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Tr="00D046A7">
        <w:trPr>
          <w:cantSplit/>
        </w:trPr>
        <w:tc>
          <w:tcPr>
            <w:tcW w:w="1526" w:type="dxa"/>
            <w:vAlign w:val="center"/>
          </w:tcPr>
          <w:p w:rsidR="00DB178B" w:rsidRPr="00D8032B" w:rsidRDefault="006A0E2E" w:rsidP="006A0E2E">
            <w:pPr>
              <w:shd w:val="solid" w:color="FFFFFF" w:fill="FFFFFF"/>
              <w:spacing w:before="0"/>
              <w:rPr>
                <w:rFonts w:ascii="Verdana" w:hAnsi="Verdana" w:cs="Times New Roman Bold"/>
                <w:b/>
                <w:bCs/>
                <w:sz w:val="26"/>
                <w:szCs w:val="26"/>
              </w:rPr>
            </w:pPr>
            <w:bookmarkStart w:id="0" w:name="ditulogo"/>
            <w:bookmarkEnd w:id="0"/>
            <w:r w:rsidRPr="006A0E2E">
              <w:rPr>
                <w:rFonts w:ascii="Verdana" w:hAnsi="Verdana" w:cs="Times New Roman Bold"/>
                <w:b/>
                <w:bCs/>
                <w:noProof/>
                <w:sz w:val="20"/>
                <w:szCs w:val="26"/>
                <w:lang w:eastAsia="zh-CN"/>
              </w:rPr>
              <w:drawing>
                <wp:inline distT="0" distB="0" distL="0" distR="0" wp14:anchorId="14868612" wp14:editId="07D22C98">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r>
              <w:rPr>
                <w:rFonts w:ascii="Verdana" w:hAnsi="Verdana" w:cs="Times New Roman Bold"/>
                <w:b/>
                <w:bCs/>
                <w:sz w:val="26"/>
                <w:szCs w:val="26"/>
              </w:rPr>
              <w:t>Radiocommunication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eastAsia="zh-CN"/>
              </w:rPr>
              <w:drawing>
                <wp:inline distT="0" distB="0" distL="0" distR="0" wp14:anchorId="250584B5" wp14:editId="5FC0E426">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6A0E2E" w:rsidRPr="00363B1A" w:rsidRDefault="00EE06A6" w:rsidP="006A0E2E">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363B1A">
              <w:rPr>
                <w:rFonts w:ascii="Verdana" w:hAnsi="Verdana"/>
                <w:sz w:val="20"/>
                <w:lang w:val="fr-CH"/>
              </w:rPr>
              <w:t>Source:</w:t>
            </w:r>
            <w:r w:rsidRPr="00363B1A">
              <w:rPr>
                <w:rFonts w:ascii="Verdana" w:hAnsi="Verdana"/>
                <w:sz w:val="20"/>
                <w:lang w:val="fr-CH"/>
              </w:rPr>
              <w:tab/>
              <w:t xml:space="preserve"> Document 5A/TEMP/124(Rev.1)</w:t>
            </w:r>
          </w:p>
        </w:tc>
        <w:tc>
          <w:tcPr>
            <w:tcW w:w="3451" w:type="dxa"/>
            <w:gridSpan w:val="2"/>
          </w:tcPr>
          <w:p w:rsidR="000069D4" w:rsidRPr="006A0E2E" w:rsidRDefault="00EE06A6" w:rsidP="00A5173C">
            <w:pPr>
              <w:shd w:val="solid" w:color="FFFFFF" w:fill="FFFFFF"/>
              <w:spacing w:before="0" w:line="240" w:lineRule="atLeast"/>
              <w:rPr>
                <w:rFonts w:ascii="Verdana" w:hAnsi="Verdana"/>
                <w:sz w:val="20"/>
                <w:lang w:eastAsia="zh-CN"/>
              </w:rPr>
            </w:pPr>
            <w:r>
              <w:rPr>
                <w:rFonts w:ascii="Verdana" w:hAnsi="Verdana"/>
                <w:b/>
                <w:sz w:val="20"/>
                <w:lang w:eastAsia="zh-CN"/>
              </w:rPr>
              <w:t>Annex 16</w:t>
            </w:r>
            <w:r w:rsidR="006A0E2E">
              <w:rPr>
                <w:rFonts w:ascii="Verdana" w:hAnsi="Verdana"/>
                <w:b/>
                <w:sz w:val="20"/>
                <w:lang w:eastAsia="zh-CN"/>
              </w:rPr>
              <w:t xml:space="preserve"> to</w:t>
            </w:r>
            <w:r w:rsidR="006A0E2E">
              <w:rPr>
                <w:rFonts w:ascii="Verdana" w:hAnsi="Verdana"/>
                <w:b/>
                <w:sz w:val="20"/>
                <w:lang w:eastAsia="zh-CN"/>
              </w:rPr>
              <w:br/>
              <w:t>Document 5A/</w:t>
            </w:r>
            <w:r>
              <w:rPr>
                <w:rFonts w:ascii="Verdana" w:hAnsi="Verdana"/>
                <w:b/>
                <w:sz w:val="20"/>
                <w:lang w:eastAsia="zh-CN"/>
              </w:rPr>
              <w:t>298</w:t>
            </w:r>
            <w:r w:rsidR="006A0E2E">
              <w:rPr>
                <w:rFonts w:ascii="Verdana" w:hAnsi="Verdana"/>
                <w:b/>
                <w:sz w:val="20"/>
                <w:lang w:eastAsia="zh-CN"/>
              </w:rPr>
              <w:t>-E</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3" w:name="ddate" w:colFirst="1" w:colLast="1"/>
            <w:bookmarkEnd w:id="2"/>
          </w:p>
        </w:tc>
        <w:tc>
          <w:tcPr>
            <w:tcW w:w="3451" w:type="dxa"/>
            <w:gridSpan w:val="2"/>
          </w:tcPr>
          <w:p w:rsidR="000069D4" w:rsidRPr="006A0E2E" w:rsidRDefault="006A0E2E" w:rsidP="00A5173C">
            <w:pPr>
              <w:shd w:val="solid" w:color="FFFFFF" w:fill="FFFFFF"/>
              <w:spacing w:before="0" w:line="240" w:lineRule="atLeast"/>
              <w:rPr>
                <w:rFonts w:ascii="Verdana" w:hAnsi="Verdana"/>
                <w:sz w:val="20"/>
                <w:lang w:eastAsia="zh-CN"/>
              </w:rPr>
            </w:pPr>
            <w:r>
              <w:rPr>
                <w:rFonts w:ascii="Verdana" w:hAnsi="Verdana"/>
                <w:b/>
                <w:sz w:val="20"/>
                <w:lang w:eastAsia="zh-CN"/>
              </w:rPr>
              <w:t>1</w:t>
            </w:r>
            <w:r w:rsidR="00EE06A6">
              <w:rPr>
                <w:rFonts w:ascii="Verdana" w:hAnsi="Verdana"/>
                <w:b/>
                <w:sz w:val="20"/>
                <w:lang w:eastAsia="zh-CN"/>
              </w:rPr>
              <w:t>8</w:t>
            </w:r>
            <w:r>
              <w:rPr>
                <w:rFonts w:ascii="Verdana" w:hAnsi="Verdana"/>
                <w:b/>
                <w:sz w:val="20"/>
                <w:lang w:eastAsia="zh-CN"/>
              </w:rPr>
              <w:t xml:space="preserve"> November 2016</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gridSpan w:val="2"/>
          </w:tcPr>
          <w:p w:rsidR="000069D4" w:rsidRPr="006A0E2E" w:rsidRDefault="006A0E2E"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4"/>
          </w:tcPr>
          <w:p w:rsidR="000069D4" w:rsidRDefault="00EE06A6" w:rsidP="006A0E2E">
            <w:pPr>
              <w:pStyle w:val="Source"/>
              <w:rPr>
                <w:lang w:eastAsia="zh-CN"/>
              </w:rPr>
            </w:pPr>
            <w:bookmarkStart w:id="5" w:name="dsource" w:colFirst="0" w:colLast="0"/>
            <w:bookmarkEnd w:id="4"/>
            <w:r w:rsidRPr="0065561A">
              <w:rPr>
                <w:lang w:eastAsia="zh-CN"/>
              </w:rPr>
              <w:t xml:space="preserve">Annex </w:t>
            </w:r>
            <w:r>
              <w:rPr>
                <w:lang w:eastAsia="zh-CN"/>
              </w:rPr>
              <w:t>16</w:t>
            </w:r>
            <w:r w:rsidRPr="0065561A">
              <w:rPr>
                <w:lang w:eastAsia="zh-CN"/>
              </w:rPr>
              <w:t xml:space="preserve"> to Working Party 5A Chairman’s Report</w:t>
            </w:r>
          </w:p>
        </w:tc>
      </w:tr>
      <w:tr w:rsidR="000069D4" w:rsidTr="00D046A7">
        <w:trPr>
          <w:cantSplit/>
        </w:trPr>
        <w:tc>
          <w:tcPr>
            <w:tcW w:w="9889" w:type="dxa"/>
            <w:gridSpan w:val="4"/>
          </w:tcPr>
          <w:p w:rsidR="000069D4" w:rsidRDefault="006A0E2E" w:rsidP="006A0E2E">
            <w:pPr>
              <w:pStyle w:val="RecNo"/>
              <w:rPr>
                <w:lang w:eastAsia="zh-CN"/>
              </w:rPr>
            </w:pPr>
            <w:bookmarkStart w:id="6" w:name="drec" w:colFirst="0" w:colLast="0"/>
            <w:bookmarkEnd w:id="5"/>
            <w:r w:rsidRPr="00812B25">
              <w:rPr>
                <w:lang w:eastAsia="zh-CN"/>
              </w:rPr>
              <w:t xml:space="preserve">Working document towards a </w:t>
            </w:r>
            <w:r>
              <w:rPr>
                <w:rFonts w:hint="eastAsia"/>
                <w:lang w:eastAsia="zh-CN"/>
              </w:rPr>
              <w:t>PRELIMINARY DRAFT NEW REPORT</w:t>
            </w:r>
            <w:r w:rsidRPr="00812B25">
              <w:rPr>
                <w:lang w:eastAsia="ja-JP"/>
              </w:rPr>
              <w:t xml:space="preserve"> OF TECHNICAL AND OPERATIONAL CHARACTERISTICS, IMPLEMENTATION AND SPECTRUM NEEDS OF RSTT</w:t>
            </w:r>
          </w:p>
        </w:tc>
      </w:tr>
      <w:tr w:rsidR="000069D4" w:rsidTr="00D046A7">
        <w:trPr>
          <w:cantSplit/>
        </w:trPr>
        <w:tc>
          <w:tcPr>
            <w:tcW w:w="9889" w:type="dxa"/>
            <w:gridSpan w:val="4"/>
          </w:tcPr>
          <w:p w:rsidR="000069D4" w:rsidRDefault="000069D4" w:rsidP="00FE0DE3">
            <w:pPr>
              <w:pStyle w:val="Title1"/>
              <w:spacing w:before="0"/>
              <w:rPr>
                <w:lang w:eastAsia="zh-CN"/>
              </w:rPr>
            </w:pPr>
            <w:bookmarkStart w:id="7" w:name="dtitle1" w:colFirst="0" w:colLast="0"/>
            <w:bookmarkEnd w:id="6"/>
          </w:p>
        </w:tc>
      </w:tr>
    </w:tbl>
    <w:bookmarkEnd w:id="7"/>
    <w:p w:rsidR="00C816EF" w:rsidRDefault="00C816EF" w:rsidP="00C816EF">
      <w:pPr>
        <w:pStyle w:val="Title3"/>
        <w:rPr>
          <w:lang w:eastAsia="zh-CN"/>
        </w:rPr>
      </w:pPr>
      <w:r>
        <w:rPr>
          <w:lang w:eastAsia="zh-CN"/>
        </w:rPr>
        <w:t>Table of contents</w:t>
      </w:r>
    </w:p>
    <w:p w:rsidR="00C816EF" w:rsidRDefault="00C816EF">
      <w:pPr>
        <w:pStyle w:val="TOC1"/>
        <w:rPr>
          <w:rFonts w:asciiTheme="minorHAnsi" w:eastAsiaTheme="minorEastAsia" w:hAnsiTheme="minorHAnsi" w:cstheme="minorBidi"/>
          <w:noProof/>
          <w:sz w:val="22"/>
          <w:szCs w:val="22"/>
          <w:lang w:val="en-US" w:eastAsia="zh-CN"/>
        </w:rPr>
      </w:pPr>
      <w:r>
        <w:rPr>
          <w:lang w:eastAsia="zh-CN"/>
        </w:rPr>
        <w:fldChar w:fldCharType="begin"/>
      </w:r>
      <w:r>
        <w:rPr>
          <w:lang w:eastAsia="zh-CN"/>
        </w:rPr>
        <w:instrText xml:space="preserve"> TOC \o "1-3" \h \z \t "Annex_No,1,Annex_title,1" </w:instrText>
      </w:r>
      <w:r>
        <w:rPr>
          <w:lang w:eastAsia="zh-CN"/>
        </w:rPr>
        <w:fldChar w:fldCharType="separate"/>
      </w:r>
      <w:hyperlink w:anchor="_Toc467151137" w:history="1">
        <w:r w:rsidRPr="00351CE8">
          <w:rPr>
            <w:rStyle w:val="Hyperlink"/>
            <w:noProof/>
          </w:rPr>
          <w:t>1</w:t>
        </w:r>
        <w:r>
          <w:rPr>
            <w:rFonts w:asciiTheme="minorHAnsi" w:eastAsiaTheme="minorEastAsia" w:hAnsiTheme="minorHAnsi" w:cstheme="minorBidi"/>
            <w:noProof/>
            <w:sz w:val="22"/>
            <w:szCs w:val="22"/>
            <w:lang w:val="en-US" w:eastAsia="zh-CN"/>
          </w:rPr>
          <w:tab/>
        </w:r>
        <w:r w:rsidRPr="00351CE8">
          <w:rPr>
            <w:rStyle w:val="Hyperlink"/>
            <w:noProof/>
          </w:rPr>
          <w:t>Introduction</w:t>
        </w:r>
        <w:r>
          <w:rPr>
            <w:noProof/>
            <w:webHidden/>
          </w:rPr>
          <w:tab/>
        </w:r>
        <w:r w:rsidR="00BD383E">
          <w:rPr>
            <w:noProof/>
            <w:webHidden/>
          </w:rPr>
          <w:tab/>
        </w:r>
        <w:r>
          <w:rPr>
            <w:noProof/>
            <w:webHidden/>
          </w:rPr>
          <w:fldChar w:fldCharType="begin"/>
        </w:r>
        <w:r>
          <w:rPr>
            <w:noProof/>
            <w:webHidden/>
          </w:rPr>
          <w:instrText xml:space="preserve"> PAGEREF _Toc467151137 \h </w:instrText>
        </w:r>
        <w:r>
          <w:rPr>
            <w:noProof/>
            <w:webHidden/>
          </w:rPr>
        </w:r>
        <w:r>
          <w:rPr>
            <w:noProof/>
            <w:webHidden/>
          </w:rPr>
          <w:fldChar w:fldCharType="separate"/>
        </w:r>
        <w:r w:rsidR="00F664EF">
          <w:rPr>
            <w:noProof/>
            <w:webHidden/>
          </w:rPr>
          <w:t>5</w:t>
        </w:r>
        <w:r>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138" w:history="1">
        <w:r w:rsidR="00C816EF" w:rsidRPr="00351CE8">
          <w:rPr>
            <w:rStyle w:val="Hyperlink"/>
            <w:noProof/>
          </w:rPr>
          <w:t>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Scope</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_Toc467151138 \h </w:instrText>
        </w:r>
        <w:r w:rsidR="00C816EF">
          <w:rPr>
            <w:noProof/>
            <w:webHidden/>
          </w:rPr>
        </w:r>
        <w:r w:rsidR="00C816EF">
          <w:rPr>
            <w:noProof/>
            <w:webHidden/>
          </w:rPr>
          <w:fldChar w:fldCharType="separate"/>
        </w:r>
        <w:r w:rsidR="00F664EF">
          <w:rPr>
            <w:noProof/>
            <w:webHidden/>
          </w:rPr>
          <w:t>5</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139" w:history="1">
        <w:r w:rsidR="00C816EF" w:rsidRPr="00351CE8">
          <w:rPr>
            <w:rStyle w:val="Hyperlink"/>
            <w:noProof/>
            <w:lang w:eastAsia="zh-CN"/>
          </w:rPr>
          <w:t>3</w:t>
        </w:r>
        <w:r w:rsidR="00C816EF">
          <w:rPr>
            <w:rFonts w:asciiTheme="minorHAnsi" w:eastAsiaTheme="minorEastAsia" w:hAnsiTheme="minorHAnsi" w:cstheme="minorBidi"/>
            <w:noProof/>
            <w:sz w:val="22"/>
            <w:szCs w:val="22"/>
            <w:lang w:val="en-US" w:eastAsia="zh-CN"/>
          </w:rPr>
          <w:tab/>
        </w:r>
        <w:r w:rsidR="00C816EF" w:rsidRPr="00351CE8">
          <w:rPr>
            <w:rStyle w:val="Hyperlink"/>
            <w:noProof/>
            <w:lang w:eastAsia="zh-CN"/>
          </w:rPr>
          <w:t>Overview of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_Toc467151139 \h </w:instrText>
        </w:r>
        <w:r w:rsidR="00C816EF">
          <w:rPr>
            <w:noProof/>
            <w:webHidden/>
          </w:rPr>
        </w:r>
        <w:r w:rsidR="00C816EF">
          <w:rPr>
            <w:noProof/>
            <w:webHidden/>
          </w:rPr>
          <w:fldChar w:fldCharType="separate"/>
        </w:r>
        <w:r w:rsidR="00F664EF">
          <w:rPr>
            <w:noProof/>
            <w:webHidden/>
          </w:rPr>
          <w:t>5</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40" w:history="1">
        <w:r w:rsidR="00C816EF" w:rsidRPr="00351CE8">
          <w:rPr>
            <w:rStyle w:val="Hyperlink"/>
            <w:noProof/>
          </w:rPr>
          <w:t>3.1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Description</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_Toc467151140 \h </w:instrText>
        </w:r>
        <w:r w:rsidR="00C816EF">
          <w:rPr>
            <w:noProof/>
            <w:webHidden/>
          </w:rPr>
        </w:r>
        <w:r w:rsidR="00C816EF">
          <w:rPr>
            <w:noProof/>
            <w:webHidden/>
          </w:rPr>
          <w:fldChar w:fldCharType="separate"/>
        </w:r>
        <w:r w:rsidR="00F664EF">
          <w:rPr>
            <w:noProof/>
            <w:webHidden/>
          </w:rPr>
          <w:t>5</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41" w:history="1">
        <w:r w:rsidR="00C816EF" w:rsidRPr="00351CE8">
          <w:rPr>
            <w:rStyle w:val="Hyperlink"/>
            <w:noProof/>
            <w:lang w:val="en-US" w:eastAsia="zh-CN" w:bidi="he-IL"/>
          </w:rPr>
          <w:t>3.2</w:t>
        </w:r>
        <w:r w:rsidR="00C816EF">
          <w:rPr>
            <w:rFonts w:asciiTheme="minorHAnsi" w:eastAsiaTheme="minorEastAsia" w:hAnsiTheme="minorHAnsi" w:cstheme="minorBidi"/>
            <w:noProof/>
            <w:sz w:val="22"/>
            <w:szCs w:val="22"/>
            <w:lang w:val="en-US" w:eastAsia="zh-CN"/>
          </w:rPr>
          <w:tab/>
        </w:r>
        <w:r w:rsidR="00C816EF" w:rsidRPr="00351CE8">
          <w:rPr>
            <w:rStyle w:val="Hyperlink"/>
            <w:noProof/>
            <w:lang w:val="en-US" w:eastAsia="zh-CN" w:bidi="he-IL"/>
          </w:rPr>
          <w:t xml:space="preserve"> Generic </w:t>
        </w:r>
        <w:r w:rsidR="00C816EF" w:rsidRPr="00351CE8">
          <w:rPr>
            <w:rStyle w:val="Hyperlink"/>
            <w:noProof/>
            <w:lang w:val="en-US"/>
          </w:rPr>
          <w:t>Architecture</w:t>
        </w:r>
        <w:r w:rsidR="00C816EF" w:rsidRPr="00351CE8">
          <w:rPr>
            <w:rStyle w:val="Hyperlink"/>
            <w:noProof/>
            <w:lang w:val="en-US" w:eastAsia="zh-CN" w:bidi="he-IL"/>
          </w:rPr>
          <w:t xml:space="preserve"> of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_Toc467151141 \h </w:instrText>
        </w:r>
        <w:r w:rsidR="00C816EF">
          <w:rPr>
            <w:noProof/>
            <w:webHidden/>
          </w:rPr>
        </w:r>
        <w:r w:rsidR="00C816EF">
          <w:rPr>
            <w:noProof/>
            <w:webHidden/>
          </w:rPr>
          <w:fldChar w:fldCharType="separate"/>
        </w:r>
        <w:r w:rsidR="00F664EF">
          <w:rPr>
            <w:noProof/>
            <w:webHidden/>
          </w:rPr>
          <w:t>5</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42" w:history="1">
        <w:r w:rsidR="00C816EF" w:rsidRPr="00351CE8">
          <w:rPr>
            <w:rStyle w:val="Hyperlink"/>
            <w:noProof/>
          </w:rPr>
          <w:t>3.3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Main applications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_Toc467151142 \h </w:instrText>
        </w:r>
        <w:r w:rsidR="00C816EF">
          <w:rPr>
            <w:noProof/>
            <w:webHidden/>
          </w:rPr>
        </w:r>
        <w:r w:rsidR="00C816EF">
          <w:rPr>
            <w:noProof/>
            <w:webHidden/>
          </w:rPr>
          <w:fldChar w:fldCharType="separate"/>
        </w:r>
        <w:r w:rsidR="00F664EF">
          <w:rPr>
            <w:noProof/>
            <w:webHidden/>
          </w:rPr>
          <w:t>6</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43" w:history="1">
        <w:r w:rsidR="00C816EF" w:rsidRPr="00351CE8">
          <w:rPr>
            <w:rStyle w:val="Hyperlink"/>
            <w:noProof/>
          </w:rPr>
          <w:t>3.3.1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Train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_Toc467151143 \h </w:instrText>
        </w:r>
        <w:r w:rsidR="00C816EF">
          <w:rPr>
            <w:noProof/>
            <w:webHidden/>
          </w:rPr>
        </w:r>
        <w:r w:rsidR="00C816EF">
          <w:rPr>
            <w:noProof/>
            <w:webHidden/>
          </w:rPr>
          <w:fldChar w:fldCharType="separate"/>
        </w:r>
        <w:r w:rsidR="00F664EF">
          <w:rPr>
            <w:noProof/>
            <w:webHidden/>
          </w:rPr>
          <w:t>6</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44" w:history="1">
        <w:r w:rsidR="00C816EF" w:rsidRPr="00351CE8">
          <w:rPr>
            <w:rStyle w:val="Hyperlink"/>
            <w:noProof/>
          </w:rPr>
          <w:t>3.3.2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Train positioning information</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_Toc467151144 \h </w:instrText>
        </w:r>
        <w:r w:rsidR="00C816EF">
          <w:rPr>
            <w:noProof/>
            <w:webHidden/>
          </w:rPr>
        </w:r>
        <w:r w:rsidR="00C816EF">
          <w:rPr>
            <w:noProof/>
            <w:webHidden/>
          </w:rPr>
          <w:fldChar w:fldCharType="separate"/>
        </w:r>
        <w:r w:rsidR="00F664EF">
          <w:rPr>
            <w:noProof/>
            <w:webHidden/>
          </w:rPr>
          <w:t>7</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45" w:history="1">
        <w:r w:rsidR="00C816EF" w:rsidRPr="00351CE8">
          <w:rPr>
            <w:rStyle w:val="Hyperlink"/>
            <w:noProof/>
          </w:rPr>
          <w:t>3.3.3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Train remote</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_Toc467151145 \h </w:instrText>
        </w:r>
        <w:r w:rsidR="00C816EF">
          <w:rPr>
            <w:noProof/>
            <w:webHidden/>
          </w:rPr>
        </w:r>
        <w:r w:rsidR="00C816EF">
          <w:rPr>
            <w:noProof/>
            <w:webHidden/>
          </w:rPr>
          <w:fldChar w:fldCharType="separate"/>
        </w:r>
        <w:r w:rsidR="00F664EF">
          <w:rPr>
            <w:noProof/>
            <w:webHidden/>
          </w:rPr>
          <w:t>8</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46" w:history="1">
        <w:r w:rsidR="00C816EF" w:rsidRPr="00351CE8">
          <w:rPr>
            <w:rStyle w:val="Hyperlink"/>
            <w:noProof/>
            <w:lang w:val="en-US"/>
          </w:rPr>
          <w:t>3.3.</w:t>
        </w:r>
        <w:r w:rsidR="00C816EF" w:rsidRPr="00351CE8">
          <w:rPr>
            <w:rStyle w:val="Hyperlink"/>
            <w:noProof/>
            <w:lang w:val="en-US" w:eastAsia="zh-CN"/>
          </w:rPr>
          <w:t>4</w:t>
        </w:r>
        <w:r w:rsidR="00C816EF">
          <w:rPr>
            <w:rFonts w:asciiTheme="minorHAnsi" w:eastAsiaTheme="minorEastAsia" w:hAnsiTheme="minorHAnsi" w:cstheme="minorBidi"/>
            <w:noProof/>
            <w:sz w:val="22"/>
            <w:szCs w:val="22"/>
            <w:lang w:val="en-US" w:eastAsia="zh-CN"/>
          </w:rPr>
          <w:tab/>
        </w:r>
        <w:r w:rsidR="00C816EF" w:rsidRPr="00351CE8">
          <w:rPr>
            <w:rStyle w:val="Hyperlink"/>
            <w:noProof/>
            <w:lang w:val="en-US"/>
          </w:rPr>
          <w:t>Train surveillance</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_Toc467151146 \h </w:instrText>
        </w:r>
        <w:r w:rsidR="00C816EF">
          <w:rPr>
            <w:noProof/>
            <w:webHidden/>
          </w:rPr>
        </w:r>
        <w:r w:rsidR="00C816EF">
          <w:rPr>
            <w:noProof/>
            <w:webHidden/>
          </w:rPr>
          <w:fldChar w:fldCharType="separate"/>
        </w:r>
        <w:r w:rsidR="00F664EF">
          <w:rPr>
            <w:noProof/>
            <w:webHidden/>
          </w:rPr>
          <w:t>8</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47" w:history="1">
        <w:r w:rsidR="00C816EF" w:rsidRPr="00351CE8">
          <w:rPr>
            <w:rStyle w:val="Hyperlink"/>
            <w:noProof/>
          </w:rPr>
          <w:t>3.4</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Generic deployment scenarios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_Toc467151147 \h </w:instrText>
        </w:r>
        <w:r w:rsidR="00C816EF">
          <w:rPr>
            <w:noProof/>
            <w:webHidden/>
          </w:rPr>
        </w:r>
        <w:r w:rsidR="00C816EF">
          <w:rPr>
            <w:noProof/>
            <w:webHidden/>
          </w:rPr>
          <w:fldChar w:fldCharType="separate"/>
        </w:r>
        <w:r w:rsidR="00F664EF">
          <w:rPr>
            <w:noProof/>
            <w:webHidden/>
          </w:rPr>
          <w:t>8</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48" w:history="1">
        <w:r w:rsidR="00C816EF" w:rsidRPr="00351CE8">
          <w:rPr>
            <w:rStyle w:val="Hyperlink"/>
            <w:noProof/>
          </w:rPr>
          <w:t>3.</w:t>
        </w:r>
        <w:r w:rsidR="00C816EF" w:rsidRPr="00351CE8">
          <w:rPr>
            <w:rStyle w:val="Hyperlink"/>
            <w:noProof/>
            <w:lang w:eastAsia="zh-CN"/>
          </w:rPr>
          <w:t>4</w:t>
        </w:r>
        <w:r w:rsidR="00C816EF" w:rsidRPr="00351CE8">
          <w:rPr>
            <w:rStyle w:val="Hyperlink"/>
            <w:noProof/>
          </w:rPr>
          <w:t>.1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Railway lines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_Toc467151148 \h </w:instrText>
        </w:r>
        <w:r w:rsidR="00C816EF">
          <w:rPr>
            <w:noProof/>
            <w:webHidden/>
          </w:rPr>
        </w:r>
        <w:r w:rsidR="00C816EF">
          <w:rPr>
            <w:noProof/>
            <w:webHidden/>
          </w:rPr>
          <w:fldChar w:fldCharType="separate"/>
        </w:r>
        <w:r w:rsidR="00F664EF">
          <w:rPr>
            <w:noProof/>
            <w:webHidden/>
          </w:rPr>
          <w:t>8</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49" w:history="1">
        <w:r w:rsidR="00C816EF" w:rsidRPr="00351CE8">
          <w:rPr>
            <w:rStyle w:val="Hyperlink"/>
            <w:noProof/>
          </w:rPr>
          <w:t>3.4.2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Railway stations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_Toc467151149 \h </w:instrText>
        </w:r>
        <w:r w:rsidR="00C816EF">
          <w:rPr>
            <w:noProof/>
            <w:webHidden/>
          </w:rPr>
        </w:r>
        <w:r w:rsidR="00C816EF">
          <w:rPr>
            <w:noProof/>
            <w:webHidden/>
          </w:rPr>
          <w:fldChar w:fldCharType="separate"/>
        </w:r>
        <w:r w:rsidR="00F664EF">
          <w:rPr>
            <w:noProof/>
            <w:webHidden/>
          </w:rPr>
          <w:t>9</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50" w:history="1">
        <w:r w:rsidR="00C816EF" w:rsidRPr="00351CE8">
          <w:rPr>
            <w:rStyle w:val="Hyperlink"/>
            <w:noProof/>
          </w:rPr>
          <w:t>3.4.3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Shunting yards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_Toc467151150 \h </w:instrText>
        </w:r>
        <w:r w:rsidR="00C816EF">
          <w:rPr>
            <w:noProof/>
            <w:webHidden/>
          </w:rPr>
        </w:r>
        <w:r w:rsidR="00C816EF">
          <w:rPr>
            <w:noProof/>
            <w:webHidden/>
          </w:rPr>
          <w:fldChar w:fldCharType="separate"/>
        </w:r>
        <w:r w:rsidR="00F664EF">
          <w:rPr>
            <w:noProof/>
            <w:webHidden/>
          </w:rPr>
          <w:t>10</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51" w:history="1">
        <w:r w:rsidR="00C816EF" w:rsidRPr="00351CE8">
          <w:rPr>
            <w:rStyle w:val="Hyperlink"/>
            <w:noProof/>
            <w:lang w:val="en-US"/>
          </w:rPr>
          <w:t>3.</w:t>
        </w:r>
        <w:r w:rsidR="00C816EF" w:rsidRPr="00351CE8">
          <w:rPr>
            <w:rStyle w:val="Hyperlink"/>
            <w:noProof/>
            <w:lang w:val="en-US" w:eastAsia="zh-CN"/>
          </w:rPr>
          <w:t>4</w:t>
        </w:r>
        <w:r w:rsidR="00C816EF" w:rsidRPr="00351CE8">
          <w:rPr>
            <w:rStyle w:val="Hyperlink"/>
            <w:noProof/>
            <w:lang w:val="en-US"/>
          </w:rPr>
          <w:t>.4</w:t>
        </w:r>
        <w:r w:rsidR="00C816EF">
          <w:rPr>
            <w:rFonts w:asciiTheme="minorHAnsi" w:eastAsiaTheme="minorEastAsia" w:hAnsiTheme="minorHAnsi" w:cstheme="minorBidi"/>
            <w:noProof/>
            <w:sz w:val="22"/>
            <w:szCs w:val="22"/>
            <w:lang w:val="en-US" w:eastAsia="zh-CN"/>
          </w:rPr>
          <w:tab/>
        </w:r>
        <w:r w:rsidR="00C816EF" w:rsidRPr="00351CE8">
          <w:rPr>
            <w:rStyle w:val="Hyperlink"/>
            <w:noProof/>
            <w:lang w:val="en-US"/>
          </w:rPr>
          <w:t>Maintenance Bases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_Toc467151151 \h </w:instrText>
        </w:r>
        <w:r w:rsidR="00C816EF">
          <w:rPr>
            <w:noProof/>
            <w:webHidden/>
          </w:rPr>
        </w:r>
        <w:r w:rsidR="00C816EF">
          <w:rPr>
            <w:noProof/>
            <w:webHidden/>
          </w:rPr>
          <w:fldChar w:fldCharType="separate"/>
        </w:r>
        <w:r w:rsidR="00F664EF">
          <w:rPr>
            <w:noProof/>
            <w:webHidden/>
          </w:rPr>
          <w:t>10</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52" w:history="1">
        <w:r w:rsidR="00C816EF" w:rsidRPr="00351CE8">
          <w:rPr>
            <w:rStyle w:val="Hyperlink"/>
            <w:noProof/>
          </w:rPr>
          <w:t>3.4.5</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Railway hub</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_Toc467151152 \h </w:instrText>
        </w:r>
        <w:r w:rsidR="00C816EF">
          <w:rPr>
            <w:noProof/>
            <w:webHidden/>
          </w:rPr>
        </w:r>
        <w:r w:rsidR="00C816EF">
          <w:rPr>
            <w:noProof/>
            <w:webHidden/>
          </w:rPr>
          <w:fldChar w:fldCharType="separate"/>
        </w:r>
        <w:r w:rsidR="00F664EF">
          <w:rPr>
            <w:noProof/>
            <w:webHidden/>
          </w:rPr>
          <w:t>11</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153" w:history="1">
        <w:r w:rsidR="00C816EF" w:rsidRPr="00351CE8">
          <w:rPr>
            <w:rStyle w:val="Hyperlink"/>
            <w:noProof/>
          </w:rPr>
          <w:t>4</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Current technical and operational parameters/characteristics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_Toc467151153 \h </w:instrText>
        </w:r>
        <w:r w:rsidR="00C816EF">
          <w:rPr>
            <w:noProof/>
            <w:webHidden/>
          </w:rPr>
        </w:r>
        <w:r w:rsidR="00C816EF">
          <w:rPr>
            <w:noProof/>
            <w:webHidden/>
          </w:rPr>
          <w:fldChar w:fldCharType="separate"/>
        </w:r>
        <w:r w:rsidR="00F664EF">
          <w:rPr>
            <w:noProof/>
            <w:webHidden/>
          </w:rPr>
          <w:t>12</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54" w:history="1">
        <w:r w:rsidR="00C816EF" w:rsidRPr="00351CE8">
          <w:rPr>
            <w:rStyle w:val="Hyperlink"/>
            <w:noProof/>
          </w:rPr>
          <w:t>4.1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Radiocommunication systems used for Train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_Toc467151154 \h </w:instrText>
        </w:r>
        <w:r w:rsidR="00C816EF">
          <w:rPr>
            <w:noProof/>
            <w:webHidden/>
          </w:rPr>
        </w:r>
        <w:r w:rsidR="00C816EF">
          <w:rPr>
            <w:noProof/>
            <w:webHidden/>
          </w:rPr>
          <w:fldChar w:fldCharType="separate"/>
        </w:r>
        <w:r w:rsidR="00F664EF">
          <w:rPr>
            <w:noProof/>
            <w:webHidden/>
          </w:rPr>
          <w:t>12</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55" w:history="1">
        <w:r w:rsidR="00C816EF" w:rsidRPr="00351CE8">
          <w:rPr>
            <w:rStyle w:val="Hyperlink"/>
            <w:noProof/>
          </w:rPr>
          <w:t>4.1.1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Analogue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_Toc467151155 \h </w:instrText>
        </w:r>
        <w:r w:rsidR="00C816EF">
          <w:rPr>
            <w:noProof/>
            <w:webHidden/>
          </w:rPr>
        </w:r>
        <w:r w:rsidR="00C816EF">
          <w:rPr>
            <w:noProof/>
            <w:webHidden/>
          </w:rPr>
          <w:fldChar w:fldCharType="separate"/>
        </w:r>
        <w:r w:rsidR="00F664EF">
          <w:rPr>
            <w:noProof/>
            <w:webHidden/>
          </w:rPr>
          <w:t>13</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56" w:history="1">
        <w:r w:rsidR="00C816EF" w:rsidRPr="00351CE8">
          <w:rPr>
            <w:rStyle w:val="Hyperlink"/>
            <w:noProof/>
          </w:rPr>
          <w:t>4.1.2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Digital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_Toc467151156 \h </w:instrText>
        </w:r>
        <w:r w:rsidR="00C816EF">
          <w:rPr>
            <w:noProof/>
            <w:webHidden/>
          </w:rPr>
        </w:r>
        <w:r w:rsidR="00C816EF">
          <w:rPr>
            <w:noProof/>
            <w:webHidden/>
          </w:rPr>
          <w:fldChar w:fldCharType="separate"/>
        </w:r>
        <w:r w:rsidR="00F664EF">
          <w:rPr>
            <w:noProof/>
            <w:webHidden/>
          </w:rPr>
          <w:t>16</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57" w:history="1">
        <w:r w:rsidR="00C816EF" w:rsidRPr="00351CE8">
          <w:rPr>
            <w:rStyle w:val="Hyperlink"/>
            <w:noProof/>
          </w:rPr>
          <w:t>4.1.3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Trunked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_Toc467151157 \h </w:instrText>
        </w:r>
        <w:r w:rsidR="00C816EF">
          <w:rPr>
            <w:noProof/>
            <w:webHidden/>
          </w:rPr>
        </w:r>
        <w:r w:rsidR="00C816EF">
          <w:rPr>
            <w:noProof/>
            <w:webHidden/>
          </w:rPr>
          <w:fldChar w:fldCharType="separate"/>
        </w:r>
        <w:r w:rsidR="00F664EF">
          <w:rPr>
            <w:noProof/>
            <w:webHidden/>
          </w:rPr>
          <w:t>19</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58" w:history="1">
        <w:r w:rsidR="00C816EF" w:rsidRPr="00351CE8">
          <w:rPr>
            <w:rStyle w:val="Hyperlink"/>
            <w:noProof/>
            <w:lang w:eastAsia="zh-CN"/>
          </w:rPr>
          <w:t>4.1.4</w:t>
        </w:r>
        <w:r w:rsidR="00C816EF">
          <w:rPr>
            <w:rFonts w:asciiTheme="minorHAnsi" w:eastAsiaTheme="minorEastAsia" w:hAnsiTheme="minorHAnsi" w:cstheme="minorBidi"/>
            <w:noProof/>
            <w:sz w:val="22"/>
            <w:szCs w:val="22"/>
            <w:lang w:val="en-US" w:eastAsia="zh-CN"/>
          </w:rPr>
          <w:tab/>
        </w:r>
        <w:r w:rsidR="00C816EF" w:rsidRPr="00351CE8">
          <w:rPr>
            <w:rStyle w:val="Hyperlink"/>
            <w:noProof/>
            <w:lang w:eastAsia="zh-CN"/>
          </w:rPr>
          <w:t>GSM-R</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_Toc467151158 \h </w:instrText>
        </w:r>
        <w:r w:rsidR="00C816EF">
          <w:rPr>
            <w:noProof/>
            <w:webHidden/>
          </w:rPr>
        </w:r>
        <w:r w:rsidR="00C816EF">
          <w:rPr>
            <w:noProof/>
            <w:webHidden/>
          </w:rPr>
          <w:fldChar w:fldCharType="separate"/>
        </w:r>
        <w:r w:rsidR="00F664EF">
          <w:rPr>
            <w:noProof/>
            <w:webHidden/>
          </w:rPr>
          <w:t>20</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59" w:history="1">
        <w:r w:rsidR="00C816EF" w:rsidRPr="00351CE8">
          <w:rPr>
            <w:rStyle w:val="Hyperlink"/>
            <w:noProof/>
            <w:lang w:eastAsia="zh-CN"/>
          </w:rPr>
          <w:t>4.1.5</w:t>
        </w:r>
        <w:r w:rsidR="00C816EF">
          <w:rPr>
            <w:rFonts w:asciiTheme="minorHAnsi" w:eastAsiaTheme="minorEastAsia" w:hAnsiTheme="minorHAnsi" w:cstheme="minorBidi"/>
            <w:noProof/>
            <w:sz w:val="22"/>
            <w:szCs w:val="22"/>
            <w:lang w:val="en-US" w:eastAsia="zh-CN"/>
          </w:rPr>
          <w:tab/>
        </w:r>
        <w:r w:rsidR="00C816EF" w:rsidRPr="00351CE8">
          <w:rPr>
            <w:rStyle w:val="Hyperlink"/>
            <w:noProof/>
            <w:lang w:eastAsia="zh-CN"/>
          </w:rPr>
          <w:t>LTE based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_Toc467151159 \h </w:instrText>
        </w:r>
        <w:r w:rsidR="00C816EF">
          <w:rPr>
            <w:noProof/>
            <w:webHidden/>
          </w:rPr>
        </w:r>
        <w:r w:rsidR="00C816EF">
          <w:rPr>
            <w:noProof/>
            <w:webHidden/>
          </w:rPr>
          <w:fldChar w:fldCharType="separate"/>
        </w:r>
        <w:r w:rsidR="00F664EF">
          <w:rPr>
            <w:noProof/>
            <w:webHidden/>
          </w:rPr>
          <w:t>21</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60" w:history="1">
        <w:r w:rsidR="00C816EF" w:rsidRPr="00351CE8">
          <w:rPr>
            <w:rStyle w:val="Hyperlink"/>
            <w:noProof/>
            <w:lang w:eastAsia="zh-CN"/>
          </w:rPr>
          <w:t>4.1.6</w:t>
        </w:r>
        <w:r w:rsidR="00C816EF">
          <w:rPr>
            <w:rFonts w:asciiTheme="minorHAnsi" w:eastAsiaTheme="minorEastAsia" w:hAnsiTheme="minorHAnsi" w:cstheme="minorBidi"/>
            <w:noProof/>
            <w:sz w:val="22"/>
            <w:szCs w:val="22"/>
            <w:lang w:val="en-US" w:eastAsia="zh-CN"/>
          </w:rPr>
          <w:tab/>
        </w:r>
        <w:r w:rsidR="00C816EF" w:rsidRPr="00351CE8">
          <w:rPr>
            <w:rStyle w:val="Hyperlink"/>
            <w:noProof/>
            <w:lang w:eastAsia="zh-CN"/>
          </w:rPr>
          <w:t>Emergencey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_Toc467151160 \h </w:instrText>
        </w:r>
        <w:r w:rsidR="00C816EF">
          <w:rPr>
            <w:noProof/>
            <w:webHidden/>
          </w:rPr>
        </w:r>
        <w:r w:rsidR="00C816EF">
          <w:rPr>
            <w:noProof/>
            <w:webHidden/>
          </w:rPr>
          <w:fldChar w:fldCharType="separate"/>
        </w:r>
        <w:r w:rsidR="00F664EF">
          <w:rPr>
            <w:noProof/>
            <w:webHidden/>
          </w:rPr>
          <w:t>22</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161" w:history="1">
        <w:r w:rsidR="00C816EF" w:rsidRPr="00351CE8">
          <w:rPr>
            <w:rStyle w:val="Hyperlink"/>
            <w:noProof/>
            <w:lang w:eastAsia="zh-CN"/>
          </w:rPr>
          <w:t>[4.1.X</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lang w:eastAsia="zh-CN"/>
          </w:rPr>
          <w:t>Possibe other train radios]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_Toc467151161 \h </w:instrText>
        </w:r>
        <w:r w:rsidR="00C816EF">
          <w:rPr>
            <w:noProof/>
            <w:webHidden/>
          </w:rPr>
        </w:r>
        <w:r w:rsidR="00C816EF">
          <w:rPr>
            <w:noProof/>
            <w:webHidden/>
          </w:rPr>
          <w:fldChar w:fldCharType="separate"/>
        </w:r>
        <w:r w:rsidR="00F664EF">
          <w:rPr>
            <w:noProof/>
            <w:webHidden/>
          </w:rPr>
          <w:t>24</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62" w:history="1">
        <w:r w:rsidR="00C816EF" w:rsidRPr="00351CE8">
          <w:rPr>
            <w:rStyle w:val="Hyperlink"/>
            <w:noProof/>
          </w:rPr>
          <w:t>4.2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Radiocommunication systems used for Train positioning information</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_Toc467151162 \h </w:instrText>
        </w:r>
        <w:r w:rsidR="00C816EF">
          <w:rPr>
            <w:noProof/>
            <w:webHidden/>
          </w:rPr>
        </w:r>
        <w:r w:rsidR="00C816EF">
          <w:rPr>
            <w:noProof/>
            <w:webHidden/>
          </w:rPr>
          <w:fldChar w:fldCharType="separate"/>
        </w:r>
        <w:r w:rsidR="00F664EF">
          <w:rPr>
            <w:noProof/>
            <w:webHidden/>
          </w:rPr>
          <w:t>26</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63" w:history="1">
        <w:r w:rsidR="00C816EF" w:rsidRPr="00351CE8">
          <w:rPr>
            <w:rStyle w:val="Hyperlink"/>
            <w:noProof/>
          </w:rPr>
          <w:t>4.2.1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Position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_Toc467151163 \h </w:instrText>
        </w:r>
        <w:r w:rsidR="00C816EF">
          <w:rPr>
            <w:noProof/>
            <w:webHidden/>
          </w:rPr>
        </w:r>
        <w:r w:rsidR="00C816EF">
          <w:rPr>
            <w:noProof/>
            <w:webHidden/>
          </w:rPr>
          <w:fldChar w:fldCharType="separate"/>
        </w:r>
        <w:r w:rsidR="00F664EF">
          <w:rPr>
            <w:noProof/>
            <w:webHidden/>
          </w:rPr>
          <w:t>27</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64" w:history="1">
        <w:r w:rsidR="00C816EF" w:rsidRPr="00351CE8">
          <w:rPr>
            <w:rStyle w:val="Hyperlink"/>
            <w:noProof/>
          </w:rPr>
          <w:t>4.3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Radiocommunication systems used for Train remote systems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_Toc467151164 \h </w:instrText>
        </w:r>
        <w:r w:rsidR="00C816EF">
          <w:rPr>
            <w:noProof/>
            <w:webHidden/>
          </w:rPr>
        </w:r>
        <w:r w:rsidR="00C816EF">
          <w:rPr>
            <w:noProof/>
            <w:webHidden/>
          </w:rPr>
          <w:fldChar w:fldCharType="separate"/>
        </w:r>
        <w:r w:rsidR="00F664EF">
          <w:rPr>
            <w:noProof/>
            <w:webHidden/>
          </w:rPr>
          <w:t>29</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65" w:history="1">
        <w:r w:rsidR="00C816EF" w:rsidRPr="00351CE8">
          <w:rPr>
            <w:rStyle w:val="Hyperlink"/>
            <w:noProof/>
          </w:rPr>
          <w:t>4.3.X</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Shunting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_Toc467151165 \h </w:instrText>
        </w:r>
        <w:r w:rsidR="00C816EF">
          <w:rPr>
            <w:noProof/>
            <w:webHidden/>
          </w:rPr>
        </w:r>
        <w:r w:rsidR="00C816EF">
          <w:rPr>
            <w:noProof/>
            <w:webHidden/>
          </w:rPr>
          <w:fldChar w:fldCharType="separate"/>
        </w:r>
        <w:r w:rsidR="00F664EF">
          <w:rPr>
            <w:noProof/>
            <w:webHidden/>
          </w:rPr>
          <w:t>30</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66" w:history="1">
        <w:r w:rsidR="00C816EF" w:rsidRPr="00351CE8">
          <w:rPr>
            <w:rStyle w:val="Hyperlink"/>
            <w:noProof/>
          </w:rPr>
          <w:t>4.4</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Radiocommunication systems used for Train surveillance</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_Toc467151166 \h </w:instrText>
        </w:r>
        <w:r w:rsidR="00C816EF">
          <w:rPr>
            <w:noProof/>
            <w:webHidden/>
          </w:rPr>
        </w:r>
        <w:r w:rsidR="00C816EF">
          <w:rPr>
            <w:noProof/>
            <w:webHidden/>
          </w:rPr>
          <w:fldChar w:fldCharType="separate"/>
        </w:r>
        <w:r w:rsidR="00F664EF">
          <w:rPr>
            <w:noProof/>
            <w:webHidden/>
          </w:rPr>
          <w:t>31</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67" w:history="1">
        <w:r w:rsidR="00C816EF" w:rsidRPr="00351CE8">
          <w:rPr>
            <w:rStyle w:val="Hyperlink"/>
            <w:noProof/>
          </w:rPr>
          <w:t>4.4.1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Survilliance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_Toc467151167 \h </w:instrText>
        </w:r>
        <w:r w:rsidR="00C816EF">
          <w:rPr>
            <w:noProof/>
            <w:webHidden/>
          </w:rPr>
        </w:r>
        <w:r w:rsidR="00C816EF">
          <w:rPr>
            <w:noProof/>
            <w:webHidden/>
          </w:rPr>
          <w:fldChar w:fldCharType="separate"/>
        </w:r>
        <w:r w:rsidR="00F664EF">
          <w:rPr>
            <w:noProof/>
            <w:webHidden/>
          </w:rPr>
          <w:t>32</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168" w:history="1">
        <w:r w:rsidR="00C816EF" w:rsidRPr="00351CE8">
          <w:rPr>
            <w:rStyle w:val="Hyperlink"/>
            <w:noProof/>
          </w:rPr>
          <w:t>5</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Technologies of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_Toc467151168 \h </w:instrText>
        </w:r>
        <w:r w:rsidR="00C816EF">
          <w:rPr>
            <w:noProof/>
            <w:webHidden/>
          </w:rPr>
        </w:r>
        <w:r w:rsidR="00C816EF">
          <w:rPr>
            <w:noProof/>
            <w:webHidden/>
          </w:rPr>
          <w:fldChar w:fldCharType="separate"/>
        </w:r>
        <w:r w:rsidR="00F664EF">
          <w:rPr>
            <w:noProof/>
            <w:webHidden/>
          </w:rPr>
          <w:t>34</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69" w:history="1">
        <w:r w:rsidR="00C816EF" w:rsidRPr="00351CE8">
          <w:rPr>
            <w:rStyle w:val="Hyperlink"/>
            <w:noProof/>
          </w:rPr>
          <w:t>5.1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GSM-R based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_Toc467151169 \h </w:instrText>
        </w:r>
        <w:r w:rsidR="00C816EF">
          <w:rPr>
            <w:noProof/>
            <w:webHidden/>
          </w:rPr>
        </w:r>
        <w:r w:rsidR="00C816EF">
          <w:rPr>
            <w:noProof/>
            <w:webHidden/>
          </w:rPr>
          <w:fldChar w:fldCharType="separate"/>
        </w:r>
        <w:r w:rsidR="00F664EF">
          <w:rPr>
            <w:noProof/>
            <w:webHidden/>
          </w:rPr>
          <w:t>34</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70" w:history="1">
        <w:r w:rsidR="00C816EF" w:rsidRPr="00351CE8">
          <w:rPr>
            <w:rStyle w:val="Hyperlink"/>
            <w:noProof/>
          </w:rPr>
          <w:t>5.2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TETRA based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_Toc467151170 \h </w:instrText>
        </w:r>
        <w:r w:rsidR="00C816EF">
          <w:rPr>
            <w:noProof/>
            <w:webHidden/>
          </w:rPr>
        </w:r>
        <w:r w:rsidR="00C816EF">
          <w:rPr>
            <w:noProof/>
            <w:webHidden/>
          </w:rPr>
          <w:fldChar w:fldCharType="separate"/>
        </w:r>
        <w:r w:rsidR="00F664EF">
          <w:rPr>
            <w:noProof/>
            <w:webHidden/>
          </w:rPr>
          <w:t>34</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71" w:history="1">
        <w:r w:rsidR="00C816EF" w:rsidRPr="00351CE8">
          <w:rPr>
            <w:rStyle w:val="Hyperlink"/>
            <w:noProof/>
          </w:rPr>
          <w:t>5.3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LTE based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_Toc467151171 \h </w:instrText>
        </w:r>
        <w:r w:rsidR="00C816EF">
          <w:rPr>
            <w:noProof/>
            <w:webHidden/>
          </w:rPr>
        </w:r>
        <w:r w:rsidR="00C816EF">
          <w:rPr>
            <w:noProof/>
            <w:webHidden/>
          </w:rPr>
          <w:fldChar w:fldCharType="separate"/>
        </w:r>
        <w:r w:rsidR="00F664EF">
          <w:rPr>
            <w:noProof/>
            <w:webHidden/>
          </w:rPr>
          <w:t>35</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72" w:history="1">
        <w:r w:rsidR="00C816EF" w:rsidRPr="00351CE8">
          <w:rPr>
            <w:rStyle w:val="Hyperlink"/>
            <w:noProof/>
          </w:rPr>
          <w:t>5.4</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New Radio based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_Toc467151172 \h </w:instrText>
        </w:r>
        <w:r w:rsidR="00C816EF">
          <w:rPr>
            <w:noProof/>
            <w:webHidden/>
          </w:rPr>
        </w:r>
        <w:r w:rsidR="00C816EF">
          <w:rPr>
            <w:noProof/>
            <w:webHidden/>
          </w:rPr>
          <w:fldChar w:fldCharType="separate"/>
        </w:r>
        <w:r w:rsidR="00F664EF">
          <w:rPr>
            <w:noProof/>
            <w:webHidden/>
          </w:rPr>
          <w:t>36</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73" w:history="1">
        <w:r w:rsidR="00C816EF" w:rsidRPr="00351CE8">
          <w:rPr>
            <w:rStyle w:val="Hyperlink"/>
            <w:noProof/>
          </w:rPr>
          <w:t>5.5</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Millimetric wave based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_Toc467151173 \h </w:instrText>
        </w:r>
        <w:r w:rsidR="00C816EF">
          <w:rPr>
            <w:noProof/>
            <w:webHidden/>
          </w:rPr>
        </w:r>
        <w:r w:rsidR="00C816EF">
          <w:rPr>
            <w:noProof/>
            <w:webHidden/>
          </w:rPr>
          <w:fldChar w:fldCharType="separate"/>
        </w:r>
        <w:r w:rsidR="00F664EF">
          <w:rPr>
            <w:noProof/>
            <w:webHidden/>
          </w:rPr>
          <w:t>36</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174" w:history="1">
        <w:r w:rsidR="00C816EF" w:rsidRPr="00351CE8">
          <w:rPr>
            <w:rStyle w:val="Hyperlink"/>
            <w:noProof/>
          </w:rPr>
          <w:t>6</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Spectrum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_Toc467151174 \h </w:instrText>
        </w:r>
        <w:r w:rsidR="00C816EF">
          <w:rPr>
            <w:noProof/>
            <w:webHidden/>
          </w:rPr>
        </w:r>
        <w:r w:rsidR="00C816EF">
          <w:rPr>
            <w:noProof/>
            <w:webHidden/>
          </w:rPr>
          <w:fldChar w:fldCharType="separate"/>
        </w:r>
        <w:r w:rsidR="00F664EF">
          <w:rPr>
            <w:noProof/>
            <w:webHidden/>
          </w:rPr>
          <w:t>38</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75" w:history="1">
        <w:r w:rsidR="00C816EF" w:rsidRPr="00351CE8">
          <w:rPr>
            <w:rStyle w:val="Hyperlink"/>
            <w:noProof/>
          </w:rPr>
          <w:t>6.1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 xml:space="preserve"> Current spectrum usage of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_Toc467151175 \h </w:instrText>
        </w:r>
        <w:r w:rsidR="00C816EF">
          <w:rPr>
            <w:noProof/>
            <w:webHidden/>
          </w:rPr>
        </w:r>
        <w:r w:rsidR="00C816EF">
          <w:rPr>
            <w:noProof/>
            <w:webHidden/>
          </w:rPr>
          <w:fldChar w:fldCharType="separate"/>
        </w:r>
        <w:r w:rsidR="00F664EF">
          <w:rPr>
            <w:noProof/>
            <w:webHidden/>
          </w:rPr>
          <w:t>38</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76" w:history="1">
        <w:r w:rsidR="00C816EF" w:rsidRPr="00351CE8">
          <w:rPr>
            <w:rStyle w:val="Hyperlink"/>
            <w:noProof/>
            <w:lang w:val="en-US" w:eastAsia="zh-CN"/>
          </w:rPr>
          <w:t>6.1.1</w:t>
        </w:r>
        <w:r w:rsidR="00C816EF">
          <w:rPr>
            <w:rFonts w:asciiTheme="minorHAnsi" w:eastAsiaTheme="minorEastAsia" w:hAnsiTheme="minorHAnsi" w:cstheme="minorBidi"/>
            <w:noProof/>
            <w:sz w:val="22"/>
            <w:szCs w:val="22"/>
            <w:lang w:val="en-US" w:eastAsia="zh-CN"/>
          </w:rPr>
          <w:tab/>
        </w:r>
        <w:r w:rsidR="00C816EF" w:rsidRPr="00351CE8">
          <w:rPr>
            <w:rStyle w:val="Hyperlink"/>
            <w:noProof/>
            <w:lang w:val="en-US" w:eastAsia="ja-JP" w:bidi="he-IL"/>
          </w:rPr>
          <w:t xml:space="preserve">Radiocommunication systems </w:t>
        </w:r>
        <w:r w:rsidR="00C816EF" w:rsidRPr="00351CE8">
          <w:rPr>
            <w:rStyle w:val="Hyperlink"/>
            <w:noProof/>
            <w:lang w:val="en-US" w:eastAsia="zh-CN" w:bidi="he-IL"/>
          </w:rPr>
          <w:t xml:space="preserve">used </w:t>
        </w:r>
        <w:r w:rsidR="00C816EF" w:rsidRPr="00351CE8">
          <w:rPr>
            <w:rStyle w:val="Hyperlink"/>
            <w:noProof/>
            <w:lang w:val="en-US" w:eastAsia="ja-JP" w:bidi="he-IL"/>
          </w:rPr>
          <w:t xml:space="preserve">for </w:t>
        </w:r>
        <w:r w:rsidR="00C816EF" w:rsidRPr="00351CE8">
          <w:rPr>
            <w:rStyle w:val="Hyperlink"/>
            <w:noProof/>
            <w:lang w:val="en-US" w:eastAsia="zh-CN" w:bidi="he-IL"/>
          </w:rPr>
          <w:t>T</w:t>
        </w:r>
        <w:r w:rsidR="00C816EF" w:rsidRPr="00351CE8">
          <w:rPr>
            <w:rStyle w:val="Hyperlink"/>
            <w:noProof/>
            <w:lang w:val="en-US" w:eastAsia="ja-JP" w:bidi="he-IL"/>
          </w:rPr>
          <w:t>rain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_Toc467151176 \h </w:instrText>
        </w:r>
        <w:r w:rsidR="00C816EF">
          <w:rPr>
            <w:noProof/>
            <w:webHidden/>
          </w:rPr>
        </w:r>
        <w:r w:rsidR="00C816EF">
          <w:rPr>
            <w:noProof/>
            <w:webHidden/>
          </w:rPr>
          <w:fldChar w:fldCharType="separate"/>
        </w:r>
        <w:r w:rsidR="00F664EF">
          <w:rPr>
            <w:noProof/>
            <w:webHidden/>
          </w:rPr>
          <w:t>39</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77" w:history="1">
        <w:r w:rsidR="00C816EF" w:rsidRPr="00351CE8">
          <w:rPr>
            <w:rStyle w:val="Hyperlink"/>
            <w:noProof/>
          </w:rPr>
          <w:t>6.1.2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Radiocommunication systems used for Train positioning information</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_Toc467151177 \h </w:instrText>
        </w:r>
        <w:r w:rsidR="00C816EF">
          <w:rPr>
            <w:noProof/>
            <w:webHidden/>
          </w:rPr>
        </w:r>
        <w:r w:rsidR="00C816EF">
          <w:rPr>
            <w:noProof/>
            <w:webHidden/>
          </w:rPr>
          <w:fldChar w:fldCharType="separate"/>
        </w:r>
        <w:r w:rsidR="00F664EF">
          <w:rPr>
            <w:noProof/>
            <w:webHidden/>
          </w:rPr>
          <w:t>40</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78" w:history="1">
        <w:r w:rsidR="00C816EF" w:rsidRPr="00351CE8">
          <w:rPr>
            <w:rStyle w:val="Hyperlink"/>
            <w:noProof/>
          </w:rPr>
          <w:t>6.1.3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Radiocommunication systems used for Train remote systems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_Toc467151178 \h </w:instrText>
        </w:r>
        <w:r w:rsidR="00C816EF">
          <w:rPr>
            <w:noProof/>
            <w:webHidden/>
          </w:rPr>
        </w:r>
        <w:r w:rsidR="00C816EF">
          <w:rPr>
            <w:noProof/>
            <w:webHidden/>
          </w:rPr>
          <w:fldChar w:fldCharType="separate"/>
        </w:r>
        <w:r w:rsidR="00F664EF">
          <w:rPr>
            <w:noProof/>
            <w:webHidden/>
          </w:rPr>
          <w:t>40</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79" w:history="1">
        <w:r w:rsidR="00C816EF" w:rsidRPr="00351CE8">
          <w:rPr>
            <w:rStyle w:val="Hyperlink"/>
            <w:noProof/>
          </w:rPr>
          <w:t>6.1.4</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Radiocommunication systems used for Train surveillance</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_Toc467151179 \h </w:instrText>
        </w:r>
        <w:r w:rsidR="00C816EF">
          <w:rPr>
            <w:noProof/>
            <w:webHidden/>
          </w:rPr>
        </w:r>
        <w:r w:rsidR="00C816EF">
          <w:rPr>
            <w:noProof/>
            <w:webHidden/>
          </w:rPr>
          <w:fldChar w:fldCharType="separate"/>
        </w:r>
        <w:r w:rsidR="00F664EF">
          <w:rPr>
            <w:noProof/>
            <w:webHidden/>
          </w:rPr>
          <w:t>40</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80" w:history="1">
        <w:r w:rsidR="00C816EF" w:rsidRPr="00351CE8">
          <w:rPr>
            <w:rStyle w:val="Hyperlink"/>
            <w:noProof/>
          </w:rPr>
          <w:t>6.2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Planning spectrum usage of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_Toc467151180 \h </w:instrText>
        </w:r>
        <w:r w:rsidR="00C816EF">
          <w:rPr>
            <w:noProof/>
            <w:webHidden/>
          </w:rPr>
        </w:r>
        <w:r w:rsidR="00C816EF">
          <w:rPr>
            <w:noProof/>
            <w:webHidden/>
          </w:rPr>
          <w:fldChar w:fldCharType="separate"/>
        </w:r>
        <w:r w:rsidR="00F664EF">
          <w:rPr>
            <w:noProof/>
            <w:webHidden/>
          </w:rPr>
          <w:t>40</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81" w:history="1">
        <w:r w:rsidR="00C816EF" w:rsidRPr="00351CE8">
          <w:rPr>
            <w:rStyle w:val="Hyperlink"/>
            <w:noProof/>
          </w:rPr>
          <w:t>6.3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spectrum requirements of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_Toc467151181 \h </w:instrText>
        </w:r>
        <w:r w:rsidR="00C816EF">
          <w:rPr>
            <w:noProof/>
            <w:webHidden/>
          </w:rPr>
        </w:r>
        <w:r w:rsidR="00C816EF">
          <w:rPr>
            <w:noProof/>
            <w:webHidden/>
          </w:rPr>
          <w:fldChar w:fldCharType="separate"/>
        </w:r>
        <w:r w:rsidR="00F664EF">
          <w:rPr>
            <w:noProof/>
            <w:webHidden/>
          </w:rPr>
          <w:t>40</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182" w:history="1">
        <w:r w:rsidR="00C816EF" w:rsidRPr="00351CE8">
          <w:rPr>
            <w:rStyle w:val="Hyperlink"/>
            <w:noProof/>
          </w:rPr>
          <w:t>7</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Summary</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_Toc467151182 \h </w:instrText>
        </w:r>
        <w:r w:rsidR="00C816EF">
          <w:rPr>
            <w:noProof/>
            <w:webHidden/>
          </w:rPr>
        </w:r>
        <w:r w:rsidR="00C816EF">
          <w:rPr>
            <w:noProof/>
            <w:webHidden/>
          </w:rPr>
          <w:fldChar w:fldCharType="separate"/>
        </w:r>
        <w:r w:rsidR="00F664EF">
          <w:rPr>
            <w:noProof/>
            <w:webHidden/>
          </w:rPr>
          <w:t>40</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183" w:history="1">
        <w:r w:rsidR="00BD383E" w:rsidRPr="00351CE8">
          <w:rPr>
            <w:rStyle w:val="Hyperlink"/>
            <w:noProof/>
            <w:lang w:eastAsia="zh-CN"/>
          </w:rPr>
          <w:t>Annex</w:t>
        </w:r>
        <w:r w:rsidR="00C816EF" w:rsidRPr="00351CE8">
          <w:rPr>
            <w:rStyle w:val="Hyperlink"/>
            <w:noProof/>
            <w:lang w:eastAsia="zh-CN"/>
          </w:rPr>
          <w:t xml:space="preserve"> 1</w:t>
        </w:r>
        <w:r w:rsidR="00BD383E">
          <w:rPr>
            <w:rStyle w:val="Hyperlink"/>
            <w:noProof/>
            <w:lang w:eastAsia="zh-CN"/>
          </w:rPr>
          <w:t xml:space="preserve"> –</w:t>
        </w:r>
        <w:r w:rsidR="00C816EF" w:rsidRPr="00351CE8">
          <w:rPr>
            <w:rStyle w:val="Hyperlink"/>
            <w:noProof/>
            <w:lang w:eastAsia="zh-CN"/>
          </w:rPr>
          <w:t xml:space="preserve"> Vocabulary of Terms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_Toc467151183 \h </w:instrText>
        </w:r>
        <w:r w:rsidR="00C816EF">
          <w:rPr>
            <w:noProof/>
            <w:webHidden/>
          </w:rPr>
        </w:r>
        <w:r w:rsidR="00C816EF">
          <w:rPr>
            <w:noProof/>
            <w:webHidden/>
          </w:rPr>
          <w:fldChar w:fldCharType="separate"/>
        </w:r>
        <w:r w:rsidR="00F664EF">
          <w:rPr>
            <w:noProof/>
            <w:webHidden/>
          </w:rPr>
          <w:t>41</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184" w:history="1">
        <w:r w:rsidR="00BD383E" w:rsidRPr="00351CE8">
          <w:rPr>
            <w:rStyle w:val="Hyperlink"/>
            <w:noProof/>
            <w:lang w:eastAsia="zh-CN"/>
          </w:rPr>
          <w:t>Annex</w:t>
        </w:r>
        <w:r w:rsidR="00C816EF" w:rsidRPr="00351CE8">
          <w:rPr>
            <w:rStyle w:val="Hyperlink"/>
            <w:noProof/>
            <w:lang w:eastAsia="zh-CN"/>
          </w:rPr>
          <w:t xml:space="preserve"> 2</w:t>
        </w:r>
        <w:r w:rsidR="00BD383E">
          <w:rPr>
            <w:rStyle w:val="Hyperlink"/>
            <w:noProof/>
            <w:lang w:eastAsia="zh-CN"/>
          </w:rPr>
          <w:t xml:space="preserve"> – </w:t>
        </w:r>
        <w:r w:rsidR="00BD383E" w:rsidRPr="00BD383E">
          <w:rPr>
            <w:rStyle w:val="Hyperlink"/>
            <w:noProof/>
            <w:lang w:eastAsia="zh-CN"/>
          </w:rPr>
          <w:t>Summary of Response to the Questionnaire on the Usage of Railway Radiocommunication Systems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_Toc467151184 \h </w:instrText>
        </w:r>
        <w:r w:rsidR="00C816EF">
          <w:rPr>
            <w:noProof/>
            <w:webHidden/>
          </w:rPr>
        </w:r>
        <w:r w:rsidR="00C816EF">
          <w:rPr>
            <w:noProof/>
            <w:webHidden/>
          </w:rPr>
          <w:fldChar w:fldCharType="separate"/>
        </w:r>
        <w:r w:rsidR="00F664EF">
          <w:rPr>
            <w:noProof/>
            <w:webHidden/>
          </w:rPr>
          <w:t>42</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86" w:history="1">
        <w:r w:rsidR="00C816EF" w:rsidRPr="00351CE8">
          <w:rPr>
            <w:rStyle w:val="Hyperlink"/>
            <w:noProof/>
          </w:rPr>
          <w:t>A2.1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Introduction</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_Toc467151186 \h </w:instrText>
        </w:r>
        <w:r w:rsidR="00C816EF">
          <w:rPr>
            <w:noProof/>
            <w:webHidden/>
          </w:rPr>
        </w:r>
        <w:r w:rsidR="00C816EF">
          <w:rPr>
            <w:noProof/>
            <w:webHidden/>
          </w:rPr>
          <w:fldChar w:fldCharType="separate"/>
        </w:r>
        <w:r w:rsidR="00F664EF">
          <w:rPr>
            <w:noProof/>
            <w:webHidden/>
          </w:rPr>
          <w:t>42</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87" w:history="1">
        <w:r w:rsidR="00C816EF" w:rsidRPr="00351CE8">
          <w:rPr>
            <w:rStyle w:val="Hyperlink"/>
            <w:noProof/>
          </w:rPr>
          <w:t>A2.2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Summary of the situation of feedback of the questionnaire</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_Toc467151187 \h </w:instrText>
        </w:r>
        <w:r w:rsidR="00C816EF">
          <w:rPr>
            <w:noProof/>
            <w:webHidden/>
          </w:rPr>
        </w:r>
        <w:r w:rsidR="00C816EF">
          <w:rPr>
            <w:noProof/>
            <w:webHidden/>
          </w:rPr>
          <w:fldChar w:fldCharType="separate"/>
        </w:r>
        <w:r w:rsidR="00F664EF">
          <w:rPr>
            <w:noProof/>
            <w:webHidden/>
          </w:rPr>
          <w:t>42</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88" w:history="1">
        <w:r w:rsidR="00C816EF" w:rsidRPr="00351CE8">
          <w:rPr>
            <w:rStyle w:val="Hyperlink"/>
            <w:noProof/>
          </w:rPr>
          <w:t>A2.3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Summary table of answers to each question</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_Toc467151188 \h </w:instrText>
        </w:r>
        <w:r w:rsidR="00C816EF">
          <w:rPr>
            <w:noProof/>
            <w:webHidden/>
          </w:rPr>
        </w:r>
        <w:r w:rsidR="00C816EF">
          <w:rPr>
            <w:noProof/>
            <w:webHidden/>
          </w:rPr>
          <w:fldChar w:fldCharType="separate"/>
        </w:r>
        <w:r w:rsidR="00F664EF">
          <w:rPr>
            <w:noProof/>
            <w:webHidden/>
          </w:rPr>
          <w:t>43</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89" w:history="1">
        <w:r w:rsidR="00C816EF" w:rsidRPr="00351CE8">
          <w:rPr>
            <w:rStyle w:val="Hyperlink"/>
            <w:noProof/>
          </w:rPr>
          <w:t>A2.4</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Original questionnaire answers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_Toc467151189 \h </w:instrText>
        </w:r>
        <w:r w:rsidR="00C816EF">
          <w:rPr>
            <w:noProof/>
            <w:webHidden/>
          </w:rPr>
        </w:r>
        <w:r w:rsidR="00C816EF">
          <w:rPr>
            <w:noProof/>
            <w:webHidden/>
          </w:rPr>
          <w:fldChar w:fldCharType="separate"/>
        </w:r>
        <w:r w:rsidR="00F664EF">
          <w:rPr>
            <w:noProof/>
            <w:webHidden/>
          </w:rPr>
          <w:t>43</w:t>
        </w:r>
        <w:r w:rsidR="00C816EF">
          <w:rPr>
            <w:noProof/>
            <w:webHidden/>
          </w:rPr>
          <w:fldChar w:fldCharType="end"/>
        </w:r>
      </w:hyperlink>
    </w:p>
    <w:p w:rsidR="00C816EF" w:rsidRDefault="00363B1A" w:rsidP="00BD383E">
      <w:pPr>
        <w:pStyle w:val="TOC1"/>
        <w:rPr>
          <w:rFonts w:asciiTheme="minorHAnsi" w:eastAsiaTheme="minorEastAsia" w:hAnsiTheme="minorHAnsi" w:cstheme="minorBidi"/>
          <w:noProof/>
          <w:sz w:val="22"/>
          <w:szCs w:val="22"/>
          <w:lang w:val="en-US" w:eastAsia="zh-CN"/>
        </w:rPr>
      </w:pPr>
      <w:hyperlink w:anchor="_Toc467151190" w:history="1">
        <w:r w:rsidR="00BD383E" w:rsidRPr="00351CE8">
          <w:rPr>
            <w:rStyle w:val="Hyperlink"/>
            <w:noProof/>
            <w:lang w:eastAsia="zh-CN"/>
          </w:rPr>
          <w:t>Annex</w:t>
        </w:r>
        <w:r w:rsidR="00C816EF" w:rsidRPr="00351CE8">
          <w:rPr>
            <w:rStyle w:val="Hyperlink"/>
            <w:noProof/>
            <w:lang w:eastAsia="zh-CN"/>
          </w:rPr>
          <w:t xml:space="preserve"> 3</w:t>
        </w:r>
        <w:r w:rsidR="00BD383E">
          <w:rPr>
            <w:rStyle w:val="Hyperlink"/>
            <w:noProof/>
            <w:lang w:eastAsia="zh-CN"/>
          </w:rPr>
          <w:t xml:space="preserve"> – </w:t>
        </w:r>
        <w:r w:rsidR="00BD383E" w:rsidRPr="00BD383E">
          <w:rPr>
            <w:rStyle w:val="Hyperlink"/>
            <w:noProof/>
            <w:lang w:eastAsia="zh-CN"/>
          </w:rPr>
          <w:t xml:space="preserve">Consideration of the Doppler Effect in railway radiocommunication </w:t>
        </w:r>
        <w:r w:rsidR="00BD383E">
          <w:rPr>
            <w:rStyle w:val="Hyperlink"/>
            <w:noProof/>
            <w:lang w:eastAsia="zh-CN"/>
          </w:rPr>
          <w:br/>
        </w:r>
        <w:r w:rsidR="00BD383E" w:rsidRPr="00BD383E">
          <w:rPr>
            <w:rStyle w:val="Hyperlink"/>
            <w:noProof/>
            <w:lang w:eastAsia="zh-CN"/>
          </w:rPr>
          <w:t>systems between high-speed trains and tracksides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_Toc467151190 \h </w:instrText>
        </w:r>
        <w:r w:rsidR="00C816EF">
          <w:rPr>
            <w:noProof/>
            <w:webHidden/>
          </w:rPr>
        </w:r>
        <w:r w:rsidR="00C816EF">
          <w:rPr>
            <w:noProof/>
            <w:webHidden/>
          </w:rPr>
          <w:fldChar w:fldCharType="separate"/>
        </w:r>
        <w:r w:rsidR="00F664EF">
          <w:rPr>
            <w:noProof/>
            <w:webHidden/>
          </w:rPr>
          <w:t>44</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92" w:history="1">
        <w:r w:rsidR="00C816EF" w:rsidRPr="00351CE8">
          <w:rPr>
            <w:rStyle w:val="Hyperlink"/>
            <w:noProof/>
          </w:rPr>
          <w:t>A3.1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Introduction</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_Toc467151192 \h </w:instrText>
        </w:r>
        <w:r w:rsidR="00C816EF">
          <w:rPr>
            <w:noProof/>
            <w:webHidden/>
          </w:rPr>
        </w:r>
        <w:r w:rsidR="00C816EF">
          <w:rPr>
            <w:noProof/>
            <w:webHidden/>
          </w:rPr>
          <w:fldChar w:fldCharType="separate"/>
        </w:r>
        <w:r w:rsidR="00F664EF">
          <w:rPr>
            <w:noProof/>
            <w:webHidden/>
          </w:rPr>
          <w:t>44</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93" w:history="1">
        <w:r w:rsidR="00C816EF" w:rsidRPr="00351CE8">
          <w:rPr>
            <w:rStyle w:val="Hyperlink"/>
            <w:noProof/>
          </w:rPr>
          <w:t>A3.2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 xml:space="preserve">Evaluation of the Doppler shift for different frequency bands and different </w:t>
        </w:r>
        <w:r w:rsidR="00BD383E">
          <w:rPr>
            <w:rStyle w:val="Hyperlink"/>
            <w:noProof/>
          </w:rPr>
          <w:br/>
        </w:r>
        <w:r w:rsidR="00C816EF" w:rsidRPr="00351CE8">
          <w:rPr>
            <w:rStyle w:val="Hyperlink"/>
            <w:noProof/>
          </w:rPr>
          <w:t>train speeds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_Toc467151193 \h </w:instrText>
        </w:r>
        <w:r w:rsidR="00C816EF">
          <w:rPr>
            <w:noProof/>
            <w:webHidden/>
          </w:rPr>
        </w:r>
        <w:r w:rsidR="00C816EF">
          <w:rPr>
            <w:noProof/>
            <w:webHidden/>
          </w:rPr>
          <w:fldChar w:fldCharType="separate"/>
        </w:r>
        <w:r w:rsidR="00F664EF">
          <w:rPr>
            <w:noProof/>
            <w:webHidden/>
          </w:rPr>
          <w:t>44</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94" w:history="1">
        <w:r w:rsidR="00C816EF" w:rsidRPr="00351CE8">
          <w:rPr>
            <w:rStyle w:val="Hyperlink"/>
            <w:noProof/>
          </w:rPr>
          <w:t>A3.3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Conclusions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_Toc467151194 \h </w:instrText>
        </w:r>
        <w:r w:rsidR="00C816EF">
          <w:rPr>
            <w:noProof/>
            <w:webHidden/>
          </w:rPr>
        </w:r>
        <w:r w:rsidR="00C816EF">
          <w:rPr>
            <w:noProof/>
            <w:webHidden/>
          </w:rPr>
          <w:fldChar w:fldCharType="separate"/>
        </w:r>
        <w:r w:rsidR="00F664EF">
          <w:rPr>
            <w:noProof/>
            <w:webHidden/>
          </w:rPr>
          <w:t>48</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195" w:history="1">
        <w:r w:rsidR="00BD383E" w:rsidRPr="00351CE8">
          <w:rPr>
            <w:rStyle w:val="Hyperlink"/>
            <w:noProof/>
            <w:lang w:eastAsia="zh-CN"/>
          </w:rPr>
          <w:t>Annex</w:t>
        </w:r>
        <w:r w:rsidR="00C816EF" w:rsidRPr="00351CE8">
          <w:rPr>
            <w:rStyle w:val="Hyperlink"/>
            <w:noProof/>
            <w:lang w:eastAsia="zh-CN"/>
          </w:rPr>
          <w:t xml:space="preserve"> 4</w:t>
        </w:r>
        <w:r w:rsidR="00BD383E">
          <w:rPr>
            <w:rStyle w:val="Hyperlink"/>
            <w:noProof/>
            <w:lang w:eastAsia="zh-CN"/>
          </w:rPr>
          <w:t xml:space="preserve"> – </w:t>
        </w:r>
        <w:r w:rsidR="00BD383E" w:rsidRPr="00BD383E">
          <w:rPr>
            <w:rStyle w:val="Hyperlink"/>
            <w:noProof/>
            <w:lang w:eastAsia="zh-CN"/>
          </w:rPr>
          <w:t>RSTT in Japan</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_Toc467151195 \h </w:instrText>
        </w:r>
        <w:r w:rsidR="00C816EF">
          <w:rPr>
            <w:noProof/>
            <w:webHidden/>
          </w:rPr>
        </w:r>
        <w:r w:rsidR="00C816EF">
          <w:rPr>
            <w:noProof/>
            <w:webHidden/>
          </w:rPr>
          <w:fldChar w:fldCharType="separate"/>
        </w:r>
        <w:r w:rsidR="00F664EF">
          <w:rPr>
            <w:noProof/>
            <w:webHidden/>
          </w:rPr>
          <w:t>49</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197" w:history="1">
        <w:r w:rsidR="00C816EF" w:rsidRPr="00351CE8">
          <w:rPr>
            <w:rStyle w:val="Hyperlink"/>
            <w:noProof/>
          </w:rPr>
          <w:t>A4.1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Overview</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_Toc467151197 \h </w:instrText>
        </w:r>
        <w:r w:rsidR="00C816EF">
          <w:rPr>
            <w:noProof/>
            <w:webHidden/>
          </w:rPr>
        </w:r>
        <w:r w:rsidR="00C816EF">
          <w:rPr>
            <w:noProof/>
            <w:webHidden/>
          </w:rPr>
          <w:fldChar w:fldCharType="separate"/>
        </w:r>
        <w:r w:rsidR="00F664EF">
          <w:rPr>
            <w:noProof/>
            <w:webHidden/>
          </w:rPr>
          <w:t>49</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98" w:history="1">
        <w:r w:rsidR="00C816EF" w:rsidRPr="00351CE8">
          <w:rPr>
            <w:rStyle w:val="Hyperlink"/>
            <w:noProof/>
          </w:rPr>
          <w:t>A4.1.2 Frequency usage</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_Toc467151198 \h </w:instrText>
        </w:r>
        <w:r w:rsidR="00C816EF">
          <w:rPr>
            <w:noProof/>
            <w:webHidden/>
          </w:rPr>
        </w:r>
        <w:r w:rsidR="00C816EF">
          <w:rPr>
            <w:noProof/>
            <w:webHidden/>
          </w:rPr>
          <w:fldChar w:fldCharType="separate"/>
        </w:r>
        <w:r w:rsidR="00F664EF">
          <w:rPr>
            <w:noProof/>
            <w:webHidden/>
          </w:rPr>
          <w:t>50</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199" w:history="1">
        <w:r w:rsidR="00C816EF" w:rsidRPr="00351CE8">
          <w:rPr>
            <w:rStyle w:val="Hyperlink"/>
            <w:noProof/>
          </w:rPr>
          <w:t>A4.1.3 Operational environment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_Toc467151199 \h </w:instrText>
        </w:r>
        <w:r w:rsidR="00C816EF">
          <w:rPr>
            <w:noProof/>
            <w:webHidden/>
          </w:rPr>
        </w:r>
        <w:r w:rsidR="00C816EF">
          <w:rPr>
            <w:noProof/>
            <w:webHidden/>
          </w:rPr>
          <w:fldChar w:fldCharType="separate"/>
        </w:r>
        <w:r w:rsidR="00F664EF">
          <w:rPr>
            <w:noProof/>
            <w:webHidden/>
          </w:rPr>
          <w:t>51</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00" w:history="1">
        <w:r w:rsidR="00C816EF" w:rsidRPr="00351CE8">
          <w:rPr>
            <w:rStyle w:val="Hyperlink"/>
            <w:noProof/>
          </w:rPr>
          <w:t>A4.2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150 MHz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_Toc467151200 \h </w:instrText>
        </w:r>
        <w:r w:rsidR="00C816EF">
          <w:rPr>
            <w:noProof/>
            <w:webHidden/>
          </w:rPr>
        </w:r>
        <w:r w:rsidR="00C816EF">
          <w:rPr>
            <w:noProof/>
            <w:webHidden/>
          </w:rPr>
          <w:fldChar w:fldCharType="separate"/>
        </w:r>
        <w:r w:rsidR="00F664EF">
          <w:rPr>
            <w:noProof/>
            <w:webHidden/>
          </w:rPr>
          <w:t>53</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01" w:history="1">
        <w:r w:rsidR="00C816EF" w:rsidRPr="00351CE8">
          <w:rPr>
            <w:rStyle w:val="Hyperlink"/>
            <w:noProof/>
          </w:rPr>
          <w:t>A4.2.1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Train Radio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_Toc467151201 \h </w:instrText>
        </w:r>
        <w:r w:rsidR="00C816EF">
          <w:rPr>
            <w:noProof/>
            <w:webHidden/>
          </w:rPr>
        </w:r>
        <w:r w:rsidR="00C816EF">
          <w:rPr>
            <w:noProof/>
            <w:webHidden/>
          </w:rPr>
          <w:fldChar w:fldCharType="separate"/>
        </w:r>
        <w:r w:rsidR="00F664EF">
          <w:rPr>
            <w:noProof/>
            <w:webHidden/>
          </w:rPr>
          <w:t>53</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02" w:history="1">
        <w:r w:rsidR="00C816EF" w:rsidRPr="00351CE8">
          <w:rPr>
            <w:rStyle w:val="Hyperlink"/>
            <w:noProof/>
          </w:rPr>
          <w:t>A4.2.2</w:t>
        </w:r>
        <w:r w:rsidR="00BD383E">
          <w:rPr>
            <w:rStyle w:val="Hyperlink"/>
            <w:noProof/>
          </w:rPr>
          <w:t xml:space="preserve"> </w:t>
        </w:r>
        <w:r w:rsidR="00C816EF" w:rsidRPr="00351CE8">
          <w:rPr>
            <w:rStyle w:val="Hyperlink"/>
            <w:noProof/>
          </w:rPr>
          <w:t>Radiocommunication system for Emergency Cut-Off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_Toc467151202 \h </w:instrText>
        </w:r>
        <w:r w:rsidR="00C816EF">
          <w:rPr>
            <w:noProof/>
            <w:webHidden/>
          </w:rPr>
        </w:r>
        <w:r w:rsidR="00C816EF">
          <w:rPr>
            <w:noProof/>
            <w:webHidden/>
          </w:rPr>
          <w:fldChar w:fldCharType="separate"/>
        </w:r>
        <w:r w:rsidR="00F664EF">
          <w:rPr>
            <w:noProof/>
            <w:webHidden/>
          </w:rPr>
          <w:t>55</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03" w:history="1">
        <w:r w:rsidR="00C816EF" w:rsidRPr="00351CE8">
          <w:rPr>
            <w:rStyle w:val="Hyperlink"/>
            <w:noProof/>
          </w:rPr>
          <w:t>A4.2.3</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Yard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_Toc467151203 \h </w:instrText>
        </w:r>
        <w:r w:rsidR="00C816EF">
          <w:rPr>
            <w:noProof/>
            <w:webHidden/>
          </w:rPr>
        </w:r>
        <w:r w:rsidR="00C816EF">
          <w:rPr>
            <w:noProof/>
            <w:webHidden/>
          </w:rPr>
          <w:fldChar w:fldCharType="separate"/>
        </w:r>
        <w:r w:rsidR="00F664EF">
          <w:rPr>
            <w:noProof/>
            <w:webHidden/>
          </w:rPr>
          <w:t>56</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04" w:history="1">
        <w:r w:rsidR="00C816EF" w:rsidRPr="00351CE8">
          <w:rPr>
            <w:rStyle w:val="Hyperlink"/>
            <w:noProof/>
          </w:rPr>
          <w:t>A4.3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300 MHz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_Toc467151204 \h </w:instrText>
        </w:r>
        <w:r w:rsidR="00C816EF">
          <w:rPr>
            <w:noProof/>
            <w:webHidden/>
          </w:rPr>
        </w:r>
        <w:r w:rsidR="00C816EF">
          <w:rPr>
            <w:noProof/>
            <w:webHidden/>
          </w:rPr>
          <w:fldChar w:fldCharType="separate"/>
        </w:r>
        <w:r w:rsidR="00F664EF">
          <w:rPr>
            <w:noProof/>
            <w:webHidden/>
          </w:rPr>
          <w:t>57</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05" w:history="1">
        <w:r w:rsidR="00C816EF" w:rsidRPr="00351CE8">
          <w:rPr>
            <w:rStyle w:val="Hyperlink"/>
            <w:noProof/>
          </w:rPr>
          <w:t>A4.3.1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Train Radio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_Toc467151205 \h </w:instrText>
        </w:r>
        <w:r w:rsidR="00C816EF">
          <w:rPr>
            <w:noProof/>
            <w:webHidden/>
          </w:rPr>
        </w:r>
        <w:r w:rsidR="00C816EF">
          <w:rPr>
            <w:noProof/>
            <w:webHidden/>
          </w:rPr>
          <w:fldChar w:fldCharType="separate"/>
        </w:r>
        <w:r w:rsidR="00F664EF">
          <w:rPr>
            <w:noProof/>
            <w:webHidden/>
          </w:rPr>
          <w:t>57</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06" w:history="1">
        <w:r w:rsidR="00C816EF" w:rsidRPr="00351CE8">
          <w:rPr>
            <w:rStyle w:val="Hyperlink"/>
            <w:noProof/>
          </w:rPr>
          <w:t>A4.3.2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Emergency Alarm Radio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_Toc467151206 \h </w:instrText>
        </w:r>
        <w:r w:rsidR="00C816EF">
          <w:rPr>
            <w:noProof/>
            <w:webHidden/>
          </w:rPr>
        </w:r>
        <w:r w:rsidR="00C816EF">
          <w:rPr>
            <w:noProof/>
            <w:webHidden/>
          </w:rPr>
          <w:fldChar w:fldCharType="separate"/>
        </w:r>
        <w:r w:rsidR="00F664EF">
          <w:rPr>
            <w:noProof/>
            <w:webHidden/>
          </w:rPr>
          <w:t>58</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07" w:history="1">
        <w:r w:rsidR="00C816EF" w:rsidRPr="00351CE8">
          <w:rPr>
            <w:rStyle w:val="Hyperlink"/>
            <w:noProof/>
          </w:rPr>
          <w:t>A4.3.3</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Radiocommunication system for Emergency Cut-Off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_Toc467151207 \h </w:instrText>
        </w:r>
        <w:r w:rsidR="00C816EF">
          <w:rPr>
            <w:noProof/>
            <w:webHidden/>
          </w:rPr>
        </w:r>
        <w:r w:rsidR="00C816EF">
          <w:rPr>
            <w:noProof/>
            <w:webHidden/>
          </w:rPr>
          <w:fldChar w:fldCharType="separate"/>
        </w:r>
        <w:r w:rsidR="00F664EF">
          <w:rPr>
            <w:noProof/>
            <w:webHidden/>
          </w:rPr>
          <w:t>59</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08" w:history="1">
        <w:r w:rsidR="00C816EF" w:rsidRPr="00351CE8">
          <w:rPr>
            <w:rStyle w:val="Hyperlink"/>
            <w:noProof/>
          </w:rPr>
          <w:t>A4.3.4</w:t>
        </w:r>
        <w:r w:rsidR="00BD383E">
          <w:rPr>
            <w:rStyle w:val="Hyperlink"/>
            <w:noProof/>
          </w:rPr>
          <w:t xml:space="preserve"> </w:t>
        </w:r>
        <w:r w:rsidR="00C816EF" w:rsidRPr="00351CE8">
          <w:rPr>
            <w:rStyle w:val="Hyperlink"/>
            <w:noProof/>
          </w:rPr>
          <w:t>Radiocommunication system for Electronic Blocking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_Toc467151208 \h </w:instrText>
        </w:r>
        <w:r w:rsidR="00C816EF">
          <w:rPr>
            <w:noProof/>
            <w:webHidden/>
          </w:rPr>
        </w:r>
        <w:r w:rsidR="00C816EF">
          <w:rPr>
            <w:noProof/>
            <w:webHidden/>
          </w:rPr>
          <w:fldChar w:fldCharType="separate"/>
        </w:r>
        <w:r w:rsidR="00F664EF">
          <w:rPr>
            <w:noProof/>
            <w:webHidden/>
          </w:rPr>
          <w:t>60</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09" w:history="1">
        <w:r w:rsidR="00C816EF" w:rsidRPr="00351CE8">
          <w:rPr>
            <w:rStyle w:val="Hyperlink"/>
            <w:noProof/>
          </w:rPr>
          <w:t>A4.3.5</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JRTC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_Toc467151209 \h </w:instrText>
        </w:r>
        <w:r w:rsidR="00C816EF">
          <w:rPr>
            <w:noProof/>
            <w:webHidden/>
          </w:rPr>
        </w:r>
        <w:r w:rsidR="00C816EF">
          <w:rPr>
            <w:noProof/>
            <w:webHidden/>
          </w:rPr>
          <w:fldChar w:fldCharType="separate"/>
        </w:r>
        <w:r w:rsidR="00F664EF">
          <w:rPr>
            <w:noProof/>
            <w:webHidden/>
          </w:rPr>
          <w:t>61</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10" w:history="1">
        <w:r w:rsidR="00C816EF" w:rsidRPr="00351CE8">
          <w:rPr>
            <w:rStyle w:val="Hyperlink"/>
            <w:noProof/>
          </w:rPr>
          <w:t>A4.3.6</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Yard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_Toc467151210 \h </w:instrText>
        </w:r>
        <w:r w:rsidR="00C816EF">
          <w:rPr>
            <w:noProof/>
            <w:webHidden/>
          </w:rPr>
        </w:r>
        <w:r w:rsidR="00C816EF">
          <w:rPr>
            <w:noProof/>
            <w:webHidden/>
          </w:rPr>
          <w:fldChar w:fldCharType="separate"/>
        </w:r>
        <w:r w:rsidR="00F664EF">
          <w:rPr>
            <w:noProof/>
            <w:webHidden/>
          </w:rPr>
          <w:t>62</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11" w:history="1">
        <w:r w:rsidR="00C816EF" w:rsidRPr="00351CE8">
          <w:rPr>
            <w:rStyle w:val="Hyperlink"/>
            <w:noProof/>
          </w:rPr>
          <w:t>A4.4</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400 MHz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_Toc467151211 \h </w:instrText>
        </w:r>
        <w:r w:rsidR="00C816EF">
          <w:rPr>
            <w:noProof/>
            <w:webHidden/>
          </w:rPr>
        </w:r>
        <w:r w:rsidR="00C816EF">
          <w:rPr>
            <w:noProof/>
            <w:webHidden/>
          </w:rPr>
          <w:fldChar w:fldCharType="separate"/>
        </w:r>
        <w:r w:rsidR="00F664EF">
          <w:rPr>
            <w:noProof/>
            <w:webHidden/>
          </w:rPr>
          <w:t>63</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12" w:history="1">
        <w:r w:rsidR="00C816EF" w:rsidRPr="00351CE8">
          <w:rPr>
            <w:rStyle w:val="Hyperlink"/>
            <w:noProof/>
          </w:rPr>
          <w:t>A4.4.1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Train Radio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_Toc467151212 \h </w:instrText>
        </w:r>
        <w:r w:rsidR="00C816EF">
          <w:rPr>
            <w:noProof/>
            <w:webHidden/>
          </w:rPr>
        </w:r>
        <w:r w:rsidR="00C816EF">
          <w:rPr>
            <w:noProof/>
            <w:webHidden/>
          </w:rPr>
          <w:fldChar w:fldCharType="separate"/>
        </w:r>
        <w:r w:rsidR="00F664EF">
          <w:rPr>
            <w:noProof/>
            <w:webHidden/>
          </w:rPr>
          <w:t>63</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13" w:history="1">
        <w:r w:rsidR="00C816EF" w:rsidRPr="00351CE8">
          <w:rPr>
            <w:rStyle w:val="Hyperlink"/>
            <w:noProof/>
          </w:rPr>
          <w:t>A4.4.2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Radiocommunication system for High Speed Trains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_Toc467151213 \h </w:instrText>
        </w:r>
        <w:r w:rsidR="00C816EF">
          <w:rPr>
            <w:noProof/>
            <w:webHidden/>
          </w:rPr>
        </w:r>
        <w:r w:rsidR="00C816EF">
          <w:rPr>
            <w:noProof/>
            <w:webHidden/>
          </w:rPr>
          <w:fldChar w:fldCharType="separate"/>
        </w:r>
        <w:r w:rsidR="00F664EF">
          <w:rPr>
            <w:noProof/>
            <w:webHidden/>
          </w:rPr>
          <w:t>64</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14" w:history="1">
        <w:r w:rsidR="00C816EF" w:rsidRPr="00351CE8">
          <w:rPr>
            <w:rStyle w:val="Hyperlink"/>
            <w:noProof/>
          </w:rPr>
          <w:t>A4.4.3</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Yard Radio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_Toc467151214 \h </w:instrText>
        </w:r>
        <w:r w:rsidR="00C816EF">
          <w:rPr>
            <w:noProof/>
            <w:webHidden/>
          </w:rPr>
        </w:r>
        <w:r w:rsidR="00C816EF">
          <w:rPr>
            <w:noProof/>
            <w:webHidden/>
          </w:rPr>
          <w:fldChar w:fldCharType="separate"/>
        </w:r>
        <w:r w:rsidR="00F664EF">
          <w:rPr>
            <w:noProof/>
            <w:webHidden/>
          </w:rPr>
          <w:t>66</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15" w:history="1">
        <w:r w:rsidR="00C816EF" w:rsidRPr="00351CE8">
          <w:rPr>
            <w:rStyle w:val="Hyperlink"/>
            <w:noProof/>
          </w:rPr>
          <w:t>A4.5</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RSTT in the 40 GHz band</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_Toc467151215 \h </w:instrText>
        </w:r>
        <w:r w:rsidR="00C816EF">
          <w:rPr>
            <w:noProof/>
            <w:webHidden/>
          </w:rPr>
        </w:r>
        <w:r w:rsidR="00C816EF">
          <w:rPr>
            <w:noProof/>
            <w:webHidden/>
          </w:rPr>
          <w:fldChar w:fldCharType="separate"/>
        </w:r>
        <w:r w:rsidR="00F664EF">
          <w:rPr>
            <w:noProof/>
            <w:webHidden/>
          </w:rPr>
          <w:t>66</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216" w:history="1">
        <w:r w:rsidR="00C816EF" w:rsidRPr="00351CE8">
          <w:rPr>
            <w:rStyle w:val="Hyperlink"/>
            <w:noProof/>
          </w:rPr>
          <w:t>A4.5.1  40-GHz band video transmission system (MVT)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_Toc467151216 \h </w:instrText>
        </w:r>
        <w:r w:rsidR="00C816EF">
          <w:rPr>
            <w:noProof/>
            <w:webHidden/>
          </w:rPr>
        </w:r>
        <w:r w:rsidR="00C816EF">
          <w:rPr>
            <w:noProof/>
            <w:webHidden/>
          </w:rPr>
          <w:fldChar w:fldCharType="separate"/>
        </w:r>
        <w:r w:rsidR="00F664EF">
          <w:rPr>
            <w:noProof/>
            <w:webHidden/>
          </w:rPr>
          <w:t>66</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17" w:history="1">
        <w:r w:rsidR="00C816EF" w:rsidRPr="00351CE8">
          <w:rPr>
            <w:rStyle w:val="Hyperlink"/>
            <w:noProof/>
          </w:rPr>
          <w:t>A4.5.2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Train Radio System in the 40 GHz band (TRS-40GHz)</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_Toc467151217 \h </w:instrText>
        </w:r>
        <w:r w:rsidR="00C816EF">
          <w:rPr>
            <w:noProof/>
            <w:webHidden/>
          </w:rPr>
        </w:r>
        <w:r w:rsidR="00C816EF">
          <w:rPr>
            <w:noProof/>
            <w:webHidden/>
          </w:rPr>
          <w:fldChar w:fldCharType="separate"/>
        </w:r>
        <w:r w:rsidR="00F664EF">
          <w:rPr>
            <w:noProof/>
            <w:webHidden/>
          </w:rPr>
          <w:t>68</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18" w:history="1">
        <w:r w:rsidR="00C816EF" w:rsidRPr="00351CE8">
          <w:rPr>
            <w:rStyle w:val="Hyperlink"/>
            <w:noProof/>
          </w:rPr>
          <w:t>A4.6</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W-band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_Toc467151218 \h </w:instrText>
        </w:r>
        <w:r w:rsidR="00C816EF">
          <w:rPr>
            <w:noProof/>
            <w:webHidden/>
          </w:rPr>
        </w:r>
        <w:r w:rsidR="00C816EF">
          <w:rPr>
            <w:noProof/>
            <w:webHidden/>
          </w:rPr>
          <w:fldChar w:fldCharType="separate"/>
        </w:r>
        <w:r w:rsidR="00F664EF">
          <w:rPr>
            <w:noProof/>
            <w:webHidden/>
          </w:rPr>
          <w:t>70</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19" w:history="1">
        <w:r w:rsidR="00C816EF" w:rsidRPr="00351CE8">
          <w:rPr>
            <w:rStyle w:val="Hyperlink"/>
            <w:noProof/>
          </w:rPr>
          <w:t>A4.6.1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Network architecture of W-band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_Toc467151219 \h </w:instrText>
        </w:r>
        <w:r w:rsidR="00C816EF">
          <w:rPr>
            <w:noProof/>
            <w:webHidden/>
          </w:rPr>
        </w:r>
        <w:r w:rsidR="00C816EF">
          <w:rPr>
            <w:noProof/>
            <w:webHidden/>
          </w:rPr>
          <w:fldChar w:fldCharType="separate"/>
        </w:r>
        <w:r w:rsidR="00F664EF">
          <w:rPr>
            <w:noProof/>
            <w:webHidden/>
          </w:rPr>
          <w:t>70</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20" w:history="1">
        <w:r w:rsidR="00C816EF" w:rsidRPr="00351CE8">
          <w:rPr>
            <w:rStyle w:val="Hyperlink"/>
            <w:noProof/>
          </w:rPr>
          <w:t>A4.6.2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Deployment scenario</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_Toc467151220 \h </w:instrText>
        </w:r>
        <w:r w:rsidR="00C816EF">
          <w:rPr>
            <w:noProof/>
            <w:webHidden/>
          </w:rPr>
        </w:r>
        <w:r w:rsidR="00C816EF">
          <w:rPr>
            <w:noProof/>
            <w:webHidden/>
          </w:rPr>
          <w:fldChar w:fldCharType="separate"/>
        </w:r>
        <w:r w:rsidR="00F664EF">
          <w:rPr>
            <w:noProof/>
            <w:webHidden/>
          </w:rPr>
          <w:t>71</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21" w:history="1">
        <w:r w:rsidR="00C816EF" w:rsidRPr="00351CE8">
          <w:rPr>
            <w:rStyle w:val="Hyperlink"/>
            <w:noProof/>
          </w:rPr>
          <w:t>A4.6.3</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Coexistence of 90-GHz band RSTT with the passive services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_Toc467151221 \h </w:instrText>
        </w:r>
        <w:r w:rsidR="00C816EF">
          <w:rPr>
            <w:noProof/>
            <w:webHidden/>
          </w:rPr>
        </w:r>
        <w:r w:rsidR="00C816EF">
          <w:rPr>
            <w:noProof/>
            <w:webHidden/>
          </w:rPr>
          <w:fldChar w:fldCharType="separate"/>
        </w:r>
        <w:r w:rsidR="00F664EF">
          <w:rPr>
            <w:noProof/>
            <w:webHidden/>
          </w:rPr>
          <w:t>72</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22" w:history="1">
        <w:r w:rsidR="00C816EF" w:rsidRPr="00351CE8">
          <w:rPr>
            <w:rStyle w:val="Hyperlink"/>
            <w:noProof/>
          </w:rPr>
          <w:t>A4.6.4</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W-band transceivers 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_Toc467151222 \h </w:instrText>
        </w:r>
        <w:r w:rsidR="00C816EF">
          <w:rPr>
            <w:noProof/>
            <w:webHidden/>
          </w:rPr>
        </w:r>
        <w:r w:rsidR="00C816EF">
          <w:rPr>
            <w:noProof/>
            <w:webHidden/>
          </w:rPr>
          <w:fldChar w:fldCharType="separate"/>
        </w:r>
        <w:r w:rsidR="00F664EF">
          <w:rPr>
            <w:noProof/>
            <w:webHidden/>
          </w:rPr>
          <w:t>73</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23" w:history="1">
        <w:r w:rsidR="00C816EF" w:rsidRPr="00351CE8">
          <w:rPr>
            <w:rStyle w:val="Hyperlink"/>
            <w:noProof/>
          </w:rPr>
          <w:t>A4.6.5</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W-band propagation 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_Toc467151223 \h </w:instrText>
        </w:r>
        <w:r w:rsidR="00C816EF">
          <w:rPr>
            <w:noProof/>
            <w:webHidden/>
          </w:rPr>
        </w:r>
        <w:r w:rsidR="00C816EF">
          <w:rPr>
            <w:noProof/>
            <w:webHidden/>
          </w:rPr>
          <w:fldChar w:fldCharType="separate"/>
        </w:r>
        <w:r w:rsidR="00F664EF">
          <w:rPr>
            <w:noProof/>
            <w:webHidden/>
          </w:rPr>
          <w:t>76</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24" w:history="1">
        <w:r w:rsidR="00C816EF" w:rsidRPr="00351CE8">
          <w:rPr>
            <w:rStyle w:val="Hyperlink"/>
            <w:noProof/>
          </w:rPr>
          <w:t>A4.6.6</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Table of frequency allocation of W-band</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_Toc467151224 \h </w:instrText>
        </w:r>
        <w:r w:rsidR="00C816EF">
          <w:rPr>
            <w:noProof/>
            <w:webHidden/>
          </w:rPr>
        </w:r>
        <w:r w:rsidR="00C816EF">
          <w:rPr>
            <w:noProof/>
            <w:webHidden/>
          </w:rPr>
          <w:fldChar w:fldCharType="separate"/>
        </w:r>
        <w:r w:rsidR="00F664EF">
          <w:rPr>
            <w:noProof/>
            <w:webHidden/>
          </w:rPr>
          <w:t>78</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25" w:history="1">
        <w:r w:rsidR="00C816EF" w:rsidRPr="00351CE8">
          <w:rPr>
            <w:rStyle w:val="Hyperlink"/>
            <w:noProof/>
          </w:rPr>
          <w:t>A4.7</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60 GHz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_Toc467151225 \h </w:instrText>
        </w:r>
        <w:r w:rsidR="00C816EF">
          <w:rPr>
            <w:noProof/>
            <w:webHidden/>
          </w:rPr>
        </w:r>
        <w:r w:rsidR="00C816EF">
          <w:rPr>
            <w:noProof/>
            <w:webHidden/>
          </w:rPr>
          <w:fldChar w:fldCharType="separate"/>
        </w:r>
        <w:r w:rsidR="00F664EF">
          <w:rPr>
            <w:noProof/>
            <w:webHidden/>
          </w:rPr>
          <w:t>79</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26" w:history="1">
        <w:r w:rsidR="00C816EF" w:rsidRPr="00351CE8">
          <w:rPr>
            <w:rStyle w:val="Hyperlink"/>
            <w:noProof/>
          </w:rPr>
          <w:t>A4.7.1 60-GHz band train platform monitoring system</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_Toc467151226 \h </w:instrText>
        </w:r>
        <w:r w:rsidR="00C816EF">
          <w:rPr>
            <w:noProof/>
            <w:webHidden/>
          </w:rPr>
        </w:r>
        <w:r w:rsidR="00C816EF">
          <w:rPr>
            <w:noProof/>
            <w:webHidden/>
          </w:rPr>
          <w:fldChar w:fldCharType="separate"/>
        </w:r>
        <w:r w:rsidR="00F664EF">
          <w:rPr>
            <w:noProof/>
            <w:webHidden/>
          </w:rPr>
          <w:t>79</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27" w:history="1">
        <w:r w:rsidR="00C816EF" w:rsidRPr="00351CE8">
          <w:rPr>
            <w:rStyle w:val="Hyperlink"/>
            <w:noProof/>
          </w:rPr>
          <w:t>A4.7.2 60-GHz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_Toc467151227 \h </w:instrText>
        </w:r>
        <w:r w:rsidR="00C816EF">
          <w:rPr>
            <w:noProof/>
            <w:webHidden/>
          </w:rPr>
        </w:r>
        <w:r w:rsidR="00C816EF">
          <w:rPr>
            <w:noProof/>
            <w:webHidden/>
          </w:rPr>
          <w:fldChar w:fldCharType="separate"/>
        </w:r>
        <w:r w:rsidR="00F664EF">
          <w:rPr>
            <w:noProof/>
            <w:webHidden/>
          </w:rPr>
          <w:t>79</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228" w:history="1">
        <w:r w:rsidR="00BD383E" w:rsidRPr="00351CE8">
          <w:rPr>
            <w:rStyle w:val="Hyperlink"/>
            <w:noProof/>
            <w:lang w:eastAsia="zh-CN"/>
          </w:rPr>
          <w:t>Annex</w:t>
        </w:r>
        <w:r w:rsidR="00C816EF" w:rsidRPr="00351CE8">
          <w:rPr>
            <w:rStyle w:val="Hyperlink"/>
            <w:noProof/>
            <w:lang w:eastAsia="zh-CN"/>
          </w:rPr>
          <w:t xml:space="preserve"> 5</w:t>
        </w:r>
        <w:r w:rsidR="00BD383E">
          <w:rPr>
            <w:rStyle w:val="Hyperlink"/>
            <w:noProof/>
            <w:lang w:eastAsia="zh-CN"/>
          </w:rPr>
          <w:t xml:space="preserve"> – </w:t>
        </w:r>
        <w:r w:rsidR="00BD383E" w:rsidRPr="00BD383E">
          <w:rPr>
            <w:rStyle w:val="Hyperlink"/>
            <w:noProof/>
            <w:lang w:eastAsia="zh-CN"/>
          </w:rPr>
          <w:t>RSTT in China</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_Toc467151228 \h </w:instrText>
        </w:r>
        <w:r w:rsidR="00C816EF">
          <w:rPr>
            <w:noProof/>
            <w:webHidden/>
          </w:rPr>
        </w:r>
        <w:r w:rsidR="00C816EF">
          <w:rPr>
            <w:noProof/>
            <w:webHidden/>
          </w:rPr>
          <w:fldChar w:fldCharType="separate"/>
        </w:r>
        <w:r w:rsidR="00F664EF">
          <w:rPr>
            <w:noProof/>
            <w:webHidden/>
          </w:rPr>
          <w:t>81</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30" w:history="1">
        <w:r w:rsidR="00C816EF" w:rsidRPr="00351CE8">
          <w:rPr>
            <w:rStyle w:val="Hyperlink"/>
            <w:noProof/>
          </w:rPr>
          <w:t>A5.1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Overview</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_Toc467151230 \h </w:instrText>
        </w:r>
        <w:r w:rsidR="00C816EF">
          <w:rPr>
            <w:noProof/>
            <w:webHidden/>
          </w:rPr>
        </w:r>
        <w:r w:rsidR="00C816EF">
          <w:rPr>
            <w:noProof/>
            <w:webHidden/>
          </w:rPr>
          <w:fldChar w:fldCharType="separate"/>
        </w:r>
        <w:r w:rsidR="00F664EF">
          <w:rPr>
            <w:noProof/>
            <w:webHidden/>
          </w:rPr>
          <w:t>81</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31" w:history="1">
        <w:r w:rsidR="00C816EF" w:rsidRPr="00351CE8">
          <w:rPr>
            <w:rStyle w:val="Hyperlink"/>
            <w:noProof/>
          </w:rPr>
          <w:t>A5.2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450 MHz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_Toc467151231 \h </w:instrText>
        </w:r>
        <w:r w:rsidR="00C816EF">
          <w:rPr>
            <w:noProof/>
            <w:webHidden/>
          </w:rPr>
        </w:r>
        <w:r w:rsidR="00C816EF">
          <w:rPr>
            <w:noProof/>
            <w:webHidden/>
          </w:rPr>
          <w:fldChar w:fldCharType="separate"/>
        </w:r>
        <w:r w:rsidR="00F664EF">
          <w:rPr>
            <w:noProof/>
            <w:webHidden/>
          </w:rPr>
          <w:t>81</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32" w:history="1">
        <w:r w:rsidR="00C816EF" w:rsidRPr="00351CE8">
          <w:rPr>
            <w:rStyle w:val="Hyperlink"/>
            <w:noProof/>
          </w:rPr>
          <w:t>A5.3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900 MHz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_Toc467151232 \h </w:instrText>
        </w:r>
        <w:r w:rsidR="00C816EF">
          <w:rPr>
            <w:noProof/>
            <w:webHidden/>
          </w:rPr>
        </w:r>
        <w:r w:rsidR="00C816EF">
          <w:rPr>
            <w:noProof/>
            <w:webHidden/>
          </w:rPr>
          <w:fldChar w:fldCharType="separate"/>
        </w:r>
        <w:r w:rsidR="00F664EF">
          <w:rPr>
            <w:noProof/>
            <w:webHidden/>
          </w:rPr>
          <w:t>81</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233" w:history="1">
        <w:r w:rsidR="00BD383E" w:rsidRPr="00351CE8">
          <w:rPr>
            <w:rStyle w:val="Hyperlink"/>
            <w:noProof/>
            <w:lang w:eastAsia="zh-CN"/>
          </w:rPr>
          <w:t>Annex</w:t>
        </w:r>
        <w:r w:rsidR="00C816EF" w:rsidRPr="00351CE8">
          <w:rPr>
            <w:rStyle w:val="Hyperlink"/>
            <w:noProof/>
            <w:lang w:eastAsia="zh-CN"/>
          </w:rPr>
          <w:t xml:space="preserve"> 6</w:t>
        </w:r>
        <w:r w:rsidR="00BD383E">
          <w:rPr>
            <w:rStyle w:val="Hyperlink"/>
            <w:noProof/>
            <w:lang w:eastAsia="zh-CN"/>
          </w:rPr>
          <w:t xml:space="preserve"> – </w:t>
        </w:r>
        <w:r w:rsidR="00BD383E" w:rsidRPr="00BD383E">
          <w:rPr>
            <w:rStyle w:val="Hyperlink"/>
            <w:noProof/>
            <w:lang w:eastAsia="zh-CN"/>
          </w:rPr>
          <w:t>RSTT in Russia</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_Toc467151233 \h </w:instrText>
        </w:r>
        <w:r w:rsidR="00C816EF">
          <w:rPr>
            <w:noProof/>
            <w:webHidden/>
          </w:rPr>
        </w:r>
        <w:r w:rsidR="00C816EF">
          <w:rPr>
            <w:noProof/>
            <w:webHidden/>
          </w:rPr>
          <w:fldChar w:fldCharType="separate"/>
        </w:r>
        <w:r w:rsidR="00F664EF">
          <w:rPr>
            <w:noProof/>
            <w:webHidden/>
          </w:rPr>
          <w:t>83</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35" w:history="1">
        <w:r w:rsidR="00C816EF" w:rsidRPr="00351CE8">
          <w:rPr>
            <w:rStyle w:val="Hyperlink"/>
            <w:noProof/>
          </w:rPr>
          <w:t>A6.1</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Overview</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_Toc467151235 \h </w:instrText>
        </w:r>
        <w:r w:rsidR="00C816EF">
          <w:rPr>
            <w:noProof/>
            <w:webHidden/>
          </w:rPr>
        </w:r>
        <w:r w:rsidR="00C816EF">
          <w:rPr>
            <w:noProof/>
            <w:webHidden/>
          </w:rPr>
          <w:fldChar w:fldCharType="separate"/>
        </w:r>
        <w:r w:rsidR="00F664EF">
          <w:rPr>
            <w:noProof/>
            <w:webHidden/>
          </w:rPr>
          <w:t>83</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36" w:history="1">
        <w:r w:rsidR="00C816EF" w:rsidRPr="00351CE8">
          <w:rPr>
            <w:rStyle w:val="Hyperlink"/>
            <w:noProof/>
          </w:rPr>
          <w:t>A6.2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 xml:space="preserve">Train radio systems for train operation and railway traffic control in </w:t>
        </w:r>
        <w:r w:rsidR="00BD383E">
          <w:rPr>
            <w:rStyle w:val="Hyperlink"/>
            <w:noProof/>
          </w:rPr>
          <w:br/>
        </w:r>
        <w:r w:rsidR="00C816EF" w:rsidRPr="00351CE8">
          <w:rPr>
            <w:rStyle w:val="Hyperlink"/>
            <w:noProof/>
          </w:rPr>
          <w:t>the HF band</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_Toc467151236 \h </w:instrText>
        </w:r>
        <w:r w:rsidR="00C816EF">
          <w:rPr>
            <w:noProof/>
            <w:webHidden/>
          </w:rPr>
        </w:r>
        <w:r w:rsidR="00C816EF">
          <w:rPr>
            <w:noProof/>
            <w:webHidden/>
          </w:rPr>
          <w:fldChar w:fldCharType="separate"/>
        </w:r>
        <w:r w:rsidR="00F664EF">
          <w:rPr>
            <w:noProof/>
            <w:webHidden/>
          </w:rPr>
          <w:t>83</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37" w:history="1">
        <w:r w:rsidR="00C816EF" w:rsidRPr="00351CE8">
          <w:rPr>
            <w:rStyle w:val="Hyperlink"/>
            <w:noProof/>
          </w:rPr>
          <w:t>A6.2.1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Architecture of train radio system in HF-band</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_Toc467151237 \h </w:instrText>
        </w:r>
        <w:r w:rsidR="00C816EF">
          <w:rPr>
            <w:noProof/>
            <w:webHidden/>
          </w:rPr>
        </w:r>
        <w:r w:rsidR="00C816EF">
          <w:rPr>
            <w:noProof/>
            <w:webHidden/>
          </w:rPr>
          <w:fldChar w:fldCharType="separate"/>
        </w:r>
        <w:r w:rsidR="00F664EF">
          <w:rPr>
            <w:noProof/>
            <w:webHidden/>
          </w:rPr>
          <w:t>83</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38" w:history="1">
        <w:r w:rsidR="00C816EF" w:rsidRPr="00351CE8">
          <w:rPr>
            <w:rStyle w:val="Hyperlink"/>
            <w:noProof/>
          </w:rPr>
          <w:t>A6.2.2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Typical technical characteristics of HF train radio system radiostations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_Toc467151238 \h </w:instrText>
        </w:r>
        <w:r w:rsidR="00C816EF">
          <w:rPr>
            <w:noProof/>
            <w:webHidden/>
          </w:rPr>
        </w:r>
        <w:r w:rsidR="00C816EF">
          <w:rPr>
            <w:noProof/>
            <w:webHidden/>
          </w:rPr>
          <w:fldChar w:fldCharType="separate"/>
        </w:r>
        <w:r w:rsidR="00F664EF">
          <w:rPr>
            <w:noProof/>
            <w:webHidden/>
          </w:rPr>
          <w:t>83</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39" w:history="1">
        <w:r w:rsidR="00C816EF" w:rsidRPr="00351CE8">
          <w:rPr>
            <w:rStyle w:val="Hyperlink"/>
            <w:noProof/>
          </w:rPr>
          <w:t>A6.3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 xml:space="preserve">Train radio systems for train operation and railway traffic control in </w:t>
        </w:r>
        <w:r w:rsidR="00BD383E">
          <w:rPr>
            <w:rStyle w:val="Hyperlink"/>
            <w:noProof/>
          </w:rPr>
          <w:br/>
        </w:r>
        <w:r w:rsidR="00C816EF" w:rsidRPr="00351CE8">
          <w:rPr>
            <w:rStyle w:val="Hyperlink"/>
            <w:noProof/>
          </w:rPr>
          <w:t>the VHF</w:t>
        </w:r>
        <w:r w:rsidR="00C816EF" w:rsidRPr="00351CE8">
          <w:rPr>
            <w:rStyle w:val="Hyperlink"/>
            <w:noProof/>
            <w:lang w:val="en-US" w:eastAsia="ja-JP"/>
          </w:rPr>
          <w:t xml:space="preserve"> band</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_Toc467151239 \h </w:instrText>
        </w:r>
        <w:r w:rsidR="00C816EF">
          <w:rPr>
            <w:noProof/>
            <w:webHidden/>
          </w:rPr>
        </w:r>
        <w:r w:rsidR="00C816EF">
          <w:rPr>
            <w:noProof/>
            <w:webHidden/>
          </w:rPr>
          <w:fldChar w:fldCharType="separate"/>
        </w:r>
        <w:r w:rsidR="00F664EF">
          <w:rPr>
            <w:noProof/>
            <w:webHidden/>
          </w:rPr>
          <w:t>83</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40" w:history="1">
        <w:r w:rsidR="00C816EF" w:rsidRPr="00351CE8">
          <w:rPr>
            <w:rStyle w:val="Hyperlink"/>
            <w:noProof/>
            <w:lang w:val="en-US" w:eastAsia="ja-JP" w:bidi="he-IL"/>
          </w:rPr>
          <w:t>A6.3.1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lang w:val="en-US" w:eastAsia="ja-JP" w:bidi="he-IL"/>
          </w:rPr>
          <w:t>Architecture of train radio system in VHF-band</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_Toc467151240 \h </w:instrText>
        </w:r>
        <w:r w:rsidR="00C816EF">
          <w:rPr>
            <w:noProof/>
            <w:webHidden/>
          </w:rPr>
        </w:r>
        <w:r w:rsidR="00C816EF">
          <w:rPr>
            <w:noProof/>
            <w:webHidden/>
          </w:rPr>
          <w:fldChar w:fldCharType="separate"/>
        </w:r>
        <w:r w:rsidR="00F664EF">
          <w:rPr>
            <w:noProof/>
            <w:webHidden/>
          </w:rPr>
          <w:t>83</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41" w:history="1">
        <w:r w:rsidR="00C816EF" w:rsidRPr="00351CE8">
          <w:rPr>
            <w:rStyle w:val="Hyperlink"/>
            <w:noProof/>
            <w:lang w:val="en-US" w:eastAsia="ja-JP" w:bidi="he-IL"/>
          </w:rPr>
          <w:t>A6.3.2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lang w:val="en-US" w:eastAsia="ja-JP" w:bidi="he-IL"/>
          </w:rPr>
          <w:t>Typical technical characteristics of VHF train radio system radiostations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_Toc467151241 \h </w:instrText>
        </w:r>
        <w:r w:rsidR="00C816EF">
          <w:rPr>
            <w:noProof/>
            <w:webHidden/>
          </w:rPr>
        </w:r>
        <w:r w:rsidR="00C816EF">
          <w:rPr>
            <w:noProof/>
            <w:webHidden/>
          </w:rPr>
          <w:fldChar w:fldCharType="separate"/>
        </w:r>
        <w:r w:rsidR="00F664EF">
          <w:rPr>
            <w:noProof/>
            <w:webHidden/>
          </w:rPr>
          <w:t>83</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42" w:history="1">
        <w:r w:rsidR="00C816EF" w:rsidRPr="00351CE8">
          <w:rPr>
            <w:rStyle w:val="Hyperlink"/>
            <w:noProof/>
          </w:rPr>
          <w:t>A6.4</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 xml:space="preserve">Train radio systems for train operation and railway traffic control in </w:t>
        </w:r>
        <w:r w:rsidR="00BD383E">
          <w:rPr>
            <w:rStyle w:val="Hyperlink"/>
            <w:noProof/>
          </w:rPr>
          <w:br/>
        </w:r>
        <w:r w:rsidR="00C816EF" w:rsidRPr="00351CE8">
          <w:rPr>
            <w:rStyle w:val="Hyperlink"/>
            <w:noProof/>
          </w:rPr>
          <w:t>the UHF band</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_Toc467151242 \h </w:instrText>
        </w:r>
        <w:r w:rsidR="00C816EF">
          <w:rPr>
            <w:noProof/>
            <w:webHidden/>
          </w:rPr>
        </w:r>
        <w:r w:rsidR="00C816EF">
          <w:rPr>
            <w:noProof/>
            <w:webHidden/>
          </w:rPr>
          <w:fldChar w:fldCharType="separate"/>
        </w:r>
        <w:r w:rsidR="00F664EF">
          <w:rPr>
            <w:noProof/>
            <w:webHidden/>
          </w:rPr>
          <w:t>84</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43" w:history="1">
        <w:r w:rsidR="00C816EF" w:rsidRPr="00351CE8">
          <w:rPr>
            <w:rStyle w:val="Hyperlink"/>
            <w:noProof/>
          </w:rPr>
          <w:t>A6.4.1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Architecture of train radio system in UHF-band</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_Toc467151243 \h </w:instrText>
        </w:r>
        <w:r w:rsidR="00C816EF">
          <w:rPr>
            <w:noProof/>
            <w:webHidden/>
          </w:rPr>
        </w:r>
        <w:r w:rsidR="00C816EF">
          <w:rPr>
            <w:noProof/>
            <w:webHidden/>
          </w:rPr>
          <w:fldChar w:fldCharType="separate"/>
        </w:r>
        <w:r w:rsidR="00F664EF">
          <w:rPr>
            <w:noProof/>
            <w:webHidden/>
          </w:rPr>
          <w:t>84</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44" w:history="1">
        <w:r w:rsidR="00C816EF" w:rsidRPr="00351CE8">
          <w:rPr>
            <w:rStyle w:val="Hyperlink"/>
            <w:noProof/>
            <w:lang w:val="en-US" w:eastAsia="ja-JP" w:bidi="he-IL"/>
          </w:rPr>
          <w:t>A6.4.2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lang w:val="en-US" w:eastAsia="ja-JP" w:bidi="he-IL"/>
          </w:rPr>
          <w:t>Typical technical characteristics of UHF train radio system radiostations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_Toc467151244 \h </w:instrText>
        </w:r>
        <w:r w:rsidR="00C816EF">
          <w:rPr>
            <w:noProof/>
            <w:webHidden/>
          </w:rPr>
        </w:r>
        <w:r w:rsidR="00C816EF">
          <w:rPr>
            <w:noProof/>
            <w:webHidden/>
          </w:rPr>
          <w:fldChar w:fldCharType="separate"/>
        </w:r>
        <w:r w:rsidR="00F664EF">
          <w:rPr>
            <w:noProof/>
            <w:webHidden/>
          </w:rPr>
          <w:t>84</w:t>
        </w:r>
        <w:r w:rsidR="00C816EF">
          <w:rPr>
            <w:noProof/>
            <w:webHidden/>
          </w:rPr>
          <w:fldChar w:fldCharType="end"/>
        </w:r>
      </w:hyperlink>
    </w:p>
    <w:p w:rsidR="00C816EF" w:rsidRDefault="00363B1A">
      <w:pPr>
        <w:pStyle w:val="TOC1"/>
        <w:rPr>
          <w:rFonts w:asciiTheme="minorHAnsi" w:eastAsiaTheme="minorEastAsia" w:hAnsiTheme="minorHAnsi" w:cstheme="minorBidi"/>
          <w:noProof/>
          <w:sz w:val="22"/>
          <w:szCs w:val="22"/>
          <w:lang w:val="en-US" w:eastAsia="zh-CN"/>
        </w:rPr>
      </w:pPr>
      <w:hyperlink w:anchor="_Toc467151245" w:history="1">
        <w:r w:rsidR="00BD383E" w:rsidRPr="00351CE8">
          <w:rPr>
            <w:rStyle w:val="Hyperlink"/>
            <w:noProof/>
            <w:lang w:eastAsia="zh-CN"/>
          </w:rPr>
          <w:t>Annex</w:t>
        </w:r>
        <w:r w:rsidR="00C816EF" w:rsidRPr="00351CE8">
          <w:rPr>
            <w:rStyle w:val="Hyperlink"/>
            <w:noProof/>
            <w:lang w:eastAsia="zh-CN"/>
          </w:rPr>
          <w:t xml:space="preserve"> 7</w:t>
        </w:r>
        <w:r w:rsidR="00BD383E">
          <w:rPr>
            <w:rStyle w:val="Hyperlink"/>
            <w:noProof/>
            <w:lang w:eastAsia="zh-CN"/>
          </w:rPr>
          <w:t xml:space="preserve"> – </w:t>
        </w:r>
        <w:r w:rsidR="00BD383E" w:rsidRPr="00BD383E">
          <w:rPr>
            <w:rStyle w:val="Hyperlink"/>
            <w:noProof/>
            <w:lang w:eastAsia="zh-CN"/>
          </w:rPr>
          <w:t>RSTT in Korea</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_Toc467151245 \h </w:instrText>
        </w:r>
        <w:r w:rsidR="00C816EF">
          <w:rPr>
            <w:noProof/>
            <w:webHidden/>
          </w:rPr>
        </w:r>
        <w:r w:rsidR="00C816EF">
          <w:rPr>
            <w:noProof/>
            <w:webHidden/>
          </w:rPr>
          <w:fldChar w:fldCharType="separate"/>
        </w:r>
        <w:r w:rsidR="00F664EF">
          <w:rPr>
            <w:noProof/>
            <w:webHidden/>
          </w:rPr>
          <w:t>86</w:t>
        </w:r>
        <w:r w:rsidR="00C816EF">
          <w:rPr>
            <w:noProof/>
            <w:webHidden/>
          </w:rPr>
          <w:fldChar w:fldCharType="end"/>
        </w:r>
      </w:hyperlink>
    </w:p>
    <w:p w:rsidR="00C816EF" w:rsidRDefault="00363B1A">
      <w:pPr>
        <w:pStyle w:val="TOC3"/>
        <w:rPr>
          <w:rFonts w:asciiTheme="minorHAnsi" w:eastAsiaTheme="minorEastAsia" w:hAnsiTheme="minorHAnsi" w:cstheme="minorBidi"/>
          <w:noProof/>
          <w:sz w:val="22"/>
          <w:szCs w:val="22"/>
          <w:lang w:val="en-US" w:eastAsia="zh-CN"/>
        </w:rPr>
      </w:pPr>
      <w:hyperlink w:anchor="_Toc467151247" w:history="1">
        <w:r w:rsidR="00C816EF" w:rsidRPr="00351CE8">
          <w:rPr>
            <w:rStyle w:val="Hyperlink"/>
            <w:noProof/>
            <w:lang w:eastAsia="ja-JP"/>
          </w:rPr>
          <w:t>A7.1</w:t>
        </w:r>
        <w:r w:rsidR="00C816EF">
          <w:rPr>
            <w:rFonts w:asciiTheme="minorHAnsi" w:eastAsiaTheme="minorEastAsia" w:hAnsiTheme="minorHAnsi" w:cstheme="minorBidi"/>
            <w:noProof/>
            <w:sz w:val="22"/>
            <w:szCs w:val="22"/>
            <w:lang w:val="en-US" w:eastAsia="zh-CN"/>
          </w:rPr>
          <w:tab/>
        </w:r>
        <w:r w:rsidR="00C816EF" w:rsidRPr="00351CE8">
          <w:rPr>
            <w:rStyle w:val="Hyperlink"/>
            <w:noProof/>
            <w:lang w:eastAsia="ja-JP"/>
          </w:rPr>
          <w:t>Overview</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_Toc467151247 \h </w:instrText>
        </w:r>
        <w:r w:rsidR="00C816EF">
          <w:rPr>
            <w:noProof/>
            <w:webHidden/>
          </w:rPr>
        </w:r>
        <w:r w:rsidR="00C816EF">
          <w:rPr>
            <w:noProof/>
            <w:webHidden/>
          </w:rPr>
          <w:fldChar w:fldCharType="separate"/>
        </w:r>
        <w:r w:rsidR="00F664EF">
          <w:rPr>
            <w:noProof/>
            <w:webHidden/>
          </w:rPr>
          <w:t>86</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48" w:history="1">
        <w:r w:rsidR="00C816EF" w:rsidRPr="00351CE8">
          <w:rPr>
            <w:rStyle w:val="Hyperlink"/>
            <w:noProof/>
          </w:rPr>
          <w:t>A7.2</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700 MHz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_Toc467151248 \h </w:instrText>
        </w:r>
        <w:r w:rsidR="00C816EF">
          <w:rPr>
            <w:noProof/>
            <w:webHidden/>
          </w:rPr>
        </w:r>
        <w:r w:rsidR="00C816EF">
          <w:rPr>
            <w:noProof/>
            <w:webHidden/>
          </w:rPr>
          <w:fldChar w:fldCharType="separate"/>
        </w:r>
        <w:r w:rsidR="00F664EF">
          <w:rPr>
            <w:noProof/>
            <w:webHidden/>
          </w:rPr>
          <w:t>86</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49" w:history="1">
        <w:r w:rsidR="00C816EF" w:rsidRPr="00351CE8">
          <w:rPr>
            <w:rStyle w:val="Hyperlink"/>
            <w:noProof/>
          </w:rPr>
          <w:t>A7.2.1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Architecture of LTE-R</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_Toc467151249 \h </w:instrText>
        </w:r>
        <w:r w:rsidR="00C816EF">
          <w:rPr>
            <w:noProof/>
            <w:webHidden/>
          </w:rPr>
        </w:r>
        <w:r w:rsidR="00C816EF">
          <w:rPr>
            <w:noProof/>
            <w:webHidden/>
          </w:rPr>
          <w:fldChar w:fldCharType="separate"/>
        </w:r>
        <w:r w:rsidR="00F664EF">
          <w:rPr>
            <w:noProof/>
            <w:webHidden/>
          </w:rPr>
          <w:t>86</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50" w:history="1">
        <w:r w:rsidR="00C816EF" w:rsidRPr="00351CE8">
          <w:rPr>
            <w:rStyle w:val="Hyperlink"/>
            <w:noProof/>
          </w:rPr>
          <w:t>A7.2.2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Technical 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_Toc467151250 \h </w:instrText>
        </w:r>
        <w:r w:rsidR="00C816EF">
          <w:rPr>
            <w:noProof/>
            <w:webHidden/>
          </w:rPr>
        </w:r>
        <w:r w:rsidR="00C816EF">
          <w:rPr>
            <w:noProof/>
            <w:webHidden/>
          </w:rPr>
          <w:fldChar w:fldCharType="separate"/>
        </w:r>
        <w:r w:rsidR="00F664EF">
          <w:rPr>
            <w:noProof/>
            <w:webHidden/>
          </w:rPr>
          <w:t>87</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51" w:history="1">
        <w:r w:rsidR="00C816EF" w:rsidRPr="00351CE8">
          <w:rPr>
            <w:rStyle w:val="Hyperlink"/>
            <w:noProof/>
          </w:rPr>
          <w:t>A7.2.3</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Operational 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_Toc467151251 \h </w:instrText>
        </w:r>
        <w:r w:rsidR="00C816EF">
          <w:rPr>
            <w:noProof/>
            <w:webHidden/>
          </w:rPr>
        </w:r>
        <w:r w:rsidR="00C816EF">
          <w:rPr>
            <w:noProof/>
            <w:webHidden/>
          </w:rPr>
          <w:fldChar w:fldCharType="separate"/>
        </w:r>
        <w:r w:rsidR="00F664EF">
          <w:rPr>
            <w:noProof/>
            <w:webHidden/>
          </w:rPr>
          <w:t>88</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52" w:history="1">
        <w:r w:rsidR="00C816EF" w:rsidRPr="00351CE8">
          <w:rPr>
            <w:rStyle w:val="Hyperlink"/>
            <w:noProof/>
          </w:rPr>
          <w:t>A7.3</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150 MHz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_Toc467151252 \h </w:instrText>
        </w:r>
        <w:r w:rsidR="00C816EF">
          <w:rPr>
            <w:noProof/>
            <w:webHidden/>
          </w:rPr>
        </w:r>
        <w:r w:rsidR="00C816EF">
          <w:rPr>
            <w:noProof/>
            <w:webHidden/>
          </w:rPr>
          <w:fldChar w:fldCharType="separate"/>
        </w:r>
        <w:r w:rsidR="00F664EF">
          <w:rPr>
            <w:noProof/>
            <w:webHidden/>
          </w:rPr>
          <w:t>88</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53" w:history="1">
        <w:r w:rsidR="00C816EF" w:rsidRPr="00351CE8">
          <w:rPr>
            <w:rStyle w:val="Hyperlink"/>
            <w:noProof/>
          </w:rPr>
          <w:t>A7.3.1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Technical 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_Toc467151253 \h </w:instrText>
        </w:r>
        <w:r w:rsidR="00C816EF">
          <w:rPr>
            <w:noProof/>
            <w:webHidden/>
          </w:rPr>
        </w:r>
        <w:r w:rsidR="00C816EF">
          <w:rPr>
            <w:noProof/>
            <w:webHidden/>
          </w:rPr>
          <w:fldChar w:fldCharType="separate"/>
        </w:r>
        <w:r w:rsidR="00F664EF">
          <w:rPr>
            <w:noProof/>
            <w:webHidden/>
          </w:rPr>
          <w:t>88</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54" w:history="1">
        <w:r w:rsidR="00C816EF" w:rsidRPr="00351CE8">
          <w:rPr>
            <w:rStyle w:val="Hyperlink"/>
            <w:noProof/>
          </w:rPr>
          <w:t>A7.3.2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Operational 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_Toc467151254 \h </w:instrText>
        </w:r>
        <w:r w:rsidR="00C816EF">
          <w:rPr>
            <w:noProof/>
            <w:webHidden/>
          </w:rPr>
        </w:r>
        <w:r w:rsidR="00C816EF">
          <w:rPr>
            <w:noProof/>
            <w:webHidden/>
          </w:rPr>
          <w:fldChar w:fldCharType="separate"/>
        </w:r>
        <w:r w:rsidR="00F664EF">
          <w:rPr>
            <w:noProof/>
            <w:webHidden/>
          </w:rPr>
          <w:t>88</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55" w:history="1">
        <w:r w:rsidR="00C816EF" w:rsidRPr="00351CE8">
          <w:rPr>
            <w:rStyle w:val="Hyperlink"/>
            <w:noProof/>
          </w:rPr>
          <w:t>A7.4</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800 MHz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_Toc467151255 \h </w:instrText>
        </w:r>
        <w:r w:rsidR="00C816EF">
          <w:rPr>
            <w:noProof/>
            <w:webHidden/>
          </w:rPr>
        </w:r>
        <w:r w:rsidR="00C816EF">
          <w:rPr>
            <w:noProof/>
            <w:webHidden/>
          </w:rPr>
          <w:fldChar w:fldCharType="separate"/>
        </w:r>
        <w:r w:rsidR="00F664EF">
          <w:rPr>
            <w:noProof/>
            <w:webHidden/>
          </w:rPr>
          <w:t>89</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56" w:history="1">
        <w:r w:rsidR="00C816EF" w:rsidRPr="00351CE8">
          <w:rPr>
            <w:rStyle w:val="Hyperlink"/>
            <w:noProof/>
          </w:rPr>
          <w:t>A7.4.1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Technical 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_Toc467151256 \h </w:instrText>
        </w:r>
        <w:r w:rsidR="00C816EF">
          <w:rPr>
            <w:noProof/>
            <w:webHidden/>
          </w:rPr>
        </w:r>
        <w:r w:rsidR="00C816EF">
          <w:rPr>
            <w:noProof/>
            <w:webHidden/>
          </w:rPr>
          <w:fldChar w:fldCharType="separate"/>
        </w:r>
        <w:r w:rsidR="00F664EF">
          <w:rPr>
            <w:noProof/>
            <w:webHidden/>
          </w:rPr>
          <w:t>89</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57" w:history="1">
        <w:r w:rsidR="00C816EF" w:rsidRPr="00351CE8">
          <w:rPr>
            <w:rStyle w:val="Hyperlink"/>
            <w:noProof/>
          </w:rPr>
          <w:t>A7.4.2</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Operational 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_Toc467151257 \h </w:instrText>
        </w:r>
        <w:r w:rsidR="00C816EF">
          <w:rPr>
            <w:noProof/>
            <w:webHidden/>
          </w:rPr>
        </w:r>
        <w:r w:rsidR="00C816EF">
          <w:rPr>
            <w:noProof/>
            <w:webHidden/>
          </w:rPr>
          <w:fldChar w:fldCharType="separate"/>
        </w:r>
        <w:r w:rsidR="00F664EF">
          <w:rPr>
            <w:noProof/>
            <w:webHidden/>
          </w:rPr>
          <w:t>90</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58" w:history="1">
        <w:r w:rsidR="00C816EF" w:rsidRPr="00351CE8">
          <w:rPr>
            <w:rStyle w:val="Hyperlink"/>
            <w:noProof/>
          </w:rPr>
          <w:t>A7.5</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400 MHz band RSTT</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_Toc467151258 \h </w:instrText>
        </w:r>
        <w:r w:rsidR="00C816EF">
          <w:rPr>
            <w:noProof/>
            <w:webHidden/>
          </w:rPr>
        </w:r>
        <w:r w:rsidR="00C816EF">
          <w:rPr>
            <w:noProof/>
            <w:webHidden/>
          </w:rPr>
          <w:fldChar w:fldCharType="separate"/>
        </w:r>
        <w:r w:rsidR="00F664EF">
          <w:rPr>
            <w:noProof/>
            <w:webHidden/>
          </w:rPr>
          <w:t>90</w:t>
        </w:r>
        <w:r w:rsidR="00C816EF">
          <w:rPr>
            <w:noProof/>
            <w:webHidden/>
          </w:rPr>
          <w:fldChar w:fldCharType="end"/>
        </w:r>
      </w:hyperlink>
    </w:p>
    <w:p w:rsidR="00C816EF" w:rsidRDefault="00363B1A" w:rsidP="00BD383E">
      <w:pPr>
        <w:pStyle w:val="TOC3"/>
        <w:rPr>
          <w:rFonts w:asciiTheme="minorHAnsi" w:eastAsiaTheme="minorEastAsia" w:hAnsiTheme="minorHAnsi" w:cstheme="minorBidi"/>
          <w:noProof/>
          <w:sz w:val="22"/>
          <w:szCs w:val="22"/>
          <w:lang w:val="en-US" w:eastAsia="zh-CN"/>
        </w:rPr>
      </w:pPr>
      <w:hyperlink w:anchor="_Toc467151259" w:history="1">
        <w:r w:rsidR="00C816EF" w:rsidRPr="00351CE8">
          <w:rPr>
            <w:rStyle w:val="Hyperlink"/>
            <w:noProof/>
          </w:rPr>
          <w:t>A7.5.1</w:t>
        </w:r>
        <w:r w:rsidR="00BD383E">
          <w:rPr>
            <w:rFonts w:asciiTheme="minorHAnsi" w:eastAsiaTheme="minorEastAsia" w:hAnsiTheme="minorHAnsi" w:cstheme="minorBidi"/>
            <w:noProof/>
            <w:sz w:val="22"/>
            <w:szCs w:val="22"/>
            <w:lang w:val="en-US" w:eastAsia="zh-CN"/>
          </w:rPr>
          <w:t xml:space="preserve"> </w:t>
        </w:r>
        <w:r w:rsidR="00C816EF" w:rsidRPr="00351CE8">
          <w:rPr>
            <w:rStyle w:val="Hyperlink"/>
            <w:noProof/>
          </w:rPr>
          <w:t>Technical characteristics</w:t>
        </w:r>
        <w:r w:rsidR="00C816EF">
          <w:rPr>
            <w:noProof/>
            <w:webHidden/>
          </w:rPr>
          <w:tab/>
        </w:r>
        <w:r w:rsidR="00BD383E">
          <w:rPr>
            <w:noProof/>
            <w:webHidden/>
          </w:rPr>
          <w:tab/>
        </w:r>
        <w:r w:rsidR="00C816EF">
          <w:rPr>
            <w:noProof/>
            <w:webHidden/>
          </w:rPr>
          <w:fldChar w:fldCharType="begin"/>
        </w:r>
        <w:r w:rsidR="00C816EF">
          <w:rPr>
            <w:noProof/>
            <w:webHidden/>
          </w:rPr>
          <w:instrText xml:space="preserve"> PAGEREF _Toc467151259 \h </w:instrText>
        </w:r>
        <w:r w:rsidR="00C816EF">
          <w:rPr>
            <w:noProof/>
            <w:webHidden/>
          </w:rPr>
        </w:r>
        <w:r w:rsidR="00C816EF">
          <w:rPr>
            <w:noProof/>
            <w:webHidden/>
          </w:rPr>
          <w:fldChar w:fldCharType="separate"/>
        </w:r>
        <w:r w:rsidR="00F664EF">
          <w:rPr>
            <w:noProof/>
            <w:webHidden/>
          </w:rPr>
          <w:t>91</w:t>
        </w:r>
        <w:r w:rsidR="00C816EF">
          <w:rPr>
            <w:noProof/>
            <w:webHidden/>
          </w:rPr>
          <w:fldChar w:fldCharType="end"/>
        </w:r>
      </w:hyperlink>
    </w:p>
    <w:p w:rsidR="00C816EF" w:rsidRDefault="00363B1A">
      <w:pPr>
        <w:pStyle w:val="TOC2"/>
        <w:rPr>
          <w:rFonts w:asciiTheme="minorHAnsi" w:eastAsiaTheme="minorEastAsia" w:hAnsiTheme="minorHAnsi" w:cstheme="minorBidi"/>
          <w:noProof/>
          <w:sz w:val="22"/>
          <w:szCs w:val="22"/>
          <w:lang w:val="en-US" w:eastAsia="zh-CN"/>
        </w:rPr>
      </w:pPr>
      <w:hyperlink w:anchor="_Toc467151260" w:history="1">
        <w:r w:rsidR="00C816EF" w:rsidRPr="00351CE8">
          <w:rPr>
            <w:rStyle w:val="Hyperlink"/>
            <w:noProof/>
          </w:rPr>
          <w:t>A7.6</w:t>
        </w:r>
        <w:r w:rsidR="00C816EF">
          <w:rPr>
            <w:rFonts w:asciiTheme="minorHAnsi" w:eastAsiaTheme="minorEastAsia" w:hAnsiTheme="minorHAnsi" w:cstheme="minorBidi"/>
            <w:noProof/>
            <w:sz w:val="22"/>
            <w:szCs w:val="22"/>
            <w:lang w:val="en-US" w:eastAsia="zh-CN"/>
          </w:rPr>
          <w:tab/>
        </w:r>
        <w:r w:rsidR="00C816EF" w:rsidRPr="00351CE8">
          <w:rPr>
            <w:rStyle w:val="Hyperlink"/>
            <w:noProof/>
          </w:rPr>
          <w:t>18 GHz band RSTT</w:t>
        </w:r>
        <w:r w:rsidR="00C816EF">
          <w:rPr>
            <w:noProof/>
            <w:webHidden/>
          </w:rPr>
          <w:tab/>
        </w:r>
        <w:r w:rsidR="007E7F3C">
          <w:rPr>
            <w:noProof/>
            <w:webHidden/>
          </w:rPr>
          <w:tab/>
        </w:r>
        <w:r w:rsidR="00C816EF">
          <w:rPr>
            <w:noProof/>
            <w:webHidden/>
          </w:rPr>
          <w:fldChar w:fldCharType="begin"/>
        </w:r>
        <w:r w:rsidR="00C816EF">
          <w:rPr>
            <w:noProof/>
            <w:webHidden/>
          </w:rPr>
          <w:instrText xml:space="preserve"> PAGEREF _Toc467151260 \h </w:instrText>
        </w:r>
        <w:r w:rsidR="00C816EF">
          <w:rPr>
            <w:noProof/>
            <w:webHidden/>
          </w:rPr>
        </w:r>
        <w:r w:rsidR="00C816EF">
          <w:rPr>
            <w:noProof/>
            <w:webHidden/>
          </w:rPr>
          <w:fldChar w:fldCharType="separate"/>
        </w:r>
        <w:r w:rsidR="00F664EF">
          <w:rPr>
            <w:noProof/>
            <w:webHidden/>
          </w:rPr>
          <w:t>91</w:t>
        </w:r>
        <w:r w:rsidR="00C816EF">
          <w:rPr>
            <w:noProof/>
            <w:webHidden/>
          </w:rPr>
          <w:fldChar w:fldCharType="end"/>
        </w:r>
      </w:hyperlink>
    </w:p>
    <w:p w:rsidR="00C816EF" w:rsidRDefault="00363B1A" w:rsidP="007E7F3C">
      <w:pPr>
        <w:pStyle w:val="TOC3"/>
        <w:rPr>
          <w:rFonts w:asciiTheme="minorHAnsi" w:eastAsiaTheme="minorEastAsia" w:hAnsiTheme="minorHAnsi" w:cstheme="minorBidi"/>
          <w:noProof/>
          <w:sz w:val="22"/>
          <w:szCs w:val="22"/>
          <w:lang w:val="en-US" w:eastAsia="zh-CN"/>
        </w:rPr>
      </w:pPr>
      <w:hyperlink w:anchor="_Toc467151261" w:history="1">
        <w:r w:rsidR="00C816EF" w:rsidRPr="00351CE8">
          <w:rPr>
            <w:rStyle w:val="Hyperlink"/>
            <w:noProof/>
          </w:rPr>
          <w:t>A7.6.1</w:t>
        </w:r>
        <w:r w:rsidR="007E7F3C">
          <w:rPr>
            <w:rFonts w:asciiTheme="minorHAnsi" w:eastAsiaTheme="minorEastAsia" w:hAnsiTheme="minorHAnsi" w:cstheme="minorBidi"/>
            <w:noProof/>
            <w:sz w:val="22"/>
            <w:szCs w:val="22"/>
            <w:lang w:val="en-US" w:eastAsia="zh-CN"/>
          </w:rPr>
          <w:t xml:space="preserve"> </w:t>
        </w:r>
        <w:r w:rsidR="00C816EF" w:rsidRPr="00351CE8">
          <w:rPr>
            <w:rStyle w:val="Hyperlink"/>
            <w:noProof/>
          </w:rPr>
          <w:t>Technical characteristics</w:t>
        </w:r>
        <w:r w:rsidR="00C816EF">
          <w:rPr>
            <w:noProof/>
            <w:webHidden/>
          </w:rPr>
          <w:tab/>
        </w:r>
        <w:r w:rsidR="007E7F3C">
          <w:rPr>
            <w:noProof/>
            <w:webHidden/>
          </w:rPr>
          <w:tab/>
        </w:r>
        <w:r w:rsidR="00C816EF">
          <w:rPr>
            <w:noProof/>
            <w:webHidden/>
          </w:rPr>
          <w:fldChar w:fldCharType="begin"/>
        </w:r>
        <w:r w:rsidR="00C816EF">
          <w:rPr>
            <w:noProof/>
            <w:webHidden/>
          </w:rPr>
          <w:instrText xml:space="preserve"> PAGEREF _Toc467151261 \h </w:instrText>
        </w:r>
        <w:r w:rsidR="00C816EF">
          <w:rPr>
            <w:noProof/>
            <w:webHidden/>
          </w:rPr>
        </w:r>
        <w:r w:rsidR="00C816EF">
          <w:rPr>
            <w:noProof/>
            <w:webHidden/>
          </w:rPr>
          <w:fldChar w:fldCharType="separate"/>
        </w:r>
        <w:r w:rsidR="00F664EF">
          <w:rPr>
            <w:noProof/>
            <w:webHidden/>
          </w:rPr>
          <w:t>91</w:t>
        </w:r>
        <w:r w:rsidR="00C816EF">
          <w:rPr>
            <w:noProof/>
            <w:webHidden/>
          </w:rPr>
          <w:fldChar w:fldCharType="end"/>
        </w:r>
      </w:hyperlink>
    </w:p>
    <w:p w:rsidR="006A0E2E" w:rsidRPr="00FE0DE3" w:rsidRDefault="00C816EF" w:rsidP="00FE0DE3">
      <w:pPr>
        <w:spacing w:before="0"/>
        <w:rPr>
          <w:sz w:val="10"/>
          <w:szCs w:val="10"/>
          <w:lang w:eastAsia="zh-CN"/>
        </w:rPr>
      </w:pPr>
      <w:r>
        <w:rPr>
          <w:lang w:eastAsia="zh-CN"/>
        </w:rPr>
        <w:fldChar w:fldCharType="end"/>
      </w:r>
      <w:r w:rsidR="006A0E2E" w:rsidRPr="00FE0DE3">
        <w:rPr>
          <w:sz w:val="10"/>
          <w:szCs w:val="10"/>
          <w:lang w:eastAsia="zh-CN"/>
        </w:rPr>
        <w:br w:type="page"/>
      </w:r>
    </w:p>
    <w:p w:rsidR="006A0E2E" w:rsidRPr="006A0E2E" w:rsidRDefault="006A0E2E" w:rsidP="006A0E2E">
      <w:pPr>
        <w:pStyle w:val="Heading1"/>
      </w:pPr>
      <w:bookmarkStart w:id="8" w:name="_Toc464468004"/>
      <w:bookmarkStart w:id="9" w:name="_Toc465094344"/>
      <w:bookmarkStart w:id="10" w:name="_Toc467087923"/>
      <w:bookmarkStart w:id="11" w:name="_Toc467151137"/>
      <w:r w:rsidRPr="006A0E2E">
        <w:lastRenderedPageBreak/>
        <w:t>1</w:t>
      </w:r>
      <w:r w:rsidRPr="006A0E2E">
        <w:tab/>
        <w:t>Introduction</w:t>
      </w:r>
      <w:bookmarkEnd w:id="8"/>
      <w:bookmarkEnd w:id="9"/>
      <w:bookmarkEnd w:id="10"/>
      <w:bookmarkEnd w:id="11"/>
    </w:p>
    <w:p w:rsidR="006A0E2E" w:rsidRPr="009B7F0C" w:rsidRDefault="006A0E2E" w:rsidP="006A0E2E">
      <w:pPr>
        <w:rPr>
          <w:lang w:val="en-US" w:eastAsia="zh-CN"/>
        </w:rPr>
      </w:pPr>
      <w:r w:rsidRPr="00937773">
        <w:rPr>
          <w:rFonts w:eastAsia="SimSun"/>
          <w:lang w:eastAsia="zh-CN"/>
        </w:rPr>
        <w:t>Railway Radiocommunication Systems between Train and Trackside (RSTT) provide improved railway traffic control, passenger safety and improved security for train operations. WRC-19 agenda item 1.11 calls upon the World Radiocommunication Conference 2019 (WRC-19) to take necessary actions</w:t>
      </w:r>
      <w:r>
        <w:rPr>
          <w:rFonts w:eastAsia="SimSun" w:hint="eastAsia"/>
          <w:lang w:eastAsia="zh-CN"/>
        </w:rPr>
        <w:t xml:space="preserve">, as </w:t>
      </w:r>
      <w:r>
        <w:rPr>
          <w:rFonts w:eastAsia="SimSun"/>
          <w:lang w:eastAsia="zh-CN"/>
        </w:rPr>
        <w:t>appropriate</w:t>
      </w:r>
      <w:r>
        <w:rPr>
          <w:rFonts w:eastAsia="SimSun" w:hint="eastAsia"/>
          <w:lang w:eastAsia="zh-CN"/>
        </w:rPr>
        <w:t xml:space="preserve">, </w:t>
      </w:r>
      <w:r w:rsidRPr="00937773">
        <w:rPr>
          <w:rFonts w:eastAsia="SimSun"/>
          <w:lang w:eastAsia="zh-CN"/>
        </w:rPr>
        <w:t xml:space="preserve">to facilitate global or regional harmonized frequency bands, to the extent possible, for the implementation of RSTT, within existing mobile service allocations. Resolution </w:t>
      </w:r>
      <w:r w:rsidRPr="00937773">
        <w:rPr>
          <w:rFonts w:eastAsia="SimSun"/>
          <w:b/>
          <w:lang w:eastAsia="zh-CN"/>
        </w:rPr>
        <w:t>236 (WRC-15)</w:t>
      </w:r>
      <w:r w:rsidRPr="00937773">
        <w:rPr>
          <w:rFonts w:eastAsia="SimSun"/>
          <w:lang w:eastAsia="zh-CN"/>
        </w:rPr>
        <w:t xml:space="preserve"> recognized that timely studies are required on technologies providing for railway radiocommunication and that international standards and harmonized spectrum would facilitate worldwide deployment of radiocommunication systems between train and trackside. Further, Resolution</w:t>
      </w:r>
      <w:r w:rsidRPr="00937773">
        <w:rPr>
          <w:rFonts w:eastAsia="SimSun"/>
          <w:b/>
          <w:lang w:eastAsia="zh-CN"/>
        </w:rPr>
        <w:t xml:space="preserve"> 236 (WRC-15)</w:t>
      </w:r>
      <w:r w:rsidRPr="00937773">
        <w:rPr>
          <w:rFonts w:eastAsia="SimSun"/>
          <w:lang w:eastAsia="zh-CN"/>
        </w:rPr>
        <w:t xml:space="preserve"> invited ITU-R to study the spectrum needs, technical and operational characteristics and implementation of railway radiocommunication systems between train and trackside.</w:t>
      </w:r>
    </w:p>
    <w:p w:rsidR="006A0E2E" w:rsidRPr="00812B25" w:rsidRDefault="006A0E2E" w:rsidP="006A0E2E">
      <w:pPr>
        <w:pStyle w:val="Heading1"/>
        <w:rPr>
          <w:lang w:eastAsia="zh-CN"/>
        </w:rPr>
      </w:pPr>
      <w:bookmarkStart w:id="12" w:name="_Toc467087924"/>
      <w:bookmarkStart w:id="13" w:name="_Toc467151138"/>
      <w:r>
        <w:t>2</w:t>
      </w:r>
      <w:r>
        <w:tab/>
      </w:r>
      <w:r w:rsidRPr="00D04320">
        <w:t>Scope</w:t>
      </w:r>
      <w:bookmarkEnd w:id="12"/>
      <w:bookmarkEnd w:id="13"/>
    </w:p>
    <w:p w:rsidR="006A0E2E" w:rsidRDefault="006A0E2E" w:rsidP="006A0E2E">
      <w:pPr>
        <w:rPr>
          <w:rFonts w:eastAsia="SimSun"/>
          <w:snapToGrid w:val="0"/>
          <w:lang w:eastAsia="zh-CN"/>
        </w:rPr>
      </w:pPr>
      <w:r w:rsidRPr="0042669B">
        <w:rPr>
          <w:rFonts w:eastAsia="SimSun"/>
          <w:snapToGrid w:val="0"/>
          <w:lang w:eastAsia="zh-CN"/>
        </w:rPr>
        <w:t>This report introduces the definition</w:t>
      </w:r>
      <w:r>
        <w:rPr>
          <w:rFonts w:eastAsia="SimSun" w:hint="eastAsia"/>
          <w:snapToGrid w:val="0"/>
          <w:lang w:eastAsia="zh-CN"/>
        </w:rPr>
        <w:t>s</w:t>
      </w:r>
      <w:r w:rsidRPr="0042669B">
        <w:rPr>
          <w:rFonts w:eastAsia="SimSun"/>
          <w:snapToGrid w:val="0"/>
          <w:lang w:eastAsia="zh-CN"/>
        </w:rPr>
        <w:t xml:space="preserve">, architecture, applications, working scenarios, and also studies technical and operational characteristics, spectrum needs of RSTT. </w:t>
      </w:r>
      <w:r>
        <w:rPr>
          <w:rFonts w:eastAsia="SimSun"/>
          <w:snapToGrid w:val="0"/>
          <w:lang w:eastAsia="zh-CN"/>
        </w:rPr>
        <w:t>T</w:t>
      </w:r>
      <w:r>
        <w:rPr>
          <w:rFonts w:eastAsia="SimSun" w:hint="eastAsia"/>
          <w:snapToGrid w:val="0"/>
          <w:lang w:eastAsia="zh-CN"/>
        </w:rPr>
        <w:t xml:space="preserve">his report summarizes the current implementation of various systems of RSTT by </w:t>
      </w:r>
      <w:r>
        <w:rPr>
          <w:rFonts w:eastAsia="SimSun"/>
          <w:snapToGrid w:val="0"/>
          <w:lang w:eastAsia="zh-CN"/>
        </w:rPr>
        <w:t>administration</w:t>
      </w:r>
      <w:r>
        <w:rPr>
          <w:rFonts w:eastAsia="SimSun" w:hint="eastAsia"/>
          <w:snapToGrid w:val="0"/>
          <w:lang w:eastAsia="zh-CN"/>
        </w:rPr>
        <w:t xml:space="preserve">s and </w:t>
      </w:r>
      <w:r w:rsidRPr="0042669B">
        <w:rPr>
          <w:rFonts w:eastAsia="SimSun"/>
          <w:snapToGrid w:val="0"/>
          <w:lang w:eastAsia="zh-CN"/>
        </w:rPr>
        <w:t xml:space="preserve">also describes current and </w:t>
      </w:r>
      <w:r>
        <w:rPr>
          <w:rFonts w:eastAsia="SimSun" w:hint="eastAsia"/>
          <w:snapToGrid w:val="0"/>
          <w:lang w:eastAsia="zh-CN"/>
        </w:rPr>
        <w:t>evolving</w:t>
      </w:r>
      <w:r w:rsidRPr="0042669B">
        <w:rPr>
          <w:rFonts w:eastAsia="SimSun"/>
          <w:snapToGrid w:val="0"/>
          <w:lang w:eastAsia="zh-CN"/>
        </w:rPr>
        <w:t xml:space="preserve"> technologies</w:t>
      </w:r>
      <w:r>
        <w:rPr>
          <w:rFonts w:eastAsia="SimSun" w:hint="eastAsia"/>
          <w:snapToGrid w:val="0"/>
          <w:lang w:eastAsia="zh-CN"/>
        </w:rPr>
        <w:t xml:space="preserve"> for RSTT. </w:t>
      </w:r>
      <w:r w:rsidRPr="0042669B">
        <w:rPr>
          <w:rFonts w:eastAsia="SimSun"/>
          <w:snapToGrid w:val="0"/>
          <w:lang w:eastAsia="zh-CN"/>
        </w:rPr>
        <w:t>This Report covers train to track communications for all types of trains</w:t>
      </w:r>
      <w:r>
        <w:rPr>
          <w:rFonts w:eastAsia="SimSun" w:hint="eastAsia"/>
          <w:snapToGrid w:val="0"/>
          <w:lang w:eastAsia="zh-CN"/>
        </w:rPr>
        <w:t xml:space="preserve"> (e.g. </w:t>
      </w:r>
      <w:r w:rsidRPr="0042669B">
        <w:rPr>
          <w:rFonts w:eastAsia="SimSun"/>
          <w:snapToGrid w:val="0"/>
          <w:lang w:eastAsia="zh-CN"/>
        </w:rPr>
        <w:t>high speed trains</w:t>
      </w:r>
      <w:r>
        <w:rPr>
          <w:rFonts w:eastAsia="SimSun" w:hint="eastAsia"/>
          <w:snapToGrid w:val="0"/>
          <w:lang w:eastAsia="zh-CN"/>
        </w:rPr>
        <w:t>, passenger trains,</w:t>
      </w:r>
      <w:r w:rsidRPr="0042669B">
        <w:rPr>
          <w:rFonts w:eastAsia="SimSun"/>
          <w:snapToGrid w:val="0"/>
          <w:lang w:eastAsia="zh-CN"/>
        </w:rPr>
        <w:t xml:space="preserve"> freight trains, and metro trains</w:t>
      </w:r>
      <w:r>
        <w:rPr>
          <w:rFonts w:eastAsia="SimSun" w:hint="eastAsia"/>
          <w:snapToGrid w:val="0"/>
          <w:lang w:eastAsia="zh-CN"/>
        </w:rPr>
        <w:t>).</w:t>
      </w:r>
    </w:p>
    <w:p w:rsidR="006A0E2E" w:rsidRPr="009B7F0C" w:rsidRDefault="006A0E2E" w:rsidP="006A0E2E">
      <w:pPr>
        <w:rPr>
          <w:i/>
          <w:lang w:val="en-US" w:eastAsia="zh-CN"/>
        </w:rPr>
      </w:pPr>
      <w:r w:rsidRPr="00937773">
        <w:rPr>
          <w:i/>
          <w:lang w:eastAsia="zh-CN"/>
        </w:rPr>
        <w:t>Editor’s note: The content in this section need to be further improved</w:t>
      </w:r>
      <w:r>
        <w:rPr>
          <w:rFonts w:hint="eastAsia"/>
          <w:i/>
          <w:lang w:eastAsia="zh-CN"/>
        </w:rPr>
        <w:t xml:space="preserve"> by next WP</w:t>
      </w:r>
      <w:r>
        <w:rPr>
          <w:i/>
          <w:lang w:eastAsia="zh-CN"/>
        </w:rPr>
        <w:t> </w:t>
      </w:r>
      <w:r>
        <w:rPr>
          <w:rFonts w:hint="eastAsia"/>
          <w:i/>
          <w:lang w:eastAsia="zh-CN"/>
        </w:rPr>
        <w:t xml:space="preserve">5A </w:t>
      </w:r>
      <w:r>
        <w:rPr>
          <w:i/>
          <w:lang w:eastAsia="zh-CN"/>
        </w:rPr>
        <w:t>meeting</w:t>
      </w:r>
      <w:r>
        <w:rPr>
          <w:rFonts w:hint="eastAsia"/>
          <w:i/>
          <w:lang w:eastAsia="zh-CN"/>
        </w:rPr>
        <w:t>.</w:t>
      </w:r>
    </w:p>
    <w:p w:rsidR="006A0E2E" w:rsidRPr="00812B25" w:rsidRDefault="006A0E2E" w:rsidP="006A0E2E">
      <w:pPr>
        <w:pStyle w:val="Heading1"/>
        <w:rPr>
          <w:lang w:eastAsia="zh-CN"/>
        </w:rPr>
      </w:pPr>
      <w:bookmarkStart w:id="14" w:name="_Toc467087925"/>
      <w:bookmarkStart w:id="15" w:name="_Toc467151139"/>
      <w:r>
        <w:rPr>
          <w:lang w:eastAsia="zh-CN"/>
        </w:rPr>
        <w:t>3</w:t>
      </w:r>
      <w:r>
        <w:rPr>
          <w:lang w:eastAsia="zh-CN"/>
        </w:rPr>
        <w:tab/>
      </w:r>
      <w:r w:rsidRPr="00812B25">
        <w:rPr>
          <w:lang w:eastAsia="zh-CN"/>
        </w:rPr>
        <w:t>Overview of RSTT</w:t>
      </w:r>
      <w:bookmarkEnd w:id="14"/>
      <w:bookmarkEnd w:id="15"/>
    </w:p>
    <w:p w:rsidR="006A0E2E" w:rsidRPr="006A0E2E" w:rsidRDefault="006A0E2E" w:rsidP="006A0E2E">
      <w:pPr>
        <w:pStyle w:val="Heading2"/>
      </w:pPr>
      <w:bookmarkStart w:id="16" w:name="_Toc467087926"/>
      <w:bookmarkStart w:id="17" w:name="_Toc467151140"/>
      <w:r>
        <w:t>3.1</w:t>
      </w:r>
      <w:r w:rsidRPr="006A0E2E">
        <w:tab/>
        <w:t>Description</w:t>
      </w:r>
      <w:bookmarkEnd w:id="16"/>
      <w:bookmarkEnd w:id="17"/>
    </w:p>
    <w:p w:rsidR="006A0E2E" w:rsidRDefault="006A0E2E" w:rsidP="006A0E2E">
      <w:pPr>
        <w:rPr>
          <w:rFonts w:eastAsia="SimSun"/>
          <w:snapToGrid w:val="0"/>
          <w:lang w:eastAsia="zh-CN"/>
        </w:rPr>
      </w:pPr>
      <w:r>
        <w:rPr>
          <w:rFonts w:eastAsia="SimSun" w:hint="eastAsia"/>
          <w:snapToGrid w:val="0"/>
          <w:lang w:eastAsia="zh-CN"/>
        </w:rPr>
        <w:t>[</w:t>
      </w:r>
      <w:r w:rsidRPr="00A56CF9">
        <w:rPr>
          <w:rFonts w:eastAsia="SimSun" w:hint="eastAsia"/>
          <w:snapToGrid w:val="0"/>
          <w:lang w:eastAsia="zh-CN"/>
        </w:rPr>
        <w:t>Various radiocommunication systems</w:t>
      </w:r>
      <w:r>
        <w:rPr>
          <w:rFonts w:eastAsia="SimSun" w:hint="eastAsia"/>
          <w:snapToGrid w:val="0"/>
          <w:lang w:eastAsia="zh-CN"/>
        </w:rPr>
        <w:t>/technologies</w:t>
      </w:r>
      <w:r w:rsidRPr="00A56CF9">
        <w:rPr>
          <w:rFonts w:eastAsia="SimSun" w:hint="eastAsia"/>
          <w:snapToGrid w:val="0"/>
          <w:lang w:eastAsia="zh-CN"/>
        </w:rPr>
        <w:t xml:space="preserve"> have been used for many years </w:t>
      </w:r>
      <w:r w:rsidRPr="00A56CF9">
        <w:rPr>
          <w:rFonts w:eastAsia="SimSun"/>
          <w:snapToGrid w:val="0"/>
          <w:lang w:eastAsia="zh-CN"/>
        </w:rPr>
        <w:t xml:space="preserve">for </w:t>
      </w:r>
      <w:r w:rsidRPr="00A56CF9">
        <w:rPr>
          <w:rFonts w:eastAsia="SimSun" w:hint="eastAsia"/>
          <w:snapToGrid w:val="0"/>
          <w:lang w:eastAsia="zh-CN"/>
        </w:rPr>
        <w:t xml:space="preserve">railway </w:t>
      </w:r>
      <w:r w:rsidRPr="00A56CF9">
        <w:rPr>
          <w:rFonts w:eastAsia="SimSun"/>
          <w:snapToGrid w:val="0"/>
          <w:lang w:eastAsia="zh-CN"/>
        </w:rPr>
        <w:t>operation</w:t>
      </w:r>
      <w:r w:rsidRPr="00A56CF9">
        <w:rPr>
          <w:rFonts w:eastAsia="SimSun" w:hint="eastAsia"/>
          <w:snapToGrid w:val="0"/>
          <w:lang w:eastAsia="zh-CN"/>
        </w:rPr>
        <w:t>al</w:t>
      </w:r>
      <w:r w:rsidRPr="00A56CF9">
        <w:rPr>
          <w:rFonts w:eastAsia="SimSun"/>
          <w:snapToGrid w:val="0"/>
          <w:lang w:eastAsia="zh-CN"/>
        </w:rPr>
        <w:t xml:space="preserve"> applications</w:t>
      </w:r>
      <w:r w:rsidRPr="00A56CF9">
        <w:rPr>
          <w:rFonts w:eastAsia="SimSun" w:hint="eastAsia"/>
          <w:snapToGrid w:val="0"/>
          <w:lang w:eastAsia="zh-CN"/>
        </w:rPr>
        <w:t>.</w:t>
      </w:r>
      <w:r>
        <w:rPr>
          <w:rFonts w:eastAsia="SimSun" w:hint="eastAsia"/>
          <w:snapToGrid w:val="0"/>
          <w:lang w:eastAsia="zh-CN"/>
        </w:rPr>
        <w:t>]</w:t>
      </w:r>
      <w:r w:rsidRPr="00A56CF9">
        <w:rPr>
          <w:rFonts w:eastAsia="SimSun" w:hint="eastAsia"/>
          <w:snapToGrid w:val="0"/>
          <w:lang w:eastAsia="zh-CN"/>
        </w:rPr>
        <w:t xml:space="preserve"> </w:t>
      </w:r>
      <w:r w:rsidRPr="00D3673D">
        <w:rPr>
          <w:rFonts w:eastAsia="SimSun"/>
          <w:snapToGrid w:val="0"/>
          <w:lang w:eastAsia="zh-CN"/>
        </w:rPr>
        <w:t>RSTT</w:t>
      </w:r>
      <w:r w:rsidRPr="00D3673D">
        <w:rPr>
          <w:rFonts w:eastAsia="SimSun" w:hint="eastAsia"/>
          <w:snapToGrid w:val="0"/>
          <w:lang w:eastAsia="zh-CN"/>
        </w:rPr>
        <w:t xml:space="preserve"> </w:t>
      </w:r>
      <w:r w:rsidRPr="00A56CF9">
        <w:rPr>
          <w:rFonts w:eastAsia="SimSun"/>
          <w:snapToGrid w:val="0"/>
          <w:lang w:eastAsia="zh-CN"/>
        </w:rPr>
        <w:t>provid</w:t>
      </w:r>
      <w:r w:rsidRPr="00A56CF9">
        <w:rPr>
          <w:rFonts w:eastAsia="SimSun" w:hint="eastAsia"/>
          <w:snapToGrid w:val="0"/>
          <w:lang w:eastAsia="zh-CN"/>
        </w:rPr>
        <w:t>e</w:t>
      </w:r>
      <w:r w:rsidRPr="00A56CF9">
        <w:rPr>
          <w:rFonts w:eastAsia="SimSun"/>
          <w:snapToGrid w:val="0"/>
          <w:lang w:eastAsia="zh-CN"/>
        </w:rPr>
        <w:t xml:space="preserve"> improved railway traffic control, passenger safety and improved security for train operations</w:t>
      </w:r>
      <w:r w:rsidRPr="00A56CF9">
        <w:rPr>
          <w:rFonts w:eastAsia="SimSun" w:hint="eastAsia"/>
          <w:snapToGrid w:val="0"/>
          <w:lang w:eastAsia="zh-CN"/>
        </w:rPr>
        <w:t xml:space="preserve">. </w:t>
      </w:r>
      <w:r w:rsidRPr="007B7E8F">
        <w:rPr>
          <w:rFonts w:eastAsia="SimSun"/>
          <w:snapToGrid w:val="0"/>
          <w:lang w:eastAsia="zh-CN"/>
        </w:rPr>
        <w:t>RSTT carr</w:t>
      </w:r>
      <w:r w:rsidRPr="007B7E8F">
        <w:rPr>
          <w:rFonts w:eastAsia="SimSun" w:hint="eastAsia"/>
          <w:snapToGrid w:val="0"/>
          <w:lang w:eastAsia="zh-CN"/>
        </w:rPr>
        <w:t>y</w:t>
      </w:r>
      <w:r w:rsidRPr="007B7E8F">
        <w:rPr>
          <w:rFonts w:eastAsia="SimSun"/>
          <w:snapToGrid w:val="0"/>
          <w:lang w:eastAsia="zh-CN"/>
        </w:rPr>
        <w:t xml:space="preserve"> train control, command, operational information as well as monitoring data between on-board radio equipment and related radio infrastructure located along trackside.</w:t>
      </w:r>
    </w:p>
    <w:p w:rsidR="006A0E2E" w:rsidRPr="00D04320" w:rsidRDefault="006A0E2E" w:rsidP="006A0E2E">
      <w:pPr>
        <w:pStyle w:val="Heading2"/>
        <w:rPr>
          <w:lang w:val="en-US" w:eastAsia="zh-CN" w:bidi="he-IL"/>
        </w:rPr>
      </w:pPr>
      <w:bookmarkStart w:id="18" w:name="_Toc467087927"/>
      <w:bookmarkStart w:id="19" w:name="_Toc467151141"/>
      <w:r w:rsidRPr="00D04320">
        <w:rPr>
          <w:lang w:val="en-US" w:eastAsia="zh-CN" w:bidi="he-IL"/>
        </w:rPr>
        <w:t>3.2</w:t>
      </w:r>
      <w:r w:rsidRPr="00D04320">
        <w:rPr>
          <w:lang w:val="en-US" w:eastAsia="zh-CN" w:bidi="he-IL"/>
        </w:rPr>
        <w:tab/>
        <w:t xml:space="preserve"> Generic </w:t>
      </w:r>
      <w:r w:rsidRPr="00813475">
        <w:rPr>
          <w:lang w:val="en-US"/>
        </w:rPr>
        <w:t>Architecture</w:t>
      </w:r>
      <w:r w:rsidRPr="00D04320">
        <w:rPr>
          <w:lang w:val="en-US" w:eastAsia="zh-CN" w:bidi="he-IL"/>
        </w:rPr>
        <w:t xml:space="preserve"> of RSTT</w:t>
      </w:r>
      <w:bookmarkEnd w:id="18"/>
      <w:bookmarkEnd w:id="19"/>
    </w:p>
    <w:p w:rsidR="006A0E2E" w:rsidRPr="002B48DD" w:rsidRDefault="006A0E2E" w:rsidP="006A0E2E">
      <w:pPr>
        <w:rPr>
          <w:rFonts w:eastAsia="SimSun"/>
          <w:snapToGrid w:val="0"/>
          <w:lang w:eastAsia="zh-CN"/>
        </w:rPr>
      </w:pPr>
      <w:r w:rsidRPr="002B48DD">
        <w:rPr>
          <w:rFonts w:eastAsia="SimSun"/>
          <w:snapToGrid w:val="0"/>
          <w:lang w:eastAsia="zh-CN"/>
        </w:rPr>
        <w:t xml:space="preserve">The main elements of the </w:t>
      </w:r>
      <w:r>
        <w:rPr>
          <w:rFonts w:eastAsia="SimSun"/>
          <w:snapToGrid w:val="0"/>
          <w:lang w:eastAsia="zh-CN"/>
        </w:rPr>
        <w:t>RSTT</w:t>
      </w:r>
      <w:r w:rsidRPr="002B48DD">
        <w:rPr>
          <w:rFonts w:eastAsia="SimSun"/>
          <w:snapToGrid w:val="0"/>
          <w:lang w:eastAsia="zh-CN"/>
        </w:rPr>
        <w:t xml:space="preserve"> may consist of on board radio equipment, radio access units and other trackside radio infrastructure. Other systems, such as the core network, etc., are supporting systems for the RSTT.</w:t>
      </w:r>
    </w:p>
    <w:p w:rsidR="006A0E2E" w:rsidRPr="002B48DD" w:rsidRDefault="00EB2DD8" w:rsidP="006A0E2E">
      <w:pPr>
        <w:pStyle w:val="enumlev1"/>
        <w:rPr>
          <w:rFonts w:eastAsia="SimSun"/>
          <w:i/>
          <w:lang w:eastAsia="zh-CN"/>
        </w:rPr>
      </w:pPr>
      <w:r>
        <w:rPr>
          <w:rFonts w:eastAsia="SimSun"/>
          <w:i/>
          <w:lang w:eastAsia="zh-CN"/>
        </w:rPr>
        <w:t>–</w:t>
      </w:r>
      <w:r w:rsidR="006A0E2E" w:rsidRPr="002B48DD">
        <w:rPr>
          <w:rFonts w:eastAsia="SimSun"/>
          <w:i/>
          <w:lang w:eastAsia="zh-CN"/>
        </w:rPr>
        <w:tab/>
        <w:t xml:space="preserve">Radio Access Unit: </w:t>
      </w:r>
      <w:r w:rsidR="006A0E2E" w:rsidRPr="002B48DD">
        <w:rPr>
          <w:rFonts w:eastAsia="SimSun"/>
          <w:lang w:eastAsia="zh-CN"/>
        </w:rPr>
        <w:t>including antenna and base station, aiming to provide radio access to the terminals (especially cab radio).</w:t>
      </w:r>
    </w:p>
    <w:p w:rsidR="006A0E2E" w:rsidRPr="002B48DD" w:rsidRDefault="00EB2DD8" w:rsidP="006A0E2E">
      <w:pPr>
        <w:pStyle w:val="enumlev1"/>
        <w:rPr>
          <w:rFonts w:eastAsia="SimSun"/>
          <w:lang w:eastAsia="zh-CN"/>
        </w:rPr>
      </w:pPr>
      <w:r>
        <w:rPr>
          <w:rFonts w:eastAsia="SimSun"/>
          <w:i/>
          <w:lang w:eastAsia="zh-CN"/>
        </w:rPr>
        <w:t>–</w:t>
      </w:r>
      <w:r w:rsidR="006A0E2E" w:rsidRPr="002B48DD">
        <w:rPr>
          <w:rFonts w:eastAsia="SimSun"/>
          <w:i/>
          <w:lang w:eastAsia="zh-CN"/>
        </w:rPr>
        <w:tab/>
        <w:t xml:space="preserve">On board radio equipment: </w:t>
      </w:r>
      <w:r w:rsidR="006A0E2E" w:rsidRPr="002B48DD">
        <w:rPr>
          <w:rFonts w:eastAsia="SimSun"/>
          <w:lang w:eastAsia="zh-CN"/>
        </w:rPr>
        <w:t>Radio equipment installed on train as well as handsets. For example, mobile terminals of automatic train control (ATC).</w:t>
      </w:r>
    </w:p>
    <w:p w:rsidR="006A0E2E" w:rsidRPr="002B48DD" w:rsidRDefault="00EB2DD8" w:rsidP="006A0E2E">
      <w:pPr>
        <w:pStyle w:val="enumlev1"/>
        <w:rPr>
          <w:rFonts w:eastAsia="SimSun"/>
          <w:lang w:eastAsia="zh-CN"/>
        </w:rPr>
      </w:pPr>
      <w:r>
        <w:rPr>
          <w:rFonts w:eastAsia="SimSun"/>
          <w:i/>
          <w:lang w:eastAsia="zh-CN"/>
        </w:rPr>
        <w:t>–</w:t>
      </w:r>
      <w:r w:rsidR="006A0E2E" w:rsidRPr="002B48DD">
        <w:rPr>
          <w:rFonts w:eastAsia="SimSun"/>
          <w:i/>
          <w:lang w:eastAsia="zh-CN"/>
        </w:rPr>
        <w:tab/>
        <w:t>Other trackside radio infrastructure:</w:t>
      </w:r>
      <w:r w:rsidR="006A0E2E" w:rsidRPr="002B48DD">
        <w:rPr>
          <w:rFonts w:eastAsia="SimSun"/>
          <w:lang w:eastAsia="zh-CN"/>
        </w:rPr>
        <w:t xml:space="preserve"> Radio infrastructure operating along trackside. For example: shunting radio devices.</w:t>
      </w:r>
    </w:p>
    <w:p w:rsidR="006A0E2E" w:rsidRPr="002B48DD" w:rsidRDefault="006A0E2E" w:rsidP="006A0E2E">
      <w:pPr>
        <w:jc w:val="both"/>
        <w:rPr>
          <w:rFonts w:eastAsia="SimSun"/>
          <w:szCs w:val="24"/>
          <w:lang w:eastAsia="zh-CN"/>
        </w:rPr>
      </w:pPr>
      <w:r w:rsidRPr="002B48DD">
        <w:rPr>
          <w:rFonts w:eastAsia="SimSun"/>
          <w:szCs w:val="24"/>
          <w:lang w:eastAsia="zh-CN"/>
        </w:rPr>
        <w:t xml:space="preserve">A diagram of the architecture of RSTT is illustrated in Figure </w:t>
      </w:r>
      <w:r>
        <w:rPr>
          <w:rFonts w:eastAsia="SimSun" w:hint="eastAsia"/>
          <w:szCs w:val="24"/>
          <w:lang w:eastAsia="zh-CN"/>
        </w:rPr>
        <w:t>3.2-1</w:t>
      </w:r>
      <w:r w:rsidRPr="002B48DD">
        <w:rPr>
          <w:rFonts w:eastAsia="SimSun"/>
          <w:szCs w:val="24"/>
          <w:lang w:eastAsia="zh-CN"/>
        </w:rPr>
        <w:t>.</w:t>
      </w:r>
    </w:p>
    <w:p w:rsidR="006A0E2E" w:rsidRPr="00B2116C" w:rsidRDefault="006A0E2E" w:rsidP="00EB2DD8">
      <w:pPr>
        <w:pStyle w:val="FigureNo"/>
        <w:rPr>
          <w:rFonts w:eastAsiaTheme="minorEastAsia"/>
          <w:lang w:eastAsia="zh-CN"/>
        </w:rPr>
      </w:pPr>
      <w:r w:rsidRPr="00AB1850">
        <w:rPr>
          <w:lang w:eastAsia="zh-CN"/>
        </w:rPr>
        <w:lastRenderedPageBreak/>
        <w:t xml:space="preserve">Figure </w:t>
      </w:r>
      <w:r>
        <w:rPr>
          <w:rFonts w:eastAsiaTheme="minorEastAsia" w:hint="eastAsia"/>
          <w:lang w:eastAsia="zh-CN"/>
        </w:rPr>
        <w:t>3.2-1</w:t>
      </w:r>
    </w:p>
    <w:p w:rsidR="006A0E2E" w:rsidRPr="00EB2DD8" w:rsidRDefault="006A0E2E" w:rsidP="00EB2DD8">
      <w:pPr>
        <w:pStyle w:val="Figuretitle"/>
      </w:pPr>
      <w:r w:rsidRPr="00EB2DD8">
        <w:t>Diagram of the Architecture of RSTT</w:t>
      </w:r>
    </w:p>
    <w:p w:rsidR="006A0E2E" w:rsidRPr="00EB2DD8" w:rsidRDefault="006A0E2E" w:rsidP="00EB2DD8">
      <w:pPr>
        <w:pStyle w:val="Figure"/>
      </w:pPr>
      <w:r w:rsidRPr="00EB2DD8">
        <w:object w:dxaOrig="12370" w:dyaOrig="7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pt;height:215.9pt" o:ole="">
            <v:imagedata r:id="rId13" o:title=""/>
          </v:shape>
          <o:OLEObject Type="Embed" ProgID="Visio.Drawing.11" ShapeID="_x0000_i1025" DrawAspect="Content" ObjectID="_1540974821" r:id="rId14"/>
        </w:object>
      </w:r>
    </w:p>
    <w:p w:rsidR="006A0E2E" w:rsidRPr="009B7F0C" w:rsidRDefault="006A0E2E" w:rsidP="006A0E2E">
      <w:pPr>
        <w:contextualSpacing/>
        <w:jc w:val="both"/>
        <w:rPr>
          <w:rFonts w:eastAsia="SimSun"/>
          <w:szCs w:val="24"/>
          <w:bdr w:val="single" w:sz="4" w:space="0" w:color="auto"/>
          <w:lang w:val="en-US" w:eastAsia="zh-CN"/>
        </w:rPr>
      </w:pPr>
      <w:r w:rsidRPr="007C59B3">
        <w:rPr>
          <w:i/>
          <w:szCs w:val="24"/>
          <w:lang w:eastAsia="zh-CN"/>
        </w:rPr>
        <w:t xml:space="preserve">Editor’s note: </w:t>
      </w:r>
      <w:r w:rsidR="00EB2DD8" w:rsidRPr="007C59B3">
        <w:rPr>
          <w:i/>
          <w:szCs w:val="24"/>
          <w:lang w:eastAsia="zh-CN"/>
        </w:rPr>
        <w:t xml:space="preserve">The </w:t>
      </w:r>
      <w:r w:rsidRPr="007C59B3">
        <w:rPr>
          <w:rFonts w:hint="eastAsia"/>
          <w:i/>
          <w:szCs w:val="24"/>
          <w:lang w:eastAsia="zh-CN"/>
        </w:rPr>
        <w:t xml:space="preserve">figure below need to be improved and discussed by next </w:t>
      </w:r>
      <w:r w:rsidRPr="007C59B3">
        <w:rPr>
          <w:i/>
          <w:szCs w:val="24"/>
          <w:lang w:eastAsia="zh-CN"/>
        </w:rPr>
        <w:t>meeting, and</w:t>
      </w:r>
      <w:r w:rsidRPr="007C59B3">
        <w:rPr>
          <w:rFonts w:hint="eastAsia"/>
          <w:i/>
          <w:szCs w:val="24"/>
          <w:lang w:eastAsia="zh-CN"/>
        </w:rPr>
        <w:t xml:space="preserve"> short explanatory text is expected</w:t>
      </w:r>
      <w:r>
        <w:rPr>
          <w:rFonts w:hint="eastAsia"/>
          <w:i/>
          <w:szCs w:val="24"/>
          <w:lang w:eastAsia="zh-CN"/>
        </w:rPr>
        <w:t>.</w:t>
      </w:r>
    </w:p>
    <w:p w:rsidR="006A0E2E" w:rsidRPr="009B7F0C" w:rsidRDefault="006A0E2E" w:rsidP="00EB2DD8">
      <w:pPr>
        <w:pStyle w:val="Figure"/>
        <w:rPr>
          <w:lang w:val="en-US" w:eastAsia="zh-CN" w:bidi="he-IL"/>
        </w:rPr>
      </w:pPr>
      <w:r w:rsidRPr="009B7F0C">
        <w:rPr>
          <w:rFonts w:hint="eastAsia"/>
          <w:lang w:val="en-US" w:eastAsia="zh-CN" w:bidi="he-IL"/>
        </w:rPr>
        <w:t>[</w:t>
      </w:r>
      <w:r w:rsidRPr="00D01D54">
        <w:rPr>
          <w:noProof/>
          <w:szCs w:val="24"/>
          <w:lang w:eastAsia="zh-CN"/>
        </w:rPr>
        <w:drawing>
          <wp:inline distT="0" distB="0" distL="0" distR="0" wp14:anchorId="53D7CDCB" wp14:editId="18FECCC0">
            <wp:extent cx="4787900" cy="979167"/>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785845" cy="978747"/>
                    </a:xfrm>
                    <a:prstGeom prst="rect">
                      <a:avLst/>
                    </a:prstGeom>
                  </pic:spPr>
                </pic:pic>
              </a:graphicData>
            </a:graphic>
          </wp:inline>
        </w:drawing>
      </w:r>
      <w:r w:rsidRPr="009B7F0C">
        <w:rPr>
          <w:rFonts w:hint="eastAsia"/>
          <w:lang w:val="en-US" w:eastAsia="zh-CN" w:bidi="he-IL"/>
        </w:rPr>
        <w:t>]</w:t>
      </w:r>
    </w:p>
    <w:p w:rsidR="006A0E2E" w:rsidRPr="006A0E2E" w:rsidRDefault="006A0E2E" w:rsidP="006A0E2E">
      <w:pPr>
        <w:pStyle w:val="Heading2"/>
      </w:pPr>
      <w:bookmarkStart w:id="20" w:name="_Toc467087928"/>
      <w:bookmarkStart w:id="21" w:name="_Toc467151142"/>
      <w:r w:rsidRPr="006A0E2E">
        <w:rPr>
          <w:rFonts w:hint="eastAsia"/>
        </w:rPr>
        <w:t>3.</w:t>
      </w:r>
      <w:r w:rsidRPr="006A0E2E">
        <w:t>3</w:t>
      </w:r>
      <w:r w:rsidRPr="006A0E2E">
        <w:tab/>
        <w:t>Main applications</w:t>
      </w:r>
      <w:bookmarkEnd w:id="20"/>
      <w:bookmarkEnd w:id="21"/>
    </w:p>
    <w:p w:rsidR="006A0E2E" w:rsidRPr="00F365F6" w:rsidRDefault="006A0E2E" w:rsidP="006A0E2E">
      <w:pPr>
        <w:jc w:val="both"/>
        <w:rPr>
          <w:rFonts w:eastAsia="SimSun"/>
          <w:i/>
          <w:highlight w:val="yellow"/>
          <w:lang w:val="en-US" w:eastAsia="zh-CN"/>
        </w:rPr>
      </w:pPr>
      <w:r w:rsidRPr="00F365F6">
        <w:rPr>
          <w:i/>
          <w:szCs w:val="24"/>
          <w:lang w:eastAsia="zh-CN"/>
        </w:rPr>
        <w:t xml:space="preserve">Editor’s note: </w:t>
      </w:r>
      <w:r w:rsidR="00EB2DD8">
        <w:rPr>
          <w:i/>
          <w:szCs w:val="24"/>
          <w:lang w:eastAsia="zh-CN"/>
        </w:rPr>
        <w:t xml:space="preserve">This </w:t>
      </w:r>
      <w:r>
        <w:rPr>
          <w:i/>
          <w:szCs w:val="24"/>
          <w:lang w:eastAsia="zh-CN"/>
        </w:rPr>
        <w:t>section need to be further improved by adding proper descriptions for each of the following applications</w:t>
      </w:r>
      <w:r>
        <w:rPr>
          <w:rFonts w:hint="eastAsia"/>
          <w:i/>
          <w:szCs w:val="24"/>
          <w:lang w:eastAsia="zh-CN"/>
        </w:rPr>
        <w:t>.</w:t>
      </w:r>
    </w:p>
    <w:p w:rsidR="006A0E2E" w:rsidRPr="006A0E2E" w:rsidRDefault="006A0E2E" w:rsidP="006A0E2E">
      <w:pPr>
        <w:pStyle w:val="Heading3"/>
      </w:pPr>
      <w:bookmarkStart w:id="22" w:name="_Toc467087929"/>
      <w:bookmarkStart w:id="23" w:name="_Toc467151143"/>
      <w:r w:rsidRPr="006A0E2E">
        <w:t>3.3</w:t>
      </w:r>
      <w:r>
        <w:t>.1</w:t>
      </w:r>
      <w:r w:rsidRPr="006A0E2E">
        <w:tab/>
        <w:t>Train radio</w:t>
      </w:r>
      <w:bookmarkEnd w:id="22"/>
      <w:bookmarkEnd w:id="23"/>
    </w:p>
    <w:p w:rsidR="006A0E2E" w:rsidRPr="006A0E2E" w:rsidRDefault="006A0E2E" w:rsidP="006A0E2E">
      <w:pPr>
        <w:pStyle w:val="Heading4"/>
      </w:pPr>
      <w:bookmarkStart w:id="24" w:name="_Toc467087930"/>
      <w:r w:rsidRPr="006A0E2E">
        <w:t>3.3</w:t>
      </w:r>
      <w:r>
        <w:t>.1.1</w:t>
      </w:r>
      <w:r w:rsidRPr="006A0E2E">
        <w:rPr>
          <w:rFonts w:hint="eastAsia"/>
        </w:rPr>
        <w:tab/>
      </w:r>
      <w:r w:rsidRPr="006A0E2E">
        <w:t>Voice/Dispatch</w:t>
      </w:r>
      <w:bookmarkEnd w:id="24"/>
    </w:p>
    <w:p w:rsidR="006A0E2E" w:rsidRPr="00824BF9" w:rsidRDefault="006A0E2E" w:rsidP="006A0E2E">
      <w:pPr>
        <w:jc w:val="both"/>
        <w:rPr>
          <w:rFonts w:eastAsia="SimSun"/>
          <w:i/>
          <w:lang w:val="en-US" w:eastAsia="zh-CN"/>
        </w:rPr>
      </w:pPr>
      <w:r w:rsidRPr="00824BF9">
        <w:rPr>
          <w:i/>
          <w:szCs w:val="24"/>
          <w:lang w:eastAsia="zh-CN"/>
        </w:rPr>
        <w:t>Editor’s note: System for voice communication (Point-to-Point Call or Group-Call) between dispatcher and train driver</w:t>
      </w:r>
    </w:p>
    <w:p w:rsidR="006A0E2E" w:rsidRPr="00824BF9" w:rsidRDefault="006A0E2E" w:rsidP="006A0E2E">
      <w:pPr>
        <w:jc w:val="both"/>
        <w:rPr>
          <w:rFonts w:eastAsia="SimSun"/>
          <w:i/>
          <w:szCs w:val="24"/>
          <w:lang w:eastAsia="zh-CN"/>
        </w:rPr>
      </w:pPr>
      <w:r w:rsidRPr="00824BF9">
        <w:rPr>
          <w:rFonts w:eastAsia="SimSun" w:hint="eastAsia"/>
          <w:i/>
          <w:szCs w:val="24"/>
          <w:lang w:eastAsia="zh-CN"/>
        </w:rPr>
        <w:t>Editor</w:t>
      </w:r>
      <w:r w:rsidRPr="00824BF9">
        <w:rPr>
          <w:rFonts w:eastAsia="SimSun"/>
          <w:i/>
          <w:szCs w:val="24"/>
          <w:lang w:eastAsia="zh-CN"/>
        </w:rPr>
        <w:t>’</w:t>
      </w:r>
      <w:r w:rsidRPr="00824BF9">
        <w:rPr>
          <w:rFonts w:eastAsia="SimSun" w:hint="eastAsia"/>
          <w:i/>
          <w:szCs w:val="24"/>
          <w:lang w:eastAsia="zh-CN"/>
        </w:rPr>
        <w:t xml:space="preserve">s note: </w:t>
      </w:r>
      <w:r w:rsidR="00EB2DD8" w:rsidRPr="00824BF9">
        <w:rPr>
          <w:rFonts w:eastAsia="SimSun"/>
          <w:i/>
          <w:szCs w:val="24"/>
          <w:lang w:eastAsia="zh-CN"/>
        </w:rPr>
        <w:t xml:space="preserve">There </w:t>
      </w:r>
      <w:r w:rsidRPr="00824BF9">
        <w:rPr>
          <w:rFonts w:eastAsia="SimSun" w:hint="eastAsia"/>
          <w:i/>
          <w:szCs w:val="24"/>
          <w:lang w:eastAsia="zh-CN"/>
        </w:rPr>
        <w:t>is a need to have an Annex to address all the related ITU-R reports.</w:t>
      </w:r>
      <w:r>
        <w:rPr>
          <w:rFonts w:eastAsia="SimSun"/>
          <w:i/>
          <w:szCs w:val="24"/>
          <w:lang w:eastAsia="zh-CN"/>
        </w:rPr>
        <w:br/>
      </w:r>
      <w:r w:rsidRPr="00824BF9">
        <w:rPr>
          <w:rFonts w:eastAsia="SimSun" w:hint="eastAsia"/>
          <w:i/>
          <w:szCs w:val="24"/>
          <w:lang w:eastAsia="zh-CN"/>
        </w:rPr>
        <w:t xml:space="preserve">As requested, this is the placeholder for the mentioning the </w:t>
      </w:r>
      <w:r w:rsidRPr="00824BF9">
        <w:rPr>
          <w:rFonts w:eastAsia="SimSun"/>
          <w:i/>
          <w:szCs w:val="24"/>
          <w:lang w:eastAsia="zh-CN"/>
        </w:rPr>
        <w:t>Report ITU-R M.2014</w:t>
      </w:r>
      <w:r w:rsidRPr="00824BF9">
        <w:rPr>
          <w:rFonts w:eastAsia="SimSun" w:hint="eastAsia"/>
          <w:i/>
          <w:szCs w:val="24"/>
          <w:lang w:eastAsia="zh-CN"/>
        </w:rPr>
        <w:t>.</w:t>
      </w:r>
    </w:p>
    <w:p w:rsidR="006A0E2E" w:rsidRPr="009B7F0C" w:rsidRDefault="006A0E2E" w:rsidP="009F2DDB">
      <w:pPr>
        <w:rPr>
          <w:lang w:val="en-US" w:eastAsia="zh-CN"/>
        </w:rPr>
      </w:pPr>
      <w:r w:rsidRPr="009B7F0C">
        <w:rPr>
          <w:lang w:val="en-US" w:eastAsia="zh-CN"/>
        </w:rPr>
        <w:t>One of the main functions of RSTT is to provide Dispatching Communication, which is to provide specific voice communication features for railway shown in Table 1.</w:t>
      </w:r>
    </w:p>
    <w:p w:rsidR="006A0E2E" w:rsidRDefault="006A0E2E" w:rsidP="006A0E2E">
      <w:pPr>
        <w:rPr>
          <w:rFonts w:eastAsia="MS Mincho"/>
          <w:caps/>
          <w:kern w:val="2"/>
          <w:sz w:val="20"/>
          <w:szCs w:val="24"/>
          <w:lang w:eastAsia="zh-CN"/>
        </w:rPr>
      </w:pPr>
      <w:r w:rsidRPr="00813475">
        <w:rPr>
          <w:lang w:val="en-US" w:eastAsia="zh-CN"/>
        </w:rPr>
        <w:br w:type="page"/>
      </w:r>
    </w:p>
    <w:p w:rsidR="006A0E2E" w:rsidRPr="00C15F9F" w:rsidRDefault="006A0E2E" w:rsidP="006A0E2E">
      <w:pPr>
        <w:pStyle w:val="TableNo"/>
        <w:spacing w:before="360"/>
        <w:rPr>
          <w:rFonts w:eastAsiaTheme="minorEastAsia"/>
          <w:lang w:eastAsia="zh-CN"/>
        </w:rPr>
      </w:pPr>
      <w:r w:rsidRPr="008454B6">
        <w:rPr>
          <w:lang w:eastAsia="zh-CN"/>
        </w:rPr>
        <w:lastRenderedPageBreak/>
        <w:t xml:space="preserve">Table </w:t>
      </w:r>
      <w:r>
        <w:rPr>
          <w:rFonts w:eastAsiaTheme="minorEastAsia" w:hint="eastAsia"/>
          <w:lang w:eastAsia="zh-CN"/>
        </w:rPr>
        <w:t>3.3.1.1-1</w:t>
      </w:r>
    </w:p>
    <w:p w:rsidR="006A0E2E" w:rsidRPr="008454B6" w:rsidRDefault="006A0E2E" w:rsidP="006A0E2E">
      <w:pPr>
        <w:pStyle w:val="Tabletitle"/>
        <w:rPr>
          <w:rFonts w:ascii="Times New Roman" w:hAnsi="Times New Roman"/>
          <w:lang w:eastAsia="zh-CN"/>
        </w:rPr>
      </w:pPr>
      <w:r w:rsidRPr="008454B6">
        <w:rPr>
          <w:rFonts w:ascii="Times New Roman" w:hAnsi="Times New Roman"/>
          <w:lang w:eastAsia="zh-CN"/>
        </w:rPr>
        <w:t>Dispatching Communication Functionalities</w:t>
      </w:r>
    </w:p>
    <w:tbl>
      <w:tblPr>
        <w:tblStyle w:val="1"/>
        <w:tblW w:w="0" w:type="auto"/>
        <w:jc w:val="center"/>
        <w:tblLook w:val="04A0" w:firstRow="1" w:lastRow="0" w:firstColumn="1" w:lastColumn="0" w:noHBand="0" w:noVBand="1"/>
      </w:tblPr>
      <w:tblGrid>
        <w:gridCol w:w="2363"/>
        <w:gridCol w:w="6201"/>
      </w:tblGrid>
      <w:tr w:rsidR="006A0E2E" w:rsidRPr="008454B6" w:rsidTr="009F2DDB">
        <w:trPr>
          <w:jc w:val="center"/>
        </w:trPr>
        <w:tc>
          <w:tcPr>
            <w:tcW w:w="2363" w:type="dxa"/>
          </w:tcPr>
          <w:p w:rsidR="006A0E2E" w:rsidRPr="008454B6" w:rsidRDefault="006A0E2E" w:rsidP="009F2DDB">
            <w:pPr>
              <w:pStyle w:val="Tablehead"/>
            </w:pPr>
            <w:r w:rsidRPr="008454B6">
              <w:t>Service Type</w:t>
            </w:r>
          </w:p>
        </w:tc>
        <w:tc>
          <w:tcPr>
            <w:tcW w:w="6201" w:type="dxa"/>
          </w:tcPr>
          <w:p w:rsidR="006A0E2E" w:rsidRPr="008454B6" w:rsidRDefault="006A0E2E" w:rsidP="009F2DDB">
            <w:pPr>
              <w:pStyle w:val="Tablehead"/>
            </w:pPr>
            <w:r w:rsidRPr="008454B6">
              <w:t>Feature Description</w:t>
            </w:r>
          </w:p>
        </w:tc>
      </w:tr>
      <w:tr w:rsidR="006A0E2E" w:rsidRPr="00813475" w:rsidTr="009F2DDB">
        <w:trPr>
          <w:jc w:val="center"/>
        </w:trPr>
        <w:tc>
          <w:tcPr>
            <w:tcW w:w="2363" w:type="dxa"/>
          </w:tcPr>
          <w:p w:rsidR="006A0E2E" w:rsidRPr="008454B6" w:rsidRDefault="006A0E2E" w:rsidP="009F2DDB">
            <w:pPr>
              <w:pStyle w:val="Tabletext"/>
            </w:pPr>
            <w:r w:rsidRPr="008454B6">
              <w:t>REC/enhanced REC</w:t>
            </w:r>
          </w:p>
        </w:tc>
        <w:tc>
          <w:tcPr>
            <w:tcW w:w="6201" w:type="dxa"/>
          </w:tcPr>
          <w:p w:rsidR="006A0E2E" w:rsidRPr="008454B6" w:rsidRDefault="006A0E2E" w:rsidP="009F2DDB">
            <w:pPr>
              <w:pStyle w:val="Tabletext"/>
              <w:rPr>
                <w:noProof/>
              </w:rPr>
            </w:pPr>
            <w:r w:rsidRPr="008454B6">
              <w:t>Railway Emergency Call / enhanced Railway Emergency Call</w:t>
            </w:r>
          </w:p>
        </w:tc>
      </w:tr>
      <w:tr w:rsidR="006A0E2E" w:rsidRPr="00813475" w:rsidTr="009F2DDB">
        <w:trPr>
          <w:jc w:val="center"/>
        </w:trPr>
        <w:tc>
          <w:tcPr>
            <w:tcW w:w="2363" w:type="dxa"/>
          </w:tcPr>
          <w:p w:rsidR="006A0E2E" w:rsidRPr="008454B6" w:rsidRDefault="006A0E2E" w:rsidP="009F2DDB">
            <w:pPr>
              <w:pStyle w:val="Tabletext"/>
              <w:rPr>
                <w:noProof/>
                <w:highlight w:val="yellow"/>
              </w:rPr>
            </w:pPr>
            <w:r w:rsidRPr="008454B6">
              <w:t>eMLPP</w:t>
            </w:r>
          </w:p>
        </w:tc>
        <w:tc>
          <w:tcPr>
            <w:tcW w:w="6201" w:type="dxa"/>
          </w:tcPr>
          <w:p w:rsidR="006A0E2E" w:rsidRPr="008454B6" w:rsidRDefault="006A0E2E" w:rsidP="009F2DDB">
            <w:pPr>
              <w:pStyle w:val="Tabletext"/>
              <w:rPr>
                <w:noProof/>
                <w:highlight w:val="yellow"/>
              </w:rPr>
            </w:pPr>
            <w:r w:rsidRPr="008454B6">
              <w:t>enhanced Multi-Level Precedence and Pre-emption</w:t>
            </w:r>
          </w:p>
        </w:tc>
      </w:tr>
      <w:tr w:rsidR="006A0E2E" w:rsidRPr="008454B6" w:rsidTr="009F2DDB">
        <w:trPr>
          <w:jc w:val="center"/>
        </w:trPr>
        <w:tc>
          <w:tcPr>
            <w:tcW w:w="2363" w:type="dxa"/>
          </w:tcPr>
          <w:p w:rsidR="006A0E2E" w:rsidRPr="008454B6" w:rsidRDefault="006A0E2E" w:rsidP="009F2DDB">
            <w:pPr>
              <w:pStyle w:val="Tabletext"/>
              <w:rPr>
                <w:noProof/>
              </w:rPr>
            </w:pPr>
            <w:r w:rsidRPr="008454B6">
              <w:t>FA</w:t>
            </w:r>
          </w:p>
        </w:tc>
        <w:tc>
          <w:tcPr>
            <w:tcW w:w="6201" w:type="dxa"/>
          </w:tcPr>
          <w:p w:rsidR="006A0E2E" w:rsidRPr="008454B6" w:rsidRDefault="006A0E2E" w:rsidP="009F2DDB">
            <w:pPr>
              <w:pStyle w:val="Tabletext"/>
              <w:rPr>
                <w:noProof/>
              </w:rPr>
            </w:pPr>
            <w:r w:rsidRPr="008454B6">
              <w:t>Functional Addressing</w:t>
            </w:r>
          </w:p>
        </w:tc>
      </w:tr>
      <w:tr w:rsidR="006A0E2E" w:rsidRPr="008454B6" w:rsidTr="009F2DDB">
        <w:trPr>
          <w:jc w:val="center"/>
        </w:trPr>
        <w:tc>
          <w:tcPr>
            <w:tcW w:w="2363" w:type="dxa"/>
          </w:tcPr>
          <w:p w:rsidR="006A0E2E" w:rsidRPr="008454B6" w:rsidRDefault="006A0E2E" w:rsidP="009F2DDB">
            <w:pPr>
              <w:pStyle w:val="Tabletext"/>
              <w:rPr>
                <w:noProof/>
              </w:rPr>
            </w:pPr>
            <w:r w:rsidRPr="008454B6">
              <w:t>LDA</w:t>
            </w:r>
          </w:p>
        </w:tc>
        <w:tc>
          <w:tcPr>
            <w:tcW w:w="6201" w:type="dxa"/>
          </w:tcPr>
          <w:p w:rsidR="006A0E2E" w:rsidRPr="008454B6" w:rsidRDefault="006A0E2E" w:rsidP="009F2DDB">
            <w:pPr>
              <w:pStyle w:val="Tabletext"/>
              <w:rPr>
                <w:noProof/>
              </w:rPr>
            </w:pPr>
            <w:r w:rsidRPr="008454B6">
              <w:t>Location Dependent Addressing</w:t>
            </w:r>
          </w:p>
        </w:tc>
      </w:tr>
      <w:tr w:rsidR="006A0E2E" w:rsidRPr="008454B6" w:rsidTr="009F2DDB">
        <w:trPr>
          <w:jc w:val="center"/>
        </w:trPr>
        <w:tc>
          <w:tcPr>
            <w:tcW w:w="2363" w:type="dxa"/>
          </w:tcPr>
          <w:p w:rsidR="006A0E2E" w:rsidRPr="008454B6" w:rsidRDefault="006A0E2E" w:rsidP="009F2DDB">
            <w:pPr>
              <w:pStyle w:val="Tabletext"/>
              <w:rPr>
                <w:noProof/>
              </w:rPr>
            </w:pPr>
            <w:r w:rsidRPr="008454B6">
              <w:t>VGCS</w:t>
            </w:r>
          </w:p>
        </w:tc>
        <w:tc>
          <w:tcPr>
            <w:tcW w:w="6201" w:type="dxa"/>
          </w:tcPr>
          <w:p w:rsidR="006A0E2E" w:rsidRPr="008454B6" w:rsidRDefault="006A0E2E" w:rsidP="009F2DDB">
            <w:pPr>
              <w:pStyle w:val="Tabletext"/>
              <w:rPr>
                <w:noProof/>
              </w:rPr>
            </w:pPr>
            <w:r w:rsidRPr="008454B6">
              <w:t>Voice Group Call Service</w:t>
            </w:r>
          </w:p>
        </w:tc>
      </w:tr>
      <w:tr w:rsidR="006A0E2E" w:rsidRPr="008454B6" w:rsidTr="009F2DDB">
        <w:trPr>
          <w:jc w:val="center"/>
        </w:trPr>
        <w:tc>
          <w:tcPr>
            <w:tcW w:w="2363" w:type="dxa"/>
          </w:tcPr>
          <w:p w:rsidR="006A0E2E" w:rsidRPr="008454B6" w:rsidRDefault="006A0E2E" w:rsidP="009F2DDB">
            <w:pPr>
              <w:pStyle w:val="Tabletext"/>
              <w:rPr>
                <w:noProof/>
              </w:rPr>
            </w:pPr>
            <w:r w:rsidRPr="008454B6">
              <w:t>VBS</w:t>
            </w:r>
          </w:p>
        </w:tc>
        <w:tc>
          <w:tcPr>
            <w:tcW w:w="6201" w:type="dxa"/>
          </w:tcPr>
          <w:p w:rsidR="006A0E2E" w:rsidRPr="008454B6" w:rsidRDefault="006A0E2E" w:rsidP="009F2DDB">
            <w:pPr>
              <w:pStyle w:val="Tabletext"/>
              <w:rPr>
                <w:noProof/>
              </w:rPr>
            </w:pPr>
            <w:r w:rsidRPr="008454B6">
              <w:t>Voice Broadcast Service</w:t>
            </w:r>
          </w:p>
        </w:tc>
      </w:tr>
      <w:tr w:rsidR="006A0E2E" w:rsidRPr="008454B6" w:rsidTr="009F2DDB">
        <w:trPr>
          <w:jc w:val="center"/>
        </w:trPr>
        <w:tc>
          <w:tcPr>
            <w:tcW w:w="2363" w:type="dxa"/>
          </w:tcPr>
          <w:p w:rsidR="006A0E2E" w:rsidRPr="008454B6" w:rsidRDefault="006A0E2E" w:rsidP="009F2DDB">
            <w:pPr>
              <w:pStyle w:val="Tabletext"/>
              <w:rPr>
                <w:noProof/>
              </w:rPr>
            </w:pPr>
            <w:r w:rsidRPr="008454B6">
              <w:t>PTT</w:t>
            </w:r>
          </w:p>
        </w:tc>
        <w:tc>
          <w:tcPr>
            <w:tcW w:w="6201" w:type="dxa"/>
          </w:tcPr>
          <w:p w:rsidR="006A0E2E" w:rsidRPr="008454B6" w:rsidRDefault="006A0E2E" w:rsidP="009F2DDB">
            <w:pPr>
              <w:pStyle w:val="Tabletext"/>
              <w:rPr>
                <w:noProof/>
              </w:rPr>
            </w:pPr>
            <w:r w:rsidRPr="008454B6">
              <w:t>Push-To-Talk</w:t>
            </w:r>
          </w:p>
        </w:tc>
      </w:tr>
      <w:tr w:rsidR="006A0E2E" w:rsidRPr="008454B6" w:rsidTr="009F2DDB">
        <w:trPr>
          <w:jc w:val="center"/>
        </w:trPr>
        <w:tc>
          <w:tcPr>
            <w:tcW w:w="2363" w:type="dxa"/>
          </w:tcPr>
          <w:p w:rsidR="006A0E2E" w:rsidRPr="008454B6" w:rsidRDefault="006A0E2E" w:rsidP="009F2DDB">
            <w:pPr>
              <w:pStyle w:val="Tabletext"/>
              <w:rPr>
                <w:noProof/>
              </w:rPr>
            </w:pPr>
            <w:r w:rsidRPr="008454B6">
              <w:t>…</w:t>
            </w:r>
          </w:p>
        </w:tc>
        <w:tc>
          <w:tcPr>
            <w:tcW w:w="6201" w:type="dxa"/>
          </w:tcPr>
          <w:p w:rsidR="006A0E2E" w:rsidRPr="008454B6" w:rsidRDefault="006A0E2E" w:rsidP="009F2DDB">
            <w:pPr>
              <w:pStyle w:val="Tabletext"/>
            </w:pPr>
          </w:p>
        </w:tc>
      </w:tr>
    </w:tbl>
    <w:p w:rsidR="009F2DDB" w:rsidRDefault="009F2DDB" w:rsidP="009F2DDB">
      <w:pPr>
        <w:pStyle w:val="Tablefin"/>
        <w:rPr>
          <w:lang w:val="en-US"/>
        </w:rPr>
      </w:pPr>
    </w:p>
    <w:p w:rsidR="006A0E2E" w:rsidRPr="009B7F0C" w:rsidRDefault="006A0E2E" w:rsidP="006A0E2E">
      <w:pPr>
        <w:rPr>
          <w:lang w:val="en-US" w:eastAsia="zh-CN"/>
        </w:rPr>
      </w:pPr>
      <w:r w:rsidRPr="009B7F0C">
        <w:rPr>
          <w:lang w:val="en-US" w:eastAsia="zh-CN"/>
        </w:rPr>
        <w:t xml:space="preserve">For further information, please refer to </w:t>
      </w:r>
      <w:hyperlink r:id="rId16" w:history="1">
        <w:r w:rsidRPr="009B7F0C">
          <w:rPr>
            <w:lang w:val="en-US"/>
          </w:rPr>
          <w:t>UIC Project EIRENE functional requirements specification</w:t>
        </w:r>
      </w:hyperlink>
      <w:r w:rsidRPr="009B7F0C">
        <w:rPr>
          <w:lang w:val="en-US"/>
        </w:rPr>
        <w:t>.</w:t>
      </w:r>
    </w:p>
    <w:p w:rsidR="006A0E2E" w:rsidRPr="006A0E2E" w:rsidRDefault="006A0E2E" w:rsidP="006A0E2E">
      <w:pPr>
        <w:pStyle w:val="Heading4"/>
      </w:pPr>
      <w:bookmarkStart w:id="25" w:name="_Toc467087931"/>
      <w:r w:rsidRPr="006A0E2E">
        <w:t>3.3</w:t>
      </w:r>
      <w:r>
        <w:t>.1.2</w:t>
      </w:r>
      <w:r w:rsidRPr="006A0E2E">
        <w:tab/>
        <w:t>Maintenance</w:t>
      </w:r>
      <w:bookmarkEnd w:id="25"/>
    </w:p>
    <w:p w:rsidR="006A0E2E" w:rsidRPr="00E052AF" w:rsidRDefault="006A0E2E" w:rsidP="009F2DDB">
      <w:pPr>
        <w:contextualSpacing/>
        <w:rPr>
          <w:rFonts w:eastAsia="SimSun"/>
          <w:i/>
          <w:szCs w:val="24"/>
          <w:lang w:eastAsia="zh-CN"/>
        </w:rPr>
      </w:pPr>
      <w:r w:rsidRPr="00E052AF">
        <w:rPr>
          <w:rFonts w:eastAsia="SimSun"/>
          <w:i/>
          <w:szCs w:val="24"/>
          <w:lang w:eastAsia="zh-CN"/>
        </w:rPr>
        <w:t xml:space="preserve">Editor’s </w:t>
      </w:r>
      <w:r w:rsidR="009F2DDB" w:rsidRPr="00E052AF">
        <w:rPr>
          <w:rFonts w:eastAsia="SimSun"/>
          <w:i/>
          <w:szCs w:val="24"/>
          <w:lang w:eastAsia="zh-CN"/>
        </w:rPr>
        <w:t>note</w:t>
      </w:r>
      <w:r w:rsidRPr="00E052AF">
        <w:rPr>
          <w:rFonts w:eastAsia="SimSun"/>
          <w:i/>
          <w:szCs w:val="24"/>
          <w:lang w:eastAsia="zh-CN"/>
        </w:rPr>
        <w:t>: System for voice communication (Point-to-Point, point to many point call, or Group-Call) for maintenance serv</w:t>
      </w:r>
      <w:r>
        <w:rPr>
          <w:rFonts w:eastAsia="SimSun"/>
          <w:i/>
          <w:szCs w:val="24"/>
          <w:lang w:eastAsia="zh-CN"/>
        </w:rPr>
        <w:t>ices in railway infrastructure.</w:t>
      </w:r>
    </w:p>
    <w:p w:rsidR="006A0E2E" w:rsidRPr="009B7F0C" w:rsidRDefault="006A0E2E" w:rsidP="006A0E2E">
      <w:pPr>
        <w:pStyle w:val="Heading4"/>
        <w:rPr>
          <w:lang w:val="en-US"/>
        </w:rPr>
      </w:pPr>
      <w:bookmarkStart w:id="26" w:name="_Toc467087932"/>
      <w:r w:rsidRPr="009B7F0C">
        <w:rPr>
          <w:lang w:val="en-US"/>
        </w:rPr>
        <w:t>3.3</w:t>
      </w:r>
      <w:r>
        <w:rPr>
          <w:lang w:val="en-US"/>
        </w:rPr>
        <w:t>.1.3</w:t>
      </w:r>
      <w:r w:rsidRPr="009B7F0C">
        <w:rPr>
          <w:lang w:val="en-US"/>
        </w:rPr>
        <w:tab/>
        <w:t>Train Control (Interlock/movement authorization)</w:t>
      </w:r>
      <w:bookmarkEnd w:id="26"/>
    </w:p>
    <w:p w:rsidR="006A0E2E" w:rsidRPr="00E052AF" w:rsidRDefault="006A0E2E" w:rsidP="009F2DDB">
      <w:pPr>
        <w:contextualSpacing/>
        <w:rPr>
          <w:rFonts w:eastAsia="SimSun"/>
          <w:i/>
          <w:szCs w:val="24"/>
          <w:lang w:eastAsia="zh-CN"/>
        </w:rPr>
      </w:pPr>
      <w:r w:rsidRPr="00E052AF">
        <w:rPr>
          <w:rFonts w:eastAsia="SimSun"/>
          <w:i/>
          <w:szCs w:val="24"/>
          <w:lang w:eastAsia="zh-CN"/>
        </w:rPr>
        <w:t xml:space="preserve">Editor’s </w:t>
      </w:r>
      <w:r w:rsidR="009F2DDB" w:rsidRPr="00E052AF">
        <w:rPr>
          <w:rFonts w:eastAsia="SimSun"/>
          <w:i/>
          <w:szCs w:val="24"/>
          <w:lang w:eastAsia="zh-CN"/>
        </w:rPr>
        <w:t>note</w:t>
      </w:r>
      <w:r w:rsidRPr="00E052AF">
        <w:rPr>
          <w:rFonts w:eastAsia="SimSun"/>
          <w:i/>
          <w:szCs w:val="24"/>
          <w:lang w:eastAsia="zh-CN"/>
        </w:rPr>
        <w:t>: System for data services consisting of “permission to proceed” and “corresponding route information” which is transmitted via T</w:t>
      </w:r>
      <w:r>
        <w:rPr>
          <w:rFonts w:eastAsia="SimSun"/>
          <w:i/>
          <w:szCs w:val="24"/>
          <w:lang w:eastAsia="zh-CN"/>
        </w:rPr>
        <w:t>rain Radio system to the train.</w:t>
      </w:r>
    </w:p>
    <w:p w:rsidR="006A0E2E" w:rsidRPr="006A0E2E" w:rsidRDefault="006A0E2E" w:rsidP="006A0E2E">
      <w:pPr>
        <w:pStyle w:val="Heading4"/>
      </w:pPr>
      <w:bookmarkStart w:id="27" w:name="_Toc467087933"/>
      <w:r w:rsidRPr="006A0E2E">
        <w:t>3.3</w:t>
      </w:r>
      <w:r>
        <w:t>.1.4</w:t>
      </w:r>
      <w:r w:rsidRPr="006A0E2E">
        <w:tab/>
        <w:t>Emergency</w:t>
      </w:r>
      <w:bookmarkEnd w:id="27"/>
    </w:p>
    <w:p w:rsidR="006A0E2E" w:rsidRPr="00E052AF" w:rsidRDefault="006A0E2E" w:rsidP="006A0E2E">
      <w:pPr>
        <w:contextualSpacing/>
        <w:jc w:val="both"/>
        <w:rPr>
          <w:rFonts w:eastAsia="SimSun"/>
          <w:i/>
          <w:szCs w:val="24"/>
          <w:lang w:eastAsia="zh-CN"/>
        </w:rPr>
      </w:pPr>
      <w:r w:rsidRPr="00E052AF">
        <w:rPr>
          <w:rFonts w:eastAsia="SimSun"/>
          <w:i/>
          <w:szCs w:val="24"/>
          <w:lang w:eastAsia="zh-CN"/>
        </w:rPr>
        <w:t xml:space="preserve">Editor’s </w:t>
      </w:r>
      <w:r w:rsidR="009F2DDB" w:rsidRPr="00E052AF">
        <w:rPr>
          <w:rFonts w:eastAsia="SimSun"/>
          <w:i/>
          <w:szCs w:val="24"/>
          <w:lang w:eastAsia="zh-CN"/>
        </w:rPr>
        <w:t>note</w:t>
      </w:r>
      <w:r w:rsidRPr="00E052AF">
        <w:rPr>
          <w:rFonts w:eastAsia="SimSun"/>
          <w:i/>
          <w:szCs w:val="24"/>
          <w:lang w:eastAsia="zh-CN"/>
        </w:rPr>
        <w:t>: System for a Railway Emergency Call dedicated</w:t>
      </w:r>
      <w:r>
        <w:rPr>
          <w:rFonts w:eastAsia="SimSun"/>
          <w:i/>
          <w:szCs w:val="24"/>
          <w:lang w:eastAsia="zh-CN"/>
        </w:rPr>
        <w:t xml:space="preserve"> to urgency.</w:t>
      </w:r>
    </w:p>
    <w:p w:rsidR="006A0E2E" w:rsidRPr="006A0E2E" w:rsidRDefault="006A0E2E" w:rsidP="006A0E2E">
      <w:pPr>
        <w:pStyle w:val="Heading4"/>
      </w:pPr>
      <w:bookmarkStart w:id="28" w:name="_Toc467087934"/>
      <w:r w:rsidRPr="006A0E2E">
        <w:t>3.3.1.</w:t>
      </w:r>
      <w:r w:rsidRPr="006A0E2E">
        <w:rPr>
          <w:rFonts w:hint="eastAsia"/>
        </w:rPr>
        <w:t>5</w:t>
      </w:r>
      <w:r w:rsidRPr="006A0E2E">
        <w:rPr>
          <w:rFonts w:hint="eastAsia"/>
        </w:rPr>
        <w:tab/>
        <w:t>Train information</w:t>
      </w:r>
      <w:bookmarkEnd w:id="28"/>
    </w:p>
    <w:p w:rsidR="006A0E2E" w:rsidRPr="00E052AF" w:rsidRDefault="006A0E2E" w:rsidP="006A0E2E">
      <w:pPr>
        <w:rPr>
          <w:rFonts w:eastAsia="SimSun"/>
          <w:lang w:eastAsia="zh-CN"/>
        </w:rPr>
      </w:pPr>
      <w:r w:rsidRPr="00E052AF">
        <w:rPr>
          <w:rFonts w:eastAsia="SimSun"/>
          <w:lang w:eastAsia="zh-CN"/>
        </w:rPr>
        <w:t>Generally, railway information transmitted by RSTT could be classified into two kinds:</w:t>
      </w:r>
    </w:p>
    <w:p w:rsidR="006A0E2E" w:rsidRPr="00E052AF" w:rsidRDefault="009F2DDB" w:rsidP="009F2DDB">
      <w:pPr>
        <w:pStyle w:val="enumlev1"/>
        <w:rPr>
          <w:rFonts w:eastAsia="SimSun"/>
          <w:lang w:eastAsia="zh-CN"/>
        </w:rPr>
      </w:pPr>
      <w:r>
        <w:rPr>
          <w:rFonts w:eastAsia="SimSun"/>
          <w:lang w:eastAsia="zh-CN"/>
        </w:rPr>
        <w:t>–</w:t>
      </w:r>
      <w:r w:rsidR="006A0E2E" w:rsidRPr="00E052AF">
        <w:rPr>
          <w:rFonts w:eastAsia="SimSun"/>
          <w:lang w:eastAsia="zh-CN"/>
        </w:rPr>
        <w:tab/>
        <w:t>to provide the railway transportation information for the</w:t>
      </w:r>
      <w:r w:rsidR="006A0E2E" w:rsidRPr="00E052AF">
        <w:rPr>
          <w:rFonts w:eastAsia="SimSun" w:hint="eastAsia"/>
          <w:lang w:eastAsia="zh-CN"/>
        </w:rPr>
        <w:t xml:space="preserve"> train</w:t>
      </w:r>
      <w:r w:rsidR="006A0E2E" w:rsidRPr="00E052AF">
        <w:rPr>
          <w:rFonts w:eastAsia="SimSun"/>
          <w:lang w:eastAsia="zh-CN"/>
        </w:rPr>
        <w:t xml:space="preserve"> operators, such as train operating status, mobile ticketing and check-in services.</w:t>
      </w:r>
    </w:p>
    <w:p w:rsidR="006A0E2E" w:rsidRPr="00E052AF" w:rsidRDefault="009F2DDB" w:rsidP="009F2DDB">
      <w:pPr>
        <w:pStyle w:val="enumlev1"/>
        <w:rPr>
          <w:rFonts w:eastAsia="SimSun"/>
          <w:lang w:eastAsia="zh-CN"/>
        </w:rPr>
      </w:pPr>
      <w:r>
        <w:rPr>
          <w:rFonts w:eastAsia="SimSun"/>
          <w:lang w:eastAsia="zh-CN"/>
        </w:rPr>
        <w:t>–</w:t>
      </w:r>
      <w:r w:rsidR="006A0E2E" w:rsidRPr="00E052AF">
        <w:rPr>
          <w:rFonts w:eastAsia="SimSun"/>
          <w:lang w:eastAsia="zh-CN"/>
        </w:rPr>
        <w:tab/>
        <w:t>to provide relevant railway transportation information for passengers, such as travel information</w:t>
      </w:r>
      <w:r w:rsidR="006A0E2E" w:rsidRPr="00E052AF">
        <w:rPr>
          <w:rFonts w:eastAsia="SimSun" w:hint="eastAsia"/>
          <w:lang w:eastAsia="zh-CN"/>
        </w:rPr>
        <w:t>.</w:t>
      </w:r>
    </w:p>
    <w:p w:rsidR="006A0E2E" w:rsidRPr="006A0E2E" w:rsidRDefault="006A0E2E" w:rsidP="006A0E2E">
      <w:pPr>
        <w:pStyle w:val="Heading3"/>
      </w:pPr>
      <w:bookmarkStart w:id="29" w:name="_Toc467087935"/>
      <w:bookmarkStart w:id="30" w:name="_Toc467151144"/>
      <w:r w:rsidRPr="006A0E2E">
        <w:t>3.3</w:t>
      </w:r>
      <w:r>
        <w:t>.2</w:t>
      </w:r>
      <w:r w:rsidRPr="006A0E2E">
        <w:tab/>
        <w:t>Train positioning information</w:t>
      </w:r>
      <w:bookmarkEnd w:id="29"/>
      <w:bookmarkEnd w:id="30"/>
    </w:p>
    <w:p w:rsidR="006A0E2E" w:rsidRDefault="006A0E2E" w:rsidP="006A0E2E">
      <w:pPr>
        <w:rPr>
          <w:rFonts w:eastAsia="SimSun"/>
          <w:lang w:eastAsia="zh-CN"/>
        </w:rPr>
      </w:pPr>
      <w:r w:rsidRPr="00E052AF">
        <w:rPr>
          <w:rFonts w:eastAsia="SimSun"/>
          <w:lang w:eastAsia="zh-CN"/>
        </w:rPr>
        <w:t>The knowledge of the positions of all trains and other vehicles on the tracks in normal and high-speed operations is one of the essential information to provide for railways traffic control, passenger safety, and security of train operations and therefore systems and applications providing information on the intermittent train positioning or constant train tracking are integral part of RSTT.</w:t>
      </w:r>
      <w:r w:rsidRPr="00815FBD">
        <w:rPr>
          <w:rFonts w:eastAsia="SimSun"/>
          <w:lang w:eastAsia="zh-CN"/>
        </w:rPr>
        <w:t xml:space="preserve"> </w:t>
      </w:r>
    </w:p>
    <w:p w:rsidR="006A0E2E" w:rsidRPr="009B7F0C" w:rsidRDefault="006A0E2E" w:rsidP="006A0E2E">
      <w:pPr>
        <w:pStyle w:val="Heading4"/>
        <w:rPr>
          <w:lang w:val="en-US"/>
        </w:rPr>
      </w:pPr>
      <w:bookmarkStart w:id="31" w:name="_Toc467087936"/>
      <w:r w:rsidRPr="009B7F0C">
        <w:rPr>
          <w:lang w:val="en-US"/>
        </w:rPr>
        <w:t>3.3</w:t>
      </w:r>
      <w:r>
        <w:rPr>
          <w:lang w:val="en-US"/>
        </w:rPr>
        <w:t>.2.1</w:t>
      </w:r>
      <w:r w:rsidRPr="009B7F0C">
        <w:rPr>
          <w:lang w:val="en-US"/>
        </w:rPr>
        <w:tab/>
        <w:t>Balises</w:t>
      </w:r>
      <w:bookmarkEnd w:id="31"/>
    </w:p>
    <w:p w:rsidR="006A0E2E" w:rsidRPr="006A0E2E" w:rsidRDefault="006A0E2E" w:rsidP="006A0E2E">
      <w:pPr>
        <w:rPr>
          <w:rFonts w:eastAsia="SimSun"/>
          <w:i/>
          <w:iCs/>
          <w:lang w:eastAsia="zh-CN"/>
        </w:rPr>
      </w:pPr>
      <w:r w:rsidRPr="006A0E2E">
        <w:rPr>
          <w:rFonts w:eastAsia="SimSun"/>
          <w:i/>
          <w:iCs/>
          <w:lang w:eastAsia="zh-CN"/>
        </w:rPr>
        <w:t xml:space="preserve">Editor’s </w:t>
      </w:r>
      <w:r w:rsidR="009F2DDB" w:rsidRPr="006A0E2E">
        <w:rPr>
          <w:rFonts w:eastAsia="SimSun"/>
          <w:i/>
          <w:iCs/>
          <w:lang w:eastAsia="zh-CN"/>
        </w:rPr>
        <w:t>note</w:t>
      </w:r>
      <w:r w:rsidRPr="006A0E2E">
        <w:rPr>
          <w:rFonts w:eastAsia="SimSun"/>
          <w:i/>
          <w:iCs/>
          <w:lang w:eastAsia="zh-CN"/>
        </w:rPr>
        <w:t>: Specific fixed transponders placed between the rails. The transponders serve as "beacons" giving the exact location of a train as well as transmitting signalling information in a digital telegram to the train.</w:t>
      </w:r>
    </w:p>
    <w:p w:rsidR="006A0E2E" w:rsidRPr="006A0E2E" w:rsidRDefault="006A0E2E" w:rsidP="006A0E2E">
      <w:pPr>
        <w:pStyle w:val="Heading4"/>
      </w:pPr>
      <w:bookmarkStart w:id="32" w:name="_Toc467087937"/>
      <w:r w:rsidRPr="006A0E2E">
        <w:t>3.3</w:t>
      </w:r>
      <w:r>
        <w:t>.2.2</w:t>
      </w:r>
      <w:r w:rsidRPr="006A0E2E">
        <w:tab/>
        <w:t>Loops/Leaky cable</w:t>
      </w:r>
      <w:bookmarkEnd w:id="32"/>
    </w:p>
    <w:p w:rsidR="006A0E2E" w:rsidRPr="00E052AF" w:rsidRDefault="006A0E2E" w:rsidP="006A0E2E">
      <w:pPr>
        <w:contextualSpacing/>
        <w:jc w:val="both"/>
        <w:rPr>
          <w:rFonts w:eastAsia="SimSun"/>
          <w:i/>
          <w:szCs w:val="24"/>
          <w:lang w:eastAsia="zh-CN"/>
        </w:rPr>
      </w:pPr>
      <w:r w:rsidRPr="00E052AF">
        <w:rPr>
          <w:rFonts w:eastAsia="SimSun"/>
          <w:i/>
          <w:szCs w:val="24"/>
          <w:lang w:eastAsia="zh-CN"/>
        </w:rPr>
        <w:t xml:space="preserve">Editor’s </w:t>
      </w:r>
      <w:r w:rsidR="009F2DDB" w:rsidRPr="00E052AF">
        <w:rPr>
          <w:rFonts w:eastAsia="SimSun"/>
          <w:i/>
          <w:szCs w:val="24"/>
          <w:lang w:eastAsia="zh-CN"/>
        </w:rPr>
        <w:t>note</w:t>
      </w:r>
      <w:r w:rsidRPr="00E052AF">
        <w:rPr>
          <w:rFonts w:eastAsia="SimSun"/>
          <w:i/>
          <w:szCs w:val="24"/>
          <w:lang w:eastAsia="zh-CN"/>
        </w:rPr>
        <w:t>: Leaky feeder cable trans</w:t>
      </w:r>
      <w:r>
        <w:rPr>
          <w:rFonts w:eastAsia="SimSun"/>
          <w:i/>
          <w:szCs w:val="24"/>
          <w:lang w:eastAsia="zh-CN"/>
        </w:rPr>
        <w:t>mitting signalling information.</w:t>
      </w:r>
    </w:p>
    <w:p w:rsidR="006A0E2E" w:rsidRPr="009B7F0C" w:rsidRDefault="006A0E2E" w:rsidP="006A0E2E">
      <w:pPr>
        <w:pStyle w:val="Heading4"/>
        <w:rPr>
          <w:lang w:val="en-US"/>
        </w:rPr>
      </w:pPr>
      <w:bookmarkStart w:id="33" w:name="_Toc467087938"/>
      <w:r w:rsidRPr="009B7F0C">
        <w:rPr>
          <w:lang w:val="en-US"/>
        </w:rPr>
        <w:lastRenderedPageBreak/>
        <w:t>3.3</w:t>
      </w:r>
      <w:r>
        <w:rPr>
          <w:lang w:val="en-US"/>
        </w:rPr>
        <w:t>.2.3</w:t>
      </w:r>
      <w:r w:rsidRPr="009B7F0C">
        <w:rPr>
          <w:lang w:val="en-US"/>
        </w:rPr>
        <w:tab/>
        <w:t>Annunciators</w:t>
      </w:r>
      <w:bookmarkEnd w:id="33"/>
    </w:p>
    <w:p w:rsidR="006A0E2E" w:rsidRPr="00E052AF" w:rsidRDefault="006A0E2E" w:rsidP="009F2DDB">
      <w:pPr>
        <w:contextualSpacing/>
        <w:rPr>
          <w:rFonts w:eastAsia="SimSun"/>
          <w:i/>
          <w:szCs w:val="24"/>
          <w:lang w:eastAsia="zh-CN"/>
        </w:rPr>
      </w:pPr>
      <w:r w:rsidRPr="00E052AF">
        <w:rPr>
          <w:rFonts w:eastAsia="SimSun"/>
          <w:i/>
          <w:szCs w:val="24"/>
          <w:lang w:eastAsia="zh-CN"/>
        </w:rPr>
        <w:t xml:space="preserve">Editor’s </w:t>
      </w:r>
      <w:r w:rsidR="009F2DDB" w:rsidRPr="00E052AF">
        <w:rPr>
          <w:rFonts w:eastAsia="SimSun"/>
          <w:i/>
          <w:szCs w:val="24"/>
          <w:lang w:eastAsia="zh-CN"/>
        </w:rPr>
        <w:t>note</w:t>
      </w:r>
      <w:r w:rsidRPr="00E052AF">
        <w:rPr>
          <w:rFonts w:eastAsia="SimSun"/>
          <w:i/>
          <w:szCs w:val="24"/>
          <w:lang w:eastAsia="zh-CN"/>
        </w:rPr>
        <w:t xml:space="preserve">: System to control level crossings when a train route has been set and the indication point is </w:t>
      </w:r>
      <w:r>
        <w:rPr>
          <w:rFonts w:eastAsia="SimSun"/>
          <w:i/>
          <w:szCs w:val="24"/>
          <w:lang w:eastAsia="zh-CN"/>
        </w:rPr>
        <w:t>passed by an approaching train.</w:t>
      </w:r>
    </w:p>
    <w:p w:rsidR="006A0E2E" w:rsidRPr="009B7F0C" w:rsidRDefault="006A0E2E" w:rsidP="006A0E2E">
      <w:pPr>
        <w:pStyle w:val="Heading4"/>
        <w:rPr>
          <w:lang w:val="en-US"/>
        </w:rPr>
      </w:pPr>
      <w:bookmarkStart w:id="34" w:name="_Toc467087939"/>
      <w:r w:rsidRPr="009B7F0C">
        <w:rPr>
          <w:lang w:val="en-US"/>
        </w:rPr>
        <w:t>3.3</w:t>
      </w:r>
      <w:r>
        <w:rPr>
          <w:lang w:val="en-US"/>
        </w:rPr>
        <w:t>.2.4</w:t>
      </w:r>
      <w:r w:rsidRPr="009B7F0C">
        <w:rPr>
          <w:lang w:val="en-US"/>
        </w:rPr>
        <w:tab/>
        <w:t>Radar</w:t>
      </w:r>
      <w:r w:rsidRPr="009B7F0C">
        <w:rPr>
          <w:rFonts w:hint="eastAsia"/>
          <w:lang w:val="en-US"/>
        </w:rPr>
        <w:t xml:space="preserve"> [and/or optical]</w:t>
      </w:r>
      <w:r w:rsidRPr="009B7F0C">
        <w:rPr>
          <w:lang w:val="en-US"/>
        </w:rPr>
        <w:t xml:space="preserve"> </w:t>
      </w:r>
      <w:r w:rsidRPr="009B7F0C">
        <w:rPr>
          <w:rFonts w:hint="eastAsia"/>
          <w:lang w:val="en-US"/>
        </w:rPr>
        <w:t>[</w:t>
      </w:r>
      <w:r w:rsidRPr="009B7F0C">
        <w:rPr>
          <w:lang w:val="en-US"/>
        </w:rPr>
        <w:t>Scanners</w:t>
      </w:r>
      <w:r w:rsidRPr="009B7F0C">
        <w:rPr>
          <w:rFonts w:hint="eastAsia"/>
          <w:lang w:val="en-US"/>
        </w:rPr>
        <w:t>]</w:t>
      </w:r>
      <w:bookmarkEnd w:id="34"/>
    </w:p>
    <w:p w:rsidR="006A0E2E" w:rsidRPr="00E052AF" w:rsidRDefault="006A0E2E" w:rsidP="009F2DDB">
      <w:pPr>
        <w:contextualSpacing/>
        <w:rPr>
          <w:rFonts w:eastAsia="SimSun"/>
          <w:szCs w:val="24"/>
          <w:lang w:eastAsia="zh-CN"/>
        </w:rPr>
      </w:pPr>
      <w:r w:rsidRPr="00E052AF">
        <w:rPr>
          <w:rFonts w:eastAsia="SimSun"/>
          <w:i/>
          <w:szCs w:val="24"/>
          <w:lang w:eastAsia="zh-CN"/>
        </w:rPr>
        <w:t xml:space="preserve">Editor’s </w:t>
      </w:r>
      <w:r w:rsidR="009F2DDB" w:rsidRPr="00E052AF">
        <w:rPr>
          <w:rFonts w:eastAsia="SimSun"/>
          <w:i/>
          <w:szCs w:val="24"/>
          <w:lang w:eastAsia="zh-CN"/>
        </w:rPr>
        <w:t>note</w:t>
      </w:r>
      <w:r w:rsidRPr="00E052AF">
        <w:rPr>
          <w:rFonts w:eastAsia="SimSun"/>
          <w:i/>
          <w:szCs w:val="24"/>
          <w:lang w:eastAsia="zh-CN"/>
        </w:rPr>
        <w:t>: System to control e.g. level cross</w:t>
      </w:r>
      <w:r>
        <w:rPr>
          <w:rFonts w:eastAsia="SimSun"/>
          <w:i/>
          <w:szCs w:val="24"/>
          <w:lang w:eastAsia="zh-CN"/>
        </w:rPr>
        <w:t>ings when train is approaching.</w:t>
      </w:r>
    </w:p>
    <w:p w:rsidR="006A0E2E" w:rsidRPr="009B7F0C" w:rsidRDefault="006A0E2E" w:rsidP="006A0E2E">
      <w:pPr>
        <w:pStyle w:val="Heading4"/>
        <w:rPr>
          <w:lang w:val="en-US"/>
        </w:rPr>
      </w:pPr>
      <w:bookmarkStart w:id="35" w:name="_Toc467087940"/>
      <w:r w:rsidRPr="009B7F0C">
        <w:rPr>
          <w:lang w:val="en-US"/>
        </w:rPr>
        <w:t>3.3</w:t>
      </w:r>
      <w:r>
        <w:rPr>
          <w:lang w:val="en-US"/>
        </w:rPr>
        <w:t>.2.5</w:t>
      </w:r>
      <w:r w:rsidRPr="009B7F0C">
        <w:rPr>
          <w:lang w:val="en-US"/>
        </w:rPr>
        <w:tab/>
        <w:t>Axle counters</w:t>
      </w:r>
      <w:bookmarkEnd w:id="35"/>
    </w:p>
    <w:p w:rsidR="006A0E2E" w:rsidRPr="00E052AF" w:rsidRDefault="006A0E2E" w:rsidP="009F2DDB">
      <w:pPr>
        <w:contextualSpacing/>
        <w:rPr>
          <w:rFonts w:eastAsia="SimSun"/>
          <w:i/>
          <w:szCs w:val="24"/>
          <w:lang w:eastAsia="zh-CN"/>
        </w:rPr>
      </w:pPr>
      <w:r w:rsidRPr="00E052AF">
        <w:rPr>
          <w:rFonts w:eastAsia="SimSun"/>
          <w:i/>
          <w:szCs w:val="24"/>
          <w:lang w:eastAsia="zh-CN"/>
        </w:rPr>
        <w:t xml:space="preserve">Editor’s </w:t>
      </w:r>
      <w:r w:rsidR="009F2DDB" w:rsidRPr="00E052AF">
        <w:rPr>
          <w:rFonts w:eastAsia="SimSun"/>
          <w:i/>
          <w:szCs w:val="24"/>
          <w:lang w:eastAsia="zh-CN"/>
        </w:rPr>
        <w:t>note</w:t>
      </w:r>
      <w:r w:rsidRPr="00E052AF">
        <w:rPr>
          <w:rFonts w:eastAsia="SimSun"/>
          <w:i/>
          <w:szCs w:val="24"/>
          <w:lang w:eastAsia="zh-CN"/>
        </w:rPr>
        <w:t>: System to control the integrity of trains in all operations, by counting the numbe</w:t>
      </w:r>
      <w:r>
        <w:rPr>
          <w:rFonts w:eastAsia="SimSun"/>
          <w:i/>
          <w:szCs w:val="24"/>
          <w:lang w:eastAsia="zh-CN"/>
        </w:rPr>
        <w:t>r of axles at a given position.</w:t>
      </w:r>
    </w:p>
    <w:p w:rsidR="006A0E2E" w:rsidRPr="006A0E2E" w:rsidRDefault="006A0E2E" w:rsidP="006A0E2E">
      <w:pPr>
        <w:pStyle w:val="Heading3"/>
      </w:pPr>
      <w:bookmarkStart w:id="36" w:name="_Toc467087941"/>
      <w:bookmarkStart w:id="37" w:name="_Toc467151145"/>
      <w:r w:rsidRPr="006A0E2E">
        <w:t>3.3</w:t>
      </w:r>
      <w:r>
        <w:t>.3</w:t>
      </w:r>
      <w:r w:rsidRPr="006A0E2E">
        <w:tab/>
        <w:t>Train remote</w:t>
      </w:r>
      <w:bookmarkEnd w:id="36"/>
      <w:bookmarkEnd w:id="37"/>
    </w:p>
    <w:p w:rsidR="006A0E2E" w:rsidRPr="009B7F0C" w:rsidRDefault="006A0E2E" w:rsidP="006A0E2E">
      <w:pPr>
        <w:pStyle w:val="Heading4"/>
        <w:rPr>
          <w:lang w:val="en-US"/>
        </w:rPr>
      </w:pPr>
      <w:bookmarkStart w:id="38" w:name="_Toc467087942"/>
      <w:r w:rsidRPr="009B7F0C">
        <w:rPr>
          <w:lang w:val="en-US"/>
        </w:rPr>
        <w:t>3.3</w:t>
      </w:r>
      <w:r>
        <w:rPr>
          <w:lang w:val="en-US"/>
        </w:rPr>
        <w:t>.3.1</w:t>
      </w:r>
      <w:r w:rsidRPr="009B7F0C">
        <w:rPr>
          <w:lang w:val="en-US"/>
        </w:rPr>
        <w:tab/>
        <w:t>Shunting</w:t>
      </w:r>
      <w:bookmarkEnd w:id="38"/>
    </w:p>
    <w:p w:rsidR="006A0E2E" w:rsidRPr="00E052AF" w:rsidRDefault="006A0E2E" w:rsidP="009F2DDB">
      <w:pPr>
        <w:contextualSpacing/>
        <w:rPr>
          <w:rFonts w:eastAsia="SimSun"/>
          <w:szCs w:val="24"/>
          <w:lang w:eastAsia="zh-CN"/>
        </w:rPr>
      </w:pPr>
      <w:r w:rsidRPr="00E052AF">
        <w:rPr>
          <w:rFonts w:eastAsia="SimSun"/>
          <w:i/>
          <w:szCs w:val="24"/>
          <w:lang w:eastAsia="zh-CN"/>
        </w:rPr>
        <w:t xml:space="preserve">Editor’s </w:t>
      </w:r>
      <w:r w:rsidR="009F2DDB" w:rsidRPr="00E052AF">
        <w:rPr>
          <w:rFonts w:eastAsia="SimSun"/>
          <w:i/>
          <w:szCs w:val="24"/>
          <w:lang w:eastAsia="zh-CN"/>
        </w:rPr>
        <w:t>note</w:t>
      </w:r>
      <w:r w:rsidRPr="00E052AF">
        <w:rPr>
          <w:rFonts w:eastAsia="SimSun"/>
          <w:i/>
          <w:szCs w:val="24"/>
          <w:lang w:eastAsia="zh-CN"/>
        </w:rPr>
        <w:t xml:space="preserve">: System for remote operation between train </w:t>
      </w:r>
      <w:r>
        <w:rPr>
          <w:rFonts w:eastAsia="SimSun"/>
          <w:i/>
          <w:szCs w:val="24"/>
          <w:lang w:eastAsia="zh-CN"/>
        </w:rPr>
        <w:t>driver and shunting locomotive.</w:t>
      </w:r>
    </w:p>
    <w:p w:rsidR="006A0E2E" w:rsidRPr="00E052AF" w:rsidRDefault="006A0E2E" w:rsidP="006A0E2E">
      <w:pPr>
        <w:pStyle w:val="Heading3"/>
        <w:rPr>
          <w:rFonts w:eastAsia="SimSun"/>
          <w:lang w:eastAsia="zh-CN"/>
        </w:rPr>
      </w:pPr>
      <w:bookmarkStart w:id="39" w:name="_Toc467087943"/>
      <w:bookmarkStart w:id="40" w:name="_Toc467151146"/>
      <w:r w:rsidRPr="009B7F0C">
        <w:rPr>
          <w:lang w:val="en-US"/>
        </w:rPr>
        <w:t>3.3.</w:t>
      </w:r>
      <w:r w:rsidRPr="009B7F0C">
        <w:rPr>
          <w:rFonts w:hint="eastAsia"/>
          <w:lang w:val="en-US" w:eastAsia="zh-CN"/>
        </w:rPr>
        <w:t>4</w:t>
      </w:r>
      <w:r w:rsidRPr="009B7F0C">
        <w:rPr>
          <w:lang w:val="en-US"/>
        </w:rPr>
        <w:tab/>
        <w:t>Train surveillance</w:t>
      </w:r>
      <w:bookmarkEnd w:id="39"/>
      <w:bookmarkEnd w:id="40"/>
    </w:p>
    <w:p w:rsidR="006A0E2E" w:rsidRPr="00E052AF" w:rsidRDefault="006A0E2E" w:rsidP="009F2DDB">
      <w:pPr>
        <w:contextualSpacing/>
        <w:rPr>
          <w:rFonts w:eastAsia="SimSun"/>
          <w:i/>
          <w:szCs w:val="24"/>
          <w:lang w:eastAsia="zh-CN"/>
        </w:rPr>
      </w:pPr>
      <w:r w:rsidRPr="00E052AF">
        <w:rPr>
          <w:rFonts w:eastAsia="SimSun"/>
          <w:i/>
          <w:szCs w:val="24"/>
          <w:lang w:eastAsia="zh-CN"/>
        </w:rPr>
        <w:t xml:space="preserve">Editor’s </w:t>
      </w:r>
      <w:r w:rsidR="009F2DDB" w:rsidRPr="00E052AF">
        <w:rPr>
          <w:rFonts w:eastAsia="SimSun"/>
          <w:i/>
          <w:szCs w:val="24"/>
          <w:lang w:eastAsia="zh-CN"/>
        </w:rPr>
        <w:t>note</w:t>
      </w:r>
      <w:r w:rsidRPr="00E052AF">
        <w:rPr>
          <w:rFonts w:eastAsia="SimSun"/>
          <w:i/>
          <w:szCs w:val="24"/>
          <w:lang w:eastAsia="zh-CN"/>
        </w:rPr>
        <w:t>: Systems to provide for video surveillance (in different qualities) in various use cases</w:t>
      </w:r>
      <w:r w:rsidRPr="00E052AF">
        <w:rPr>
          <w:rFonts w:eastAsia="SimSun" w:hint="eastAsia"/>
          <w:i/>
          <w:szCs w:val="24"/>
          <w:lang w:eastAsia="zh-CN"/>
        </w:rPr>
        <w:t xml:space="preserve"> of </w:t>
      </w:r>
      <w:r w:rsidRPr="00E052AF">
        <w:rPr>
          <w:rFonts w:eastAsia="SimSun"/>
          <w:i/>
          <w:szCs w:val="24"/>
          <w:lang w:eastAsia="zh-CN"/>
        </w:rPr>
        <w:t>train operations, the quality is varying due to the different</w:t>
      </w:r>
      <w:r>
        <w:rPr>
          <w:rFonts w:eastAsia="SimSun"/>
          <w:i/>
          <w:szCs w:val="24"/>
          <w:lang w:eastAsia="zh-CN"/>
        </w:rPr>
        <w:t xml:space="preserve"> requirements of the scenarios</w:t>
      </w:r>
      <w:r>
        <w:rPr>
          <w:rFonts w:eastAsia="SimSun" w:hint="eastAsia"/>
          <w:i/>
          <w:szCs w:val="24"/>
          <w:lang w:eastAsia="zh-CN"/>
        </w:rPr>
        <w:t>.</w:t>
      </w:r>
    </w:p>
    <w:p w:rsidR="006A0E2E" w:rsidRPr="009B7F0C" w:rsidRDefault="006A0E2E" w:rsidP="006A0E2E">
      <w:pPr>
        <w:pStyle w:val="Heading4"/>
        <w:rPr>
          <w:lang w:val="en-US"/>
        </w:rPr>
      </w:pPr>
      <w:bookmarkStart w:id="41" w:name="_Toc467087944"/>
      <w:r w:rsidRPr="009B7F0C">
        <w:rPr>
          <w:lang w:val="en-US"/>
        </w:rPr>
        <w:t>3.3.</w:t>
      </w:r>
      <w:r w:rsidRPr="009B7F0C">
        <w:rPr>
          <w:rFonts w:hint="eastAsia"/>
          <w:lang w:val="en-US"/>
        </w:rPr>
        <w:t>4</w:t>
      </w:r>
      <w:r>
        <w:rPr>
          <w:lang w:val="en-US"/>
        </w:rPr>
        <w:t>.1</w:t>
      </w:r>
      <w:r w:rsidRPr="009B7F0C">
        <w:rPr>
          <w:lang w:val="en-US"/>
        </w:rPr>
        <w:tab/>
        <w:t>CCTV: platform view/crossings</w:t>
      </w:r>
      <w:bookmarkEnd w:id="41"/>
    </w:p>
    <w:p w:rsidR="006A0E2E" w:rsidRPr="009B7F0C" w:rsidRDefault="006A0E2E" w:rsidP="006A0E2E">
      <w:pPr>
        <w:pStyle w:val="Heading4"/>
        <w:rPr>
          <w:lang w:val="en-US"/>
        </w:rPr>
      </w:pPr>
      <w:bookmarkStart w:id="42" w:name="_Toc467087945"/>
      <w:r w:rsidRPr="009B7F0C">
        <w:rPr>
          <w:lang w:val="en-US"/>
        </w:rPr>
        <w:t>3.3.</w:t>
      </w:r>
      <w:r w:rsidRPr="009B7F0C">
        <w:rPr>
          <w:rFonts w:hint="eastAsia"/>
          <w:lang w:val="en-US"/>
        </w:rPr>
        <w:t>4</w:t>
      </w:r>
      <w:r>
        <w:rPr>
          <w:lang w:val="en-US"/>
        </w:rPr>
        <w:t>.2</w:t>
      </w:r>
      <w:r w:rsidRPr="009B7F0C">
        <w:rPr>
          <w:lang w:val="en-US"/>
        </w:rPr>
        <w:tab/>
        <w:t>CCTV: coach/compartments</w:t>
      </w:r>
      <w:bookmarkEnd w:id="42"/>
    </w:p>
    <w:p w:rsidR="006A0E2E" w:rsidRPr="009B7F0C" w:rsidRDefault="006A0E2E" w:rsidP="006A0E2E">
      <w:pPr>
        <w:pStyle w:val="Heading4"/>
        <w:rPr>
          <w:lang w:val="en-US"/>
        </w:rPr>
      </w:pPr>
      <w:bookmarkStart w:id="43" w:name="_Toc467087946"/>
      <w:r w:rsidRPr="009B7F0C">
        <w:rPr>
          <w:lang w:val="en-US"/>
        </w:rPr>
        <w:t>3.3.</w:t>
      </w:r>
      <w:r w:rsidRPr="009B7F0C">
        <w:rPr>
          <w:rFonts w:hint="eastAsia"/>
          <w:lang w:val="en-US"/>
        </w:rPr>
        <w:t>4</w:t>
      </w:r>
      <w:r>
        <w:rPr>
          <w:lang w:val="en-US"/>
        </w:rPr>
        <w:t>.3</w:t>
      </w:r>
      <w:r w:rsidRPr="009B7F0C">
        <w:rPr>
          <w:lang w:val="en-US"/>
        </w:rPr>
        <w:tab/>
        <w:t>CCTV: device monitoring</w:t>
      </w:r>
      <w:bookmarkEnd w:id="43"/>
    </w:p>
    <w:p w:rsidR="006A0E2E" w:rsidRPr="006A0E2E" w:rsidRDefault="006A0E2E" w:rsidP="006A0E2E">
      <w:pPr>
        <w:pStyle w:val="Heading2"/>
      </w:pPr>
      <w:bookmarkStart w:id="44" w:name="_Toc467087947"/>
      <w:bookmarkStart w:id="45" w:name="_Toc467151147"/>
      <w:r w:rsidRPr="006A0E2E">
        <w:rPr>
          <w:rFonts w:hint="eastAsia"/>
        </w:rPr>
        <w:t>3.4</w:t>
      </w:r>
      <w:r w:rsidRPr="006A0E2E">
        <w:tab/>
        <w:t>Generic deployment scenarios</w:t>
      </w:r>
      <w:bookmarkEnd w:id="44"/>
      <w:bookmarkEnd w:id="45"/>
    </w:p>
    <w:p w:rsidR="006A0E2E" w:rsidRPr="00FF4AB6" w:rsidRDefault="006A0E2E" w:rsidP="009F2DDB">
      <w:pPr>
        <w:rPr>
          <w:rFonts w:eastAsia="SimSun"/>
          <w:lang w:eastAsia="zh-CN"/>
        </w:rPr>
      </w:pPr>
      <w:r w:rsidRPr="00FF4AB6">
        <w:rPr>
          <w:rFonts w:eastAsia="SimSun"/>
          <w:lang w:eastAsia="zh-CN"/>
        </w:rPr>
        <w:t>This section provides a brief overview of RSTT working scenarios. These scenarios are Railway line, Railway station, Shunting yard, Maintenance Base and Railway Hub. The</w:t>
      </w:r>
      <w:r w:rsidR="009F2DDB">
        <w:rPr>
          <w:rFonts w:eastAsia="SimSun"/>
          <w:lang w:eastAsia="zh-CN"/>
        </w:rPr>
        <w:t> </w:t>
      </w:r>
      <w:r w:rsidRPr="00FF4AB6">
        <w:rPr>
          <w:rFonts w:eastAsia="SimSun"/>
          <w:lang w:eastAsia="zh-CN"/>
        </w:rPr>
        <w:t>general service characteristics of RSTT in different working</w:t>
      </w:r>
      <w:r>
        <w:rPr>
          <w:rFonts w:eastAsia="SimSun"/>
          <w:lang w:eastAsia="zh-CN"/>
        </w:rPr>
        <w:t xml:space="preserve"> scenarios are listed in </w:t>
      </w:r>
      <w:r w:rsidR="009F2DDB">
        <w:rPr>
          <w:rFonts w:eastAsia="SimSun"/>
          <w:lang w:eastAsia="zh-CN"/>
        </w:rPr>
        <w:t xml:space="preserve">Table </w:t>
      </w:r>
      <w:r>
        <w:rPr>
          <w:rFonts w:eastAsia="SimSun" w:hint="eastAsia"/>
          <w:lang w:eastAsia="zh-CN"/>
        </w:rPr>
        <w:t>3.4-1</w:t>
      </w:r>
      <w:r w:rsidRPr="00FF4AB6">
        <w:rPr>
          <w:rFonts w:eastAsia="SimSun"/>
          <w:lang w:eastAsia="zh-CN"/>
        </w:rPr>
        <w:t>.</w:t>
      </w:r>
    </w:p>
    <w:p w:rsidR="006A0E2E" w:rsidRPr="000C245C" w:rsidRDefault="006A0E2E" w:rsidP="006A0E2E">
      <w:pPr>
        <w:pStyle w:val="TableNo"/>
        <w:spacing w:before="360"/>
        <w:rPr>
          <w:lang w:eastAsia="zh-CN"/>
        </w:rPr>
      </w:pPr>
      <w:r w:rsidRPr="000C245C">
        <w:rPr>
          <w:lang w:eastAsia="zh-CN"/>
        </w:rPr>
        <w:t xml:space="preserve">Table </w:t>
      </w:r>
      <w:r>
        <w:rPr>
          <w:rFonts w:eastAsiaTheme="minorEastAsia" w:hint="eastAsia"/>
          <w:lang w:eastAsia="zh-CN"/>
        </w:rPr>
        <w:t>3.4-1</w:t>
      </w:r>
    </w:p>
    <w:p w:rsidR="006A0E2E" w:rsidRPr="00812B25" w:rsidRDefault="006A0E2E" w:rsidP="006A0E2E">
      <w:pPr>
        <w:keepNext/>
        <w:keepLines/>
        <w:spacing w:after="120"/>
        <w:jc w:val="center"/>
        <w:rPr>
          <w:rFonts w:eastAsia="SimSun"/>
          <w:b/>
          <w:sz w:val="20"/>
          <w:lang w:eastAsia="zh-CN"/>
        </w:rPr>
      </w:pPr>
      <w:r w:rsidRPr="00812B25">
        <w:rPr>
          <w:rFonts w:eastAsia="SimSun"/>
          <w:b/>
          <w:sz w:val="20"/>
          <w:lang w:eastAsia="zh-CN"/>
        </w:rPr>
        <w:t>General Service Characteristics of RSTT in different working scenarios</w:t>
      </w:r>
    </w:p>
    <w:tbl>
      <w:tblPr>
        <w:tblStyle w:val="1"/>
        <w:tblW w:w="0" w:type="auto"/>
        <w:jc w:val="center"/>
        <w:tblLook w:val="04A0" w:firstRow="1" w:lastRow="0" w:firstColumn="1" w:lastColumn="0" w:noHBand="0" w:noVBand="1"/>
      </w:tblPr>
      <w:tblGrid>
        <w:gridCol w:w="2397"/>
        <w:gridCol w:w="914"/>
        <w:gridCol w:w="994"/>
        <w:gridCol w:w="980"/>
        <w:gridCol w:w="927"/>
        <w:gridCol w:w="1674"/>
      </w:tblGrid>
      <w:tr w:rsidR="006A0E2E" w:rsidRPr="00812B25" w:rsidTr="009F2DDB">
        <w:trPr>
          <w:jc w:val="center"/>
        </w:trPr>
        <w:tc>
          <w:tcPr>
            <w:tcW w:w="2397" w:type="dxa"/>
          </w:tcPr>
          <w:p w:rsidR="006A0E2E" w:rsidRPr="00812B25" w:rsidRDefault="006A0E2E" w:rsidP="009F2DDB">
            <w:pPr>
              <w:pStyle w:val="Tablehead"/>
            </w:pPr>
          </w:p>
        </w:tc>
        <w:tc>
          <w:tcPr>
            <w:tcW w:w="914" w:type="dxa"/>
          </w:tcPr>
          <w:p w:rsidR="006A0E2E" w:rsidRPr="00812B25" w:rsidRDefault="006A0E2E" w:rsidP="009F2DDB">
            <w:pPr>
              <w:pStyle w:val="Tablehead"/>
            </w:pPr>
            <w:r w:rsidRPr="00812B25">
              <w:t>Priority</w:t>
            </w:r>
          </w:p>
        </w:tc>
        <w:tc>
          <w:tcPr>
            <w:tcW w:w="994" w:type="dxa"/>
          </w:tcPr>
          <w:p w:rsidR="006A0E2E" w:rsidRPr="00812B25" w:rsidRDefault="006A0E2E" w:rsidP="009F2DDB">
            <w:pPr>
              <w:pStyle w:val="Tablehead"/>
            </w:pPr>
            <w:r w:rsidRPr="00812B25">
              <w:t>Latency</w:t>
            </w:r>
          </w:p>
        </w:tc>
        <w:tc>
          <w:tcPr>
            <w:tcW w:w="980" w:type="dxa"/>
          </w:tcPr>
          <w:p w:rsidR="006A0E2E" w:rsidRPr="00812B25" w:rsidRDefault="006A0E2E" w:rsidP="009F2DDB">
            <w:pPr>
              <w:pStyle w:val="Tablehead"/>
            </w:pPr>
            <w:r w:rsidRPr="00812B25">
              <w:t>Reliable</w:t>
            </w:r>
          </w:p>
        </w:tc>
        <w:tc>
          <w:tcPr>
            <w:tcW w:w="927" w:type="dxa"/>
          </w:tcPr>
          <w:p w:rsidR="006A0E2E" w:rsidRPr="00812B25" w:rsidRDefault="006A0E2E" w:rsidP="009F2DDB">
            <w:pPr>
              <w:pStyle w:val="Tablehead"/>
            </w:pPr>
            <w:r w:rsidRPr="00812B25">
              <w:t>Density</w:t>
            </w:r>
          </w:p>
        </w:tc>
        <w:tc>
          <w:tcPr>
            <w:tcW w:w="1674" w:type="dxa"/>
          </w:tcPr>
          <w:p w:rsidR="006A0E2E" w:rsidRPr="00812B25" w:rsidRDefault="006A0E2E" w:rsidP="009F2DDB">
            <w:pPr>
              <w:pStyle w:val="Tablehead"/>
            </w:pPr>
            <w:r w:rsidRPr="00812B25">
              <w:t>Moving speed</w:t>
            </w:r>
          </w:p>
        </w:tc>
      </w:tr>
      <w:tr w:rsidR="006A0E2E" w:rsidRPr="00812B25" w:rsidTr="009F2DDB">
        <w:trPr>
          <w:jc w:val="center"/>
        </w:trPr>
        <w:tc>
          <w:tcPr>
            <w:tcW w:w="2397" w:type="dxa"/>
          </w:tcPr>
          <w:p w:rsidR="006A0E2E" w:rsidRPr="00812B25" w:rsidRDefault="006A0E2E" w:rsidP="009F2DDB">
            <w:pPr>
              <w:pStyle w:val="Tabletext"/>
            </w:pPr>
            <w:r w:rsidRPr="00812B25">
              <w:t>Railway line</w:t>
            </w:r>
          </w:p>
        </w:tc>
        <w:tc>
          <w:tcPr>
            <w:tcW w:w="914" w:type="dxa"/>
          </w:tcPr>
          <w:p w:rsidR="006A0E2E" w:rsidRPr="00812B25" w:rsidRDefault="006A0E2E" w:rsidP="009F2DDB">
            <w:pPr>
              <w:pStyle w:val="Tabletext"/>
            </w:pPr>
            <w:r w:rsidRPr="00812B25">
              <w:t>High</w:t>
            </w:r>
          </w:p>
        </w:tc>
        <w:tc>
          <w:tcPr>
            <w:tcW w:w="994" w:type="dxa"/>
          </w:tcPr>
          <w:p w:rsidR="006A0E2E" w:rsidRPr="00812B25" w:rsidRDefault="006A0E2E" w:rsidP="009F2DDB">
            <w:pPr>
              <w:pStyle w:val="Tabletext"/>
            </w:pPr>
            <w:r w:rsidRPr="00812B25">
              <w:t>Low</w:t>
            </w:r>
          </w:p>
        </w:tc>
        <w:tc>
          <w:tcPr>
            <w:tcW w:w="980" w:type="dxa"/>
          </w:tcPr>
          <w:p w:rsidR="006A0E2E" w:rsidRPr="00812B25" w:rsidRDefault="006A0E2E" w:rsidP="009F2DDB">
            <w:pPr>
              <w:pStyle w:val="Tabletext"/>
            </w:pPr>
            <w:r w:rsidRPr="00812B25">
              <w:t>High</w:t>
            </w:r>
          </w:p>
        </w:tc>
        <w:tc>
          <w:tcPr>
            <w:tcW w:w="927" w:type="dxa"/>
          </w:tcPr>
          <w:p w:rsidR="006A0E2E" w:rsidRPr="00812B25" w:rsidRDefault="006A0E2E" w:rsidP="009F2DDB">
            <w:pPr>
              <w:pStyle w:val="Tabletext"/>
            </w:pPr>
            <w:r w:rsidRPr="00812B25">
              <w:t>Low</w:t>
            </w:r>
          </w:p>
        </w:tc>
        <w:tc>
          <w:tcPr>
            <w:tcW w:w="1674" w:type="dxa"/>
          </w:tcPr>
          <w:p w:rsidR="006A0E2E" w:rsidRPr="00812B25" w:rsidRDefault="006A0E2E" w:rsidP="009F2DDB">
            <w:pPr>
              <w:pStyle w:val="Tabletext"/>
            </w:pPr>
            <w:r w:rsidRPr="00812B25">
              <w:t>High</w:t>
            </w:r>
          </w:p>
        </w:tc>
      </w:tr>
      <w:tr w:rsidR="006A0E2E" w:rsidRPr="00812B25" w:rsidTr="009F2DDB">
        <w:trPr>
          <w:jc w:val="center"/>
        </w:trPr>
        <w:tc>
          <w:tcPr>
            <w:tcW w:w="2397" w:type="dxa"/>
          </w:tcPr>
          <w:p w:rsidR="006A0E2E" w:rsidRPr="00812B25" w:rsidRDefault="006A0E2E" w:rsidP="009F2DDB">
            <w:pPr>
              <w:pStyle w:val="Tabletext"/>
            </w:pPr>
            <w:r w:rsidRPr="00812B25">
              <w:t>Railway station</w:t>
            </w:r>
          </w:p>
        </w:tc>
        <w:tc>
          <w:tcPr>
            <w:tcW w:w="914" w:type="dxa"/>
          </w:tcPr>
          <w:p w:rsidR="006A0E2E" w:rsidRPr="00812B25" w:rsidRDefault="006A0E2E" w:rsidP="009F2DDB">
            <w:pPr>
              <w:pStyle w:val="Tabletext"/>
            </w:pPr>
            <w:r w:rsidRPr="00812B25">
              <w:t>High</w:t>
            </w:r>
          </w:p>
        </w:tc>
        <w:tc>
          <w:tcPr>
            <w:tcW w:w="994" w:type="dxa"/>
          </w:tcPr>
          <w:p w:rsidR="006A0E2E" w:rsidRPr="00812B25" w:rsidRDefault="006A0E2E" w:rsidP="009F2DDB">
            <w:pPr>
              <w:pStyle w:val="Tabletext"/>
            </w:pPr>
            <w:r w:rsidRPr="00812B25">
              <w:t>Low</w:t>
            </w:r>
          </w:p>
        </w:tc>
        <w:tc>
          <w:tcPr>
            <w:tcW w:w="980" w:type="dxa"/>
          </w:tcPr>
          <w:p w:rsidR="006A0E2E" w:rsidRPr="00812B25" w:rsidRDefault="006A0E2E" w:rsidP="009F2DDB">
            <w:pPr>
              <w:pStyle w:val="Tabletext"/>
            </w:pPr>
            <w:r w:rsidRPr="00812B25">
              <w:t>High</w:t>
            </w:r>
          </w:p>
        </w:tc>
        <w:tc>
          <w:tcPr>
            <w:tcW w:w="927" w:type="dxa"/>
          </w:tcPr>
          <w:p w:rsidR="006A0E2E" w:rsidRPr="00812B25" w:rsidRDefault="006A0E2E" w:rsidP="009F2DDB">
            <w:pPr>
              <w:pStyle w:val="Tabletext"/>
            </w:pPr>
            <w:r w:rsidRPr="00812B25">
              <w:t>High</w:t>
            </w:r>
          </w:p>
        </w:tc>
        <w:tc>
          <w:tcPr>
            <w:tcW w:w="1674" w:type="dxa"/>
          </w:tcPr>
          <w:p w:rsidR="006A0E2E" w:rsidRPr="00812B25" w:rsidRDefault="006A0E2E" w:rsidP="009F2DDB">
            <w:pPr>
              <w:pStyle w:val="Tabletext"/>
            </w:pPr>
            <w:r w:rsidRPr="00812B25">
              <w:t>High/Stop</w:t>
            </w:r>
          </w:p>
        </w:tc>
      </w:tr>
      <w:tr w:rsidR="006A0E2E" w:rsidRPr="00812B25" w:rsidTr="009F2DDB">
        <w:trPr>
          <w:jc w:val="center"/>
        </w:trPr>
        <w:tc>
          <w:tcPr>
            <w:tcW w:w="2397" w:type="dxa"/>
          </w:tcPr>
          <w:p w:rsidR="006A0E2E" w:rsidRPr="00812B25" w:rsidRDefault="006A0E2E" w:rsidP="009F2DDB">
            <w:pPr>
              <w:pStyle w:val="Tabletext"/>
            </w:pPr>
            <w:r w:rsidRPr="00812B25">
              <w:t>Shunting yard</w:t>
            </w:r>
          </w:p>
        </w:tc>
        <w:tc>
          <w:tcPr>
            <w:tcW w:w="914" w:type="dxa"/>
          </w:tcPr>
          <w:p w:rsidR="006A0E2E" w:rsidRPr="00812B25" w:rsidRDefault="006A0E2E" w:rsidP="009F2DDB">
            <w:pPr>
              <w:pStyle w:val="Tabletext"/>
            </w:pPr>
            <w:r w:rsidRPr="00812B25">
              <w:t>High</w:t>
            </w:r>
          </w:p>
        </w:tc>
        <w:tc>
          <w:tcPr>
            <w:tcW w:w="994" w:type="dxa"/>
          </w:tcPr>
          <w:p w:rsidR="006A0E2E" w:rsidRPr="00812B25" w:rsidRDefault="006A0E2E" w:rsidP="009F2DDB">
            <w:pPr>
              <w:pStyle w:val="Tabletext"/>
            </w:pPr>
            <w:r w:rsidRPr="00812B25">
              <w:t>Low</w:t>
            </w:r>
          </w:p>
        </w:tc>
        <w:tc>
          <w:tcPr>
            <w:tcW w:w="980" w:type="dxa"/>
          </w:tcPr>
          <w:p w:rsidR="006A0E2E" w:rsidRPr="00812B25" w:rsidRDefault="006A0E2E" w:rsidP="009F2DDB">
            <w:pPr>
              <w:pStyle w:val="Tabletext"/>
            </w:pPr>
            <w:r w:rsidRPr="00812B25">
              <w:t>High</w:t>
            </w:r>
          </w:p>
        </w:tc>
        <w:tc>
          <w:tcPr>
            <w:tcW w:w="927" w:type="dxa"/>
          </w:tcPr>
          <w:p w:rsidR="006A0E2E" w:rsidRPr="00812B25" w:rsidRDefault="006A0E2E" w:rsidP="009F2DDB">
            <w:pPr>
              <w:pStyle w:val="Tabletext"/>
            </w:pPr>
            <w:r w:rsidRPr="00812B25">
              <w:t>High</w:t>
            </w:r>
          </w:p>
        </w:tc>
        <w:tc>
          <w:tcPr>
            <w:tcW w:w="1674" w:type="dxa"/>
          </w:tcPr>
          <w:p w:rsidR="006A0E2E" w:rsidRPr="00812B25" w:rsidRDefault="006A0E2E" w:rsidP="009F2DDB">
            <w:pPr>
              <w:pStyle w:val="Tabletext"/>
            </w:pPr>
            <w:r w:rsidRPr="00812B25">
              <w:t>Low/Stop</w:t>
            </w:r>
          </w:p>
        </w:tc>
      </w:tr>
      <w:tr w:rsidR="006A0E2E" w:rsidRPr="00812B25" w:rsidTr="009F2DDB">
        <w:trPr>
          <w:jc w:val="center"/>
        </w:trPr>
        <w:tc>
          <w:tcPr>
            <w:tcW w:w="2397" w:type="dxa"/>
          </w:tcPr>
          <w:p w:rsidR="006A0E2E" w:rsidRPr="00812B25" w:rsidRDefault="006A0E2E" w:rsidP="009F2DDB">
            <w:pPr>
              <w:pStyle w:val="Tabletext"/>
            </w:pPr>
            <w:r w:rsidRPr="00812B25">
              <w:t>Maintenance Base</w:t>
            </w:r>
          </w:p>
        </w:tc>
        <w:tc>
          <w:tcPr>
            <w:tcW w:w="914" w:type="dxa"/>
          </w:tcPr>
          <w:p w:rsidR="006A0E2E" w:rsidRPr="00812B25" w:rsidRDefault="006A0E2E" w:rsidP="009F2DDB">
            <w:pPr>
              <w:pStyle w:val="Tabletext"/>
            </w:pPr>
            <w:r w:rsidRPr="00812B25">
              <w:t>Low</w:t>
            </w:r>
          </w:p>
        </w:tc>
        <w:tc>
          <w:tcPr>
            <w:tcW w:w="994" w:type="dxa"/>
          </w:tcPr>
          <w:p w:rsidR="006A0E2E" w:rsidRPr="00812B25" w:rsidRDefault="006A0E2E" w:rsidP="009F2DDB">
            <w:pPr>
              <w:pStyle w:val="Tabletext"/>
            </w:pPr>
            <w:r w:rsidRPr="00812B25">
              <w:t>Medium</w:t>
            </w:r>
          </w:p>
        </w:tc>
        <w:tc>
          <w:tcPr>
            <w:tcW w:w="980" w:type="dxa"/>
          </w:tcPr>
          <w:p w:rsidR="006A0E2E" w:rsidRPr="00812B25" w:rsidRDefault="006A0E2E" w:rsidP="009F2DDB">
            <w:pPr>
              <w:pStyle w:val="Tabletext"/>
            </w:pPr>
            <w:r w:rsidRPr="00812B25">
              <w:t>High</w:t>
            </w:r>
          </w:p>
        </w:tc>
        <w:tc>
          <w:tcPr>
            <w:tcW w:w="927" w:type="dxa"/>
          </w:tcPr>
          <w:p w:rsidR="006A0E2E" w:rsidRPr="00812B25" w:rsidRDefault="006A0E2E" w:rsidP="009F2DDB">
            <w:pPr>
              <w:pStyle w:val="Tabletext"/>
            </w:pPr>
            <w:r w:rsidRPr="00812B25">
              <w:t>High</w:t>
            </w:r>
          </w:p>
        </w:tc>
        <w:tc>
          <w:tcPr>
            <w:tcW w:w="1674" w:type="dxa"/>
          </w:tcPr>
          <w:p w:rsidR="006A0E2E" w:rsidRPr="00812B25" w:rsidRDefault="006A0E2E" w:rsidP="009F2DDB">
            <w:pPr>
              <w:pStyle w:val="Tabletext"/>
            </w:pPr>
            <w:r w:rsidRPr="00812B25">
              <w:t>Stop</w:t>
            </w:r>
          </w:p>
        </w:tc>
      </w:tr>
      <w:tr w:rsidR="006A0E2E" w:rsidRPr="00812B25" w:rsidTr="009F2DDB">
        <w:trPr>
          <w:jc w:val="center"/>
        </w:trPr>
        <w:tc>
          <w:tcPr>
            <w:tcW w:w="2397" w:type="dxa"/>
          </w:tcPr>
          <w:p w:rsidR="006A0E2E" w:rsidRPr="00812B25" w:rsidRDefault="006A0E2E" w:rsidP="009F2DDB">
            <w:pPr>
              <w:pStyle w:val="Tabletext"/>
            </w:pPr>
            <w:r w:rsidRPr="00812B25">
              <w:t>Railway hub</w:t>
            </w:r>
          </w:p>
        </w:tc>
        <w:tc>
          <w:tcPr>
            <w:tcW w:w="914" w:type="dxa"/>
          </w:tcPr>
          <w:p w:rsidR="006A0E2E" w:rsidRPr="00812B25" w:rsidRDefault="006A0E2E" w:rsidP="009F2DDB">
            <w:pPr>
              <w:pStyle w:val="Tabletext"/>
            </w:pPr>
            <w:r w:rsidRPr="00812B25">
              <w:t>High</w:t>
            </w:r>
          </w:p>
        </w:tc>
        <w:tc>
          <w:tcPr>
            <w:tcW w:w="994" w:type="dxa"/>
          </w:tcPr>
          <w:p w:rsidR="006A0E2E" w:rsidRPr="00812B25" w:rsidRDefault="006A0E2E" w:rsidP="009F2DDB">
            <w:pPr>
              <w:pStyle w:val="Tabletext"/>
            </w:pPr>
            <w:r w:rsidRPr="00812B25">
              <w:t>Low</w:t>
            </w:r>
          </w:p>
        </w:tc>
        <w:tc>
          <w:tcPr>
            <w:tcW w:w="980" w:type="dxa"/>
          </w:tcPr>
          <w:p w:rsidR="006A0E2E" w:rsidRPr="00812B25" w:rsidRDefault="006A0E2E" w:rsidP="009F2DDB">
            <w:pPr>
              <w:pStyle w:val="Tabletext"/>
            </w:pPr>
            <w:r w:rsidRPr="00812B25">
              <w:t>High</w:t>
            </w:r>
          </w:p>
        </w:tc>
        <w:tc>
          <w:tcPr>
            <w:tcW w:w="927" w:type="dxa"/>
          </w:tcPr>
          <w:p w:rsidR="006A0E2E" w:rsidRPr="00812B25" w:rsidRDefault="006A0E2E" w:rsidP="009F2DDB">
            <w:pPr>
              <w:pStyle w:val="Tabletext"/>
            </w:pPr>
            <w:r w:rsidRPr="00812B25">
              <w:t>High</w:t>
            </w:r>
          </w:p>
        </w:tc>
        <w:tc>
          <w:tcPr>
            <w:tcW w:w="1674" w:type="dxa"/>
          </w:tcPr>
          <w:p w:rsidR="006A0E2E" w:rsidRPr="00812B25" w:rsidRDefault="006A0E2E" w:rsidP="009F2DDB">
            <w:pPr>
              <w:pStyle w:val="Tabletext"/>
            </w:pPr>
            <w:r w:rsidRPr="00812B25">
              <w:t>High/Low/Stop</w:t>
            </w:r>
          </w:p>
        </w:tc>
      </w:tr>
    </w:tbl>
    <w:p w:rsidR="006A0E2E" w:rsidRDefault="006A0E2E" w:rsidP="009F2DDB">
      <w:pPr>
        <w:pStyle w:val="Tablefin"/>
      </w:pPr>
      <w:bookmarkStart w:id="46" w:name="_Toc467087948"/>
    </w:p>
    <w:p w:rsidR="006A0E2E" w:rsidRPr="00BB6DF7" w:rsidRDefault="006A0E2E" w:rsidP="006A0E2E">
      <w:pPr>
        <w:pStyle w:val="Heading3"/>
      </w:pPr>
      <w:bookmarkStart w:id="47" w:name="_Toc467151148"/>
      <w:r w:rsidRPr="00FF4AB6">
        <w:rPr>
          <w:rFonts w:hint="eastAsia"/>
        </w:rPr>
        <w:t>3.</w:t>
      </w:r>
      <w:r>
        <w:rPr>
          <w:rFonts w:hint="eastAsia"/>
          <w:lang w:eastAsia="zh-CN"/>
        </w:rPr>
        <w:t>4</w:t>
      </w:r>
      <w:r w:rsidRPr="00FF4AB6">
        <w:rPr>
          <w:rFonts w:hint="eastAsia"/>
        </w:rPr>
        <w:t>.1</w:t>
      </w:r>
      <w:r>
        <w:tab/>
      </w:r>
      <w:r w:rsidRPr="00FF4AB6">
        <w:t>Railway lines</w:t>
      </w:r>
      <w:bookmarkEnd w:id="46"/>
      <w:bookmarkEnd w:id="47"/>
    </w:p>
    <w:p w:rsidR="006A0E2E" w:rsidRPr="00FF4AB6" w:rsidRDefault="006A0E2E" w:rsidP="006A0E2E">
      <w:pPr>
        <w:rPr>
          <w:rFonts w:eastAsia="SimSun"/>
        </w:rPr>
      </w:pPr>
      <w:r w:rsidRPr="00FF4AB6">
        <w:rPr>
          <w:rFonts w:eastAsia="SimSun"/>
        </w:rPr>
        <w:t xml:space="preserve">The train communication between the </w:t>
      </w:r>
      <w:r>
        <w:rPr>
          <w:rFonts w:eastAsia="SimSun" w:hint="eastAsia"/>
          <w:lang w:eastAsia="zh-CN"/>
        </w:rPr>
        <w:t>tracksides</w:t>
      </w:r>
      <w:r w:rsidRPr="00FF4AB6">
        <w:rPr>
          <w:rFonts w:eastAsia="SimSun"/>
        </w:rPr>
        <w:t xml:space="preserve"> and moving trains</w:t>
      </w:r>
      <w:r w:rsidRPr="00FF4AB6">
        <w:rPr>
          <w:rFonts w:eastAsia="SimSun"/>
          <w:lang w:eastAsia="zh-CN"/>
        </w:rPr>
        <w:t>, in this working scenario,</w:t>
      </w:r>
      <w:r w:rsidRPr="00FF4AB6">
        <w:rPr>
          <w:rFonts w:eastAsia="SimSun"/>
        </w:rPr>
        <w:t xml:space="preserve"> requires reliable wireless radio-link</w:t>
      </w:r>
      <w:r>
        <w:rPr>
          <w:rFonts w:eastAsia="SimSun" w:hint="eastAsia"/>
          <w:lang w:eastAsia="zh-CN"/>
        </w:rPr>
        <w:t>s</w:t>
      </w:r>
      <w:r w:rsidRPr="00FF4AB6">
        <w:rPr>
          <w:rFonts w:eastAsia="SimSun"/>
        </w:rPr>
        <w:t>. It needs to satisfy all train</w:t>
      </w:r>
      <w:r>
        <w:rPr>
          <w:rFonts w:eastAsia="SimSun" w:hint="eastAsia"/>
          <w:lang w:eastAsia="zh-CN"/>
        </w:rPr>
        <w:t xml:space="preserve"> to track</w:t>
      </w:r>
      <w:r>
        <w:rPr>
          <w:rFonts w:eastAsia="SimSun"/>
          <w:strike/>
          <w:lang w:eastAsia="zh-CN"/>
        </w:rPr>
        <w:t xml:space="preserve"> </w:t>
      </w:r>
      <w:r w:rsidRPr="00FF4AB6">
        <w:rPr>
          <w:rFonts w:eastAsia="SimSun"/>
        </w:rPr>
        <w:t>communication application, including</w:t>
      </w:r>
      <w:r w:rsidRPr="00F8616B">
        <w:rPr>
          <w:rFonts w:eastAsia="SimSun"/>
          <w:lang w:eastAsia="zh-CN"/>
        </w:rPr>
        <w:t xml:space="preserve"> </w:t>
      </w:r>
      <w:r w:rsidRPr="00F8616B">
        <w:rPr>
          <w:rFonts w:eastAsia="SimSun"/>
        </w:rPr>
        <w:t>voice and data</w:t>
      </w:r>
      <w:r w:rsidRPr="00FF4AB6">
        <w:rPr>
          <w:rFonts w:eastAsia="SimSun"/>
        </w:rPr>
        <w:t xml:space="preserve"> services, for example, the data transmission for the control</w:t>
      </w:r>
      <w:r w:rsidRPr="00FF4AB6">
        <w:rPr>
          <w:rFonts w:eastAsia="SimSun"/>
        </w:rPr>
        <w:noBreakHyphen/>
        <w:t>command of trains</w:t>
      </w:r>
      <w:r>
        <w:rPr>
          <w:rFonts w:eastAsia="SimSun" w:hint="eastAsia"/>
          <w:lang w:eastAsia="zh-CN"/>
        </w:rPr>
        <w:t>, provided by railway operators</w:t>
      </w:r>
      <w:r w:rsidRPr="00FF4AB6">
        <w:rPr>
          <w:rFonts w:eastAsia="SimSun"/>
        </w:rPr>
        <w:t>.</w:t>
      </w:r>
    </w:p>
    <w:p w:rsidR="006A0E2E" w:rsidRPr="00FF4AB6" w:rsidRDefault="006A0E2E" w:rsidP="006A0E2E">
      <w:pPr>
        <w:rPr>
          <w:rFonts w:eastAsia="SimSun"/>
          <w:lang w:eastAsia="zh-CN"/>
        </w:rPr>
      </w:pPr>
      <w:r>
        <w:rPr>
          <w:rFonts w:eastAsia="SimSun"/>
          <w:lang w:eastAsia="zh-CN"/>
        </w:rPr>
        <w:lastRenderedPageBreak/>
        <w:t>W</w:t>
      </w:r>
      <w:r>
        <w:rPr>
          <w:rFonts w:eastAsia="SimSun" w:hint="eastAsia"/>
          <w:lang w:eastAsia="zh-CN"/>
        </w:rPr>
        <w:t>henever needed, t</w:t>
      </w:r>
      <w:r w:rsidRPr="00FF4AB6">
        <w:rPr>
          <w:rFonts w:eastAsia="SimSun"/>
        </w:rPr>
        <w:t xml:space="preserve">he interoperability requirements of the RSTT </w:t>
      </w:r>
      <w:r w:rsidRPr="00FF4AB6">
        <w:rPr>
          <w:rFonts w:eastAsia="SimSun"/>
          <w:lang w:eastAsia="zh-CN"/>
        </w:rPr>
        <w:t>sh</w:t>
      </w:r>
      <w:r w:rsidRPr="00FF4AB6">
        <w:rPr>
          <w:rFonts w:eastAsia="SimSun"/>
        </w:rPr>
        <w:t>ould be taken into account</w:t>
      </w:r>
      <w:r w:rsidRPr="00FF4AB6">
        <w:rPr>
          <w:rFonts w:eastAsia="SimSun"/>
          <w:lang w:eastAsia="zh-CN"/>
        </w:rPr>
        <w:t xml:space="preserve"> </w:t>
      </w:r>
      <w:r w:rsidRPr="00FF4AB6">
        <w:rPr>
          <w:rFonts w:eastAsia="SimSun"/>
        </w:rPr>
        <w:t>during cross-border railway transportation</w:t>
      </w:r>
      <w:r w:rsidRPr="00FF4AB6">
        <w:rPr>
          <w:rFonts w:eastAsia="SimSun"/>
          <w:lang w:eastAsia="zh-CN"/>
        </w:rPr>
        <w:t>. C</w:t>
      </w:r>
      <w:r w:rsidRPr="00FF4AB6">
        <w:rPr>
          <w:rFonts w:eastAsia="SimSun"/>
        </w:rPr>
        <w:t>ompatible RSTT system</w:t>
      </w:r>
      <w:r w:rsidRPr="00FF4AB6">
        <w:rPr>
          <w:rFonts w:eastAsia="SimSun"/>
          <w:lang w:eastAsia="zh-CN"/>
        </w:rPr>
        <w:t xml:space="preserve"> can s</w:t>
      </w:r>
      <w:r w:rsidRPr="00FF4AB6">
        <w:rPr>
          <w:rFonts w:eastAsia="SimSun"/>
        </w:rPr>
        <w:t>upport international roaming and international data exchange</w:t>
      </w:r>
      <w:r w:rsidRPr="00FF4AB6">
        <w:rPr>
          <w:rFonts w:eastAsia="SimSun"/>
          <w:lang w:eastAsia="zh-CN"/>
        </w:rPr>
        <w:t>, and also helpful to improve</w:t>
      </w:r>
      <w:r w:rsidRPr="00FF4AB6">
        <w:rPr>
          <w:rFonts w:eastAsia="SimSun"/>
        </w:rPr>
        <w:t xml:space="preserve"> the efficiency of cross-border transportation and</w:t>
      </w:r>
      <w:r w:rsidRPr="00FF4AB6">
        <w:rPr>
          <w:rFonts w:eastAsia="SimSun"/>
          <w:lang w:eastAsia="zh-CN"/>
        </w:rPr>
        <w:t xml:space="preserve"> to</w:t>
      </w:r>
      <w:r w:rsidRPr="00FF4AB6">
        <w:rPr>
          <w:rFonts w:eastAsia="SimSun"/>
        </w:rPr>
        <w:t xml:space="preserve"> reduce the </w:t>
      </w:r>
      <w:r w:rsidRPr="00FF4AB6">
        <w:rPr>
          <w:rFonts w:eastAsia="SimSun"/>
          <w:lang w:eastAsia="zh-CN"/>
        </w:rPr>
        <w:t xml:space="preserve">relevant </w:t>
      </w:r>
      <w:r w:rsidRPr="00FF4AB6">
        <w:rPr>
          <w:rFonts w:eastAsia="SimSun"/>
        </w:rPr>
        <w:t>cost</w:t>
      </w:r>
      <w:r w:rsidRPr="00FF4AB6">
        <w:rPr>
          <w:rFonts w:eastAsia="SimSun"/>
          <w:lang w:eastAsia="zh-CN"/>
        </w:rPr>
        <w:t xml:space="preserve">. </w:t>
      </w:r>
    </w:p>
    <w:p w:rsidR="006A0E2E" w:rsidRPr="00D01D54" w:rsidRDefault="006A0E2E" w:rsidP="003F40F9">
      <w:pPr>
        <w:pStyle w:val="FigureNo"/>
        <w:rPr>
          <w:rFonts w:eastAsiaTheme="minorEastAsia"/>
          <w:lang w:eastAsia="zh-CN"/>
        </w:rPr>
      </w:pPr>
      <w:r>
        <w:rPr>
          <w:lang w:eastAsia="zh-CN"/>
        </w:rPr>
        <w:t xml:space="preserve">Figure </w:t>
      </w:r>
      <w:r>
        <w:rPr>
          <w:rFonts w:eastAsiaTheme="minorEastAsia" w:hint="eastAsia"/>
          <w:lang w:eastAsia="zh-CN"/>
        </w:rPr>
        <w:t>3.4.1-1</w:t>
      </w:r>
    </w:p>
    <w:p w:rsidR="006A0E2E" w:rsidRPr="00291D04" w:rsidRDefault="006A0E2E" w:rsidP="003F40F9">
      <w:pPr>
        <w:pStyle w:val="Figuretitle"/>
        <w:rPr>
          <w:rFonts w:eastAsia="SimSun"/>
        </w:rPr>
      </w:pPr>
      <w:r w:rsidRPr="00291D04">
        <w:rPr>
          <w:rFonts w:eastAsia="SimSun"/>
        </w:rPr>
        <w:t>Railway lines</w:t>
      </w:r>
    </w:p>
    <w:p w:rsidR="006A0E2E" w:rsidRPr="00FF4AB6" w:rsidRDefault="006A0E2E" w:rsidP="003F40F9">
      <w:pPr>
        <w:pStyle w:val="Figure"/>
      </w:pPr>
      <w:r w:rsidRPr="00FF4AB6">
        <w:rPr>
          <w:noProof/>
          <w:lang w:eastAsia="zh-CN"/>
        </w:rPr>
        <w:drawing>
          <wp:inline distT="0" distB="0" distL="0" distR="0" wp14:anchorId="0201B0BB" wp14:editId="15E59448">
            <wp:extent cx="3851067" cy="2889504"/>
            <wp:effectExtent l="0" t="0" r="0" b="0"/>
            <wp:docPr id="3" name="图片 21" descr="Image result for Railwa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ailway li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8581" cy="2910148"/>
                    </a:xfrm>
                    <a:prstGeom prst="rect">
                      <a:avLst/>
                    </a:prstGeom>
                    <a:noFill/>
                    <a:ln>
                      <a:noFill/>
                    </a:ln>
                  </pic:spPr>
                </pic:pic>
              </a:graphicData>
            </a:graphic>
          </wp:inline>
        </w:drawing>
      </w:r>
    </w:p>
    <w:p w:rsidR="006A0E2E" w:rsidRPr="00FF4AB6" w:rsidRDefault="006A0E2E" w:rsidP="006A0E2E">
      <w:pPr>
        <w:contextualSpacing/>
        <w:jc w:val="both"/>
        <w:rPr>
          <w:rFonts w:eastAsia="SimSun"/>
          <w:szCs w:val="24"/>
          <w:lang w:eastAsia="zh-CN"/>
        </w:rPr>
      </w:pPr>
      <w:r w:rsidRPr="00FF4AB6">
        <w:rPr>
          <w:rFonts w:eastAsia="SimSun"/>
          <w:szCs w:val="24"/>
          <w:lang w:eastAsia="zh-CN"/>
        </w:rPr>
        <w:t>In addition, there are several specific operating scenarios of railway lines, e.g. parallel railway lines, viaducts and tunnels etc.</w:t>
      </w:r>
    </w:p>
    <w:p w:rsidR="006A0E2E" w:rsidRPr="00D01D54" w:rsidRDefault="006A0E2E" w:rsidP="003F40F9">
      <w:pPr>
        <w:pStyle w:val="FigureNo"/>
        <w:rPr>
          <w:rFonts w:eastAsiaTheme="minorEastAsia"/>
          <w:lang w:eastAsia="zh-CN"/>
        </w:rPr>
      </w:pPr>
      <w:r>
        <w:rPr>
          <w:lang w:eastAsia="zh-CN"/>
        </w:rPr>
        <w:t xml:space="preserve">Figure </w:t>
      </w:r>
      <w:r>
        <w:rPr>
          <w:rFonts w:eastAsiaTheme="minorEastAsia" w:hint="eastAsia"/>
          <w:lang w:eastAsia="zh-CN"/>
        </w:rPr>
        <w:t>3.4.1-2</w:t>
      </w:r>
    </w:p>
    <w:p w:rsidR="006A0E2E" w:rsidRPr="00291D04" w:rsidRDefault="006A0E2E" w:rsidP="003F40F9">
      <w:pPr>
        <w:pStyle w:val="Figuretitle"/>
        <w:rPr>
          <w:rFonts w:eastAsia="SimSun"/>
        </w:rPr>
      </w:pPr>
      <w:r w:rsidRPr="00291D04">
        <w:rPr>
          <w:rFonts w:eastAsia="SimSun"/>
        </w:rPr>
        <w:t>Several specific operating scenarios</w:t>
      </w:r>
    </w:p>
    <w:p w:rsidR="006A0E2E" w:rsidRPr="00FF4AB6" w:rsidRDefault="006A0E2E" w:rsidP="003F40F9">
      <w:pPr>
        <w:pStyle w:val="Figure"/>
        <w:spacing w:after="0"/>
      </w:pPr>
      <w:r w:rsidRPr="00FF4AB6">
        <w:rPr>
          <w:noProof/>
          <w:lang w:eastAsia="zh-CN"/>
        </w:rPr>
        <w:drawing>
          <wp:inline distT="0" distB="0" distL="0" distR="0" wp14:anchorId="2376574A" wp14:editId="0DFF8728">
            <wp:extent cx="1862183" cy="1152926"/>
            <wp:effectExtent l="19050" t="0" r="4717" b="0"/>
            <wp:docPr id="4" name="图片 22" descr="201511915211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51191521186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5001" cy="1154671"/>
                    </a:xfrm>
                    <a:prstGeom prst="rect">
                      <a:avLst/>
                    </a:prstGeom>
                    <a:noFill/>
                    <a:ln>
                      <a:noFill/>
                    </a:ln>
                  </pic:spPr>
                </pic:pic>
              </a:graphicData>
            </a:graphic>
          </wp:inline>
        </w:drawing>
      </w:r>
      <w:r w:rsidRPr="00FF4AB6">
        <w:rPr>
          <w:noProof/>
          <w:lang w:eastAsia="zh-CN"/>
        </w:rPr>
        <w:drawing>
          <wp:inline distT="0" distB="0" distL="0" distR="0" wp14:anchorId="1EF0B1C5" wp14:editId="12E09ACD">
            <wp:extent cx="2095804" cy="1128967"/>
            <wp:effectExtent l="0" t="0" r="0" b="0"/>
            <wp:docPr id="1" name="图片 1" descr="http://img1.cache.netease.com/catchpic/6/61/6147DA009CFB978E8AA486F1424E6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cache.netease.com/catchpic/6/61/6147DA009CFB978E8AA486F1424E692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6022" cy="1129084"/>
                    </a:xfrm>
                    <a:prstGeom prst="rect">
                      <a:avLst/>
                    </a:prstGeom>
                    <a:noFill/>
                    <a:ln>
                      <a:noFill/>
                    </a:ln>
                  </pic:spPr>
                </pic:pic>
              </a:graphicData>
            </a:graphic>
          </wp:inline>
        </w:drawing>
      </w:r>
      <w:r w:rsidRPr="00FF4AB6">
        <w:rPr>
          <w:noProof/>
          <w:lang w:eastAsia="zh-CN"/>
        </w:rPr>
        <w:drawing>
          <wp:inline distT="0" distB="0" distL="0" distR="0" wp14:anchorId="4D9F61D8" wp14:editId="76797E39">
            <wp:extent cx="1542318" cy="1128801"/>
            <wp:effectExtent l="19050" t="0" r="732" b="0"/>
            <wp:docPr id="2" name="图片 24" descr="Image result for 铁路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铁路隧道"/>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85" t="5967"/>
                    <a:stretch/>
                  </pic:blipFill>
                  <pic:spPr bwMode="auto">
                    <a:xfrm>
                      <a:off x="0" y="0"/>
                      <a:ext cx="1570018" cy="1149074"/>
                    </a:xfrm>
                    <a:prstGeom prst="rect">
                      <a:avLst/>
                    </a:prstGeom>
                    <a:noFill/>
                    <a:ln>
                      <a:noFill/>
                    </a:ln>
                    <a:extLst>
                      <a:ext uri="{53640926-AAD7-44D8-BBD7-CCE9431645EC}">
                        <a14:shadowObscured xmlns:a14="http://schemas.microsoft.com/office/drawing/2010/main"/>
                      </a:ext>
                    </a:extLst>
                  </pic:spPr>
                </pic:pic>
              </a:graphicData>
            </a:graphic>
          </wp:inline>
        </w:drawing>
      </w:r>
    </w:p>
    <w:p w:rsidR="006A0E2E" w:rsidRPr="00FF4AB6" w:rsidRDefault="003F40F9" w:rsidP="003F40F9">
      <w:pPr>
        <w:pStyle w:val="Figurelegend"/>
        <w:tabs>
          <w:tab w:val="center" w:pos="1701"/>
          <w:tab w:val="center" w:pos="4820"/>
          <w:tab w:val="center" w:pos="7655"/>
        </w:tabs>
        <w:rPr>
          <w:rFonts w:eastAsia="SimHei"/>
          <w:lang w:val="en-US" w:eastAsia="zh-CN"/>
        </w:rPr>
      </w:pPr>
      <w:r>
        <w:rPr>
          <w:rFonts w:eastAsia="SimHei"/>
          <w:lang w:val="en-US" w:eastAsia="zh-CN"/>
        </w:rPr>
        <w:tab/>
      </w:r>
      <w:r w:rsidR="006A0E2E" w:rsidRPr="00FF4AB6">
        <w:rPr>
          <w:rFonts w:eastAsia="SimHei"/>
          <w:lang w:val="en-US" w:eastAsia="zh-CN"/>
        </w:rPr>
        <w:t>(a) Parallel railway lines</w:t>
      </w:r>
      <w:r>
        <w:rPr>
          <w:rFonts w:eastAsia="SimHei"/>
          <w:lang w:val="en-US" w:eastAsia="zh-CN"/>
        </w:rPr>
        <w:tab/>
      </w:r>
      <w:r w:rsidR="006A0E2E" w:rsidRPr="00FF4AB6">
        <w:rPr>
          <w:rFonts w:eastAsia="SimHei"/>
          <w:lang w:val="en-US" w:eastAsia="zh-CN"/>
        </w:rPr>
        <w:t>(b) Viaducts</w:t>
      </w:r>
      <w:r>
        <w:rPr>
          <w:rFonts w:eastAsia="SimHei"/>
          <w:lang w:val="en-US" w:eastAsia="zh-CN"/>
        </w:rPr>
        <w:tab/>
      </w:r>
      <w:r w:rsidR="006A0E2E" w:rsidRPr="00FF4AB6">
        <w:rPr>
          <w:rFonts w:eastAsia="SimHei"/>
          <w:lang w:val="en-US" w:eastAsia="zh-CN"/>
        </w:rPr>
        <w:t>(c) Tunnel</w:t>
      </w:r>
    </w:p>
    <w:p w:rsidR="006A0E2E" w:rsidRPr="006A0E2E" w:rsidRDefault="006A0E2E" w:rsidP="006A0E2E">
      <w:pPr>
        <w:pStyle w:val="Heading3"/>
      </w:pPr>
      <w:bookmarkStart w:id="48" w:name="_Toc467087949"/>
      <w:bookmarkStart w:id="49" w:name="_Toc467151149"/>
      <w:r w:rsidRPr="006A0E2E">
        <w:rPr>
          <w:rFonts w:hint="eastAsia"/>
        </w:rPr>
        <w:t>3.4.2</w:t>
      </w:r>
      <w:r w:rsidRPr="006A0E2E">
        <w:tab/>
        <w:t>Railway stations</w:t>
      </w:r>
      <w:bookmarkEnd w:id="48"/>
      <w:bookmarkEnd w:id="49"/>
    </w:p>
    <w:p w:rsidR="006A0E2E" w:rsidRPr="00FF4AB6" w:rsidRDefault="006A0E2E" w:rsidP="006A0E2E">
      <w:pPr>
        <w:rPr>
          <w:rFonts w:eastAsia="SimSun"/>
        </w:rPr>
      </w:pPr>
      <w:r w:rsidRPr="00FF4AB6">
        <w:rPr>
          <w:rFonts w:eastAsia="SimSun"/>
        </w:rPr>
        <w:t>Compar</w:t>
      </w:r>
      <w:r w:rsidRPr="00FF4AB6">
        <w:rPr>
          <w:rFonts w:eastAsia="SimSun"/>
          <w:lang w:eastAsia="zh-CN"/>
        </w:rPr>
        <w:t>ed</w:t>
      </w:r>
      <w:r w:rsidRPr="00FF4AB6">
        <w:rPr>
          <w:rFonts w:eastAsia="SimSun"/>
        </w:rPr>
        <w:t xml:space="preserve"> to the railway lines</w:t>
      </w:r>
      <w:r w:rsidRPr="00FF4AB6">
        <w:rPr>
          <w:rFonts w:eastAsia="SimSun"/>
          <w:lang w:eastAsia="zh-CN"/>
        </w:rPr>
        <w:t>, t</w:t>
      </w:r>
      <w:r w:rsidRPr="00FF4AB6">
        <w:rPr>
          <w:rFonts w:eastAsia="SimSun"/>
        </w:rPr>
        <w:t xml:space="preserve">he typical services and applications </w:t>
      </w:r>
      <w:bookmarkStart w:id="50" w:name="OLE_LINK7"/>
      <w:r w:rsidRPr="00FF4AB6">
        <w:rPr>
          <w:rFonts w:eastAsia="SimSun"/>
        </w:rPr>
        <w:t>in railway stations may include</w:t>
      </w:r>
      <w:bookmarkEnd w:id="50"/>
      <w:r w:rsidRPr="00FF4AB6">
        <w:rPr>
          <w:rFonts w:eastAsia="SimSun"/>
        </w:rPr>
        <w:t xml:space="preserve"> train control, monitoring, railway information etc., e.g., device monitoring system (DMS), information transmission system of end-of-train safety equipment.</w:t>
      </w:r>
    </w:p>
    <w:p w:rsidR="006A0E2E" w:rsidRPr="00D01D54" w:rsidRDefault="006A0E2E" w:rsidP="00DE5A1B">
      <w:pPr>
        <w:pStyle w:val="FigureNo"/>
        <w:rPr>
          <w:rFonts w:eastAsiaTheme="minorEastAsia"/>
          <w:lang w:eastAsia="zh-CN"/>
        </w:rPr>
      </w:pPr>
      <w:r>
        <w:rPr>
          <w:lang w:eastAsia="zh-CN"/>
        </w:rPr>
        <w:lastRenderedPageBreak/>
        <w:t xml:space="preserve">Figure </w:t>
      </w:r>
      <w:r>
        <w:rPr>
          <w:rFonts w:eastAsiaTheme="minorEastAsia" w:hint="eastAsia"/>
          <w:lang w:eastAsia="zh-CN"/>
        </w:rPr>
        <w:t>3.4.2-1</w:t>
      </w:r>
    </w:p>
    <w:p w:rsidR="006A0E2E" w:rsidRPr="00291D04" w:rsidRDefault="006A0E2E" w:rsidP="00DE5A1B">
      <w:pPr>
        <w:pStyle w:val="Figuretitle"/>
        <w:rPr>
          <w:rFonts w:eastAsia="SimSun"/>
        </w:rPr>
      </w:pPr>
      <w:r w:rsidRPr="00291D04">
        <w:rPr>
          <w:rFonts w:eastAsia="SimSun"/>
        </w:rPr>
        <w:t>Railway station</w:t>
      </w:r>
    </w:p>
    <w:p w:rsidR="006A0E2E" w:rsidRPr="00FF4AB6" w:rsidRDefault="006A0E2E" w:rsidP="00DE5A1B">
      <w:pPr>
        <w:pStyle w:val="Figure"/>
      </w:pPr>
      <w:r w:rsidRPr="00FF4AB6">
        <w:rPr>
          <w:noProof/>
          <w:lang w:eastAsia="zh-CN"/>
        </w:rPr>
        <w:drawing>
          <wp:inline distT="0" distB="0" distL="0" distR="0" wp14:anchorId="2DEC39FC" wp14:editId="5A7933F7">
            <wp:extent cx="3835286" cy="2876560"/>
            <wp:effectExtent l="0" t="0" r="0" b="0"/>
            <wp:docPr id="7" name="图片 25" descr="Image result for Railway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ailway sta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1434" cy="2881171"/>
                    </a:xfrm>
                    <a:prstGeom prst="rect">
                      <a:avLst/>
                    </a:prstGeom>
                    <a:noFill/>
                    <a:ln>
                      <a:noFill/>
                    </a:ln>
                  </pic:spPr>
                </pic:pic>
              </a:graphicData>
            </a:graphic>
          </wp:inline>
        </w:drawing>
      </w:r>
    </w:p>
    <w:p w:rsidR="006A0E2E" w:rsidRPr="006A0E2E" w:rsidRDefault="006A0E2E" w:rsidP="006A0E2E">
      <w:pPr>
        <w:pStyle w:val="Heading3"/>
      </w:pPr>
      <w:bookmarkStart w:id="51" w:name="_Toc467087950"/>
      <w:bookmarkStart w:id="52" w:name="_Toc467151150"/>
      <w:r w:rsidRPr="006A0E2E">
        <w:rPr>
          <w:rFonts w:hint="eastAsia"/>
        </w:rPr>
        <w:t>3.4.3</w:t>
      </w:r>
      <w:r w:rsidRPr="006A0E2E">
        <w:tab/>
        <w:t>Shunting yards</w:t>
      </w:r>
      <w:bookmarkEnd w:id="51"/>
      <w:bookmarkEnd w:id="52"/>
    </w:p>
    <w:p w:rsidR="006A0E2E" w:rsidRPr="00FF4AB6" w:rsidRDefault="006A0E2E" w:rsidP="006A0E2E">
      <w:pPr>
        <w:rPr>
          <w:rFonts w:eastAsia="SimSun"/>
          <w:lang w:eastAsia="zh-CN"/>
        </w:rPr>
      </w:pPr>
      <w:r w:rsidRPr="00FF4AB6">
        <w:rPr>
          <w:rFonts w:eastAsia="SimSun"/>
        </w:rPr>
        <w:t>In shunting mode</w:t>
      </w:r>
      <w:r w:rsidRPr="00DE5A1B">
        <w:rPr>
          <w:rStyle w:val="FootnoteReference"/>
          <w:rFonts w:eastAsia="SimSun"/>
        </w:rPr>
        <w:footnoteReference w:id="1"/>
      </w:r>
      <w:r w:rsidRPr="00FF4AB6">
        <w:rPr>
          <w:rFonts w:eastAsia="SimSun"/>
        </w:rPr>
        <w:t xml:space="preserve">, </w:t>
      </w:r>
      <w:r w:rsidRPr="00FF4AB6">
        <w:rPr>
          <w:rFonts w:eastAsia="SimSun"/>
          <w:lang w:eastAsia="zh-CN"/>
        </w:rPr>
        <w:t xml:space="preserve">the typical applications may include voice and alerting data mixed transmission, monitoring. (Source: </w:t>
      </w:r>
      <w:hyperlink r:id="rId22" w:history="1">
        <w:r w:rsidRPr="00FF4AB6">
          <w:rPr>
            <w:rFonts w:eastAsia="SimSun"/>
            <w:u w:val="single"/>
            <w:lang w:eastAsia="zh-CN"/>
          </w:rPr>
          <w:t>FRS 8.0.pdf</w:t>
        </w:r>
      </w:hyperlink>
      <w:r w:rsidRPr="00FF4AB6">
        <w:rPr>
          <w:rFonts w:eastAsia="SimSun"/>
          <w:lang w:eastAsia="zh-CN"/>
        </w:rPr>
        <w:t>)</w:t>
      </w:r>
    </w:p>
    <w:p w:rsidR="006A0E2E" w:rsidRPr="00D01D54" w:rsidRDefault="006A0E2E" w:rsidP="000B511C">
      <w:pPr>
        <w:pStyle w:val="FigureNo"/>
        <w:rPr>
          <w:rFonts w:eastAsiaTheme="minorEastAsia"/>
          <w:lang w:eastAsia="zh-CN"/>
        </w:rPr>
      </w:pPr>
      <w:r>
        <w:rPr>
          <w:lang w:eastAsia="zh-CN"/>
        </w:rPr>
        <w:t xml:space="preserve">Figure </w:t>
      </w:r>
      <w:r>
        <w:rPr>
          <w:rFonts w:eastAsiaTheme="minorEastAsia" w:hint="eastAsia"/>
          <w:lang w:eastAsia="zh-CN"/>
        </w:rPr>
        <w:t>3.4.3-1</w:t>
      </w:r>
    </w:p>
    <w:p w:rsidR="006A0E2E" w:rsidRPr="00291D04" w:rsidRDefault="006A0E2E" w:rsidP="000B511C">
      <w:pPr>
        <w:pStyle w:val="Figuretitle"/>
        <w:rPr>
          <w:rFonts w:eastAsia="SimSun"/>
        </w:rPr>
      </w:pPr>
      <w:r w:rsidRPr="00291D04">
        <w:rPr>
          <w:rFonts w:eastAsia="SimSun"/>
        </w:rPr>
        <w:t>Shunting mixed with railway lines</w:t>
      </w:r>
    </w:p>
    <w:p w:rsidR="006A0E2E" w:rsidRPr="00FF4AB6" w:rsidRDefault="006A0E2E" w:rsidP="000B511C">
      <w:pPr>
        <w:pStyle w:val="Figure"/>
        <w:rPr>
          <w:lang w:eastAsia="zh-CN"/>
        </w:rPr>
      </w:pPr>
      <w:r w:rsidRPr="00FF4AB6">
        <w:rPr>
          <w:noProof/>
          <w:shd w:val="clear" w:color="auto" w:fill="FFFFFF"/>
          <w:lang w:eastAsia="zh-CN"/>
        </w:rPr>
        <w:drawing>
          <wp:inline distT="0" distB="0" distL="0" distR="0" wp14:anchorId="76CB6624" wp14:editId="741A63FE">
            <wp:extent cx="4089153" cy="2190750"/>
            <wp:effectExtent l="0" t="0" r="6985" b="0"/>
            <wp:docPr id="8" name="图片 26" descr="cf2014080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f20140808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0050" cy="2207303"/>
                    </a:xfrm>
                    <a:prstGeom prst="rect">
                      <a:avLst/>
                    </a:prstGeom>
                    <a:noFill/>
                    <a:ln>
                      <a:noFill/>
                    </a:ln>
                  </pic:spPr>
                </pic:pic>
              </a:graphicData>
            </a:graphic>
          </wp:inline>
        </w:drawing>
      </w:r>
    </w:p>
    <w:p w:rsidR="006A0E2E" w:rsidRPr="009B7F0C" w:rsidRDefault="006A0E2E" w:rsidP="006A0E2E">
      <w:pPr>
        <w:pStyle w:val="Heading3"/>
        <w:rPr>
          <w:lang w:val="en-US"/>
        </w:rPr>
      </w:pPr>
      <w:bookmarkStart w:id="53" w:name="_Toc467087951"/>
      <w:bookmarkStart w:id="54" w:name="_Toc467151151"/>
      <w:r w:rsidRPr="009B7F0C">
        <w:rPr>
          <w:rFonts w:hint="eastAsia"/>
          <w:lang w:val="en-US"/>
        </w:rPr>
        <w:t>3.</w:t>
      </w:r>
      <w:r w:rsidRPr="009B7F0C">
        <w:rPr>
          <w:rFonts w:hint="eastAsia"/>
          <w:lang w:val="en-US" w:eastAsia="zh-CN"/>
        </w:rPr>
        <w:t>4</w:t>
      </w:r>
      <w:r w:rsidRPr="009B7F0C">
        <w:rPr>
          <w:rFonts w:hint="eastAsia"/>
          <w:lang w:val="en-US"/>
        </w:rPr>
        <w:t>.4</w:t>
      </w:r>
      <w:r>
        <w:rPr>
          <w:lang w:val="en-US"/>
        </w:rPr>
        <w:tab/>
      </w:r>
      <w:r w:rsidRPr="009B7F0C">
        <w:rPr>
          <w:lang w:val="en-US"/>
        </w:rPr>
        <w:t>Maintenance Bases</w:t>
      </w:r>
      <w:bookmarkEnd w:id="53"/>
      <w:bookmarkEnd w:id="54"/>
    </w:p>
    <w:p w:rsidR="006A0E2E" w:rsidRPr="00FF4AB6" w:rsidRDefault="006A0E2E" w:rsidP="006A0E2E">
      <w:pPr>
        <w:rPr>
          <w:rFonts w:eastAsia="SimSun"/>
          <w:lang w:eastAsia="zh-CN"/>
        </w:rPr>
      </w:pPr>
      <w:r w:rsidRPr="00FF4AB6">
        <w:rPr>
          <w:rFonts w:eastAsia="SimSun"/>
          <w:lang w:eastAsia="zh-CN"/>
        </w:rPr>
        <w:t xml:space="preserve">The working scenario of RSTT in the maintenance bases is similar to that of in railway stations. </w:t>
      </w:r>
      <w:r w:rsidRPr="00FF4AB6">
        <w:rPr>
          <w:rFonts w:eastAsia="SimSun"/>
        </w:rPr>
        <w:t xml:space="preserve">In this </w:t>
      </w:r>
      <w:r w:rsidRPr="00FF4AB6">
        <w:rPr>
          <w:rFonts w:eastAsia="SimSun"/>
          <w:lang w:eastAsia="zh-CN"/>
        </w:rPr>
        <w:t>scenario</w:t>
      </w:r>
      <w:r w:rsidRPr="00FF4AB6">
        <w:rPr>
          <w:rFonts w:eastAsia="SimSun"/>
        </w:rPr>
        <w:t xml:space="preserve">, RSTT need to support the following </w:t>
      </w:r>
      <w:r w:rsidRPr="00FF4AB6">
        <w:rPr>
          <w:rFonts w:eastAsia="SimSun"/>
          <w:lang w:eastAsia="zh-CN"/>
        </w:rPr>
        <w:t>applications: monitoring, maintenance information</w:t>
      </w:r>
      <w:r w:rsidRPr="00FF4AB6">
        <w:rPr>
          <w:rFonts w:eastAsia="SimSun"/>
        </w:rPr>
        <w:t>.</w:t>
      </w:r>
      <w:r w:rsidRPr="00FF4AB6">
        <w:rPr>
          <w:rFonts w:eastAsia="SimSun"/>
          <w:lang w:eastAsia="zh-CN"/>
        </w:rPr>
        <w:t xml:space="preserve"> (Sources: </w:t>
      </w:r>
      <w:hyperlink r:id="rId24" w:history="1">
        <w:r w:rsidRPr="00FF4AB6">
          <w:rPr>
            <w:rFonts w:eastAsia="SimSun"/>
            <w:u w:val="single"/>
            <w:lang w:eastAsia="zh-CN"/>
          </w:rPr>
          <w:t>FRS 8.0.pdf</w:t>
        </w:r>
      </w:hyperlink>
      <w:r w:rsidRPr="00FF4AB6">
        <w:rPr>
          <w:rFonts w:eastAsia="SimSun"/>
          <w:lang w:eastAsia="zh-CN"/>
        </w:rPr>
        <w:t>)</w:t>
      </w:r>
    </w:p>
    <w:p w:rsidR="006A0E2E" w:rsidRPr="00EC2665" w:rsidRDefault="006A0E2E" w:rsidP="000B511C">
      <w:pPr>
        <w:pStyle w:val="FigureNo"/>
        <w:rPr>
          <w:rFonts w:eastAsiaTheme="minorEastAsia"/>
          <w:lang w:eastAsia="zh-CN"/>
        </w:rPr>
      </w:pPr>
      <w:r>
        <w:rPr>
          <w:lang w:eastAsia="zh-CN"/>
        </w:rPr>
        <w:lastRenderedPageBreak/>
        <w:t xml:space="preserve">Figure </w:t>
      </w:r>
      <w:r>
        <w:rPr>
          <w:rFonts w:eastAsiaTheme="minorEastAsia" w:hint="eastAsia"/>
          <w:lang w:eastAsia="zh-CN"/>
        </w:rPr>
        <w:t>3.4.4-1</w:t>
      </w:r>
    </w:p>
    <w:p w:rsidR="006A0E2E" w:rsidRPr="00291D04" w:rsidRDefault="006A0E2E" w:rsidP="000B511C">
      <w:pPr>
        <w:pStyle w:val="Figuretitle"/>
        <w:rPr>
          <w:rFonts w:eastAsia="SimSun"/>
        </w:rPr>
      </w:pPr>
      <w:r w:rsidRPr="00291D04">
        <w:rPr>
          <w:rFonts w:eastAsia="SimSun"/>
        </w:rPr>
        <w:t>Maintenance Base</w:t>
      </w:r>
    </w:p>
    <w:p w:rsidR="006A0E2E" w:rsidRPr="00FF4AB6" w:rsidRDefault="006A0E2E" w:rsidP="000B511C">
      <w:pPr>
        <w:pStyle w:val="Figure"/>
      </w:pPr>
      <w:r w:rsidRPr="00FF4AB6">
        <w:rPr>
          <w:noProof/>
          <w:lang w:eastAsia="zh-CN"/>
        </w:rPr>
        <w:drawing>
          <wp:inline distT="0" distB="0" distL="0" distR="0" wp14:anchorId="337AFD49" wp14:editId="1053B6A9">
            <wp:extent cx="4445761" cy="2952750"/>
            <wp:effectExtent l="0" t="0" r="0" b="0"/>
            <wp:docPr id="9" name="图片 27" descr="Image result for 动车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动车所"/>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3142" cy="2977578"/>
                    </a:xfrm>
                    <a:prstGeom prst="rect">
                      <a:avLst/>
                    </a:prstGeom>
                    <a:noFill/>
                    <a:ln>
                      <a:noFill/>
                    </a:ln>
                  </pic:spPr>
                </pic:pic>
              </a:graphicData>
            </a:graphic>
          </wp:inline>
        </w:drawing>
      </w:r>
    </w:p>
    <w:p w:rsidR="006A0E2E" w:rsidRPr="006A0E2E" w:rsidRDefault="006A0E2E" w:rsidP="000B511C">
      <w:pPr>
        <w:pStyle w:val="Heading3"/>
      </w:pPr>
      <w:bookmarkStart w:id="55" w:name="_Toc467087952"/>
      <w:bookmarkStart w:id="56" w:name="_Toc467151152"/>
      <w:r w:rsidRPr="006A0E2E">
        <w:rPr>
          <w:rFonts w:hint="eastAsia"/>
        </w:rPr>
        <w:t>3.4.5</w:t>
      </w:r>
      <w:r w:rsidRPr="006A0E2E">
        <w:tab/>
        <w:t>Railway hub</w:t>
      </w:r>
      <w:bookmarkEnd w:id="55"/>
      <w:bookmarkEnd w:id="56"/>
    </w:p>
    <w:p w:rsidR="006A0E2E" w:rsidRPr="00FF4AB6" w:rsidRDefault="006A0E2E" w:rsidP="000B511C">
      <w:pPr>
        <w:rPr>
          <w:rFonts w:eastAsia="SimSun"/>
          <w:lang w:eastAsia="zh-CN"/>
        </w:rPr>
      </w:pPr>
      <w:r w:rsidRPr="00FF4AB6">
        <w:rPr>
          <w:rFonts w:eastAsia="SimSun"/>
          <w:lang w:eastAsia="zh-CN"/>
        </w:rPr>
        <w:t xml:space="preserve">The RSTT in hub scenario is the combination of other typical railway scenarios. </w:t>
      </w:r>
      <w:r w:rsidRPr="00FF4AB6">
        <w:rPr>
          <w:rFonts w:eastAsia="SimSun"/>
        </w:rPr>
        <w:t>Figure</w:t>
      </w:r>
      <w:r w:rsidR="000B511C">
        <w:rPr>
          <w:rFonts w:eastAsia="SimSun"/>
        </w:rPr>
        <w:t> </w:t>
      </w:r>
      <w:r>
        <w:rPr>
          <w:rFonts w:eastAsia="SimSun" w:hint="eastAsia"/>
          <w:lang w:eastAsia="zh-CN"/>
        </w:rPr>
        <w:t>3.4.5</w:t>
      </w:r>
      <w:r w:rsidR="000B511C">
        <w:rPr>
          <w:rFonts w:eastAsia="SimSun"/>
          <w:lang w:eastAsia="zh-CN"/>
        </w:rPr>
        <w:noBreakHyphen/>
      </w:r>
      <w:r>
        <w:rPr>
          <w:rFonts w:eastAsia="SimSun" w:hint="eastAsia"/>
          <w:lang w:eastAsia="zh-CN"/>
        </w:rPr>
        <w:t>1</w:t>
      </w:r>
      <w:r w:rsidRPr="00FF4AB6">
        <w:rPr>
          <w:rFonts w:eastAsia="SimSun"/>
          <w:lang w:eastAsia="zh-CN"/>
        </w:rPr>
        <w:t xml:space="preserve"> is a </w:t>
      </w:r>
      <w:r w:rsidRPr="00FF4AB6">
        <w:rPr>
          <w:rFonts w:eastAsia="SimSun"/>
        </w:rPr>
        <w:t>diagrammatic sketch</w:t>
      </w:r>
      <w:r w:rsidRPr="00FF4AB6">
        <w:rPr>
          <w:rFonts w:eastAsia="SimSun"/>
          <w:lang w:eastAsia="zh-CN"/>
        </w:rPr>
        <w:t xml:space="preserve"> in a big city, in which railway stations (including Maintenance base and shunting yard etc.) are connected by different railway lines. Due to the complex operations in the hub, the moving speed of the trains in the hub is quite different, ranging from 0 to high speed level.</w:t>
      </w:r>
    </w:p>
    <w:p w:rsidR="006A0E2E" w:rsidRPr="00D01D54" w:rsidRDefault="006A0E2E" w:rsidP="000B511C">
      <w:pPr>
        <w:pStyle w:val="FigureNo"/>
        <w:rPr>
          <w:rFonts w:eastAsiaTheme="minorEastAsia"/>
          <w:lang w:eastAsia="zh-CN"/>
        </w:rPr>
      </w:pPr>
      <w:r>
        <w:rPr>
          <w:lang w:eastAsia="zh-CN"/>
        </w:rPr>
        <w:t xml:space="preserve">Figure </w:t>
      </w:r>
      <w:r>
        <w:rPr>
          <w:rFonts w:eastAsiaTheme="minorEastAsia" w:hint="eastAsia"/>
          <w:lang w:eastAsia="zh-CN"/>
        </w:rPr>
        <w:t>3.4.5-1</w:t>
      </w:r>
    </w:p>
    <w:p w:rsidR="006A0E2E" w:rsidRPr="004A4F4A" w:rsidRDefault="006A0E2E" w:rsidP="000B511C">
      <w:pPr>
        <w:pStyle w:val="Figuretitle"/>
        <w:rPr>
          <w:rFonts w:eastAsia="SimSun"/>
        </w:rPr>
      </w:pPr>
      <w:r w:rsidRPr="004A4F4A">
        <w:rPr>
          <w:rFonts w:eastAsia="SimSun"/>
        </w:rPr>
        <w:t>Railway hub</w:t>
      </w:r>
    </w:p>
    <w:p w:rsidR="006A0E2E" w:rsidRDefault="006A0E2E" w:rsidP="000B511C">
      <w:pPr>
        <w:pStyle w:val="Figure"/>
        <w:rPr>
          <w:highlight w:val="yellow"/>
          <w:lang w:eastAsia="zh-CN"/>
        </w:rPr>
      </w:pPr>
      <w:r w:rsidRPr="00FF4AB6">
        <w:rPr>
          <w:noProof/>
          <w:lang w:eastAsia="zh-CN"/>
        </w:rPr>
        <w:drawing>
          <wp:inline distT="0" distB="0" distL="0" distR="0" wp14:anchorId="76931C66" wp14:editId="04B57F4D">
            <wp:extent cx="4016864" cy="2881223"/>
            <wp:effectExtent l="0" t="0" r="3175" b="0"/>
            <wp:docPr id="10" name="图片 2" descr="C:\Users\Administrato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676" cy="2883240"/>
                    </a:xfrm>
                    <a:prstGeom prst="rect">
                      <a:avLst/>
                    </a:prstGeom>
                    <a:noFill/>
                    <a:ln>
                      <a:noFill/>
                    </a:ln>
                  </pic:spPr>
                </pic:pic>
              </a:graphicData>
            </a:graphic>
          </wp:inline>
        </w:drawing>
      </w:r>
    </w:p>
    <w:p w:rsidR="006A0E2E" w:rsidRPr="006A0E2E" w:rsidRDefault="006A0E2E" w:rsidP="006A0E2E">
      <w:pPr>
        <w:pStyle w:val="Heading1"/>
      </w:pPr>
      <w:bookmarkStart w:id="57" w:name="_Toc467087953"/>
      <w:bookmarkStart w:id="58" w:name="_Toc467151153"/>
      <w:r w:rsidRPr="006A0E2E">
        <w:lastRenderedPageBreak/>
        <w:t>4</w:t>
      </w:r>
      <w:r w:rsidRPr="006A0E2E">
        <w:tab/>
      </w:r>
      <w:r w:rsidRPr="006A0E2E">
        <w:rPr>
          <w:rFonts w:hint="eastAsia"/>
        </w:rPr>
        <w:t xml:space="preserve">Current </w:t>
      </w:r>
      <w:r w:rsidRPr="006A0E2E">
        <w:t>technical and operational parameters/characteristics</w:t>
      </w:r>
      <w:bookmarkEnd w:id="57"/>
      <w:bookmarkEnd w:id="58"/>
    </w:p>
    <w:p w:rsidR="006A0E2E" w:rsidRPr="000B511C" w:rsidRDefault="006A0E2E" w:rsidP="000B511C">
      <w:pPr>
        <w:rPr>
          <w:i/>
          <w:iCs/>
          <w:lang w:eastAsia="zh-CN"/>
        </w:rPr>
      </w:pPr>
      <w:bookmarkStart w:id="59" w:name="_Toc466798850"/>
      <w:r w:rsidRPr="000B511C">
        <w:rPr>
          <w:i/>
          <w:iCs/>
        </w:rPr>
        <w:t xml:space="preserve">Editor’s </w:t>
      </w:r>
      <w:r w:rsidR="000B511C" w:rsidRPr="000B511C">
        <w:rPr>
          <w:i/>
          <w:iCs/>
        </w:rPr>
        <w:t>note</w:t>
      </w:r>
      <w:r w:rsidRPr="000B511C">
        <w:rPr>
          <w:i/>
          <w:iCs/>
        </w:rPr>
        <w:t xml:space="preserve">: </w:t>
      </w:r>
      <w:r w:rsidRPr="000B511C">
        <w:rPr>
          <w:rFonts w:hint="eastAsia"/>
          <w:i/>
          <w:iCs/>
          <w:lang w:eastAsia="zh-CN"/>
        </w:rPr>
        <w:t>A</w:t>
      </w:r>
      <w:r w:rsidRPr="000B511C">
        <w:rPr>
          <w:i/>
          <w:iCs/>
        </w:rPr>
        <w:t>dministrations are encouraged to check the existing data in the table of this Chapter and to fill their other RSTT’s technical and operational parameters into proper table</w:t>
      </w:r>
      <w:r w:rsidRPr="000B511C">
        <w:rPr>
          <w:rFonts w:hint="eastAsia"/>
          <w:i/>
          <w:iCs/>
          <w:lang w:eastAsia="zh-CN"/>
        </w:rPr>
        <w:t xml:space="preserve"> in this Chapter.</w:t>
      </w:r>
    </w:p>
    <w:p w:rsidR="006A0E2E" w:rsidRPr="006A0E2E" w:rsidRDefault="006A0E2E" w:rsidP="006A0E2E">
      <w:pPr>
        <w:pStyle w:val="Heading2"/>
      </w:pPr>
      <w:bookmarkStart w:id="60" w:name="_Toc467087954"/>
      <w:bookmarkStart w:id="61" w:name="_Toc467151154"/>
      <w:r w:rsidRPr="006A0E2E">
        <w:rPr>
          <w:rFonts w:hint="eastAsia"/>
        </w:rPr>
        <w:t>4.1</w:t>
      </w:r>
      <w:r w:rsidRPr="006A0E2E">
        <w:rPr>
          <w:rFonts w:hint="eastAsia"/>
        </w:rPr>
        <w:tab/>
      </w:r>
      <w:r w:rsidRPr="006A0E2E">
        <w:t xml:space="preserve">Radiocommunication systems </w:t>
      </w:r>
      <w:r w:rsidRPr="006A0E2E">
        <w:rPr>
          <w:rFonts w:hint="eastAsia"/>
        </w:rPr>
        <w:t xml:space="preserve">used </w:t>
      </w:r>
      <w:r w:rsidRPr="006A0E2E">
        <w:t xml:space="preserve">for </w:t>
      </w:r>
      <w:r w:rsidRPr="006A0E2E">
        <w:rPr>
          <w:rFonts w:hint="eastAsia"/>
        </w:rPr>
        <w:t>T</w:t>
      </w:r>
      <w:r w:rsidRPr="006A0E2E">
        <w:t>rain radio</w:t>
      </w:r>
      <w:bookmarkEnd w:id="59"/>
      <w:bookmarkEnd w:id="60"/>
      <w:bookmarkEnd w:id="61"/>
      <w:r w:rsidRPr="006A0E2E">
        <w:rPr>
          <w:rFonts w:hint="eastAsia"/>
        </w:rPr>
        <w:t xml:space="preserve"> </w:t>
      </w:r>
    </w:p>
    <w:p w:rsidR="006A0E2E" w:rsidRPr="000B511C" w:rsidRDefault="006A0E2E" w:rsidP="000B511C">
      <w:pPr>
        <w:rPr>
          <w:i/>
          <w:iCs/>
          <w:lang w:eastAsia="zh-CN"/>
        </w:rPr>
      </w:pPr>
      <w:r w:rsidRPr="000B511C">
        <w:rPr>
          <w:i/>
          <w:iCs/>
        </w:rPr>
        <w:t xml:space="preserve">Editor’s </w:t>
      </w:r>
      <w:r w:rsidR="000B511C" w:rsidRPr="000B511C">
        <w:rPr>
          <w:i/>
          <w:iCs/>
        </w:rPr>
        <w:t>note</w:t>
      </w:r>
      <w:r w:rsidRPr="000B511C">
        <w:rPr>
          <w:i/>
          <w:iCs/>
        </w:rPr>
        <w:t xml:space="preserve">: </w:t>
      </w:r>
      <w:r w:rsidRPr="000B511C">
        <w:rPr>
          <w:i/>
          <w:iCs/>
          <w:lang w:eastAsia="zh-CN"/>
        </w:rPr>
        <w:t>B</w:t>
      </w:r>
      <w:r w:rsidRPr="000B511C">
        <w:rPr>
          <w:i/>
          <w:iCs/>
        </w:rPr>
        <w:t>rief introduction is needed to describe each Radiocommunication system used for train radio.</w:t>
      </w:r>
    </w:p>
    <w:p w:rsidR="006A0E2E" w:rsidRDefault="006A0E2E" w:rsidP="006A0E2E">
      <w:pPr>
        <w:rPr>
          <w:i/>
          <w:highlight w:val="yellow"/>
          <w:lang w:eastAsia="zh-CN"/>
        </w:rPr>
      </w:pPr>
    </w:p>
    <w:p w:rsidR="006A0E2E" w:rsidRPr="009B7F0C" w:rsidRDefault="006A0E2E" w:rsidP="006A0E2E">
      <w:pPr>
        <w:rPr>
          <w:i/>
          <w:highlight w:val="yellow"/>
          <w:lang w:eastAsia="zh-CN"/>
        </w:rPr>
        <w:sectPr w:rsidR="006A0E2E" w:rsidRPr="009B7F0C" w:rsidSect="00C0368D">
          <w:headerReference w:type="default" r:id="rId27"/>
          <w:footerReference w:type="default" r:id="rId28"/>
          <w:footerReference w:type="first" r:id="rId29"/>
          <w:type w:val="continuous"/>
          <w:pgSz w:w="11906" w:h="16838"/>
          <w:pgMar w:top="1418" w:right="1418" w:bottom="1134" w:left="1418" w:header="709" w:footer="709" w:gutter="0"/>
          <w:pgNumType w:start="1"/>
          <w:cols w:space="708"/>
          <w:titlePg/>
          <w:docGrid w:linePitch="360"/>
        </w:sectPr>
      </w:pPr>
    </w:p>
    <w:p w:rsidR="006A0E2E" w:rsidRPr="006A0E2E" w:rsidRDefault="006A0E2E" w:rsidP="006A0E2E">
      <w:pPr>
        <w:pStyle w:val="Heading3"/>
      </w:pPr>
      <w:bookmarkStart w:id="62" w:name="_Toc467087955"/>
      <w:bookmarkStart w:id="63" w:name="_Toc467151155"/>
      <w:r w:rsidRPr="006A0E2E">
        <w:rPr>
          <w:rFonts w:hint="eastAsia"/>
        </w:rPr>
        <w:lastRenderedPageBreak/>
        <w:t>4.1.1</w:t>
      </w:r>
      <w:r w:rsidRPr="006A0E2E">
        <w:tab/>
      </w:r>
      <w:r w:rsidRPr="006A0E2E">
        <w:rPr>
          <w:rFonts w:hint="eastAsia"/>
        </w:rPr>
        <w:t>Analogue Radio</w:t>
      </w:r>
      <w:bookmarkEnd w:id="62"/>
      <w:bookmarkEnd w:id="63"/>
    </w:p>
    <w:p w:rsidR="006A0E2E" w:rsidRPr="009B7F0C" w:rsidRDefault="006A0E2E" w:rsidP="006A0E2E">
      <w:pPr>
        <w:rPr>
          <w:i/>
          <w:lang w:val="en-US" w:eastAsia="zh-CN"/>
        </w:rPr>
      </w:pPr>
      <w:r w:rsidRPr="009B7F0C">
        <w:rPr>
          <w:i/>
          <w:lang w:val="en-US" w:eastAsia="zh-CN"/>
        </w:rPr>
        <w:t>Editor’s note:</w:t>
      </w:r>
      <w:r w:rsidR="000B511C">
        <w:rPr>
          <w:i/>
          <w:lang w:val="en-US" w:eastAsia="zh-CN"/>
        </w:rPr>
        <w:t xml:space="preserve"> </w:t>
      </w:r>
      <w:r w:rsidR="000B511C" w:rsidRPr="009B7F0C">
        <w:rPr>
          <w:i/>
          <w:lang w:val="en-US" w:eastAsia="zh-CN"/>
        </w:rPr>
        <w:t xml:space="preserve">Administrations </w:t>
      </w:r>
      <w:r w:rsidRPr="009B7F0C">
        <w:rPr>
          <w:i/>
          <w:lang w:val="en-US" w:eastAsia="zh-CN"/>
        </w:rPr>
        <w:t xml:space="preserve">are encourage to provide a </w:t>
      </w:r>
      <w:r w:rsidRPr="009B7F0C">
        <w:rPr>
          <w:rFonts w:hint="eastAsia"/>
          <w:i/>
          <w:lang w:val="en-US" w:eastAsia="zh-CN"/>
        </w:rPr>
        <w:t xml:space="preserve">shore </w:t>
      </w:r>
      <w:r w:rsidR="000B511C" w:rsidRPr="009B7F0C">
        <w:rPr>
          <w:i/>
          <w:lang w:val="en-US" w:eastAsia="zh-CN"/>
        </w:rPr>
        <w:t>paragraph</w:t>
      </w:r>
      <w:r w:rsidRPr="009B7F0C">
        <w:rPr>
          <w:rFonts w:hint="eastAsia"/>
          <w:i/>
          <w:lang w:val="en-US" w:eastAsia="zh-CN"/>
        </w:rPr>
        <w:t xml:space="preserve"> here to </w:t>
      </w:r>
      <w:r w:rsidRPr="009B7F0C">
        <w:rPr>
          <w:i/>
          <w:lang w:val="en-US" w:eastAsia="zh-CN"/>
        </w:rPr>
        <w:t>introduc</w:t>
      </w:r>
      <w:r w:rsidRPr="009B7F0C">
        <w:rPr>
          <w:rFonts w:hint="eastAsia"/>
          <w:i/>
          <w:lang w:val="en-US" w:eastAsia="zh-CN"/>
        </w:rPr>
        <w:t>e</w:t>
      </w:r>
      <w:r w:rsidRPr="009B7F0C">
        <w:rPr>
          <w:i/>
          <w:lang w:val="en-US" w:eastAsia="zh-CN"/>
        </w:rPr>
        <w:t xml:space="preserve"> their Analogue Radio systems in this sub-section.</w:t>
      </w:r>
    </w:p>
    <w:p w:rsidR="006A0E2E" w:rsidRDefault="006A0E2E" w:rsidP="006A0E2E">
      <w:pPr>
        <w:pStyle w:val="TableNo"/>
        <w:spacing w:before="360"/>
        <w:rPr>
          <w:lang w:eastAsia="zh-CN"/>
        </w:rPr>
      </w:pPr>
      <w:r w:rsidRPr="00F74F01">
        <w:rPr>
          <w:lang w:eastAsia="zh-CN"/>
        </w:rPr>
        <w:t>Table 4.1</w:t>
      </w:r>
      <w:r>
        <w:rPr>
          <w:rFonts w:eastAsiaTheme="minorEastAsia" w:hint="eastAsia"/>
          <w:lang w:eastAsia="zh-CN"/>
        </w:rPr>
        <w:t>.1</w:t>
      </w:r>
      <w:r w:rsidRPr="00F74F01">
        <w:rPr>
          <w:lang w:eastAsia="zh-CN"/>
        </w:rPr>
        <w:t xml:space="preserve">-1 </w:t>
      </w:r>
    </w:p>
    <w:p w:rsidR="006A0E2E" w:rsidRPr="00F74F01" w:rsidRDefault="006A0E2E" w:rsidP="006A0E2E">
      <w:pPr>
        <w:pStyle w:val="Tabletitle"/>
        <w:rPr>
          <w:rFonts w:ascii="Times New Roman" w:hAnsi="Times New Roman"/>
          <w:lang w:eastAsia="zh-CN"/>
        </w:rPr>
      </w:pPr>
      <w:r w:rsidRPr="00F74F01">
        <w:rPr>
          <w:rFonts w:ascii="Times New Roman" w:hAnsi="Times New Roman"/>
          <w:lang w:eastAsia="zh-CN"/>
        </w:rPr>
        <w:t>Parameter and usage of Analogue Radio</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A9485E"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jc w:val="center"/>
              <w:rPr>
                <w:rFonts w:eastAsiaTheme="minorEastAsia"/>
                <w:b/>
                <w:color w:val="000000" w:themeColor="text1"/>
                <w:sz w:val="18"/>
                <w:lang w:eastAsia="zh-CN"/>
              </w:rPr>
            </w:pPr>
            <w:r w:rsidRPr="00A9485E">
              <w:rPr>
                <w:rFonts w:eastAsiaTheme="minorEastAsia"/>
                <w:b/>
                <w:color w:val="000000" w:themeColor="text1"/>
                <w:sz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73502" w:rsidRDefault="006A0E2E" w:rsidP="006A0E2E">
            <w:pPr>
              <w:pStyle w:val="TableTextS5"/>
              <w:snapToGrid w:val="0"/>
              <w:spacing w:before="0" w:after="0"/>
              <w:jc w:val="center"/>
              <w:rPr>
                <w:rFonts w:eastAsiaTheme="minorEastAsia"/>
                <w:b/>
                <w:color w:val="000000" w:themeColor="text1"/>
                <w:sz w:val="18"/>
                <w:lang w:eastAsia="zh-CN"/>
              </w:rPr>
            </w:pPr>
            <w:r w:rsidRPr="00A73502">
              <w:rPr>
                <w:rFonts w:eastAsiaTheme="minorEastAsia"/>
                <w:b/>
                <w:color w:val="000000" w:themeColor="text1"/>
                <w:sz w:val="18"/>
                <w:lang w:eastAsia="zh-CN"/>
              </w:rPr>
              <w:t>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73502" w:rsidRDefault="006A0E2E" w:rsidP="006A0E2E">
            <w:pPr>
              <w:pStyle w:val="TableTextS5"/>
              <w:snapToGrid w:val="0"/>
              <w:spacing w:before="0" w:after="0"/>
              <w:jc w:val="center"/>
              <w:rPr>
                <w:rFonts w:eastAsiaTheme="minorEastAsia"/>
                <w:b/>
                <w:color w:val="000000" w:themeColor="text1"/>
                <w:sz w:val="18"/>
                <w:lang w:eastAsia="zh-CN"/>
              </w:rPr>
            </w:pPr>
            <w:r w:rsidRPr="00A73502">
              <w:rPr>
                <w:rFonts w:eastAsiaTheme="minorEastAsia"/>
                <w:b/>
                <w:color w:val="000000" w:themeColor="text1"/>
                <w:sz w:val="18"/>
                <w:lang w:eastAsia="zh-CN"/>
              </w:rPr>
              <w:t>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73502" w:rsidRDefault="006A0E2E" w:rsidP="006A0E2E">
            <w:pPr>
              <w:pStyle w:val="TableTextS5"/>
              <w:snapToGrid w:val="0"/>
              <w:spacing w:before="0" w:after="0"/>
              <w:jc w:val="center"/>
              <w:rPr>
                <w:rFonts w:eastAsiaTheme="minorEastAsia"/>
                <w:b/>
                <w:color w:val="000000" w:themeColor="text1"/>
                <w:sz w:val="18"/>
                <w:lang w:eastAsia="zh-CN"/>
              </w:rPr>
            </w:pPr>
            <w:r w:rsidRPr="00A73502">
              <w:rPr>
                <w:rFonts w:eastAsiaTheme="minorEastAsia"/>
                <w:b/>
                <w:color w:val="000000" w:themeColor="text1"/>
                <w:sz w:val="18"/>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73502" w:rsidRDefault="006A0E2E" w:rsidP="006A0E2E">
            <w:pPr>
              <w:pStyle w:val="TableTextS5"/>
              <w:snapToGrid w:val="0"/>
              <w:spacing w:before="0" w:after="0"/>
              <w:jc w:val="center"/>
              <w:rPr>
                <w:rFonts w:eastAsiaTheme="minorEastAsia"/>
                <w:b/>
                <w:color w:val="000000" w:themeColor="text1"/>
                <w:sz w:val="18"/>
                <w:lang w:eastAsia="zh-CN"/>
              </w:rPr>
            </w:pPr>
            <w:r w:rsidRPr="00A73502">
              <w:rPr>
                <w:rFonts w:eastAsiaTheme="minorEastAsia"/>
                <w:b/>
                <w:color w:val="000000" w:themeColor="text1"/>
                <w:sz w:val="18"/>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73502" w:rsidRDefault="006A0E2E" w:rsidP="006A0E2E">
            <w:pPr>
              <w:pStyle w:val="TableTextS5"/>
              <w:snapToGrid w:val="0"/>
              <w:spacing w:before="0" w:after="0"/>
              <w:jc w:val="center"/>
              <w:rPr>
                <w:rFonts w:eastAsiaTheme="minorEastAsia"/>
                <w:b/>
                <w:color w:val="000000" w:themeColor="text1"/>
                <w:sz w:val="18"/>
                <w:lang w:eastAsia="zh-CN"/>
              </w:rPr>
            </w:pPr>
            <w:r w:rsidRPr="00A73502">
              <w:rPr>
                <w:rFonts w:eastAsiaTheme="minorEastAsia"/>
                <w:b/>
                <w:color w:val="000000" w:themeColor="text1"/>
                <w:sz w:val="18"/>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73502" w:rsidRDefault="006A0E2E" w:rsidP="006A0E2E">
            <w:pPr>
              <w:pStyle w:val="TableTextS5"/>
              <w:snapToGrid w:val="0"/>
              <w:spacing w:before="0" w:after="0"/>
              <w:jc w:val="center"/>
              <w:rPr>
                <w:rFonts w:eastAsiaTheme="minorEastAsia"/>
                <w:b/>
                <w:color w:val="000000" w:themeColor="text1"/>
                <w:sz w:val="18"/>
                <w:lang w:eastAsia="zh-CN"/>
              </w:rPr>
            </w:pPr>
            <w:r w:rsidRPr="00A73502">
              <w:rPr>
                <w:rFonts w:eastAsiaTheme="minorEastAsia"/>
                <w:b/>
                <w:color w:val="000000" w:themeColor="text1"/>
                <w:sz w:val="18"/>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9485E" w:rsidRDefault="006A0E2E" w:rsidP="006A0E2E">
            <w:pPr>
              <w:pStyle w:val="TableTextS5"/>
              <w:snapToGrid w:val="0"/>
              <w:spacing w:before="0" w:after="0"/>
              <w:jc w:val="center"/>
              <w:rPr>
                <w:rFonts w:eastAsiaTheme="minorEastAsia"/>
                <w:b/>
                <w:color w:val="000000" w:themeColor="text1"/>
                <w:sz w:val="18"/>
                <w:lang w:eastAsia="zh-CN"/>
              </w:rPr>
            </w:pPr>
            <w:r w:rsidRPr="00A9485E">
              <w:rPr>
                <w:rFonts w:eastAsiaTheme="minorEastAsia"/>
                <w:b/>
                <w:color w:val="000000" w:themeColor="text1"/>
                <w:sz w:val="18"/>
                <w:lang w:eastAsia="zh-CN"/>
              </w:rPr>
              <w:t>7</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A9485E" w:rsidRDefault="006A0E2E" w:rsidP="006A0E2E">
            <w:pPr>
              <w:pStyle w:val="Tabletext"/>
              <w:jc w:val="center"/>
              <w:rPr>
                <w:rFonts w:eastAsiaTheme="minorEastAsia"/>
                <w:sz w:val="18"/>
                <w:lang w:eastAsia="zh-CN"/>
              </w:rPr>
            </w:pPr>
            <w:r w:rsidRPr="00A9485E">
              <w:rPr>
                <w:sz w:val="18"/>
              </w:rPr>
              <w:t>Use by which Administration</w:t>
            </w:r>
            <w:r w:rsidRPr="00A9485E">
              <w:rPr>
                <w:rFonts w:eastAsiaTheme="minorEastAsia" w:hint="eastAsia"/>
                <w:sz w:val="18"/>
                <w:lang w:eastAsia="zh-CN"/>
              </w:rPr>
              <w:t>(s)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73502" w:rsidRDefault="006A0E2E" w:rsidP="006A0E2E">
            <w:pPr>
              <w:pStyle w:val="TableTextS5"/>
              <w:snapToGrid w:val="0"/>
              <w:spacing w:before="0" w:after="0"/>
              <w:jc w:val="center"/>
              <w:rPr>
                <w:rFonts w:eastAsiaTheme="minorEastAsia"/>
                <w:b/>
                <w:sz w:val="18"/>
                <w:lang w:eastAsia="zh-CN"/>
              </w:rPr>
            </w:pPr>
            <w:r w:rsidRPr="00A73502">
              <w:rPr>
                <w:rFonts w:eastAsiaTheme="minorEastAsia" w:hint="eastAsia"/>
                <w:b/>
                <w:sz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73502" w:rsidRDefault="006A0E2E" w:rsidP="006A0E2E">
            <w:pPr>
              <w:pStyle w:val="TableTextS5"/>
              <w:snapToGrid w:val="0"/>
              <w:spacing w:before="0" w:after="0"/>
              <w:jc w:val="center"/>
              <w:rPr>
                <w:rFonts w:eastAsiaTheme="minorEastAsia"/>
                <w:b/>
                <w:sz w:val="18"/>
                <w:lang w:eastAsia="zh-CN"/>
              </w:rPr>
            </w:pPr>
            <w:r w:rsidRPr="00A73502">
              <w:rPr>
                <w:rFonts w:eastAsiaTheme="minorEastAsia" w:hint="eastAsia"/>
                <w:b/>
                <w:sz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73502" w:rsidRDefault="006A0E2E" w:rsidP="006A0E2E">
            <w:pPr>
              <w:pStyle w:val="TableTextS5"/>
              <w:snapToGrid w:val="0"/>
              <w:spacing w:before="0" w:after="0"/>
              <w:jc w:val="center"/>
              <w:rPr>
                <w:rFonts w:eastAsiaTheme="minorEastAsia"/>
                <w:b/>
                <w:sz w:val="18"/>
                <w:lang w:eastAsia="zh-CN"/>
              </w:rPr>
            </w:pPr>
            <w:r w:rsidRPr="00A73502">
              <w:rPr>
                <w:rFonts w:eastAsiaTheme="minorEastAsia" w:hint="eastAsia"/>
                <w:b/>
                <w:sz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73502" w:rsidRDefault="006A0E2E" w:rsidP="006A0E2E">
            <w:pPr>
              <w:pStyle w:val="TableTextS5"/>
              <w:snapToGrid w:val="0"/>
              <w:spacing w:before="0" w:after="0"/>
              <w:jc w:val="center"/>
              <w:rPr>
                <w:rFonts w:eastAsiaTheme="minorEastAsia"/>
                <w:b/>
                <w:sz w:val="18"/>
                <w:lang w:eastAsia="zh-CN"/>
              </w:rPr>
            </w:pPr>
            <w:r w:rsidRPr="00A73502">
              <w:rPr>
                <w:rFonts w:eastAsiaTheme="minorEastAsia" w:hint="eastAsia"/>
                <w:b/>
                <w:sz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73502" w:rsidRDefault="006A0E2E" w:rsidP="006A0E2E">
            <w:pPr>
              <w:pStyle w:val="TableTextS5"/>
              <w:snapToGrid w:val="0"/>
              <w:spacing w:before="0" w:after="0"/>
              <w:jc w:val="center"/>
              <w:rPr>
                <w:rFonts w:eastAsiaTheme="minorEastAsia"/>
                <w:b/>
                <w:sz w:val="18"/>
                <w:lang w:eastAsia="zh-CN"/>
              </w:rPr>
            </w:pPr>
            <w:r w:rsidRPr="00A73502">
              <w:rPr>
                <w:rFonts w:eastAsiaTheme="minorEastAsia" w:hint="eastAsia"/>
                <w:b/>
                <w:sz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73502" w:rsidRDefault="006A0E2E" w:rsidP="006A0E2E">
            <w:pPr>
              <w:pStyle w:val="TableTextS5"/>
              <w:snapToGrid w:val="0"/>
              <w:spacing w:before="0" w:after="0"/>
              <w:jc w:val="center"/>
              <w:rPr>
                <w:rFonts w:eastAsiaTheme="minorEastAsia"/>
                <w:b/>
                <w:sz w:val="18"/>
                <w:lang w:eastAsia="zh-CN"/>
              </w:rPr>
            </w:pPr>
            <w:r w:rsidRPr="00A73502">
              <w:rPr>
                <w:rFonts w:eastAsiaTheme="minorEastAsia" w:hint="eastAsia"/>
                <w:b/>
                <w:sz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lang w:eastAsia="zh-CN"/>
              </w:rPr>
            </w:pPr>
            <w:r w:rsidRPr="00E71D58">
              <w:rPr>
                <w:rFonts w:eastAsiaTheme="minorEastAsia" w:hint="eastAsia"/>
                <w:b/>
                <w:sz w:val="18"/>
                <w:lang w:eastAsia="zh-CN"/>
              </w:rPr>
              <w:t>RUS</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A9485E" w:rsidRDefault="006A0E2E" w:rsidP="006A0E2E">
            <w:pPr>
              <w:pStyle w:val="Tabletext"/>
              <w:jc w:val="center"/>
              <w:rPr>
                <w:rFonts w:eastAsiaTheme="minorEastAsia"/>
                <w:sz w:val="18"/>
                <w:lang w:eastAsia="zh-CN"/>
              </w:rPr>
            </w:pPr>
            <w:r w:rsidRPr="00A9485E">
              <w:rPr>
                <w:rFonts w:eastAsiaTheme="minorEastAsia" w:hint="eastAsia"/>
                <w:sz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E5B" w:rsidRDefault="006A0E2E" w:rsidP="006A0E2E">
            <w:pPr>
              <w:pStyle w:val="TableTextS5"/>
              <w:snapToGrid w:val="0"/>
              <w:spacing w:before="0" w:after="0"/>
              <w:jc w:val="center"/>
              <w:rPr>
                <w:sz w:val="18"/>
              </w:rPr>
            </w:pPr>
            <w:r w:rsidRPr="000D2E5B">
              <w:rPr>
                <w:sz w:val="18"/>
                <w:lang w:eastAsia="ja-JP"/>
              </w:rPr>
              <w:t>Analogue TRS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E5B" w:rsidRDefault="006A0E2E" w:rsidP="006A0E2E">
            <w:pPr>
              <w:pStyle w:val="TableTextS5"/>
              <w:snapToGrid w:val="0"/>
              <w:spacing w:before="0" w:after="0"/>
              <w:jc w:val="center"/>
              <w:rPr>
                <w:sz w:val="18"/>
              </w:rPr>
            </w:pPr>
            <w:r w:rsidRPr="000D2E5B">
              <w:rPr>
                <w:sz w:val="18"/>
              </w:rPr>
              <w:t>Yard Radio</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E5B" w:rsidRDefault="006A0E2E" w:rsidP="006A0E2E">
            <w:pPr>
              <w:pStyle w:val="TableTextS5"/>
              <w:snapToGrid w:val="0"/>
              <w:spacing w:before="0" w:after="0"/>
              <w:jc w:val="center"/>
              <w:rPr>
                <w:sz w:val="18"/>
              </w:rPr>
            </w:pPr>
            <w:r w:rsidRPr="000D2E5B">
              <w:rPr>
                <w:sz w:val="18"/>
                <w:lang w:eastAsia="ja-JP"/>
              </w:rPr>
              <w:t>Analogue TRS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REBS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Yard Radio</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Yard Radio</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trHeight w:val="1011"/>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140-144,</w:t>
            </w:r>
          </w:p>
          <w:p w:rsidR="006A0E2E" w:rsidRPr="00A9485E" w:rsidRDefault="006A0E2E" w:rsidP="006A0E2E">
            <w:pPr>
              <w:pStyle w:val="TableTextS5"/>
              <w:snapToGrid w:val="0"/>
              <w:spacing w:before="0" w:after="0"/>
              <w:jc w:val="center"/>
              <w:rPr>
                <w:sz w:val="18"/>
              </w:rPr>
            </w:pPr>
            <w:r w:rsidRPr="00A9485E">
              <w:rPr>
                <w:sz w:val="18"/>
              </w:rPr>
              <w:t>146</w:t>
            </w:r>
            <w:r w:rsidRPr="00A9485E">
              <w:rPr>
                <w:rFonts w:eastAsiaTheme="minorEastAsia" w:hint="eastAsia"/>
                <w:sz w:val="18"/>
                <w:lang w:eastAsia="zh-CN"/>
              </w:rPr>
              <w:t>-</w:t>
            </w:r>
            <w:r w:rsidRPr="00A9485E">
              <w:rPr>
                <w:sz w:val="18"/>
              </w:rPr>
              <w:t>149.9</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rFonts w:eastAsiaTheme="minorEastAsia"/>
                <w:sz w:val="18"/>
                <w:lang w:val="de-DE" w:eastAsia="zh-CN"/>
              </w:rPr>
            </w:pPr>
            <w:r w:rsidRPr="00A9485E">
              <w:rPr>
                <w:sz w:val="18"/>
                <w:lang w:val="de-DE"/>
              </w:rPr>
              <w:t>140-144,14</w:t>
            </w:r>
            <w:r w:rsidRPr="00A9485E">
              <w:rPr>
                <w:rFonts w:eastAsiaTheme="minorEastAsia" w:hint="eastAsia"/>
                <w:sz w:val="18"/>
                <w:lang w:val="de-DE" w:eastAsia="zh-CN"/>
              </w:rPr>
              <w:t>6-</w:t>
            </w:r>
            <w:r w:rsidRPr="00A9485E">
              <w:rPr>
                <w:sz w:val="18"/>
                <w:lang w:val="de-DE"/>
              </w:rPr>
              <w:t>149.9,</w:t>
            </w:r>
          </w:p>
          <w:p w:rsidR="006A0E2E" w:rsidRPr="00A9485E" w:rsidRDefault="006A0E2E" w:rsidP="006A0E2E">
            <w:pPr>
              <w:pStyle w:val="TableTextS5"/>
              <w:snapToGrid w:val="0"/>
              <w:spacing w:before="0" w:after="0"/>
              <w:jc w:val="center"/>
              <w:rPr>
                <w:rFonts w:eastAsiaTheme="minorEastAsia"/>
                <w:sz w:val="18"/>
                <w:lang w:val="de-DE" w:eastAsia="zh-CN"/>
              </w:rPr>
            </w:pPr>
            <w:r w:rsidRPr="00A9485E">
              <w:rPr>
                <w:sz w:val="18"/>
                <w:lang w:val="de-DE"/>
              </w:rPr>
              <w:t>150.05-156.4875,</w:t>
            </w:r>
          </w:p>
          <w:p w:rsidR="006A0E2E" w:rsidRPr="00A9485E" w:rsidRDefault="006A0E2E" w:rsidP="006A0E2E">
            <w:pPr>
              <w:pStyle w:val="TableTextS5"/>
              <w:snapToGrid w:val="0"/>
              <w:spacing w:before="0" w:after="0"/>
              <w:jc w:val="center"/>
              <w:rPr>
                <w:sz w:val="18"/>
              </w:rPr>
            </w:pPr>
            <w:r w:rsidRPr="00A9485E">
              <w:rPr>
                <w:sz w:val="18"/>
              </w:rPr>
              <w:t>156.8375 - 160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335.4-360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335.4-340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335.4-399.9</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450-470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26A4A" w:rsidRDefault="006A0E2E" w:rsidP="006A0E2E">
            <w:pPr>
              <w:pStyle w:val="TableTextS5"/>
              <w:snapToGrid w:val="0"/>
              <w:spacing w:before="0" w:after="0"/>
              <w:jc w:val="center"/>
              <w:rPr>
                <w:sz w:val="18"/>
              </w:rPr>
            </w:pPr>
            <w:r w:rsidRPr="00E26A4A">
              <w:rPr>
                <w:sz w:val="18"/>
              </w:rPr>
              <w:t>2</w:t>
            </w:r>
            <w:r w:rsidRPr="00E26A4A">
              <w:rPr>
                <w:rFonts w:eastAsiaTheme="minorEastAsia" w:hint="eastAsia"/>
                <w:sz w:val="18"/>
                <w:lang w:eastAsia="zh-CN"/>
              </w:rPr>
              <w:t>.</w:t>
            </w:r>
            <w:r w:rsidRPr="00E26A4A">
              <w:rPr>
                <w:sz w:val="18"/>
              </w:rPr>
              <w:t>124-2</w:t>
            </w:r>
            <w:r w:rsidRPr="00E26A4A">
              <w:rPr>
                <w:rFonts w:eastAsiaTheme="minorEastAsia" w:hint="eastAsia"/>
                <w:sz w:val="18"/>
                <w:lang w:eastAsia="zh-CN"/>
              </w:rPr>
              <w:t>.</w:t>
            </w:r>
            <w:r w:rsidRPr="00E26A4A">
              <w:rPr>
                <w:sz w:val="18"/>
              </w:rPr>
              <w:t>136</w:t>
            </w:r>
          </w:p>
          <w:p w:rsidR="006A0E2E" w:rsidRPr="00A9485E" w:rsidRDefault="006A0E2E" w:rsidP="006A0E2E">
            <w:pPr>
              <w:pStyle w:val="TableTextS5"/>
              <w:snapToGrid w:val="0"/>
              <w:spacing w:before="0" w:after="0"/>
              <w:jc w:val="center"/>
              <w:rPr>
                <w:sz w:val="18"/>
              </w:rPr>
            </w:pPr>
            <w:r w:rsidRPr="00E26A4A">
              <w:rPr>
                <w:sz w:val="18"/>
              </w:rPr>
              <w:t>2</w:t>
            </w:r>
            <w:r w:rsidRPr="00E26A4A">
              <w:rPr>
                <w:rFonts w:eastAsiaTheme="minorEastAsia" w:hint="eastAsia"/>
                <w:sz w:val="18"/>
                <w:lang w:eastAsia="zh-CN"/>
              </w:rPr>
              <w:t>.</w:t>
            </w:r>
            <w:r w:rsidRPr="00E26A4A">
              <w:rPr>
                <w:sz w:val="18"/>
              </w:rPr>
              <w:t>144-2</w:t>
            </w:r>
            <w:r w:rsidRPr="00E26A4A">
              <w:rPr>
                <w:rFonts w:eastAsiaTheme="minorEastAsia" w:hint="eastAsia"/>
                <w:sz w:val="18"/>
                <w:lang w:eastAsia="zh-CN"/>
              </w:rPr>
              <w:t>.</w:t>
            </w:r>
            <w:r w:rsidRPr="00E26A4A">
              <w:rPr>
                <w:sz w:val="18"/>
              </w:rPr>
              <w:t>156</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A9485E" w:rsidRDefault="006A0E2E" w:rsidP="006A0E2E">
            <w:pPr>
              <w:pStyle w:val="Tabletext"/>
              <w:jc w:val="center"/>
              <w:rPr>
                <w:rFonts w:eastAsiaTheme="minorEastAsia"/>
                <w:sz w:val="18"/>
                <w:lang w:eastAsia="zh-CN"/>
              </w:rPr>
            </w:pPr>
            <w:r w:rsidRPr="00A9485E">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lang w:val="de-DE"/>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20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20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12.5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12.5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12.5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12.5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20</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BS: +15</w:t>
            </w:r>
          </w:p>
          <w:p w:rsidR="006A0E2E" w:rsidRPr="00A9485E" w:rsidRDefault="006A0E2E" w:rsidP="006A0E2E">
            <w:pPr>
              <w:pStyle w:val="TableTextS5"/>
              <w:snapToGrid w:val="0"/>
              <w:spacing w:before="0" w:after="0"/>
              <w:jc w:val="center"/>
              <w:rPr>
                <w:sz w:val="18"/>
              </w:rPr>
            </w:pPr>
            <w:r w:rsidRPr="00A9485E">
              <w:rPr>
                <w:sz w:val="18"/>
              </w:rPr>
              <w:t>MS: +4.2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BS: +11</w:t>
            </w:r>
          </w:p>
          <w:p w:rsidR="006A0E2E" w:rsidRPr="00A9485E" w:rsidRDefault="006A0E2E" w:rsidP="006A0E2E">
            <w:pPr>
              <w:pStyle w:val="TableTextS5"/>
              <w:snapToGrid w:val="0"/>
              <w:spacing w:before="0" w:after="0"/>
              <w:jc w:val="center"/>
              <w:rPr>
                <w:sz w:val="18"/>
              </w:rPr>
            </w:pPr>
            <w:r w:rsidRPr="00A9485E">
              <w:rPr>
                <w:sz w:val="18"/>
              </w:rPr>
              <w:t>MS: +1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0</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dual</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BS: +47</w:t>
            </w:r>
          </w:p>
          <w:p w:rsidR="006A0E2E" w:rsidRPr="00A9485E" w:rsidRDefault="006A0E2E" w:rsidP="006A0E2E">
            <w:pPr>
              <w:pStyle w:val="TableTextS5"/>
              <w:snapToGrid w:val="0"/>
              <w:spacing w:before="0" w:after="0"/>
              <w:jc w:val="center"/>
              <w:rPr>
                <w:sz w:val="18"/>
              </w:rPr>
            </w:pPr>
            <w:r w:rsidRPr="00A9485E">
              <w:rPr>
                <w:sz w:val="18"/>
              </w:rPr>
              <w:t>MS: +40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BS: +36</w:t>
            </w:r>
          </w:p>
          <w:p w:rsidR="006A0E2E" w:rsidRPr="00A9485E" w:rsidRDefault="006A0E2E" w:rsidP="006A0E2E">
            <w:pPr>
              <w:pStyle w:val="TableTextS5"/>
              <w:snapToGrid w:val="0"/>
              <w:spacing w:before="0" w:after="0"/>
              <w:jc w:val="center"/>
              <w:rPr>
                <w:sz w:val="18"/>
              </w:rPr>
            </w:pPr>
            <w:r w:rsidRPr="00A9485E">
              <w:rPr>
                <w:sz w:val="18"/>
              </w:rPr>
              <w:t>MS: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+37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+37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11.5</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BS:+62</w:t>
            </w:r>
          </w:p>
          <w:p w:rsidR="006A0E2E" w:rsidRPr="00A9485E" w:rsidRDefault="006A0E2E" w:rsidP="006A0E2E">
            <w:pPr>
              <w:pStyle w:val="TableTextS5"/>
              <w:snapToGrid w:val="0"/>
              <w:spacing w:before="0" w:after="0"/>
              <w:jc w:val="center"/>
              <w:rPr>
                <w:sz w:val="18"/>
              </w:rPr>
            </w:pPr>
            <w:r w:rsidRPr="00A9485E">
              <w:rPr>
                <w:sz w:val="18"/>
              </w:rPr>
              <w:t>MS: +44.2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BS: +47</w:t>
            </w:r>
          </w:p>
          <w:p w:rsidR="006A0E2E" w:rsidRPr="00A9485E" w:rsidRDefault="006A0E2E" w:rsidP="006A0E2E">
            <w:pPr>
              <w:pStyle w:val="TableTextS5"/>
              <w:snapToGrid w:val="0"/>
              <w:spacing w:before="0" w:after="0"/>
              <w:jc w:val="center"/>
              <w:rPr>
                <w:sz w:val="18"/>
              </w:rPr>
            </w:pPr>
            <w:r w:rsidRPr="00A9485E">
              <w:rPr>
                <w:sz w:val="18"/>
              </w:rPr>
              <w:t>MS: +31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+31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11.5</w:t>
            </w:r>
          </w:p>
        </w:tc>
      </w:tr>
      <w:tr w:rsidR="006A0E2E" w:rsidRPr="00A9485E" w:rsidTr="006A0E2E">
        <w:trPr>
          <w:trHeight w:val="385"/>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rFonts w:eastAsiaTheme="minorEastAsia"/>
                <w:sz w:val="18"/>
                <w:lang w:eastAsia="zh-CN"/>
              </w:rPr>
            </w:pPr>
            <w:r w:rsidRPr="00A9485E">
              <w:rPr>
                <w:sz w:val="18"/>
              </w:rPr>
              <w:t>Receiving noise figure (dB)</w:t>
            </w:r>
          </w:p>
          <w:p w:rsidR="006A0E2E" w:rsidRPr="00A9485E" w:rsidRDefault="006A0E2E" w:rsidP="006A0E2E">
            <w:pPr>
              <w:pStyle w:val="Tabletext"/>
              <w:jc w:val="center"/>
              <w:rPr>
                <w:rFonts w:eastAsiaTheme="minorEastAsia"/>
                <w:sz w:val="18"/>
                <w:lang w:eastAsia="zh-CN"/>
              </w:rPr>
            </w:pPr>
            <w:r w:rsidRPr="00A9485E">
              <w:rPr>
                <w:rFonts w:eastAsiaTheme="minorEastAsia"/>
                <w:sz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&lt;12</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NA</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3-40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1.5 - 3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max 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max 20</w:t>
            </w:r>
          </w:p>
        </w:tc>
      </w:tr>
      <w:tr w:rsidR="006A0E2E" w:rsidRPr="00A9485E"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FM</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FDD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None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FDD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None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FDMA</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SNR &gt; 45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SNR &gt;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SNR &gt;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SNR &gt;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SNR &gt;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r w:rsidRPr="00A9485E">
              <w:rPr>
                <w:sz w:val="18"/>
              </w:rPr>
              <w:t>NA</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A9485E" w:rsidRDefault="006A0E2E" w:rsidP="006A0E2E">
            <w:pPr>
              <w:pStyle w:val="Tabletext"/>
              <w:jc w:val="center"/>
              <w:rPr>
                <w:sz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A9485E" w:rsidRDefault="006A0E2E" w:rsidP="006A0E2E">
            <w:pPr>
              <w:pStyle w:val="Tabletext"/>
              <w:jc w:val="center"/>
              <w:rPr>
                <w:sz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rsidR="006A0E2E" w:rsidRPr="00A9485E" w:rsidRDefault="006A0E2E" w:rsidP="006A0E2E">
            <w:pPr>
              <w:pStyle w:val="Tabletext"/>
              <w:ind w:left="113" w:right="113"/>
              <w:jc w:val="center"/>
              <w:rPr>
                <w:sz w:val="18"/>
              </w:rPr>
            </w:pPr>
            <w:r w:rsidRPr="00A9485E">
              <w:rPr>
                <w:sz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A9485E" w:rsidRDefault="006A0E2E" w:rsidP="006A0E2E">
            <w:pPr>
              <w:pStyle w:val="Tabletext"/>
              <w:jc w:val="center"/>
              <w:rPr>
                <w:sz w:val="18"/>
              </w:rPr>
            </w:pPr>
            <w:r w:rsidRPr="00A9485E">
              <w:rPr>
                <w:sz w:val="18"/>
              </w:rPr>
              <w:t>Voice/Dispatch</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rFonts w:eastAsiaTheme="minorEastAsia" w:hint="eastAsia"/>
                <w:sz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rFonts w:eastAsiaTheme="minorEastAsia"/>
                <w:sz w:val="18"/>
                <w:lang w:eastAsia="zh-CN"/>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rsidR="006A0E2E" w:rsidRPr="00A9485E" w:rsidRDefault="006A0E2E" w:rsidP="006A0E2E">
            <w:pPr>
              <w:pStyle w:val="Tabletext"/>
              <w:ind w:left="113" w:right="113"/>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A9485E" w:rsidRDefault="006A0E2E" w:rsidP="006A0E2E">
            <w:pPr>
              <w:pStyle w:val="Tabletext"/>
              <w:jc w:val="center"/>
              <w:rPr>
                <w:sz w:val="18"/>
              </w:rPr>
            </w:pPr>
            <w:r w:rsidRPr="00A9485E">
              <w:rPr>
                <w:sz w:val="18"/>
              </w:rPr>
              <w:t>Maintenance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rsidR="006A0E2E" w:rsidRPr="00A9485E" w:rsidRDefault="006A0E2E" w:rsidP="006A0E2E">
            <w:pPr>
              <w:pStyle w:val="Tabletext"/>
              <w:ind w:left="113" w:right="113"/>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A9485E" w:rsidRDefault="006A0E2E" w:rsidP="006A0E2E">
            <w:pPr>
              <w:pStyle w:val="Tabletext"/>
              <w:jc w:val="center"/>
              <w:rPr>
                <w:sz w:val="18"/>
              </w:rPr>
            </w:pPr>
            <w:r w:rsidRPr="00A9485E">
              <w:rPr>
                <w:sz w:val="18"/>
              </w:rPr>
              <w:t>Train Control</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rFonts w:eastAsiaTheme="minorEastAsia"/>
                <w:sz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rsidR="006A0E2E" w:rsidRPr="00A9485E" w:rsidRDefault="006A0E2E" w:rsidP="006A0E2E">
            <w:pPr>
              <w:pStyle w:val="Tabletext"/>
              <w:ind w:left="113" w:right="113"/>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A9485E" w:rsidRDefault="006A0E2E" w:rsidP="006A0E2E">
            <w:pPr>
              <w:pStyle w:val="Tabletext"/>
              <w:jc w:val="center"/>
              <w:rPr>
                <w:sz w:val="18"/>
              </w:rPr>
            </w:pPr>
            <w:r w:rsidRPr="00A9485E">
              <w:rPr>
                <w:sz w:val="18"/>
              </w:rPr>
              <w:t>Emergency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rFonts w:eastAsiaTheme="minorEastAsia"/>
                <w:sz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
            <w:vAlign w:val="center"/>
          </w:tcPr>
          <w:p w:rsidR="006A0E2E" w:rsidRPr="00A9485E" w:rsidRDefault="006A0E2E" w:rsidP="006A0E2E">
            <w:pPr>
              <w:pStyle w:val="Tabletext"/>
              <w:ind w:left="113" w:right="113"/>
              <w:jc w:val="center"/>
              <w:rPr>
                <w:sz w:val="18"/>
              </w:rPr>
            </w:pPr>
            <w:r w:rsidRPr="00A9485E">
              <w:rPr>
                <w:sz w:val="18"/>
              </w:rPr>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r w:rsidRPr="00A9485E">
              <w:rPr>
                <w:sz w:val="18"/>
              </w:rPr>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r w:rsidRPr="00A9485E">
              <w:rPr>
                <w:sz w:val="18"/>
              </w:rPr>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r w:rsidRPr="00A9485E">
              <w:rPr>
                <w:sz w:val="18"/>
              </w:rPr>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rFonts w:eastAsiaTheme="minorEastAsia" w:hint="eastAsia"/>
                <w:sz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r w:rsidRPr="00A9485E">
              <w:rPr>
                <w:sz w:val="18"/>
              </w:rPr>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rFonts w:eastAsiaTheme="minorEastAsia"/>
                <w:sz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C014B" w:rsidRDefault="006A0E2E" w:rsidP="006A0E2E">
            <w:pPr>
              <w:pStyle w:val="Tabletext"/>
              <w:snapToGrid w:val="0"/>
              <w:spacing w:before="0" w:after="0"/>
              <w:jc w:val="center"/>
              <w:rPr>
                <w:sz w:val="18"/>
              </w:rPr>
            </w:pPr>
            <w:r w:rsidRPr="00FC014B">
              <w:rPr>
                <w:sz w:val="18"/>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bl>
    <w:p w:rsidR="006A0E2E" w:rsidRDefault="006A0E2E" w:rsidP="000B511C">
      <w:pPr>
        <w:pStyle w:val="TableNo"/>
        <w:spacing w:before="360"/>
        <w:rPr>
          <w:lang w:eastAsia="zh-CN"/>
        </w:rPr>
      </w:pPr>
      <w:r w:rsidRPr="00F74F01">
        <w:rPr>
          <w:lang w:eastAsia="zh-CN"/>
        </w:rPr>
        <w:t>Table 4.1</w:t>
      </w:r>
      <w:r>
        <w:rPr>
          <w:rFonts w:eastAsiaTheme="minorEastAsia" w:hint="eastAsia"/>
          <w:lang w:eastAsia="zh-CN"/>
        </w:rPr>
        <w:t>.1</w:t>
      </w:r>
      <w:r w:rsidRPr="00F74F01">
        <w:rPr>
          <w:lang w:eastAsia="zh-CN"/>
        </w:rPr>
        <w:t xml:space="preserve">-1 </w:t>
      </w:r>
      <w:r>
        <w:rPr>
          <w:lang w:eastAsia="zh-CN"/>
        </w:rPr>
        <w:t>(</w:t>
      </w:r>
      <w:r w:rsidR="000B511C">
        <w:rPr>
          <w:i/>
          <w:iCs/>
          <w:caps w:val="0"/>
          <w:lang w:eastAsia="zh-CN"/>
        </w:rPr>
        <w:t>continued</w:t>
      </w:r>
      <w:r>
        <w:rPr>
          <w:lang w:eastAsia="zh-CN"/>
        </w:rPr>
        <w:t>)</w:t>
      </w:r>
    </w:p>
    <w:p w:rsidR="006A0E2E" w:rsidRPr="00F74F01" w:rsidRDefault="006A0E2E" w:rsidP="006A0E2E">
      <w:pPr>
        <w:pStyle w:val="Tabletitle"/>
        <w:rPr>
          <w:rFonts w:ascii="Times New Roman" w:hAnsi="Times New Roman"/>
          <w:lang w:eastAsia="zh-CN"/>
        </w:rPr>
      </w:pPr>
      <w:r w:rsidRPr="00F74F01">
        <w:rPr>
          <w:rFonts w:ascii="Times New Roman" w:hAnsi="Times New Roman"/>
          <w:lang w:eastAsia="zh-CN"/>
        </w:rPr>
        <w:t xml:space="preserve">Parameter and usage of Analogue Radio </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A9485E"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jc w:val="center"/>
              <w:rPr>
                <w:rFonts w:eastAsiaTheme="minorEastAsia"/>
                <w:b/>
                <w:color w:val="000000" w:themeColor="text1"/>
                <w:sz w:val="18"/>
                <w:lang w:eastAsia="zh-CN"/>
              </w:rPr>
            </w:pPr>
            <w:r w:rsidRPr="00A9485E">
              <w:rPr>
                <w:rFonts w:eastAsiaTheme="minorEastAsia"/>
                <w:b/>
                <w:color w:val="000000" w:themeColor="text1"/>
                <w:sz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9485E" w:rsidRDefault="006A0E2E" w:rsidP="006A0E2E">
            <w:pPr>
              <w:pStyle w:val="TableTextS5"/>
              <w:snapToGrid w:val="0"/>
              <w:spacing w:before="0" w:after="0"/>
              <w:jc w:val="center"/>
              <w:rPr>
                <w:rFonts w:eastAsiaTheme="minorEastAsia"/>
                <w:b/>
                <w:color w:val="000000" w:themeColor="text1"/>
                <w:sz w:val="18"/>
                <w:lang w:eastAsia="zh-CN"/>
              </w:rPr>
            </w:pPr>
            <w:r>
              <w:rPr>
                <w:rFonts w:eastAsiaTheme="minorEastAsia"/>
                <w:b/>
                <w:color w:val="000000" w:themeColor="text1"/>
                <w:sz w:val="18"/>
                <w:lang w:eastAsia="zh-CN"/>
              </w:rPr>
              <w:t>8</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9485E" w:rsidRDefault="006A0E2E" w:rsidP="006A0E2E">
            <w:pPr>
              <w:pStyle w:val="TableTextS5"/>
              <w:snapToGrid w:val="0"/>
              <w:spacing w:before="0" w:after="0"/>
              <w:jc w:val="center"/>
              <w:rPr>
                <w:rFonts w:eastAsiaTheme="minorEastAsia"/>
                <w:b/>
                <w:color w:val="000000" w:themeColor="text1"/>
                <w:sz w:val="18"/>
                <w:lang w:eastAsia="zh-CN"/>
              </w:rPr>
            </w:pPr>
            <w:r>
              <w:rPr>
                <w:rFonts w:eastAsiaTheme="minorEastAsia"/>
                <w:b/>
                <w:color w:val="000000" w:themeColor="text1"/>
                <w:sz w:val="18"/>
                <w:lang w:eastAsia="zh-CN"/>
              </w:rPr>
              <w:t>9</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9485E" w:rsidRDefault="006A0E2E" w:rsidP="006A0E2E">
            <w:pPr>
              <w:pStyle w:val="TableTextS5"/>
              <w:snapToGrid w:val="0"/>
              <w:spacing w:before="0" w:after="0"/>
              <w:jc w:val="center"/>
              <w:rPr>
                <w:rFonts w:eastAsiaTheme="minorEastAsia"/>
                <w:b/>
                <w:color w:val="000000" w:themeColor="text1"/>
                <w:sz w:val="18"/>
                <w:lang w:eastAsia="zh-CN"/>
              </w:rPr>
            </w:pPr>
            <w:r>
              <w:rPr>
                <w:rFonts w:eastAsiaTheme="minorEastAsia"/>
                <w:b/>
                <w:color w:val="000000" w:themeColor="text1"/>
                <w:sz w:val="18"/>
                <w:lang w:eastAsia="zh-CN"/>
              </w:rPr>
              <w:t>10</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9485E" w:rsidRDefault="006A0E2E" w:rsidP="006A0E2E">
            <w:pPr>
              <w:pStyle w:val="TableTextS5"/>
              <w:snapToGrid w:val="0"/>
              <w:spacing w:before="0" w:after="0"/>
              <w:jc w:val="center"/>
              <w:rPr>
                <w:rFonts w:eastAsiaTheme="minorEastAsia"/>
                <w:b/>
                <w:color w:val="000000" w:themeColor="text1"/>
                <w:sz w:val="18"/>
                <w:lang w:eastAsia="zh-CN"/>
              </w:rPr>
            </w:pPr>
            <w:r>
              <w:rPr>
                <w:rFonts w:eastAsiaTheme="minorEastAsia"/>
                <w:b/>
                <w:color w:val="000000" w:themeColor="text1"/>
                <w:sz w:val="18"/>
                <w:lang w:eastAsia="zh-CN"/>
              </w:rPr>
              <w:t>11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9485E" w:rsidRDefault="006A0E2E" w:rsidP="006A0E2E">
            <w:pPr>
              <w:pStyle w:val="TableTextS5"/>
              <w:snapToGrid w:val="0"/>
              <w:spacing w:before="0" w:after="0"/>
              <w:jc w:val="center"/>
              <w:rPr>
                <w:rFonts w:eastAsiaTheme="minorEastAsia"/>
                <w:b/>
                <w:color w:val="000000" w:themeColor="text1"/>
                <w:sz w:val="18"/>
                <w:lang w:eastAsia="zh-CN"/>
              </w:rPr>
            </w:pPr>
            <w:r>
              <w:rPr>
                <w:rFonts w:eastAsiaTheme="minorEastAsia"/>
                <w:b/>
                <w:color w:val="000000" w:themeColor="text1"/>
                <w:sz w:val="18"/>
                <w:lang w:eastAsia="zh-CN"/>
              </w:rPr>
              <w:t>12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9485E" w:rsidRDefault="006A0E2E" w:rsidP="006A0E2E">
            <w:pPr>
              <w:pStyle w:val="TableTextS5"/>
              <w:snapToGrid w:val="0"/>
              <w:spacing w:before="0" w:after="0"/>
              <w:jc w:val="center"/>
              <w:rPr>
                <w:rFonts w:eastAsiaTheme="minorEastAsia"/>
                <w:b/>
                <w:color w:val="000000" w:themeColor="text1"/>
                <w:sz w:val="18"/>
                <w:lang w:eastAsia="zh-CN"/>
              </w:rPr>
            </w:pPr>
            <w:r>
              <w:rPr>
                <w:rFonts w:eastAsiaTheme="minorEastAsia"/>
                <w:b/>
                <w:color w:val="000000" w:themeColor="text1"/>
                <w:sz w:val="18"/>
                <w:lang w:eastAsia="zh-CN"/>
              </w:rPr>
              <w:t>13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A9485E" w:rsidRDefault="006A0E2E" w:rsidP="006A0E2E">
            <w:pPr>
              <w:pStyle w:val="TableTextS5"/>
              <w:snapToGrid w:val="0"/>
              <w:spacing w:before="0" w:after="0"/>
              <w:jc w:val="center"/>
              <w:rPr>
                <w:rFonts w:eastAsiaTheme="minorEastAsia"/>
                <w:b/>
                <w:color w:val="000000" w:themeColor="text1"/>
                <w:sz w:val="18"/>
                <w:lang w:eastAsia="zh-CN"/>
              </w:rPr>
            </w:pPr>
            <w:r>
              <w:rPr>
                <w:rFonts w:eastAsiaTheme="minorEastAsia"/>
                <w:b/>
                <w:color w:val="000000" w:themeColor="text1"/>
                <w:sz w:val="18"/>
                <w:lang w:eastAsia="zh-CN"/>
              </w:rPr>
              <w:t>14</w:t>
            </w: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A9485E" w:rsidRDefault="006A0E2E" w:rsidP="006A0E2E">
            <w:pPr>
              <w:pStyle w:val="Tabletext"/>
              <w:jc w:val="center"/>
              <w:rPr>
                <w:rFonts w:eastAsiaTheme="minorEastAsia"/>
                <w:sz w:val="18"/>
                <w:lang w:eastAsia="zh-CN"/>
              </w:rPr>
            </w:pPr>
            <w:r w:rsidRPr="00A9485E">
              <w:rPr>
                <w:sz w:val="18"/>
              </w:rPr>
              <w:t>Use by which Administration</w:t>
            </w:r>
            <w:r w:rsidRPr="00A9485E">
              <w:rPr>
                <w:rFonts w:eastAsiaTheme="minorEastAsia" w:hint="eastAsia"/>
                <w:sz w:val="18"/>
                <w:lang w:eastAsia="zh-CN"/>
              </w:rPr>
              <w:t>(s)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rFonts w:eastAsiaTheme="minorEastAsia"/>
                <w:b/>
                <w:sz w:val="18"/>
                <w:lang w:eastAsia="zh-CN"/>
              </w:rPr>
            </w:pPr>
            <w:r w:rsidRPr="00464DDD">
              <w:rPr>
                <w:rFonts w:eastAsiaTheme="minorEastAsia" w:hint="eastAsia"/>
                <w:b/>
                <w:sz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rFonts w:eastAsiaTheme="minorEastAsia"/>
                <w:b/>
                <w:sz w:val="18"/>
                <w:lang w:eastAsia="zh-CN"/>
              </w:rPr>
            </w:pPr>
            <w:r w:rsidRPr="00464DDD">
              <w:rPr>
                <w:rFonts w:eastAsiaTheme="minorEastAsia" w:hint="eastAsia"/>
                <w:b/>
                <w:sz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rFonts w:eastAsiaTheme="minorEastAsia"/>
                <w:sz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rFonts w:eastAsiaTheme="minorEastAsia"/>
                <w:sz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rFonts w:eastAsiaTheme="minorEastAsia"/>
                <w:sz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rFonts w:eastAsiaTheme="minorEastAsia"/>
                <w:sz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rFonts w:eastAsiaTheme="minorEastAsia"/>
                <w:sz w:val="18"/>
                <w:lang w:eastAsia="zh-CN"/>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A9485E" w:rsidRDefault="006A0E2E" w:rsidP="006A0E2E">
            <w:pPr>
              <w:pStyle w:val="Tabletext"/>
              <w:jc w:val="center"/>
              <w:rPr>
                <w:rFonts w:eastAsiaTheme="minorEastAsia"/>
                <w:sz w:val="18"/>
                <w:lang w:eastAsia="zh-CN"/>
              </w:rPr>
            </w:pPr>
            <w:r w:rsidRPr="00A9485E">
              <w:rPr>
                <w:rFonts w:eastAsiaTheme="minorEastAsia" w:hint="eastAsia"/>
                <w:sz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rPr>
                <w:lang w:eastAsia="ja-JP"/>
              </w:rPr>
              <w:t xml:space="preserve">Analogue </w:t>
            </w:r>
            <w:r w:rsidRPr="00464DDD">
              <w:rPr>
                <w:rFonts w:eastAsiaTheme="minorEastAsia"/>
                <w:lang w:eastAsia="zh-CN"/>
              </w:rPr>
              <w:t>TRS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rPr>
                <w:lang w:eastAsia="ja-JP"/>
              </w:rPr>
              <w:t>A</w:t>
            </w:r>
            <w:r w:rsidRPr="00464DDD">
              <w:t>nalog</w:t>
            </w:r>
            <w:r w:rsidRPr="00464DDD">
              <w:rPr>
                <w:lang w:eastAsia="ja-JP"/>
              </w:rPr>
              <w:t>ue</w:t>
            </w:r>
            <w:r w:rsidRPr="00464DDD">
              <w:t xml:space="preserve"> RHST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410 - 420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jc w:val="center"/>
            </w:pPr>
            <w:r w:rsidRPr="00464DDD">
              <w:t>410 - 420</w:t>
            </w:r>
          </w:p>
          <w:p w:rsidR="006A0E2E" w:rsidRPr="00464DDD" w:rsidRDefault="006A0E2E" w:rsidP="006A0E2E">
            <w:pPr>
              <w:pStyle w:val="TableTextS5"/>
              <w:snapToGrid w:val="0"/>
              <w:spacing w:before="0" w:after="0"/>
              <w:jc w:val="center"/>
              <w:rPr>
                <w:sz w:val="18"/>
              </w:rPr>
            </w:pPr>
            <w:r w:rsidRPr="00464DDD">
              <w:t>450 - 455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A9485E" w:rsidRDefault="006A0E2E" w:rsidP="006A0E2E">
            <w:pPr>
              <w:pStyle w:val="Tabletext"/>
              <w:jc w:val="center"/>
              <w:rPr>
                <w:rFonts w:eastAsiaTheme="minorEastAsia"/>
                <w:sz w:val="18"/>
                <w:lang w:eastAsia="zh-CN"/>
              </w:rPr>
            </w:pPr>
            <w:r w:rsidRPr="00A9485E">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lang w:val="de-DE"/>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12.5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jc w:val="center"/>
            </w:pPr>
            <w:r w:rsidRPr="00464DDD">
              <w:t>UL: 12.5, 25, 230, 288</w:t>
            </w:r>
          </w:p>
          <w:p w:rsidR="006A0E2E" w:rsidRPr="00464DDD" w:rsidRDefault="006A0E2E" w:rsidP="006A0E2E">
            <w:pPr>
              <w:pStyle w:val="TableTextS5"/>
              <w:snapToGrid w:val="0"/>
              <w:spacing w:before="0" w:after="0"/>
              <w:jc w:val="center"/>
              <w:rPr>
                <w:sz w:val="18"/>
              </w:rPr>
            </w:pPr>
            <w:r w:rsidRPr="00464DDD">
              <w:t>DL: 12.5, 25, 64, 230, 288, 640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jc w:val="center"/>
            </w:pPr>
            <w:r w:rsidRPr="00464DDD">
              <w:t>BS: +11</w:t>
            </w:r>
          </w:p>
          <w:p w:rsidR="006A0E2E" w:rsidRPr="00464DDD" w:rsidRDefault="006A0E2E" w:rsidP="006A0E2E">
            <w:pPr>
              <w:pStyle w:val="TableTextS5"/>
              <w:snapToGrid w:val="0"/>
              <w:spacing w:before="0" w:after="0"/>
              <w:jc w:val="center"/>
              <w:rPr>
                <w:sz w:val="18"/>
              </w:rPr>
            </w:pPr>
            <w:r w:rsidRPr="00464DDD">
              <w:t>MS: +1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jc w:val="center"/>
            </w:pPr>
            <w:r w:rsidRPr="00464DDD">
              <w:t>BS: (LCX)</w:t>
            </w:r>
          </w:p>
          <w:p w:rsidR="006A0E2E" w:rsidRPr="00464DDD" w:rsidRDefault="006A0E2E" w:rsidP="006A0E2E">
            <w:pPr>
              <w:pStyle w:val="TableTextS5"/>
              <w:snapToGrid w:val="0"/>
              <w:spacing w:before="0" w:after="0"/>
              <w:jc w:val="center"/>
              <w:rPr>
                <w:sz w:val="18"/>
              </w:rPr>
            </w:pPr>
            <w:r w:rsidRPr="00464DDD">
              <w:t>MS: +5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rPr>
                <w:lang w:eastAsia="ja-JP"/>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jc w:val="center"/>
            </w:pPr>
            <w:r w:rsidRPr="00464DDD">
              <w:t>BS: +33</w:t>
            </w:r>
          </w:p>
          <w:p w:rsidR="006A0E2E" w:rsidRPr="00464DDD" w:rsidRDefault="006A0E2E" w:rsidP="006A0E2E">
            <w:pPr>
              <w:pStyle w:val="TableTextS5"/>
              <w:snapToGrid w:val="0"/>
              <w:spacing w:before="0" w:after="0"/>
              <w:jc w:val="center"/>
              <w:rPr>
                <w:sz w:val="18"/>
              </w:rPr>
            </w:pPr>
            <w:r w:rsidRPr="00464DDD">
              <w:t>MS: +36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jc w:val="center"/>
            </w:pPr>
            <w:r w:rsidRPr="00464DDD">
              <w:t>BS: +41</w:t>
            </w:r>
          </w:p>
          <w:p w:rsidR="006A0E2E" w:rsidRPr="00464DDD" w:rsidRDefault="006A0E2E" w:rsidP="006A0E2E">
            <w:pPr>
              <w:pStyle w:val="TableTextS5"/>
              <w:snapToGrid w:val="0"/>
              <w:spacing w:before="0" w:after="0"/>
              <w:jc w:val="center"/>
              <w:rPr>
                <w:sz w:val="18"/>
              </w:rPr>
            </w:pPr>
            <w:r w:rsidRPr="00464DDD">
              <w:t>MS: +31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lang w:eastAsia="ja-JP"/>
              </w:rPr>
            </w:pPr>
            <w:r w:rsidRPr="00464DDD">
              <w:rPr>
                <w:rFonts w:hint="eastAsia"/>
                <w:lang w:eastAsia="ja-JP"/>
              </w:rPr>
              <w:t>BS</w:t>
            </w:r>
            <w:r w:rsidRPr="00464DDD">
              <w:rPr>
                <w:lang w:eastAsia="ja-JP"/>
              </w:rPr>
              <w:t>: (LCX)</w:t>
            </w:r>
          </w:p>
          <w:p w:rsidR="006A0E2E" w:rsidRPr="00464DDD" w:rsidRDefault="006A0E2E" w:rsidP="006A0E2E">
            <w:pPr>
              <w:pStyle w:val="TableTextS5"/>
              <w:snapToGrid w:val="0"/>
              <w:spacing w:before="0" w:after="0"/>
              <w:jc w:val="center"/>
              <w:rPr>
                <w:sz w:val="18"/>
              </w:rPr>
            </w:pPr>
            <w:r w:rsidRPr="00464DDD">
              <w:rPr>
                <w:rFonts w:hint="eastAsia"/>
                <w:lang w:eastAsia="ja-JP"/>
              </w:rPr>
              <w:t>MS: +41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trHeight w:val="799"/>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rFonts w:eastAsiaTheme="minorEastAsia"/>
                <w:sz w:val="18"/>
                <w:lang w:eastAsia="zh-CN"/>
              </w:rPr>
            </w:pPr>
            <w:r w:rsidRPr="00A9485E">
              <w:rPr>
                <w:sz w:val="18"/>
              </w:rPr>
              <w:t>Receiving noise figure (dB)</w:t>
            </w:r>
          </w:p>
          <w:p w:rsidR="006A0E2E" w:rsidRPr="00A9485E" w:rsidRDefault="006A0E2E" w:rsidP="006A0E2E">
            <w:pPr>
              <w:pStyle w:val="Tabletext"/>
              <w:jc w:val="center"/>
              <w:rPr>
                <w:rFonts w:eastAsiaTheme="minorEastAsia"/>
                <w:sz w:val="18"/>
                <w:lang w:eastAsia="zh-CN"/>
              </w:rPr>
            </w:pPr>
            <w:r w:rsidRPr="00A9485E">
              <w:rPr>
                <w:rFonts w:eastAsiaTheme="minorEastAsia"/>
                <w:sz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&lt; 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lastRenderedPageBreak/>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1.3 -3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jc w:val="center"/>
            </w:pPr>
            <w:r w:rsidRPr="00464DDD">
              <w:t>LCX</w:t>
            </w:r>
            <w:r w:rsidRPr="00464DDD">
              <w:rPr>
                <w:lang w:eastAsia="ja-JP"/>
              </w:rPr>
              <w:t>-MS:</w:t>
            </w:r>
            <w:r w:rsidRPr="00464DDD">
              <w:t xml:space="preserve"> </w:t>
            </w:r>
            <w:r w:rsidRPr="00464DDD">
              <w:rPr>
                <w:lang w:eastAsia="ja-JP"/>
              </w:rPr>
              <w:t>0.0</w:t>
            </w:r>
            <w:r w:rsidRPr="00464DDD">
              <w:rPr>
                <w:rFonts w:hint="eastAsia"/>
                <w:lang w:eastAsia="ja-JP"/>
              </w:rPr>
              <w:t>0</w:t>
            </w:r>
            <w:r w:rsidRPr="00464DDD">
              <w:t>1-</w:t>
            </w:r>
            <w:r w:rsidRPr="00464DDD">
              <w:rPr>
                <w:lang w:eastAsia="ja-JP"/>
              </w:rPr>
              <w:t>0.0</w:t>
            </w:r>
            <w:r w:rsidRPr="00464DDD">
              <w:rPr>
                <w:rFonts w:hint="eastAsia"/>
                <w:lang w:eastAsia="ja-JP"/>
              </w:rPr>
              <w:t>0</w:t>
            </w:r>
            <w:r w:rsidRPr="00464DDD">
              <w:t>2</w:t>
            </w:r>
          </w:p>
          <w:p w:rsidR="006A0E2E" w:rsidRPr="00464DDD" w:rsidRDefault="006A0E2E" w:rsidP="006A0E2E">
            <w:pPr>
              <w:pStyle w:val="TableTextS5"/>
              <w:snapToGrid w:val="0"/>
              <w:spacing w:before="0" w:after="0"/>
              <w:jc w:val="center"/>
              <w:rPr>
                <w:sz w:val="18"/>
              </w:rPr>
            </w:pPr>
            <w:r w:rsidRPr="00464DDD">
              <w:rPr>
                <w:lang w:eastAsia="ja-JP"/>
              </w:rPr>
              <w:t>(</w:t>
            </w:r>
            <w:r w:rsidRPr="00464DDD">
              <w:t>BS</w:t>
            </w:r>
            <w:r w:rsidRPr="00464DDD">
              <w:rPr>
                <w:lang w:eastAsia="ja-JP"/>
              </w:rPr>
              <w:t xml:space="preserve"> </w:t>
            </w:r>
            <w:r w:rsidRPr="00464DDD">
              <w:rPr>
                <w:rFonts w:hint="eastAsia"/>
                <w:lang w:eastAsia="ja-JP"/>
              </w:rPr>
              <w:t>interval</w:t>
            </w:r>
            <w:r w:rsidRPr="00464DDD">
              <w:rPr>
                <w:lang w:eastAsia="ja-JP"/>
              </w:rPr>
              <w:t>:</w:t>
            </w:r>
            <w:r w:rsidRPr="00464DDD">
              <w:t xml:space="preserve"> 30</w:t>
            </w:r>
            <w:r w:rsidRPr="00464DDD">
              <w:rPr>
                <w:lang w:eastAsia="ja-JP"/>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jc w:val="center"/>
            </w:pPr>
            <w:r w:rsidRPr="00464DDD">
              <w:t>DL: PM</w:t>
            </w:r>
          </w:p>
          <w:p w:rsidR="006A0E2E" w:rsidRPr="00464DDD" w:rsidRDefault="006A0E2E" w:rsidP="006A0E2E">
            <w:pPr>
              <w:pStyle w:val="TableTextS5"/>
              <w:snapToGrid w:val="0"/>
              <w:spacing w:before="0" w:after="0"/>
              <w:jc w:val="center"/>
              <w:rPr>
                <w:sz w:val="18"/>
              </w:rPr>
            </w:pPr>
            <w:r w:rsidRPr="00464DDD">
              <w:t>UL: 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81347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none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jc w:val="center"/>
            </w:pPr>
            <w:r w:rsidRPr="00464DDD">
              <w:t>DL: FDM</w:t>
            </w:r>
          </w:p>
          <w:p w:rsidR="006A0E2E" w:rsidRPr="00464DDD" w:rsidRDefault="006A0E2E" w:rsidP="006A0E2E">
            <w:pPr>
              <w:pStyle w:val="TableTextS5"/>
              <w:snapToGrid w:val="0"/>
              <w:spacing w:before="0" w:after="0"/>
              <w:jc w:val="center"/>
              <w:rPr>
                <w:sz w:val="18"/>
              </w:rPr>
            </w:pPr>
            <w:r w:rsidRPr="00464DDD">
              <w:t>UL: FDMA/FDD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A9485E" w:rsidRDefault="006A0E2E" w:rsidP="006A0E2E">
            <w:pPr>
              <w:pStyle w:val="Tabletext"/>
              <w:jc w:val="center"/>
              <w:rPr>
                <w:sz w:val="18"/>
              </w:rPr>
            </w:pPr>
            <w:r w:rsidRPr="00A9485E">
              <w:rPr>
                <w:sz w:val="18"/>
              </w:rPr>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SNR &gt; 20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rPr>
                <w:sz w:val="18"/>
              </w:rPr>
            </w:pPr>
            <w:r w:rsidRPr="00464DDD">
              <w:t>SNR &gt;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A9485E" w:rsidRDefault="006A0E2E" w:rsidP="006A0E2E">
            <w:pPr>
              <w:pStyle w:val="Tabletext"/>
              <w:jc w:val="center"/>
              <w:rPr>
                <w:sz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A9485E" w:rsidRDefault="006A0E2E" w:rsidP="006A0E2E">
            <w:pPr>
              <w:pStyle w:val="Tabletext"/>
              <w:jc w:val="center"/>
              <w:rPr>
                <w:sz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S5"/>
              <w:snapToGrid w:val="0"/>
              <w:spacing w:before="0" w:after="0"/>
              <w:jc w:val="center"/>
              <w:rPr>
                <w:sz w:val="18"/>
              </w:rPr>
            </w:pPr>
          </w:p>
        </w:tc>
      </w:tr>
      <w:tr w:rsidR="006A0E2E" w:rsidRPr="00A9485E" w:rsidTr="006A0E2E">
        <w:trPr>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rsidR="006A0E2E" w:rsidRPr="00A9485E" w:rsidRDefault="006A0E2E" w:rsidP="006A0E2E">
            <w:pPr>
              <w:pStyle w:val="Tabletext"/>
              <w:ind w:left="113" w:right="113"/>
              <w:jc w:val="center"/>
              <w:rPr>
                <w:sz w:val="18"/>
              </w:rPr>
            </w:pPr>
            <w:r w:rsidRPr="00A9485E">
              <w:rPr>
                <w:sz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A9485E" w:rsidRDefault="006A0E2E" w:rsidP="006A0E2E">
            <w:pPr>
              <w:pStyle w:val="Tabletext"/>
              <w:jc w:val="center"/>
              <w:rPr>
                <w:sz w:val="18"/>
              </w:rPr>
            </w:pPr>
            <w:r w:rsidRPr="00A9485E">
              <w:rPr>
                <w:sz w:val="18"/>
              </w:rPr>
              <w:t>Voice/Dispatch</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r w:rsidRPr="00464DDD">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rFonts w:eastAsiaTheme="minorEastAsia"/>
                <w:sz w:val="18"/>
                <w:lang w:eastAsia="zh-CN"/>
              </w:rPr>
            </w:pPr>
            <w:r w:rsidRPr="00464DDD">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rsidR="006A0E2E" w:rsidRPr="00A9485E" w:rsidRDefault="006A0E2E" w:rsidP="006A0E2E">
            <w:pPr>
              <w:pStyle w:val="Tabletext"/>
              <w:ind w:left="113" w:right="113"/>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A9485E" w:rsidRDefault="006A0E2E" w:rsidP="006A0E2E">
            <w:pPr>
              <w:pStyle w:val="Tabletext"/>
              <w:jc w:val="center"/>
              <w:rPr>
                <w:sz w:val="18"/>
              </w:rPr>
            </w:pPr>
            <w:r w:rsidRPr="00A9485E">
              <w:rPr>
                <w:sz w:val="18"/>
              </w:rPr>
              <w:t>Maintenance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r w:rsidRPr="00464DDD">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r w:rsidRPr="00464DDD">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rsidR="006A0E2E" w:rsidRPr="00A9485E" w:rsidRDefault="006A0E2E" w:rsidP="006A0E2E">
            <w:pPr>
              <w:pStyle w:val="Tabletext"/>
              <w:ind w:left="113" w:right="113"/>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A9485E" w:rsidRDefault="006A0E2E" w:rsidP="006A0E2E">
            <w:pPr>
              <w:pStyle w:val="Tabletext"/>
              <w:jc w:val="center"/>
              <w:rPr>
                <w:sz w:val="18"/>
              </w:rPr>
            </w:pPr>
            <w:r w:rsidRPr="00A9485E">
              <w:rPr>
                <w:sz w:val="18"/>
              </w:rPr>
              <w:t>Train Control</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rFonts w:eastAsiaTheme="minorEastAsia"/>
                <w:sz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rsidR="006A0E2E" w:rsidRPr="00A9485E" w:rsidRDefault="006A0E2E" w:rsidP="006A0E2E">
            <w:pPr>
              <w:pStyle w:val="Tabletext"/>
              <w:ind w:left="113" w:right="113"/>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A9485E" w:rsidRDefault="006A0E2E" w:rsidP="006A0E2E">
            <w:pPr>
              <w:pStyle w:val="Tabletext"/>
              <w:jc w:val="center"/>
              <w:rPr>
                <w:sz w:val="18"/>
              </w:rPr>
            </w:pPr>
            <w:r w:rsidRPr="00A9485E">
              <w:rPr>
                <w:sz w:val="18"/>
              </w:rPr>
              <w:t>Emergency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rFonts w:eastAsiaTheme="minorEastAsia"/>
                <w:sz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
            <w:vAlign w:val="center"/>
          </w:tcPr>
          <w:p w:rsidR="006A0E2E" w:rsidRPr="00A9485E" w:rsidRDefault="006A0E2E" w:rsidP="006A0E2E">
            <w:pPr>
              <w:pStyle w:val="Tabletext"/>
              <w:ind w:left="113" w:right="113"/>
              <w:jc w:val="center"/>
              <w:rPr>
                <w:sz w:val="18"/>
              </w:rPr>
            </w:pPr>
            <w:r w:rsidRPr="00A9485E">
              <w:rPr>
                <w:sz w:val="18"/>
              </w:rPr>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r w:rsidRPr="00A9485E">
              <w:rPr>
                <w:sz w:val="18"/>
              </w:rPr>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r w:rsidRPr="00464DDD">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r w:rsidRPr="00464DDD">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r w:rsidRPr="00A9485E">
              <w:rPr>
                <w:sz w:val="18"/>
              </w:rPr>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r w:rsidRPr="00464DDD">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r w:rsidRPr="00464DDD">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r w:rsidRPr="00A9485E">
              <w:rPr>
                <w:sz w:val="18"/>
              </w:rPr>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r w:rsidRPr="00464DDD">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r w:rsidR="006A0E2E" w:rsidRPr="00A9485E"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A9485E" w:rsidRDefault="006A0E2E" w:rsidP="006A0E2E">
            <w:pPr>
              <w:pStyle w:val="Tabletext"/>
              <w:jc w:val="center"/>
              <w:rPr>
                <w:sz w:val="18"/>
              </w:rPr>
            </w:pPr>
            <w:r w:rsidRPr="00A9485E">
              <w:rPr>
                <w:sz w:val="18"/>
              </w:rPr>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4DDD"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A9485E" w:rsidRDefault="006A0E2E" w:rsidP="006A0E2E">
            <w:pPr>
              <w:pStyle w:val="Tabletext"/>
              <w:snapToGrid w:val="0"/>
              <w:spacing w:before="0" w:after="0"/>
              <w:jc w:val="center"/>
              <w:rPr>
                <w:sz w:val="18"/>
              </w:rPr>
            </w:pPr>
          </w:p>
        </w:tc>
      </w:tr>
    </w:tbl>
    <w:p w:rsidR="006A0E2E" w:rsidRPr="001A5A70" w:rsidRDefault="006A0E2E" w:rsidP="006A0E2E"/>
    <w:p w:rsidR="006A0E2E" w:rsidRDefault="006A0E2E">
      <w:pPr>
        <w:tabs>
          <w:tab w:val="clear" w:pos="1134"/>
          <w:tab w:val="clear" w:pos="1871"/>
          <w:tab w:val="clear" w:pos="2268"/>
        </w:tabs>
        <w:overflowPunct/>
        <w:autoSpaceDE/>
        <w:autoSpaceDN/>
        <w:adjustRightInd/>
        <w:spacing w:before="0"/>
        <w:textAlignment w:val="auto"/>
        <w:rPr>
          <w:b/>
          <w:lang w:eastAsia="zh-CN"/>
        </w:rPr>
      </w:pPr>
      <w:bookmarkStart w:id="64" w:name="_Toc467087956"/>
      <w:r>
        <w:rPr>
          <w:lang w:eastAsia="zh-CN"/>
        </w:rPr>
        <w:br w:type="page"/>
      </w:r>
    </w:p>
    <w:p w:rsidR="006A0E2E" w:rsidRPr="006A0E2E" w:rsidRDefault="006A0E2E" w:rsidP="006A0E2E">
      <w:pPr>
        <w:pStyle w:val="Heading3"/>
      </w:pPr>
      <w:bookmarkStart w:id="65" w:name="_Toc467151156"/>
      <w:r w:rsidRPr="006A0E2E">
        <w:rPr>
          <w:rFonts w:hint="eastAsia"/>
        </w:rPr>
        <w:lastRenderedPageBreak/>
        <w:t>4.1.2</w:t>
      </w:r>
      <w:r w:rsidRPr="006A0E2E">
        <w:tab/>
      </w:r>
      <w:r w:rsidRPr="006A0E2E">
        <w:rPr>
          <w:rFonts w:hint="eastAsia"/>
        </w:rPr>
        <w:t>Digital Radio</w:t>
      </w:r>
      <w:bookmarkEnd w:id="64"/>
      <w:bookmarkEnd w:id="65"/>
    </w:p>
    <w:p w:rsidR="006A0E2E" w:rsidRPr="009B7F0C" w:rsidRDefault="006A0E2E" w:rsidP="006A0E2E">
      <w:pPr>
        <w:rPr>
          <w:i/>
          <w:lang w:val="en-US" w:eastAsia="zh-CN"/>
        </w:rPr>
      </w:pPr>
      <w:r w:rsidRPr="009B7F0C">
        <w:rPr>
          <w:i/>
          <w:lang w:val="en-US" w:eastAsia="zh-CN"/>
        </w:rPr>
        <w:t>Editor’s note:</w:t>
      </w:r>
      <w:r w:rsidR="007C5B94">
        <w:rPr>
          <w:i/>
          <w:lang w:val="en-US" w:eastAsia="zh-CN"/>
        </w:rPr>
        <w:t xml:space="preserve"> </w:t>
      </w:r>
      <w:r w:rsidR="007C5B94" w:rsidRPr="009B7F0C">
        <w:rPr>
          <w:i/>
          <w:lang w:val="en-US" w:eastAsia="zh-CN"/>
        </w:rPr>
        <w:t xml:space="preserve">Administrations </w:t>
      </w:r>
      <w:r w:rsidRPr="009B7F0C">
        <w:rPr>
          <w:i/>
          <w:lang w:val="en-US" w:eastAsia="zh-CN"/>
        </w:rPr>
        <w:t xml:space="preserve">are encourage to provide a </w:t>
      </w:r>
      <w:r w:rsidRPr="009B7F0C">
        <w:rPr>
          <w:rFonts w:hint="eastAsia"/>
          <w:i/>
          <w:lang w:val="en-US" w:eastAsia="zh-CN"/>
        </w:rPr>
        <w:t xml:space="preserve">shore </w:t>
      </w:r>
      <w:r w:rsidR="007C5B94" w:rsidRPr="009B7F0C">
        <w:rPr>
          <w:i/>
          <w:lang w:val="en-US" w:eastAsia="zh-CN"/>
        </w:rPr>
        <w:t>paragraph</w:t>
      </w:r>
      <w:r w:rsidRPr="009B7F0C">
        <w:rPr>
          <w:rFonts w:hint="eastAsia"/>
          <w:i/>
          <w:lang w:val="en-US" w:eastAsia="zh-CN"/>
        </w:rPr>
        <w:t xml:space="preserve"> here to </w:t>
      </w:r>
      <w:r w:rsidRPr="009B7F0C">
        <w:rPr>
          <w:i/>
          <w:lang w:val="en-US" w:eastAsia="zh-CN"/>
        </w:rPr>
        <w:t>introduc</w:t>
      </w:r>
      <w:r w:rsidRPr="009B7F0C">
        <w:rPr>
          <w:rFonts w:hint="eastAsia"/>
          <w:i/>
          <w:lang w:val="en-US" w:eastAsia="zh-CN"/>
        </w:rPr>
        <w:t>e</w:t>
      </w:r>
      <w:r w:rsidRPr="009B7F0C">
        <w:rPr>
          <w:i/>
          <w:lang w:val="en-US" w:eastAsia="zh-CN"/>
        </w:rPr>
        <w:t xml:space="preserve"> their </w:t>
      </w:r>
      <w:r w:rsidRPr="009B7F0C">
        <w:rPr>
          <w:rFonts w:hint="eastAsia"/>
          <w:i/>
          <w:lang w:val="en-US" w:eastAsia="zh-CN"/>
        </w:rPr>
        <w:t>Digital</w:t>
      </w:r>
      <w:r w:rsidRPr="009B7F0C">
        <w:rPr>
          <w:i/>
          <w:lang w:val="en-US" w:eastAsia="zh-CN"/>
        </w:rPr>
        <w:t xml:space="preserve"> Radio systems in this sub-section.</w:t>
      </w:r>
    </w:p>
    <w:p w:rsidR="006A0E2E" w:rsidRDefault="006A0E2E" w:rsidP="006A0E2E">
      <w:pPr>
        <w:pStyle w:val="TableNo"/>
        <w:spacing w:before="360"/>
        <w:rPr>
          <w:rFonts w:eastAsiaTheme="minorEastAsia"/>
          <w:lang w:eastAsia="zh-CN"/>
        </w:rPr>
      </w:pPr>
      <w:r w:rsidRPr="00FC62E3">
        <w:rPr>
          <w:lang w:eastAsia="zh-CN"/>
        </w:rPr>
        <w:t xml:space="preserve">Table </w:t>
      </w:r>
      <w:r>
        <w:rPr>
          <w:rFonts w:eastAsiaTheme="minorEastAsia" w:hint="eastAsia"/>
          <w:lang w:eastAsia="zh-CN"/>
        </w:rPr>
        <w:t>4.1.2-1</w:t>
      </w:r>
      <w:r w:rsidRPr="00FC62E3">
        <w:rPr>
          <w:lang w:eastAsia="zh-CN"/>
        </w:rPr>
        <w:t xml:space="preserve"> </w:t>
      </w:r>
    </w:p>
    <w:p w:rsidR="006A0E2E" w:rsidRPr="00D01D54" w:rsidRDefault="006A0E2E" w:rsidP="006A0E2E">
      <w:pPr>
        <w:pStyle w:val="Tabletitle"/>
        <w:rPr>
          <w:rFonts w:ascii="Times New Roman" w:eastAsiaTheme="minorEastAsia" w:hAnsi="Times New Roman"/>
          <w:lang w:eastAsia="zh-CN"/>
        </w:rPr>
      </w:pPr>
      <w:r>
        <w:rPr>
          <w:rFonts w:ascii="Times New Roman" w:hAnsi="Times New Roman"/>
          <w:lang w:eastAsia="zh-CN"/>
        </w:rPr>
        <w:t>Parameter and usage of Digital Radio</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CE1AB1"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7</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CE1AB1" w:rsidRDefault="006A0E2E" w:rsidP="006A0E2E">
            <w:pPr>
              <w:pStyle w:val="Tabletext"/>
              <w:jc w:val="center"/>
              <w:rPr>
                <w:sz w:val="18"/>
                <w:szCs w:val="18"/>
              </w:rPr>
            </w:pPr>
            <w:r>
              <w:rPr>
                <w:sz w:val="18"/>
                <w:szCs w:val="18"/>
              </w:rPr>
              <w:t>Use by which Administration(s)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hint="eastAsia"/>
                <w:b/>
                <w:sz w:val="18"/>
                <w:szCs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hint="eastAsia"/>
                <w:b/>
                <w:sz w:val="18"/>
                <w:szCs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hint="eastAsia"/>
                <w:b/>
                <w:sz w:val="18"/>
                <w:szCs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hint="eastAsia"/>
                <w:b/>
                <w:sz w:val="18"/>
                <w:szCs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hint="eastAsia"/>
                <w:b/>
                <w:sz w:val="18"/>
                <w:szCs w:val="18"/>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hint="eastAsia"/>
                <w:b/>
                <w:sz w:val="18"/>
                <w:szCs w:val="18"/>
                <w:lang w:eastAsia="zh-CN"/>
              </w:rPr>
              <w:t>CHN</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E71D58">
              <w:rPr>
                <w:rFonts w:eastAsiaTheme="minorEastAsia" w:hint="eastAsia"/>
                <w:b/>
                <w:sz w:val="18"/>
                <w:szCs w:val="18"/>
                <w:lang w:eastAsia="zh-CN"/>
              </w:rPr>
              <w:t>KOR</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CE1AB1" w:rsidRDefault="006A0E2E" w:rsidP="006A0E2E">
            <w:pPr>
              <w:pStyle w:val="Tabletext"/>
              <w:jc w:val="center"/>
              <w:rPr>
                <w:rFonts w:eastAsiaTheme="minorEastAsia"/>
                <w:sz w:val="18"/>
                <w:szCs w:val="18"/>
                <w:lang w:eastAsia="zh-CN"/>
              </w:rPr>
            </w:pPr>
            <w:r w:rsidRPr="00CE1AB1">
              <w:rPr>
                <w:rFonts w:eastAsiaTheme="minorEastAsia" w:hint="eastAsia"/>
                <w:sz w:val="18"/>
                <w:szCs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after="0"/>
              <w:jc w:val="center"/>
              <w:rPr>
                <w:rFonts w:eastAsiaTheme="minorEastAsia"/>
                <w:sz w:val="18"/>
                <w:szCs w:val="18"/>
                <w:lang w:eastAsia="zh-CN"/>
              </w:rPr>
            </w:pPr>
            <w:r w:rsidRPr="00CE1AB1">
              <w:rPr>
                <w:rFonts w:eastAsiaTheme="minorEastAsia"/>
                <w:sz w:val="18"/>
                <w:szCs w:val="18"/>
                <w:lang w:eastAsia="zh-CN"/>
              </w:rPr>
              <w:t>Digital TRS</w:t>
            </w:r>
          </w:p>
          <w:p w:rsidR="006A0E2E" w:rsidRPr="00CE1AB1" w:rsidRDefault="006A0E2E" w:rsidP="006A0E2E">
            <w:pPr>
              <w:pStyle w:val="TableTextS5"/>
              <w:snapToGrid w:val="0"/>
              <w:spacing w:before="0" w:after="0"/>
              <w:jc w:val="center"/>
              <w:rPr>
                <w:rFonts w:eastAsiaTheme="minorEastAsia"/>
                <w:sz w:val="18"/>
                <w:szCs w:val="18"/>
                <w:lang w:eastAsia="zh-CN"/>
              </w:rPr>
            </w:pPr>
            <w:r w:rsidRPr="00CE1AB1">
              <w:rPr>
                <w:rFonts w:eastAsiaTheme="minorEastAsia"/>
                <w:sz w:val="18"/>
                <w:szCs w:val="18"/>
                <w:lang w:eastAsia="zh-CN"/>
              </w:rPr>
              <w:t>(Type 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after="0"/>
              <w:jc w:val="center"/>
              <w:rPr>
                <w:rFonts w:eastAsiaTheme="minorEastAsia"/>
                <w:sz w:val="18"/>
                <w:szCs w:val="18"/>
                <w:lang w:eastAsia="zh-CN"/>
              </w:rPr>
            </w:pPr>
            <w:r w:rsidRPr="00CE1AB1">
              <w:rPr>
                <w:rFonts w:eastAsiaTheme="minorEastAsia"/>
                <w:sz w:val="18"/>
                <w:szCs w:val="18"/>
                <w:lang w:eastAsia="zh-CN"/>
              </w:rPr>
              <w:t>Digital TRS</w:t>
            </w:r>
          </w:p>
          <w:p w:rsidR="006A0E2E" w:rsidRPr="00CE1AB1" w:rsidRDefault="006A0E2E" w:rsidP="006A0E2E">
            <w:pPr>
              <w:pStyle w:val="TableTextS5"/>
              <w:snapToGrid w:val="0"/>
              <w:spacing w:before="0" w:after="0"/>
              <w:jc w:val="center"/>
              <w:rPr>
                <w:rFonts w:eastAsiaTheme="minorEastAsia"/>
                <w:sz w:val="18"/>
                <w:szCs w:val="18"/>
                <w:lang w:eastAsia="zh-CN"/>
              </w:rPr>
            </w:pPr>
            <w:r w:rsidRPr="00CE1AB1">
              <w:rPr>
                <w:rFonts w:eastAsiaTheme="minorEastAsia"/>
                <w:sz w:val="18"/>
                <w:szCs w:val="18"/>
                <w:lang w:eastAsia="zh-CN"/>
              </w:rPr>
              <w:t xml:space="preserve">(Type </w:t>
            </w:r>
            <w:r w:rsidRPr="00CE1AB1">
              <w:rPr>
                <w:rFonts w:eastAsiaTheme="minorEastAsia" w:hint="eastAsia"/>
                <w:sz w:val="18"/>
                <w:szCs w:val="18"/>
                <w:lang w:eastAsia="zh-CN"/>
              </w:rPr>
              <w:t>2</w:t>
            </w:r>
            <w:r w:rsidRPr="00CE1AB1">
              <w:rPr>
                <w:rFonts w:eastAsiaTheme="minorEastAsia"/>
                <w:sz w:val="18"/>
                <w:szCs w:val="18"/>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after="0"/>
              <w:jc w:val="center"/>
              <w:rPr>
                <w:rFonts w:eastAsiaTheme="minorEastAsia"/>
                <w:sz w:val="18"/>
                <w:szCs w:val="18"/>
                <w:lang w:eastAsia="zh-CN"/>
              </w:rPr>
            </w:pPr>
            <w:r w:rsidRPr="00CE1AB1">
              <w:rPr>
                <w:rFonts w:eastAsiaTheme="minorEastAsia"/>
                <w:sz w:val="18"/>
                <w:szCs w:val="18"/>
                <w:lang w:eastAsia="zh-CN"/>
              </w:rPr>
              <w:t>Digital TRS</w:t>
            </w:r>
          </w:p>
          <w:p w:rsidR="006A0E2E" w:rsidRPr="00CE1AB1" w:rsidRDefault="006A0E2E" w:rsidP="006A0E2E">
            <w:pPr>
              <w:pStyle w:val="TableTextS5"/>
              <w:snapToGrid w:val="0"/>
              <w:spacing w:before="0" w:after="0"/>
              <w:jc w:val="center"/>
              <w:rPr>
                <w:rFonts w:eastAsiaTheme="minorEastAsia"/>
                <w:sz w:val="18"/>
                <w:szCs w:val="18"/>
                <w:lang w:eastAsia="zh-CN"/>
              </w:rPr>
            </w:pPr>
            <w:r w:rsidRPr="00CE1AB1">
              <w:rPr>
                <w:rFonts w:eastAsiaTheme="minorEastAsia"/>
                <w:sz w:val="18"/>
                <w:szCs w:val="18"/>
                <w:lang w:eastAsia="zh-CN"/>
              </w:rPr>
              <w:t xml:space="preserve">(Type </w:t>
            </w:r>
            <w:r w:rsidRPr="00CE1AB1">
              <w:rPr>
                <w:rFonts w:eastAsiaTheme="minorEastAsia" w:hint="eastAsia"/>
                <w:sz w:val="18"/>
                <w:szCs w:val="18"/>
                <w:lang w:eastAsia="zh-CN"/>
              </w:rPr>
              <w:t>3</w:t>
            </w:r>
            <w:r w:rsidRPr="00CE1AB1">
              <w:rPr>
                <w:rFonts w:eastAsiaTheme="minorEastAsia"/>
                <w:sz w:val="18"/>
                <w:szCs w:val="18"/>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r w:rsidRPr="00CE1AB1">
              <w:rPr>
                <w:rFonts w:eastAsiaTheme="minorEastAsia" w:hint="eastAsia"/>
                <w:sz w:val="18"/>
                <w:szCs w:val="18"/>
                <w:lang w:eastAsia="zh-CN"/>
              </w:rPr>
              <w:t>Digital TRS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r w:rsidRPr="00CE1AB1">
              <w:rPr>
                <w:sz w:val="18"/>
                <w:szCs w:val="18"/>
              </w:rPr>
              <w:t>JRTC Radio</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r w:rsidRPr="00CE1AB1">
              <w:rPr>
                <w:sz w:val="18"/>
                <w:szCs w:val="18"/>
              </w:rPr>
              <w:t>450 MHz Band Wireless Train Dispatching System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rFonts w:eastAsiaTheme="minorEastAsia"/>
                <w:sz w:val="18"/>
                <w:szCs w:val="18"/>
                <w:lang w:eastAsia="zh-CN"/>
              </w:rPr>
              <w:t>VHF system</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140 - 144,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146 - 149.9</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146 - 149.9</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335.4 - 360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335.4 - 360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457.200-458.650</w:t>
            </w:r>
          </w:p>
          <w:p w:rsidR="006A0E2E" w:rsidRPr="00CE1AB1" w:rsidRDefault="006A0E2E" w:rsidP="006A0E2E">
            <w:pPr>
              <w:pStyle w:val="TableTextS5"/>
              <w:snapToGrid w:val="0"/>
              <w:spacing w:before="0" w:after="0"/>
              <w:jc w:val="center"/>
              <w:rPr>
                <w:sz w:val="18"/>
                <w:szCs w:val="18"/>
              </w:rPr>
            </w:pPr>
            <w:r w:rsidRPr="00CE1AB1">
              <w:rPr>
                <w:sz w:val="18"/>
                <w:szCs w:val="18"/>
              </w:rPr>
              <w:t>467.200-468.650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153</w:t>
            </w:r>
          </w:p>
        </w:tc>
      </w:tr>
      <w:tr w:rsidR="006A0E2E" w:rsidRPr="00CE1AB1"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CE1AB1" w:rsidRDefault="006A0E2E" w:rsidP="006A0E2E">
            <w:pPr>
              <w:pStyle w:val="Tabletext"/>
              <w:jc w:val="center"/>
              <w:rPr>
                <w:sz w:val="18"/>
                <w:szCs w:val="18"/>
              </w:rPr>
            </w:pPr>
            <w:r w:rsidRPr="00CE1AB1">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p>
        </w:tc>
      </w:tr>
      <w:tr w:rsidR="006A0E2E" w:rsidRPr="00CE1AB1"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6.25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6.25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6.25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6.25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25</w:t>
            </w:r>
          </w:p>
        </w:tc>
      </w:tr>
      <w:tr w:rsidR="006A0E2E" w:rsidRPr="00CE1AB1"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+11</w:t>
            </w:r>
          </w:p>
          <w:p w:rsidR="006A0E2E" w:rsidRPr="00CE1AB1" w:rsidRDefault="006A0E2E" w:rsidP="006A0E2E">
            <w:pPr>
              <w:pStyle w:val="TableTextS5"/>
              <w:snapToGrid w:val="0"/>
              <w:spacing w:before="0" w:after="0"/>
              <w:jc w:val="center"/>
              <w:rPr>
                <w:sz w:val="18"/>
                <w:szCs w:val="18"/>
              </w:rPr>
            </w:pPr>
            <w:r w:rsidRPr="00CE1AB1">
              <w:rPr>
                <w:sz w:val="18"/>
                <w:szCs w:val="18"/>
              </w:rPr>
              <w:t>MS: +1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+11</w:t>
            </w:r>
          </w:p>
          <w:p w:rsidR="006A0E2E" w:rsidRPr="00CE1AB1" w:rsidRDefault="006A0E2E" w:rsidP="006A0E2E">
            <w:pPr>
              <w:pStyle w:val="TableTextS5"/>
              <w:snapToGrid w:val="0"/>
              <w:spacing w:before="0" w:after="0"/>
              <w:jc w:val="center"/>
              <w:rPr>
                <w:sz w:val="18"/>
                <w:szCs w:val="18"/>
              </w:rPr>
            </w:pPr>
            <w:r w:rsidRPr="00CE1AB1">
              <w:rPr>
                <w:sz w:val="18"/>
                <w:szCs w:val="18"/>
              </w:rPr>
              <w:t>MS: +1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+11</w:t>
            </w:r>
          </w:p>
          <w:p w:rsidR="006A0E2E" w:rsidRPr="00CE1AB1" w:rsidRDefault="006A0E2E" w:rsidP="006A0E2E">
            <w:pPr>
              <w:pStyle w:val="TableTextS5"/>
              <w:snapToGrid w:val="0"/>
              <w:spacing w:before="0" w:after="0"/>
              <w:jc w:val="center"/>
              <w:rPr>
                <w:sz w:val="18"/>
                <w:szCs w:val="18"/>
              </w:rPr>
            </w:pPr>
            <w:r w:rsidRPr="00CE1AB1">
              <w:rPr>
                <w:sz w:val="18"/>
                <w:szCs w:val="18"/>
              </w:rPr>
              <w:t>MS: +1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+11</w:t>
            </w:r>
          </w:p>
          <w:p w:rsidR="006A0E2E" w:rsidRPr="00CE1AB1" w:rsidRDefault="006A0E2E" w:rsidP="006A0E2E">
            <w:pPr>
              <w:pStyle w:val="TableTextS5"/>
              <w:snapToGrid w:val="0"/>
              <w:spacing w:before="0" w:after="0"/>
              <w:jc w:val="center"/>
              <w:rPr>
                <w:sz w:val="18"/>
                <w:szCs w:val="18"/>
              </w:rPr>
            </w:pPr>
            <w:r w:rsidRPr="00CE1AB1">
              <w:rPr>
                <w:sz w:val="18"/>
                <w:szCs w:val="18"/>
              </w:rPr>
              <w:t>MS: +1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+11</w:t>
            </w:r>
          </w:p>
          <w:p w:rsidR="006A0E2E" w:rsidRPr="00CE1AB1" w:rsidRDefault="006A0E2E" w:rsidP="006A0E2E">
            <w:pPr>
              <w:pStyle w:val="TableTextS5"/>
              <w:snapToGrid w:val="0"/>
              <w:spacing w:before="0" w:after="0"/>
              <w:jc w:val="center"/>
              <w:rPr>
                <w:sz w:val="18"/>
                <w:szCs w:val="18"/>
              </w:rPr>
            </w:pPr>
            <w:r w:rsidRPr="00CE1AB1">
              <w:rPr>
                <w:sz w:val="18"/>
                <w:szCs w:val="18"/>
              </w:rPr>
              <w:t>MS: +1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Fixed radio station: 9(Omni-directional), 12(Directional)</w:t>
            </w:r>
          </w:p>
          <w:p w:rsidR="006A0E2E" w:rsidRPr="00CE1AB1" w:rsidRDefault="006A0E2E" w:rsidP="006A0E2E">
            <w:pPr>
              <w:pStyle w:val="TableTextS5"/>
              <w:snapToGrid w:val="0"/>
              <w:spacing w:before="0" w:after="0"/>
              <w:jc w:val="center"/>
              <w:rPr>
                <w:sz w:val="18"/>
                <w:szCs w:val="18"/>
              </w:rPr>
            </w:pPr>
            <w:r w:rsidRPr="00CE1AB1">
              <w:rPr>
                <w:sz w:val="18"/>
                <w:szCs w:val="18"/>
              </w:rPr>
              <w:t>Locomotive station: 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3</w:t>
            </w:r>
          </w:p>
        </w:tc>
      </w:tr>
      <w:tr w:rsidR="006A0E2E" w:rsidRPr="00CE1AB1"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NA</w:t>
            </w:r>
          </w:p>
        </w:tc>
      </w:tr>
      <w:tr w:rsidR="006A0E2E" w:rsidRPr="0081347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+40</w:t>
            </w:r>
          </w:p>
          <w:p w:rsidR="006A0E2E" w:rsidRPr="00CE1AB1" w:rsidRDefault="006A0E2E" w:rsidP="006A0E2E">
            <w:pPr>
              <w:pStyle w:val="TableTextS5"/>
              <w:snapToGrid w:val="0"/>
              <w:spacing w:before="0" w:after="0"/>
              <w:jc w:val="center"/>
              <w:rPr>
                <w:sz w:val="18"/>
                <w:szCs w:val="18"/>
              </w:rPr>
            </w:pPr>
            <w:r w:rsidRPr="00CE1AB1">
              <w:rPr>
                <w:sz w:val="18"/>
                <w:szCs w:val="18"/>
              </w:rPr>
              <w:t>MS: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+37</w:t>
            </w:r>
          </w:p>
          <w:p w:rsidR="006A0E2E" w:rsidRPr="00CE1AB1" w:rsidRDefault="006A0E2E" w:rsidP="006A0E2E">
            <w:pPr>
              <w:pStyle w:val="TableTextS5"/>
              <w:snapToGrid w:val="0"/>
              <w:spacing w:before="0" w:after="0"/>
              <w:jc w:val="center"/>
              <w:rPr>
                <w:sz w:val="18"/>
                <w:szCs w:val="18"/>
              </w:rPr>
            </w:pPr>
            <w:r w:rsidRPr="00CE1AB1">
              <w:rPr>
                <w:sz w:val="18"/>
                <w:szCs w:val="18"/>
              </w:rPr>
              <w:t>MS: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+30</w:t>
            </w:r>
          </w:p>
          <w:p w:rsidR="006A0E2E" w:rsidRPr="00CE1AB1" w:rsidRDefault="006A0E2E" w:rsidP="006A0E2E">
            <w:pPr>
              <w:pStyle w:val="TableTextS5"/>
              <w:snapToGrid w:val="0"/>
              <w:spacing w:before="0" w:after="0"/>
              <w:jc w:val="center"/>
              <w:rPr>
                <w:sz w:val="18"/>
                <w:szCs w:val="18"/>
              </w:rPr>
            </w:pPr>
            <w:r w:rsidRPr="00CE1AB1">
              <w:rPr>
                <w:sz w:val="18"/>
                <w:szCs w:val="18"/>
              </w:rPr>
              <w:t>MS: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+36</w:t>
            </w:r>
          </w:p>
          <w:p w:rsidR="006A0E2E" w:rsidRPr="00CE1AB1" w:rsidRDefault="006A0E2E" w:rsidP="006A0E2E">
            <w:pPr>
              <w:pStyle w:val="TableTextS5"/>
              <w:snapToGrid w:val="0"/>
              <w:spacing w:before="0" w:after="0"/>
              <w:jc w:val="center"/>
              <w:rPr>
                <w:sz w:val="18"/>
                <w:szCs w:val="18"/>
              </w:rPr>
            </w:pPr>
            <w:r w:rsidRPr="00CE1AB1">
              <w:rPr>
                <w:sz w:val="18"/>
                <w:szCs w:val="18"/>
              </w:rPr>
              <w:t>MS: +24.8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+34.8</w:t>
            </w:r>
          </w:p>
          <w:p w:rsidR="006A0E2E" w:rsidRPr="00CE1AB1" w:rsidRDefault="006A0E2E" w:rsidP="006A0E2E">
            <w:pPr>
              <w:pStyle w:val="TableTextS5"/>
              <w:snapToGrid w:val="0"/>
              <w:spacing w:before="0" w:after="0"/>
              <w:jc w:val="center"/>
              <w:rPr>
                <w:sz w:val="18"/>
                <w:szCs w:val="18"/>
              </w:rPr>
            </w:pPr>
            <w:r w:rsidRPr="00CE1AB1">
              <w:rPr>
                <w:sz w:val="18"/>
                <w:szCs w:val="18"/>
              </w:rPr>
              <w:t>MS: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rFonts w:eastAsiaTheme="minorEastAsia"/>
                <w:sz w:val="18"/>
                <w:szCs w:val="18"/>
                <w:lang w:eastAsia="zh-CN"/>
              </w:rPr>
            </w:pPr>
            <w:r w:rsidRPr="00CE1AB1">
              <w:rPr>
                <w:sz w:val="18"/>
                <w:szCs w:val="18"/>
              </w:rPr>
              <w:t>Fixed Radio Station: 34.7-37(simplex),</w:t>
            </w:r>
            <w:r w:rsidR="00A04321">
              <w:rPr>
                <w:sz w:val="18"/>
                <w:szCs w:val="18"/>
              </w:rPr>
              <w:br/>
            </w:r>
            <w:r w:rsidRPr="00CE1AB1">
              <w:rPr>
                <w:sz w:val="18"/>
                <w:szCs w:val="18"/>
              </w:rPr>
              <w:t xml:space="preserve"> 37-40 (duplex)</w:t>
            </w:r>
            <w:r w:rsidRPr="00CE1AB1">
              <w:rPr>
                <w:rFonts w:eastAsiaTheme="minorEastAsia" w:hint="eastAsia"/>
                <w:sz w:val="18"/>
                <w:szCs w:val="18"/>
                <w:lang w:eastAsia="zh-CN"/>
              </w:rPr>
              <w:t>,</w:t>
            </w:r>
          </w:p>
          <w:p w:rsidR="006A0E2E" w:rsidRPr="00CE1AB1" w:rsidRDefault="006A0E2E" w:rsidP="006A0E2E">
            <w:pPr>
              <w:pStyle w:val="TableTextS5"/>
              <w:jc w:val="center"/>
              <w:rPr>
                <w:rFonts w:eastAsiaTheme="minorEastAsia"/>
                <w:sz w:val="18"/>
                <w:szCs w:val="18"/>
                <w:lang w:eastAsia="zh-CN"/>
              </w:rPr>
            </w:pPr>
            <w:r w:rsidRPr="00CE1AB1">
              <w:rPr>
                <w:sz w:val="18"/>
                <w:szCs w:val="18"/>
              </w:rPr>
              <w:t xml:space="preserve">Locomotive Station: 37(simplex),  </w:t>
            </w:r>
            <w:r w:rsidR="00A04321">
              <w:rPr>
                <w:sz w:val="18"/>
                <w:szCs w:val="18"/>
              </w:rPr>
              <w:br/>
            </w:r>
            <w:r w:rsidRPr="00CE1AB1">
              <w:rPr>
                <w:sz w:val="18"/>
                <w:szCs w:val="18"/>
              </w:rPr>
              <w:t>40 (duplex)</w:t>
            </w:r>
            <w:r w:rsidRPr="00CE1AB1">
              <w:rPr>
                <w:rFonts w:eastAsiaTheme="minorEastAsia" w:hint="eastAsia"/>
                <w:sz w:val="18"/>
                <w:szCs w:val="18"/>
                <w:lang w:eastAsia="zh-CN"/>
              </w:rPr>
              <w:t>,</w:t>
            </w:r>
          </w:p>
          <w:p w:rsidR="006A0E2E" w:rsidRPr="00CE1AB1" w:rsidRDefault="006A0E2E" w:rsidP="006A0E2E">
            <w:pPr>
              <w:pStyle w:val="TableTextS5"/>
              <w:snapToGrid w:val="0"/>
              <w:spacing w:before="0" w:after="0"/>
              <w:jc w:val="center"/>
              <w:rPr>
                <w:sz w:val="18"/>
                <w:szCs w:val="18"/>
              </w:rPr>
            </w:pPr>
            <w:r w:rsidRPr="00CE1AB1">
              <w:rPr>
                <w:sz w:val="18"/>
                <w:szCs w:val="18"/>
              </w:rPr>
              <w:t>Handset: 34.7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C3831" w:rsidRDefault="006A0E2E" w:rsidP="006A0E2E">
            <w:pPr>
              <w:pStyle w:val="TableTextS5"/>
              <w:jc w:val="center"/>
              <w:rPr>
                <w:sz w:val="18"/>
                <w:szCs w:val="18"/>
              </w:rPr>
            </w:pPr>
            <w:r w:rsidRPr="00EC3831">
              <w:rPr>
                <w:sz w:val="18"/>
                <w:szCs w:val="18"/>
              </w:rPr>
              <w:t>BS: 25W</w:t>
            </w:r>
          </w:p>
          <w:p w:rsidR="006A0E2E" w:rsidRPr="00EC3831" w:rsidRDefault="006A0E2E" w:rsidP="006A0E2E">
            <w:pPr>
              <w:pStyle w:val="TableTextS5"/>
              <w:jc w:val="center"/>
              <w:rPr>
                <w:sz w:val="18"/>
                <w:szCs w:val="18"/>
              </w:rPr>
            </w:pPr>
            <w:r w:rsidRPr="00EC3831">
              <w:rPr>
                <w:sz w:val="18"/>
                <w:szCs w:val="18"/>
              </w:rPr>
              <w:t>Cab: 25W</w:t>
            </w:r>
          </w:p>
          <w:p w:rsidR="006A0E2E" w:rsidRPr="00CE1AB1" w:rsidRDefault="006A0E2E" w:rsidP="006A0E2E">
            <w:pPr>
              <w:pStyle w:val="TableTextS5"/>
              <w:snapToGrid w:val="0"/>
              <w:spacing w:before="0" w:after="0"/>
              <w:jc w:val="center"/>
              <w:rPr>
                <w:sz w:val="18"/>
                <w:szCs w:val="18"/>
              </w:rPr>
            </w:pPr>
            <w:r w:rsidRPr="00EC3831">
              <w:rPr>
                <w:sz w:val="18"/>
                <w:szCs w:val="18"/>
              </w:rPr>
              <w:t>UE: 3-3.8W</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BS:+51</w:t>
            </w:r>
          </w:p>
          <w:p w:rsidR="006A0E2E" w:rsidRPr="00CE1AB1" w:rsidRDefault="006A0E2E" w:rsidP="006A0E2E">
            <w:pPr>
              <w:pStyle w:val="TableTextS5"/>
              <w:snapToGrid w:val="0"/>
              <w:spacing w:before="0" w:after="0"/>
              <w:jc w:val="center"/>
              <w:rPr>
                <w:sz w:val="18"/>
                <w:szCs w:val="18"/>
              </w:rPr>
            </w:pPr>
            <w:r w:rsidRPr="00CE1AB1">
              <w:rPr>
                <w:sz w:val="18"/>
                <w:szCs w:val="18"/>
              </w:rPr>
              <w:t>MS: +31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BS:+48</w:t>
            </w:r>
          </w:p>
          <w:p w:rsidR="006A0E2E" w:rsidRPr="00CE1AB1" w:rsidRDefault="006A0E2E" w:rsidP="006A0E2E">
            <w:pPr>
              <w:pStyle w:val="TableTextS5"/>
              <w:snapToGrid w:val="0"/>
              <w:spacing w:before="0" w:after="0"/>
              <w:jc w:val="center"/>
              <w:rPr>
                <w:sz w:val="18"/>
                <w:szCs w:val="18"/>
              </w:rPr>
            </w:pPr>
            <w:r w:rsidRPr="00CE1AB1">
              <w:rPr>
                <w:sz w:val="18"/>
                <w:szCs w:val="18"/>
              </w:rPr>
              <w:t>MS: +31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BS:+41</w:t>
            </w:r>
          </w:p>
          <w:p w:rsidR="006A0E2E" w:rsidRPr="00CE1AB1" w:rsidRDefault="006A0E2E" w:rsidP="006A0E2E">
            <w:pPr>
              <w:pStyle w:val="TableTextS5"/>
              <w:snapToGrid w:val="0"/>
              <w:spacing w:before="0" w:after="0"/>
              <w:jc w:val="center"/>
              <w:rPr>
                <w:sz w:val="18"/>
                <w:szCs w:val="18"/>
              </w:rPr>
            </w:pPr>
            <w:r w:rsidRPr="00CE1AB1">
              <w:rPr>
                <w:sz w:val="18"/>
                <w:szCs w:val="18"/>
              </w:rPr>
              <w:t>MS: +31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+47</w:t>
            </w:r>
          </w:p>
          <w:p w:rsidR="006A0E2E" w:rsidRPr="00CE1AB1" w:rsidRDefault="006A0E2E" w:rsidP="006A0E2E">
            <w:pPr>
              <w:pStyle w:val="TableTextS5"/>
              <w:snapToGrid w:val="0"/>
              <w:spacing w:before="0" w:after="0"/>
              <w:jc w:val="center"/>
              <w:rPr>
                <w:sz w:val="18"/>
                <w:szCs w:val="18"/>
              </w:rPr>
            </w:pPr>
            <w:r w:rsidRPr="00CE1AB1">
              <w:rPr>
                <w:sz w:val="18"/>
                <w:szCs w:val="18"/>
              </w:rPr>
              <w:t>MS: +24.8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r w:rsidRPr="00CE1AB1">
              <w:rPr>
                <w:sz w:val="18"/>
                <w:szCs w:val="18"/>
              </w:rPr>
              <w:t>BS: +45.8</w:t>
            </w:r>
          </w:p>
          <w:p w:rsidR="006A0E2E" w:rsidRPr="00CE1AB1" w:rsidRDefault="006A0E2E" w:rsidP="006A0E2E">
            <w:pPr>
              <w:pStyle w:val="TableTextS5"/>
              <w:snapToGrid w:val="0"/>
              <w:spacing w:before="0" w:after="0"/>
              <w:jc w:val="center"/>
              <w:rPr>
                <w:sz w:val="18"/>
                <w:szCs w:val="18"/>
              </w:rPr>
            </w:pPr>
            <w:r w:rsidRPr="00CE1AB1">
              <w:rPr>
                <w:sz w:val="18"/>
                <w:szCs w:val="18"/>
              </w:rPr>
              <w:t>MS: +31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NA</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rFonts w:eastAsiaTheme="minorEastAsia"/>
                <w:sz w:val="18"/>
                <w:szCs w:val="18"/>
                <w:lang w:eastAsia="zh-CN"/>
              </w:rPr>
            </w:pPr>
            <w:r w:rsidRPr="00CE1AB1">
              <w:rPr>
                <w:sz w:val="18"/>
                <w:szCs w:val="18"/>
              </w:rPr>
              <w:t>Receiving noise figure (dB)</w:t>
            </w:r>
          </w:p>
          <w:p w:rsidR="006A0E2E" w:rsidRPr="00CE1AB1" w:rsidRDefault="006A0E2E" w:rsidP="006A0E2E">
            <w:pPr>
              <w:pStyle w:val="Tabletext"/>
              <w:jc w:val="center"/>
              <w:rPr>
                <w:sz w:val="18"/>
                <w:szCs w:val="18"/>
              </w:rPr>
            </w:pPr>
            <w:r w:rsidRPr="00CE1AB1">
              <w:rPr>
                <w:rFonts w:eastAsiaTheme="minorEastAsia"/>
                <w:sz w:val="18"/>
                <w:szCs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-113</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9.6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32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4.8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9.6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9.6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9.6</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1.5-2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2-3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NA</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π/4QPSK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π/4QPSK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4FSK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π/4QPSK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π/4QPSK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FM</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lastRenderedPageBreak/>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FDMA or SCPC</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TDMA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FDMA or SCPC</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FDMA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FDD, TDM-TDMA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EC3831">
              <w:rPr>
                <w:sz w:val="18"/>
                <w:szCs w:val="18"/>
              </w:rPr>
              <w:t>NA</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BER &lt; 10</w:t>
            </w:r>
            <w:r w:rsidRPr="00CE1AB1">
              <w:rPr>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BER &lt; 10</w:t>
            </w:r>
            <w:r w:rsidRPr="00CE1AB1">
              <w:rPr>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BER &lt; 10</w:t>
            </w:r>
            <w:r w:rsidRPr="00CE1AB1">
              <w:rPr>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BER &lt; 10</w:t>
            </w:r>
            <w:r w:rsidRPr="00CE1AB1">
              <w:rPr>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BER &lt; 10</w:t>
            </w:r>
            <w:r w:rsidRPr="00CE1AB1">
              <w:rPr>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Adjacent-channel Selectivity (receiver) ≥</w:t>
            </w:r>
            <w:r w:rsidRPr="00CE1AB1">
              <w:rPr>
                <w:rFonts w:eastAsiaTheme="minorEastAsia" w:hint="eastAsia"/>
                <w:sz w:val="18"/>
                <w:szCs w:val="18"/>
                <w:lang w:eastAsia="zh-CN"/>
              </w:rPr>
              <w:t>65dB</w:t>
            </w:r>
            <w:r w:rsidRPr="00CE1AB1">
              <w:rPr>
                <w:sz w:val="18"/>
                <w:szCs w:val="18"/>
              </w:rPr>
              <w:t xml:space="preserve"> </w:t>
            </w:r>
            <w:r w:rsidRPr="00CE1AB1">
              <w:rPr>
                <w:rFonts w:eastAsiaTheme="minorEastAsia" w:hint="eastAsia"/>
                <w:sz w:val="18"/>
                <w:szCs w:val="18"/>
                <w:lang w:eastAsia="zh-CN"/>
              </w:rPr>
              <w:t>,</w:t>
            </w:r>
            <w:r w:rsidRPr="00CE1AB1">
              <w:rPr>
                <w:sz w:val="18"/>
                <w:szCs w:val="18"/>
              </w:rPr>
              <w:t>Co-channel Rejection≥</w:t>
            </w:r>
            <w:r w:rsidRPr="00CE1AB1">
              <w:rPr>
                <w:rFonts w:hint="eastAsia"/>
                <w:sz w:val="18"/>
                <w:szCs w:val="18"/>
              </w:rPr>
              <w:t>-8</w:t>
            </w:r>
            <w:r w:rsidRPr="00CE1AB1">
              <w:rPr>
                <w:rFonts w:eastAsiaTheme="minorEastAsia" w:hint="eastAsia"/>
                <w:sz w:val="18"/>
                <w:szCs w:val="18"/>
                <w:lang w:eastAsia="zh-CN"/>
              </w:rPr>
              <w:t>dB</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r w:rsidRPr="00EC3831">
              <w:rPr>
                <w:sz w:val="18"/>
                <w:szCs w:val="18"/>
              </w:rPr>
              <w:t>NA</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CE1AB1"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C3831" w:rsidRDefault="006A0E2E" w:rsidP="006A0E2E">
            <w:pPr>
              <w:pStyle w:val="TableTextS5"/>
              <w:snapToGrid w:val="0"/>
              <w:spacing w:before="0" w:after="0"/>
              <w:jc w:val="center"/>
              <w:rPr>
                <w:sz w:val="18"/>
                <w:szCs w:val="18"/>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CE1AB1"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C3831" w:rsidRDefault="006A0E2E" w:rsidP="006A0E2E">
            <w:pPr>
              <w:pStyle w:val="TableTextS5"/>
              <w:snapToGrid w:val="0"/>
              <w:spacing w:before="0" w:after="0"/>
              <w:jc w:val="center"/>
              <w:rPr>
                <w:sz w:val="18"/>
                <w:szCs w:val="18"/>
              </w:rPr>
            </w:pPr>
          </w:p>
        </w:tc>
      </w:tr>
      <w:tr w:rsidR="006A0E2E" w:rsidRPr="00CE1AB1" w:rsidTr="006A0E2E">
        <w:trPr>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CE1AB1" w:rsidRDefault="006A0E2E" w:rsidP="006A0E2E">
            <w:pPr>
              <w:pStyle w:val="Tabletext"/>
              <w:ind w:left="113" w:right="113"/>
              <w:jc w:val="center"/>
              <w:rPr>
                <w:sz w:val="18"/>
                <w:szCs w:val="18"/>
              </w:rPr>
            </w:pPr>
            <w:r w:rsidRPr="00CE1AB1">
              <w:rPr>
                <w:sz w:val="18"/>
                <w:szCs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r w:rsidRPr="00CE1AB1">
              <w:rPr>
                <w:sz w:val="18"/>
                <w:szCs w:val="18"/>
              </w:rPr>
              <w:t>Voice/Dispatch</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01D54"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r w:rsidRPr="00CE1AB1">
              <w:rPr>
                <w:sz w:val="18"/>
                <w:szCs w:val="18"/>
              </w:rPr>
              <w:t>Maintenance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01D54"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r w:rsidRPr="00CE1AB1">
              <w:rPr>
                <w:sz w:val="18"/>
                <w:szCs w:val="18"/>
              </w:rPr>
              <w:t>Train Control</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rFonts w:eastAsiaTheme="minorEastAsia"/>
                <w:b/>
                <w:sz w:val="18"/>
                <w:szCs w:val="18"/>
                <w:lang w:eastAsia="zh-CN"/>
              </w:rPr>
            </w:pPr>
            <w:r w:rsidRPr="00CE1AB1">
              <w:rPr>
                <w:rFonts w:eastAsiaTheme="minorEastAsia"/>
                <w:b/>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r w:rsidRPr="00CE1AB1">
              <w:rPr>
                <w:sz w:val="18"/>
                <w:szCs w:val="18"/>
              </w:rPr>
              <w:t>Emergency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CE1AB1" w:rsidRDefault="006A0E2E" w:rsidP="006A0E2E">
            <w:pPr>
              <w:pStyle w:val="Tabletext"/>
              <w:ind w:left="113" w:right="113"/>
              <w:jc w:val="center"/>
              <w:rPr>
                <w:sz w:val="18"/>
                <w:szCs w:val="18"/>
              </w:rPr>
            </w:pPr>
            <w:r w:rsidRPr="00CE1AB1">
              <w:rPr>
                <w:sz w:val="18"/>
                <w:szCs w:val="18"/>
              </w:rPr>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r w:rsidRPr="00CE1AB1">
              <w:rPr>
                <w:sz w:val="18"/>
                <w:szCs w:val="18"/>
              </w:rPr>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01D54"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r w:rsidRPr="00CE1AB1">
              <w:rPr>
                <w:sz w:val="18"/>
                <w:szCs w:val="18"/>
              </w:rPr>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01D54"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r w:rsidRPr="00CE1AB1">
              <w:rPr>
                <w:sz w:val="18"/>
                <w:szCs w:val="18"/>
              </w:rPr>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01D54"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CE1AB1">
              <w:rPr>
                <w:sz w:val="18"/>
                <w:szCs w:val="18"/>
              </w:rPr>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01D54"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bl>
    <w:p w:rsidR="006A0E2E" w:rsidRDefault="006A0E2E" w:rsidP="003371FD">
      <w:pPr>
        <w:pStyle w:val="TableNo"/>
        <w:spacing w:before="360"/>
        <w:rPr>
          <w:rFonts w:eastAsiaTheme="minorEastAsia"/>
          <w:lang w:eastAsia="zh-CN"/>
        </w:rPr>
      </w:pPr>
      <w:r w:rsidRPr="00FC62E3">
        <w:rPr>
          <w:lang w:eastAsia="zh-CN"/>
        </w:rPr>
        <w:t>Table 4.1</w:t>
      </w:r>
      <w:r>
        <w:rPr>
          <w:rFonts w:eastAsiaTheme="minorEastAsia" w:hint="eastAsia"/>
          <w:lang w:eastAsia="zh-CN"/>
        </w:rPr>
        <w:t>.2</w:t>
      </w:r>
      <w:r w:rsidRPr="00FC62E3">
        <w:rPr>
          <w:lang w:eastAsia="zh-CN"/>
        </w:rPr>
        <w:t>-2</w:t>
      </w:r>
      <w:r>
        <w:rPr>
          <w:rFonts w:eastAsiaTheme="minorEastAsia" w:hint="eastAsia"/>
          <w:lang w:eastAsia="zh-CN"/>
        </w:rPr>
        <w:t xml:space="preserve"> (</w:t>
      </w:r>
      <w:r w:rsidR="003371FD" w:rsidRPr="003371FD">
        <w:rPr>
          <w:rFonts w:eastAsiaTheme="minorEastAsia"/>
          <w:i/>
          <w:iCs/>
          <w:caps w:val="0"/>
          <w:lang w:eastAsia="zh-CN"/>
        </w:rPr>
        <w:t>continued</w:t>
      </w:r>
      <w:r>
        <w:rPr>
          <w:rFonts w:eastAsiaTheme="minorEastAsia" w:hint="eastAsia"/>
          <w:lang w:eastAsia="zh-CN"/>
        </w:rPr>
        <w:t>)</w:t>
      </w:r>
      <w:r w:rsidRPr="00FC62E3">
        <w:rPr>
          <w:rFonts w:hint="eastAsia"/>
          <w:lang w:eastAsia="zh-CN"/>
        </w:rPr>
        <w:t xml:space="preserve"> </w:t>
      </w:r>
    </w:p>
    <w:p w:rsidR="006A0E2E" w:rsidRPr="00D01D54" w:rsidRDefault="006A0E2E" w:rsidP="006A0E2E">
      <w:pPr>
        <w:pStyle w:val="Tabletitle"/>
        <w:rPr>
          <w:rFonts w:ascii="Times New Roman" w:eastAsiaTheme="minorEastAsia" w:hAnsi="Times New Roman"/>
          <w:lang w:eastAsia="zh-CN"/>
        </w:rPr>
      </w:pPr>
      <w:r w:rsidRPr="00BF730C">
        <w:rPr>
          <w:rFonts w:ascii="Times New Roman" w:hAnsi="Times New Roman"/>
          <w:lang w:eastAsia="zh-CN"/>
        </w:rPr>
        <w:t>Parame</w:t>
      </w:r>
      <w:r>
        <w:rPr>
          <w:rFonts w:ascii="Times New Roman" w:hAnsi="Times New Roman"/>
          <w:lang w:eastAsia="zh-CN"/>
        </w:rPr>
        <w:t>ter and usage of Digital Radio</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CE1AB1"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8</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9</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10</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11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12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13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CE1AB1" w:rsidRDefault="006A0E2E" w:rsidP="006A0E2E">
            <w:pPr>
              <w:pStyle w:val="TableTextS5"/>
              <w:snapToGrid w:val="0"/>
              <w:spacing w:before="0" w:after="0"/>
              <w:jc w:val="center"/>
              <w:rPr>
                <w:rFonts w:eastAsiaTheme="minorEastAsia"/>
                <w:b/>
                <w:color w:val="000000" w:themeColor="text1"/>
                <w:sz w:val="18"/>
                <w:szCs w:val="18"/>
                <w:lang w:eastAsia="zh-CN"/>
              </w:rPr>
            </w:pPr>
            <w:r w:rsidRPr="00CE1AB1">
              <w:rPr>
                <w:rFonts w:eastAsiaTheme="minorEastAsia" w:hint="eastAsia"/>
                <w:b/>
                <w:color w:val="000000" w:themeColor="text1"/>
                <w:sz w:val="18"/>
                <w:szCs w:val="18"/>
                <w:lang w:eastAsia="zh-CN"/>
              </w:rPr>
              <w:t>14</w:t>
            </w: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CE1AB1" w:rsidRDefault="006A0E2E" w:rsidP="006A0E2E">
            <w:pPr>
              <w:pStyle w:val="Tabletext"/>
              <w:jc w:val="center"/>
              <w:rPr>
                <w:sz w:val="18"/>
                <w:szCs w:val="18"/>
              </w:rPr>
            </w:pPr>
            <w:r>
              <w:rPr>
                <w:sz w:val="18"/>
                <w:szCs w:val="18"/>
              </w:rPr>
              <w:t>Use by which Administration(s)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hint="eastAsia"/>
                <w:b/>
                <w:sz w:val="18"/>
                <w:szCs w:val="18"/>
                <w:lang w:eastAsia="zh-CN"/>
              </w:rPr>
              <w:t>RUS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hint="eastAsia"/>
                <w:b/>
                <w:sz w:val="18"/>
                <w:szCs w:val="18"/>
                <w:lang w:eastAsia="zh-CN"/>
              </w:rPr>
              <w:t>RUS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hint="eastAsia"/>
                <w:b/>
                <w:sz w:val="18"/>
                <w:szCs w:val="18"/>
                <w:lang w:eastAsia="zh-CN"/>
              </w:rPr>
              <w:t>RUS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b/>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b/>
                <w:sz w:val="18"/>
                <w:szCs w:val="18"/>
                <w:lang w:eastAsia="zh-CN"/>
              </w:rPr>
            </w:pPr>
            <w:r w:rsidRPr="00CE1AB1">
              <w:rPr>
                <w:rFonts w:eastAsiaTheme="minorEastAsia"/>
                <w:b/>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CE1AB1" w:rsidRDefault="006A0E2E" w:rsidP="006A0E2E">
            <w:pPr>
              <w:pStyle w:val="Tabletext"/>
              <w:jc w:val="center"/>
              <w:rPr>
                <w:rFonts w:eastAsiaTheme="minorEastAsia"/>
                <w:sz w:val="18"/>
                <w:szCs w:val="18"/>
                <w:lang w:eastAsia="zh-CN"/>
              </w:rPr>
            </w:pPr>
            <w:r w:rsidRPr="00CE1AB1">
              <w:rPr>
                <w:rFonts w:eastAsiaTheme="minorEastAsia" w:hint="eastAsia"/>
                <w:sz w:val="18"/>
                <w:szCs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r w:rsidRPr="00CE1AB1">
              <w:rPr>
                <w:rFonts w:eastAsiaTheme="minorEastAsia" w:hint="eastAsia"/>
                <w:sz w:val="18"/>
                <w:szCs w:val="18"/>
                <w:lang w:eastAsia="zh-CN"/>
              </w:rPr>
              <w:t>TETRA System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r w:rsidRPr="00CE1AB1">
              <w:rPr>
                <w:rFonts w:eastAsiaTheme="minorEastAsia" w:hint="eastAsia"/>
                <w:sz w:val="18"/>
                <w:szCs w:val="18"/>
                <w:lang w:eastAsia="zh-CN"/>
              </w:rPr>
              <w:t>GSM-R System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r w:rsidRPr="00CE1AB1">
              <w:t>digital RHST (</w:t>
            </w:r>
            <w:r w:rsidRPr="00CE1AB1">
              <w:rPr>
                <w:rFonts w:eastAsiaTheme="minorEastAsia"/>
                <w:lang w:eastAsia="zh-CN"/>
              </w:rPr>
              <w:t>type1</w:t>
            </w:r>
            <w:r w:rsidRPr="00CE1AB1">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lang w:eastAsia="ja-JP"/>
              </w:rPr>
            </w:pPr>
            <w:r w:rsidRPr="00CE1AB1">
              <w:t>digital RHST</w:t>
            </w:r>
          </w:p>
          <w:p w:rsidR="006A0E2E" w:rsidRPr="00CE1AB1" w:rsidRDefault="006A0E2E" w:rsidP="006A0E2E">
            <w:pPr>
              <w:pStyle w:val="TableTextS5"/>
              <w:snapToGrid w:val="0"/>
              <w:spacing w:before="0" w:after="0"/>
              <w:jc w:val="center"/>
              <w:rPr>
                <w:sz w:val="18"/>
                <w:szCs w:val="18"/>
              </w:rPr>
            </w:pPr>
            <w:r w:rsidRPr="00CE1AB1">
              <w:t xml:space="preserve"> (</w:t>
            </w:r>
            <w:r w:rsidRPr="00CE1AB1">
              <w:rPr>
                <w:rFonts w:eastAsiaTheme="minorEastAsia"/>
                <w:lang w:eastAsia="zh-CN"/>
              </w:rPr>
              <w:t>type 2</w:t>
            </w:r>
            <w:r w:rsidRPr="00CE1AB1">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146-174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450-470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900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410 - 420</w:t>
            </w:r>
          </w:p>
          <w:p w:rsidR="006A0E2E" w:rsidRPr="00CE1AB1" w:rsidRDefault="006A0E2E" w:rsidP="006A0E2E">
            <w:pPr>
              <w:pStyle w:val="TableTextS5"/>
              <w:snapToGrid w:val="0"/>
              <w:spacing w:before="0" w:after="0"/>
              <w:jc w:val="center"/>
              <w:rPr>
                <w:sz w:val="18"/>
                <w:szCs w:val="18"/>
              </w:rPr>
            </w:pPr>
            <w:r w:rsidRPr="00CE1AB1">
              <w:t>450 - 455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410 - 420</w:t>
            </w:r>
          </w:p>
          <w:p w:rsidR="006A0E2E" w:rsidRPr="00CE1AB1" w:rsidRDefault="006A0E2E" w:rsidP="006A0E2E">
            <w:pPr>
              <w:pStyle w:val="TableTextS5"/>
              <w:snapToGrid w:val="0"/>
              <w:spacing w:before="0" w:after="0"/>
              <w:jc w:val="center"/>
              <w:rPr>
                <w:sz w:val="18"/>
                <w:szCs w:val="18"/>
              </w:rPr>
            </w:pPr>
            <w:r w:rsidRPr="00CE1AB1">
              <w:t>450 - 455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CE1AB1" w:rsidRDefault="006A0E2E" w:rsidP="006A0E2E">
            <w:pPr>
              <w:pStyle w:val="Tabletext"/>
              <w:jc w:val="center"/>
              <w:rPr>
                <w:sz w:val="18"/>
                <w:szCs w:val="18"/>
              </w:rPr>
            </w:pPr>
            <w:r w:rsidRPr="00CE1AB1">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sz w:val="18"/>
                <w:szCs w:val="18"/>
              </w:rPr>
            </w:pPr>
          </w:p>
        </w:tc>
      </w:tr>
      <w:tr w:rsidR="006A0E2E" w:rsidRPr="00CE1AB1"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12.5 / 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200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UL: 12.5, 25, 230, 288</w:t>
            </w:r>
          </w:p>
          <w:p w:rsidR="006A0E2E" w:rsidRPr="00CE1AB1" w:rsidRDefault="006A0E2E" w:rsidP="006A0E2E">
            <w:pPr>
              <w:pStyle w:val="TableTextS5"/>
              <w:snapToGrid w:val="0"/>
              <w:spacing w:before="0" w:after="0"/>
              <w:jc w:val="center"/>
              <w:rPr>
                <w:sz w:val="18"/>
                <w:szCs w:val="18"/>
              </w:rPr>
            </w:pPr>
            <w:r w:rsidRPr="00CE1AB1">
              <w:t>DL: 12.5, 25, 64, 230, 288, 640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UL: 12.5, 25, 230, 288</w:t>
            </w:r>
          </w:p>
          <w:p w:rsidR="006A0E2E" w:rsidRPr="00CE1AB1" w:rsidRDefault="006A0E2E" w:rsidP="006A0E2E">
            <w:pPr>
              <w:pStyle w:val="TableTextS5"/>
              <w:snapToGrid w:val="0"/>
              <w:spacing w:before="0" w:after="0"/>
              <w:jc w:val="center"/>
              <w:rPr>
                <w:sz w:val="18"/>
                <w:szCs w:val="18"/>
              </w:rPr>
            </w:pPr>
            <w:r w:rsidRPr="00CE1AB1">
              <w:t>DL: 12.5, 25, 64, 230, 288, 640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3-7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2-18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BS: (LCX)</w:t>
            </w:r>
          </w:p>
          <w:p w:rsidR="006A0E2E" w:rsidRPr="00CE1AB1" w:rsidRDefault="006A0E2E" w:rsidP="006A0E2E">
            <w:pPr>
              <w:pStyle w:val="TableTextS5"/>
              <w:snapToGrid w:val="0"/>
              <w:spacing w:before="0" w:after="0"/>
              <w:jc w:val="center"/>
              <w:rPr>
                <w:sz w:val="18"/>
                <w:szCs w:val="18"/>
              </w:rPr>
            </w:pPr>
            <w:r w:rsidRPr="00CE1AB1">
              <w:t>MS: +5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BS: (LCX)</w:t>
            </w:r>
          </w:p>
          <w:p w:rsidR="006A0E2E" w:rsidRPr="00CE1AB1" w:rsidRDefault="006A0E2E" w:rsidP="006A0E2E">
            <w:pPr>
              <w:pStyle w:val="TableTextS5"/>
              <w:snapToGrid w:val="0"/>
              <w:spacing w:before="0" w:after="0"/>
              <w:jc w:val="center"/>
              <w:rPr>
                <w:sz w:val="18"/>
                <w:szCs w:val="18"/>
              </w:rPr>
            </w:pPr>
            <w:r w:rsidRPr="00CE1AB1">
              <w:t>MS: +5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lastRenderedPageBreak/>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vertical, oblique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BS: +33</w:t>
            </w:r>
          </w:p>
          <w:p w:rsidR="006A0E2E" w:rsidRPr="00CE1AB1" w:rsidRDefault="006A0E2E" w:rsidP="006A0E2E">
            <w:pPr>
              <w:pStyle w:val="TableTextS5"/>
              <w:snapToGrid w:val="0"/>
              <w:spacing w:before="0" w:after="0"/>
              <w:jc w:val="center"/>
              <w:rPr>
                <w:sz w:val="18"/>
                <w:szCs w:val="18"/>
              </w:rPr>
            </w:pPr>
            <w:r w:rsidRPr="00CE1AB1">
              <w:t>MS: +36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rFonts w:eastAsiaTheme="minorEastAsia"/>
                <w:lang w:eastAsia="zh-CN"/>
              </w:rPr>
            </w:pPr>
            <w:r w:rsidRPr="00CE1AB1">
              <w:t>BS: +</w:t>
            </w:r>
            <w:r w:rsidRPr="00CE1AB1">
              <w:rPr>
                <w:rFonts w:eastAsiaTheme="minorEastAsia"/>
                <w:lang w:eastAsia="zh-CN"/>
              </w:rPr>
              <w:t>27</w:t>
            </w:r>
          </w:p>
          <w:p w:rsidR="006A0E2E" w:rsidRPr="00CE1AB1" w:rsidRDefault="006A0E2E" w:rsidP="006A0E2E">
            <w:pPr>
              <w:pStyle w:val="TableTextS5"/>
              <w:snapToGrid w:val="0"/>
              <w:spacing w:before="0" w:after="0"/>
              <w:jc w:val="center"/>
              <w:rPr>
                <w:sz w:val="18"/>
                <w:szCs w:val="18"/>
              </w:rPr>
            </w:pPr>
            <w:r w:rsidRPr="00CE1AB1">
              <w:t>MS: +36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18-21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18-22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19 - 35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lang w:eastAsia="ja-JP"/>
              </w:rPr>
            </w:pPr>
            <w:r w:rsidRPr="00CE1AB1">
              <w:rPr>
                <w:lang w:eastAsia="ja-JP"/>
              </w:rPr>
              <w:t xml:space="preserve">BS: </w:t>
            </w:r>
            <w:r w:rsidRPr="00CE1AB1">
              <w:t>NA</w:t>
            </w:r>
          </w:p>
          <w:p w:rsidR="006A0E2E" w:rsidRPr="00CE1AB1" w:rsidRDefault="006A0E2E" w:rsidP="006A0E2E">
            <w:pPr>
              <w:pStyle w:val="TableTextS5"/>
              <w:snapToGrid w:val="0"/>
              <w:spacing w:before="0" w:after="0"/>
              <w:jc w:val="center"/>
              <w:rPr>
                <w:sz w:val="18"/>
                <w:szCs w:val="18"/>
              </w:rPr>
            </w:pPr>
            <w:r w:rsidRPr="00CE1AB1">
              <w:rPr>
                <w:lang w:eastAsia="ja-JP"/>
              </w:rPr>
              <w:t>MS: +41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lang w:eastAsia="ja-JP"/>
              </w:rPr>
            </w:pPr>
            <w:r w:rsidRPr="00CE1AB1">
              <w:rPr>
                <w:lang w:eastAsia="ja-JP"/>
              </w:rPr>
              <w:t xml:space="preserve">BS: </w:t>
            </w:r>
            <w:r w:rsidRPr="00CE1AB1">
              <w:t>NA</w:t>
            </w:r>
          </w:p>
          <w:p w:rsidR="006A0E2E" w:rsidRPr="00CE1AB1" w:rsidRDefault="006A0E2E" w:rsidP="006A0E2E">
            <w:pPr>
              <w:pStyle w:val="TableTextS5"/>
              <w:snapToGrid w:val="0"/>
              <w:spacing w:before="0" w:after="0"/>
              <w:jc w:val="center"/>
              <w:rPr>
                <w:sz w:val="18"/>
                <w:szCs w:val="18"/>
              </w:rPr>
            </w:pPr>
            <w:r w:rsidRPr="00CE1AB1">
              <w:rPr>
                <w:lang w:eastAsia="ja-JP"/>
              </w:rPr>
              <w:t>MS: +41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rFonts w:eastAsiaTheme="minorEastAsia"/>
                <w:sz w:val="18"/>
                <w:szCs w:val="18"/>
                <w:lang w:eastAsia="zh-CN"/>
              </w:rPr>
            </w:pPr>
            <w:r w:rsidRPr="00CE1AB1">
              <w:rPr>
                <w:sz w:val="18"/>
                <w:szCs w:val="18"/>
              </w:rPr>
              <w:t>Receiving noise figure (dB)</w:t>
            </w:r>
          </w:p>
          <w:p w:rsidR="006A0E2E" w:rsidRPr="00CE1AB1" w:rsidRDefault="006A0E2E" w:rsidP="006A0E2E">
            <w:pPr>
              <w:pStyle w:val="Tabletext"/>
              <w:jc w:val="center"/>
              <w:rPr>
                <w:sz w:val="18"/>
                <w:szCs w:val="18"/>
              </w:rPr>
            </w:pPr>
            <w:r w:rsidRPr="00CE1AB1">
              <w:rPr>
                <w:rFonts w:eastAsiaTheme="minorEastAsia"/>
                <w:sz w:val="18"/>
                <w:szCs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&lt;12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&lt;8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t>&lt; 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t>&lt; 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8x22.8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lang w:eastAsia="ja-JP"/>
              </w:rPr>
            </w:pPr>
            <w:r w:rsidRPr="00CE1AB1">
              <w:rPr>
                <w:lang w:eastAsia="ja-JP"/>
              </w:rPr>
              <w:t>DL: 384+307.2</w:t>
            </w:r>
          </w:p>
          <w:p w:rsidR="006A0E2E" w:rsidRPr="00CE1AB1" w:rsidRDefault="006A0E2E" w:rsidP="006A0E2E">
            <w:pPr>
              <w:pStyle w:val="TableTextS5"/>
              <w:snapToGrid w:val="0"/>
              <w:spacing w:before="0" w:after="0"/>
              <w:jc w:val="center"/>
              <w:rPr>
                <w:sz w:val="18"/>
                <w:szCs w:val="18"/>
              </w:rPr>
            </w:pPr>
            <w:r w:rsidRPr="00CE1AB1">
              <w:rPr>
                <w:lang w:eastAsia="ja-JP"/>
              </w:rPr>
              <w:t>UL: 384+307.2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lang w:eastAsia="ja-JP"/>
              </w:rPr>
            </w:pPr>
            <w:r w:rsidRPr="00CE1AB1">
              <w:rPr>
                <w:lang w:eastAsia="ja-JP"/>
              </w:rPr>
              <w:t>DL: 384+384</w:t>
            </w:r>
          </w:p>
          <w:p w:rsidR="006A0E2E" w:rsidRPr="00CE1AB1" w:rsidRDefault="006A0E2E" w:rsidP="006A0E2E">
            <w:pPr>
              <w:pStyle w:val="TableTextS5"/>
              <w:snapToGrid w:val="0"/>
              <w:spacing w:before="0" w:after="0"/>
              <w:jc w:val="center"/>
              <w:rPr>
                <w:sz w:val="18"/>
                <w:szCs w:val="18"/>
              </w:rPr>
            </w:pPr>
            <w:r w:rsidRPr="00CE1AB1">
              <w:rPr>
                <w:lang w:eastAsia="ja-JP"/>
              </w:rPr>
              <w:t>UL:</w:t>
            </w:r>
            <w:r w:rsidR="00A04321">
              <w:rPr>
                <w:lang w:eastAsia="ja-JP"/>
              </w:rPr>
              <w:t xml:space="preserve"> </w:t>
            </w:r>
            <w:r w:rsidRPr="00CE1AB1">
              <w:rPr>
                <w:lang w:eastAsia="ja-JP"/>
              </w:rPr>
              <w:t xml:space="preserve">384+307.2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max 20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max 30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max 20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 xml:space="preserve">LCX </w:t>
            </w:r>
            <w:r w:rsidRPr="00CE1AB1">
              <w:rPr>
                <w:rFonts w:hint="eastAsia"/>
                <w:lang w:eastAsia="ja-JP"/>
              </w:rPr>
              <w:t>0.00</w:t>
            </w:r>
            <w:r w:rsidRPr="00CE1AB1">
              <w:t>1-</w:t>
            </w:r>
            <w:r w:rsidRPr="00CE1AB1">
              <w:rPr>
                <w:rFonts w:hint="eastAsia"/>
                <w:lang w:eastAsia="ja-JP"/>
              </w:rPr>
              <w:t>0.00</w:t>
            </w:r>
            <w:r w:rsidRPr="00CE1AB1">
              <w:t>2</w:t>
            </w:r>
          </w:p>
          <w:p w:rsidR="006A0E2E" w:rsidRPr="00CE1AB1" w:rsidRDefault="006A0E2E" w:rsidP="006A0E2E">
            <w:pPr>
              <w:pStyle w:val="TableTextS5"/>
              <w:snapToGrid w:val="0"/>
              <w:spacing w:before="0" w:after="0"/>
              <w:jc w:val="center"/>
              <w:rPr>
                <w:sz w:val="18"/>
                <w:szCs w:val="18"/>
              </w:rPr>
            </w:pPr>
            <w:r w:rsidRPr="00CE1AB1">
              <w:rPr>
                <w:rFonts w:hint="eastAsia"/>
                <w:lang w:eastAsia="ja-JP"/>
              </w:rPr>
              <w:t>(</w:t>
            </w:r>
            <w:r w:rsidRPr="00CE1AB1">
              <w:t xml:space="preserve">BS </w:t>
            </w:r>
            <w:r w:rsidRPr="00CE1AB1">
              <w:rPr>
                <w:rFonts w:hint="eastAsia"/>
                <w:lang w:eastAsia="ja-JP"/>
              </w:rPr>
              <w:t xml:space="preserve">interval: </w:t>
            </w:r>
            <w:r w:rsidRPr="00CE1AB1">
              <w:t>30</w:t>
            </w:r>
            <w:r w:rsidRPr="00CE1AB1">
              <w:rPr>
                <w:rFonts w:hint="eastAsia"/>
                <w:lang w:eastAsia="ja-JP"/>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rPr>
                <w:lang w:eastAsia="ja-JP"/>
              </w:rPr>
            </w:pPr>
            <w:r w:rsidRPr="00CE1AB1">
              <w:t xml:space="preserve">LCX </w:t>
            </w:r>
            <w:r w:rsidRPr="00CE1AB1">
              <w:rPr>
                <w:rFonts w:hint="eastAsia"/>
                <w:lang w:eastAsia="ja-JP"/>
              </w:rPr>
              <w:t>0.00</w:t>
            </w:r>
            <w:r w:rsidRPr="00CE1AB1">
              <w:t>1-</w:t>
            </w:r>
            <w:r w:rsidRPr="00CE1AB1">
              <w:rPr>
                <w:rFonts w:hint="eastAsia"/>
                <w:lang w:eastAsia="ja-JP"/>
              </w:rPr>
              <w:t>0.00</w:t>
            </w:r>
            <w:r w:rsidRPr="00CE1AB1">
              <w:t>2</w:t>
            </w:r>
          </w:p>
          <w:p w:rsidR="006A0E2E" w:rsidRPr="00CE1AB1" w:rsidRDefault="006A0E2E" w:rsidP="006A0E2E">
            <w:pPr>
              <w:pStyle w:val="TableTextS5"/>
              <w:snapToGrid w:val="0"/>
              <w:spacing w:before="0" w:after="0"/>
              <w:jc w:val="center"/>
              <w:rPr>
                <w:sz w:val="18"/>
                <w:szCs w:val="18"/>
              </w:rPr>
            </w:pPr>
            <w:r w:rsidRPr="00CE1AB1">
              <w:rPr>
                <w:rFonts w:hint="eastAsia"/>
                <w:lang w:eastAsia="ja-JP"/>
              </w:rPr>
              <w:t>(</w:t>
            </w:r>
            <w:r w:rsidRPr="00CE1AB1">
              <w:t xml:space="preserve">BS </w:t>
            </w:r>
            <w:r w:rsidRPr="00CE1AB1">
              <w:rPr>
                <w:rFonts w:hint="eastAsia"/>
                <w:lang w:eastAsia="ja-JP"/>
              </w:rPr>
              <w:t xml:space="preserve">interval: </w:t>
            </w:r>
            <w:r w:rsidRPr="00CE1AB1">
              <w:t>30</w:t>
            </w:r>
            <w:r w:rsidRPr="00CE1AB1">
              <w:rPr>
                <w:rFonts w:hint="eastAsia"/>
                <w:lang w:eastAsia="ja-JP"/>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81347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π/4QPSK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π/4DQPSK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GMSK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t>π/4QPSK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DL: π/4QPSK</w:t>
            </w:r>
          </w:p>
          <w:p w:rsidR="006A0E2E" w:rsidRPr="00CE1AB1" w:rsidRDefault="006A0E2E" w:rsidP="006A0E2E">
            <w:pPr>
              <w:pStyle w:val="TableTextS5"/>
              <w:snapToGrid w:val="0"/>
              <w:spacing w:before="0" w:after="0"/>
              <w:jc w:val="center"/>
              <w:rPr>
                <w:sz w:val="18"/>
                <w:szCs w:val="18"/>
              </w:rPr>
            </w:pPr>
            <w:r w:rsidRPr="00CE1AB1">
              <w:t>UL: π/4QPSK and QPSK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FDMA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TDMA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TDMA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t xml:space="preserve">DL: </w:t>
            </w:r>
            <w:r w:rsidRPr="00CE1AB1">
              <w:rPr>
                <w:lang w:eastAsia="ja-JP"/>
              </w:rPr>
              <w:t>TDM</w:t>
            </w:r>
          </w:p>
          <w:p w:rsidR="006A0E2E" w:rsidRPr="00CE1AB1" w:rsidRDefault="006A0E2E" w:rsidP="006A0E2E">
            <w:pPr>
              <w:pStyle w:val="Tabletext"/>
              <w:jc w:val="center"/>
              <w:rPr>
                <w:lang w:eastAsia="ja-JP"/>
              </w:rPr>
            </w:pPr>
            <w:r w:rsidRPr="00CE1AB1">
              <w:t xml:space="preserve">UL: </w:t>
            </w:r>
            <w:r w:rsidRPr="00CE1AB1">
              <w:rPr>
                <w:lang w:eastAsia="ja-JP"/>
              </w:rPr>
              <w:t>TDMA</w:t>
            </w:r>
          </w:p>
          <w:p w:rsidR="006A0E2E" w:rsidRPr="00CE1AB1" w:rsidRDefault="006A0E2E" w:rsidP="006A0E2E">
            <w:pPr>
              <w:pStyle w:val="TableTextS5"/>
              <w:snapToGrid w:val="0"/>
              <w:spacing w:before="0" w:after="0"/>
              <w:jc w:val="center"/>
              <w:rPr>
                <w:sz w:val="18"/>
                <w:szCs w:val="18"/>
              </w:rPr>
            </w:pPr>
            <w:r w:rsidRPr="00CE1AB1">
              <w:rPr>
                <w:lang w:eastAsia="ja-JP"/>
              </w:rPr>
              <w:t>FDD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jc w:val="center"/>
            </w:pPr>
            <w:r w:rsidRPr="00CE1AB1">
              <w:rPr>
                <w:rFonts w:eastAsiaTheme="minorEastAsia"/>
                <w:lang w:eastAsia="zh-CN"/>
              </w:rPr>
              <w:t>D</w:t>
            </w:r>
            <w:r w:rsidRPr="00CE1AB1">
              <w:t xml:space="preserve">L: </w:t>
            </w:r>
            <w:r w:rsidRPr="00CE1AB1">
              <w:rPr>
                <w:lang w:eastAsia="ja-JP"/>
              </w:rPr>
              <w:t>TDM</w:t>
            </w:r>
          </w:p>
          <w:p w:rsidR="006A0E2E" w:rsidRPr="00CE1AB1" w:rsidRDefault="006A0E2E" w:rsidP="006A0E2E">
            <w:pPr>
              <w:pStyle w:val="Tabletext"/>
              <w:jc w:val="center"/>
              <w:rPr>
                <w:lang w:eastAsia="ja-JP"/>
              </w:rPr>
            </w:pPr>
            <w:r w:rsidRPr="00CE1AB1">
              <w:t xml:space="preserve">UL: </w:t>
            </w:r>
            <w:r w:rsidRPr="00CE1AB1">
              <w:rPr>
                <w:lang w:eastAsia="ja-JP"/>
              </w:rPr>
              <w:t>TDMA</w:t>
            </w:r>
          </w:p>
          <w:p w:rsidR="006A0E2E" w:rsidRPr="00CE1AB1" w:rsidRDefault="006A0E2E" w:rsidP="006A0E2E">
            <w:pPr>
              <w:pStyle w:val="TableTextS5"/>
              <w:snapToGrid w:val="0"/>
              <w:spacing w:before="0" w:after="0"/>
              <w:jc w:val="center"/>
              <w:rPr>
                <w:sz w:val="18"/>
                <w:szCs w:val="18"/>
              </w:rPr>
            </w:pPr>
            <w:r w:rsidRPr="00CE1AB1">
              <w:rPr>
                <w:lang w:eastAsia="ja-JP"/>
              </w:rPr>
              <w:t>FDD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CE1AB1" w:rsidRDefault="006A0E2E" w:rsidP="006A0E2E">
            <w:pPr>
              <w:pStyle w:val="Tabletext"/>
              <w:jc w:val="center"/>
              <w:rPr>
                <w:sz w:val="18"/>
                <w:szCs w:val="18"/>
              </w:rPr>
            </w:pPr>
            <w:r w:rsidRPr="00CE1AB1">
              <w:rPr>
                <w:sz w:val="18"/>
                <w:szCs w:val="18"/>
              </w:rPr>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rPr>
                <w:sz w:val="18"/>
                <w:szCs w:val="18"/>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t>BER &lt; 10</w:t>
            </w:r>
            <w:r w:rsidRPr="00CE1AB1">
              <w:rPr>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r w:rsidRPr="00CE1AB1">
              <w:t>BER &lt; 10</w:t>
            </w:r>
            <w:r w:rsidRPr="00CE1AB1">
              <w:rPr>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CE1AB1"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p>
        </w:tc>
      </w:tr>
      <w:tr w:rsidR="006A0E2E" w:rsidRPr="00CE1AB1"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CE1AB1"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S5"/>
              <w:snapToGrid w:val="0"/>
              <w:spacing w:before="0" w:after="0"/>
              <w:jc w:val="center"/>
              <w:rPr>
                <w:rFonts w:eastAsiaTheme="minorEastAsia"/>
                <w:sz w:val="18"/>
                <w:szCs w:val="18"/>
                <w:lang w:eastAsia="zh-CN"/>
              </w:rPr>
            </w:pPr>
          </w:p>
        </w:tc>
      </w:tr>
      <w:tr w:rsidR="006A0E2E" w:rsidRPr="00CE1AB1" w:rsidTr="006A0E2E">
        <w:trPr>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CE1AB1" w:rsidRDefault="006A0E2E" w:rsidP="006A0E2E">
            <w:pPr>
              <w:pStyle w:val="Tabletext"/>
              <w:ind w:left="113" w:right="113"/>
              <w:jc w:val="center"/>
              <w:rPr>
                <w:sz w:val="18"/>
                <w:szCs w:val="18"/>
              </w:rPr>
            </w:pPr>
            <w:r w:rsidRPr="00CE1AB1">
              <w:rPr>
                <w:sz w:val="18"/>
                <w:szCs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r w:rsidRPr="00CE1AB1">
              <w:rPr>
                <w:sz w:val="18"/>
                <w:szCs w:val="18"/>
              </w:rPr>
              <w:t>Voice/Dispatch</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r w:rsidRPr="00CE1AB1">
              <w:rPr>
                <w:sz w:val="18"/>
                <w:szCs w:val="18"/>
              </w:rPr>
              <w:t>Maintenance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r w:rsidRPr="00CE1AB1">
              <w:rPr>
                <w:sz w:val="18"/>
                <w:szCs w:val="18"/>
              </w:rPr>
              <w:t>Train Control</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rFonts w:eastAsiaTheme="minorEastAsia"/>
                <w:b/>
                <w:sz w:val="18"/>
                <w:szCs w:val="18"/>
                <w:lang w:eastAsia="zh-CN"/>
              </w:rPr>
            </w:pPr>
            <w:r w:rsidRPr="00CE1AB1">
              <w:rPr>
                <w:b/>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CE1AB1" w:rsidRDefault="006A0E2E" w:rsidP="006A0E2E">
            <w:pPr>
              <w:pStyle w:val="Tabletext"/>
              <w:jc w:val="center"/>
              <w:rPr>
                <w:sz w:val="18"/>
                <w:szCs w:val="18"/>
              </w:rPr>
            </w:pPr>
            <w:r w:rsidRPr="00CE1AB1">
              <w:rPr>
                <w:sz w:val="18"/>
                <w:szCs w:val="18"/>
              </w:rPr>
              <w:t>Emergency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CE1AB1" w:rsidRDefault="006A0E2E" w:rsidP="006A0E2E">
            <w:pPr>
              <w:pStyle w:val="Tabletext"/>
              <w:ind w:left="113" w:right="113"/>
              <w:jc w:val="center"/>
              <w:rPr>
                <w:sz w:val="18"/>
                <w:szCs w:val="18"/>
              </w:rPr>
            </w:pPr>
            <w:r w:rsidRPr="00CE1AB1">
              <w:rPr>
                <w:sz w:val="18"/>
                <w:szCs w:val="18"/>
              </w:rPr>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r w:rsidRPr="00CE1AB1">
              <w:rPr>
                <w:sz w:val="18"/>
                <w:szCs w:val="18"/>
              </w:rPr>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r w:rsidRPr="00CE1AB1">
              <w:rPr>
                <w:sz w:val="18"/>
                <w:szCs w:val="18"/>
              </w:rPr>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CE1AB1"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r w:rsidRPr="00CE1AB1">
              <w:rPr>
                <w:sz w:val="18"/>
                <w:szCs w:val="18"/>
              </w:rPr>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r w:rsidRPr="00CE1AB1">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E1AB1"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CE1AB1"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CE1AB1">
              <w:rPr>
                <w:sz w:val="18"/>
                <w:szCs w:val="18"/>
              </w:rPr>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bl>
    <w:p w:rsidR="006A0E2E" w:rsidRPr="001A5A70" w:rsidRDefault="006A0E2E" w:rsidP="006A0E2E"/>
    <w:p w:rsidR="006A0E2E" w:rsidRPr="006A0E2E" w:rsidRDefault="006A0E2E" w:rsidP="006A0E2E">
      <w:pPr>
        <w:pStyle w:val="Heading3"/>
      </w:pPr>
      <w:bookmarkStart w:id="66" w:name="_Toc467087957"/>
      <w:bookmarkStart w:id="67" w:name="_Toc467151157"/>
      <w:r w:rsidRPr="006A0E2E">
        <w:rPr>
          <w:rFonts w:hint="eastAsia"/>
        </w:rPr>
        <w:lastRenderedPageBreak/>
        <w:t>4.1.3</w:t>
      </w:r>
      <w:r w:rsidRPr="006A0E2E">
        <w:tab/>
      </w:r>
      <w:r w:rsidRPr="006A0E2E">
        <w:rPr>
          <w:rFonts w:hint="eastAsia"/>
        </w:rPr>
        <w:t>Trunked Radio</w:t>
      </w:r>
      <w:bookmarkEnd w:id="66"/>
      <w:bookmarkEnd w:id="67"/>
    </w:p>
    <w:p w:rsidR="006A0E2E" w:rsidRPr="009B7F0C" w:rsidRDefault="006A0E2E" w:rsidP="006A0E2E">
      <w:pPr>
        <w:rPr>
          <w:i/>
          <w:lang w:val="en-US" w:eastAsia="zh-CN"/>
        </w:rPr>
      </w:pPr>
      <w:r w:rsidRPr="009B7F0C">
        <w:rPr>
          <w:i/>
          <w:lang w:val="en-US" w:eastAsia="zh-CN"/>
        </w:rPr>
        <w:t>Editor’s note:</w:t>
      </w:r>
      <w:r>
        <w:rPr>
          <w:i/>
          <w:lang w:val="en-US" w:eastAsia="zh-CN"/>
        </w:rPr>
        <w:t xml:space="preserve"> </w:t>
      </w:r>
      <w:r w:rsidR="003371FD" w:rsidRPr="009B7F0C">
        <w:rPr>
          <w:i/>
          <w:lang w:val="en-US" w:eastAsia="zh-CN"/>
        </w:rPr>
        <w:t xml:space="preserve">Administrations </w:t>
      </w:r>
      <w:r w:rsidRPr="009B7F0C">
        <w:rPr>
          <w:i/>
          <w:lang w:val="en-US" w:eastAsia="zh-CN"/>
        </w:rPr>
        <w:t xml:space="preserve">are encourage to provide a </w:t>
      </w:r>
      <w:r w:rsidRPr="009B7F0C">
        <w:rPr>
          <w:rFonts w:hint="eastAsia"/>
          <w:i/>
          <w:lang w:val="en-US" w:eastAsia="zh-CN"/>
        </w:rPr>
        <w:t xml:space="preserve">shore </w:t>
      </w:r>
      <w:r w:rsidR="003371FD" w:rsidRPr="009B7F0C">
        <w:rPr>
          <w:i/>
          <w:lang w:val="en-US" w:eastAsia="zh-CN"/>
        </w:rPr>
        <w:t>paragraph</w:t>
      </w:r>
      <w:r w:rsidRPr="009B7F0C">
        <w:rPr>
          <w:rFonts w:hint="eastAsia"/>
          <w:i/>
          <w:lang w:val="en-US" w:eastAsia="zh-CN"/>
        </w:rPr>
        <w:t xml:space="preserve"> here to </w:t>
      </w:r>
      <w:r w:rsidRPr="009B7F0C">
        <w:rPr>
          <w:i/>
          <w:lang w:val="en-US" w:eastAsia="zh-CN"/>
        </w:rPr>
        <w:t>introduc</w:t>
      </w:r>
      <w:r w:rsidRPr="009B7F0C">
        <w:rPr>
          <w:rFonts w:hint="eastAsia"/>
          <w:i/>
          <w:lang w:val="en-US" w:eastAsia="zh-CN"/>
        </w:rPr>
        <w:t>e</w:t>
      </w:r>
      <w:r w:rsidRPr="009B7F0C">
        <w:rPr>
          <w:i/>
          <w:lang w:val="en-US" w:eastAsia="zh-CN"/>
        </w:rPr>
        <w:t xml:space="preserve"> their </w:t>
      </w:r>
      <w:r w:rsidRPr="009B7F0C">
        <w:rPr>
          <w:rFonts w:hint="eastAsia"/>
          <w:i/>
          <w:lang w:val="en-US" w:eastAsia="zh-CN"/>
        </w:rPr>
        <w:t>Trunked Radio</w:t>
      </w:r>
      <w:r w:rsidRPr="009B7F0C">
        <w:rPr>
          <w:i/>
          <w:lang w:val="en-US" w:eastAsia="zh-CN"/>
        </w:rPr>
        <w:t xml:space="preserve"> in this sub-section.</w:t>
      </w:r>
    </w:p>
    <w:p w:rsidR="006A0E2E" w:rsidRPr="00EC3831" w:rsidRDefault="006A0E2E" w:rsidP="006A0E2E">
      <w:pPr>
        <w:pStyle w:val="TableNo"/>
        <w:spacing w:before="360"/>
        <w:rPr>
          <w:rFonts w:eastAsiaTheme="minorEastAsia"/>
          <w:lang w:eastAsia="zh-CN"/>
        </w:rPr>
      </w:pPr>
      <w:r>
        <w:rPr>
          <w:lang w:eastAsia="zh-CN"/>
        </w:rPr>
        <w:t>Table 4.1</w:t>
      </w:r>
      <w:r>
        <w:rPr>
          <w:rFonts w:eastAsiaTheme="minorEastAsia" w:hint="eastAsia"/>
          <w:lang w:eastAsia="zh-CN"/>
        </w:rPr>
        <w:t>.</w:t>
      </w:r>
      <w:r w:rsidRPr="00C46A58">
        <w:rPr>
          <w:lang w:eastAsia="zh-CN"/>
        </w:rPr>
        <w:t>3</w:t>
      </w:r>
      <w:r>
        <w:rPr>
          <w:rFonts w:eastAsiaTheme="minorEastAsia" w:hint="eastAsia"/>
          <w:lang w:eastAsia="zh-CN"/>
        </w:rPr>
        <w:t>-1</w:t>
      </w:r>
    </w:p>
    <w:p w:rsidR="006A0E2E" w:rsidRPr="00D01D54" w:rsidRDefault="006A0E2E" w:rsidP="006A0E2E">
      <w:pPr>
        <w:pStyle w:val="Tabletitle"/>
        <w:rPr>
          <w:rFonts w:ascii="Times New Roman" w:eastAsiaTheme="minorEastAsia" w:hAnsi="Times New Roman"/>
          <w:lang w:eastAsia="zh-CN"/>
        </w:rPr>
      </w:pPr>
      <w:r>
        <w:rPr>
          <w:rFonts w:ascii="Times New Roman" w:hAnsi="Times New Roman"/>
          <w:lang w:eastAsia="zh-CN"/>
        </w:rPr>
        <w:t>Parameter and usage of Trunked Radio</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9E2A15"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jc w:val="center"/>
              <w:rPr>
                <w:rFonts w:eastAsiaTheme="minorEastAsia"/>
                <w:b/>
                <w:color w:val="000000" w:themeColor="text1"/>
                <w:sz w:val="18"/>
                <w:szCs w:val="18"/>
                <w:lang w:eastAsia="zh-CN"/>
              </w:rPr>
            </w:pPr>
            <w:r w:rsidRPr="009E2A15">
              <w:rPr>
                <w:rFonts w:eastAsiaTheme="minorEastAsia" w:hint="eastAsia"/>
                <w:b/>
                <w:color w:val="000000" w:themeColor="text1"/>
                <w:sz w:val="18"/>
                <w:szCs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7</w:t>
            </w: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9E2A15" w:rsidRDefault="006A0E2E" w:rsidP="006A0E2E">
            <w:pPr>
              <w:pStyle w:val="Tabletext"/>
              <w:jc w:val="center"/>
              <w:rPr>
                <w:sz w:val="18"/>
                <w:szCs w:val="18"/>
              </w:rPr>
            </w:pPr>
            <w:r>
              <w:rPr>
                <w:sz w:val="18"/>
                <w:szCs w:val="18"/>
              </w:rPr>
              <w:t>Use by which Administration(s)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r w:rsidRPr="00E71D58">
              <w:rPr>
                <w:rFonts w:eastAsiaTheme="minorEastAsia" w:hint="eastAsia"/>
                <w:b/>
                <w:lang w:eastAsia="zh-CN"/>
              </w:rPr>
              <w:t>KOR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r w:rsidRPr="00E71D58">
              <w:rPr>
                <w:rFonts w:eastAsiaTheme="minorEastAsia" w:hint="eastAsia"/>
                <w:b/>
                <w:lang w:eastAsia="zh-CN"/>
              </w:rPr>
              <w:t>KOR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rFonts w:eastAsiaTheme="minorEastAsia"/>
                <w:sz w:val="18"/>
                <w:szCs w:val="18"/>
                <w:lang w:eastAsia="zh-CN"/>
              </w:rPr>
            </w:pPr>
            <w:r w:rsidRPr="009E2A15">
              <w:rPr>
                <w:rFonts w:eastAsiaTheme="minorEastAsia" w:hint="eastAsia"/>
                <w:sz w:val="18"/>
                <w:szCs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ASTRO</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TETRA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46A58" w:rsidRDefault="006A0E2E" w:rsidP="006A0E2E">
            <w:pPr>
              <w:pStyle w:val="TableTextS5"/>
              <w:jc w:val="center"/>
            </w:pPr>
            <w:r w:rsidRPr="00C46A58">
              <w:t>806-811</w:t>
            </w:r>
          </w:p>
          <w:p w:rsidR="006A0E2E" w:rsidRPr="009E2A15" w:rsidRDefault="006A0E2E" w:rsidP="006A0E2E">
            <w:pPr>
              <w:pStyle w:val="TableTextS5"/>
              <w:snapToGrid w:val="0"/>
              <w:spacing w:before="0" w:after="0"/>
              <w:jc w:val="center"/>
              <w:rPr>
                <w:sz w:val="18"/>
                <w:szCs w:val="18"/>
              </w:rPr>
            </w:pPr>
            <w:r w:rsidRPr="00C46A58">
              <w:t>851-865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46A58" w:rsidRDefault="006A0E2E" w:rsidP="006A0E2E">
            <w:pPr>
              <w:pStyle w:val="TableTextS5"/>
              <w:jc w:val="center"/>
            </w:pPr>
            <w:r w:rsidRPr="00C46A58">
              <w:t>806-811</w:t>
            </w:r>
          </w:p>
          <w:p w:rsidR="006A0E2E" w:rsidRPr="009E2A15" w:rsidRDefault="006A0E2E" w:rsidP="006A0E2E">
            <w:pPr>
              <w:pStyle w:val="TableTextS5"/>
              <w:snapToGrid w:val="0"/>
              <w:spacing w:before="0" w:after="0"/>
              <w:jc w:val="center"/>
              <w:rPr>
                <w:sz w:val="18"/>
                <w:szCs w:val="18"/>
              </w:rPr>
            </w:pPr>
            <w:r w:rsidRPr="00C46A58">
              <w:t>851-865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A9485E">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12.5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4x25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81347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46A58" w:rsidRDefault="006A0E2E" w:rsidP="006A0E2E">
            <w:pPr>
              <w:pStyle w:val="TableTextS5"/>
              <w:jc w:val="center"/>
            </w:pPr>
            <w:r w:rsidRPr="00C46A58">
              <w:t>BS: 70W</w:t>
            </w:r>
          </w:p>
          <w:p w:rsidR="006A0E2E" w:rsidRPr="00C46A58" w:rsidRDefault="006A0E2E" w:rsidP="006A0E2E">
            <w:pPr>
              <w:pStyle w:val="TableTextS5"/>
              <w:jc w:val="center"/>
            </w:pPr>
            <w:r w:rsidRPr="00C46A58">
              <w:t>Cab: 30W</w:t>
            </w:r>
          </w:p>
          <w:p w:rsidR="006A0E2E" w:rsidRPr="009E2A15" w:rsidRDefault="006A0E2E" w:rsidP="006A0E2E">
            <w:pPr>
              <w:pStyle w:val="TableTextS5"/>
              <w:snapToGrid w:val="0"/>
              <w:spacing w:before="0" w:after="0"/>
              <w:jc w:val="center"/>
              <w:rPr>
                <w:sz w:val="18"/>
                <w:szCs w:val="18"/>
              </w:rPr>
            </w:pPr>
            <w:r w:rsidRPr="00C46A58">
              <w:t>UE: 3W</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46A58" w:rsidRDefault="006A0E2E" w:rsidP="006A0E2E">
            <w:pPr>
              <w:pStyle w:val="TableTextS5"/>
              <w:jc w:val="center"/>
            </w:pPr>
            <w:r w:rsidRPr="00C46A58">
              <w:t>BS: 25W</w:t>
            </w:r>
          </w:p>
          <w:p w:rsidR="006A0E2E" w:rsidRPr="00C46A58" w:rsidRDefault="006A0E2E" w:rsidP="006A0E2E">
            <w:pPr>
              <w:pStyle w:val="TableTextS5"/>
              <w:jc w:val="center"/>
            </w:pPr>
            <w:r w:rsidRPr="00C46A58">
              <w:t>Cab: 3W</w:t>
            </w:r>
          </w:p>
          <w:p w:rsidR="006A0E2E" w:rsidRPr="009E2A15" w:rsidRDefault="006A0E2E" w:rsidP="006A0E2E">
            <w:pPr>
              <w:pStyle w:val="TableTextS5"/>
              <w:snapToGrid w:val="0"/>
              <w:spacing w:before="0" w:after="0"/>
              <w:jc w:val="center"/>
              <w:rPr>
                <w:sz w:val="18"/>
                <w:szCs w:val="18"/>
              </w:rPr>
            </w:pPr>
            <w:r w:rsidRPr="00C46A58">
              <w:t>UE: 1W</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rFonts w:eastAsiaTheme="minorEastAsia"/>
                <w:sz w:val="18"/>
                <w:szCs w:val="18"/>
                <w:lang w:eastAsia="zh-CN"/>
              </w:rPr>
            </w:pPr>
            <w:r w:rsidRPr="009E2A15">
              <w:rPr>
                <w:sz w:val="18"/>
                <w:szCs w:val="18"/>
              </w:rPr>
              <w:t>Receiving noise figure (dB)</w:t>
            </w:r>
          </w:p>
          <w:p w:rsidR="006A0E2E" w:rsidRPr="009E2A15" w:rsidRDefault="006A0E2E" w:rsidP="006A0E2E">
            <w:pPr>
              <w:pStyle w:val="Tabletext"/>
              <w:jc w:val="center"/>
              <w:rPr>
                <w:sz w:val="18"/>
                <w:szCs w:val="18"/>
              </w:rPr>
            </w:pPr>
            <w:r w:rsidRPr="009E2A15">
              <w:rPr>
                <w:rFonts w:eastAsiaTheme="minorEastAsia"/>
                <w:sz w:val="18"/>
                <w:szCs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-118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46A58" w:rsidRDefault="006A0E2E" w:rsidP="006A0E2E">
            <w:pPr>
              <w:pStyle w:val="TableTextS5"/>
              <w:jc w:val="center"/>
            </w:pPr>
            <w:r w:rsidRPr="00C46A58">
              <w:t>BS: -125</w:t>
            </w:r>
          </w:p>
          <w:p w:rsidR="006A0E2E" w:rsidRPr="009E2A15" w:rsidRDefault="006A0E2E" w:rsidP="006A0E2E">
            <w:pPr>
              <w:pStyle w:val="TableTextS5"/>
              <w:snapToGrid w:val="0"/>
              <w:spacing w:before="0" w:after="0"/>
              <w:jc w:val="center"/>
              <w:rPr>
                <w:sz w:val="18"/>
                <w:szCs w:val="18"/>
              </w:rPr>
            </w:pPr>
            <w:r w:rsidRPr="00C46A58">
              <w:t>UE: -112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9.6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36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C4FM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π/4 DQPSK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FDMA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TDMA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C46A58">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46A58"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46A58"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46A58"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C46A58"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9E2A15" w:rsidRDefault="006A0E2E" w:rsidP="006A0E2E">
            <w:pPr>
              <w:pStyle w:val="Tabletext"/>
              <w:ind w:left="113" w:right="113"/>
              <w:jc w:val="center"/>
              <w:rPr>
                <w:sz w:val="18"/>
                <w:szCs w:val="18"/>
              </w:rPr>
            </w:pPr>
            <w:r w:rsidRPr="009E2A15">
              <w:rPr>
                <w:sz w:val="18"/>
                <w:szCs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rsidRPr="009E2A15">
              <w:rPr>
                <w:sz w:val="18"/>
                <w:szCs w:val="18"/>
              </w:rPr>
              <w:t>Voice/Dispatch</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rsidRPr="009E2A15">
              <w:rPr>
                <w:sz w:val="18"/>
                <w:szCs w:val="18"/>
              </w:rPr>
              <w:t>Maintenance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rsidRPr="009E2A15">
              <w:rPr>
                <w:sz w:val="18"/>
                <w:szCs w:val="18"/>
              </w:rPr>
              <w:t>Train Control</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rsidRPr="009E2A15">
              <w:rPr>
                <w:sz w:val="18"/>
                <w:szCs w:val="18"/>
              </w:rPr>
              <w:t>Emergency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9E2A15" w:rsidRDefault="006A0E2E" w:rsidP="006A0E2E">
            <w:pPr>
              <w:pStyle w:val="Tabletext"/>
              <w:ind w:left="113" w:right="113"/>
              <w:jc w:val="center"/>
              <w:rPr>
                <w:sz w:val="18"/>
                <w:szCs w:val="18"/>
              </w:rPr>
            </w:pPr>
            <w:r w:rsidRPr="009E2A15">
              <w:rPr>
                <w:sz w:val="18"/>
                <w:szCs w:val="18"/>
              </w:rPr>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9E2A15">
              <w:rPr>
                <w:sz w:val="18"/>
                <w:szCs w:val="18"/>
              </w:rPr>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9E2A15">
              <w:rPr>
                <w:sz w:val="18"/>
                <w:szCs w:val="18"/>
              </w:rPr>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9E2A15">
              <w:rPr>
                <w:sz w:val="18"/>
                <w:szCs w:val="18"/>
              </w:rPr>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9E2A15">
              <w:rPr>
                <w:sz w:val="18"/>
                <w:szCs w:val="18"/>
              </w:rPr>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bl>
    <w:p w:rsidR="006A0E2E" w:rsidRDefault="006A0E2E" w:rsidP="006A0E2E">
      <w:pPr>
        <w:pStyle w:val="Tabletext"/>
        <w:rPr>
          <w:rFonts w:eastAsiaTheme="minorEastAsia"/>
          <w:lang w:eastAsia="zh-CN"/>
        </w:rPr>
      </w:pPr>
    </w:p>
    <w:p w:rsidR="006A0E2E" w:rsidRDefault="006A0E2E" w:rsidP="006A0E2E">
      <w:pPr>
        <w:pStyle w:val="Heading3"/>
        <w:rPr>
          <w:lang w:eastAsia="zh-CN"/>
        </w:rPr>
      </w:pPr>
      <w:bookmarkStart w:id="68" w:name="_Toc467087958"/>
      <w:bookmarkStart w:id="69" w:name="_Toc467151158"/>
      <w:r w:rsidRPr="00B379A7">
        <w:rPr>
          <w:rFonts w:hint="eastAsia"/>
          <w:lang w:eastAsia="zh-CN"/>
        </w:rPr>
        <w:t>4.1</w:t>
      </w:r>
      <w:r>
        <w:rPr>
          <w:rFonts w:hint="eastAsia"/>
          <w:lang w:eastAsia="zh-CN"/>
        </w:rPr>
        <w:t>.4</w:t>
      </w:r>
      <w:r>
        <w:rPr>
          <w:lang w:eastAsia="zh-CN"/>
        </w:rPr>
        <w:tab/>
      </w:r>
      <w:r>
        <w:rPr>
          <w:rFonts w:hint="eastAsia"/>
          <w:lang w:eastAsia="zh-CN"/>
        </w:rPr>
        <w:t>GSM-R</w:t>
      </w:r>
      <w:bookmarkEnd w:id="68"/>
      <w:bookmarkEnd w:id="69"/>
    </w:p>
    <w:p w:rsidR="006A0E2E" w:rsidRPr="009B7F0C" w:rsidRDefault="006A0E2E" w:rsidP="006A0E2E">
      <w:pPr>
        <w:rPr>
          <w:i/>
          <w:lang w:val="en-US" w:eastAsia="zh-CN"/>
        </w:rPr>
      </w:pPr>
      <w:r w:rsidRPr="009B7F0C">
        <w:rPr>
          <w:i/>
          <w:lang w:val="en-US" w:eastAsia="zh-CN"/>
        </w:rPr>
        <w:t>Editor’s note:</w:t>
      </w:r>
      <w:r w:rsidR="003371FD">
        <w:rPr>
          <w:i/>
          <w:lang w:val="en-US" w:eastAsia="zh-CN"/>
        </w:rPr>
        <w:t xml:space="preserve"> </w:t>
      </w:r>
      <w:r w:rsidR="003371FD" w:rsidRPr="009B7F0C">
        <w:rPr>
          <w:i/>
          <w:lang w:val="en-US" w:eastAsia="zh-CN"/>
        </w:rPr>
        <w:t xml:space="preserve">Administrations </w:t>
      </w:r>
      <w:r w:rsidRPr="009B7F0C">
        <w:rPr>
          <w:i/>
          <w:lang w:val="en-US" w:eastAsia="zh-CN"/>
        </w:rPr>
        <w:t xml:space="preserve">are encourage to provide a </w:t>
      </w:r>
      <w:r w:rsidRPr="009B7F0C">
        <w:rPr>
          <w:rFonts w:hint="eastAsia"/>
          <w:i/>
          <w:lang w:val="en-US" w:eastAsia="zh-CN"/>
        </w:rPr>
        <w:t xml:space="preserve">shore </w:t>
      </w:r>
      <w:r w:rsidR="003371FD" w:rsidRPr="009B7F0C">
        <w:rPr>
          <w:i/>
          <w:lang w:val="en-US" w:eastAsia="zh-CN"/>
        </w:rPr>
        <w:t>paragraph</w:t>
      </w:r>
      <w:r w:rsidRPr="009B7F0C">
        <w:rPr>
          <w:rFonts w:hint="eastAsia"/>
          <w:i/>
          <w:lang w:val="en-US" w:eastAsia="zh-CN"/>
        </w:rPr>
        <w:t xml:space="preserve"> here to </w:t>
      </w:r>
      <w:r w:rsidRPr="009B7F0C">
        <w:rPr>
          <w:i/>
          <w:lang w:val="en-US" w:eastAsia="zh-CN"/>
        </w:rPr>
        <w:t>introduc</w:t>
      </w:r>
      <w:r w:rsidRPr="009B7F0C">
        <w:rPr>
          <w:rFonts w:hint="eastAsia"/>
          <w:i/>
          <w:lang w:val="en-US" w:eastAsia="zh-CN"/>
        </w:rPr>
        <w:t>e</w:t>
      </w:r>
      <w:r w:rsidRPr="009B7F0C">
        <w:rPr>
          <w:i/>
          <w:lang w:val="en-US" w:eastAsia="zh-CN"/>
        </w:rPr>
        <w:t xml:space="preserve"> their </w:t>
      </w:r>
      <w:r w:rsidRPr="009B7F0C">
        <w:rPr>
          <w:rFonts w:hint="eastAsia"/>
          <w:i/>
          <w:lang w:val="en-US" w:eastAsia="zh-CN"/>
        </w:rPr>
        <w:t>GSM-R</w:t>
      </w:r>
      <w:r w:rsidRPr="009B7F0C">
        <w:rPr>
          <w:i/>
          <w:lang w:val="en-US" w:eastAsia="zh-CN"/>
        </w:rPr>
        <w:t xml:space="preserve"> systems in this sub-section.</w:t>
      </w:r>
    </w:p>
    <w:p w:rsidR="006A0E2E" w:rsidRDefault="006A0E2E" w:rsidP="006A0E2E">
      <w:pPr>
        <w:pStyle w:val="TableNo"/>
        <w:spacing w:before="360"/>
        <w:rPr>
          <w:rFonts w:eastAsiaTheme="minorEastAsia"/>
          <w:lang w:eastAsia="zh-CN"/>
        </w:rPr>
      </w:pPr>
      <w:r>
        <w:rPr>
          <w:lang w:eastAsia="zh-CN"/>
        </w:rPr>
        <w:t>Table 4.1</w:t>
      </w:r>
      <w:r>
        <w:rPr>
          <w:rFonts w:eastAsiaTheme="minorEastAsia" w:hint="eastAsia"/>
          <w:lang w:eastAsia="zh-CN"/>
        </w:rPr>
        <w:t>.</w:t>
      </w:r>
      <w:r w:rsidRPr="00D01D54">
        <w:rPr>
          <w:lang w:eastAsia="zh-CN"/>
        </w:rPr>
        <w:t>4</w:t>
      </w:r>
      <w:r>
        <w:rPr>
          <w:rFonts w:eastAsiaTheme="minorEastAsia" w:hint="eastAsia"/>
          <w:lang w:eastAsia="zh-CN"/>
        </w:rPr>
        <w:t>-1</w:t>
      </w:r>
      <w:r w:rsidRPr="00D01D54">
        <w:rPr>
          <w:lang w:eastAsia="zh-CN"/>
        </w:rPr>
        <w:t xml:space="preserve"> </w:t>
      </w:r>
    </w:p>
    <w:p w:rsidR="006A0E2E" w:rsidRPr="00C62AB1" w:rsidRDefault="006A0E2E" w:rsidP="006A0E2E">
      <w:pPr>
        <w:pStyle w:val="Tabletitle"/>
        <w:rPr>
          <w:rFonts w:eastAsiaTheme="minorEastAsia"/>
          <w:lang w:eastAsia="zh-CN"/>
        </w:rPr>
      </w:pPr>
      <w:r w:rsidRPr="00D01D54">
        <w:rPr>
          <w:rFonts w:ascii="Times New Roman" w:hAnsi="Times New Roman"/>
          <w:lang w:eastAsia="zh-CN"/>
        </w:rPr>
        <w:t>Parameter and usage of GSM-R</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9E2A15"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jc w:val="center"/>
              <w:rPr>
                <w:rFonts w:eastAsiaTheme="minorEastAsia"/>
                <w:b/>
                <w:color w:val="000000" w:themeColor="text1"/>
                <w:sz w:val="18"/>
                <w:szCs w:val="18"/>
                <w:lang w:eastAsia="zh-CN"/>
              </w:rPr>
            </w:pPr>
            <w:r w:rsidRPr="009E2A15">
              <w:rPr>
                <w:rFonts w:eastAsiaTheme="minorEastAsia" w:hint="eastAsia"/>
                <w:b/>
                <w:color w:val="000000" w:themeColor="text1"/>
                <w:sz w:val="18"/>
                <w:szCs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7</w:t>
            </w: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9E2A15" w:rsidRDefault="006A0E2E" w:rsidP="006A0E2E">
            <w:pPr>
              <w:pStyle w:val="Tabletext"/>
              <w:jc w:val="center"/>
              <w:rPr>
                <w:sz w:val="18"/>
                <w:szCs w:val="18"/>
              </w:rPr>
            </w:pPr>
            <w:r>
              <w:rPr>
                <w:sz w:val="18"/>
                <w:szCs w:val="18"/>
              </w:rPr>
              <w:t>Use by which Administration(s)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r w:rsidRPr="00E71D58">
              <w:rPr>
                <w:rFonts w:eastAsiaTheme="minorEastAsia" w:hint="eastAsia"/>
                <w:b/>
                <w:lang w:eastAsia="zh-CN"/>
              </w:rPr>
              <w:t>CHN</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r w:rsidRPr="00E71D58">
              <w:rPr>
                <w:b/>
              </w:rPr>
              <w:t>CEPT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rFonts w:eastAsiaTheme="minorEastAsia"/>
                <w:sz w:val="18"/>
                <w:szCs w:val="18"/>
                <w:lang w:eastAsia="zh-CN"/>
              </w:rPr>
            </w:pPr>
            <w:r w:rsidRPr="009E2A15">
              <w:rPr>
                <w:rFonts w:eastAsiaTheme="minorEastAsia" w:hint="eastAsia"/>
                <w:sz w:val="18"/>
                <w:szCs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r>
              <w:rPr>
                <w:rFonts w:eastAsiaTheme="minorEastAsia"/>
                <w:lang w:eastAsia="zh-CN"/>
              </w:rPr>
              <w:t>GSM-R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r>
              <w:rPr>
                <w:rFonts w:eastAsiaTheme="minorEastAsia"/>
                <w:lang w:eastAsia="zh-CN"/>
              </w:rPr>
              <w:t>GSM-R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8C3E0D" w:rsidRDefault="006A0E2E" w:rsidP="006A0E2E">
            <w:pPr>
              <w:pStyle w:val="TableTextS5"/>
              <w:keepNext/>
              <w:keepLines/>
              <w:tabs>
                <w:tab w:val="left" w:pos="1134"/>
                <w:tab w:val="left" w:pos="1871"/>
                <w:tab w:val="left" w:pos="2268"/>
              </w:tabs>
              <w:jc w:val="center"/>
            </w:pPr>
            <w:r w:rsidRPr="008C3E0D">
              <w:t>885 - 889</w:t>
            </w:r>
          </w:p>
          <w:p w:rsidR="006A0E2E" w:rsidRPr="009E2A15" w:rsidRDefault="006A0E2E" w:rsidP="006A0E2E">
            <w:pPr>
              <w:pStyle w:val="TableTextS5"/>
              <w:snapToGrid w:val="0"/>
              <w:spacing w:before="0" w:after="0"/>
              <w:jc w:val="center"/>
              <w:rPr>
                <w:sz w:val="18"/>
                <w:szCs w:val="18"/>
              </w:rPr>
            </w:pPr>
            <w:r w:rsidRPr="008C3E0D">
              <w:t>930 - 934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8C3E0D" w:rsidRDefault="006A0E2E" w:rsidP="006A0E2E">
            <w:pPr>
              <w:pStyle w:val="TableTextS5"/>
              <w:keepNext/>
              <w:keepLines/>
              <w:tabs>
                <w:tab w:val="left" w:pos="1134"/>
                <w:tab w:val="left" w:pos="1871"/>
                <w:tab w:val="left" w:pos="2268"/>
              </w:tabs>
              <w:jc w:val="center"/>
            </w:pPr>
            <w:r w:rsidRPr="008C3E0D">
              <w:t>876-880.1</w:t>
            </w:r>
          </w:p>
          <w:p w:rsidR="006A0E2E" w:rsidRPr="009E2A15" w:rsidRDefault="006A0E2E" w:rsidP="006A0E2E">
            <w:pPr>
              <w:pStyle w:val="TableTextS5"/>
              <w:snapToGrid w:val="0"/>
              <w:spacing w:before="0" w:after="0"/>
              <w:jc w:val="center"/>
              <w:rPr>
                <w:sz w:val="18"/>
                <w:szCs w:val="18"/>
              </w:rPr>
            </w:pPr>
            <w:r w:rsidRPr="008C3E0D">
              <w:t>921-925.1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A9485E">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200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12,5 kHz</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8C3E0D" w:rsidRDefault="006A0E2E" w:rsidP="006A0E2E">
            <w:pPr>
              <w:pStyle w:val="TableTextS5"/>
              <w:keepNext/>
              <w:keepLines/>
              <w:tabs>
                <w:tab w:val="left" w:pos="1134"/>
                <w:tab w:val="left" w:pos="1871"/>
                <w:tab w:val="left" w:pos="2268"/>
              </w:tabs>
              <w:jc w:val="center"/>
            </w:pPr>
            <w:r w:rsidRPr="008C3E0D">
              <w:t xml:space="preserve">MS: </w:t>
            </w:r>
            <w:r w:rsidRPr="008C3E0D">
              <w:rPr>
                <w:rFonts w:hint="eastAsia"/>
              </w:rPr>
              <w:t>≥</w:t>
            </w:r>
            <w:r w:rsidRPr="008C3E0D">
              <w:t>0</w:t>
            </w:r>
          </w:p>
          <w:p w:rsidR="006A0E2E" w:rsidRPr="009E2A15" w:rsidRDefault="006A0E2E" w:rsidP="006A0E2E">
            <w:pPr>
              <w:pStyle w:val="TableTextS5"/>
              <w:snapToGrid w:val="0"/>
              <w:spacing w:before="0" w:after="0"/>
              <w:jc w:val="center"/>
              <w:rPr>
                <w:sz w:val="18"/>
                <w:szCs w:val="18"/>
              </w:rPr>
            </w:pPr>
            <w:r w:rsidRPr="008C3E0D">
              <w:t>BS: 17(21)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dual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Default="006A0E2E" w:rsidP="006A0E2E">
            <w:pPr>
              <w:pStyle w:val="TableTextS5"/>
              <w:keepNext/>
              <w:keepLines/>
              <w:tabs>
                <w:tab w:val="left" w:pos="1134"/>
                <w:tab w:val="left" w:pos="1871"/>
                <w:tab w:val="left" w:pos="2268"/>
              </w:tabs>
              <w:jc w:val="center"/>
              <w:rPr>
                <w:rFonts w:eastAsiaTheme="minorEastAsia"/>
                <w:lang w:eastAsia="zh-CN"/>
              </w:rPr>
            </w:pPr>
            <w:r>
              <w:t>UE: 33</w:t>
            </w:r>
          </w:p>
          <w:p w:rsidR="006A0E2E" w:rsidRPr="008C3E0D" w:rsidRDefault="006A0E2E" w:rsidP="006A0E2E">
            <w:pPr>
              <w:pStyle w:val="TableTextS5"/>
              <w:keepNext/>
              <w:keepLines/>
              <w:tabs>
                <w:tab w:val="left" w:pos="1134"/>
                <w:tab w:val="left" w:pos="1871"/>
                <w:tab w:val="left" w:pos="2268"/>
              </w:tabs>
              <w:jc w:val="center"/>
            </w:pPr>
            <w:r w:rsidRPr="008C3E0D">
              <w:t>Cab:</w:t>
            </w:r>
            <w:r w:rsidR="00A04321">
              <w:t xml:space="preserve"> </w:t>
            </w:r>
            <w:r w:rsidRPr="008C3E0D">
              <w:t>39</w:t>
            </w:r>
          </w:p>
          <w:p w:rsidR="006A0E2E" w:rsidRPr="009E2A15" w:rsidRDefault="006A0E2E" w:rsidP="006A0E2E">
            <w:pPr>
              <w:pStyle w:val="TableTextS5"/>
              <w:snapToGrid w:val="0"/>
              <w:spacing w:before="0" w:after="0"/>
              <w:jc w:val="center"/>
              <w:rPr>
                <w:sz w:val="18"/>
                <w:szCs w:val="18"/>
              </w:rPr>
            </w:pPr>
            <w:r w:rsidRPr="008C3E0D">
              <w:t>BS: 46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rFonts w:eastAsiaTheme="minorEastAsia"/>
                <w:sz w:val="18"/>
                <w:szCs w:val="18"/>
                <w:lang w:eastAsia="zh-CN"/>
              </w:rPr>
            </w:pPr>
            <w:r w:rsidRPr="009E2A15">
              <w:rPr>
                <w:sz w:val="18"/>
                <w:szCs w:val="18"/>
              </w:rPr>
              <w:t>Receiving noise figure (dB)</w:t>
            </w:r>
          </w:p>
          <w:p w:rsidR="006A0E2E" w:rsidRPr="009E2A15" w:rsidRDefault="006A0E2E" w:rsidP="006A0E2E">
            <w:pPr>
              <w:pStyle w:val="Tabletext"/>
              <w:jc w:val="center"/>
              <w:rPr>
                <w:sz w:val="18"/>
                <w:szCs w:val="18"/>
              </w:rPr>
            </w:pPr>
            <w:r w:rsidRPr="009E2A15">
              <w:rPr>
                <w:rFonts w:eastAsiaTheme="minorEastAsia"/>
                <w:sz w:val="18"/>
                <w:szCs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4.8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lastRenderedPageBreak/>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min 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GMSK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TDMA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8C3E0D" w:rsidRDefault="006A0E2E" w:rsidP="006A0E2E">
            <w:pPr>
              <w:pStyle w:val="TableTextS5"/>
              <w:keepNext/>
              <w:keepLines/>
              <w:tabs>
                <w:tab w:val="left" w:pos="1134"/>
                <w:tab w:val="left" w:pos="1871"/>
                <w:tab w:val="left" w:pos="2268"/>
              </w:tabs>
              <w:jc w:val="center"/>
            </w:pPr>
            <w:r w:rsidRPr="008C3E0D">
              <w:t xml:space="preserve">SNR MS: </w:t>
            </w:r>
            <w:r w:rsidRPr="008C3E0D">
              <w:rPr>
                <w:rFonts w:hint="eastAsia"/>
              </w:rPr>
              <w:t>≤</w:t>
            </w:r>
            <w:r w:rsidRPr="008C3E0D">
              <w:t>-104</w:t>
            </w:r>
          </w:p>
          <w:p w:rsidR="006A0E2E" w:rsidRPr="009E2A15" w:rsidRDefault="006A0E2E" w:rsidP="006A0E2E">
            <w:pPr>
              <w:pStyle w:val="TableTextS5"/>
              <w:snapToGrid w:val="0"/>
              <w:spacing w:before="0" w:after="0"/>
              <w:jc w:val="center"/>
              <w:rPr>
                <w:sz w:val="18"/>
                <w:szCs w:val="18"/>
              </w:rPr>
            </w:pPr>
            <w:r w:rsidRPr="008C3E0D">
              <w:t xml:space="preserve">SNR BS: </w:t>
            </w:r>
            <w:r w:rsidRPr="008C3E0D">
              <w:rPr>
                <w:rFonts w:hint="eastAsia"/>
              </w:rPr>
              <w:t>≤</w:t>
            </w:r>
            <w:r w:rsidRPr="008C3E0D">
              <w:t xml:space="preserve"> -110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8C3E0D">
              <w:t>SNR: –107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8C3E0D" w:rsidRDefault="006A0E2E" w:rsidP="006A0E2E">
            <w:pPr>
              <w:pStyle w:val="TableTextS5"/>
              <w:keepNext/>
              <w:keepLines/>
              <w:tabs>
                <w:tab w:val="left" w:pos="1134"/>
                <w:tab w:val="left" w:pos="1871"/>
                <w:tab w:val="left" w:pos="2268"/>
              </w:tabs>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8C3E0D"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8C3E0D" w:rsidRDefault="006A0E2E" w:rsidP="006A0E2E">
            <w:pPr>
              <w:pStyle w:val="TableTextS5"/>
              <w:keepNext/>
              <w:keepLines/>
              <w:tabs>
                <w:tab w:val="left" w:pos="1134"/>
                <w:tab w:val="left" w:pos="1871"/>
                <w:tab w:val="left" w:pos="2268"/>
              </w:tabs>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8C3E0D"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9E2A15" w:rsidRDefault="006A0E2E" w:rsidP="006A0E2E">
            <w:pPr>
              <w:pStyle w:val="Tabletext"/>
              <w:ind w:left="113" w:right="113"/>
              <w:jc w:val="center"/>
              <w:rPr>
                <w:sz w:val="18"/>
                <w:szCs w:val="18"/>
              </w:rPr>
            </w:pPr>
            <w:r w:rsidRPr="009E2A15">
              <w:rPr>
                <w:sz w:val="18"/>
                <w:szCs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Voice/Dispatch</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10C65"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Maintenance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10C65"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Train Control</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10C65"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Emergency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10C65"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9E2A15" w:rsidRDefault="006A0E2E" w:rsidP="006A0E2E">
            <w:pPr>
              <w:pStyle w:val="Tabletext"/>
              <w:ind w:left="113" w:right="113"/>
              <w:jc w:val="center"/>
              <w:rPr>
                <w:sz w:val="18"/>
                <w:szCs w:val="18"/>
              </w:rPr>
            </w:pPr>
            <w:r w:rsidRPr="009E2A15">
              <w:rPr>
                <w:sz w:val="18"/>
                <w:szCs w:val="18"/>
              </w:rPr>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10C65"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10C65"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10C65"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bl>
    <w:p w:rsidR="006A0E2E" w:rsidRDefault="006A0E2E" w:rsidP="006A0E2E">
      <w:pPr>
        <w:pStyle w:val="Heading3"/>
        <w:rPr>
          <w:lang w:eastAsia="zh-CN"/>
        </w:rPr>
      </w:pPr>
      <w:bookmarkStart w:id="70" w:name="_Toc467087959"/>
      <w:bookmarkStart w:id="71" w:name="_Toc467151159"/>
      <w:bookmarkStart w:id="72" w:name="_Toc466798851"/>
      <w:r w:rsidRPr="00B379A7">
        <w:rPr>
          <w:rFonts w:hint="eastAsia"/>
          <w:lang w:eastAsia="zh-CN"/>
        </w:rPr>
        <w:t>4.1</w:t>
      </w:r>
      <w:r>
        <w:rPr>
          <w:rFonts w:hint="eastAsia"/>
          <w:lang w:eastAsia="zh-CN"/>
        </w:rPr>
        <w:t>.5</w:t>
      </w:r>
      <w:r>
        <w:rPr>
          <w:lang w:eastAsia="zh-CN"/>
        </w:rPr>
        <w:tab/>
      </w:r>
      <w:r>
        <w:rPr>
          <w:rFonts w:hint="eastAsia"/>
          <w:lang w:eastAsia="zh-CN"/>
        </w:rPr>
        <w:t>LTE based RSTT</w:t>
      </w:r>
      <w:bookmarkEnd w:id="70"/>
      <w:bookmarkEnd w:id="71"/>
      <w:r>
        <w:rPr>
          <w:rFonts w:hint="eastAsia"/>
          <w:lang w:eastAsia="zh-CN"/>
        </w:rPr>
        <w:t xml:space="preserve"> </w:t>
      </w:r>
    </w:p>
    <w:p w:rsidR="006A0E2E" w:rsidRPr="009B7F0C" w:rsidRDefault="006A0E2E" w:rsidP="006A0E2E">
      <w:pPr>
        <w:rPr>
          <w:i/>
          <w:lang w:val="en-US" w:eastAsia="zh-CN"/>
        </w:rPr>
      </w:pPr>
      <w:r w:rsidRPr="009B7F0C">
        <w:rPr>
          <w:i/>
          <w:lang w:val="en-US" w:eastAsia="zh-CN"/>
        </w:rPr>
        <w:t>Editor’s note:</w:t>
      </w:r>
      <w:r w:rsidR="003371FD">
        <w:rPr>
          <w:i/>
          <w:lang w:val="en-US" w:eastAsia="zh-CN"/>
        </w:rPr>
        <w:t xml:space="preserve"> </w:t>
      </w:r>
      <w:r w:rsidR="003371FD" w:rsidRPr="009B7F0C">
        <w:rPr>
          <w:i/>
          <w:lang w:val="en-US" w:eastAsia="zh-CN"/>
        </w:rPr>
        <w:t xml:space="preserve">Administrations </w:t>
      </w:r>
      <w:r w:rsidRPr="009B7F0C">
        <w:rPr>
          <w:i/>
          <w:lang w:val="en-US" w:eastAsia="zh-CN"/>
        </w:rPr>
        <w:t xml:space="preserve">are encourage to provide a </w:t>
      </w:r>
      <w:r w:rsidRPr="009B7F0C">
        <w:rPr>
          <w:rFonts w:hint="eastAsia"/>
          <w:i/>
          <w:lang w:val="en-US" w:eastAsia="zh-CN"/>
        </w:rPr>
        <w:t xml:space="preserve">shore </w:t>
      </w:r>
      <w:r w:rsidR="003371FD" w:rsidRPr="009B7F0C">
        <w:rPr>
          <w:i/>
          <w:lang w:val="en-US" w:eastAsia="zh-CN"/>
        </w:rPr>
        <w:t>paragraph</w:t>
      </w:r>
      <w:r w:rsidRPr="009B7F0C">
        <w:rPr>
          <w:rFonts w:hint="eastAsia"/>
          <w:i/>
          <w:lang w:val="en-US" w:eastAsia="zh-CN"/>
        </w:rPr>
        <w:t xml:space="preserve"> here to </w:t>
      </w:r>
      <w:r w:rsidRPr="009B7F0C">
        <w:rPr>
          <w:i/>
          <w:lang w:val="en-US" w:eastAsia="zh-CN"/>
        </w:rPr>
        <w:t>introduc</w:t>
      </w:r>
      <w:r w:rsidRPr="009B7F0C">
        <w:rPr>
          <w:rFonts w:hint="eastAsia"/>
          <w:i/>
          <w:lang w:val="en-US" w:eastAsia="zh-CN"/>
        </w:rPr>
        <w:t>e</w:t>
      </w:r>
      <w:r w:rsidRPr="009B7F0C">
        <w:rPr>
          <w:i/>
          <w:lang w:val="en-US" w:eastAsia="zh-CN"/>
        </w:rPr>
        <w:t xml:space="preserve"> their LTE based </w:t>
      </w:r>
      <w:r w:rsidRPr="009B7F0C">
        <w:rPr>
          <w:rFonts w:hint="eastAsia"/>
          <w:i/>
          <w:lang w:val="en-US" w:eastAsia="zh-CN"/>
        </w:rPr>
        <w:t xml:space="preserve">RSTT </w:t>
      </w:r>
      <w:r w:rsidRPr="009B7F0C">
        <w:rPr>
          <w:i/>
          <w:lang w:val="en-US" w:eastAsia="zh-CN"/>
        </w:rPr>
        <w:t>systems in this sub-section.</w:t>
      </w:r>
    </w:p>
    <w:p w:rsidR="006A0E2E" w:rsidRPr="00B030F6" w:rsidRDefault="006A0E2E" w:rsidP="006A0E2E">
      <w:pPr>
        <w:pStyle w:val="TableNo"/>
        <w:spacing w:before="360"/>
        <w:rPr>
          <w:rFonts w:eastAsiaTheme="minorEastAsia"/>
          <w:lang w:eastAsia="zh-CN"/>
        </w:rPr>
      </w:pPr>
      <w:r>
        <w:rPr>
          <w:lang w:eastAsia="zh-CN"/>
        </w:rPr>
        <w:t>Table 4.1</w:t>
      </w:r>
      <w:r>
        <w:rPr>
          <w:rFonts w:eastAsiaTheme="minorEastAsia" w:hint="eastAsia"/>
          <w:lang w:eastAsia="zh-CN"/>
        </w:rPr>
        <w:t>.</w:t>
      </w:r>
      <w:r w:rsidRPr="00465242">
        <w:rPr>
          <w:lang w:eastAsia="zh-CN"/>
        </w:rPr>
        <w:t>5</w:t>
      </w:r>
      <w:r>
        <w:rPr>
          <w:rFonts w:eastAsiaTheme="minorEastAsia" w:hint="eastAsia"/>
          <w:lang w:eastAsia="zh-CN"/>
        </w:rPr>
        <w:t>-1</w:t>
      </w:r>
    </w:p>
    <w:p w:rsidR="006A0E2E" w:rsidRDefault="006A0E2E" w:rsidP="006A0E2E">
      <w:pPr>
        <w:pStyle w:val="Tabletitle"/>
        <w:rPr>
          <w:rFonts w:ascii="Times New Roman" w:eastAsiaTheme="minorEastAsia" w:hAnsi="Times New Roman"/>
          <w:lang w:eastAsia="zh-CN"/>
        </w:rPr>
      </w:pPr>
      <w:r w:rsidRPr="00BF730C">
        <w:rPr>
          <w:rFonts w:ascii="Times New Roman" w:hAnsi="Times New Roman"/>
          <w:lang w:eastAsia="zh-CN"/>
        </w:rPr>
        <w:t xml:space="preserve">Parameter and usage of </w:t>
      </w:r>
      <w:r w:rsidRPr="00821954">
        <w:rPr>
          <w:rFonts w:ascii="Times New Roman" w:hAnsi="Times New Roman"/>
          <w:lang w:eastAsia="zh-CN"/>
        </w:rPr>
        <w:t>LTE based RSTT</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9E2A15"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jc w:val="center"/>
              <w:rPr>
                <w:rFonts w:eastAsiaTheme="minorEastAsia"/>
                <w:b/>
                <w:color w:val="000000" w:themeColor="text1"/>
                <w:sz w:val="18"/>
                <w:szCs w:val="18"/>
                <w:lang w:eastAsia="zh-CN"/>
              </w:rPr>
            </w:pPr>
            <w:r w:rsidRPr="009E2A15">
              <w:rPr>
                <w:rFonts w:eastAsiaTheme="minorEastAsia" w:hint="eastAsia"/>
                <w:b/>
                <w:color w:val="000000" w:themeColor="text1"/>
                <w:sz w:val="18"/>
                <w:szCs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7</w:t>
            </w: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9E2A15" w:rsidRDefault="006A0E2E" w:rsidP="006A0E2E">
            <w:pPr>
              <w:pStyle w:val="Tabletext"/>
              <w:jc w:val="center"/>
              <w:rPr>
                <w:sz w:val="18"/>
                <w:szCs w:val="18"/>
              </w:rPr>
            </w:pPr>
            <w:r>
              <w:rPr>
                <w:sz w:val="18"/>
                <w:szCs w:val="18"/>
              </w:rPr>
              <w:t>Use by which Administration(s)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r w:rsidRPr="00E71D58">
              <w:rPr>
                <w:rFonts w:eastAsiaTheme="minorEastAsia" w:hint="eastAsia"/>
                <w:b/>
                <w:lang w:eastAsia="zh-CN"/>
              </w:rPr>
              <w:t>KOR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rFonts w:eastAsiaTheme="minorEastAsia"/>
                <w:sz w:val="18"/>
                <w:szCs w:val="18"/>
                <w:lang w:eastAsia="zh-CN"/>
              </w:rPr>
            </w:pPr>
            <w:r w:rsidRPr="009E2A15">
              <w:rPr>
                <w:rFonts w:eastAsiaTheme="minorEastAsia" w:hint="eastAsia"/>
                <w:sz w:val="18"/>
                <w:szCs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r>
              <w:rPr>
                <w:rFonts w:eastAsiaTheme="minorEastAsia"/>
                <w:lang w:eastAsia="zh-CN"/>
              </w:rPr>
              <w:t>LTE-R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5242" w:rsidRDefault="006A0E2E" w:rsidP="006A0E2E">
            <w:pPr>
              <w:pStyle w:val="TableTextS5"/>
              <w:keepNext/>
              <w:keepLines/>
              <w:tabs>
                <w:tab w:val="left" w:pos="1134"/>
                <w:tab w:val="left" w:pos="1871"/>
                <w:tab w:val="left" w:pos="2268"/>
              </w:tabs>
              <w:jc w:val="center"/>
            </w:pPr>
            <w:r w:rsidRPr="00465242">
              <w:t>718 - 728</w:t>
            </w:r>
          </w:p>
          <w:p w:rsidR="006A0E2E" w:rsidRPr="009E2A15" w:rsidRDefault="006A0E2E" w:rsidP="006A0E2E">
            <w:pPr>
              <w:pStyle w:val="TableTextS5"/>
              <w:snapToGrid w:val="0"/>
              <w:spacing w:before="0" w:after="0"/>
              <w:jc w:val="center"/>
              <w:rPr>
                <w:sz w:val="18"/>
                <w:szCs w:val="18"/>
              </w:rPr>
            </w:pPr>
            <w:r w:rsidRPr="00465242">
              <w:t>773 - 783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A9485E">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465242">
              <w:t>10</w:t>
            </w:r>
            <w:r w:rsidR="00A04321">
              <w:t> </w:t>
            </w:r>
            <w:r w:rsidRPr="00465242">
              <w:t>MHz</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lastRenderedPageBreak/>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465242">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465242">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5242" w:rsidRDefault="006A0E2E" w:rsidP="006A0E2E">
            <w:pPr>
              <w:pStyle w:val="TableTextS5"/>
              <w:keepNext/>
              <w:keepLines/>
              <w:tabs>
                <w:tab w:val="left" w:pos="1134"/>
                <w:tab w:val="left" w:pos="1871"/>
                <w:tab w:val="left" w:pos="2268"/>
              </w:tabs>
              <w:jc w:val="center"/>
            </w:pPr>
            <w:r w:rsidRPr="00465242">
              <w:t>UE: 2</w:t>
            </w:r>
          </w:p>
          <w:p w:rsidR="006A0E2E" w:rsidRPr="009E2A15" w:rsidRDefault="006A0E2E" w:rsidP="006A0E2E">
            <w:pPr>
              <w:pStyle w:val="TableTextS5"/>
              <w:snapToGrid w:val="0"/>
              <w:spacing w:before="0" w:after="0"/>
              <w:jc w:val="center"/>
              <w:rPr>
                <w:sz w:val="18"/>
                <w:szCs w:val="18"/>
              </w:rPr>
            </w:pPr>
            <w:r w:rsidRPr="00465242">
              <w:t>BS: 80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465242">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rFonts w:eastAsiaTheme="minorEastAsia"/>
                <w:sz w:val="18"/>
                <w:szCs w:val="18"/>
                <w:lang w:eastAsia="zh-CN"/>
              </w:rPr>
            </w:pPr>
            <w:r w:rsidRPr="009E2A15">
              <w:rPr>
                <w:sz w:val="18"/>
                <w:szCs w:val="18"/>
              </w:rPr>
              <w:t>Receiving noise figure (dB)</w:t>
            </w:r>
          </w:p>
          <w:p w:rsidR="006A0E2E" w:rsidRPr="009E2A15" w:rsidRDefault="006A0E2E" w:rsidP="006A0E2E">
            <w:pPr>
              <w:pStyle w:val="Tabletext"/>
              <w:jc w:val="center"/>
              <w:rPr>
                <w:sz w:val="18"/>
                <w:szCs w:val="18"/>
              </w:rPr>
            </w:pPr>
            <w:r w:rsidRPr="009E2A15">
              <w:rPr>
                <w:rFonts w:eastAsiaTheme="minorEastAsia"/>
                <w:sz w:val="18"/>
                <w:szCs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465242">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5242" w:rsidRDefault="006A0E2E" w:rsidP="006A0E2E">
            <w:pPr>
              <w:pStyle w:val="TableTextS5"/>
              <w:keepNext/>
              <w:keepLines/>
              <w:tabs>
                <w:tab w:val="left" w:pos="1134"/>
                <w:tab w:val="left" w:pos="1871"/>
                <w:tab w:val="left" w:pos="2268"/>
              </w:tabs>
              <w:jc w:val="center"/>
            </w:pPr>
            <w:r w:rsidRPr="00465242">
              <w:t>DL: 75000</w:t>
            </w:r>
          </w:p>
          <w:p w:rsidR="006A0E2E" w:rsidRPr="009E2A15" w:rsidRDefault="006A0E2E" w:rsidP="006A0E2E">
            <w:pPr>
              <w:pStyle w:val="TableTextS5"/>
              <w:snapToGrid w:val="0"/>
              <w:spacing w:before="0" w:after="0"/>
              <w:jc w:val="center"/>
              <w:rPr>
                <w:sz w:val="18"/>
                <w:szCs w:val="18"/>
              </w:rPr>
            </w:pPr>
            <w:r w:rsidRPr="00465242">
              <w:t>UL: 37000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465242">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81347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65242" w:rsidRDefault="006A0E2E" w:rsidP="006A0E2E">
            <w:pPr>
              <w:pStyle w:val="TableTextS5"/>
              <w:keepNext/>
              <w:keepLines/>
              <w:tabs>
                <w:tab w:val="left" w:pos="1134"/>
                <w:tab w:val="left" w:pos="1871"/>
                <w:tab w:val="left" w:pos="2268"/>
              </w:tabs>
              <w:jc w:val="center"/>
            </w:pPr>
            <w:r w:rsidRPr="00465242">
              <w:t>DL: OFDMA</w:t>
            </w:r>
          </w:p>
          <w:p w:rsidR="006A0E2E" w:rsidRPr="009E2A15" w:rsidRDefault="006A0E2E" w:rsidP="006A0E2E">
            <w:pPr>
              <w:pStyle w:val="TableTextS5"/>
              <w:snapToGrid w:val="0"/>
              <w:spacing w:before="0" w:after="0"/>
              <w:jc w:val="center"/>
              <w:rPr>
                <w:sz w:val="18"/>
                <w:szCs w:val="18"/>
              </w:rPr>
            </w:pPr>
            <w:r w:rsidRPr="00465242">
              <w:t>UL: SC-FDMA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465242">
              <w:t>TFD FDD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9E2A15" w:rsidRDefault="006A0E2E" w:rsidP="006A0E2E">
            <w:pPr>
              <w:pStyle w:val="Tabletext"/>
              <w:ind w:left="113" w:right="113"/>
              <w:jc w:val="center"/>
              <w:rPr>
                <w:sz w:val="18"/>
                <w:szCs w:val="18"/>
              </w:rPr>
            </w:pPr>
            <w:r w:rsidRPr="009E2A15">
              <w:rPr>
                <w:sz w:val="18"/>
                <w:szCs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Voice/Dispatch</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Maintenance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Train Control</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Emergency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9E2A15" w:rsidRDefault="006A0E2E" w:rsidP="006A0E2E">
            <w:pPr>
              <w:pStyle w:val="Tabletext"/>
              <w:ind w:left="113" w:right="113"/>
              <w:jc w:val="center"/>
              <w:rPr>
                <w:sz w:val="18"/>
                <w:szCs w:val="18"/>
              </w:rPr>
            </w:pPr>
            <w:r w:rsidRPr="009E2A15">
              <w:rPr>
                <w:sz w:val="18"/>
                <w:szCs w:val="18"/>
              </w:rPr>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bl>
    <w:p w:rsidR="006A0E2E" w:rsidRDefault="006A0E2E" w:rsidP="006A0E2E">
      <w:pPr>
        <w:pStyle w:val="Heading3"/>
        <w:rPr>
          <w:lang w:eastAsia="zh-CN"/>
        </w:rPr>
      </w:pPr>
      <w:bookmarkStart w:id="73" w:name="_Toc467087960"/>
      <w:bookmarkStart w:id="74" w:name="_Toc467151160"/>
      <w:r w:rsidRPr="00B379A7">
        <w:rPr>
          <w:rFonts w:hint="eastAsia"/>
          <w:lang w:eastAsia="zh-CN"/>
        </w:rPr>
        <w:t>4.1</w:t>
      </w:r>
      <w:r>
        <w:rPr>
          <w:rFonts w:hint="eastAsia"/>
          <w:lang w:eastAsia="zh-CN"/>
        </w:rPr>
        <w:t>.6</w:t>
      </w:r>
      <w:r>
        <w:rPr>
          <w:lang w:eastAsia="zh-CN"/>
        </w:rPr>
        <w:tab/>
      </w:r>
      <w:r w:rsidR="008A652E">
        <w:rPr>
          <w:lang w:eastAsia="zh-CN"/>
        </w:rPr>
        <w:t>Emergency</w:t>
      </w:r>
      <w:r>
        <w:rPr>
          <w:rFonts w:hint="eastAsia"/>
          <w:lang w:eastAsia="zh-CN"/>
        </w:rPr>
        <w:t xml:space="preserve"> System</w:t>
      </w:r>
      <w:bookmarkEnd w:id="73"/>
      <w:bookmarkEnd w:id="74"/>
    </w:p>
    <w:p w:rsidR="006A0E2E" w:rsidRPr="009B7F0C" w:rsidRDefault="006A0E2E" w:rsidP="006A0E2E">
      <w:pPr>
        <w:rPr>
          <w:i/>
          <w:lang w:val="en-US" w:eastAsia="zh-CN"/>
        </w:rPr>
      </w:pPr>
      <w:r w:rsidRPr="009B7F0C">
        <w:rPr>
          <w:i/>
          <w:lang w:val="en-US" w:eastAsia="zh-CN"/>
        </w:rPr>
        <w:t>Editor’s note:</w:t>
      </w:r>
      <w:r>
        <w:rPr>
          <w:i/>
          <w:lang w:val="en-US" w:eastAsia="zh-CN"/>
        </w:rPr>
        <w:t xml:space="preserve"> </w:t>
      </w:r>
      <w:r w:rsidR="008A652E" w:rsidRPr="009B7F0C">
        <w:rPr>
          <w:i/>
          <w:lang w:val="en-US" w:eastAsia="zh-CN"/>
        </w:rPr>
        <w:t xml:space="preserve">Administrations </w:t>
      </w:r>
      <w:r w:rsidRPr="009B7F0C">
        <w:rPr>
          <w:i/>
          <w:lang w:val="en-US" w:eastAsia="zh-CN"/>
        </w:rPr>
        <w:t xml:space="preserve">are encourage to provide a </w:t>
      </w:r>
      <w:r w:rsidRPr="009B7F0C">
        <w:rPr>
          <w:rFonts w:hint="eastAsia"/>
          <w:i/>
          <w:lang w:val="en-US" w:eastAsia="zh-CN"/>
        </w:rPr>
        <w:t xml:space="preserve">shore </w:t>
      </w:r>
      <w:r w:rsidR="008A652E" w:rsidRPr="009B7F0C">
        <w:rPr>
          <w:i/>
          <w:lang w:val="en-US" w:eastAsia="zh-CN"/>
        </w:rPr>
        <w:t>paragraph</w:t>
      </w:r>
      <w:r w:rsidRPr="009B7F0C">
        <w:rPr>
          <w:rFonts w:hint="eastAsia"/>
          <w:i/>
          <w:lang w:val="en-US" w:eastAsia="zh-CN"/>
        </w:rPr>
        <w:t xml:space="preserve"> here to </w:t>
      </w:r>
      <w:r w:rsidRPr="009B7F0C">
        <w:rPr>
          <w:i/>
          <w:lang w:val="en-US" w:eastAsia="zh-CN"/>
        </w:rPr>
        <w:t>introduc</w:t>
      </w:r>
      <w:r w:rsidRPr="009B7F0C">
        <w:rPr>
          <w:rFonts w:hint="eastAsia"/>
          <w:i/>
          <w:lang w:val="en-US" w:eastAsia="zh-CN"/>
        </w:rPr>
        <w:t>e</w:t>
      </w:r>
      <w:r w:rsidRPr="009B7F0C">
        <w:rPr>
          <w:i/>
          <w:lang w:val="en-US" w:eastAsia="zh-CN"/>
        </w:rPr>
        <w:t xml:space="preserve"> their </w:t>
      </w:r>
      <w:r w:rsidR="008A652E" w:rsidRPr="009B7F0C">
        <w:rPr>
          <w:i/>
          <w:lang w:val="en-US" w:eastAsia="zh-CN"/>
        </w:rPr>
        <w:t>Emergency</w:t>
      </w:r>
      <w:r w:rsidRPr="009B7F0C">
        <w:rPr>
          <w:i/>
          <w:lang w:val="en-US" w:eastAsia="zh-CN"/>
        </w:rPr>
        <w:t xml:space="preserve"> System in this sub-section.</w:t>
      </w:r>
    </w:p>
    <w:p w:rsidR="006A0E2E" w:rsidRPr="00697DED" w:rsidRDefault="006A0E2E" w:rsidP="006A0E2E">
      <w:pPr>
        <w:pStyle w:val="TableNo"/>
        <w:spacing w:before="360"/>
        <w:rPr>
          <w:rFonts w:eastAsiaTheme="minorEastAsia"/>
          <w:lang w:eastAsia="zh-CN"/>
        </w:rPr>
      </w:pPr>
      <w:r>
        <w:rPr>
          <w:lang w:eastAsia="zh-CN"/>
        </w:rPr>
        <w:lastRenderedPageBreak/>
        <w:t>Table 4.1</w:t>
      </w:r>
      <w:r>
        <w:rPr>
          <w:rFonts w:eastAsiaTheme="minorEastAsia" w:hint="eastAsia"/>
          <w:lang w:eastAsia="zh-CN"/>
        </w:rPr>
        <w:t>.</w:t>
      </w:r>
      <w:r w:rsidRPr="00937773">
        <w:rPr>
          <w:lang w:eastAsia="zh-CN"/>
        </w:rPr>
        <w:t>6</w:t>
      </w:r>
      <w:r>
        <w:rPr>
          <w:rFonts w:eastAsiaTheme="minorEastAsia" w:hint="eastAsia"/>
          <w:lang w:eastAsia="zh-CN"/>
        </w:rPr>
        <w:t>-1</w:t>
      </w:r>
    </w:p>
    <w:p w:rsidR="006A0E2E" w:rsidRPr="008747C9" w:rsidRDefault="006A0E2E" w:rsidP="006A0E2E">
      <w:pPr>
        <w:pStyle w:val="Tabletitle"/>
        <w:rPr>
          <w:rFonts w:ascii="Times New Roman" w:eastAsiaTheme="minorEastAsia" w:hAnsi="Times New Roman"/>
          <w:lang w:eastAsia="zh-CN"/>
        </w:rPr>
      </w:pPr>
      <w:r>
        <w:rPr>
          <w:rFonts w:ascii="Times New Roman" w:hAnsi="Times New Roman"/>
          <w:lang w:eastAsia="zh-CN"/>
        </w:rPr>
        <w:t>Parameter and usage of Emergency Systems</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9E2A15"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jc w:val="center"/>
              <w:rPr>
                <w:rFonts w:eastAsiaTheme="minorEastAsia"/>
                <w:b/>
                <w:color w:val="000000" w:themeColor="text1"/>
                <w:sz w:val="18"/>
                <w:szCs w:val="18"/>
                <w:lang w:eastAsia="zh-CN"/>
              </w:rPr>
            </w:pPr>
            <w:r w:rsidRPr="009E2A15">
              <w:rPr>
                <w:rFonts w:eastAsiaTheme="minorEastAsia" w:hint="eastAsia"/>
                <w:b/>
                <w:color w:val="000000" w:themeColor="text1"/>
                <w:sz w:val="18"/>
                <w:szCs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7</w:t>
            </w: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9E2A15" w:rsidRDefault="006A0E2E" w:rsidP="006A0E2E">
            <w:pPr>
              <w:pStyle w:val="Tabletext"/>
              <w:jc w:val="center"/>
              <w:rPr>
                <w:sz w:val="18"/>
                <w:szCs w:val="18"/>
              </w:rPr>
            </w:pPr>
            <w:r>
              <w:rPr>
                <w:sz w:val="18"/>
                <w:szCs w:val="18"/>
              </w:rPr>
              <w:t>Use by which Administration(s)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r w:rsidRPr="00E71D58">
              <w:rPr>
                <w:rFonts w:eastAsiaTheme="minorEastAsia" w:hint="eastAsia"/>
                <w:b/>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r w:rsidRPr="00E71D58">
              <w:rPr>
                <w:rFonts w:eastAsiaTheme="minorEastAsia" w:hint="eastAsia"/>
                <w:b/>
                <w:lang w:eastAsia="zh-CN"/>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r w:rsidRPr="00E71D58">
              <w:rPr>
                <w:rFonts w:eastAsiaTheme="minorEastAsia" w:hint="eastAsia"/>
                <w:b/>
                <w:lang w:eastAsia="zh-CN"/>
              </w:rPr>
              <w:t>KOR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rFonts w:eastAsiaTheme="minorEastAsia"/>
                <w:sz w:val="18"/>
                <w:szCs w:val="18"/>
                <w:lang w:eastAsia="zh-CN"/>
              </w:rPr>
            </w:pPr>
            <w:r w:rsidRPr="009E2A15">
              <w:rPr>
                <w:rFonts w:eastAsiaTheme="minorEastAsia" w:hint="eastAsia"/>
                <w:sz w:val="18"/>
                <w:szCs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3F343B" w:rsidRDefault="006A0E2E" w:rsidP="006A0E2E">
            <w:pPr>
              <w:pStyle w:val="TableTextS5"/>
              <w:keepNext/>
              <w:keepLines/>
              <w:tabs>
                <w:tab w:val="left" w:pos="1134"/>
                <w:tab w:val="left" w:pos="1871"/>
                <w:tab w:val="left" w:pos="2268"/>
              </w:tabs>
              <w:jc w:val="center"/>
            </w:pPr>
            <w:r w:rsidRPr="003F343B">
              <w:t>Japan</w:t>
            </w:r>
          </w:p>
          <w:p w:rsidR="006A0E2E" w:rsidRPr="009E2A15" w:rsidRDefault="006A0E2E" w:rsidP="006A0E2E">
            <w:pPr>
              <w:pStyle w:val="TableTextS5"/>
              <w:snapToGrid w:val="0"/>
              <w:spacing w:before="0" w:after="0"/>
              <w:jc w:val="center"/>
              <w:rPr>
                <w:rFonts w:eastAsiaTheme="minorEastAsia"/>
                <w:sz w:val="18"/>
                <w:szCs w:val="18"/>
                <w:lang w:eastAsia="zh-CN"/>
              </w:rPr>
            </w:pPr>
            <w:r w:rsidRPr="003F343B">
              <w:t>REMCOS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3F343B" w:rsidRDefault="006A0E2E" w:rsidP="006A0E2E">
            <w:pPr>
              <w:pStyle w:val="TableTextS5"/>
              <w:keepNext/>
              <w:keepLines/>
              <w:tabs>
                <w:tab w:val="left" w:pos="1134"/>
                <w:tab w:val="left" w:pos="1871"/>
                <w:tab w:val="left" w:pos="2268"/>
              </w:tabs>
              <w:jc w:val="center"/>
            </w:pPr>
            <w:r w:rsidRPr="003F343B">
              <w:t>Japan</w:t>
            </w:r>
          </w:p>
          <w:p w:rsidR="006A0E2E" w:rsidRPr="009E2A15" w:rsidRDefault="006A0E2E" w:rsidP="006A0E2E">
            <w:pPr>
              <w:pStyle w:val="TableTextS5"/>
              <w:snapToGrid w:val="0"/>
              <w:spacing w:before="0" w:after="0"/>
              <w:jc w:val="center"/>
              <w:rPr>
                <w:rFonts w:eastAsiaTheme="minorEastAsia"/>
                <w:sz w:val="18"/>
                <w:szCs w:val="18"/>
                <w:lang w:eastAsia="zh-CN"/>
              </w:rPr>
            </w:pPr>
            <w:r w:rsidRPr="003F343B">
              <w:t>EARS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3F343B" w:rsidRDefault="006A0E2E" w:rsidP="006A0E2E">
            <w:pPr>
              <w:pStyle w:val="TableTextS5"/>
              <w:keepNext/>
              <w:keepLines/>
              <w:tabs>
                <w:tab w:val="left" w:pos="1134"/>
                <w:tab w:val="left" w:pos="1871"/>
                <w:tab w:val="left" w:pos="2268"/>
              </w:tabs>
              <w:jc w:val="center"/>
            </w:pPr>
            <w:r w:rsidRPr="003F343B">
              <w:t>Korea</w:t>
            </w:r>
          </w:p>
          <w:p w:rsidR="006A0E2E" w:rsidRPr="009E2A15" w:rsidRDefault="006A0E2E" w:rsidP="006A0E2E">
            <w:pPr>
              <w:pStyle w:val="TableTextS5"/>
              <w:snapToGrid w:val="0"/>
              <w:spacing w:before="0" w:after="0"/>
              <w:jc w:val="center"/>
              <w:rPr>
                <w:rFonts w:eastAsiaTheme="minorEastAsia"/>
                <w:sz w:val="18"/>
                <w:szCs w:val="18"/>
                <w:lang w:eastAsia="zh-CN"/>
              </w:rPr>
            </w:pPr>
            <w:r w:rsidRPr="003F343B">
              <w:t>TRPD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3F343B" w:rsidRDefault="00A04321" w:rsidP="006A0E2E">
            <w:pPr>
              <w:pStyle w:val="TableTextS5"/>
              <w:keepNext/>
              <w:keepLines/>
              <w:tabs>
                <w:tab w:val="left" w:pos="1134"/>
                <w:tab w:val="left" w:pos="1871"/>
                <w:tab w:val="left" w:pos="2268"/>
              </w:tabs>
              <w:jc w:val="center"/>
              <w:rPr>
                <w:lang w:val="de-DE"/>
              </w:rPr>
            </w:pPr>
            <w:r>
              <w:rPr>
                <w:lang w:val="de-DE"/>
              </w:rPr>
              <w:t>140-</w:t>
            </w:r>
            <w:r w:rsidR="006A0E2E" w:rsidRPr="003F343B">
              <w:rPr>
                <w:lang w:val="de-DE"/>
              </w:rPr>
              <w:t>144,</w:t>
            </w:r>
          </w:p>
          <w:p w:rsidR="006A0E2E" w:rsidRPr="003F343B" w:rsidRDefault="00A04321" w:rsidP="006A0E2E">
            <w:pPr>
              <w:pStyle w:val="TableTextS5"/>
              <w:jc w:val="center"/>
              <w:rPr>
                <w:lang w:val="de-DE"/>
              </w:rPr>
            </w:pPr>
            <w:r>
              <w:rPr>
                <w:lang w:val="de-DE"/>
              </w:rPr>
              <w:t>146-</w:t>
            </w:r>
            <w:r w:rsidR="006A0E2E" w:rsidRPr="003F343B">
              <w:rPr>
                <w:lang w:val="de-DE"/>
              </w:rPr>
              <w:t>149.9,</w:t>
            </w:r>
          </w:p>
          <w:p w:rsidR="006A0E2E" w:rsidRPr="003F343B" w:rsidRDefault="00A04321" w:rsidP="006A0E2E">
            <w:pPr>
              <w:pStyle w:val="TableTextS5"/>
              <w:jc w:val="center"/>
              <w:rPr>
                <w:lang w:val="de-DE"/>
              </w:rPr>
            </w:pPr>
            <w:r>
              <w:rPr>
                <w:lang w:val="de-DE"/>
              </w:rPr>
              <w:t>150.05-</w:t>
            </w:r>
            <w:r w:rsidR="006A0E2E" w:rsidRPr="003F343B">
              <w:rPr>
                <w:lang w:val="de-DE"/>
              </w:rPr>
              <w:t>156.4875,</w:t>
            </w:r>
          </w:p>
          <w:p w:rsidR="006A0E2E" w:rsidRPr="009E2A15" w:rsidRDefault="00A04321" w:rsidP="006A0E2E">
            <w:pPr>
              <w:pStyle w:val="TableTextS5"/>
              <w:snapToGrid w:val="0"/>
              <w:spacing w:before="0" w:after="0"/>
              <w:jc w:val="center"/>
              <w:rPr>
                <w:sz w:val="18"/>
                <w:szCs w:val="18"/>
              </w:rPr>
            </w:pPr>
            <w:r>
              <w:t>156.8375-</w:t>
            </w:r>
            <w:r w:rsidR="006A0E2E" w:rsidRPr="003F343B">
              <w:t>160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A04321" w:rsidP="006A0E2E">
            <w:pPr>
              <w:pStyle w:val="TableTextS5"/>
              <w:snapToGrid w:val="0"/>
              <w:spacing w:before="0" w:after="0"/>
              <w:jc w:val="center"/>
              <w:rPr>
                <w:sz w:val="18"/>
                <w:szCs w:val="18"/>
              </w:rPr>
            </w:pPr>
            <w:r>
              <w:t>370-</w:t>
            </w:r>
            <w:r w:rsidR="006A0E2E" w:rsidRPr="003F343B">
              <w:t>380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433.3125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A9485E">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20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6.25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1x12.5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vertical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36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39</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rFonts w:eastAsiaTheme="minorEastAsia"/>
                <w:sz w:val="18"/>
                <w:szCs w:val="18"/>
                <w:lang w:eastAsia="zh-CN"/>
              </w:rPr>
            </w:pPr>
            <w:r w:rsidRPr="009E2A15">
              <w:rPr>
                <w:sz w:val="18"/>
                <w:szCs w:val="18"/>
              </w:rPr>
              <w:t>Receiving noise figure (dB)</w:t>
            </w:r>
          </w:p>
          <w:p w:rsidR="006A0E2E" w:rsidRPr="009E2A15" w:rsidRDefault="006A0E2E" w:rsidP="006A0E2E">
            <w:pPr>
              <w:pStyle w:val="Tabletext"/>
              <w:jc w:val="center"/>
              <w:rPr>
                <w:sz w:val="18"/>
                <w:szCs w:val="18"/>
              </w:rPr>
            </w:pPr>
            <w:r w:rsidRPr="009E2A15">
              <w:rPr>
                <w:rFonts w:eastAsiaTheme="minorEastAsia"/>
                <w:sz w:val="18"/>
                <w:szCs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&lt;10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&lt;2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GMSK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Single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3F343B">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3F343B"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3F343B"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3F343B"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3F343B" w:rsidRDefault="006A0E2E" w:rsidP="006A0E2E">
            <w:pPr>
              <w:pStyle w:val="TableTextS5"/>
              <w:snapToGrid w:val="0"/>
              <w:spacing w:before="0" w:after="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9E2A15" w:rsidRDefault="006A0E2E" w:rsidP="006A0E2E">
            <w:pPr>
              <w:pStyle w:val="Tabletext"/>
              <w:ind w:left="113" w:right="113"/>
              <w:jc w:val="center"/>
              <w:rPr>
                <w:sz w:val="18"/>
                <w:szCs w:val="18"/>
              </w:rPr>
            </w:pPr>
            <w:r w:rsidRPr="009E2A15">
              <w:rPr>
                <w:sz w:val="18"/>
                <w:szCs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Voice/Dispatch</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Maintenance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Train Control</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Emergency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9E2A15" w:rsidRDefault="006A0E2E" w:rsidP="006A0E2E">
            <w:pPr>
              <w:pStyle w:val="Tabletext"/>
              <w:ind w:left="113" w:right="113"/>
              <w:jc w:val="center"/>
              <w:rPr>
                <w:sz w:val="18"/>
                <w:szCs w:val="18"/>
              </w:rPr>
            </w:pPr>
            <w:r w:rsidRPr="009E2A15">
              <w:rPr>
                <w:sz w:val="18"/>
                <w:szCs w:val="18"/>
              </w:rPr>
              <w:lastRenderedPageBreak/>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
              <w:snapToGrid w:val="0"/>
              <w:spacing w:before="0" w:after="0"/>
              <w:jc w:val="center"/>
              <w:rPr>
                <w:rFonts w:eastAsiaTheme="minorEastAsia"/>
                <w:sz w:val="18"/>
                <w:szCs w:val="18"/>
                <w:lang w:eastAsia="zh-CN"/>
              </w:rPr>
            </w:pPr>
            <w:r>
              <w:rPr>
                <w:rFonts w:eastAsiaTheme="minorEastAsia" w:hint="eastAsia"/>
                <w:sz w:val="18"/>
                <w:szCs w:val="18"/>
                <w:lang w:eastAsia="zh-CN"/>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bl>
    <w:p w:rsidR="006A0E2E" w:rsidRPr="001A5A70" w:rsidRDefault="006A0E2E" w:rsidP="006A0E2E">
      <w:pPr>
        <w:pStyle w:val="Tabletext"/>
        <w:rPr>
          <w:rFonts w:eastAsiaTheme="minorEastAsia"/>
          <w:lang w:eastAsia="zh-CN"/>
        </w:rPr>
      </w:pPr>
    </w:p>
    <w:p w:rsidR="006A0E2E" w:rsidRDefault="006A0E2E" w:rsidP="006A0E2E">
      <w:pPr>
        <w:pStyle w:val="Heading3"/>
        <w:spacing w:after="120"/>
        <w:contextualSpacing/>
        <w:rPr>
          <w:b w:val="0"/>
          <w:lang w:eastAsia="zh-CN"/>
        </w:rPr>
      </w:pPr>
      <w:bookmarkStart w:id="75" w:name="_Toc467087961"/>
      <w:bookmarkStart w:id="76" w:name="_Toc467151161"/>
      <w:r>
        <w:rPr>
          <w:rFonts w:hint="eastAsia"/>
          <w:lang w:eastAsia="zh-CN"/>
        </w:rPr>
        <w:t>[</w:t>
      </w:r>
      <w:r w:rsidRPr="00937773">
        <w:rPr>
          <w:lang w:eastAsia="zh-CN"/>
        </w:rPr>
        <w:t>4.1.X</w:t>
      </w:r>
      <w:r>
        <w:rPr>
          <w:lang w:eastAsia="zh-CN"/>
        </w:rPr>
        <w:tab/>
      </w:r>
      <w:r w:rsidRPr="00937773">
        <w:rPr>
          <w:lang w:eastAsia="zh-CN"/>
        </w:rPr>
        <w:t>Possib</w:t>
      </w:r>
      <w:r w:rsidR="00A04321">
        <w:rPr>
          <w:lang w:eastAsia="zh-CN"/>
        </w:rPr>
        <w:t>l</w:t>
      </w:r>
      <w:r w:rsidRPr="00937773">
        <w:rPr>
          <w:lang w:eastAsia="zh-CN"/>
        </w:rPr>
        <w:t>e other train radios</w:t>
      </w:r>
      <w:r>
        <w:rPr>
          <w:rFonts w:hint="eastAsia"/>
          <w:lang w:eastAsia="zh-CN"/>
        </w:rPr>
        <w:t>]</w:t>
      </w:r>
      <w:bookmarkEnd w:id="75"/>
      <w:bookmarkEnd w:id="76"/>
    </w:p>
    <w:p w:rsidR="006A0E2E" w:rsidRPr="009B7F0C" w:rsidRDefault="006A0E2E" w:rsidP="00363B1A">
      <w:pPr>
        <w:rPr>
          <w:i/>
          <w:lang w:val="en-US" w:eastAsia="zh-CN"/>
        </w:rPr>
      </w:pPr>
      <w:r w:rsidRPr="009B7F0C">
        <w:rPr>
          <w:i/>
          <w:lang w:val="en-US" w:eastAsia="zh-CN"/>
        </w:rPr>
        <w:t>Editor’s note:</w:t>
      </w:r>
      <w:r w:rsidR="008A652E">
        <w:rPr>
          <w:i/>
          <w:lang w:val="en-US" w:eastAsia="zh-CN"/>
        </w:rPr>
        <w:t xml:space="preserve"> </w:t>
      </w:r>
      <w:r w:rsidR="00A04321" w:rsidRPr="009B7F0C">
        <w:rPr>
          <w:i/>
          <w:lang w:val="en-US" w:eastAsia="zh-CN"/>
        </w:rPr>
        <w:t>Administrations</w:t>
      </w:r>
      <w:r w:rsidR="008A652E" w:rsidRPr="009B7F0C">
        <w:rPr>
          <w:i/>
          <w:lang w:val="en-US" w:eastAsia="zh-CN"/>
        </w:rPr>
        <w:t xml:space="preserve"> </w:t>
      </w:r>
      <w:r w:rsidRPr="009B7F0C">
        <w:rPr>
          <w:i/>
          <w:lang w:val="en-US" w:eastAsia="zh-CN"/>
        </w:rPr>
        <w:t xml:space="preserve">are encourage to provide a </w:t>
      </w:r>
      <w:r w:rsidRPr="009B7F0C">
        <w:rPr>
          <w:rFonts w:hint="eastAsia"/>
          <w:i/>
          <w:lang w:val="en-US" w:eastAsia="zh-CN"/>
        </w:rPr>
        <w:t xml:space="preserve">shore </w:t>
      </w:r>
      <w:r w:rsidR="00A04321" w:rsidRPr="009B7F0C">
        <w:rPr>
          <w:i/>
          <w:lang w:val="en-US" w:eastAsia="zh-CN"/>
        </w:rPr>
        <w:t>paragraph</w:t>
      </w:r>
      <w:r w:rsidRPr="009B7F0C">
        <w:rPr>
          <w:rFonts w:hint="eastAsia"/>
          <w:i/>
          <w:lang w:val="en-US" w:eastAsia="zh-CN"/>
        </w:rPr>
        <w:t xml:space="preserve"> here to </w:t>
      </w:r>
      <w:r w:rsidRPr="009B7F0C">
        <w:rPr>
          <w:i/>
          <w:lang w:val="en-US" w:eastAsia="zh-CN"/>
        </w:rPr>
        <w:t>introduc</w:t>
      </w:r>
      <w:r w:rsidRPr="009B7F0C">
        <w:rPr>
          <w:rFonts w:hint="eastAsia"/>
          <w:i/>
          <w:lang w:val="en-US" w:eastAsia="zh-CN"/>
        </w:rPr>
        <w:t>e</w:t>
      </w:r>
      <w:r w:rsidRPr="009B7F0C">
        <w:rPr>
          <w:i/>
          <w:lang w:val="en-US" w:eastAsia="zh-CN"/>
        </w:rPr>
        <w:t xml:space="preserve"> their </w:t>
      </w:r>
      <w:r w:rsidRPr="009B7F0C">
        <w:rPr>
          <w:rFonts w:hint="eastAsia"/>
          <w:i/>
          <w:lang w:val="en-US" w:eastAsia="zh-CN"/>
        </w:rPr>
        <w:t>other type of Train radio s</w:t>
      </w:r>
      <w:r w:rsidRPr="009B7F0C">
        <w:rPr>
          <w:i/>
          <w:lang w:val="en-US" w:eastAsia="zh-CN"/>
        </w:rPr>
        <w:t>ystem in this sub-section.</w:t>
      </w:r>
    </w:p>
    <w:p w:rsidR="006A0E2E" w:rsidRPr="00697DED" w:rsidRDefault="006A0E2E" w:rsidP="006A0E2E">
      <w:pPr>
        <w:pStyle w:val="TableNo"/>
        <w:spacing w:before="360"/>
        <w:rPr>
          <w:rFonts w:eastAsiaTheme="minorEastAsia"/>
          <w:lang w:eastAsia="zh-CN"/>
        </w:rPr>
      </w:pPr>
      <w:r>
        <w:rPr>
          <w:lang w:eastAsia="zh-CN"/>
        </w:rPr>
        <w:t>Table 4.1</w:t>
      </w:r>
      <w:r>
        <w:rPr>
          <w:rFonts w:eastAsiaTheme="minorEastAsia" w:hint="eastAsia"/>
          <w:lang w:eastAsia="zh-CN"/>
        </w:rPr>
        <w:t>.X-1</w:t>
      </w:r>
    </w:p>
    <w:p w:rsidR="006A0E2E" w:rsidRPr="00697DED" w:rsidRDefault="006A0E2E" w:rsidP="006A0E2E">
      <w:pPr>
        <w:pStyle w:val="Tabletitle"/>
        <w:rPr>
          <w:rFonts w:ascii="Times New Roman" w:eastAsiaTheme="minorEastAsia" w:hAnsi="Times New Roman"/>
          <w:lang w:eastAsia="zh-CN"/>
        </w:rPr>
      </w:pPr>
      <w:r w:rsidRPr="00937773">
        <w:rPr>
          <w:rFonts w:ascii="Times New Roman" w:hAnsi="Times New Roman"/>
          <w:lang w:eastAsia="zh-CN"/>
        </w:rPr>
        <w:t>Parameter and usage of [</w:t>
      </w:r>
      <w:r>
        <w:rPr>
          <w:rFonts w:ascii="Times New Roman" w:eastAsiaTheme="minorEastAsia" w:hAnsi="Times New Roman" w:hint="eastAsia"/>
          <w:lang w:eastAsia="zh-CN"/>
        </w:rPr>
        <w:t>XXX</w:t>
      </w:r>
      <w:r w:rsidRPr="00937773">
        <w:rPr>
          <w:rFonts w:ascii="Times New Roman" w:hAnsi="Times New Roman"/>
          <w:lang w:eastAsia="zh-CN"/>
        </w:rPr>
        <w:t xml:space="preserve"> Systems]</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9E2A15"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jc w:val="center"/>
              <w:rPr>
                <w:rFonts w:eastAsiaTheme="minorEastAsia"/>
                <w:b/>
                <w:color w:val="000000" w:themeColor="text1"/>
                <w:sz w:val="18"/>
                <w:szCs w:val="18"/>
                <w:lang w:eastAsia="zh-CN"/>
              </w:rPr>
            </w:pPr>
            <w:r w:rsidRPr="009E2A15">
              <w:rPr>
                <w:rFonts w:eastAsiaTheme="minorEastAsia" w:hint="eastAsia"/>
                <w:b/>
                <w:color w:val="000000" w:themeColor="text1"/>
                <w:sz w:val="18"/>
                <w:szCs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7</w:t>
            </w:r>
          </w:p>
        </w:tc>
      </w:tr>
      <w:tr w:rsidR="006A0E2E" w:rsidRPr="0081347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9E2A15" w:rsidRDefault="006A0E2E" w:rsidP="006A0E2E">
            <w:pPr>
              <w:pStyle w:val="Tabletext"/>
              <w:jc w:val="center"/>
              <w:rPr>
                <w:sz w:val="18"/>
                <w:szCs w:val="18"/>
              </w:rPr>
            </w:pPr>
            <w:r>
              <w:rPr>
                <w:sz w:val="18"/>
                <w:szCs w:val="18"/>
              </w:rPr>
              <w:t>Use by which Administration(s)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rFonts w:eastAsiaTheme="minorEastAsia"/>
                <w:sz w:val="18"/>
                <w:szCs w:val="18"/>
                <w:lang w:eastAsia="zh-CN"/>
              </w:rPr>
            </w:pPr>
            <w:r w:rsidRPr="009E2A15">
              <w:rPr>
                <w:rFonts w:eastAsiaTheme="minorEastAsia" w:hint="eastAsia"/>
                <w:sz w:val="18"/>
                <w:szCs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A9485E">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rFonts w:eastAsiaTheme="minorEastAsia"/>
                <w:sz w:val="18"/>
                <w:szCs w:val="18"/>
                <w:lang w:eastAsia="zh-CN"/>
              </w:rPr>
            </w:pPr>
            <w:r w:rsidRPr="009E2A15">
              <w:rPr>
                <w:sz w:val="18"/>
                <w:szCs w:val="18"/>
              </w:rPr>
              <w:t>Receiving noise figure (dB)</w:t>
            </w:r>
          </w:p>
          <w:p w:rsidR="006A0E2E" w:rsidRPr="009E2A15" w:rsidRDefault="006A0E2E" w:rsidP="006A0E2E">
            <w:pPr>
              <w:pStyle w:val="Tabletext"/>
              <w:jc w:val="center"/>
              <w:rPr>
                <w:sz w:val="18"/>
                <w:szCs w:val="18"/>
              </w:rPr>
            </w:pPr>
            <w:r w:rsidRPr="009E2A15">
              <w:rPr>
                <w:rFonts w:eastAsiaTheme="minorEastAsia"/>
                <w:sz w:val="18"/>
                <w:szCs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81347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lastRenderedPageBreak/>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9E2A15" w:rsidRDefault="006A0E2E" w:rsidP="006A0E2E">
            <w:pPr>
              <w:pStyle w:val="Tabletext"/>
              <w:ind w:left="113" w:right="113"/>
              <w:jc w:val="center"/>
              <w:rPr>
                <w:sz w:val="18"/>
                <w:szCs w:val="18"/>
              </w:rPr>
            </w:pPr>
            <w:r w:rsidRPr="009E2A15">
              <w:rPr>
                <w:sz w:val="18"/>
                <w:szCs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Voice/Dispatch</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Maintenance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Train Control</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t>Emergency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9E2A15" w:rsidRDefault="006A0E2E" w:rsidP="006A0E2E">
            <w:pPr>
              <w:pStyle w:val="Tabletext"/>
              <w:ind w:left="113" w:right="113"/>
              <w:jc w:val="center"/>
              <w:rPr>
                <w:sz w:val="18"/>
                <w:szCs w:val="18"/>
              </w:rPr>
            </w:pPr>
            <w:r w:rsidRPr="009E2A15">
              <w:rPr>
                <w:sz w:val="18"/>
                <w:szCs w:val="18"/>
              </w:rPr>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bl>
    <w:p w:rsidR="006A0E2E" w:rsidRPr="00F260D4" w:rsidRDefault="006A0E2E" w:rsidP="006A0E2E">
      <w:pPr>
        <w:rPr>
          <w:lang w:eastAsia="zh-CN"/>
        </w:rPr>
        <w:sectPr w:rsidR="006A0E2E" w:rsidRPr="00F260D4" w:rsidSect="006A0E2E">
          <w:pgSz w:w="16838" w:h="11906" w:orient="landscape"/>
          <w:pgMar w:top="1418" w:right="1134" w:bottom="1418" w:left="1418" w:header="709" w:footer="709" w:gutter="0"/>
          <w:cols w:space="708"/>
          <w:docGrid w:linePitch="360"/>
        </w:sectPr>
      </w:pPr>
    </w:p>
    <w:p w:rsidR="006A0E2E" w:rsidRPr="006A0E2E" w:rsidRDefault="006A0E2E" w:rsidP="006A0E2E">
      <w:pPr>
        <w:pStyle w:val="Heading2"/>
      </w:pPr>
      <w:bookmarkStart w:id="77" w:name="_Toc467087962"/>
      <w:bookmarkStart w:id="78" w:name="_Toc467151162"/>
      <w:r w:rsidRPr="006A0E2E">
        <w:lastRenderedPageBreak/>
        <w:t>4.2</w:t>
      </w:r>
      <w:r w:rsidRPr="006A0E2E">
        <w:tab/>
        <w:t xml:space="preserve">Radiocommunication systems </w:t>
      </w:r>
      <w:r w:rsidRPr="006A0E2E">
        <w:rPr>
          <w:rFonts w:hint="eastAsia"/>
        </w:rPr>
        <w:t xml:space="preserve">used </w:t>
      </w:r>
      <w:r w:rsidRPr="006A0E2E">
        <w:t>for Train positioning information</w:t>
      </w:r>
      <w:bookmarkEnd w:id="72"/>
      <w:bookmarkEnd w:id="77"/>
      <w:bookmarkEnd w:id="78"/>
    </w:p>
    <w:p w:rsidR="006A0E2E" w:rsidRPr="008747C9" w:rsidRDefault="006A0E2E" w:rsidP="006A0E2E">
      <w:pPr>
        <w:rPr>
          <w:i/>
          <w:lang w:eastAsia="zh-CN"/>
        </w:rPr>
        <w:sectPr w:rsidR="006A0E2E" w:rsidRPr="008747C9" w:rsidSect="006A0E2E">
          <w:pgSz w:w="11906" w:h="16838"/>
          <w:pgMar w:top="1418" w:right="1418" w:bottom="1134" w:left="1418" w:header="709" w:footer="709" w:gutter="0"/>
          <w:cols w:space="708"/>
          <w:docGrid w:linePitch="360"/>
        </w:sectPr>
      </w:pPr>
      <w:r w:rsidRPr="00071AB5">
        <w:rPr>
          <w:i/>
        </w:rPr>
        <w:t xml:space="preserve">Editor’s </w:t>
      </w:r>
      <w:r w:rsidR="008A652E" w:rsidRPr="00071AB5">
        <w:rPr>
          <w:i/>
        </w:rPr>
        <w:t>note</w:t>
      </w:r>
      <w:r w:rsidRPr="00071AB5">
        <w:rPr>
          <w:i/>
        </w:rPr>
        <w:t xml:space="preserve">: </w:t>
      </w:r>
      <w:r w:rsidRPr="00071AB5">
        <w:rPr>
          <w:i/>
          <w:lang w:eastAsia="zh-CN"/>
        </w:rPr>
        <w:t>B</w:t>
      </w:r>
      <w:r w:rsidRPr="00071AB5">
        <w:rPr>
          <w:i/>
        </w:rPr>
        <w:t xml:space="preserve">rief introduction </w:t>
      </w:r>
      <w:proofErr w:type="gramStart"/>
      <w:r w:rsidRPr="00071AB5">
        <w:rPr>
          <w:i/>
        </w:rPr>
        <w:t>is needed</w:t>
      </w:r>
      <w:proofErr w:type="gramEnd"/>
      <w:r w:rsidRPr="00071AB5">
        <w:rPr>
          <w:i/>
        </w:rPr>
        <w:t xml:space="preserve"> </w:t>
      </w:r>
      <w:r>
        <w:rPr>
          <w:rFonts w:hint="eastAsia"/>
          <w:i/>
          <w:lang w:eastAsia="zh-CN"/>
        </w:rPr>
        <w:t xml:space="preserve">here </w:t>
      </w:r>
      <w:r w:rsidRPr="00071AB5">
        <w:rPr>
          <w:i/>
        </w:rPr>
        <w:t xml:space="preserve">to describe each Radiocommunication system used for </w:t>
      </w:r>
      <w:r w:rsidRPr="005139FB">
        <w:rPr>
          <w:i/>
        </w:rPr>
        <w:t>Train positioning information</w:t>
      </w:r>
      <w:r>
        <w:rPr>
          <w:rFonts w:hint="eastAsia"/>
          <w:i/>
          <w:lang w:eastAsia="zh-CN"/>
        </w:rPr>
        <w:t xml:space="preserve"> systems.</w:t>
      </w:r>
    </w:p>
    <w:p w:rsidR="006A0E2E" w:rsidRPr="006A0E2E" w:rsidRDefault="006A0E2E" w:rsidP="006A0E2E">
      <w:pPr>
        <w:pStyle w:val="Heading3"/>
      </w:pPr>
      <w:bookmarkStart w:id="79" w:name="_Toc467087963"/>
      <w:bookmarkStart w:id="80" w:name="_Toc467151163"/>
      <w:r w:rsidRPr="006A0E2E">
        <w:rPr>
          <w:rFonts w:hint="eastAsia"/>
        </w:rPr>
        <w:lastRenderedPageBreak/>
        <w:t>4.2.1</w:t>
      </w:r>
      <w:r w:rsidRPr="006A0E2E">
        <w:tab/>
      </w:r>
      <w:r w:rsidRPr="006A0E2E">
        <w:rPr>
          <w:rFonts w:hint="eastAsia"/>
        </w:rPr>
        <w:t>Position System</w:t>
      </w:r>
      <w:bookmarkEnd w:id="79"/>
      <w:bookmarkEnd w:id="80"/>
    </w:p>
    <w:p w:rsidR="006A0E2E" w:rsidRPr="009B7F0C" w:rsidRDefault="006A0E2E" w:rsidP="006A0E2E">
      <w:pPr>
        <w:rPr>
          <w:lang w:val="en-US" w:eastAsia="zh-CN"/>
        </w:rPr>
      </w:pPr>
      <w:r w:rsidRPr="009B7F0C">
        <w:rPr>
          <w:i/>
          <w:lang w:val="en-US" w:eastAsia="zh-CN"/>
        </w:rPr>
        <w:t>Editor’s note:</w:t>
      </w:r>
      <w:r w:rsidR="008A652E">
        <w:rPr>
          <w:i/>
          <w:lang w:val="en-US" w:eastAsia="zh-CN"/>
        </w:rPr>
        <w:t xml:space="preserve"> </w:t>
      </w:r>
      <w:r w:rsidR="008A652E" w:rsidRPr="009B7F0C">
        <w:rPr>
          <w:i/>
          <w:lang w:val="en-US" w:eastAsia="zh-CN"/>
        </w:rPr>
        <w:t xml:space="preserve">Administrations </w:t>
      </w:r>
      <w:r w:rsidRPr="009B7F0C">
        <w:rPr>
          <w:i/>
          <w:lang w:val="en-US" w:eastAsia="zh-CN"/>
        </w:rPr>
        <w:t xml:space="preserve">are encourage to provide a brief introduction for their </w:t>
      </w:r>
      <w:r w:rsidR="008A652E" w:rsidRPr="009B7F0C">
        <w:rPr>
          <w:i/>
          <w:lang w:val="en-US" w:eastAsia="zh-CN"/>
        </w:rPr>
        <w:t xml:space="preserve">position </w:t>
      </w:r>
      <w:r w:rsidRPr="009B7F0C">
        <w:rPr>
          <w:i/>
          <w:lang w:val="en-US" w:eastAsia="zh-CN"/>
        </w:rPr>
        <w:t>systems in this sub-section.</w:t>
      </w:r>
    </w:p>
    <w:p w:rsidR="006A0E2E" w:rsidRPr="008468E5" w:rsidRDefault="006A0E2E" w:rsidP="006A0E2E">
      <w:pPr>
        <w:pStyle w:val="TableNo"/>
        <w:spacing w:before="360"/>
        <w:rPr>
          <w:lang w:eastAsia="zh-CN"/>
        </w:rPr>
      </w:pPr>
      <w:r w:rsidRPr="00937773">
        <w:rPr>
          <w:lang w:eastAsia="zh-CN"/>
        </w:rPr>
        <w:t>Table 4.2</w:t>
      </w:r>
      <w:r w:rsidRPr="008468E5">
        <w:rPr>
          <w:rFonts w:hint="eastAsia"/>
          <w:lang w:eastAsia="zh-CN"/>
        </w:rPr>
        <w:t>.1</w:t>
      </w:r>
      <w:r w:rsidRPr="00937773">
        <w:rPr>
          <w:lang w:eastAsia="zh-CN"/>
        </w:rPr>
        <w:t>-</w:t>
      </w:r>
      <w:r w:rsidRPr="00FC62E3">
        <w:rPr>
          <w:lang w:eastAsia="zh-CN"/>
        </w:rPr>
        <w:t>1</w:t>
      </w:r>
      <w:r w:rsidRPr="00937773">
        <w:rPr>
          <w:lang w:eastAsia="zh-CN"/>
        </w:rPr>
        <w:t xml:space="preserve"> </w:t>
      </w:r>
    </w:p>
    <w:p w:rsidR="006A0E2E" w:rsidRPr="008747C9" w:rsidRDefault="006A0E2E" w:rsidP="006A0E2E">
      <w:pPr>
        <w:pStyle w:val="Tabletitle"/>
        <w:rPr>
          <w:rFonts w:ascii="Times New Roman" w:eastAsiaTheme="minorEastAsia" w:hAnsi="Times New Roman"/>
          <w:lang w:eastAsia="zh-CN"/>
        </w:rPr>
      </w:pPr>
      <w:r w:rsidRPr="003F175A">
        <w:rPr>
          <w:rFonts w:ascii="Times New Roman" w:hAnsi="Times New Roman"/>
          <w:lang w:eastAsia="zh-CN"/>
        </w:rPr>
        <w:t>Parameter</w:t>
      </w:r>
      <w:r>
        <w:rPr>
          <w:rFonts w:ascii="Times New Roman" w:hAnsi="Times New Roman"/>
          <w:lang w:eastAsia="zh-CN"/>
        </w:rPr>
        <w:t xml:space="preserve"> and usage of Position Systems</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14"/>
        <w:gridCol w:w="2007"/>
        <w:gridCol w:w="1458"/>
        <w:gridCol w:w="1944"/>
        <w:gridCol w:w="1985"/>
        <w:gridCol w:w="1471"/>
        <w:gridCol w:w="1800"/>
        <w:gridCol w:w="1800"/>
        <w:gridCol w:w="1800"/>
      </w:tblGrid>
      <w:tr w:rsidR="006A0E2E" w:rsidRPr="00E71D58" w:rsidTr="006A0E2E">
        <w:trPr>
          <w:tblHeade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rFonts w:eastAsiaTheme="minorEastAsia"/>
                <w:b/>
                <w:color w:val="000000" w:themeColor="text1"/>
                <w:sz w:val="18"/>
                <w:szCs w:val="18"/>
                <w:lang w:eastAsia="zh-CN"/>
              </w:rPr>
            </w:pPr>
            <w:r w:rsidRPr="00E71D58">
              <w:rPr>
                <w:rFonts w:eastAsiaTheme="minorEastAsia" w:hint="eastAsia"/>
                <w:b/>
                <w:color w:val="000000" w:themeColor="text1"/>
                <w:sz w:val="18"/>
                <w:szCs w:val="18"/>
                <w:lang w:eastAsia="zh-CN"/>
              </w:rPr>
              <w:t>#</w:t>
            </w:r>
          </w:p>
        </w:tc>
        <w:tc>
          <w:tcPr>
            <w:tcW w:w="145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E71D58" w:rsidRDefault="006A0E2E" w:rsidP="006A0E2E">
            <w:pPr>
              <w:pStyle w:val="TableTextS5"/>
              <w:snapToGrid w:val="0"/>
              <w:spacing w:before="0" w:after="0"/>
              <w:jc w:val="center"/>
              <w:rPr>
                <w:rFonts w:eastAsiaTheme="minorEastAsia"/>
                <w:b/>
                <w:color w:val="000000" w:themeColor="text1"/>
                <w:sz w:val="18"/>
                <w:szCs w:val="18"/>
                <w:lang w:eastAsia="zh-CN"/>
              </w:rPr>
            </w:pPr>
            <w:r w:rsidRPr="00E71D58">
              <w:rPr>
                <w:rFonts w:eastAsiaTheme="minorEastAsia" w:hint="eastAsia"/>
                <w:b/>
                <w:color w:val="000000" w:themeColor="text1"/>
                <w:sz w:val="18"/>
                <w:szCs w:val="18"/>
                <w:lang w:eastAsia="zh-CN"/>
              </w:rPr>
              <w:t>1</w:t>
            </w:r>
          </w:p>
        </w:tc>
        <w:tc>
          <w:tcPr>
            <w:tcW w:w="1944"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E71D58" w:rsidRDefault="006A0E2E" w:rsidP="006A0E2E">
            <w:pPr>
              <w:pStyle w:val="TableTextS5"/>
              <w:snapToGrid w:val="0"/>
              <w:spacing w:before="0" w:after="0"/>
              <w:jc w:val="center"/>
              <w:rPr>
                <w:rFonts w:eastAsiaTheme="minorEastAsia"/>
                <w:b/>
                <w:color w:val="000000" w:themeColor="text1"/>
                <w:sz w:val="18"/>
                <w:szCs w:val="18"/>
                <w:lang w:eastAsia="zh-CN"/>
              </w:rPr>
            </w:pPr>
            <w:r w:rsidRPr="00E71D58">
              <w:rPr>
                <w:rFonts w:eastAsiaTheme="minorEastAsia" w:hint="eastAsia"/>
                <w:b/>
                <w:color w:val="000000" w:themeColor="text1"/>
                <w:sz w:val="18"/>
                <w:szCs w:val="18"/>
                <w:lang w:eastAsia="zh-CN"/>
              </w:rPr>
              <w:t>2</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E71D58" w:rsidRDefault="006A0E2E" w:rsidP="006A0E2E">
            <w:pPr>
              <w:pStyle w:val="TableTextS5"/>
              <w:snapToGrid w:val="0"/>
              <w:spacing w:before="0" w:after="0"/>
              <w:jc w:val="center"/>
              <w:rPr>
                <w:rFonts w:eastAsiaTheme="minorEastAsia"/>
                <w:b/>
                <w:color w:val="000000" w:themeColor="text1"/>
                <w:sz w:val="18"/>
                <w:szCs w:val="18"/>
                <w:lang w:eastAsia="zh-CN"/>
              </w:rPr>
            </w:pPr>
            <w:r w:rsidRPr="00E71D58">
              <w:rPr>
                <w:rFonts w:eastAsiaTheme="minorEastAsia" w:hint="eastAsia"/>
                <w:b/>
                <w:color w:val="000000" w:themeColor="text1"/>
                <w:sz w:val="18"/>
                <w:szCs w:val="18"/>
                <w:lang w:eastAsia="zh-CN"/>
              </w:rPr>
              <w:t>3</w:t>
            </w:r>
          </w:p>
        </w:tc>
        <w:tc>
          <w:tcPr>
            <w:tcW w:w="147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E71D58" w:rsidRDefault="006A0E2E" w:rsidP="006A0E2E">
            <w:pPr>
              <w:pStyle w:val="TableTextS5"/>
              <w:snapToGrid w:val="0"/>
              <w:spacing w:before="0" w:after="0"/>
              <w:jc w:val="center"/>
              <w:rPr>
                <w:rFonts w:eastAsiaTheme="minorEastAsia"/>
                <w:b/>
                <w:color w:val="000000" w:themeColor="text1"/>
                <w:sz w:val="18"/>
                <w:szCs w:val="18"/>
                <w:lang w:eastAsia="zh-CN"/>
              </w:rPr>
            </w:pPr>
            <w:r w:rsidRPr="00E71D58">
              <w:rPr>
                <w:rFonts w:eastAsiaTheme="minorEastAsia" w:hint="eastAsia"/>
                <w:b/>
                <w:color w:val="000000" w:themeColor="text1"/>
                <w:sz w:val="18"/>
                <w:szCs w:val="18"/>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E71D58" w:rsidRDefault="006A0E2E" w:rsidP="006A0E2E">
            <w:pPr>
              <w:pStyle w:val="TableTextS5"/>
              <w:snapToGrid w:val="0"/>
              <w:spacing w:before="0" w:after="0"/>
              <w:jc w:val="center"/>
              <w:rPr>
                <w:rFonts w:eastAsiaTheme="minorEastAsia"/>
                <w:b/>
                <w:color w:val="000000" w:themeColor="text1"/>
                <w:sz w:val="18"/>
                <w:szCs w:val="18"/>
                <w:lang w:eastAsia="zh-CN"/>
              </w:rPr>
            </w:pPr>
            <w:r w:rsidRPr="00E71D58">
              <w:rPr>
                <w:rFonts w:eastAsiaTheme="minorEastAsia" w:hint="eastAsia"/>
                <w:b/>
                <w:color w:val="000000" w:themeColor="text1"/>
                <w:sz w:val="18"/>
                <w:szCs w:val="18"/>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E71D58" w:rsidRDefault="006A0E2E" w:rsidP="006A0E2E">
            <w:pPr>
              <w:pStyle w:val="TableTextS5"/>
              <w:snapToGrid w:val="0"/>
              <w:spacing w:before="0" w:after="0"/>
              <w:jc w:val="center"/>
              <w:rPr>
                <w:rFonts w:eastAsiaTheme="minorEastAsia"/>
                <w:b/>
                <w:color w:val="000000" w:themeColor="text1"/>
                <w:sz w:val="18"/>
                <w:szCs w:val="18"/>
                <w:lang w:eastAsia="zh-CN"/>
              </w:rPr>
            </w:pPr>
            <w:r w:rsidRPr="00E71D58">
              <w:rPr>
                <w:rFonts w:eastAsiaTheme="minorEastAsia" w:hint="eastAsia"/>
                <w:b/>
                <w:color w:val="000000" w:themeColor="text1"/>
                <w:sz w:val="18"/>
                <w:szCs w:val="18"/>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E71D58" w:rsidRDefault="006A0E2E" w:rsidP="006A0E2E">
            <w:pPr>
              <w:pStyle w:val="TableTextS5"/>
              <w:snapToGrid w:val="0"/>
              <w:spacing w:before="0" w:after="0"/>
              <w:jc w:val="center"/>
              <w:rPr>
                <w:rFonts w:eastAsiaTheme="minorEastAsia"/>
                <w:b/>
                <w:color w:val="000000" w:themeColor="text1"/>
                <w:sz w:val="18"/>
                <w:szCs w:val="18"/>
                <w:lang w:eastAsia="zh-CN"/>
              </w:rPr>
            </w:pPr>
            <w:r w:rsidRPr="00E71D58">
              <w:rPr>
                <w:rFonts w:eastAsiaTheme="minorEastAsia" w:hint="eastAsia"/>
                <w:b/>
                <w:color w:val="000000" w:themeColor="text1"/>
                <w:sz w:val="18"/>
                <w:szCs w:val="18"/>
                <w:lang w:eastAsia="zh-CN"/>
              </w:rPr>
              <w:t>7</w:t>
            </w:r>
          </w:p>
        </w:tc>
      </w:tr>
      <w:tr w:rsidR="006A0E2E" w:rsidRPr="00813475"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E71D58" w:rsidRDefault="006A0E2E" w:rsidP="006A0E2E">
            <w:pPr>
              <w:pStyle w:val="Tabletext"/>
              <w:jc w:val="center"/>
              <w:rPr>
                <w:sz w:val="18"/>
                <w:szCs w:val="18"/>
              </w:rPr>
            </w:pPr>
            <w:r>
              <w:rPr>
                <w:sz w:val="18"/>
                <w:szCs w:val="18"/>
              </w:rPr>
              <w:t>Use by which Administration(s)</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r>
      <w:tr w:rsidR="006A0E2E" w:rsidRPr="00E71D58" w:rsidTr="006A0E2E">
        <w:trPr>
          <w:trHeight w:val="185"/>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E71D58" w:rsidRDefault="006A0E2E" w:rsidP="006A0E2E">
            <w:pPr>
              <w:pStyle w:val="Tabletext"/>
              <w:jc w:val="center"/>
              <w:rPr>
                <w:rFonts w:eastAsiaTheme="minorEastAsia"/>
                <w:sz w:val="18"/>
                <w:szCs w:val="18"/>
                <w:lang w:eastAsia="zh-CN"/>
              </w:rPr>
            </w:pPr>
            <w:r w:rsidRPr="00E71D58">
              <w:rPr>
                <w:rFonts w:eastAsiaTheme="minorEastAsia" w:hint="eastAsia"/>
                <w:sz w:val="18"/>
                <w:szCs w:val="18"/>
                <w:lang w:eastAsia="zh-CN"/>
              </w:rPr>
              <w:t>Specific name (if have)</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trHeight w:val="302"/>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Frequency Range (MHz)</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trHeight w:val="466"/>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Channel separation (kHz)</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Antenna gain (dBi)</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Polarization</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Transmitting radiation power (dBm)</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e.i.r.p. (dBm)</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Receiving noise figure (dB)</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813475"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Transmission data rate (kb/s)</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Transmission distance (km)</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Modulation</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Multiplexing method</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E71D58" w:rsidRDefault="006A0E2E" w:rsidP="006A0E2E">
            <w:pPr>
              <w:pStyle w:val="Tabletext"/>
              <w:jc w:val="center"/>
              <w:rPr>
                <w:sz w:val="18"/>
                <w:szCs w:val="18"/>
              </w:rPr>
            </w:pPr>
            <w:r w:rsidRPr="00E71D58">
              <w:rPr>
                <w:sz w:val="18"/>
                <w:szCs w:val="18"/>
              </w:rPr>
              <w:t>Reception quality</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vertAlign w:val="superscript"/>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E71D58" w:rsidRDefault="006A0E2E" w:rsidP="006A0E2E">
            <w:pPr>
              <w:pStyle w:val="Tabletext"/>
              <w:jc w:val="center"/>
              <w:rPr>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vertAlign w:val="superscript"/>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r>
      <w:tr w:rsidR="006A0E2E" w:rsidRPr="00E71D58" w:rsidTr="006A0E2E">
        <w:trPr>
          <w:jc w:val="center"/>
        </w:trPr>
        <w:tc>
          <w:tcPr>
            <w:tcW w:w="31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E71D58" w:rsidRDefault="006A0E2E" w:rsidP="006A0E2E">
            <w:pPr>
              <w:pStyle w:val="Tabletext"/>
              <w:jc w:val="center"/>
              <w:rPr>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vertAlign w:val="superscript"/>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sz w:val="18"/>
                <w:szCs w:val="18"/>
                <w:lang w:eastAsia="zh-CN"/>
              </w:rPr>
            </w:pPr>
          </w:p>
        </w:tc>
      </w:tr>
      <w:tr w:rsidR="006A0E2E" w:rsidRPr="00E71D58" w:rsidTr="006A0E2E">
        <w:trPr>
          <w:jc w:val="center"/>
        </w:trPr>
        <w:tc>
          <w:tcPr>
            <w:tcW w:w="111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E71D58" w:rsidRDefault="006A0E2E" w:rsidP="006A0E2E">
            <w:pPr>
              <w:pStyle w:val="Tabletext"/>
              <w:ind w:left="113" w:right="113"/>
              <w:jc w:val="center"/>
              <w:rPr>
                <w:sz w:val="18"/>
                <w:szCs w:val="18"/>
              </w:rPr>
            </w:pPr>
            <w:r w:rsidRPr="00E71D58">
              <w:rPr>
                <w:sz w:val="18"/>
                <w:szCs w:val="18"/>
              </w:rPr>
              <w:t>Applications</w:t>
            </w:r>
          </w:p>
        </w:tc>
        <w:tc>
          <w:tcPr>
            <w:tcW w:w="20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E71D58" w:rsidRDefault="006A0E2E" w:rsidP="006A0E2E">
            <w:pPr>
              <w:pStyle w:val="Tabletext"/>
              <w:jc w:val="center"/>
              <w:rPr>
                <w:sz w:val="18"/>
                <w:szCs w:val="18"/>
              </w:rPr>
            </w:pPr>
            <w:r w:rsidRPr="00E71D58">
              <w:rPr>
                <w:sz w:val="18"/>
                <w:szCs w:val="18"/>
              </w:rPr>
              <w:t>Balises</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r>
      <w:tr w:rsidR="006A0E2E" w:rsidRPr="00E71D58" w:rsidTr="006A0E2E">
        <w:trPr>
          <w:jc w:val="center"/>
        </w:trPr>
        <w:tc>
          <w:tcPr>
            <w:tcW w:w="1114"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E71D58" w:rsidRDefault="006A0E2E" w:rsidP="006A0E2E">
            <w:pPr>
              <w:pStyle w:val="Tabletext"/>
              <w:ind w:left="113" w:right="113"/>
              <w:jc w:val="center"/>
              <w:rPr>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E71D58" w:rsidRDefault="006A0E2E" w:rsidP="006A0E2E">
            <w:pPr>
              <w:pStyle w:val="Tabletext"/>
              <w:jc w:val="center"/>
            </w:pPr>
            <w:r w:rsidRPr="00E71D58">
              <w:t>Loops/Leaky cable</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r>
      <w:tr w:rsidR="006A0E2E" w:rsidRPr="00E71D58" w:rsidTr="006A0E2E">
        <w:trPr>
          <w:jc w:val="center"/>
        </w:trPr>
        <w:tc>
          <w:tcPr>
            <w:tcW w:w="1114"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E71D58" w:rsidRDefault="006A0E2E" w:rsidP="006A0E2E">
            <w:pPr>
              <w:pStyle w:val="Tabletext"/>
              <w:ind w:left="113" w:right="113"/>
              <w:jc w:val="center"/>
              <w:rPr>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E71D58" w:rsidRDefault="006A0E2E" w:rsidP="006A0E2E">
            <w:pPr>
              <w:pStyle w:val="Tabletext"/>
              <w:jc w:val="center"/>
            </w:pPr>
            <w:r w:rsidRPr="00E71D58">
              <w:t>Annunciators</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r>
      <w:tr w:rsidR="006A0E2E" w:rsidRPr="00E71D58" w:rsidTr="006A0E2E">
        <w:trPr>
          <w:jc w:val="center"/>
        </w:trPr>
        <w:tc>
          <w:tcPr>
            <w:tcW w:w="1114"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E71D58" w:rsidRDefault="006A0E2E" w:rsidP="006A0E2E">
            <w:pPr>
              <w:pStyle w:val="Tabletext"/>
              <w:ind w:left="113" w:right="113"/>
              <w:jc w:val="center"/>
              <w:rPr>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E71D58" w:rsidRDefault="006A0E2E" w:rsidP="006A0E2E">
            <w:pPr>
              <w:pStyle w:val="Tabletext"/>
              <w:jc w:val="center"/>
            </w:pPr>
            <w:r w:rsidRPr="00E71D58">
              <w:t>Radar Scanners</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rFonts w:eastAsiaTheme="minorEastAsia"/>
                <w:b/>
                <w:sz w:val="18"/>
                <w:szCs w:val="18"/>
                <w:lang w:eastAsia="zh-CN"/>
              </w:rPr>
            </w:pPr>
          </w:p>
        </w:tc>
      </w:tr>
      <w:tr w:rsidR="006A0E2E" w:rsidRPr="00E71D58" w:rsidTr="006A0E2E">
        <w:trPr>
          <w:jc w:val="center"/>
        </w:trPr>
        <w:tc>
          <w:tcPr>
            <w:tcW w:w="1114"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E71D58" w:rsidRDefault="006A0E2E" w:rsidP="006A0E2E">
            <w:pPr>
              <w:pStyle w:val="Tabletext"/>
              <w:ind w:left="113" w:right="113"/>
              <w:jc w:val="center"/>
              <w:rPr>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E71D58" w:rsidRDefault="006A0E2E" w:rsidP="006A0E2E">
            <w:pPr>
              <w:pStyle w:val="Tabletext"/>
              <w:jc w:val="center"/>
            </w:pPr>
            <w:r w:rsidRPr="00E71D58">
              <w:t>Axle counters</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snapToGrid w:val="0"/>
              <w:spacing w:before="0" w:after="0"/>
              <w:jc w:val="center"/>
              <w:rPr>
                <w:sz w:val="18"/>
                <w:szCs w:val="18"/>
              </w:rPr>
            </w:pPr>
          </w:p>
        </w:tc>
      </w:tr>
      <w:tr w:rsidR="006A0E2E" w:rsidRPr="00E71D58" w:rsidTr="006A0E2E">
        <w:trPr>
          <w:jc w:val="center"/>
        </w:trPr>
        <w:tc>
          <w:tcPr>
            <w:tcW w:w="1114"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E71D58" w:rsidRDefault="006A0E2E" w:rsidP="006A0E2E">
            <w:pPr>
              <w:pStyle w:val="Tabletext"/>
              <w:ind w:left="113" w:right="113"/>
              <w:jc w:val="center"/>
              <w:rPr>
                <w:sz w:val="18"/>
                <w:szCs w:val="18"/>
              </w:rPr>
            </w:pPr>
            <w:r w:rsidRPr="00E71D58">
              <w:rPr>
                <w:sz w:val="18"/>
                <w:szCs w:val="18"/>
              </w:rPr>
              <w:lastRenderedPageBreak/>
              <w:t>Scenarios</w:t>
            </w:r>
          </w:p>
          <w:p w:rsidR="006A0E2E" w:rsidRPr="00E71D58" w:rsidRDefault="006A0E2E" w:rsidP="006A0E2E">
            <w:pPr>
              <w:pStyle w:val="Tabletext"/>
              <w:ind w:left="113" w:right="113"/>
              <w:jc w:val="center"/>
              <w:rPr>
                <w:sz w:val="18"/>
                <w:szCs w:val="18"/>
              </w:rPr>
            </w:pPr>
            <w:r w:rsidRPr="00E71D58">
              <w:rPr>
                <w:sz w:val="18"/>
                <w:szCs w:val="18"/>
              </w:rPr>
              <w:t>Applications</w:t>
            </w:r>
          </w:p>
        </w:tc>
        <w:tc>
          <w:tcPr>
            <w:tcW w:w="200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E71D58" w:rsidRDefault="006A0E2E" w:rsidP="006A0E2E">
            <w:pPr>
              <w:pStyle w:val="Tabletext"/>
              <w:jc w:val="center"/>
            </w:pPr>
            <w:r w:rsidRPr="00E71D58">
              <w:t>Railway line</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r>
      <w:tr w:rsidR="006A0E2E" w:rsidRPr="00E71D58" w:rsidTr="006A0E2E">
        <w:trPr>
          <w:trHeight w:val="77"/>
          <w:jc w:val="center"/>
        </w:trPr>
        <w:tc>
          <w:tcPr>
            <w:tcW w:w="1114" w:type="dxa"/>
            <w:vMerge/>
            <w:tcBorders>
              <w:left w:val="single" w:sz="4" w:space="0" w:color="auto"/>
              <w:right w:val="single" w:sz="4" w:space="0" w:color="auto"/>
            </w:tcBorders>
            <w:shd w:val="clear" w:color="auto" w:fill="CCC0D9" w:themeFill="accent4" w:themeFillTint="66"/>
            <w:vAlign w:val="center"/>
          </w:tcPr>
          <w:p w:rsidR="006A0E2E" w:rsidRPr="00E71D58" w:rsidRDefault="006A0E2E" w:rsidP="006A0E2E">
            <w:pPr>
              <w:pStyle w:val="ListParagraph"/>
              <w:jc w:val="center"/>
              <w:rPr>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E71D58" w:rsidRDefault="006A0E2E" w:rsidP="006A0E2E">
            <w:pPr>
              <w:pStyle w:val="Tabletext"/>
              <w:jc w:val="center"/>
            </w:pPr>
            <w:r w:rsidRPr="00E71D58">
              <w:t>Railway station,</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r>
      <w:tr w:rsidR="006A0E2E" w:rsidRPr="00E71D58" w:rsidTr="006A0E2E">
        <w:trPr>
          <w:jc w:val="center"/>
        </w:trPr>
        <w:tc>
          <w:tcPr>
            <w:tcW w:w="1114" w:type="dxa"/>
            <w:vMerge/>
            <w:tcBorders>
              <w:left w:val="single" w:sz="4" w:space="0" w:color="auto"/>
              <w:right w:val="single" w:sz="4" w:space="0" w:color="auto"/>
            </w:tcBorders>
            <w:shd w:val="clear" w:color="auto" w:fill="CCC0D9" w:themeFill="accent4" w:themeFillTint="66"/>
            <w:vAlign w:val="center"/>
          </w:tcPr>
          <w:p w:rsidR="006A0E2E" w:rsidRPr="00E71D58" w:rsidRDefault="006A0E2E" w:rsidP="006A0E2E">
            <w:pPr>
              <w:pStyle w:val="ListParagraph"/>
              <w:jc w:val="center"/>
              <w:rPr>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E71D58" w:rsidRDefault="006A0E2E" w:rsidP="006A0E2E">
            <w:pPr>
              <w:pStyle w:val="Tabletext"/>
              <w:jc w:val="center"/>
            </w:pPr>
            <w:r w:rsidRPr="00E71D58">
              <w:t>Shunting yard</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r>
      <w:tr w:rsidR="006A0E2E" w:rsidRPr="00E71D58" w:rsidTr="006A0E2E">
        <w:trPr>
          <w:jc w:val="center"/>
        </w:trPr>
        <w:tc>
          <w:tcPr>
            <w:tcW w:w="1114" w:type="dxa"/>
            <w:vMerge/>
            <w:tcBorders>
              <w:left w:val="single" w:sz="4" w:space="0" w:color="auto"/>
              <w:right w:val="single" w:sz="4" w:space="0" w:color="auto"/>
            </w:tcBorders>
            <w:shd w:val="clear" w:color="auto" w:fill="CCC0D9" w:themeFill="accent4" w:themeFillTint="66"/>
            <w:vAlign w:val="center"/>
          </w:tcPr>
          <w:p w:rsidR="006A0E2E" w:rsidRPr="00E71D58" w:rsidRDefault="006A0E2E" w:rsidP="006A0E2E">
            <w:pPr>
              <w:pStyle w:val="ListParagraph"/>
              <w:jc w:val="center"/>
              <w:rPr>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E71D58" w:rsidRDefault="006A0E2E" w:rsidP="006A0E2E">
            <w:pPr>
              <w:pStyle w:val="Tabletext"/>
              <w:jc w:val="center"/>
            </w:pPr>
            <w:r w:rsidRPr="00E71D58">
              <w:t>Maintenance Base</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
              <w:jc w:val="center"/>
              <w:rPr>
                <w:sz w:val="18"/>
                <w:szCs w:val="18"/>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ListParagraph"/>
              <w:snapToGrid w:val="0"/>
              <w:spacing w:after="0"/>
              <w:jc w:val="center"/>
              <w:rPr>
                <w:sz w:val="18"/>
                <w:szCs w:val="18"/>
              </w:rPr>
            </w:pPr>
          </w:p>
        </w:tc>
      </w:tr>
    </w:tbl>
    <w:p w:rsidR="006A0E2E" w:rsidRDefault="006A0E2E" w:rsidP="006A0E2E">
      <w:pPr>
        <w:pStyle w:val="Tabletext"/>
        <w:rPr>
          <w:rFonts w:eastAsiaTheme="minorEastAsia"/>
          <w:highlight w:val="cyan"/>
          <w:lang w:val="de-DE" w:eastAsia="zh-CN"/>
        </w:rPr>
        <w:sectPr w:rsidR="006A0E2E" w:rsidSect="006A0E2E">
          <w:pgSz w:w="16838" w:h="11906" w:orient="landscape"/>
          <w:pgMar w:top="1418" w:right="1134" w:bottom="1418" w:left="1418" w:header="709" w:footer="709" w:gutter="0"/>
          <w:cols w:space="708"/>
          <w:docGrid w:linePitch="360"/>
        </w:sectPr>
      </w:pPr>
    </w:p>
    <w:p w:rsidR="006A0E2E" w:rsidRPr="006A0E2E" w:rsidRDefault="006A0E2E" w:rsidP="006A0E2E">
      <w:pPr>
        <w:pStyle w:val="Heading2"/>
      </w:pPr>
      <w:bookmarkStart w:id="81" w:name="_Toc466798852"/>
      <w:bookmarkStart w:id="82" w:name="_Toc466798853"/>
      <w:bookmarkStart w:id="83" w:name="_Toc466798854"/>
      <w:bookmarkStart w:id="84" w:name="_Toc466798855"/>
      <w:bookmarkStart w:id="85" w:name="_Toc467087964"/>
      <w:bookmarkStart w:id="86" w:name="_Toc467151164"/>
      <w:bookmarkEnd w:id="81"/>
      <w:bookmarkEnd w:id="82"/>
      <w:bookmarkEnd w:id="83"/>
      <w:r>
        <w:lastRenderedPageBreak/>
        <w:t>4.3</w:t>
      </w:r>
      <w:r w:rsidRPr="006A0E2E">
        <w:tab/>
        <w:t xml:space="preserve">Radiocommunication systems </w:t>
      </w:r>
      <w:r w:rsidRPr="006A0E2E">
        <w:rPr>
          <w:rFonts w:hint="eastAsia"/>
        </w:rPr>
        <w:t xml:space="preserve">used </w:t>
      </w:r>
      <w:r w:rsidRPr="006A0E2E">
        <w:t>for Train remote systems</w:t>
      </w:r>
      <w:bookmarkEnd w:id="84"/>
      <w:bookmarkEnd w:id="85"/>
      <w:bookmarkEnd w:id="86"/>
    </w:p>
    <w:p w:rsidR="006A0E2E" w:rsidRPr="008747C9" w:rsidRDefault="006A0E2E" w:rsidP="006A0E2E">
      <w:pPr>
        <w:rPr>
          <w:i/>
          <w:lang w:eastAsia="zh-CN"/>
        </w:rPr>
        <w:sectPr w:rsidR="006A0E2E" w:rsidRPr="008747C9" w:rsidSect="006A0E2E">
          <w:pgSz w:w="11906" w:h="16838"/>
          <w:pgMar w:top="1418" w:right="1418" w:bottom="1134" w:left="1418" w:header="709" w:footer="709" w:gutter="0"/>
          <w:cols w:space="708"/>
          <w:docGrid w:linePitch="360"/>
        </w:sectPr>
      </w:pPr>
      <w:r w:rsidRPr="00071AB5">
        <w:rPr>
          <w:i/>
        </w:rPr>
        <w:t xml:space="preserve">Editor’s </w:t>
      </w:r>
      <w:r w:rsidR="008A652E" w:rsidRPr="00071AB5">
        <w:rPr>
          <w:i/>
        </w:rPr>
        <w:t>note</w:t>
      </w:r>
      <w:r w:rsidRPr="00071AB5">
        <w:rPr>
          <w:i/>
        </w:rPr>
        <w:t xml:space="preserve">: </w:t>
      </w:r>
      <w:r w:rsidRPr="00071AB5">
        <w:rPr>
          <w:i/>
          <w:lang w:eastAsia="zh-CN"/>
        </w:rPr>
        <w:t>B</w:t>
      </w:r>
      <w:r w:rsidRPr="00071AB5">
        <w:rPr>
          <w:i/>
        </w:rPr>
        <w:t xml:space="preserve">rief introduction </w:t>
      </w:r>
      <w:proofErr w:type="gramStart"/>
      <w:r w:rsidRPr="00071AB5">
        <w:rPr>
          <w:i/>
        </w:rPr>
        <w:t>is needed</w:t>
      </w:r>
      <w:proofErr w:type="gramEnd"/>
      <w:r w:rsidRPr="00071AB5">
        <w:rPr>
          <w:i/>
        </w:rPr>
        <w:t xml:space="preserve"> to describe each Radiocommunication system used for </w:t>
      </w:r>
      <w:r>
        <w:rPr>
          <w:rFonts w:hint="eastAsia"/>
          <w:i/>
          <w:lang w:eastAsia="zh-CN"/>
        </w:rPr>
        <w:t xml:space="preserve">train Remote </w:t>
      </w:r>
      <w:r>
        <w:rPr>
          <w:i/>
          <w:lang w:eastAsia="zh-CN"/>
        </w:rPr>
        <w:t>systems</w:t>
      </w:r>
      <w:r>
        <w:rPr>
          <w:i/>
        </w:rPr>
        <w:t>.</w:t>
      </w:r>
    </w:p>
    <w:p w:rsidR="006A0E2E" w:rsidRPr="006A0E2E" w:rsidRDefault="006A0E2E" w:rsidP="008A652E">
      <w:pPr>
        <w:pStyle w:val="Heading3"/>
        <w:spacing w:before="120"/>
      </w:pPr>
      <w:bookmarkStart w:id="87" w:name="_Toc467087965"/>
      <w:bookmarkStart w:id="88" w:name="_Toc467151165"/>
      <w:r w:rsidRPr="006A0E2E">
        <w:rPr>
          <w:rFonts w:hint="eastAsia"/>
        </w:rPr>
        <w:lastRenderedPageBreak/>
        <w:t>4.3</w:t>
      </w:r>
      <w:proofErr w:type="gramStart"/>
      <w:r w:rsidRPr="006A0E2E">
        <w:rPr>
          <w:rFonts w:hint="eastAsia"/>
        </w:rPr>
        <w:t>.X</w:t>
      </w:r>
      <w:proofErr w:type="gramEnd"/>
      <w:r w:rsidRPr="006A0E2E">
        <w:tab/>
        <w:t>Shunting</w:t>
      </w:r>
      <w:r w:rsidRPr="006A0E2E">
        <w:rPr>
          <w:rFonts w:hint="eastAsia"/>
        </w:rPr>
        <w:t xml:space="preserve"> System</w:t>
      </w:r>
      <w:bookmarkEnd w:id="87"/>
      <w:bookmarkEnd w:id="88"/>
    </w:p>
    <w:p w:rsidR="006A0E2E" w:rsidRPr="008468E5" w:rsidRDefault="006A0E2E" w:rsidP="006A0E2E">
      <w:pPr>
        <w:pStyle w:val="TableNo"/>
        <w:spacing w:before="360"/>
        <w:rPr>
          <w:lang w:eastAsia="zh-CN"/>
        </w:rPr>
      </w:pPr>
      <w:r w:rsidRPr="00937773">
        <w:rPr>
          <w:lang w:eastAsia="zh-CN"/>
        </w:rPr>
        <w:t>Table 4.2</w:t>
      </w:r>
      <w:r w:rsidRPr="008468E5">
        <w:rPr>
          <w:rFonts w:hint="eastAsia"/>
          <w:lang w:eastAsia="zh-CN"/>
        </w:rPr>
        <w:t>.1</w:t>
      </w:r>
      <w:r w:rsidRPr="00937773">
        <w:rPr>
          <w:lang w:eastAsia="zh-CN"/>
        </w:rPr>
        <w:t>-</w:t>
      </w:r>
      <w:r w:rsidRPr="00FC62E3">
        <w:rPr>
          <w:lang w:eastAsia="zh-CN"/>
        </w:rPr>
        <w:t>1</w:t>
      </w:r>
      <w:r w:rsidRPr="00937773">
        <w:rPr>
          <w:lang w:eastAsia="zh-CN"/>
        </w:rPr>
        <w:t xml:space="preserve"> </w:t>
      </w:r>
    </w:p>
    <w:p w:rsidR="006A0E2E" w:rsidRPr="008747C9" w:rsidRDefault="006A0E2E" w:rsidP="006A0E2E">
      <w:pPr>
        <w:pStyle w:val="Tabletitle"/>
        <w:rPr>
          <w:rFonts w:ascii="Times New Roman" w:eastAsiaTheme="minorEastAsia" w:hAnsi="Times New Roman"/>
          <w:lang w:eastAsia="zh-CN"/>
        </w:rPr>
      </w:pPr>
      <w:r w:rsidRPr="003F175A">
        <w:rPr>
          <w:rFonts w:ascii="Times New Roman" w:hAnsi="Times New Roman"/>
          <w:lang w:eastAsia="zh-CN"/>
        </w:rPr>
        <w:t>Parameter</w:t>
      </w:r>
      <w:r w:rsidRPr="00937773">
        <w:rPr>
          <w:rFonts w:ascii="Times New Roman" w:hAnsi="Times New Roman"/>
          <w:lang w:eastAsia="zh-CN"/>
        </w:rPr>
        <w:t xml:space="preserve"> and usage of </w:t>
      </w:r>
      <w:r>
        <w:rPr>
          <w:rFonts w:ascii="Times New Roman" w:eastAsiaTheme="minorEastAsia" w:hAnsi="Times New Roman" w:hint="eastAsia"/>
          <w:lang w:eastAsia="zh-CN"/>
        </w:rPr>
        <w:t>Shunting</w:t>
      </w:r>
      <w:r>
        <w:rPr>
          <w:rFonts w:ascii="Times New Roman" w:hAnsi="Times New Roman"/>
          <w:lang w:eastAsia="zh-CN"/>
        </w:rPr>
        <w:t xml:space="preserve"> Systems</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73"/>
        <w:gridCol w:w="1807"/>
        <w:gridCol w:w="1799"/>
        <w:gridCol w:w="1800"/>
        <w:gridCol w:w="1800"/>
        <w:gridCol w:w="1800"/>
        <w:gridCol w:w="1800"/>
        <w:gridCol w:w="1800"/>
        <w:gridCol w:w="1800"/>
      </w:tblGrid>
      <w:tr w:rsidR="006A0E2E" w:rsidRPr="009E2A15"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jc w:val="center"/>
              <w:rPr>
                <w:rFonts w:eastAsiaTheme="minorEastAsia"/>
                <w:b/>
                <w:color w:val="000000" w:themeColor="text1"/>
                <w:sz w:val="18"/>
                <w:szCs w:val="18"/>
                <w:lang w:eastAsia="zh-CN"/>
              </w:rPr>
            </w:pPr>
            <w:r w:rsidRPr="009E2A15">
              <w:rPr>
                <w:rFonts w:eastAsiaTheme="minorEastAsia" w:hint="eastAsia"/>
                <w:b/>
                <w:color w:val="000000" w:themeColor="text1"/>
                <w:sz w:val="18"/>
                <w:szCs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7</w:t>
            </w:r>
          </w:p>
        </w:tc>
      </w:tr>
      <w:tr w:rsidR="006A0E2E" w:rsidRPr="0081347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9E2A15" w:rsidRDefault="006A0E2E" w:rsidP="006A0E2E">
            <w:pPr>
              <w:pStyle w:val="Tabletext"/>
              <w:jc w:val="center"/>
              <w:rPr>
                <w:sz w:val="18"/>
                <w:szCs w:val="18"/>
              </w:rPr>
            </w:pPr>
            <w:r>
              <w:rPr>
                <w:sz w:val="18"/>
                <w:szCs w:val="18"/>
              </w:rPr>
              <w:t>Use by which Administration(s)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E71D58" w:rsidRDefault="006A0E2E" w:rsidP="006A0E2E">
            <w:pPr>
              <w:pStyle w:val="TableTextS5"/>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rFonts w:eastAsiaTheme="minorEastAsia"/>
                <w:sz w:val="18"/>
                <w:szCs w:val="18"/>
                <w:lang w:eastAsia="zh-CN"/>
              </w:rPr>
            </w:pPr>
            <w:r w:rsidRPr="009E2A15">
              <w:rPr>
                <w:rFonts w:eastAsiaTheme="minorEastAsia" w:hint="eastAsia"/>
                <w:sz w:val="18"/>
                <w:szCs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Frequency Range (MHz)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A9485E">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rFonts w:eastAsiaTheme="minorEastAsia"/>
                <w:sz w:val="18"/>
                <w:szCs w:val="18"/>
                <w:lang w:eastAsia="zh-CN"/>
              </w:rPr>
            </w:pPr>
            <w:r w:rsidRPr="009E2A15">
              <w:rPr>
                <w:sz w:val="18"/>
                <w:szCs w:val="18"/>
              </w:rPr>
              <w:t>Receiving noise figure (dB)</w:t>
            </w:r>
          </w:p>
          <w:p w:rsidR="006A0E2E" w:rsidRPr="009E2A15" w:rsidRDefault="006A0E2E" w:rsidP="006A0E2E">
            <w:pPr>
              <w:pStyle w:val="Tabletext"/>
              <w:jc w:val="center"/>
              <w:rPr>
                <w:sz w:val="18"/>
                <w:szCs w:val="18"/>
              </w:rPr>
            </w:pPr>
            <w:r w:rsidRPr="009E2A15">
              <w:rPr>
                <w:rFonts w:eastAsiaTheme="minorEastAsia"/>
                <w:sz w:val="18"/>
                <w:szCs w:val="18"/>
                <w:lang w:eastAsia="zh-CN"/>
              </w:rPr>
              <w:t>Fixed Station/Mobile/Portable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81347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data rate (kb/s)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A0E2E" w:rsidRPr="009E2A15" w:rsidRDefault="006A0E2E" w:rsidP="006A0E2E">
            <w:pPr>
              <w:pStyle w:val="Tabletext"/>
              <w:jc w:val="center"/>
              <w:rPr>
                <w:sz w:val="18"/>
                <w:szCs w:val="18"/>
              </w:rPr>
            </w:pPr>
            <w:r w:rsidRPr="009E2A15">
              <w:rPr>
                <w:sz w:val="18"/>
                <w:szCs w:val="18"/>
              </w:rPr>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trHeight w:val="193"/>
          <w:jc w:val="center"/>
        </w:trPr>
        <w:tc>
          <w:tcPr>
            <w:tcW w:w="97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r w:rsidRPr="009E2A15">
              <w:rPr>
                <w:sz w:val="18"/>
                <w:szCs w:val="18"/>
              </w:rPr>
              <w:t>Applications</w:t>
            </w:r>
          </w:p>
        </w:tc>
        <w:tc>
          <w:tcPr>
            <w:tcW w:w="18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086F40" w:rsidRDefault="006A0E2E" w:rsidP="006A0E2E">
            <w:pPr>
              <w:pStyle w:val="Tabletext"/>
              <w:jc w:val="center"/>
              <w:rPr>
                <w:rFonts w:eastAsiaTheme="minorEastAsia"/>
                <w:sz w:val="18"/>
                <w:szCs w:val="18"/>
                <w:lang w:eastAsia="zh-CN"/>
              </w:rPr>
            </w:pPr>
            <w:r>
              <w:rPr>
                <w:rFonts w:eastAsiaTheme="minorEastAsia" w:hint="eastAsia"/>
                <w:lang w:eastAsia="zh-CN"/>
              </w:rPr>
              <w:t>Shunting</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973"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9E2A15" w:rsidRDefault="006A0E2E" w:rsidP="006A0E2E">
            <w:pPr>
              <w:pStyle w:val="Tabletext"/>
              <w:ind w:left="113" w:right="113"/>
              <w:jc w:val="center"/>
              <w:rPr>
                <w:sz w:val="18"/>
                <w:szCs w:val="18"/>
              </w:rPr>
            </w:pPr>
            <w:r w:rsidRPr="009E2A15">
              <w:rPr>
                <w:sz w:val="18"/>
                <w:szCs w:val="18"/>
              </w:rPr>
              <w:t>Scenarios</w:t>
            </w:r>
          </w:p>
        </w:tc>
        <w:tc>
          <w:tcPr>
            <w:tcW w:w="180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973"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180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973"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180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trHeight w:val="325"/>
          <w:jc w:val="center"/>
        </w:trPr>
        <w:tc>
          <w:tcPr>
            <w:tcW w:w="973"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180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r w:rsidRPr="00B7795E">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bl>
    <w:p w:rsidR="006A0E2E" w:rsidRDefault="006A0E2E" w:rsidP="006A0E2E">
      <w:pPr>
        <w:pStyle w:val="Heading2"/>
        <w:rPr>
          <w:b w:val="0"/>
          <w:lang w:eastAsia="zh-CN" w:bidi="he-IL"/>
        </w:rPr>
        <w:sectPr w:rsidR="006A0E2E" w:rsidSect="006A0E2E">
          <w:pgSz w:w="16838" w:h="11906" w:orient="landscape"/>
          <w:pgMar w:top="1418" w:right="1134" w:bottom="1418" w:left="1418" w:header="709" w:footer="709" w:gutter="0"/>
          <w:cols w:space="708"/>
          <w:docGrid w:linePitch="360"/>
        </w:sectPr>
      </w:pPr>
      <w:bookmarkStart w:id="89" w:name="_Toc466798856"/>
      <w:bookmarkStart w:id="90" w:name="_Toc466798858"/>
      <w:bookmarkStart w:id="91" w:name="_Toc466798859"/>
      <w:bookmarkEnd w:id="89"/>
      <w:bookmarkEnd w:id="90"/>
    </w:p>
    <w:p w:rsidR="006A0E2E" w:rsidRPr="006A0E2E" w:rsidRDefault="006A0E2E" w:rsidP="006A0E2E">
      <w:pPr>
        <w:pStyle w:val="Heading2"/>
      </w:pPr>
      <w:bookmarkStart w:id="92" w:name="_Toc467087966"/>
      <w:bookmarkStart w:id="93" w:name="_Toc467151166"/>
      <w:r w:rsidRPr="006A0E2E">
        <w:lastRenderedPageBreak/>
        <w:t>4.</w:t>
      </w:r>
      <w:r w:rsidRPr="006A0E2E">
        <w:rPr>
          <w:rFonts w:hint="eastAsia"/>
        </w:rPr>
        <w:t>4</w:t>
      </w:r>
      <w:r w:rsidRPr="006A0E2E">
        <w:tab/>
        <w:t xml:space="preserve">Radiocommunication systems </w:t>
      </w:r>
      <w:r w:rsidRPr="006A0E2E">
        <w:rPr>
          <w:rFonts w:hint="eastAsia"/>
        </w:rPr>
        <w:t xml:space="preserve">used </w:t>
      </w:r>
      <w:r w:rsidRPr="006A0E2E">
        <w:t>for</w:t>
      </w:r>
      <w:r w:rsidRPr="006A0E2E">
        <w:rPr>
          <w:rFonts w:hint="eastAsia"/>
        </w:rPr>
        <w:t xml:space="preserve"> </w:t>
      </w:r>
      <w:r w:rsidRPr="006A0E2E">
        <w:t>Train surveillance</w:t>
      </w:r>
      <w:bookmarkEnd w:id="91"/>
      <w:bookmarkEnd w:id="92"/>
      <w:bookmarkEnd w:id="93"/>
    </w:p>
    <w:p w:rsidR="006A0E2E" w:rsidRPr="008747C9" w:rsidRDefault="006A0E2E" w:rsidP="006A0E2E">
      <w:pPr>
        <w:rPr>
          <w:i/>
          <w:lang w:eastAsia="zh-CN"/>
        </w:rPr>
        <w:sectPr w:rsidR="006A0E2E" w:rsidRPr="008747C9" w:rsidSect="006A0E2E">
          <w:pgSz w:w="11906" w:h="16838"/>
          <w:pgMar w:top="1418" w:right="1418" w:bottom="1134" w:left="1418" w:header="709" w:footer="709" w:gutter="0"/>
          <w:cols w:space="708"/>
          <w:docGrid w:linePitch="360"/>
        </w:sectPr>
      </w:pPr>
      <w:r w:rsidRPr="00071AB5">
        <w:rPr>
          <w:i/>
        </w:rPr>
        <w:t xml:space="preserve">Editor’s Note: </w:t>
      </w:r>
      <w:r w:rsidRPr="00071AB5">
        <w:rPr>
          <w:i/>
          <w:lang w:eastAsia="zh-CN"/>
        </w:rPr>
        <w:t>B</w:t>
      </w:r>
      <w:r w:rsidRPr="00071AB5">
        <w:rPr>
          <w:i/>
        </w:rPr>
        <w:t xml:space="preserve">rief introduction </w:t>
      </w:r>
      <w:proofErr w:type="gramStart"/>
      <w:r w:rsidRPr="00071AB5">
        <w:rPr>
          <w:i/>
        </w:rPr>
        <w:t>is needed</w:t>
      </w:r>
      <w:proofErr w:type="gramEnd"/>
      <w:r w:rsidRPr="00071AB5">
        <w:rPr>
          <w:i/>
        </w:rPr>
        <w:t xml:space="preserve"> to describe each Radiocommunication system used for </w:t>
      </w:r>
      <w:r w:rsidRPr="00E328AB">
        <w:rPr>
          <w:i/>
          <w:lang w:eastAsia="zh-CN"/>
        </w:rPr>
        <w:t>Train surveillance</w:t>
      </w:r>
      <w:r>
        <w:rPr>
          <w:rFonts w:hint="eastAsia"/>
          <w:i/>
          <w:lang w:eastAsia="zh-CN"/>
        </w:rPr>
        <w:t xml:space="preserve"> </w:t>
      </w:r>
      <w:r>
        <w:rPr>
          <w:i/>
          <w:lang w:eastAsia="zh-CN"/>
        </w:rPr>
        <w:t>systems</w:t>
      </w:r>
      <w:r>
        <w:rPr>
          <w:i/>
        </w:rPr>
        <w:t>.</w:t>
      </w:r>
    </w:p>
    <w:p w:rsidR="006A0E2E" w:rsidRPr="006A0E2E" w:rsidRDefault="006A0E2E" w:rsidP="006A0E2E">
      <w:pPr>
        <w:pStyle w:val="Heading3"/>
      </w:pPr>
      <w:bookmarkStart w:id="94" w:name="_Toc467087967"/>
      <w:bookmarkStart w:id="95" w:name="_Toc467151167"/>
      <w:r w:rsidRPr="006A0E2E">
        <w:rPr>
          <w:rFonts w:hint="eastAsia"/>
        </w:rPr>
        <w:lastRenderedPageBreak/>
        <w:t>4.4.1</w:t>
      </w:r>
      <w:r w:rsidRPr="006A0E2E">
        <w:tab/>
      </w:r>
      <w:r w:rsidR="00A326C5" w:rsidRPr="006A0E2E">
        <w:t>Surveillance</w:t>
      </w:r>
      <w:r w:rsidRPr="006A0E2E">
        <w:rPr>
          <w:rFonts w:hint="eastAsia"/>
        </w:rPr>
        <w:t xml:space="preserve"> System</w:t>
      </w:r>
      <w:bookmarkEnd w:id="94"/>
      <w:bookmarkEnd w:id="95"/>
    </w:p>
    <w:p w:rsidR="006A0E2E" w:rsidRPr="008468E5" w:rsidRDefault="006A0E2E" w:rsidP="006A0E2E">
      <w:pPr>
        <w:pStyle w:val="TableNo"/>
        <w:spacing w:before="360"/>
        <w:rPr>
          <w:lang w:eastAsia="zh-CN"/>
        </w:rPr>
      </w:pPr>
      <w:r w:rsidRPr="00937773">
        <w:rPr>
          <w:lang w:eastAsia="zh-CN"/>
        </w:rPr>
        <w:t>Table 4.</w:t>
      </w:r>
      <w:r>
        <w:rPr>
          <w:rFonts w:eastAsiaTheme="minorEastAsia" w:hint="eastAsia"/>
          <w:lang w:eastAsia="zh-CN"/>
        </w:rPr>
        <w:t>4.1</w:t>
      </w:r>
      <w:r w:rsidRPr="00937773">
        <w:rPr>
          <w:lang w:eastAsia="zh-CN"/>
        </w:rPr>
        <w:t>-1</w:t>
      </w:r>
    </w:p>
    <w:p w:rsidR="006A0E2E" w:rsidRPr="008747C9" w:rsidRDefault="006A0E2E" w:rsidP="006A0E2E">
      <w:pPr>
        <w:pStyle w:val="Tabletitle"/>
        <w:rPr>
          <w:rFonts w:ascii="Times New Roman" w:eastAsiaTheme="minorEastAsia" w:hAnsi="Times New Roman"/>
          <w:lang w:eastAsia="zh-CN"/>
        </w:rPr>
      </w:pPr>
      <w:r>
        <w:rPr>
          <w:rFonts w:ascii="Times New Roman" w:hAnsi="Times New Roman"/>
          <w:lang w:eastAsia="zh-CN"/>
        </w:rPr>
        <w:t>Parameter and usage of Surveillance systems</w:t>
      </w:r>
    </w:p>
    <w:tbl>
      <w:tblPr>
        <w:tblW w:w="1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0"/>
        <w:gridCol w:w="2010"/>
        <w:gridCol w:w="1799"/>
        <w:gridCol w:w="1800"/>
        <w:gridCol w:w="1800"/>
        <w:gridCol w:w="1800"/>
        <w:gridCol w:w="1800"/>
        <w:gridCol w:w="1800"/>
        <w:gridCol w:w="1800"/>
      </w:tblGrid>
      <w:tr w:rsidR="006A0E2E" w:rsidRPr="009E2A15" w:rsidTr="006A0E2E">
        <w:trPr>
          <w:tblHeade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jc w:val="center"/>
              <w:rPr>
                <w:rFonts w:eastAsiaTheme="minorEastAsia"/>
                <w:b/>
                <w:color w:val="000000" w:themeColor="text1"/>
                <w:sz w:val="18"/>
                <w:szCs w:val="18"/>
                <w:lang w:eastAsia="zh-CN"/>
              </w:rPr>
            </w:pPr>
            <w:r w:rsidRPr="009E2A15">
              <w:rPr>
                <w:rFonts w:eastAsiaTheme="minorEastAsia" w:hint="eastAsia"/>
                <w:b/>
                <w:color w:val="000000" w:themeColor="text1"/>
                <w:sz w:val="18"/>
                <w:szCs w:val="18"/>
                <w:lang w:eastAsia="zh-CN"/>
              </w:rPr>
              <w:t>#</w:t>
            </w:r>
          </w:p>
        </w:tc>
        <w:tc>
          <w:tcPr>
            <w:tcW w:w="179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1</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2</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4</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5</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6</w:t>
            </w:r>
          </w:p>
        </w:tc>
        <w:tc>
          <w:tcPr>
            <w:tcW w:w="18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A0E2E" w:rsidRPr="009E2A15" w:rsidRDefault="006A0E2E" w:rsidP="006A0E2E">
            <w:pPr>
              <w:pStyle w:val="TableTextS5"/>
              <w:snapToGrid w:val="0"/>
              <w:spacing w:before="0" w:after="0"/>
              <w:jc w:val="center"/>
              <w:rPr>
                <w:rFonts w:eastAsiaTheme="minorEastAsia"/>
                <w:b/>
                <w:color w:val="000000" w:themeColor="text1"/>
                <w:sz w:val="18"/>
                <w:szCs w:val="18"/>
                <w:lang w:eastAsia="zh-CN"/>
              </w:rPr>
            </w:pPr>
            <w:r w:rsidRPr="00F47D80">
              <w:rPr>
                <w:rFonts w:eastAsiaTheme="minorEastAsia" w:hint="eastAsia"/>
                <w:b/>
                <w:color w:val="000000" w:themeColor="text1"/>
                <w:lang w:eastAsia="zh-CN"/>
              </w:rPr>
              <w:t>7</w:t>
            </w: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A0E2E" w:rsidRPr="009E2A15" w:rsidRDefault="006A0E2E" w:rsidP="006A0E2E">
            <w:pPr>
              <w:pStyle w:val="Tabletext"/>
              <w:jc w:val="center"/>
              <w:rPr>
                <w:sz w:val="18"/>
                <w:szCs w:val="18"/>
              </w:rPr>
            </w:pPr>
            <w:r>
              <w:rPr>
                <w:sz w:val="18"/>
                <w:szCs w:val="18"/>
              </w:rPr>
              <w:t>Use by which Administration(s)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S5"/>
              <w:snapToGrid w:val="0"/>
              <w:spacing w:before="0" w:after="0"/>
              <w:jc w:val="center"/>
              <w:rPr>
                <w:rFonts w:eastAsiaTheme="minorEastAsia"/>
                <w:b/>
                <w:sz w:val="18"/>
                <w:szCs w:val="18"/>
                <w:lang w:eastAsia="zh-CN"/>
              </w:rPr>
            </w:pPr>
            <w:r>
              <w:rPr>
                <w:rFonts w:eastAsiaTheme="minorEastAsia" w:hint="eastAsia"/>
                <w:lang w:eastAsia="zh-CN"/>
              </w:rPr>
              <w:t>[</w:t>
            </w:r>
            <w:r w:rsidRPr="0099331A">
              <w:rPr>
                <w:rFonts w:eastAsiaTheme="minorEastAsia" w:hint="eastAsia"/>
                <w:lang w:eastAsia="zh-CN"/>
              </w:rPr>
              <w:t>J</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S5"/>
              <w:snapToGrid w:val="0"/>
              <w:spacing w:before="0" w:after="0"/>
              <w:jc w:val="center"/>
              <w:rPr>
                <w:rFonts w:eastAsiaTheme="minorEastAsia"/>
                <w:b/>
                <w:sz w:val="18"/>
                <w:szCs w:val="18"/>
                <w:lang w:eastAsia="zh-CN"/>
              </w:rPr>
            </w:pPr>
            <w:r>
              <w:rPr>
                <w:rFonts w:eastAsiaTheme="minorEastAsia" w:hint="eastAsia"/>
                <w:lang w:eastAsia="zh-CN"/>
              </w:rPr>
              <w:t>[</w:t>
            </w:r>
            <w:r w:rsidRPr="0099331A">
              <w:rPr>
                <w:rFonts w:eastAsiaTheme="minorEastAsia" w:hint="eastAsia"/>
                <w:lang w:eastAsia="zh-CN"/>
              </w:rPr>
              <w:t>J</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S5"/>
              <w:snapToGrid w:val="0"/>
              <w:spacing w:before="0" w:after="0"/>
              <w:jc w:val="center"/>
              <w:rPr>
                <w:rFonts w:eastAsiaTheme="minorEastAsia"/>
                <w:b/>
                <w:sz w:val="18"/>
                <w:szCs w:val="18"/>
                <w:lang w:eastAsia="zh-CN"/>
              </w:rPr>
            </w:pPr>
            <w:r w:rsidRPr="0099331A">
              <w:rPr>
                <w:rFonts w:eastAsiaTheme="minorEastAsia" w:hint="eastAsia"/>
                <w:lang w:eastAsia="zh-CN"/>
              </w:rPr>
              <w:t>KOR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S5"/>
              <w:snapToGrid w:val="0"/>
              <w:spacing w:before="0" w:after="0"/>
              <w:jc w:val="center"/>
              <w:rPr>
                <w:rFonts w:eastAsiaTheme="minorEastAsia"/>
                <w:b/>
                <w:sz w:val="18"/>
                <w:szCs w:val="18"/>
                <w:lang w:eastAsia="zh-CN"/>
              </w:rPr>
            </w:pPr>
            <w:r w:rsidRPr="0099331A">
              <w:rPr>
                <w:lang w:eastAsia="ja-JP"/>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S5"/>
              <w:snapToGrid w:val="0"/>
              <w:spacing w:before="0" w:after="0"/>
              <w:jc w:val="center"/>
              <w:rPr>
                <w:rFonts w:eastAsiaTheme="minorEastAsia"/>
                <w:b/>
                <w:sz w:val="18"/>
                <w:szCs w:val="18"/>
                <w:lang w:eastAsia="zh-CN"/>
              </w:rPr>
            </w:pPr>
            <w:r w:rsidRPr="0099331A">
              <w:rPr>
                <w:lang w:eastAsia="ja-JP"/>
              </w:rPr>
              <w:t>J</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7C69CB" w:rsidRDefault="006A0E2E" w:rsidP="006A0E2E">
            <w:pPr>
              <w:pStyle w:val="TableTextS5"/>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7C69CB" w:rsidRDefault="006A0E2E" w:rsidP="006A0E2E">
            <w:pPr>
              <w:pStyle w:val="TableTextS5"/>
              <w:snapToGrid w:val="0"/>
              <w:spacing w:before="0" w:after="0"/>
              <w:jc w:val="center"/>
              <w:rPr>
                <w:rFonts w:eastAsiaTheme="minorEastAsia"/>
                <w:b/>
                <w:sz w:val="18"/>
                <w:szCs w:val="18"/>
                <w:lang w:eastAsia="zh-CN"/>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rFonts w:eastAsiaTheme="minorEastAsia"/>
                <w:sz w:val="18"/>
                <w:szCs w:val="18"/>
                <w:lang w:eastAsia="zh-CN"/>
              </w:rPr>
            </w:pPr>
            <w:r w:rsidRPr="009E2A15">
              <w:rPr>
                <w:rFonts w:eastAsiaTheme="minorEastAsia" w:hint="eastAsia"/>
                <w:sz w:val="18"/>
                <w:szCs w:val="18"/>
                <w:lang w:eastAsia="zh-CN"/>
              </w:rPr>
              <w:t>Specific name (if have)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rPr>
                <w:rFonts w:eastAsiaTheme="minorEastAsia"/>
                <w:lang w:eastAsia="zh-CN"/>
              </w:rPr>
              <w:t>W-Band</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rPr>
                <w:rFonts w:hint="eastAsia"/>
                <w:lang w:eastAsia="ja-JP"/>
              </w:rPr>
              <w:t>mmBH</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S5"/>
              <w:snapToGrid w:val="0"/>
              <w:spacing w:before="0" w:after="0"/>
              <w:jc w:val="center"/>
              <w:rPr>
                <w:rFonts w:eastAsiaTheme="minorEastAsia"/>
                <w:sz w:val="18"/>
                <w:szCs w:val="18"/>
                <w:lang w:eastAsia="zh-CN"/>
              </w:rPr>
            </w:pPr>
            <w:r w:rsidRPr="0099331A">
              <w:rPr>
                <w:lang w:eastAsia="ja-JP"/>
              </w:rPr>
              <w:t>MVT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0D21BF" w:rsidRDefault="006A0E2E" w:rsidP="006A0E2E">
            <w:pPr>
              <w:pStyle w:val="TableTextS5"/>
              <w:snapToGrid w:val="0"/>
              <w:spacing w:before="0" w:after="0"/>
              <w:jc w:val="center"/>
              <w:rPr>
                <w:sz w:val="18"/>
                <w:szCs w:val="18"/>
              </w:rPr>
            </w:pPr>
            <w:r w:rsidRPr="0099331A">
              <w:rPr>
                <w:lang w:eastAsia="ja-JP"/>
              </w:rPr>
              <w:t>PMS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0E2E" w:rsidRPr="002215E5" w:rsidRDefault="006A0E2E" w:rsidP="006A0E2E">
            <w:pPr>
              <w:pStyle w:val="Tabletext"/>
              <w:jc w:val="center"/>
              <w:rPr>
                <w:sz w:val="18"/>
                <w:szCs w:val="18"/>
              </w:rPr>
            </w:pPr>
            <w:r w:rsidRPr="002215E5">
              <w:rPr>
                <w:sz w:val="18"/>
                <w:szCs w:val="18"/>
              </w:rPr>
              <w:t>Frequency Range (</w:t>
            </w:r>
            <w:r w:rsidRPr="002215E5">
              <w:rPr>
                <w:rFonts w:eastAsiaTheme="minorEastAsia" w:hint="eastAsia"/>
                <w:sz w:val="18"/>
                <w:szCs w:val="18"/>
                <w:lang w:eastAsia="zh-CN"/>
              </w:rPr>
              <w:t>G</w:t>
            </w:r>
            <w:r w:rsidRPr="002215E5">
              <w:rPr>
                <w:sz w:val="18"/>
                <w:szCs w:val="18"/>
              </w:rPr>
              <w:t>Hz)</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rsidR="006A0E2E" w:rsidRPr="002215E5" w:rsidRDefault="006A0E2E" w:rsidP="006A0E2E">
            <w:pPr>
              <w:pStyle w:val="TableTextS5"/>
              <w:snapToGrid w:val="0"/>
              <w:spacing w:before="0" w:after="0"/>
              <w:jc w:val="center"/>
              <w:rPr>
                <w:rFonts w:eastAsiaTheme="minorEastAsia"/>
                <w:sz w:val="18"/>
                <w:szCs w:val="18"/>
                <w:lang w:eastAsia="zh-CN"/>
              </w:rPr>
            </w:pPr>
            <w:r w:rsidRPr="002215E5">
              <w:rPr>
                <w:rFonts w:eastAsiaTheme="minorEastAsia" w:hint="eastAsia"/>
                <w:lang w:eastAsia="zh-CN"/>
              </w:rPr>
              <w:t>[</w:t>
            </w:r>
            <w:r w:rsidRPr="002215E5">
              <w:t>43.5 – 47</w:t>
            </w:r>
            <w:r w:rsidRPr="002215E5">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A0E2E" w:rsidRPr="002215E5" w:rsidRDefault="006A0E2E" w:rsidP="006A0E2E">
            <w:pPr>
              <w:pStyle w:val="TableTextS5"/>
              <w:snapToGrid w:val="0"/>
              <w:spacing w:before="0" w:after="0"/>
              <w:jc w:val="center"/>
              <w:rPr>
                <w:rFonts w:eastAsiaTheme="minorEastAsia"/>
                <w:sz w:val="18"/>
                <w:szCs w:val="18"/>
                <w:lang w:eastAsia="zh-CN"/>
              </w:rPr>
            </w:pPr>
            <w:r w:rsidRPr="002215E5">
              <w:rPr>
                <w:rFonts w:eastAsiaTheme="minorEastAsia" w:hint="eastAsia"/>
                <w:lang w:eastAsia="zh-CN"/>
              </w:rPr>
              <w:t>[</w:t>
            </w:r>
            <w:r w:rsidRPr="002215E5">
              <w:t>92-94.  94.1-100, 102-109.5</w:t>
            </w:r>
            <w:r w:rsidRPr="002215E5">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A0E2E" w:rsidRPr="002215E5" w:rsidRDefault="006A0E2E" w:rsidP="006A0E2E">
            <w:pPr>
              <w:pStyle w:val="TableTextS5"/>
              <w:jc w:val="center"/>
            </w:pPr>
            <w:r w:rsidRPr="002215E5">
              <w:t>18.86-18.92</w:t>
            </w:r>
          </w:p>
          <w:p w:rsidR="006A0E2E" w:rsidRPr="002215E5" w:rsidRDefault="006A0E2E" w:rsidP="006A0E2E">
            <w:pPr>
              <w:pStyle w:val="TableTextS5"/>
              <w:snapToGrid w:val="0"/>
              <w:spacing w:before="0" w:after="0"/>
              <w:jc w:val="center"/>
              <w:rPr>
                <w:sz w:val="18"/>
                <w:szCs w:val="18"/>
              </w:rPr>
            </w:pPr>
            <w:r w:rsidRPr="002215E5">
              <w:t>19.20-19.26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A0E2E" w:rsidRPr="002215E5" w:rsidRDefault="006A0E2E" w:rsidP="006A0E2E">
            <w:pPr>
              <w:pStyle w:val="TableTextS5"/>
              <w:snapToGrid w:val="0"/>
              <w:spacing w:before="0" w:after="0"/>
              <w:jc w:val="center"/>
              <w:rPr>
                <w:sz w:val="18"/>
                <w:szCs w:val="18"/>
              </w:rPr>
            </w:pPr>
            <w:r w:rsidRPr="002215E5">
              <w:rPr>
                <w:lang w:eastAsia="ja-JP"/>
              </w:rPr>
              <w:t>43.5 - 43.7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A0E2E" w:rsidRPr="002215E5" w:rsidRDefault="006A0E2E" w:rsidP="006A0E2E">
            <w:pPr>
              <w:pStyle w:val="TableTextS5"/>
              <w:snapToGrid w:val="0"/>
              <w:spacing w:before="0" w:after="0"/>
              <w:jc w:val="center"/>
              <w:rPr>
                <w:sz w:val="18"/>
                <w:szCs w:val="18"/>
              </w:rPr>
            </w:pPr>
            <w:r w:rsidRPr="002215E5">
              <w:rPr>
                <w:lang w:eastAsia="ja-JP"/>
              </w:rPr>
              <w:t>57 - 66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A9485E">
              <w:rPr>
                <w:rFonts w:eastAsiaTheme="minorEastAsia"/>
                <w:sz w:val="18"/>
                <w:lang w:eastAsia="zh-CN"/>
              </w:rPr>
              <w:t>Radiocommunication Standards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NA</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NA</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t>6x10000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40000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125000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Channel separation (kHz)</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1.0 - 1.5</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D3965"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1</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[TBD]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9331A" w:rsidRDefault="006A0E2E" w:rsidP="006A0E2E">
            <w:pPr>
              <w:pStyle w:val="TableTextS5"/>
              <w:snapToGrid w:val="0"/>
              <w:spacing w:before="0" w:after="0"/>
              <w:jc w:val="center"/>
              <w:rPr>
                <w:lang w:eastAsia="ja-JP"/>
              </w:rPr>
            </w:pPr>
            <w:r w:rsidRPr="0099331A">
              <w:rPr>
                <w:lang w:eastAsia="ja-JP"/>
              </w:rPr>
              <w:t>BS: 3.5</w:t>
            </w:r>
          </w:p>
          <w:p w:rsidR="006A0E2E" w:rsidRPr="009E2A15" w:rsidRDefault="006A0E2E" w:rsidP="006A0E2E">
            <w:pPr>
              <w:pStyle w:val="TableTextS5"/>
              <w:snapToGrid w:val="0"/>
              <w:spacing w:before="0" w:after="0"/>
              <w:jc w:val="center"/>
              <w:rPr>
                <w:sz w:val="18"/>
                <w:szCs w:val="18"/>
              </w:rPr>
            </w:pPr>
            <w:r w:rsidRPr="0099331A">
              <w:rPr>
                <w:lang w:eastAsia="ja-JP"/>
              </w:rPr>
              <w:t>MS: 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Antenna beamwidth (degree)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lang w:eastAsia="zh-CN"/>
              </w:rPr>
            </w:pPr>
            <w:r>
              <w:rPr>
                <w:rFonts w:eastAsiaTheme="minorEastAsia" w:hint="eastAsia"/>
                <w:lang w:eastAsia="zh-CN"/>
              </w:rPr>
              <w:t>[</w:t>
            </w:r>
            <w:r w:rsidRPr="0099331A">
              <w:t>32</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lang w:eastAsia="zh-CN"/>
              </w:rPr>
            </w:pPr>
            <w:r>
              <w:rPr>
                <w:rFonts w:eastAsiaTheme="minorEastAsia" w:hint="eastAsia"/>
                <w:lang w:eastAsia="zh-CN"/>
              </w:rPr>
              <w:t>[</w:t>
            </w:r>
            <w:r w:rsidRPr="0099331A">
              <w:t>44</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B3942" w:rsidRDefault="006A0E2E" w:rsidP="006A0E2E">
            <w:pPr>
              <w:pStyle w:val="TableTextS5"/>
              <w:snapToGrid w:val="0"/>
              <w:spacing w:before="0" w:after="0"/>
              <w:jc w:val="center"/>
            </w:pPr>
            <w:r w:rsidRPr="0099331A">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33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9331A" w:rsidRDefault="006A0E2E" w:rsidP="006A0E2E">
            <w:pPr>
              <w:pStyle w:val="TableTextS5"/>
              <w:snapToGrid w:val="0"/>
              <w:spacing w:before="0" w:after="0"/>
              <w:jc w:val="center"/>
              <w:rPr>
                <w:lang w:eastAsia="ja-JP"/>
              </w:rPr>
            </w:pPr>
            <w:r w:rsidRPr="0099331A">
              <w:rPr>
                <w:lang w:eastAsia="ja-JP"/>
              </w:rPr>
              <w:t>BS: 31</w:t>
            </w:r>
          </w:p>
          <w:p w:rsidR="006A0E2E" w:rsidRPr="009E2A15" w:rsidRDefault="006A0E2E" w:rsidP="006A0E2E">
            <w:pPr>
              <w:pStyle w:val="TableTextS5"/>
              <w:snapToGrid w:val="0"/>
              <w:spacing w:before="0" w:after="0"/>
              <w:jc w:val="center"/>
              <w:rPr>
                <w:sz w:val="18"/>
                <w:szCs w:val="18"/>
              </w:rPr>
            </w:pPr>
            <w:r w:rsidRPr="0099331A">
              <w:rPr>
                <w:lang w:eastAsia="ja-JP"/>
              </w:rPr>
              <w:t>MS: 26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Antenna gain (dBi)</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lang w:eastAsia="zh-CN"/>
              </w:rPr>
            </w:pPr>
            <w:r>
              <w:rPr>
                <w:rFonts w:eastAsiaTheme="minorEastAsia" w:hint="eastAsia"/>
                <w:lang w:eastAsia="zh-CN"/>
              </w:rPr>
              <w:t>[</w:t>
            </w:r>
            <w:r w:rsidRPr="0099331A">
              <w:t>circular</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FD3965" w:rsidRDefault="006A0E2E" w:rsidP="006A0E2E">
            <w:pPr>
              <w:pStyle w:val="TableTextS5"/>
              <w:snapToGrid w:val="0"/>
              <w:spacing w:before="0" w:after="0"/>
              <w:jc w:val="center"/>
              <w:rPr>
                <w:rFonts w:eastAsiaTheme="minorEastAsia"/>
                <w:lang w:eastAsia="zh-CN"/>
              </w:rPr>
            </w:pPr>
            <w:r>
              <w:rPr>
                <w:rFonts w:eastAsiaTheme="minorEastAsia" w:hint="eastAsia"/>
                <w:lang w:eastAsia="zh-CN"/>
              </w:rPr>
              <w:t>[</w:t>
            </w:r>
            <w:r w:rsidRPr="0099331A">
              <w:t>linear</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B3942" w:rsidRDefault="006A0E2E" w:rsidP="006A0E2E">
            <w:pPr>
              <w:pStyle w:val="TableTextS5"/>
              <w:snapToGrid w:val="0"/>
              <w:spacing w:before="0" w:after="0"/>
              <w:jc w:val="center"/>
            </w:pPr>
            <w:r w:rsidRPr="0099331A">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Linear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Linear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126"/>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Polarization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lang w:eastAsia="zh-CN"/>
              </w:rPr>
            </w:pPr>
            <w:r>
              <w:rPr>
                <w:rFonts w:eastAsiaTheme="minorEastAsia" w:hint="eastAsia"/>
                <w:lang w:eastAsia="zh-CN"/>
              </w:rPr>
              <w:t>[</w:t>
            </w:r>
            <w:r w:rsidRPr="0099331A">
              <w:t>10</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B3942" w:rsidRDefault="006A0E2E" w:rsidP="006A0E2E">
            <w:pPr>
              <w:pStyle w:val="TableTextS5"/>
              <w:snapToGrid w:val="0"/>
              <w:spacing w:before="0" w:after="0"/>
              <w:jc w:val="center"/>
            </w:pPr>
            <w:r>
              <w:rPr>
                <w:rFonts w:eastAsiaTheme="minorEastAsia" w:hint="eastAsia"/>
                <w:lang w:eastAsia="zh-CN"/>
              </w:rPr>
              <w:t>[</w:t>
            </w:r>
            <w:r w:rsidRPr="0099331A">
              <w:rPr>
                <w:rFonts w:eastAsiaTheme="minorEastAsia" w:hint="eastAsia"/>
                <w:lang w:eastAsia="zh-CN"/>
              </w:rPr>
              <w:t>10</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4B3942" w:rsidRDefault="006A0E2E" w:rsidP="006A0E2E">
            <w:pPr>
              <w:pStyle w:val="TableTextS5"/>
              <w:snapToGrid w:val="0"/>
              <w:spacing w:before="0" w:after="0"/>
              <w:jc w:val="center"/>
            </w:pPr>
            <w:r w:rsidRPr="0099331A">
              <w:t>100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Transmitting radiation power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42</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Pr>
                <w:rFonts w:eastAsiaTheme="minorEastAsia" w:hint="eastAsia"/>
                <w:lang w:eastAsia="zh-CN"/>
              </w:rPr>
              <w:t>[</w:t>
            </w:r>
            <w:r w:rsidRPr="0099331A">
              <w:rPr>
                <w:rFonts w:eastAsiaTheme="minorEastAsia" w:hint="eastAsia"/>
                <w:lang w:eastAsia="zh-CN"/>
              </w:rPr>
              <w:t>54</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+34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9331A" w:rsidRDefault="006A0E2E" w:rsidP="006A0E2E">
            <w:pPr>
              <w:pStyle w:val="TableTextS5"/>
              <w:snapToGrid w:val="0"/>
              <w:spacing w:before="0" w:after="0"/>
              <w:jc w:val="center"/>
              <w:rPr>
                <w:lang w:eastAsia="ja-JP"/>
              </w:rPr>
            </w:pPr>
            <w:r w:rsidRPr="0099331A">
              <w:rPr>
                <w:lang w:eastAsia="ja-JP"/>
              </w:rPr>
              <w:t>BS: +41</w:t>
            </w:r>
          </w:p>
          <w:p w:rsidR="006A0E2E" w:rsidRPr="009E2A15" w:rsidRDefault="006A0E2E" w:rsidP="006A0E2E">
            <w:pPr>
              <w:pStyle w:val="TableTextS5"/>
              <w:snapToGrid w:val="0"/>
              <w:spacing w:before="0" w:after="0"/>
              <w:jc w:val="center"/>
              <w:rPr>
                <w:sz w:val="18"/>
                <w:szCs w:val="18"/>
              </w:rPr>
            </w:pPr>
            <w:r w:rsidRPr="0099331A">
              <w:rPr>
                <w:lang w:eastAsia="ja-JP"/>
              </w:rPr>
              <w:t>MS: +36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e.i.r.p. (dBm)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&lt;10</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&lt;10</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&lt;20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&lt;8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trHeight w:val="77"/>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Receiving noise figure (dB)</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100</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5-1</w:t>
            </w:r>
            <w:r w:rsidRPr="0099331A">
              <w:rPr>
                <w:rFonts w:eastAsiaTheme="minorEastAsia" w:hint="eastAsia"/>
                <w:lang w:eastAsia="zh-CN"/>
              </w:rPr>
              <w:t>01</w:t>
            </w:r>
            <w:r w:rsidRPr="0099331A">
              <w:t>0</w:t>
            </w:r>
            <w:r w:rsidRPr="0099331A">
              <w:rPr>
                <w:rFonts w:eastAsiaTheme="minorEastAsia" w:hint="eastAsia"/>
                <w:lang w:eastAsia="zh-CN"/>
              </w:rPr>
              <w:t>*1</w:t>
            </w:r>
            <w:r w:rsidRPr="0099331A">
              <w:t>000</w:t>
            </w:r>
            <w:r w:rsidRPr="0099331A">
              <w:rPr>
                <w:szCs w:val="16"/>
                <w:lang w:eastAsia="ja-JP"/>
              </w:rPr>
              <w:t xml:space="preserve"> (Stationary), 1</w:t>
            </w:r>
            <w:r w:rsidRPr="0099331A">
              <w:rPr>
                <w:rFonts w:eastAsiaTheme="minorEastAsia" w:hint="eastAsia"/>
                <w:szCs w:val="16"/>
                <w:lang w:eastAsia="zh-CN"/>
              </w:rPr>
              <w:t>*1000</w:t>
            </w:r>
            <w:r w:rsidRPr="0099331A">
              <w:rPr>
                <w:szCs w:val="16"/>
                <w:lang w:eastAsia="ja-JP"/>
              </w:rPr>
              <w:t xml:space="preserve"> (Running)</w:t>
            </w:r>
            <w:r>
              <w:rPr>
                <w:rFonts w:eastAsiaTheme="minorEastAsia" w:hint="eastAsia"/>
                <w:szCs w:val="16"/>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100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Transmission data rate (Mb/s)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0-3.5</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0.5-1</w:t>
            </w:r>
            <w:r w:rsidRPr="0099331A">
              <w:rPr>
                <w:szCs w:val="16"/>
                <w:lang w:eastAsia="ja-JP"/>
              </w:rPr>
              <w:t>1 (Open), 3 (Tunnel)</w:t>
            </w:r>
            <w:r>
              <w:rPr>
                <w:rFonts w:eastAsiaTheme="minorEastAsia" w:hint="eastAsia"/>
                <w:szCs w:val="16"/>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t>1.5-2.5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0.6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0.1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Transmission distance (km)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64QAM, OFDM</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9331A" w:rsidRDefault="006A0E2E" w:rsidP="006A0E2E">
            <w:pPr>
              <w:pStyle w:val="TableTextS5"/>
              <w:jc w:val="center"/>
            </w:pPr>
            <w:r>
              <w:rPr>
                <w:rFonts w:eastAsiaTheme="minorEastAsia" w:hint="eastAsia"/>
                <w:lang w:eastAsia="zh-CN"/>
              </w:rPr>
              <w:t>[</w:t>
            </w:r>
            <w:r w:rsidRPr="0099331A">
              <w:t>PSK,</w:t>
            </w:r>
          </w:p>
          <w:p w:rsidR="006A0E2E" w:rsidRPr="0099331A" w:rsidRDefault="006A0E2E" w:rsidP="006A0E2E">
            <w:pPr>
              <w:pStyle w:val="TableTextS5"/>
              <w:jc w:val="center"/>
            </w:pPr>
            <w:r w:rsidRPr="0099331A">
              <w:t>QPSK</w:t>
            </w:r>
          </w:p>
          <w:p w:rsidR="006A0E2E" w:rsidRPr="00D73D79" w:rsidRDefault="006A0E2E" w:rsidP="006A0E2E">
            <w:pPr>
              <w:pStyle w:val="TableTextS5"/>
              <w:snapToGrid w:val="0"/>
              <w:spacing w:before="0" w:after="0"/>
              <w:jc w:val="center"/>
              <w:rPr>
                <w:rFonts w:eastAsiaTheme="minorEastAsia"/>
                <w:sz w:val="18"/>
                <w:szCs w:val="18"/>
                <w:lang w:eastAsia="zh-CN"/>
              </w:rPr>
            </w:pPr>
            <w:r w:rsidRPr="0099331A">
              <w:t>16QAM</w:t>
            </w:r>
            <w:r w:rsidRPr="0099331A">
              <w:rPr>
                <w:szCs w:val="16"/>
                <w:lang w:eastAsia="ja-JP"/>
              </w:rPr>
              <w:t>, 64QAM</w:t>
            </w:r>
            <w:r>
              <w:rPr>
                <w:rFonts w:eastAsiaTheme="minorEastAsia" w:hint="eastAsia"/>
                <w:szCs w:val="16"/>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t>OFDM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FM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ASK</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Modulation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FDD</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szCs w:val="16"/>
                <w:lang w:eastAsia="zh-CN"/>
              </w:rPr>
              <w:t>[</w:t>
            </w:r>
            <w:r w:rsidRPr="0099331A">
              <w:rPr>
                <w:szCs w:val="16"/>
                <w:lang w:eastAsia="ja-JP"/>
              </w:rPr>
              <w:t>FDD/TDD</w:t>
            </w:r>
            <w:r>
              <w:rPr>
                <w:rFonts w:eastAsiaTheme="minorEastAsia" w:hint="eastAsia"/>
                <w:szCs w:val="16"/>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FDM</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FDD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Multiplexing method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NA</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S5"/>
              <w:snapToGrid w:val="0"/>
              <w:spacing w:before="0" w:after="0"/>
              <w:jc w:val="center"/>
              <w:rPr>
                <w:rFonts w:eastAsiaTheme="minorEastAsia"/>
                <w:sz w:val="18"/>
                <w:szCs w:val="18"/>
                <w:lang w:eastAsia="zh-CN"/>
              </w:rPr>
            </w:pPr>
            <w:r>
              <w:rPr>
                <w:rFonts w:eastAsiaTheme="minorEastAsia" w:hint="eastAsia"/>
                <w:lang w:eastAsia="zh-CN"/>
              </w:rPr>
              <w:t>[</w:t>
            </w:r>
            <w:r w:rsidRPr="0099331A">
              <w:t>NA</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r w:rsidRPr="0099331A">
              <w:rPr>
                <w:lang w:eastAsia="ja-JP"/>
              </w:rPr>
              <w:t>NA</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r w:rsidRPr="0099331A">
              <w:t>Reception quality</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r>
      <w:tr w:rsidR="006A0E2E" w:rsidRPr="009E2A15" w:rsidTr="006A0E2E">
        <w:trPr>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E2E" w:rsidRPr="009E2A15" w:rsidRDefault="006A0E2E" w:rsidP="006A0E2E">
            <w:pPr>
              <w:pStyle w:val="Tabletext"/>
              <w:jc w:val="center"/>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S5"/>
              <w:snapToGrid w:val="0"/>
              <w:spacing w:before="0" w:after="0"/>
              <w:jc w:val="center"/>
              <w:rPr>
                <w:rFonts w:eastAsiaTheme="minorEastAsia"/>
                <w:sz w:val="18"/>
                <w:szCs w:val="18"/>
                <w:lang w:eastAsia="zh-CN"/>
              </w:rPr>
            </w:pPr>
          </w:p>
        </w:tc>
      </w:tr>
      <w:tr w:rsidR="006A0E2E" w:rsidRPr="009E2A15" w:rsidTr="006A0E2E">
        <w:trPr>
          <w:trHeight w:val="120"/>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V"/>
            <w:vAlign w:val="center"/>
            <w:hideMark/>
          </w:tcPr>
          <w:p w:rsidR="006A0E2E" w:rsidRPr="009E2A15" w:rsidRDefault="006A0E2E" w:rsidP="006A0E2E">
            <w:pPr>
              <w:pStyle w:val="Tabletext"/>
              <w:ind w:left="113" w:right="113"/>
              <w:jc w:val="center"/>
              <w:rPr>
                <w:sz w:val="18"/>
                <w:szCs w:val="18"/>
              </w:rPr>
            </w:pPr>
            <w:r w:rsidRPr="009E2A15">
              <w:rPr>
                <w:sz w:val="18"/>
                <w:szCs w:val="18"/>
              </w:rPr>
              <w:t>Applications</w:t>
            </w: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snapToGrid w:val="0"/>
              <w:jc w:val="center"/>
              <w:rPr>
                <w:sz w:val="18"/>
                <w:szCs w:val="18"/>
              </w:rPr>
            </w:pPr>
            <w:r>
              <w:rPr>
                <w:rFonts w:eastAsiaTheme="minorEastAsia" w:hint="eastAsia"/>
                <w:lang w:eastAsia="zh-CN"/>
              </w:rPr>
              <w:t>CCTV:</w:t>
            </w:r>
            <w:r w:rsidRPr="0099331A">
              <w:t>platform view/crossings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rPr>
                <w:lang w:eastAsia="ja-JP"/>
              </w:rPr>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rPr>
                <w:lang w:eastAsia="ja-JP"/>
              </w:rPr>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r w:rsidRPr="0099331A">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r w:rsidRPr="0099331A">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snapToGrid w:val="0"/>
              <w:jc w:val="center"/>
              <w:rPr>
                <w:sz w:val="18"/>
                <w:szCs w:val="18"/>
              </w:rPr>
            </w:pPr>
            <w:r>
              <w:rPr>
                <w:rFonts w:eastAsiaTheme="minorEastAsia" w:hint="eastAsia"/>
                <w:lang w:eastAsia="zh-CN"/>
              </w:rPr>
              <w:t>CCTV:</w:t>
            </w:r>
            <w:r w:rsidRPr="0007526E">
              <w:t>coach/compartments</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rPr>
                <w:lang w:eastAsia="ja-JP"/>
              </w:rPr>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0E2E" w:rsidRPr="009E2A15" w:rsidRDefault="006A0E2E" w:rsidP="006A0E2E">
            <w:pPr>
              <w:pStyle w:val="Tabletext"/>
              <w:snapToGrid w:val="0"/>
              <w:jc w:val="center"/>
              <w:rPr>
                <w:sz w:val="18"/>
                <w:szCs w:val="18"/>
              </w:rPr>
            </w:pPr>
            <w:r>
              <w:rPr>
                <w:rFonts w:eastAsiaTheme="minorEastAsia" w:hint="eastAsia"/>
                <w:lang w:eastAsia="zh-CN"/>
              </w:rPr>
              <w:t>CCTV:</w:t>
            </w:r>
            <w:r w:rsidRPr="0007526E">
              <w:t>device monitoring</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rPr>
                <w:lang w:eastAsia="ja-JP"/>
              </w:rPr>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rPr>
                <w:lang w:eastAsia="ja-JP"/>
              </w:rPr>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rFonts w:eastAsiaTheme="minorEastAsia"/>
                <w:b/>
                <w:sz w:val="18"/>
                <w:szCs w:val="18"/>
                <w:lang w:eastAsia="zh-CN"/>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val="restart"/>
            <w:tcBorders>
              <w:top w:val="single" w:sz="4" w:space="0" w:color="auto"/>
              <w:left w:val="single" w:sz="4" w:space="0" w:color="auto"/>
              <w:right w:val="single" w:sz="4" w:space="0" w:color="auto"/>
            </w:tcBorders>
            <w:shd w:val="clear" w:color="auto" w:fill="CCC0D9" w:themeFill="accent4" w:themeFillTint="66"/>
            <w:textDirection w:val="tbRlV"/>
            <w:vAlign w:val="center"/>
          </w:tcPr>
          <w:p w:rsidR="006A0E2E" w:rsidRPr="009E2A15" w:rsidRDefault="006A0E2E" w:rsidP="006A0E2E">
            <w:pPr>
              <w:pStyle w:val="Tabletext"/>
              <w:ind w:left="113" w:right="113"/>
              <w:jc w:val="center"/>
              <w:rPr>
                <w:sz w:val="18"/>
                <w:szCs w:val="18"/>
              </w:rPr>
            </w:pPr>
            <w:r w:rsidRPr="009E2A15">
              <w:rPr>
                <w:sz w:val="18"/>
                <w:szCs w:val="18"/>
              </w:rPr>
              <w:t>Scenarios</w:t>
            </w: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snapToGrid w:val="0"/>
              <w:jc w:val="center"/>
              <w:rPr>
                <w:sz w:val="18"/>
                <w:szCs w:val="18"/>
              </w:rPr>
            </w:pPr>
            <w:r w:rsidRPr="00B7795E">
              <w:t>Railway line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rPr>
                <w:lang w:eastAsia="ja-JP"/>
              </w:rPr>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snapToGrid w:val="0"/>
              <w:jc w:val="center"/>
              <w:rPr>
                <w:sz w:val="18"/>
                <w:szCs w:val="18"/>
              </w:rPr>
            </w:pPr>
            <w:r w:rsidRPr="00B7795E">
              <w:t>Railway station,</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rPr>
                <w:lang w:eastAsia="ja-JP"/>
              </w:rPr>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r w:rsidRPr="0099331A">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r w:rsidRPr="0099331A">
              <w:rPr>
                <w:lang w:eastAsia="ja-JP"/>
              </w:rPr>
              <w:t>X</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snapToGrid w:val="0"/>
              <w:jc w:val="center"/>
              <w:rPr>
                <w:sz w:val="18"/>
                <w:szCs w:val="18"/>
              </w:rPr>
            </w:pPr>
            <w:r w:rsidRPr="00B7795E">
              <w:t>Shunting yard</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r w:rsidR="006A0E2E" w:rsidRPr="009E2A15" w:rsidTr="006A0E2E">
        <w:trPr>
          <w:jc w:val="center"/>
        </w:trPr>
        <w:tc>
          <w:tcPr>
            <w:tcW w:w="770" w:type="dxa"/>
            <w:vMerge/>
            <w:tcBorders>
              <w:left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jc w:val="center"/>
              <w:rPr>
                <w:sz w:val="18"/>
                <w:szCs w:val="18"/>
              </w:rPr>
            </w:pPr>
          </w:p>
        </w:tc>
        <w:tc>
          <w:tcPr>
            <w:tcW w:w="20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A0E2E" w:rsidRPr="009E2A15" w:rsidRDefault="006A0E2E" w:rsidP="006A0E2E">
            <w:pPr>
              <w:pStyle w:val="Tabletext"/>
              <w:snapToGrid w:val="0"/>
              <w:jc w:val="center"/>
              <w:rPr>
                <w:sz w:val="18"/>
                <w:szCs w:val="18"/>
              </w:rPr>
            </w:pPr>
            <w:r w:rsidRPr="00B7795E">
              <w:t>Maintenance Base</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D73D79" w:rsidRDefault="006A0E2E" w:rsidP="006A0E2E">
            <w:pPr>
              <w:pStyle w:val="Tabletext"/>
              <w:snapToGrid w:val="0"/>
              <w:spacing w:before="0" w:after="0"/>
              <w:jc w:val="center"/>
              <w:rPr>
                <w:rFonts w:eastAsiaTheme="minorEastAsia"/>
                <w:sz w:val="18"/>
                <w:szCs w:val="18"/>
                <w:lang w:eastAsia="zh-CN"/>
              </w:rPr>
            </w:pPr>
            <w:r>
              <w:rPr>
                <w:rFonts w:eastAsiaTheme="minorEastAsia" w:hint="eastAsia"/>
                <w:lang w:eastAsia="zh-CN"/>
              </w:rPr>
              <w:t>[</w:t>
            </w:r>
            <w:r w:rsidRPr="0099331A">
              <w:rPr>
                <w:lang w:eastAsia="ja-JP"/>
              </w:rPr>
              <w:t>X</w:t>
            </w:r>
            <w:r>
              <w:rPr>
                <w:rFonts w:eastAsiaTheme="minorEastAsia" w:hint="eastAsia"/>
                <w:lang w:eastAsia="zh-CN"/>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E2E" w:rsidRPr="009E2A15" w:rsidRDefault="006A0E2E" w:rsidP="006A0E2E">
            <w:pPr>
              <w:pStyle w:val="Tabletext"/>
              <w:snapToGrid w:val="0"/>
              <w:spacing w:before="0" w:after="0"/>
              <w:jc w:val="center"/>
              <w:rPr>
                <w:sz w:val="18"/>
                <w:szCs w:val="18"/>
              </w:rPr>
            </w:pPr>
          </w:p>
        </w:tc>
      </w:tr>
    </w:tbl>
    <w:p w:rsidR="006A0E2E" w:rsidRDefault="006A0E2E" w:rsidP="006A0E2E">
      <w:pPr>
        <w:pStyle w:val="Tabletext"/>
        <w:rPr>
          <w:rFonts w:eastAsiaTheme="minorEastAsia"/>
          <w:lang w:eastAsia="zh-CN"/>
        </w:rPr>
        <w:sectPr w:rsidR="006A0E2E" w:rsidSect="006A0E2E">
          <w:pgSz w:w="16838" w:h="11906" w:orient="landscape"/>
          <w:pgMar w:top="1418" w:right="1134" w:bottom="1418" w:left="1418" w:header="709" w:footer="709" w:gutter="0"/>
          <w:cols w:space="708"/>
          <w:docGrid w:linePitch="360"/>
        </w:sectPr>
      </w:pPr>
    </w:p>
    <w:p w:rsidR="006A0E2E" w:rsidRPr="006A0E2E" w:rsidRDefault="006A0E2E" w:rsidP="006A0E2E">
      <w:pPr>
        <w:pStyle w:val="Heading1"/>
      </w:pPr>
      <w:bookmarkStart w:id="96" w:name="_Toc467087968"/>
      <w:bookmarkStart w:id="97" w:name="_Toc467151168"/>
      <w:r w:rsidRPr="006A0E2E">
        <w:lastRenderedPageBreak/>
        <w:t>5</w:t>
      </w:r>
      <w:r w:rsidRPr="006A0E2E">
        <w:tab/>
        <w:t>Technologies</w:t>
      </w:r>
      <w:r w:rsidRPr="006A0E2E">
        <w:rPr>
          <w:rFonts w:hint="eastAsia"/>
        </w:rPr>
        <w:t xml:space="preserve"> of RSTT</w:t>
      </w:r>
      <w:bookmarkEnd w:id="96"/>
      <w:bookmarkEnd w:id="97"/>
    </w:p>
    <w:p w:rsidR="006A0E2E" w:rsidRPr="006A0E2E" w:rsidRDefault="006A0E2E" w:rsidP="006A0E2E">
      <w:pPr>
        <w:pStyle w:val="Heading2"/>
      </w:pPr>
      <w:bookmarkStart w:id="98" w:name="_Toc466846475"/>
      <w:bookmarkStart w:id="99" w:name="_Toc466847982"/>
      <w:bookmarkStart w:id="100" w:name="_Toc466873467"/>
      <w:bookmarkStart w:id="101" w:name="_Toc465759734"/>
      <w:bookmarkStart w:id="102" w:name="_Toc467087969"/>
      <w:bookmarkStart w:id="103" w:name="_Toc467151169"/>
      <w:bookmarkStart w:id="104" w:name="_Toc451363032"/>
      <w:bookmarkEnd w:id="98"/>
      <w:bookmarkEnd w:id="99"/>
      <w:bookmarkEnd w:id="100"/>
      <w:r w:rsidRPr="006A0E2E">
        <w:t>5.1</w:t>
      </w:r>
      <w:r w:rsidRPr="006A0E2E">
        <w:tab/>
        <w:t>GSM-R based RSTT</w:t>
      </w:r>
      <w:bookmarkEnd w:id="101"/>
      <w:bookmarkEnd w:id="102"/>
      <w:bookmarkEnd w:id="103"/>
    </w:p>
    <w:p w:rsidR="006A0E2E" w:rsidRPr="002B48DD" w:rsidRDefault="006A0E2E" w:rsidP="006A0E2E">
      <w:pPr>
        <w:rPr>
          <w:rFonts w:eastAsia="SimSun"/>
        </w:rPr>
      </w:pPr>
      <w:r w:rsidRPr="002B48DD">
        <w:rPr>
          <w:rFonts w:eastAsia="SimSun"/>
        </w:rPr>
        <w:t xml:space="preserve">GSM-R supports mobile radio connectivity between train and track and serves terminals mounted on or integrated in trains from base stations along the trackside. A description of GSM-R features and specifications </w:t>
      </w:r>
      <w:proofErr w:type="gramStart"/>
      <w:r w:rsidRPr="002B48DD">
        <w:rPr>
          <w:rFonts w:eastAsia="SimSun"/>
        </w:rPr>
        <w:t>can be found</w:t>
      </w:r>
      <w:proofErr w:type="gramEnd"/>
      <w:r w:rsidRPr="002B48DD">
        <w:rPr>
          <w:rFonts w:eastAsia="SimSun"/>
        </w:rPr>
        <w:t xml:space="preserve"> in </w:t>
      </w:r>
      <w:hyperlink r:id="rId30" w:history="1">
        <w:r w:rsidRPr="002B48DD">
          <w:rPr>
            <w:rFonts w:eastAsia="SimSun"/>
            <w:color w:val="0000FF"/>
            <w:u w:val="single"/>
          </w:rPr>
          <w:t>UIC-GSM-R</w:t>
        </w:r>
      </w:hyperlink>
      <w:r w:rsidRPr="002B48DD">
        <w:rPr>
          <w:rFonts w:eastAsia="SimSun"/>
        </w:rPr>
        <w:t>:</w:t>
      </w:r>
    </w:p>
    <w:p w:rsidR="006A0E2E" w:rsidRPr="002B48DD" w:rsidRDefault="006A0E2E" w:rsidP="006A0E2E">
      <w:pPr>
        <w:rPr>
          <w:rFonts w:eastAsia="Calibri"/>
          <w:color w:val="000000"/>
          <w:lang w:val="en-US"/>
        </w:rPr>
      </w:pPr>
      <w:r w:rsidRPr="002B48DD">
        <w:rPr>
          <w:rFonts w:eastAsia="Calibri"/>
          <w:color w:val="000000"/>
          <w:lang w:val="en-US"/>
        </w:rPr>
        <w:t xml:space="preserve">GSM-R, Global System for Mobile Communications – Railway or GSM-Railway is a wireless communications standard for railway communication and applications. A sub-system of European Rail Traffic Management System (ERTMS), it is used for communication between train and the track. GSM-R </w:t>
      </w:r>
      <w:proofErr w:type="gramStart"/>
      <w:r w:rsidRPr="002B48DD">
        <w:rPr>
          <w:rFonts w:eastAsia="Calibri"/>
          <w:color w:val="000000"/>
          <w:lang w:val="en-US"/>
        </w:rPr>
        <w:t>is built</w:t>
      </w:r>
      <w:proofErr w:type="gramEnd"/>
      <w:r w:rsidRPr="002B48DD">
        <w:rPr>
          <w:rFonts w:eastAsia="Calibri"/>
          <w:color w:val="000000"/>
          <w:lang w:val="en-US"/>
        </w:rPr>
        <w:t xml:space="preserve"> on GSM technology, and benefits from the economies of scale of its GSM technology.</w:t>
      </w:r>
    </w:p>
    <w:p w:rsidR="006A0E2E" w:rsidRPr="002B48DD" w:rsidRDefault="006A0E2E" w:rsidP="006A0E2E">
      <w:pPr>
        <w:rPr>
          <w:rFonts w:eastAsia="Calibri"/>
          <w:color w:val="000000"/>
          <w:lang w:val="en-US"/>
        </w:rPr>
      </w:pPr>
      <w:r w:rsidRPr="002B48DD">
        <w:rPr>
          <w:rFonts w:eastAsia="Calibri"/>
          <w:color w:val="000000"/>
          <w:lang w:val="en-US"/>
        </w:rPr>
        <w:t xml:space="preserve">The specifications </w:t>
      </w:r>
      <w:proofErr w:type="gramStart"/>
      <w:r w:rsidRPr="002B48DD">
        <w:rPr>
          <w:rFonts w:eastAsia="Calibri"/>
          <w:color w:val="000000"/>
          <w:lang w:val="en-US"/>
        </w:rPr>
        <w:t>were finalized</w:t>
      </w:r>
      <w:proofErr w:type="gramEnd"/>
      <w:r w:rsidRPr="002B48DD">
        <w:rPr>
          <w:rFonts w:eastAsia="Calibri"/>
          <w:color w:val="000000"/>
          <w:lang w:val="en-US"/>
        </w:rPr>
        <w:t xml:space="preserve"> in 2000, based on the European Union-funded MORANE (Mobile Radio for Railways Networks in Europe) project. The specification </w:t>
      </w:r>
      <w:proofErr w:type="gramStart"/>
      <w:r w:rsidRPr="002B48DD">
        <w:rPr>
          <w:rFonts w:eastAsia="Calibri"/>
          <w:color w:val="000000"/>
          <w:lang w:val="en-US"/>
        </w:rPr>
        <w:t>is being maintained</w:t>
      </w:r>
      <w:proofErr w:type="gramEnd"/>
      <w:r w:rsidRPr="002B48DD">
        <w:rPr>
          <w:rFonts w:eastAsia="Calibri"/>
          <w:color w:val="000000"/>
          <w:lang w:val="en-US"/>
        </w:rPr>
        <w:t xml:space="preserve"> by the International Union of Railways (UIC) project ERTMS. GSM-R is a secure platform for voice and data communication between railway operational staff, including drivers, dispatchers, shunting team members, train engineers, and station controllers. It delivers features such as group calls (VGCS); voice broadcast (VBS), location-based connections, and call pre-emption in case of an emergency. This will support applications such as cargo tracking, and passenger information services.</w:t>
      </w:r>
    </w:p>
    <w:p w:rsidR="006A0E2E" w:rsidRPr="002B48DD" w:rsidRDefault="006A0E2E" w:rsidP="006A0E2E">
      <w:pPr>
        <w:rPr>
          <w:rFonts w:eastAsia="SimSun"/>
        </w:rPr>
      </w:pPr>
      <w:r w:rsidRPr="002B48DD">
        <w:rPr>
          <w:rFonts w:eastAsia="SimSun"/>
        </w:rPr>
        <w:t>According to the GSM-R industry</w:t>
      </w:r>
      <w:r w:rsidRPr="002B48DD">
        <w:rPr>
          <w:rFonts w:eastAsia="SimSun"/>
          <w:vertAlign w:val="superscript"/>
        </w:rPr>
        <w:footnoteReference w:id="2"/>
      </w:r>
      <w:r w:rsidRPr="002B48DD">
        <w:rPr>
          <w:rFonts w:eastAsia="SimSun"/>
        </w:rPr>
        <w:t xml:space="preserve">, GSM-R </w:t>
      </w:r>
      <w:proofErr w:type="gramStart"/>
      <w:r w:rsidRPr="002B48DD">
        <w:rPr>
          <w:rFonts w:eastAsia="SimSun"/>
        </w:rPr>
        <w:t>will be supported</w:t>
      </w:r>
      <w:proofErr w:type="gramEnd"/>
      <w:r w:rsidRPr="002B48DD">
        <w:rPr>
          <w:rFonts w:eastAsia="SimSun"/>
        </w:rPr>
        <w:t xml:space="preserve"> until 2025-2030. </w:t>
      </w:r>
    </w:p>
    <w:p w:rsidR="006A0E2E" w:rsidRPr="006A0E2E" w:rsidRDefault="006A0E2E" w:rsidP="006A0E2E">
      <w:pPr>
        <w:pStyle w:val="Heading2"/>
      </w:pPr>
      <w:bookmarkStart w:id="105" w:name="_Toc465759735"/>
      <w:bookmarkStart w:id="106" w:name="_Toc467087970"/>
      <w:bookmarkStart w:id="107" w:name="_Toc467151170"/>
      <w:r w:rsidRPr="006A0E2E">
        <w:t>5.2</w:t>
      </w:r>
      <w:r w:rsidRPr="006A0E2E">
        <w:tab/>
        <w:t>TETRA based RSTT</w:t>
      </w:r>
      <w:bookmarkEnd w:id="105"/>
      <w:bookmarkEnd w:id="106"/>
      <w:bookmarkEnd w:id="107"/>
    </w:p>
    <w:p w:rsidR="006A0E2E" w:rsidRPr="002B48DD" w:rsidRDefault="006A0E2E" w:rsidP="006A0E2E">
      <w:pPr>
        <w:rPr>
          <w:rFonts w:eastAsia="Calibri"/>
          <w:lang w:val="en-US"/>
        </w:rPr>
      </w:pPr>
      <w:r w:rsidRPr="002B48DD">
        <w:rPr>
          <w:rFonts w:eastAsia="Calibri"/>
          <w:lang w:val="en-US"/>
        </w:rPr>
        <w:t xml:space="preserve">Terrestrial Trunked Radio (TETRA) is a professional land mobile radio standard  specifically designed for use by government agencies, emergency services, public safety networks, rail transport, transport services and the military. TETRA is a European Telecommunications Standards Institute (ETSI) standard, first version published 1995. TETRA uses Time Division Multiple Access (TDMA) with PI/4 QPSK modulation with four user channels on one radio carrier and 25 kHz channel raster. Both point-to-point and point-to-multipoint transfer can be used. Digital data transmission </w:t>
      </w:r>
      <w:proofErr w:type="gramStart"/>
      <w:r w:rsidRPr="002B48DD">
        <w:rPr>
          <w:rFonts w:eastAsia="Calibri"/>
          <w:lang w:val="en-US"/>
        </w:rPr>
        <w:t>is also defined</w:t>
      </w:r>
      <w:proofErr w:type="gramEnd"/>
      <w:r w:rsidRPr="002B48DD">
        <w:rPr>
          <w:rFonts w:eastAsia="Calibri"/>
          <w:lang w:val="en-US"/>
        </w:rPr>
        <w:t xml:space="preserve"> in the standard.</w:t>
      </w:r>
    </w:p>
    <w:p w:rsidR="006A0E2E" w:rsidRPr="002B48DD" w:rsidRDefault="006A0E2E" w:rsidP="006A0E2E">
      <w:pPr>
        <w:rPr>
          <w:rFonts w:eastAsia="Calibri"/>
          <w:lang w:val="en-US"/>
        </w:rPr>
      </w:pPr>
      <w:r w:rsidRPr="002B48DD">
        <w:rPr>
          <w:rFonts w:eastAsia="Calibri"/>
          <w:lang w:val="en-US"/>
        </w:rPr>
        <w:t xml:space="preserve">TETRA Mobile Stations can communicate direct-mode operation (DMO) or using trunked-mode operation (TMO), using switching and management infrastructure (SwMI) made of TETRA base stations (TBS). As well as allowing direct communications in situations where network coverage is not available, DMO also includes the possibility of using a sequence of one or more TETRA terminals as relays. This functionality </w:t>
      </w:r>
      <w:proofErr w:type="gramStart"/>
      <w:r w:rsidRPr="002B48DD">
        <w:rPr>
          <w:rFonts w:eastAsia="Calibri"/>
          <w:lang w:val="en-US"/>
        </w:rPr>
        <w:t>is called</w:t>
      </w:r>
      <w:proofErr w:type="gramEnd"/>
      <w:r w:rsidRPr="002B48DD">
        <w:rPr>
          <w:rFonts w:eastAsia="Calibri"/>
          <w:lang w:val="en-US"/>
        </w:rPr>
        <w:t xml:space="preserve"> DMO gateway (from DMO to TMO) or DMO repeater (from DMO to DMO). In emergencies, this feature allows direct communications underground or in areas of bad coverage.</w:t>
      </w:r>
    </w:p>
    <w:p w:rsidR="006A0E2E" w:rsidRPr="002B48DD" w:rsidRDefault="006A0E2E" w:rsidP="006A0E2E">
      <w:pPr>
        <w:rPr>
          <w:rFonts w:eastAsia="Calibri"/>
          <w:lang w:val="en-US"/>
        </w:rPr>
      </w:pPr>
      <w:r w:rsidRPr="002B48DD">
        <w:rPr>
          <w:rFonts w:eastAsia="Calibri"/>
          <w:lang w:val="en-US"/>
        </w:rPr>
        <w:t xml:space="preserve">In addition to voice and dispatch services, the TETRA system supports several types of data communication. Status messages and short data services (SDS) </w:t>
      </w:r>
      <w:proofErr w:type="gramStart"/>
      <w:r w:rsidRPr="002B48DD">
        <w:rPr>
          <w:rFonts w:eastAsia="Calibri"/>
          <w:lang w:val="en-US"/>
        </w:rPr>
        <w:t>are provided</w:t>
      </w:r>
      <w:proofErr w:type="gramEnd"/>
      <w:r w:rsidRPr="002B48DD">
        <w:rPr>
          <w:rFonts w:eastAsia="Calibri"/>
          <w:lang w:val="en-US"/>
        </w:rPr>
        <w:t xml:space="preserve"> over the system's main control channel, while packet-switched data or circuit-switched data communication uses specifically assigned channels. TETRA provides for authentication of terminals towards infrastructure and vice versa. For protection against eavesdropping, air interface encryption and end-to-end, encryption is available. The common mode of operation is in a group-calling mode in which a single button push will connect the user to the users in a selected call group and/or a dispatcher. </w:t>
      </w:r>
    </w:p>
    <w:p w:rsidR="006A0E2E" w:rsidRPr="002B48DD" w:rsidRDefault="006A0E2E" w:rsidP="006A0E2E">
      <w:pPr>
        <w:rPr>
          <w:rFonts w:eastAsia="Calibri"/>
          <w:lang w:val="en-US"/>
        </w:rPr>
      </w:pPr>
      <w:r w:rsidRPr="002B48DD">
        <w:rPr>
          <w:rFonts w:eastAsia="Calibri"/>
          <w:lang w:val="en-US"/>
        </w:rPr>
        <w:lastRenderedPageBreak/>
        <w:t xml:space="preserve">TETRA </w:t>
      </w:r>
      <w:proofErr w:type="gramStart"/>
      <w:r w:rsidRPr="002B48DD">
        <w:rPr>
          <w:rFonts w:eastAsia="Calibri"/>
          <w:lang w:val="en-US"/>
        </w:rPr>
        <w:t>has been successfully deployed</w:t>
      </w:r>
      <w:proofErr w:type="gramEnd"/>
      <w:r w:rsidRPr="002B48DD">
        <w:rPr>
          <w:rFonts w:eastAsia="Calibri"/>
          <w:lang w:val="en-US"/>
        </w:rPr>
        <w:t xml:space="preserve"> in a number of high-speed and a large number of METRO projects around the world</w:t>
      </w:r>
      <w:r w:rsidRPr="0081506F">
        <w:rPr>
          <w:rStyle w:val="FootnoteReference"/>
          <w:rFonts w:eastAsia="Calibri"/>
        </w:rPr>
        <w:footnoteReference w:id="3"/>
      </w:r>
      <w:r w:rsidRPr="002B48DD">
        <w:rPr>
          <w:rFonts w:eastAsia="Calibri"/>
          <w:lang w:val="en-US"/>
        </w:rPr>
        <w:t xml:space="preserve"> and is being considered in many European countries as well</w:t>
      </w:r>
      <w:r w:rsidRPr="0081506F">
        <w:rPr>
          <w:rStyle w:val="FootnoteReference"/>
          <w:rFonts w:eastAsia="SimSun"/>
        </w:rPr>
        <w:footnoteReference w:id="4"/>
      </w:r>
      <w:r w:rsidRPr="002B48DD">
        <w:rPr>
          <w:rFonts w:eastAsia="Calibri"/>
          <w:lang w:val="en-US"/>
        </w:rPr>
        <w:t xml:space="preserve">. A list of TETRA Rail projects </w:t>
      </w:r>
      <w:proofErr w:type="gramStart"/>
      <w:r w:rsidRPr="002B48DD">
        <w:rPr>
          <w:rFonts w:eastAsia="Calibri"/>
          <w:lang w:val="en-US"/>
        </w:rPr>
        <w:t>is enclosed</w:t>
      </w:r>
      <w:proofErr w:type="gramEnd"/>
      <w:r w:rsidRPr="002B48DD">
        <w:rPr>
          <w:rFonts w:eastAsia="Calibri"/>
          <w:lang w:val="en-US"/>
        </w:rPr>
        <w:t xml:space="preserve"> as Annex 1.</w:t>
      </w:r>
    </w:p>
    <w:p w:rsidR="0081506F" w:rsidRDefault="006A0E2E" w:rsidP="006A0E2E">
      <w:pPr>
        <w:rPr>
          <w:rFonts w:eastAsia="Calibri"/>
          <w:lang w:val="en-US"/>
        </w:rPr>
      </w:pPr>
      <w:r w:rsidRPr="002B48DD">
        <w:rPr>
          <w:rFonts w:eastAsia="Calibri"/>
          <w:lang w:val="en-US"/>
        </w:rPr>
        <w:t xml:space="preserve">Studies conducted on TETRA train communication systems at speeds of up to 500 km/h show that the performance of the channels at higher speeds is not significantly different from that at lower speeds. This is due to the forward error correction applied, which has better performance at higher speeds. Fading causes bursts of errors for the duration of a fade, and TETRA compensates for this by interleaving bits over a timeslot so that the error bits during a fade </w:t>
      </w:r>
      <w:proofErr w:type="gramStart"/>
      <w:r w:rsidRPr="002B48DD">
        <w:rPr>
          <w:rFonts w:eastAsia="Calibri"/>
          <w:lang w:val="en-US"/>
        </w:rPr>
        <w:t>are spread out</w:t>
      </w:r>
      <w:proofErr w:type="gramEnd"/>
      <w:r w:rsidRPr="002B48DD">
        <w:rPr>
          <w:rFonts w:eastAsia="Calibri"/>
          <w:lang w:val="en-US"/>
        </w:rPr>
        <w:t xml:space="preserve"> in between ‘good’ bits before the error correction mechanism operates on the decoded information. As speed increases, whereas the fades become closer together, the duration of each fade becomes shorter, affecting fewer bits. An example of</w:t>
      </w:r>
      <w:r w:rsidRPr="002B48DD">
        <w:rPr>
          <w:rFonts w:eastAsia="Calibri"/>
          <w:b/>
          <w:lang w:val="en-US"/>
        </w:rPr>
        <w:t xml:space="preserve"> </w:t>
      </w:r>
      <w:r w:rsidRPr="00363B1A">
        <w:rPr>
          <w:rFonts w:eastAsia="Calibri"/>
          <w:bCs/>
          <w:lang w:val="en-US"/>
        </w:rPr>
        <w:t>t</w:t>
      </w:r>
      <w:r w:rsidRPr="002B48DD">
        <w:rPr>
          <w:rFonts w:eastAsia="Calibri"/>
          <w:lang w:val="en-US"/>
        </w:rPr>
        <w:t xml:space="preserve">he TETRA system used for High speed Train communications is the Taiwan High Speed Rail (THSR) system that connects Taipei city in the  north to Kaohsiung city in the south, a distance of </w:t>
      </w:r>
      <w:r w:rsidR="00363B1A">
        <w:rPr>
          <w:rFonts w:eastAsia="Calibri"/>
          <w:lang w:val="en-US"/>
        </w:rPr>
        <w:br/>
      </w:r>
      <w:r w:rsidRPr="002B48DD">
        <w:rPr>
          <w:rFonts w:eastAsia="Calibri"/>
          <w:lang w:val="en-US"/>
        </w:rPr>
        <w:t>345 km. THSR’s service  operation speed is 300 km/h, but was designed and tested at</w:t>
      </w:r>
      <w:r w:rsidR="00363B1A">
        <w:rPr>
          <w:rFonts w:eastAsia="Calibri"/>
          <w:lang w:val="en-US"/>
        </w:rPr>
        <w:br/>
      </w:r>
      <w:r w:rsidRPr="002B48DD">
        <w:rPr>
          <w:rFonts w:eastAsia="Calibri"/>
          <w:lang w:val="en-US"/>
        </w:rPr>
        <w:t xml:space="preserve"> 315 km/h.  THSR has been in operation since January 2007</w:t>
      </w:r>
      <w:r w:rsidRPr="0081506F">
        <w:rPr>
          <w:rStyle w:val="FootnoteReference"/>
          <w:rFonts w:eastAsia="Calibri"/>
        </w:rPr>
        <w:footnoteReference w:id="5"/>
      </w:r>
      <w:r w:rsidRPr="002B48DD">
        <w:rPr>
          <w:rFonts w:eastAsia="Calibri"/>
          <w:lang w:val="en-US"/>
        </w:rPr>
        <w:t xml:space="preserve">. TETRA </w:t>
      </w:r>
      <w:proofErr w:type="gramStart"/>
      <w:r w:rsidRPr="002B48DD">
        <w:rPr>
          <w:rFonts w:eastAsia="Calibri"/>
          <w:lang w:val="en-US"/>
        </w:rPr>
        <w:t>was also tested</w:t>
      </w:r>
      <w:proofErr w:type="gramEnd"/>
      <w:r w:rsidRPr="002B48DD">
        <w:rPr>
          <w:rFonts w:eastAsia="Calibri"/>
          <w:lang w:val="en-US"/>
        </w:rPr>
        <w:t xml:space="preserve"> during the French TGV (Train à Grande Vitesse) with train speed at 574.8 km/h.</w:t>
      </w:r>
    </w:p>
    <w:p w:rsidR="006A0E2E" w:rsidRPr="006A0E2E" w:rsidRDefault="006A0E2E" w:rsidP="006A0E2E">
      <w:pPr>
        <w:pStyle w:val="Heading2"/>
      </w:pPr>
      <w:bookmarkStart w:id="108" w:name="_Toc465759736"/>
      <w:bookmarkStart w:id="109" w:name="_Toc467087971"/>
      <w:bookmarkStart w:id="110" w:name="_Toc467151171"/>
      <w:r w:rsidRPr="006A0E2E">
        <w:t>5.3</w:t>
      </w:r>
      <w:r w:rsidRPr="006A0E2E">
        <w:tab/>
        <w:t>LTE based</w:t>
      </w:r>
      <w:bookmarkEnd w:id="104"/>
      <w:r w:rsidRPr="006A0E2E">
        <w:t xml:space="preserve"> RSTT</w:t>
      </w:r>
      <w:bookmarkEnd w:id="108"/>
      <w:bookmarkEnd w:id="109"/>
      <w:bookmarkEnd w:id="110"/>
    </w:p>
    <w:p w:rsidR="006A0E2E" w:rsidRPr="008747C9" w:rsidRDefault="006A0E2E" w:rsidP="006A0E2E">
      <w:pPr>
        <w:rPr>
          <w:rFonts w:eastAsia="SimSun"/>
        </w:rPr>
      </w:pPr>
      <w:bookmarkStart w:id="111" w:name="_Toc451778083"/>
      <w:bookmarkStart w:id="112" w:name="_Toc451782807"/>
      <w:r w:rsidRPr="008747C9">
        <w:rPr>
          <w:rFonts w:eastAsia="SimSun"/>
        </w:rPr>
        <w:t>LTE supports</w:t>
      </w:r>
      <w:r w:rsidRPr="008747C9">
        <w:rPr>
          <w:rFonts w:eastAsia="SimSun" w:hint="eastAsia"/>
          <w:lang w:eastAsia="zh-CN"/>
        </w:rPr>
        <w:t xml:space="preserve"> </w:t>
      </w:r>
      <w:r w:rsidRPr="008747C9">
        <w:rPr>
          <w:rFonts w:eastAsia="SimSun"/>
        </w:rPr>
        <w:t xml:space="preserve">mobile broadband radio connectivity between base stations (eNBs) and terminals (UEs). </w:t>
      </w:r>
      <w:proofErr w:type="gramStart"/>
      <w:r w:rsidRPr="008747C9">
        <w:rPr>
          <w:rFonts w:eastAsia="SimSun"/>
        </w:rPr>
        <w:t>Hence</w:t>
      </w:r>
      <w:proofErr w:type="gramEnd"/>
      <w:r w:rsidRPr="008747C9">
        <w:rPr>
          <w:rFonts w:eastAsia="SimSun"/>
        </w:rPr>
        <w:t xml:space="preserve"> LTE is able to serve terminals being mounted on or being integrated in trains from base stations along the trackside. In addition, relaying and direct device-to-device (D2D) communication</w:t>
      </w:r>
      <w:r>
        <w:rPr>
          <w:rFonts w:eastAsia="SimSun" w:hint="eastAsia"/>
          <w:lang w:eastAsia="zh-CN"/>
        </w:rPr>
        <w:t>s</w:t>
      </w:r>
      <w:r w:rsidR="00EB4193">
        <w:rPr>
          <w:rFonts w:eastAsia="SimSun"/>
        </w:rPr>
        <w:t xml:space="preserve"> </w:t>
      </w:r>
      <w:proofErr w:type="gramStart"/>
      <w:r w:rsidR="00EB4193">
        <w:rPr>
          <w:rFonts w:eastAsia="SimSun"/>
        </w:rPr>
        <w:t>are also supported</w:t>
      </w:r>
      <w:proofErr w:type="gramEnd"/>
      <w:r w:rsidR="00EB4193">
        <w:rPr>
          <w:rFonts w:eastAsia="SimSun"/>
        </w:rPr>
        <w:t>.</w:t>
      </w:r>
    </w:p>
    <w:p w:rsidR="006A0E2E" w:rsidRPr="008747C9" w:rsidRDefault="006A0E2E" w:rsidP="006A0E2E">
      <w:pPr>
        <w:rPr>
          <w:rFonts w:eastAsia="SimSun"/>
        </w:rPr>
      </w:pPr>
      <w:r w:rsidRPr="008747C9">
        <w:rPr>
          <w:rFonts w:eastAsia="SimSun"/>
        </w:rPr>
        <w:t xml:space="preserve">A description of LTE features up to and including Release 12 </w:t>
      </w:r>
      <w:proofErr w:type="gramStart"/>
      <w:r w:rsidRPr="008747C9">
        <w:rPr>
          <w:rFonts w:eastAsia="SimSun"/>
        </w:rPr>
        <w:t>can be found</w:t>
      </w:r>
      <w:proofErr w:type="gramEnd"/>
      <w:r w:rsidRPr="008747C9">
        <w:rPr>
          <w:rFonts w:eastAsia="SimSun"/>
        </w:rPr>
        <w:t xml:space="preserve"> in [M.2012]. In </w:t>
      </w:r>
      <w:proofErr w:type="gramStart"/>
      <w:r w:rsidRPr="008747C9">
        <w:rPr>
          <w:rFonts w:eastAsia="SimSun"/>
        </w:rPr>
        <w:t>addition</w:t>
      </w:r>
      <w:proofErr w:type="gramEnd"/>
      <w:r w:rsidRPr="008747C9">
        <w:rPr>
          <w:rFonts w:eastAsia="SimSun"/>
        </w:rPr>
        <w:t xml:space="preserve"> 3GPP has been working on the following LTE enhancements in Release 13 and 14, which might be relevant also for RSTT:</w:t>
      </w:r>
    </w:p>
    <w:p w:rsidR="006A0E2E" w:rsidRPr="008747C9" w:rsidRDefault="0081506F" w:rsidP="0081506F">
      <w:pPr>
        <w:pStyle w:val="enumlev1"/>
        <w:rPr>
          <w:rFonts w:eastAsia="SimSun"/>
        </w:rPr>
      </w:pPr>
      <w:r>
        <w:rPr>
          <w:rFonts w:eastAsia="SimSun"/>
        </w:rPr>
        <w:t>–</w:t>
      </w:r>
      <w:r>
        <w:rPr>
          <w:rFonts w:eastAsia="SimSun"/>
        </w:rPr>
        <w:tab/>
      </w:r>
      <w:r w:rsidR="006A0E2E" w:rsidRPr="008747C9">
        <w:rPr>
          <w:rFonts w:eastAsia="SimSun"/>
        </w:rPr>
        <w:t xml:space="preserve">UE performance enhancements for </w:t>
      </w:r>
      <w:proofErr w:type="gramStart"/>
      <w:r w:rsidR="006A0E2E" w:rsidRPr="008747C9">
        <w:rPr>
          <w:rFonts w:eastAsia="SimSun"/>
        </w:rPr>
        <w:t>high speed</w:t>
      </w:r>
      <w:proofErr w:type="gramEnd"/>
      <w:r w:rsidR="006A0E2E" w:rsidRPr="008747C9">
        <w:rPr>
          <w:rFonts w:eastAsia="SimSun"/>
        </w:rPr>
        <w:t xml:space="preserve"> scenario, where the target moving speed is at least 350</w:t>
      </w:r>
      <w:r w:rsidR="00363B1A">
        <w:rPr>
          <w:rFonts w:eastAsia="SimSun"/>
        </w:rPr>
        <w:t> </w:t>
      </w:r>
      <w:r w:rsidR="006A0E2E" w:rsidRPr="008747C9">
        <w:rPr>
          <w:rFonts w:eastAsia="SimSun"/>
        </w:rPr>
        <w:t>km/h and at most 750</w:t>
      </w:r>
      <w:r w:rsidR="00363B1A">
        <w:rPr>
          <w:rFonts w:eastAsia="SimSun"/>
        </w:rPr>
        <w:t> </w:t>
      </w:r>
      <w:r w:rsidR="006A0E2E" w:rsidRPr="008747C9">
        <w:rPr>
          <w:rFonts w:eastAsia="SimSun"/>
        </w:rPr>
        <w:t>km/h, depending on candidate solution, which can be found in TR36.878.</w:t>
      </w:r>
    </w:p>
    <w:p w:rsidR="006A0E2E" w:rsidRPr="008747C9" w:rsidRDefault="0081506F" w:rsidP="0081506F">
      <w:pPr>
        <w:pStyle w:val="enumlev1"/>
        <w:rPr>
          <w:rFonts w:eastAsia="SimSun"/>
        </w:rPr>
      </w:pPr>
      <w:r>
        <w:rPr>
          <w:rFonts w:eastAsia="SimSun"/>
        </w:rPr>
        <w:t>–</w:t>
      </w:r>
      <w:r>
        <w:rPr>
          <w:rFonts w:eastAsia="SimSun"/>
        </w:rPr>
        <w:tab/>
      </w:r>
      <w:r w:rsidR="006A0E2E" w:rsidRPr="008747C9">
        <w:rPr>
          <w:rFonts w:eastAsia="SimSun"/>
        </w:rPr>
        <w:t>Coverage enhancements with up to 2048 repetitions leading to ~20</w:t>
      </w:r>
      <w:r w:rsidR="00363B1A">
        <w:rPr>
          <w:rFonts w:eastAsia="SimSun"/>
        </w:rPr>
        <w:t> </w:t>
      </w:r>
      <w:r w:rsidR="006A0E2E" w:rsidRPr="008747C9">
        <w:rPr>
          <w:rFonts w:eastAsia="SimSun"/>
        </w:rPr>
        <w:t>dB coverage extension</w:t>
      </w:r>
      <w:r w:rsidR="006A0E2E">
        <w:rPr>
          <w:rFonts w:eastAsia="SimSun"/>
        </w:rPr>
        <w:t>.</w:t>
      </w:r>
    </w:p>
    <w:p w:rsidR="006A0E2E" w:rsidRPr="008747C9" w:rsidRDefault="0081506F" w:rsidP="0081506F">
      <w:pPr>
        <w:pStyle w:val="enumlev1"/>
        <w:rPr>
          <w:rFonts w:eastAsia="SimSun"/>
        </w:rPr>
      </w:pPr>
      <w:r>
        <w:rPr>
          <w:rFonts w:eastAsia="SimSun"/>
        </w:rPr>
        <w:t>–</w:t>
      </w:r>
      <w:r>
        <w:rPr>
          <w:rFonts w:eastAsia="SimSun"/>
        </w:rPr>
        <w:tab/>
      </w:r>
      <w:r w:rsidR="006A0E2E" w:rsidRPr="008747C9">
        <w:rPr>
          <w:rFonts w:eastAsia="SimSun"/>
        </w:rPr>
        <w:t>Narrowband operation with a minimum channel spacing of 200</w:t>
      </w:r>
      <w:r w:rsidR="00363B1A">
        <w:rPr>
          <w:rFonts w:eastAsia="SimSun"/>
        </w:rPr>
        <w:t> </w:t>
      </w:r>
      <w:proofErr w:type="gramStart"/>
      <w:r w:rsidR="006A0E2E" w:rsidRPr="008747C9">
        <w:rPr>
          <w:rFonts w:eastAsia="SimSun"/>
        </w:rPr>
        <w:t>kHz</w:t>
      </w:r>
      <w:proofErr w:type="gramEnd"/>
      <w:r w:rsidR="006A0E2E">
        <w:rPr>
          <w:rFonts w:eastAsia="SimSun"/>
        </w:rPr>
        <w:t>.</w:t>
      </w:r>
    </w:p>
    <w:p w:rsidR="006A0E2E" w:rsidRPr="008747C9" w:rsidRDefault="0081506F" w:rsidP="0081506F">
      <w:pPr>
        <w:pStyle w:val="enumlev1"/>
        <w:rPr>
          <w:rFonts w:eastAsia="SimSun"/>
        </w:rPr>
      </w:pPr>
      <w:r>
        <w:rPr>
          <w:rFonts w:eastAsia="SimSun"/>
        </w:rPr>
        <w:t>–</w:t>
      </w:r>
      <w:r>
        <w:rPr>
          <w:rFonts w:eastAsia="SimSun"/>
        </w:rPr>
        <w:tab/>
      </w:r>
      <w:r w:rsidR="006A0E2E" w:rsidRPr="008747C9">
        <w:rPr>
          <w:rFonts w:eastAsia="SimSun"/>
        </w:rPr>
        <w:t xml:space="preserve">Multi-antenna transmissions with up to 32 steerable antenna ports, which </w:t>
      </w:r>
      <w:proofErr w:type="gramStart"/>
      <w:r w:rsidR="006A0E2E" w:rsidRPr="008747C9">
        <w:rPr>
          <w:rFonts w:eastAsia="SimSun"/>
        </w:rPr>
        <w:t>can be used</w:t>
      </w:r>
      <w:proofErr w:type="gramEnd"/>
      <w:r w:rsidR="006A0E2E" w:rsidRPr="008747C9">
        <w:rPr>
          <w:rFonts w:eastAsia="SimSun"/>
        </w:rPr>
        <w:t xml:space="preserve"> for beamforming to reach far away receivers</w:t>
      </w:r>
      <w:r w:rsidR="006A0E2E">
        <w:rPr>
          <w:rFonts w:eastAsia="SimSun"/>
        </w:rPr>
        <w:t>.</w:t>
      </w:r>
    </w:p>
    <w:p w:rsidR="006A0E2E" w:rsidRPr="008747C9" w:rsidRDefault="0081506F" w:rsidP="0081506F">
      <w:pPr>
        <w:pStyle w:val="enumlev1"/>
        <w:rPr>
          <w:rFonts w:eastAsia="SimSun"/>
        </w:rPr>
      </w:pPr>
      <w:r>
        <w:rPr>
          <w:rFonts w:eastAsia="SimSun"/>
        </w:rPr>
        <w:t>–</w:t>
      </w:r>
      <w:r>
        <w:rPr>
          <w:rFonts w:eastAsia="SimSun"/>
        </w:rPr>
        <w:tab/>
      </w:r>
      <w:r w:rsidR="006A0E2E" w:rsidRPr="008747C9">
        <w:rPr>
          <w:rFonts w:eastAsia="SimSun"/>
        </w:rPr>
        <w:t>Vehicle-to-vehicle (V2V) sidelink designed for direct communicat</w:t>
      </w:r>
      <w:r w:rsidR="006A0E2E">
        <w:rPr>
          <w:rFonts w:eastAsia="SimSun"/>
        </w:rPr>
        <w:t>ion with up to 500</w:t>
      </w:r>
      <w:r w:rsidR="00363B1A">
        <w:rPr>
          <w:rFonts w:eastAsia="SimSun"/>
        </w:rPr>
        <w:t> </w:t>
      </w:r>
      <w:r w:rsidR="006A0E2E">
        <w:rPr>
          <w:rFonts w:eastAsia="SimSun"/>
        </w:rPr>
        <w:t>km/h velocity.</w:t>
      </w:r>
    </w:p>
    <w:p w:rsidR="006A0E2E" w:rsidRPr="008747C9" w:rsidRDefault="0081506F" w:rsidP="0081506F">
      <w:pPr>
        <w:pStyle w:val="enumlev1"/>
        <w:rPr>
          <w:rFonts w:eastAsia="SimSun"/>
        </w:rPr>
      </w:pPr>
      <w:r>
        <w:rPr>
          <w:rFonts w:eastAsia="SimSun"/>
        </w:rPr>
        <w:t>–</w:t>
      </w:r>
      <w:r>
        <w:rPr>
          <w:rFonts w:eastAsia="SimSun"/>
        </w:rPr>
        <w:tab/>
      </w:r>
      <w:r w:rsidR="006A0E2E" w:rsidRPr="008747C9">
        <w:rPr>
          <w:rFonts w:eastAsia="SimSun"/>
        </w:rPr>
        <w:t>Optimizations for vehicle-to-network/infrastructure/pedestrian (V2N/V2I/V2P) communication</w:t>
      </w:r>
      <w:r w:rsidR="006A0E2E">
        <w:rPr>
          <w:rFonts w:eastAsia="SimSun"/>
        </w:rPr>
        <w:t>.</w:t>
      </w:r>
    </w:p>
    <w:p w:rsidR="006A0E2E" w:rsidRPr="008747C9" w:rsidRDefault="0081506F" w:rsidP="0081506F">
      <w:pPr>
        <w:pStyle w:val="enumlev1"/>
        <w:rPr>
          <w:rFonts w:eastAsia="SimSun"/>
        </w:rPr>
      </w:pPr>
      <w:r>
        <w:rPr>
          <w:rFonts w:eastAsia="SimSun"/>
        </w:rPr>
        <w:t>–</w:t>
      </w:r>
      <w:r>
        <w:rPr>
          <w:rFonts w:eastAsia="SimSun"/>
        </w:rPr>
        <w:tab/>
      </w:r>
      <w:r w:rsidR="006A0E2E" w:rsidRPr="008747C9">
        <w:rPr>
          <w:rFonts w:eastAsia="SimSun"/>
        </w:rPr>
        <w:t>Latency reduction reducing both signallin</w:t>
      </w:r>
      <w:r w:rsidR="006A0E2E">
        <w:rPr>
          <w:rFonts w:eastAsia="SimSun"/>
        </w:rPr>
        <w:t>g and data transmission delays.</w:t>
      </w:r>
    </w:p>
    <w:bookmarkEnd w:id="111"/>
    <w:bookmarkEnd w:id="112"/>
    <w:p w:rsidR="006A0E2E" w:rsidRPr="008747C9" w:rsidRDefault="006A0E2E" w:rsidP="006A0E2E">
      <w:pPr>
        <w:rPr>
          <w:rFonts w:eastAsia="SimSun"/>
          <w:caps/>
          <w:sz w:val="20"/>
          <w:lang w:eastAsia="ja-JP"/>
        </w:rPr>
      </w:pPr>
      <w:r w:rsidRPr="008747C9">
        <w:rPr>
          <w:rFonts w:eastAsia="SimSun"/>
        </w:rPr>
        <w:t>A summary of main technical characteristics of LTE, including eMTC and NB-IOT can be found in PCG37_11 - Reply letter to ITU-R WP</w:t>
      </w:r>
      <w:r w:rsidR="0017609B">
        <w:rPr>
          <w:rFonts w:eastAsia="SimSun"/>
        </w:rPr>
        <w:t> </w:t>
      </w:r>
      <w:r w:rsidRPr="008747C9">
        <w:rPr>
          <w:rFonts w:eastAsia="SimSun"/>
        </w:rPr>
        <w:t>5D in reply to ITU-R WP</w:t>
      </w:r>
      <w:r>
        <w:rPr>
          <w:rFonts w:eastAsia="SimSun"/>
        </w:rPr>
        <w:t> </w:t>
      </w:r>
      <w:r w:rsidRPr="008747C9">
        <w:rPr>
          <w:rFonts w:eastAsia="SimSun"/>
        </w:rPr>
        <w:t xml:space="preserve">1A/TEMP/100 = </w:t>
      </w:r>
      <w:r w:rsidRPr="008747C9">
        <w:rPr>
          <w:rFonts w:eastAsia="SimSun"/>
        </w:rPr>
        <w:lastRenderedPageBreak/>
        <w:t>RP-151138 on Report ITU-R SM</w:t>
      </w:r>
      <w:proofErr w:type="gramStart"/>
      <w:r w:rsidRPr="008747C9">
        <w:rPr>
          <w:rFonts w:eastAsia="SimSun"/>
        </w:rPr>
        <w:t>.[</w:t>
      </w:r>
      <w:proofErr w:type="gramEnd"/>
      <w:r w:rsidRPr="008747C9">
        <w:rPr>
          <w:rFonts w:eastAsia="SimSun"/>
        </w:rPr>
        <w:t>SMART_GRID] on the Smart Grid project, which is submitted as a parallel contribution to this ITU-R WP</w:t>
      </w:r>
      <w:r>
        <w:rPr>
          <w:rFonts w:eastAsia="SimSun"/>
        </w:rPr>
        <w:t> </w:t>
      </w:r>
      <w:r w:rsidRPr="008747C9">
        <w:rPr>
          <w:rFonts w:eastAsia="SimSun"/>
        </w:rPr>
        <w:t xml:space="preserve">5A meeting. </w:t>
      </w:r>
    </w:p>
    <w:p w:rsidR="006A0E2E" w:rsidRPr="008747C9" w:rsidRDefault="006A0E2E" w:rsidP="006A0E2E">
      <w:pPr>
        <w:pStyle w:val="Tabletitle"/>
        <w:spacing w:before="120"/>
      </w:pPr>
      <w:r w:rsidRPr="008747C9">
        <w:rPr>
          <w:lang w:eastAsia="zh-CN"/>
        </w:rPr>
        <w:t xml:space="preserve">Examples Technical </w:t>
      </w:r>
      <w:r w:rsidRPr="008747C9">
        <w:t>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5179"/>
      </w:tblGrid>
      <w:tr w:rsidR="006A0E2E" w:rsidRPr="008747C9" w:rsidTr="006A0E2E">
        <w:trPr>
          <w:jc w:val="center"/>
        </w:trPr>
        <w:tc>
          <w:tcPr>
            <w:tcW w:w="3969" w:type="dxa"/>
            <w:shd w:val="clear" w:color="auto" w:fill="auto"/>
          </w:tcPr>
          <w:p w:rsidR="006A0E2E" w:rsidRPr="008747C9" w:rsidRDefault="006A0E2E" w:rsidP="0081506F">
            <w:pPr>
              <w:pStyle w:val="Tablehead"/>
              <w:rPr>
                <w:rFonts w:eastAsia="SimSun"/>
                <w:lang w:eastAsia="zh-CN"/>
              </w:rPr>
            </w:pPr>
            <w:r w:rsidRPr="008747C9">
              <w:rPr>
                <w:rFonts w:eastAsia="SimSun"/>
                <w:lang w:eastAsia="zh-CN"/>
              </w:rPr>
              <w:t>Parameter</w:t>
            </w:r>
          </w:p>
        </w:tc>
        <w:tc>
          <w:tcPr>
            <w:tcW w:w="5319" w:type="dxa"/>
            <w:shd w:val="clear" w:color="auto" w:fill="auto"/>
          </w:tcPr>
          <w:p w:rsidR="006A0E2E" w:rsidRPr="008747C9" w:rsidRDefault="006A0E2E" w:rsidP="0081506F">
            <w:pPr>
              <w:pStyle w:val="Tablehead"/>
              <w:rPr>
                <w:rFonts w:eastAsia="SimSun"/>
                <w:lang w:eastAsia="zh-CN"/>
              </w:rPr>
            </w:pPr>
            <w:r w:rsidRPr="008747C9">
              <w:rPr>
                <w:rFonts w:eastAsia="SimSun"/>
                <w:lang w:eastAsia="zh-CN"/>
              </w:rPr>
              <w:t>LTE</w:t>
            </w:r>
          </w:p>
        </w:tc>
      </w:tr>
      <w:tr w:rsidR="006A0E2E" w:rsidRPr="00813475"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 xml:space="preserve">Frequency Range </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From ~400</w:t>
            </w:r>
            <w:r>
              <w:rPr>
                <w:rFonts w:eastAsia="SimSun"/>
                <w:lang w:eastAsia="ja-JP"/>
              </w:rPr>
              <w:t xml:space="preserve"> </w:t>
            </w:r>
            <w:r w:rsidRPr="008747C9">
              <w:rPr>
                <w:rFonts w:eastAsia="SimSun"/>
                <w:lang w:eastAsia="ja-JP"/>
              </w:rPr>
              <w:t>MHz up to ~6</w:t>
            </w:r>
            <w:r>
              <w:rPr>
                <w:rFonts w:eastAsia="SimSun"/>
                <w:lang w:eastAsia="ja-JP"/>
              </w:rPr>
              <w:t xml:space="preserve"> </w:t>
            </w:r>
            <w:r w:rsidRPr="008747C9">
              <w:rPr>
                <w:rFonts w:eastAsia="SimSun"/>
                <w:lang w:eastAsia="ja-JP"/>
              </w:rPr>
              <w:t>GHz, see 3GPP TS36.101</w:t>
            </w:r>
          </w:p>
        </w:tc>
      </w:tr>
      <w:tr w:rsidR="006A0E2E" w:rsidRPr="008747C9"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 xml:space="preserve">Channel separation </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1.4, 3, 5, 10, 15, 20</w:t>
            </w:r>
            <w:r>
              <w:rPr>
                <w:rFonts w:eastAsia="SimSun"/>
                <w:lang w:eastAsia="ja-JP"/>
              </w:rPr>
              <w:t xml:space="preserve"> </w:t>
            </w:r>
            <w:r w:rsidRPr="008747C9">
              <w:rPr>
                <w:rFonts w:eastAsia="SimSun"/>
                <w:lang w:eastAsia="ja-JP"/>
              </w:rPr>
              <w:t xml:space="preserve">MHz carrier bandwidth </w:t>
            </w:r>
          </w:p>
        </w:tc>
      </w:tr>
      <w:tr w:rsidR="006A0E2E" w:rsidRPr="00813475"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Antenna gain (dBi)</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Not limited by 3GPP standards</w:t>
            </w:r>
          </w:p>
        </w:tc>
      </w:tr>
      <w:tr w:rsidR="006A0E2E" w:rsidRPr="008747C9"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Polarization</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w:t>
            </w:r>
          </w:p>
        </w:tc>
      </w:tr>
      <w:tr w:rsidR="006A0E2E" w:rsidRPr="00813475"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Transmitting radiation power (dBm)</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UE power classes defined for 20, 23, 26 and 31</w:t>
            </w:r>
            <w:r>
              <w:rPr>
                <w:rFonts w:eastAsia="SimSun"/>
                <w:lang w:eastAsia="ja-JP"/>
              </w:rPr>
              <w:t xml:space="preserve"> </w:t>
            </w:r>
            <w:r w:rsidRPr="008747C9">
              <w:rPr>
                <w:rFonts w:eastAsia="SimSun"/>
                <w:lang w:eastAsia="ja-JP"/>
              </w:rPr>
              <w:t>dBm</w:t>
            </w:r>
          </w:p>
          <w:p w:rsidR="006A0E2E" w:rsidRPr="008747C9" w:rsidRDefault="006A0E2E" w:rsidP="0081506F">
            <w:pPr>
              <w:pStyle w:val="Tabletext"/>
              <w:rPr>
                <w:rFonts w:eastAsia="SimSun"/>
                <w:lang w:eastAsia="ja-JP"/>
              </w:rPr>
            </w:pPr>
            <w:r w:rsidRPr="008747C9">
              <w:rPr>
                <w:rFonts w:eastAsia="SimSun"/>
                <w:lang w:eastAsia="ja-JP"/>
              </w:rPr>
              <w:t>BS power classes defined from below 11</w:t>
            </w:r>
            <w:r>
              <w:rPr>
                <w:rFonts w:eastAsia="SimSun"/>
                <w:lang w:eastAsia="ja-JP"/>
              </w:rPr>
              <w:t xml:space="preserve"> </w:t>
            </w:r>
            <w:r w:rsidRPr="008747C9">
              <w:rPr>
                <w:rFonts w:eastAsia="SimSun"/>
                <w:lang w:eastAsia="ja-JP"/>
              </w:rPr>
              <w:t>dBm up to 38</w:t>
            </w:r>
            <w:r>
              <w:rPr>
                <w:rFonts w:eastAsia="SimSun"/>
                <w:lang w:eastAsia="ja-JP"/>
              </w:rPr>
              <w:t xml:space="preserve"> </w:t>
            </w:r>
            <w:r w:rsidRPr="008747C9">
              <w:rPr>
                <w:rFonts w:eastAsia="SimSun"/>
                <w:lang w:eastAsia="ja-JP"/>
              </w:rPr>
              <w:t>dBm, no upper limit for Wide Area BSs</w:t>
            </w:r>
          </w:p>
        </w:tc>
      </w:tr>
      <w:tr w:rsidR="006A0E2E" w:rsidRPr="00813475"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e.i.r.p. (dBm)</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Not limited by 3GPP standards</w:t>
            </w:r>
          </w:p>
        </w:tc>
      </w:tr>
      <w:tr w:rsidR="006A0E2E" w:rsidRPr="008747C9"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Receiving noise figure (dB)</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As per 3GPP 36.101 &amp; 36.104</w:t>
            </w:r>
          </w:p>
        </w:tc>
      </w:tr>
      <w:tr w:rsidR="006A0E2E" w:rsidRPr="00813475"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Transmission data rate (kb/s)</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DL: between 21.3 kbps (NB-IOT), 800</w:t>
            </w:r>
            <w:r w:rsidR="0017609B">
              <w:rPr>
                <w:rFonts w:eastAsia="SimSun"/>
                <w:lang w:eastAsia="ja-JP"/>
              </w:rPr>
              <w:t xml:space="preserve"> </w:t>
            </w:r>
            <w:r w:rsidRPr="008747C9">
              <w:rPr>
                <w:rFonts w:eastAsia="SimSun"/>
                <w:lang w:eastAsia="ja-JP"/>
              </w:rPr>
              <w:t>kbps (eMTC) and 21.2 Gbps (LTE)</w:t>
            </w:r>
          </w:p>
          <w:p w:rsidR="006A0E2E" w:rsidRPr="008747C9" w:rsidRDefault="006A0E2E" w:rsidP="0081506F">
            <w:pPr>
              <w:pStyle w:val="Tabletext"/>
              <w:rPr>
                <w:rFonts w:eastAsia="SimSun"/>
                <w:lang w:eastAsia="ja-JP"/>
              </w:rPr>
            </w:pPr>
            <w:r w:rsidRPr="008747C9">
              <w:rPr>
                <w:rFonts w:eastAsia="SimSun"/>
                <w:lang w:eastAsia="ja-JP"/>
              </w:rPr>
              <w:t>UL: between 62.5</w:t>
            </w:r>
            <w:r w:rsidR="0017609B">
              <w:rPr>
                <w:rFonts w:eastAsia="SimSun"/>
                <w:lang w:eastAsia="ja-JP"/>
              </w:rPr>
              <w:t xml:space="preserve"> </w:t>
            </w:r>
            <w:r w:rsidRPr="008747C9">
              <w:rPr>
                <w:rFonts w:eastAsia="SimSun"/>
                <w:lang w:eastAsia="ja-JP"/>
              </w:rPr>
              <w:t>kbps (NB-IOT), 1Mbps (eMTC) and 11.6Gbps (LTE)</w:t>
            </w:r>
          </w:p>
        </w:tc>
      </w:tr>
      <w:tr w:rsidR="006A0E2E" w:rsidRPr="008747C9"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Transmission distance (km)</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max 100</w:t>
            </w:r>
            <w:r>
              <w:rPr>
                <w:rFonts w:eastAsia="SimSun"/>
                <w:lang w:eastAsia="ja-JP"/>
              </w:rPr>
              <w:t xml:space="preserve"> </w:t>
            </w:r>
            <w:r w:rsidRPr="008747C9">
              <w:rPr>
                <w:rFonts w:eastAsia="SimSun"/>
                <w:lang w:eastAsia="ja-JP"/>
              </w:rPr>
              <w:t>km (eMTC, LTE) and 40</w:t>
            </w:r>
            <w:r>
              <w:rPr>
                <w:rFonts w:eastAsia="SimSun"/>
                <w:lang w:eastAsia="ja-JP"/>
              </w:rPr>
              <w:t xml:space="preserve"> </w:t>
            </w:r>
            <w:r w:rsidRPr="008747C9">
              <w:rPr>
                <w:rFonts w:eastAsia="SimSun"/>
                <w:lang w:eastAsia="ja-JP"/>
              </w:rPr>
              <w:t>km (NB-IOT)</w:t>
            </w:r>
          </w:p>
        </w:tc>
      </w:tr>
      <w:tr w:rsidR="006A0E2E" w:rsidRPr="00813475"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Modulation</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DL: OFDM</w:t>
            </w:r>
          </w:p>
          <w:p w:rsidR="006A0E2E" w:rsidRPr="008747C9" w:rsidRDefault="006A0E2E" w:rsidP="0081506F">
            <w:pPr>
              <w:pStyle w:val="Tabletext"/>
              <w:rPr>
                <w:rFonts w:eastAsia="SimSun"/>
                <w:lang w:eastAsia="ja-JP"/>
              </w:rPr>
            </w:pPr>
            <w:r w:rsidRPr="008747C9">
              <w:rPr>
                <w:rFonts w:eastAsia="SimSun"/>
                <w:lang w:eastAsia="ja-JP"/>
              </w:rPr>
              <w:t xml:space="preserve">UL:SC-FDMA single-tone FDMA possible with NB-IOT, </w:t>
            </w:r>
          </w:p>
        </w:tc>
      </w:tr>
      <w:tr w:rsidR="006A0E2E" w:rsidRPr="008747C9" w:rsidTr="006A0E2E">
        <w:trPr>
          <w:jc w:val="center"/>
        </w:trPr>
        <w:tc>
          <w:tcPr>
            <w:tcW w:w="396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Multiplexing method</w:t>
            </w:r>
          </w:p>
        </w:tc>
        <w:tc>
          <w:tcPr>
            <w:tcW w:w="5319" w:type="dxa"/>
            <w:shd w:val="clear" w:color="auto" w:fill="auto"/>
          </w:tcPr>
          <w:p w:rsidR="006A0E2E" w:rsidRPr="008747C9" w:rsidRDefault="006A0E2E" w:rsidP="0081506F">
            <w:pPr>
              <w:pStyle w:val="Tabletext"/>
              <w:rPr>
                <w:rFonts w:eastAsia="SimSun"/>
                <w:lang w:eastAsia="ja-JP"/>
              </w:rPr>
            </w:pPr>
            <w:r w:rsidRPr="008747C9">
              <w:rPr>
                <w:rFonts w:eastAsia="SimSun"/>
                <w:lang w:eastAsia="ja-JP"/>
              </w:rPr>
              <w:t>FDD, TDD</w:t>
            </w:r>
          </w:p>
        </w:tc>
      </w:tr>
      <w:tr w:rsidR="006A0E2E" w:rsidRPr="005A196B" w:rsidTr="006A0E2E">
        <w:trPr>
          <w:jc w:val="center"/>
        </w:trPr>
        <w:tc>
          <w:tcPr>
            <w:tcW w:w="3969" w:type="dxa"/>
            <w:shd w:val="clear" w:color="auto" w:fill="auto"/>
          </w:tcPr>
          <w:p w:rsidR="006A0E2E" w:rsidRPr="005A196B" w:rsidRDefault="006A0E2E" w:rsidP="0081506F">
            <w:pPr>
              <w:pStyle w:val="Tabletext"/>
              <w:rPr>
                <w:rFonts w:eastAsia="SimSun"/>
                <w:lang w:eastAsia="zh-CN"/>
              </w:rPr>
            </w:pPr>
            <w:r w:rsidRPr="008747C9">
              <w:rPr>
                <w:rFonts w:eastAsia="SimSun"/>
                <w:lang w:eastAsia="zh-CN"/>
              </w:rPr>
              <w:t>…</w:t>
            </w:r>
          </w:p>
        </w:tc>
        <w:tc>
          <w:tcPr>
            <w:tcW w:w="5319" w:type="dxa"/>
            <w:shd w:val="clear" w:color="auto" w:fill="auto"/>
          </w:tcPr>
          <w:p w:rsidR="006A0E2E" w:rsidRPr="005A196B" w:rsidRDefault="006A0E2E" w:rsidP="0081506F">
            <w:pPr>
              <w:pStyle w:val="Tabletext"/>
              <w:rPr>
                <w:rFonts w:eastAsia="SimSun"/>
                <w:lang w:eastAsia="ja-JP"/>
              </w:rPr>
            </w:pPr>
          </w:p>
        </w:tc>
      </w:tr>
    </w:tbl>
    <w:p w:rsidR="006A0E2E" w:rsidRPr="006A0E2E" w:rsidRDefault="006A0E2E" w:rsidP="006A0E2E">
      <w:pPr>
        <w:pStyle w:val="Heading2"/>
      </w:pPr>
      <w:bookmarkStart w:id="113" w:name="_Toc467087972"/>
      <w:bookmarkStart w:id="114" w:name="_Toc467151172"/>
      <w:r w:rsidRPr="006A0E2E">
        <w:rPr>
          <w:rFonts w:hint="eastAsia"/>
        </w:rPr>
        <w:t>5</w:t>
      </w:r>
      <w:r w:rsidRPr="006A0E2E">
        <w:t>.4</w:t>
      </w:r>
      <w:r w:rsidRPr="006A0E2E">
        <w:tab/>
        <w:t>New Radio based RSTT</w:t>
      </w:r>
      <w:bookmarkEnd w:id="113"/>
      <w:bookmarkEnd w:id="114"/>
      <w:r w:rsidRPr="006A0E2E">
        <w:t xml:space="preserve"> </w:t>
      </w:r>
    </w:p>
    <w:p w:rsidR="006A0E2E" w:rsidRPr="005A196B" w:rsidRDefault="006A0E2E" w:rsidP="006A0E2E">
      <w:pPr>
        <w:rPr>
          <w:rFonts w:eastAsia="SimSun"/>
          <w:color w:val="000000"/>
          <w:szCs w:val="24"/>
          <w:lang w:eastAsia="ja-JP"/>
        </w:rPr>
      </w:pPr>
      <w:r w:rsidRPr="005A196B">
        <w:rPr>
          <w:rFonts w:eastAsia="SimSun"/>
        </w:rPr>
        <w:t xml:space="preserve">New Radio (NR) </w:t>
      </w:r>
      <w:proofErr w:type="gramStart"/>
      <w:r w:rsidRPr="005A196B">
        <w:rPr>
          <w:rFonts w:eastAsia="SimSun"/>
        </w:rPr>
        <w:t>is being designed</w:t>
      </w:r>
      <w:proofErr w:type="gramEnd"/>
      <w:r w:rsidRPr="005A196B">
        <w:rPr>
          <w:rFonts w:eastAsia="SimSun"/>
        </w:rPr>
        <w:t xml:space="preserve"> to provide enhanced and flexible connectivity between base stations and terminals, including direct device-to-device as well as backhaul links. In fact, </w:t>
      </w:r>
      <w:r w:rsidRPr="005A196B">
        <w:rPr>
          <w:rFonts w:eastAsia="SimSun"/>
          <w:color w:val="000000"/>
          <w:szCs w:val="24"/>
          <w:lang w:eastAsia="ja-JP"/>
        </w:rPr>
        <w:t xml:space="preserve">NR </w:t>
      </w:r>
      <w:proofErr w:type="gramStart"/>
      <w:r w:rsidRPr="005A196B">
        <w:rPr>
          <w:rFonts w:eastAsia="SimSun"/>
          <w:color w:val="000000"/>
          <w:szCs w:val="24"/>
          <w:lang w:eastAsia="ja-JP"/>
        </w:rPr>
        <w:t>is envisaged</w:t>
      </w:r>
      <w:proofErr w:type="gramEnd"/>
      <w:r w:rsidRPr="005A196B">
        <w:rPr>
          <w:rFonts w:eastAsia="SimSun"/>
          <w:color w:val="000000"/>
          <w:szCs w:val="24"/>
          <w:lang w:eastAsia="ja-JP"/>
        </w:rPr>
        <w:t xml:space="preserve"> to expand and support diverse</w:t>
      </w:r>
      <w:r w:rsidRPr="005A196B">
        <w:rPr>
          <w:rFonts w:eastAsia="SimSun" w:hint="eastAsia"/>
          <w:color w:val="000000"/>
          <w:szCs w:val="24"/>
          <w:lang w:eastAsia="zh-CN"/>
        </w:rPr>
        <w:t xml:space="preserve"> families of</w:t>
      </w:r>
      <w:r w:rsidRPr="005A196B">
        <w:rPr>
          <w:rFonts w:eastAsia="SimSun"/>
          <w:color w:val="000000"/>
          <w:szCs w:val="24"/>
          <w:lang w:eastAsia="ja-JP"/>
        </w:rPr>
        <w:t xml:space="preserve"> usage</w:t>
      </w:r>
      <w:r w:rsidRPr="005A196B">
        <w:rPr>
          <w:rFonts w:eastAsia="SimSun" w:hint="eastAsia"/>
          <w:color w:val="000000"/>
          <w:szCs w:val="24"/>
          <w:lang w:eastAsia="zh-CN"/>
        </w:rPr>
        <w:t xml:space="preserve"> </w:t>
      </w:r>
      <w:r w:rsidRPr="005A196B">
        <w:rPr>
          <w:rFonts w:eastAsia="SimSun"/>
          <w:color w:val="000000"/>
          <w:szCs w:val="24"/>
          <w:lang w:eastAsia="ja-JP"/>
        </w:rPr>
        <w:t>scenarios and applications</w:t>
      </w:r>
      <w:r w:rsidRPr="005A196B">
        <w:rPr>
          <w:rFonts w:eastAsia="SimSun"/>
          <w:szCs w:val="24"/>
        </w:rPr>
        <w:t xml:space="preserve"> </w:t>
      </w:r>
      <w:r w:rsidRPr="005A196B">
        <w:rPr>
          <w:rFonts w:eastAsia="SimSun"/>
          <w:color w:val="000000"/>
          <w:szCs w:val="24"/>
          <w:lang w:eastAsia="ja-JP"/>
        </w:rPr>
        <w:t>including:</w:t>
      </w:r>
    </w:p>
    <w:p w:rsidR="006A0E2E" w:rsidRPr="005A196B" w:rsidRDefault="0081506F" w:rsidP="0081506F">
      <w:pPr>
        <w:pStyle w:val="enumlev1"/>
        <w:rPr>
          <w:rFonts w:eastAsia="SimSun"/>
          <w:lang w:eastAsia="ja-JP"/>
        </w:rPr>
      </w:pPr>
      <w:r>
        <w:rPr>
          <w:rFonts w:eastAsia="SimSun"/>
          <w:lang w:eastAsia="ja-JP"/>
        </w:rPr>
        <w:t>–</w:t>
      </w:r>
      <w:r>
        <w:rPr>
          <w:rFonts w:eastAsia="SimSun"/>
          <w:lang w:eastAsia="ja-JP"/>
        </w:rPr>
        <w:tab/>
      </w:r>
      <w:proofErr w:type="gramStart"/>
      <w:r w:rsidR="006A0E2E" w:rsidRPr="005A196B">
        <w:rPr>
          <w:rFonts w:eastAsia="SimSun"/>
          <w:lang w:eastAsia="ja-JP"/>
        </w:rPr>
        <w:t>eMBB</w:t>
      </w:r>
      <w:proofErr w:type="gramEnd"/>
      <w:r w:rsidR="006A0E2E" w:rsidRPr="005A196B">
        <w:rPr>
          <w:rFonts w:eastAsia="SimSun"/>
          <w:lang w:eastAsia="ja-JP"/>
        </w:rPr>
        <w:t xml:space="preserve"> (enhanced Mobile Broadband)</w:t>
      </w:r>
    </w:p>
    <w:p w:rsidR="006A0E2E" w:rsidRPr="00C0368D" w:rsidRDefault="0081506F" w:rsidP="0081506F">
      <w:pPr>
        <w:pStyle w:val="enumlev1"/>
        <w:rPr>
          <w:rFonts w:eastAsia="SimSun"/>
          <w:lang w:val="en-US" w:eastAsia="ja-JP"/>
        </w:rPr>
      </w:pPr>
      <w:r w:rsidRPr="00C0368D">
        <w:rPr>
          <w:rFonts w:eastAsia="SimSun"/>
          <w:lang w:val="en-US" w:eastAsia="ja-JP"/>
        </w:rPr>
        <w:t>–</w:t>
      </w:r>
      <w:r w:rsidRPr="00C0368D">
        <w:rPr>
          <w:rFonts w:eastAsia="SimSun"/>
          <w:lang w:val="en-US" w:eastAsia="ja-JP"/>
        </w:rPr>
        <w:tab/>
      </w:r>
      <w:proofErr w:type="gramStart"/>
      <w:r w:rsidR="006A0E2E" w:rsidRPr="00C0368D">
        <w:rPr>
          <w:rFonts w:eastAsia="SimSun"/>
          <w:lang w:val="en-US" w:eastAsia="ja-JP"/>
        </w:rPr>
        <w:t>mMTC</w:t>
      </w:r>
      <w:proofErr w:type="gramEnd"/>
      <w:r w:rsidR="006A0E2E" w:rsidRPr="00C0368D">
        <w:rPr>
          <w:rFonts w:eastAsia="SimSun"/>
          <w:lang w:val="en-US" w:eastAsia="ja-JP"/>
        </w:rPr>
        <w:t xml:space="preserve"> (massive Machine Type Communications)</w:t>
      </w:r>
    </w:p>
    <w:p w:rsidR="006A0E2E" w:rsidRPr="005A196B" w:rsidRDefault="0081506F" w:rsidP="0081506F">
      <w:pPr>
        <w:pStyle w:val="enumlev1"/>
        <w:rPr>
          <w:rFonts w:eastAsia="SimSun"/>
          <w:lang w:eastAsia="ja-JP"/>
        </w:rPr>
      </w:pPr>
      <w:r>
        <w:rPr>
          <w:rFonts w:eastAsia="SimSun"/>
          <w:lang w:eastAsia="ja-JP"/>
        </w:rPr>
        <w:t>–</w:t>
      </w:r>
      <w:r>
        <w:rPr>
          <w:rFonts w:eastAsia="SimSun"/>
          <w:lang w:eastAsia="ja-JP"/>
        </w:rPr>
        <w:tab/>
      </w:r>
      <w:r w:rsidR="006A0E2E" w:rsidRPr="005A196B">
        <w:rPr>
          <w:rFonts w:eastAsia="SimSun"/>
          <w:lang w:eastAsia="ja-JP"/>
        </w:rPr>
        <w:t>URLLC (Ultra-Reliable and Low Latency Communications)</w:t>
      </w:r>
    </w:p>
    <w:p w:rsidR="006A0E2E" w:rsidRPr="005A196B" w:rsidRDefault="006A0E2E" w:rsidP="006A0E2E">
      <w:pPr>
        <w:rPr>
          <w:rFonts w:eastAsia="SimSun"/>
        </w:rPr>
      </w:pPr>
      <w:r w:rsidRPr="005A196B">
        <w:rPr>
          <w:rFonts w:eastAsia="SimSun"/>
        </w:rPr>
        <w:t xml:space="preserve">Among the target deployment scenarios and requirements, NR design includes also enhanced support and performance for </w:t>
      </w:r>
      <w:proofErr w:type="gramStart"/>
      <w:r w:rsidRPr="005A196B">
        <w:rPr>
          <w:rFonts w:eastAsia="SimSun"/>
        </w:rPr>
        <w:t>High speed</w:t>
      </w:r>
      <w:proofErr w:type="gramEnd"/>
      <w:r w:rsidRPr="005A196B">
        <w:rPr>
          <w:rFonts w:eastAsia="SimSun"/>
        </w:rPr>
        <w:t xml:space="preserve"> trains and eV2X services.</w:t>
      </w:r>
    </w:p>
    <w:p w:rsidR="006A0E2E" w:rsidRPr="005A196B" w:rsidRDefault="006A0E2E" w:rsidP="006A0E2E">
      <w:pPr>
        <w:rPr>
          <w:rFonts w:eastAsia="SimSun"/>
        </w:rPr>
      </w:pPr>
      <w:proofErr w:type="gramStart"/>
      <w:r w:rsidRPr="005A196B">
        <w:rPr>
          <w:rFonts w:eastAsia="SimSun"/>
        </w:rPr>
        <w:t>Hence</w:t>
      </w:r>
      <w:proofErr w:type="gramEnd"/>
      <w:r w:rsidRPr="005A196B">
        <w:rPr>
          <w:rFonts w:eastAsia="SimSun"/>
        </w:rPr>
        <w:t xml:space="preserve"> NR is expected to provide very efficient support of RSTT type of communications, i.e. improved serving of terminals being mounted on or being integrated in trains from base stations along the trackside.</w:t>
      </w:r>
    </w:p>
    <w:p w:rsidR="006A0E2E" w:rsidRDefault="006A0E2E" w:rsidP="006A0E2E">
      <w:pPr>
        <w:rPr>
          <w:rFonts w:eastAsia="SimSun"/>
          <w:lang w:eastAsia="zh-CN"/>
        </w:rPr>
      </w:pPr>
      <w:r w:rsidRPr="005A196B">
        <w:rPr>
          <w:rFonts w:eastAsia="SimSun"/>
        </w:rPr>
        <w:t>The NR Study Item will complete in Release 14, followed by normative specification in Release 15 and 16.</w:t>
      </w:r>
    </w:p>
    <w:p w:rsidR="006A0E2E" w:rsidRDefault="006A0E2E" w:rsidP="006A0E2E">
      <w:pPr>
        <w:rPr>
          <w:rFonts w:eastAsia="SimSun"/>
          <w:lang w:eastAsia="zh-CN"/>
        </w:rPr>
      </w:pPr>
      <w:r w:rsidRPr="005A196B">
        <w:rPr>
          <w:rFonts w:eastAsia="SimSun"/>
        </w:rPr>
        <w:t>The NR technical characteristics are not know yet; aspects related to 3GPP RAN requirements can be found in in TR 38.913 “Study on Scenarios and Requirements for Next Generation Access Technologies”, currently under development in 3GPP</w:t>
      </w:r>
      <w:r w:rsidR="00363B1A">
        <w:rPr>
          <w:rFonts w:eastAsia="SimSun"/>
        </w:rPr>
        <w:t>.</w:t>
      </w:r>
    </w:p>
    <w:p w:rsidR="006A0E2E" w:rsidRPr="006A0E2E" w:rsidRDefault="006A0E2E" w:rsidP="006A0E2E">
      <w:pPr>
        <w:pStyle w:val="Heading2"/>
      </w:pPr>
      <w:bookmarkStart w:id="115" w:name="_Toc467087973"/>
      <w:bookmarkStart w:id="116" w:name="_Toc467151173"/>
      <w:r w:rsidRPr="006A0E2E">
        <w:rPr>
          <w:rFonts w:hint="eastAsia"/>
        </w:rPr>
        <w:t>5</w:t>
      </w:r>
      <w:r w:rsidRPr="006A0E2E">
        <w:t>.5</w:t>
      </w:r>
      <w:r w:rsidRPr="006A0E2E">
        <w:tab/>
      </w:r>
      <w:r w:rsidRPr="006A0E2E">
        <w:rPr>
          <w:rFonts w:hint="eastAsia"/>
        </w:rPr>
        <w:t>Millimet</w:t>
      </w:r>
      <w:r w:rsidRPr="006A0E2E">
        <w:t>r</w:t>
      </w:r>
      <w:r w:rsidRPr="006A0E2E">
        <w:rPr>
          <w:rFonts w:hint="eastAsia"/>
        </w:rPr>
        <w:t>ic</w:t>
      </w:r>
      <w:r w:rsidRPr="006A0E2E">
        <w:t xml:space="preserve"> wave based RSTT</w:t>
      </w:r>
      <w:bookmarkEnd w:id="115"/>
      <w:bookmarkEnd w:id="116"/>
      <w:r w:rsidRPr="006A0E2E">
        <w:t xml:space="preserve"> </w:t>
      </w:r>
    </w:p>
    <w:p w:rsidR="006A0E2E" w:rsidRPr="009B7F0C" w:rsidRDefault="006A0E2E" w:rsidP="006A0E2E">
      <w:pPr>
        <w:rPr>
          <w:rFonts w:eastAsia="SimSun"/>
          <w:lang w:val="en-US" w:eastAsia="zh-CN"/>
        </w:rPr>
      </w:pPr>
      <w:r w:rsidRPr="009B7F0C">
        <w:rPr>
          <w:rFonts w:eastAsia="SimSun"/>
          <w:lang w:val="en-US" w:eastAsia="zh-CN"/>
        </w:rPr>
        <w:t xml:space="preserve">Millimeter-wave radio technologies can provide broadband transmission </w:t>
      </w:r>
      <w:proofErr w:type="gramStart"/>
      <w:r w:rsidRPr="009B7F0C">
        <w:rPr>
          <w:rFonts w:eastAsia="SimSun"/>
          <w:lang w:val="en-US" w:eastAsia="zh-CN"/>
        </w:rPr>
        <w:t>capabilities which can transmit high-speed data for train control, command, operational information, monitoring data as well as video to the train crews to realize more secure</w:t>
      </w:r>
      <w:proofErr w:type="gramEnd"/>
      <w:r w:rsidRPr="009B7F0C">
        <w:rPr>
          <w:rFonts w:eastAsia="SimSun"/>
          <w:lang w:val="en-US" w:eastAsia="zh-CN"/>
        </w:rPr>
        <w:t xml:space="preserve"> and comfortable railway </w:t>
      </w:r>
      <w:r w:rsidRPr="009B7F0C">
        <w:rPr>
          <w:rFonts w:eastAsia="SimSun"/>
          <w:lang w:val="en-US" w:eastAsia="zh-CN"/>
        </w:rPr>
        <w:lastRenderedPageBreak/>
        <w:t>transport services. The platform monitoring systems using millimeter-waves have been widely used for safety operation of railway systems in many stations. There is urgent demand to monitor the inside of railway coaches in real time to avoid unexpected accident. Millimeter-wave technologies can provide multiplexed uncompressed high-definition video transmission from train to trackside and vice versa. The millimeter-wave antenna can be easily equipped in the train driver's and the conductor’s rooms because the size of antenna and transceiver can be made compact. The pencil beam of millimeter-wave antenna can reduce the frequency interference between on-board and trackside stations.</w:t>
      </w:r>
    </w:p>
    <w:p w:rsidR="006A0E2E" w:rsidRPr="0081506F" w:rsidRDefault="006A0E2E" w:rsidP="0081506F">
      <w:pPr>
        <w:spacing w:before="360"/>
        <w:rPr>
          <w:rFonts w:eastAsia="SimSun"/>
          <w:b/>
          <w:i/>
          <w:iCs/>
          <w:snapToGrid w:val="0"/>
          <w:highlight w:val="yellow"/>
          <w:lang w:val="en-US" w:eastAsia="zh-CN"/>
        </w:rPr>
      </w:pPr>
      <w:r w:rsidRPr="0081506F">
        <w:rPr>
          <w:i/>
          <w:iCs/>
          <w:lang w:eastAsia="zh-CN"/>
        </w:rPr>
        <w:t>Editor’s note: Th</w:t>
      </w:r>
      <w:r w:rsidRPr="0081506F">
        <w:rPr>
          <w:rFonts w:hint="eastAsia"/>
          <w:i/>
          <w:iCs/>
          <w:lang w:eastAsia="zh-CN"/>
        </w:rPr>
        <w:t>is is the end of section 5.5.</w:t>
      </w:r>
    </w:p>
    <w:p w:rsidR="006A0E2E" w:rsidRPr="0081506F" w:rsidRDefault="006A0E2E" w:rsidP="0081506F">
      <w:pPr>
        <w:spacing w:after="240"/>
        <w:rPr>
          <w:rFonts w:eastAsia="SimSun"/>
          <w:b/>
          <w:i/>
          <w:iCs/>
          <w:snapToGrid w:val="0"/>
          <w:highlight w:val="yellow"/>
          <w:lang w:val="en-US" w:eastAsia="zh-CN"/>
        </w:rPr>
      </w:pPr>
      <w:r w:rsidRPr="0081506F">
        <w:rPr>
          <w:i/>
          <w:iCs/>
          <w:lang w:eastAsia="zh-CN"/>
        </w:rPr>
        <w:t>Editor’s note: The</w:t>
      </w:r>
      <w:r w:rsidRPr="0081506F">
        <w:rPr>
          <w:rFonts w:hint="eastAsia"/>
          <w:i/>
          <w:iCs/>
          <w:lang w:eastAsia="zh-CN"/>
        </w:rPr>
        <w:t xml:space="preserve"> texts below </w:t>
      </w:r>
      <w:proofErr w:type="gramStart"/>
      <w:r w:rsidRPr="0081506F">
        <w:rPr>
          <w:rFonts w:hint="eastAsia"/>
          <w:i/>
          <w:iCs/>
          <w:lang w:eastAsia="zh-CN"/>
        </w:rPr>
        <w:t xml:space="preserve">could be </w:t>
      </w:r>
      <w:r w:rsidRPr="0081506F">
        <w:rPr>
          <w:i/>
          <w:iCs/>
          <w:lang w:eastAsia="zh-CN"/>
        </w:rPr>
        <w:t>used</w:t>
      </w:r>
      <w:proofErr w:type="gramEnd"/>
      <w:r w:rsidRPr="0081506F">
        <w:rPr>
          <w:rFonts w:hint="eastAsia"/>
          <w:i/>
          <w:iCs/>
          <w:lang w:eastAsia="zh-CN"/>
        </w:rPr>
        <w:t xml:space="preserve"> to </w:t>
      </w:r>
      <w:r w:rsidRPr="0081506F">
        <w:rPr>
          <w:i/>
          <w:iCs/>
          <w:lang w:eastAsia="zh-CN"/>
        </w:rPr>
        <w:t>provide</w:t>
      </w:r>
      <w:r w:rsidRPr="0081506F">
        <w:rPr>
          <w:rFonts w:hint="eastAsia"/>
          <w:i/>
          <w:iCs/>
          <w:lang w:eastAsia="zh-CN"/>
        </w:rPr>
        <w:t xml:space="preserve"> further </w:t>
      </w:r>
      <w:r w:rsidRPr="0081506F">
        <w:rPr>
          <w:i/>
          <w:iCs/>
          <w:lang w:eastAsia="zh-CN"/>
        </w:rPr>
        <w:t>materials</w:t>
      </w:r>
      <w:r w:rsidRPr="0081506F">
        <w:rPr>
          <w:rFonts w:hint="eastAsia"/>
          <w:i/>
          <w:iCs/>
          <w:lang w:eastAsia="zh-CN"/>
        </w:rPr>
        <w:t xml:space="preserve"> for developing Chapter 5.</w:t>
      </w:r>
    </w:p>
    <w:p w:rsidR="006A0E2E" w:rsidRPr="009B7F0C" w:rsidRDefault="006A0E2E" w:rsidP="006A0E2E">
      <w:pPr>
        <w:rPr>
          <w:rFonts w:eastAsia="SimSun"/>
          <w:lang w:val="en-US" w:eastAsia="zh-CN"/>
        </w:rPr>
      </w:pPr>
      <w:r w:rsidRPr="009B7F0C">
        <w:rPr>
          <w:rFonts w:eastAsia="SimSun"/>
          <w:lang w:val="en-US" w:eastAsia="zh-CN"/>
        </w:rPr>
        <w:t xml:space="preserve">To reach the necessary safety level, today’s trains need on-board real time video surveillance to monitor and assess any critical or abnormal situation inside the Engine and the coaches, alongside the track or on platforms. On board real </w:t>
      </w:r>
      <w:proofErr w:type="gramStart"/>
      <w:r w:rsidRPr="009B7F0C">
        <w:rPr>
          <w:rFonts w:eastAsia="SimSun"/>
          <w:lang w:val="en-US" w:eastAsia="zh-CN"/>
        </w:rPr>
        <w:t>time</w:t>
      </w:r>
      <w:proofErr w:type="gramEnd"/>
      <w:r w:rsidRPr="009B7F0C">
        <w:rPr>
          <w:rFonts w:eastAsia="SimSun"/>
          <w:lang w:val="en-US" w:eastAsia="zh-CN"/>
        </w:rPr>
        <w:t xml:space="preserve"> information is also becoming mandatory to train operators. Further IP based RAN will replace the existing circuit Radio based GSM-R network for train to track communications as shown in figure below</w:t>
      </w:r>
      <w:r w:rsidRPr="009B7F0C">
        <w:rPr>
          <w:rFonts w:eastAsia="SimSun" w:hint="eastAsia"/>
          <w:lang w:val="en-US" w:eastAsia="zh-CN"/>
        </w:rPr>
        <w:t>.</w:t>
      </w:r>
    </w:p>
    <w:p w:rsidR="006A0E2E" w:rsidRPr="009B7F0C" w:rsidRDefault="006A0E2E" w:rsidP="006A0E2E">
      <w:pPr>
        <w:rPr>
          <w:rFonts w:eastAsia="SimSun"/>
          <w:lang w:val="en-US" w:eastAsia="zh-CN"/>
        </w:rPr>
      </w:pPr>
      <w:r w:rsidRPr="009B7F0C">
        <w:rPr>
          <w:rFonts w:eastAsia="SimSun"/>
          <w:lang w:val="en-US" w:eastAsia="zh-CN"/>
        </w:rPr>
        <w:t>IP based systems needed for Rail communications to provide signalling and control systems will need to be dedicated systems to ensure safety and security.</w:t>
      </w:r>
    </w:p>
    <w:p w:rsidR="006A0E2E" w:rsidRPr="009B7F0C" w:rsidRDefault="006A0E2E" w:rsidP="006A0E2E">
      <w:pPr>
        <w:rPr>
          <w:rFonts w:eastAsia="SimSun"/>
          <w:lang w:val="en-US" w:eastAsia="zh-CN"/>
        </w:rPr>
      </w:pPr>
      <w:r w:rsidRPr="009B7F0C">
        <w:rPr>
          <w:rFonts w:eastAsia="SimSun"/>
          <w:lang w:val="en-US" w:eastAsia="zh-CN"/>
        </w:rPr>
        <w:t xml:space="preserve">A typical architecture of IP based RSTT </w:t>
      </w:r>
      <w:proofErr w:type="gramStart"/>
      <w:r w:rsidRPr="009B7F0C">
        <w:rPr>
          <w:rFonts w:eastAsia="SimSun"/>
          <w:lang w:val="en-US" w:eastAsia="zh-CN"/>
        </w:rPr>
        <w:t>is shown</w:t>
      </w:r>
      <w:proofErr w:type="gramEnd"/>
      <w:r w:rsidRPr="009B7F0C">
        <w:rPr>
          <w:rFonts w:eastAsia="SimSun"/>
          <w:lang w:val="en-US" w:eastAsia="zh-CN"/>
        </w:rPr>
        <w:t xml:space="preserve"> below:</w:t>
      </w:r>
    </w:p>
    <w:p w:rsidR="006A0E2E" w:rsidRPr="00215404" w:rsidRDefault="006A0E2E" w:rsidP="0081506F">
      <w:pPr>
        <w:pStyle w:val="Figure"/>
        <w:spacing w:before="240"/>
        <w:rPr>
          <w:lang w:eastAsia="ja-JP"/>
        </w:rPr>
      </w:pPr>
      <w:r w:rsidRPr="00215404">
        <w:rPr>
          <w:noProof/>
          <w:lang w:eastAsia="zh-CN"/>
        </w:rPr>
        <w:drawing>
          <wp:inline distT="0" distB="0" distL="0" distR="0" wp14:anchorId="41E16565" wp14:editId="7EFBA4E9">
            <wp:extent cx="3105150" cy="4057650"/>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105150" cy="4057650"/>
                    </a:xfrm>
                    <a:prstGeom prst="rect">
                      <a:avLst/>
                    </a:prstGeom>
                    <a:noFill/>
                    <a:ln w="9525">
                      <a:noFill/>
                      <a:miter lim="800000"/>
                      <a:headEnd/>
                      <a:tailEnd/>
                    </a:ln>
                  </pic:spPr>
                </pic:pic>
              </a:graphicData>
            </a:graphic>
          </wp:inline>
        </w:drawing>
      </w:r>
    </w:p>
    <w:p w:rsidR="006A0E2E" w:rsidRPr="009B7F0C" w:rsidRDefault="006A0E2E" w:rsidP="006A0E2E">
      <w:pPr>
        <w:rPr>
          <w:rFonts w:eastAsia="SimSun"/>
          <w:lang w:val="en-US" w:eastAsia="zh-CN"/>
        </w:rPr>
      </w:pPr>
      <w:r w:rsidRPr="009B7F0C">
        <w:rPr>
          <w:rFonts w:eastAsia="SimSun"/>
          <w:lang w:val="en-US" w:eastAsia="zh-CN"/>
        </w:rPr>
        <w:t xml:space="preserve">Similarly TETRA operates in 400 MHz (380-470 MHz) and 800 MHz </w:t>
      </w:r>
      <w:r w:rsidR="00363B1A">
        <w:rPr>
          <w:rFonts w:eastAsia="SimSun"/>
          <w:lang w:val="en-US" w:eastAsia="zh-CN"/>
        </w:rPr>
        <w:br/>
      </w:r>
      <w:r w:rsidRPr="009B7F0C">
        <w:rPr>
          <w:rFonts w:eastAsia="SimSun"/>
          <w:lang w:val="en-US" w:eastAsia="zh-CN"/>
        </w:rPr>
        <w:t>(806-824/851-869 MHz) and a number of trunking channels of 25 KHz each are allocated depending on the need for each train system.</w:t>
      </w:r>
    </w:p>
    <w:p w:rsidR="006A0E2E" w:rsidRPr="009B7F0C" w:rsidRDefault="006A0E2E" w:rsidP="0081506F">
      <w:pPr>
        <w:rPr>
          <w:rFonts w:eastAsia="SimSun"/>
          <w:lang w:val="en-US" w:eastAsia="zh-CN"/>
        </w:rPr>
      </w:pPr>
      <w:r w:rsidRPr="009B7F0C">
        <w:rPr>
          <w:rFonts w:eastAsia="SimSun"/>
          <w:lang w:val="en-US" w:eastAsia="zh-CN"/>
        </w:rPr>
        <w:lastRenderedPageBreak/>
        <w:t xml:space="preserve">Following IMT bands </w:t>
      </w:r>
      <w:proofErr w:type="gramStart"/>
      <w:r w:rsidRPr="009B7F0C">
        <w:rPr>
          <w:rFonts w:eastAsia="SimSun"/>
          <w:lang w:val="en-US" w:eastAsia="zh-CN"/>
        </w:rPr>
        <w:t>could be considered</w:t>
      </w:r>
      <w:proofErr w:type="gramEnd"/>
      <w:r w:rsidRPr="009B7F0C">
        <w:rPr>
          <w:rFonts w:eastAsia="SimSun"/>
          <w:lang w:val="en-US" w:eastAsia="zh-CN"/>
        </w:rPr>
        <w:t xml:space="preserve"> for LTE system for train to track communications:</w:t>
      </w:r>
    </w:p>
    <w:p w:rsidR="006A0E2E" w:rsidRPr="00215404" w:rsidRDefault="006A0E2E" w:rsidP="0081506F">
      <w:pPr>
        <w:pStyle w:val="enumlev1"/>
        <w:rPr>
          <w:rFonts w:eastAsia="SimSun"/>
          <w:lang w:val="en-US"/>
        </w:rPr>
      </w:pPr>
      <w:proofErr w:type="gramStart"/>
      <w:r w:rsidRPr="00215404">
        <w:rPr>
          <w:rFonts w:eastAsia="SimSun"/>
          <w:lang w:val="en-US"/>
        </w:rPr>
        <w:t>a</w:t>
      </w:r>
      <w:proofErr w:type="gramEnd"/>
      <w:r w:rsidRPr="00215404">
        <w:rPr>
          <w:rFonts w:eastAsia="SimSun"/>
          <w:lang w:val="en-US"/>
        </w:rPr>
        <w:t>)</w:t>
      </w:r>
      <w:r w:rsidRPr="00215404">
        <w:rPr>
          <w:rFonts w:eastAsia="SimSun"/>
          <w:lang w:val="en-US"/>
        </w:rPr>
        <w:tab/>
        <w:t>450-470 MHz, traditionally a NB LMR band, but also harmonized for IMT in many countries under the ITU Radio Regulations.</w:t>
      </w:r>
    </w:p>
    <w:p w:rsidR="006A0E2E" w:rsidRPr="00215404" w:rsidRDefault="006A0E2E" w:rsidP="0081506F">
      <w:pPr>
        <w:pStyle w:val="enumlev1"/>
        <w:rPr>
          <w:rFonts w:eastAsia="SimSun"/>
          <w:lang w:val="en-US" w:eastAsia="zh-CN"/>
        </w:rPr>
      </w:pPr>
      <w:r w:rsidRPr="00215404">
        <w:rPr>
          <w:rFonts w:eastAsia="SimSun"/>
          <w:lang w:val="en-US"/>
        </w:rPr>
        <w:t>b)</w:t>
      </w:r>
      <w:r w:rsidRPr="00215404">
        <w:rPr>
          <w:rFonts w:eastAsia="SimSun"/>
          <w:lang w:val="en-US"/>
        </w:rPr>
        <w:tab/>
        <w:t>Parts of 900 MHz IMT band (880-915/925-960 MHz).</w:t>
      </w:r>
    </w:p>
    <w:p w:rsidR="006A0E2E" w:rsidRPr="00215404" w:rsidRDefault="006A0E2E" w:rsidP="0081506F">
      <w:pPr>
        <w:pStyle w:val="enumlev1"/>
        <w:rPr>
          <w:rFonts w:eastAsia="SimSun"/>
          <w:lang w:val="en-US" w:eastAsia="zh-CN"/>
        </w:rPr>
      </w:pPr>
      <w:r w:rsidRPr="00215404">
        <w:rPr>
          <w:rFonts w:eastAsia="SimSun" w:hint="eastAsia"/>
          <w:lang w:val="en-US" w:eastAsia="zh-CN"/>
        </w:rPr>
        <w:t>c</w:t>
      </w:r>
      <w:r w:rsidRPr="00215404">
        <w:rPr>
          <w:rFonts w:eastAsia="SimSun"/>
          <w:lang w:val="en-US"/>
        </w:rPr>
        <w:t>)</w:t>
      </w:r>
      <w:r w:rsidRPr="00215404">
        <w:rPr>
          <w:rFonts w:eastAsia="SimSun"/>
          <w:lang w:val="en-US"/>
        </w:rPr>
        <w:tab/>
        <w:t xml:space="preserve">Parts of </w:t>
      </w:r>
      <w:r w:rsidRPr="00215404">
        <w:rPr>
          <w:rFonts w:eastAsia="SimSun" w:hint="eastAsia"/>
          <w:lang w:val="en-US" w:eastAsia="zh-CN"/>
        </w:rPr>
        <w:t>7</w:t>
      </w:r>
      <w:r w:rsidRPr="00215404">
        <w:rPr>
          <w:rFonts w:eastAsia="SimSun"/>
          <w:lang w:val="en-US"/>
        </w:rPr>
        <w:t>00 MHz IMT band (</w:t>
      </w:r>
      <w:r w:rsidRPr="00215404">
        <w:rPr>
          <w:rFonts w:eastAsia="SimSun" w:hint="eastAsia"/>
          <w:lang w:val="en-US" w:eastAsia="zh-CN"/>
        </w:rPr>
        <w:t>718</w:t>
      </w:r>
      <w:r w:rsidRPr="00215404">
        <w:rPr>
          <w:rFonts w:eastAsia="SimSun"/>
          <w:lang w:val="en-US"/>
        </w:rPr>
        <w:t>-</w:t>
      </w:r>
      <w:r w:rsidRPr="00215404">
        <w:rPr>
          <w:rFonts w:eastAsia="SimSun" w:hint="eastAsia"/>
          <w:lang w:val="en-US" w:eastAsia="zh-CN"/>
        </w:rPr>
        <w:t>728</w:t>
      </w:r>
      <w:r w:rsidRPr="00215404">
        <w:rPr>
          <w:rFonts w:eastAsia="SimSun"/>
          <w:lang w:val="en-US"/>
        </w:rPr>
        <w:t>/</w:t>
      </w:r>
      <w:r w:rsidRPr="00215404">
        <w:rPr>
          <w:rFonts w:eastAsia="SimSun" w:hint="eastAsia"/>
          <w:lang w:val="en-US" w:eastAsia="zh-CN"/>
        </w:rPr>
        <w:t>773</w:t>
      </w:r>
      <w:r w:rsidRPr="00215404">
        <w:rPr>
          <w:rFonts w:eastAsia="SimSun"/>
          <w:lang w:val="en-US"/>
        </w:rPr>
        <w:t>-</w:t>
      </w:r>
      <w:r w:rsidRPr="00215404">
        <w:rPr>
          <w:rFonts w:eastAsia="SimSun" w:hint="eastAsia"/>
          <w:lang w:val="en-US" w:eastAsia="zh-CN"/>
        </w:rPr>
        <w:t>783</w:t>
      </w:r>
      <w:r w:rsidRPr="00215404">
        <w:rPr>
          <w:rFonts w:eastAsia="SimSun"/>
          <w:lang w:val="en-US"/>
        </w:rPr>
        <w:t xml:space="preserve"> MHz).</w:t>
      </w:r>
    </w:p>
    <w:p w:rsidR="006A0E2E" w:rsidRPr="009B7F0C" w:rsidRDefault="006A0E2E" w:rsidP="0081506F">
      <w:pPr>
        <w:rPr>
          <w:rFonts w:eastAsia="SimSun"/>
          <w:lang w:val="en-US" w:eastAsia="zh-CN"/>
        </w:rPr>
      </w:pPr>
      <w:r w:rsidRPr="009B7F0C">
        <w:rPr>
          <w:rFonts w:eastAsia="SimSun"/>
          <w:lang w:val="en-US" w:eastAsia="zh-CN"/>
        </w:rPr>
        <w:t xml:space="preserve">Other IMT bands such as </w:t>
      </w:r>
      <w:proofErr w:type="gramStart"/>
      <w:r w:rsidRPr="009B7F0C">
        <w:rPr>
          <w:rFonts w:eastAsia="SimSun"/>
          <w:lang w:val="en-US" w:eastAsia="zh-CN"/>
        </w:rPr>
        <w:t>1</w:t>
      </w:r>
      <w:proofErr w:type="gramEnd"/>
      <w:r w:rsidRPr="009B7F0C">
        <w:rPr>
          <w:rFonts w:eastAsia="SimSun"/>
          <w:lang w:val="en-US" w:eastAsia="zh-CN"/>
        </w:rPr>
        <w:t> 800 MHz could also be considered in countries where 450-</w:t>
      </w:r>
      <w:r w:rsidR="00363B1A">
        <w:rPr>
          <w:rFonts w:eastAsia="SimSun"/>
          <w:lang w:val="en-US" w:eastAsia="zh-CN"/>
        </w:rPr>
        <w:br/>
      </w:r>
      <w:r w:rsidRPr="009B7F0C">
        <w:rPr>
          <w:rFonts w:eastAsia="SimSun"/>
          <w:lang w:val="en-US" w:eastAsia="zh-CN"/>
        </w:rPr>
        <w:t>470 MHz or 900 MHz band is not available.</w:t>
      </w:r>
    </w:p>
    <w:p w:rsidR="006A0E2E" w:rsidRPr="00C0368D" w:rsidRDefault="006A0E2E" w:rsidP="0081506F">
      <w:pPr>
        <w:pStyle w:val="Headingb"/>
        <w:rPr>
          <w:lang w:val="en-US"/>
        </w:rPr>
      </w:pPr>
      <w:bookmarkStart w:id="117" w:name="_Toc465759739"/>
      <w:r w:rsidRPr="00C0368D">
        <w:rPr>
          <w:lang w:val="en-US"/>
        </w:rPr>
        <w:t>450-470 MHz</w:t>
      </w:r>
      <w:bookmarkEnd w:id="117"/>
    </w:p>
    <w:p w:rsidR="006A0E2E" w:rsidRPr="009B7F0C" w:rsidRDefault="006A0E2E" w:rsidP="006A0E2E">
      <w:pPr>
        <w:rPr>
          <w:rFonts w:eastAsia="SimSun"/>
          <w:lang w:val="en-US" w:eastAsia="zh-CN"/>
        </w:rPr>
      </w:pPr>
      <w:r w:rsidRPr="009B7F0C">
        <w:rPr>
          <w:rFonts w:eastAsia="SimSun"/>
          <w:lang w:val="en-US" w:eastAsia="zh-CN"/>
        </w:rPr>
        <w:t>450-470 MHz is currently the lowest spectrum band currently identified for IMT in the Radio Regulations and can provide one 5+5 MHz or multiple 1.4+1.4 MHz FDD LTE channels, which are capable of supporting up to 13 Mbps in the downlink and 3.8 Mbps in the uplink supporting both data and voice. In addition, this band is used and very suitable for TETRA communications.</w:t>
      </w:r>
    </w:p>
    <w:p w:rsidR="006A0E2E" w:rsidRPr="009B7F0C" w:rsidRDefault="006A0E2E" w:rsidP="006A0E2E">
      <w:pPr>
        <w:rPr>
          <w:rFonts w:eastAsia="SimSun"/>
          <w:lang w:val="en-US" w:eastAsia="zh-CN"/>
        </w:rPr>
      </w:pPr>
      <w:r w:rsidRPr="009B7F0C">
        <w:rPr>
          <w:rFonts w:eastAsia="SimSun"/>
          <w:lang w:val="en-US" w:eastAsia="zh-CN"/>
        </w:rPr>
        <w:t>The band provides excellent coverage and bandwidth suitable for train control and communications between train and trackside. However, when introducing LTE, there are Interference challenges (low separation between the uplink and downlink and a short guard band to the TV channels operating above 470 MHz) and a limited ecosystem for LTE.</w:t>
      </w:r>
    </w:p>
    <w:p w:rsidR="006A0E2E" w:rsidRPr="00C0368D" w:rsidRDefault="006A0E2E" w:rsidP="0081506F">
      <w:pPr>
        <w:pStyle w:val="Headingb"/>
        <w:rPr>
          <w:lang w:val="en-US"/>
        </w:rPr>
      </w:pPr>
      <w:bookmarkStart w:id="118" w:name="_Toc465759740"/>
      <w:proofErr w:type="gramStart"/>
      <w:r w:rsidRPr="00C0368D">
        <w:rPr>
          <w:lang w:val="en-US"/>
        </w:rPr>
        <w:t>873-915/918-960</w:t>
      </w:r>
      <w:proofErr w:type="gramEnd"/>
      <w:r w:rsidRPr="00C0368D">
        <w:rPr>
          <w:lang w:val="en-US"/>
        </w:rPr>
        <w:t xml:space="preserve"> MHz</w:t>
      </w:r>
      <w:bookmarkEnd w:id="118"/>
    </w:p>
    <w:p w:rsidR="006A0E2E" w:rsidRDefault="006A0E2E" w:rsidP="006A0E2E">
      <w:pPr>
        <w:rPr>
          <w:rFonts w:eastAsia="SimSun"/>
          <w:lang w:val="en-US" w:eastAsia="zh-CN"/>
        </w:rPr>
      </w:pPr>
      <w:r w:rsidRPr="00215404">
        <w:rPr>
          <w:rFonts w:eastAsia="SimSun"/>
          <w:lang w:val="en-US"/>
        </w:rPr>
        <w:t>Many countries currently use part of 873-890/918-935 MHz for train to track communications using GSM-R technology. When considering systems for train to track communications  based on broadband channels , that enable 5+5 MHz, 3+3 MHz or 1.4+1.4 MHz that are supported by technologies such as LTE, measures should be developed to insure no significant interference occurs to existing services or systems operating in same or adjacent spectrum. An example of the above is when a CDMA/WCDMA/LTE network operating within 824-879 or 824-889 MHz</w:t>
      </w:r>
      <w:r>
        <w:rPr>
          <w:rFonts w:eastAsia="SimSun" w:hint="eastAsia"/>
          <w:lang w:val="en-US" w:eastAsia="zh-CN"/>
        </w:rPr>
        <w:t>.</w:t>
      </w:r>
    </w:p>
    <w:p w:rsidR="006A0E2E" w:rsidRPr="0081506F" w:rsidRDefault="006A0E2E" w:rsidP="0081506F">
      <w:pPr>
        <w:spacing w:before="360" w:after="360"/>
        <w:rPr>
          <w:rFonts w:eastAsia="SimSun"/>
          <w:b/>
          <w:i/>
          <w:iCs/>
          <w:snapToGrid w:val="0"/>
          <w:highlight w:val="yellow"/>
          <w:lang w:val="en-US" w:eastAsia="zh-CN"/>
        </w:rPr>
      </w:pPr>
      <w:r w:rsidRPr="0081506F">
        <w:rPr>
          <w:i/>
          <w:iCs/>
          <w:lang w:eastAsia="zh-CN"/>
        </w:rPr>
        <w:t>Editor’s note: Th</w:t>
      </w:r>
      <w:r w:rsidRPr="0081506F">
        <w:rPr>
          <w:rFonts w:hint="eastAsia"/>
          <w:i/>
          <w:iCs/>
          <w:lang w:eastAsia="zh-CN"/>
        </w:rPr>
        <w:t xml:space="preserve">is is the end of the </w:t>
      </w:r>
      <w:proofErr w:type="gramStart"/>
      <w:r w:rsidRPr="0081506F">
        <w:rPr>
          <w:rFonts w:hint="eastAsia"/>
          <w:i/>
          <w:iCs/>
          <w:lang w:eastAsia="zh-CN"/>
        </w:rPr>
        <w:t>above mentioned</w:t>
      </w:r>
      <w:proofErr w:type="gramEnd"/>
      <w:r w:rsidRPr="0081506F">
        <w:rPr>
          <w:rFonts w:hint="eastAsia"/>
          <w:i/>
          <w:iCs/>
          <w:lang w:eastAsia="zh-CN"/>
        </w:rPr>
        <w:t xml:space="preserve"> texts.</w:t>
      </w:r>
      <w:r w:rsidRPr="0081506F">
        <w:rPr>
          <w:i/>
          <w:iCs/>
          <w:lang w:eastAsia="zh-CN"/>
        </w:rPr>
        <w:t xml:space="preserve"> </w:t>
      </w:r>
    </w:p>
    <w:p w:rsidR="006A0E2E" w:rsidRPr="006A0E2E" w:rsidRDefault="006A0E2E" w:rsidP="006A0E2E">
      <w:pPr>
        <w:pStyle w:val="Heading1"/>
      </w:pPr>
      <w:bookmarkStart w:id="119" w:name="_Toc467087974"/>
      <w:bookmarkStart w:id="120" w:name="_Toc467151174"/>
      <w:r w:rsidRPr="006A0E2E">
        <w:t>6</w:t>
      </w:r>
      <w:r w:rsidRPr="006A0E2E">
        <w:tab/>
        <w:t>Spectrum</w:t>
      </w:r>
      <w:bookmarkEnd w:id="119"/>
      <w:bookmarkEnd w:id="120"/>
    </w:p>
    <w:p w:rsidR="006A0E2E" w:rsidRPr="006A0E2E" w:rsidRDefault="00363B1A" w:rsidP="006A0E2E">
      <w:pPr>
        <w:pStyle w:val="Heading2"/>
      </w:pPr>
      <w:bookmarkStart w:id="121" w:name="_Toc467087975"/>
      <w:bookmarkStart w:id="122" w:name="_Toc467151175"/>
      <w:r>
        <w:t>6.1</w:t>
      </w:r>
      <w:r>
        <w:tab/>
      </w:r>
      <w:r w:rsidR="006A0E2E" w:rsidRPr="006A0E2E">
        <w:rPr>
          <w:rFonts w:hint="eastAsia"/>
        </w:rPr>
        <w:t>Current spectrum usage of RSTT</w:t>
      </w:r>
      <w:bookmarkEnd w:id="121"/>
      <w:bookmarkEnd w:id="122"/>
      <w:r w:rsidR="006A0E2E" w:rsidRPr="006A0E2E">
        <w:t xml:space="preserve"> </w:t>
      </w:r>
    </w:p>
    <w:p w:rsidR="006A0E2E" w:rsidRPr="00607603" w:rsidRDefault="006A0E2E" w:rsidP="006A0E2E">
      <w:pPr>
        <w:contextualSpacing/>
        <w:jc w:val="both"/>
        <w:rPr>
          <w:i/>
          <w:szCs w:val="24"/>
          <w:lang w:eastAsia="zh-CN"/>
        </w:rPr>
      </w:pPr>
      <w:r w:rsidRPr="0003425C">
        <w:rPr>
          <w:i/>
          <w:szCs w:val="24"/>
          <w:lang w:eastAsia="zh-CN"/>
        </w:rPr>
        <w:t>Editor’s note: Th</w:t>
      </w:r>
      <w:r>
        <w:rPr>
          <w:rFonts w:hint="eastAsia"/>
          <w:i/>
          <w:szCs w:val="24"/>
          <w:lang w:eastAsia="zh-CN"/>
        </w:rPr>
        <w:t xml:space="preserve">e structure of section 6.1 </w:t>
      </w:r>
      <w:proofErr w:type="gramStart"/>
      <w:r>
        <w:rPr>
          <w:rFonts w:hint="eastAsia"/>
          <w:i/>
          <w:szCs w:val="24"/>
          <w:lang w:eastAsia="zh-CN"/>
        </w:rPr>
        <w:t>has been agreed</w:t>
      </w:r>
      <w:proofErr w:type="gramEnd"/>
      <w:r>
        <w:rPr>
          <w:rFonts w:hint="eastAsia"/>
          <w:i/>
          <w:szCs w:val="24"/>
          <w:lang w:eastAsia="zh-CN"/>
        </w:rPr>
        <w:t xml:space="preserve"> in November 2016 meeting. Summary tables of Spectrum usage of RSTT need to be further improved base on Chapter 4.</w:t>
      </w:r>
    </w:p>
    <w:p w:rsidR="006A0E2E" w:rsidRPr="009B7F0C" w:rsidRDefault="006A0E2E" w:rsidP="006A0E2E">
      <w:pPr>
        <w:pStyle w:val="Heading3"/>
        <w:rPr>
          <w:lang w:val="en-US" w:eastAsia="zh-CN"/>
        </w:rPr>
      </w:pPr>
    </w:p>
    <w:p w:rsidR="006A0E2E" w:rsidRDefault="006A0E2E" w:rsidP="006A0E2E">
      <w:pPr>
        <w:pStyle w:val="Heading3"/>
        <w:rPr>
          <w:rFonts w:eastAsia="SimSun"/>
          <w:szCs w:val="24"/>
          <w:highlight w:val="yellow"/>
          <w:lang w:eastAsia="zh-CN"/>
        </w:rPr>
        <w:sectPr w:rsidR="006A0E2E" w:rsidSect="006A0E2E">
          <w:pgSz w:w="11906" w:h="16838"/>
          <w:pgMar w:top="1418" w:right="1418" w:bottom="1134" w:left="1418" w:header="709" w:footer="709" w:gutter="0"/>
          <w:cols w:space="708"/>
          <w:docGrid w:linePitch="360"/>
        </w:sectPr>
      </w:pPr>
    </w:p>
    <w:p w:rsidR="0081506F" w:rsidRDefault="0081506F" w:rsidP="0081506F">
      <w:pPr>
        <w:pStyle w:val="Heading3"/>
        <w:spacing w:before="0"/>
        <w:rPr>
          <w:lang w:eastAsia="zh-CN"/>
        </w:rPr>
      </w:pPr>
      <w:bookmarkStart w:id="123" w:name="_Toc466798871"/>
      <w:bookmarkStart w:id="124" w:name="_Toc467087976"/>
      <w:bookmarkStart w:id="125" w:name="_Toc467151176"/>
      <w:r w:rsidRPr="009B7F0C">
        <w:rPr>
          <w:rFonts w:hint="eastAsia"/>
          <w:lang w:val="en-US" w:eastAsia="zh-CN"/>
        </w:rPr>
        <w:lastRenderedPageBreak/>
        <w:t>6.1.1</w:t>
      </w:r>
      <w:r w:rsidRPr="009B7F0C">
        <w:rPr>
          <w:rFonts w:hint="eastAsia"/>
          <w:lang w:val="en-US" w:eastAsia="zh-CN"/>
        </w:rPr>
        <w:tab/>
      </w:r>
      <w:bookmarkEnd w:id="123"/>
      <w:r w:rsidRPr="009B7F0C">
        <w:rPr>
          <w:lang w:val="en-US" w:eastAsia="ja-JP" w:bidi="he-IL"/>
        </w:rPr>
        <w:t xml:space="preserve">Radiocommunication systems </w:t>
      </w:r>
      <w:r w:rsidRPr="009B7F0C">
        <w:rPr>
          <w:rFonts w:hint="eastAsia"/>
          <w:lang w:val="en-US" w:eastAsia="zh-CN" w:bidi="he-IL"/>
        </w:rPr>
        <w:t xml:space="preserve">used </w:t>
      </w:r>
      <w:r w:rsidRPr="009B7F0C">
        <w:rPr>
          <w:lang w:val="en-US" w:eastAsia="ja-JP" w:bidi="he-IL"/>
        </w:rPr>
        <w:t xml:space="preserve">for </w:t>
      </w:r>
      <w:r w:rsidRPr="009B7F0C">
        <w:rPr>
          <w:rFonts w:hint="eastAsia"/>
          <w:lang w:val="en-US" w:eastAsia="zh-CN" w:bidi="he-IL"/>
        </w:rPr>
        <w:t>T</w:t>
      </w:r>
      <w:r w:rsidRPr="009B7F0C">
        <w:rPr>
          <w:lang w:val="en-US" w:eastAsia="ja-JP" w:bidi="he-IL"/>
        </w:rPr>
        <w:t>rain radio</w:t>
      </w:r>
      <w:bookmarkEnd w:id="124"/>
      <w:bookmarkEnd w:id="125"/>
      <w:r>
        <w:rPr>
          <w:lang w:eastAsia="zh-CN"/>
        </w:rPr>
        <w:t xml:space="preserve"> </w:t>
      </w:r>
    </w:p>
    <w:p w:rsidR="006A0E2E" w:rsidRPr="00F117CB" w:rsidRDefault="006A0E2E" w:rsidP="006A0E2E">
      <w:pPr>
        <w:pStyle w:val="TableNo"/>
        <w:spacing w:before="360"/>
        <w:rPr>
          <w:rFonts w:eastAsiaTheme="minorEastAsia"/>
          <w:lang w:eastAsia="zh-CN"/>
        </w:rPr>
      </w:pPr>
      <w:r>
        <w:rPr>
          <w:lang w:eastAsia="zh-CN"/>
        </w:rPr>
        <w:t>Table</w:t>
      </w:r>
      <w:r>
        <w:rPr>
          <w:rFonts w:eastAsiaTheme="minorEastAsia" w:hint="eastAsia"/>
          <w:lang w:eastAsia="zh-CN"/>
        </w:rPr>
        <w:t xml:space="preserve"> 6</w:t>
      </w:r>
      <w:r w:rsidRPr="00937773">
        <w:rPr>
          <w:lang w:eastAsia="zh-CN"/>
        </w:rPr>
        <w:t>.</w:t>
      </w:r>
      <w:r>
        <w:rPr>
          <w:rFonts w:eastAsiaTheme="minorEastAsia" w:hint="eastAsia"/>
          <w:lang w:eastAsia="zh-CN"/>
        </w:rPr>
        <w:t>1.1</w:t>
      </w:r>
      <w:r w:rsidRPr="00937773">
        <w:rPr>
          <w:lang w:eastAsia="zh-CN"/>
        </w:rPr>
        <w:t>-1</w:t>
      </w:r>
    </w:p>
    <w:p w:rsidR="006A0E2E" w:rsidRPr="009B7F0C" w:rsidRDefault="006A0E2E" w:rsidP="006A0E2E">
      <w:pPr>
        <w:pStyle w:val="Tabletitle"/>
        <w:rPr>
          <w:rFonts w:ascii="Times New Roman" w:eastAsiaTheme="minorEastAsia" w:hAnsi="Times New Roman"/>
          <w:lang w:val="en-US" w:eastAsia="zh-CN"/>
        </w:rPr>
      </w:pPr>
      <w:r>
        <w:rPr>
          <w:rFonts w:ascii="Times New Roman" w:hAnsi="Times New Roman"/>
          <w:lang w:eastAsia="zh-CN"/>
        </w:rPr>
        <w:t xml:space="preserve">Current spectrum usage of </w:t>
      </w:r>
      <w:r w:rsidRPr="00224BC1">
        <w:rPr>
          <w:rFonts w:ascii="Times New Roman" w:hAnsi="Times New Roman"/>
          <w:lang w:eastAsia="zh-CN"/>
        </w:rPr>
        <w:t>Radiocommunication systems used for Train radio</w:t>
      </w:r>
    </w:p>
    <w:tbl>
      <w:tblPr>
        <w:tblW w:w="13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960"/>
        <w:gridCol w:w="994"/>
        <w:gridCol w:w="997"/>
        <w:gridCol w:w="1358"/>
        <w:gridCol w:w="964"/>
        <w:gridCol w:w="997"/>
        <w:gridCol w:w="774"/>
        <w:gridCol w:w="1360"/>
        <w:gridCol w:w="964"/>
        <w:gridCol w:w="997"/>
        <w:gridCol w:w="997"/>
        <w:gridCol w:w="1365"/>
      </w:tblGrid>
      <w:tr w:rsidR="006A0E2E" w:rsidRPr="00505271" w:rsidTr="0081506F">
        <w:trPr>
          <w:jc w:val="center"/>
        </w:trPr>
        <w:tc>
          <w:tcPr>
            <w:tcW w:w="896" w:type="dxa"/>
            <w:shd w:val="clear" w:color="auto" w:fill="auto"/>
            <w:vAlign w:val="center"/>
          </w:tcPr>
          <w:p w:rsidR="006A0E2E" w:rsidRPr="00D772B4"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Systems’ name</w:t>
            </w:r>
          </w:p>
        </w:tc>
        <w:tc>
          <w:tcPr>
            <w:tcW w:w="4309" w:type="dxa"/>
            <w:gridSpan w:val="4"/>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Spectrum usage In Region 1</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 xml:space="preserve">(Member States amount:  </w:t>
            </w:r>
            <w:r>
              <w:rPr>
                <w:rFonts w:eastAsiaTheme="minorEastAsia" w:hint="eastAsia"/>
                <w:b/>
                <w:color w:val="000000" w:themeColor="text1"/>
                <w:sz w:val="18"/>
                <w:szCs w:val="18"/>
                <w:lang w:eastAsia="zh-CN"/>
              </w:rPr>
              <w:t>XX</w:t>
            </w:r>
            <w:r w:rsidRPr="00505271">
              <w:rPr>
                <w:rFonts w:eastAsiaTheme="minorEastAsia"/>
                <w:b/>
                <w:color w:val="000000" w:themeColor="text1"/>
                <w:sz w:val="18"/>
                <w:szCs w:val="18"/>
                <w:lang w:eastAsia="zh-CN"/>
              </w:rPr>
              <w:t xml:space="preserve"> )</w:t>
            </w:r>
          </w:p>
        </w:tc>
        <w:tc>
          <w:tcPr>
            <w:tcW w:w="4095" w:type="dxa"/>
            <w:gridSpan w:val="4"/>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Spectrum usage In Region</w:t>
            </w:r>
            <w:r w:rsidR="0017609B">
              <w:rPr>
                <w:rFonts w:eastAsiaTheme="minorEastAsia"/>
                <w:b/>
                <w:color w:val="000000" w:themeColor="text1"/>
                <w:sz w:val="18"/>
                <w:szCs w:val="18"/>
                <w:lang w:eastAsia="zh-CN"/>
              </w:rPr>
              <w:t xml:space="preserve"> </w:t>
            </w:r>
            <w:r>
              <w:rPr>
                <w:rFonts w:eastAsiaTheme="minorEastAsia" w:hint="eastAsia"/>
                <w:b/>
                <w:color w:val="000000" w:themeColor="text1"/>
                <w:sz w:val="18"/>
                <w:szCs w:val="18"/>
                <w:lang w:eastAsia="zh-CN"/>
              </w:rPr>
              <w:t>2</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 xml:space="preserve">(Member States amount:  </w:t>
            </w:r>
            <w:r>
              <w:rPr>
                <w:rFonts w:eastAsiaTheme="minorEastAsia" w:hint="eastAsia"/>
                <w:b/>
                <w:color w:val="000000" w:themeColor="text1"/>
                <w:sz w:val="18"/>
                <w:szCs w:val="18"/>
                <w:lang w:eastAsia="zh-CN"/>
              </w:rPr>
              <w:t>YY</w:t>
            </w:r>
            <w:r w:rsidRPr="00505271">
              <w:rPr>
                <w:rFonts w:eastAsiaTheme="minorEastAsia"/>
                <w:b/>
                <w:color w:val="000000" w:themeColor="text1"/>
                <w:sz w:val="18"/>
                <w:szCs w:val="18"/>
                <w:lang w:eastAsia="zh-CN"/>
              </w:rPr>
              <w:t xml:space="preserve"> )</w:t>
            </w:r>
          </w:p>
        </w:tc>
        <w:tc>
          <w:tcPr>
            <w:tcW w:w="4323" w:type="dxa"/>
            <w:gridSpan w:val="4"/>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Spectrum usage In Region</w:t>
            </w:r>
            <w:r w:rsidR="0017609B">
              <w:rPr>
                <w:rFonts w:eastAsiaTheme="minorEastAsia"/>
                <w:b/>
                <w:color w:val="000000" w:themeColor="text1"/>
                <w:sz w:val="18"/>
                <w:szCs w:val="18"/>
                <w:lang w:eastAsia="zh-CN"/>
              </w:rPr>
              <w:t xml:space="preserve"> </w:t>
            </w:r>
            <w:r>
              <w:rPr>
                <w:rFonts w:eastAsiaTheme="minorEastAsia" w:hint="eastAsia"/>
                <w:b/>
                <w:color w:val="000000" w:themeColor="text1"/>
                <w:sz w:val="18"/>
                <w:szCs w:val="18"/>
                <w:lang w:eastAsia="zh-CN"/>
              </w:rPr>
              <w:t>3</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 xml:space="preserve">(Member States amount: </w:t>
            </w:r>
            <w:r>
              <w:rPr>
                <w:rFonts w:eastAsiaTheme="minorEastAsia" w:hint="eastAsia"/>
                <w:b/>
                <w:color w:val="000000" w:themeColor="text1"/>
                <w:sz w:val="18"/>
                <w:szCs w:val="18"/>
                <w:lang w:eastAsia="zh-CN"/>
              </w:rPr>
              <w:t>ZZ</w:t>
            </w:r>
            <w:r w:rsidRPr="00505271">
              <w:rPr>
                <w:rFonts w:eastAsiaTheme="minorEastAsia"/>
                <w:b/>
                <w:color w:val="000000" w:themeColor="text1"/>
                <w:sz w:val="18"/>
                <w:szCs w:val="18"/>
                <w:lang w:eastAsia="zh-CN"/>
              </w:rPr>
              <w:t xml:space="preserve">  )</w:t>
            </w:r>
          </w:p>
        </w:tc>
      </w:tr>
      <w:tr w:rsidR="006A0E2E" w:rsidRPr="00505271" w:rsidTr="0081506F">
        <w:trPr>
          <w:jc w:val="center"/>
        </w:trPr>
        <w:tc>
          <w:tcPr>
            <w:tcW w:w="896" w:type="dxa"/>
            <w:vMerge w:val="restart"/>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[Sys1]</w:t>
            </w: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Freq From</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(MHz)</w:t>
            </w:r>
          </w:p>
        </w:tc>
        <w:tc>
          <w:tcPr>
            <w:tcW w:w="997" w:type="dxa"/>
            <w:shd w:val="clear" w:color="auto" w:fill="D6E3BC" w:themeFill="accent3" w:themeFillTint="66"/>
            <w:vAlign w:val="center"/>
          </w:tcPr>
          <w:p w:rsidR="006A0E2E"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 xml:space="preserve">Freq </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To</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(MHz)</w:t>
            </w:r>
          </w:p>
        </w:tc>
        <w:tc>
          <w:tcPr>
            <w:tcW w:w="1358"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Member State</w:t>
            </w:r>
            <w:r>
              <w:rPr>
                <w:rFonts w:eastAsiaTheme="minorEastAsia" w:hint="eastAsia"/>
                <w:b/>
                <w:color w:val="000000" w:themeColor="text1"/>
                <w:sz w:val="18"/>
                <w:szCs w:val="18"/>
                <w:lang w:eastAsia="zh-CN"/>
              </w:rPr>
              <w:t xml:space="preserve"> amount</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b/>
                <w:color w:val="000000" w:themeColor="text1"/>
                <w:sz w:val="18"/>
                <w:szCs w:val="18"/>
                <w:lang w:eastAsia="zh-CN"/>
              </w:rPr>
              <w:t>Subtotal</w:t>
            </w: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Freq From</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(MHz)</w:t>
            </w:r>
          </w:p>
        </w:tc>
        <w:tc>
          <w:tcPr>
            <w:tcW w:w="77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Freq To</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(MHz)</w:t>
            </w:r>
          </w:p>
        </w:tc>
        <w:tc>
          <w:tcPr>
            <w:tcW w:w="13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Member State</w:t>
            </w:r>
            <w:r>
              <w:rPr>
                <w:rFonts w:eastAsiaTheme="minorEastAsia" w:hint="eastAsia"/>
                <w:b/>
                <w:color w:val="000000" w:themeColor="text1"/>
                <w:sz w:val="18"/>
                <w:szCs w:val="18"/>
                <w:lang w:eastAsia="zh-CN"/>
              </w:rPr>
              <w:t xml:space="preserve"> amount</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b/>
                <w:color w:val="000000" w:themeColor="text1"/>
                <w:sz w:val="18"/>
                <w:szCs w:val="18"/>
                <w:lang w:eastAsia="zh-CN"/>
              </w:rPr>
              <w:t>Subtotal</w:t>
            </w: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Freq From</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(MHz)</w:t>
            </w:r>
          </w:p>
        </w:tc>
        <w:tc>
          <w:tcPr>
            <w:tcW w:w="997" w:type="dxa"/>
            <w:shd w:val="clear" w:color="auto" w:fill="D6E3BC" w:themeFill="accent3" w:themeFillTint="66"/>
            <w:vAlign w:val="center"/>
          </w:tcPr>
          <w:p w:rsidR="006A0E2E"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 xml:space="preserve">Freq </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To</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(MHz)</w:t>
            </w:r>
          </w:p>
        </w:tc>
        <w:tc>
          <w:tcPr>
            <w:tcW w:w="1365"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sidRPr="00505271">
              <w:rPr>
                <w:rFonts w:eastAsiaTheme="minorEastAsia"/>
                <w:b/>
                <w:color w:val="000000" w:themeColor="text1"/>
                <w:sz w:val="18"/>
                <w:szCs w:val="18"/>
                <w:lang w:eastAsia="zh-CN"/>
              </w:rPr>
              <w:t>Member State</w:t>
            </w:r>
            <w:r>
              <w:rPr>
                <w:rFonts w:eastAsiaTheme="minorEastAsia" w:hint="eastAsia"/>
                <w:b/>
                <w:color w:val="000000" w:themeColor="text1"/>
                <w:sz w:val="18"/>
                <w:szCs w:val="18"/>
                <w:lang w:eastAsia="zh-CN"/>
              </w:rPr>
              <w:t xml:space="preserve"> amount</w:t>
            </w:r>
          </w:p>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b/>
                <w:color w:val="000000" w:themeColor="text1"/>
                <w:sz w:val="18"/>
                <w:szCs w:val="18"/>
                <w:lang w:eastAsia="zh-CN"/>
              </w:rPr>
              <w:t>Subtotal</w:t>
            </w:r>
          </w:p>
        </w:tc>
      </w:tr>
      <w:tr w:rsidR="006A0E2E" w:rsidRPr="00505271" w:rsidTr="0081506F">
        <w:trPr>
          <w:jc w:val="center"/>
        </w:trPr>
        <w:tc>
          <w:tcPr>
            <w:tcW w:w="896" w:type="dxa"/>
            <w:vMerge/>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0"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lang w:eastAsia="zh-CN"/>
              </w:rPr>
              <w:t>Subtotal</w:t>
            </w:r>
          </w:p>
        </w:tc>
        <w:tc>
          <w:tcPr>
            <w:tcW w:w="99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140</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470</w:t>
            </w:r>
          </w:p>
        </w:tc>
        <w:tc>
          <w:tcPr>
            <w:tcW w:w="1358"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50</w:t>
            </w:r>
          </w:p>
        </w:tc>
        <w:tc>
          <w:tcPr>
            <w:tcW w:w="96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lang w:eastAsia="zh-CN"/>
              </w:rPr>
              <w:t>Subtotal</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140</w:t>
            </w:r>
          </w:p>
        </w:tc>
        <w:tc>
          <w:tcPr>
            <w:tcW w:w="77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470</w:t>
            </w:r>
          </w:p>
        </w:tc>
        <w:tc>
          <w:tcPr>
            <w:tcW w:w="1360"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highlight w:val="yellow"/>
                <w:lang w:eastAsia="zh-CN"/>
              </w:rPr>
              <w:t>70</w:t>
            </w:r>
          </w:p>
        </w:tc>
        <w:tc>
          <w:tcPr>
            <w:tcW w:w="96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lang w:eastAsia="zh-CN"/>
              </w:rPr>
              <w:t>Subtotal</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140</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470</w:t>
            </w:r>
          </w:p>
        </w:tc>
        <w:tc>
          <w:tcPr>
            <w:tcW w:w="1365"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highlight w:val="yellow"/>
                <w:lang w:eastAsia="zh-CN"/>
              </w:rPr>
              <w:t>45</w:t>
            </w:r>
          </w:p>
        </w:tc>
      </w:tr>
      <w:tr w:rsidR="006A0E2E" w:rsidRPr="00505271" w:rsidTr="0081506F">
        <w:trPr>
          <w:jc w:val="center"/>
        </w:trPr>
        <w:tc>
          <w:tcPr>
            <w:tcW w:w="896" w:type="dxa"/>
            <w:vMerge/>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Group1</w:t>
            </w:r>
          </w:p>
        </w:tc>
        <w:tc>
          <w:tcPr>
            <w:tcW w:w="99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140</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150</w:t>
            </w:r>
          </w:p>
        </w:tc>
        <w:tc>
          <w:tcPr>
            <w:tcW w:w="1358"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50</w:t>
            </w:r>
          </w:p>
        </w:tc>
        <w:tc>
          <w:tcPr>
            <w:tcW w:w="96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lang w:eastAsia="zh-CN"/>
              </w:rPr>
              <w:t>Group1</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140</w:t>
            </w:r>
          </w:p>
        </w:tc>
        <w:tc>
          <w:tcPr>
            <w:tcW w:w="77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150</w:t>
            </w:r>
          </w:p>
        </w:tc>
        <w:tc>
          <w:tcPr>
            <w:tcW w:w="1360"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highlight w:val="yellow"/>
                <w:lang w:eastAsia="zh-CN"/>
              </w:rPr>
              <w:t>66</w:t>
            </w:r>
          </w:p>
        </w:tc>
        <w:tc>
          <w:tcPr>
            <w:tcW w:w="96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lang w:eastAsia="zh-CN"/>
              </w:rPr>
              <w:t>Group1</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140</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150</w:t>
            </w:r>
          </w:p>
        </w:tc>
        <w:tc>
          <w:tcPr>
            <w:tcW w:w="1365"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highlight w:val="yellow"/>
                <w:lang w:eastAsia="zh-CN"/>
              </w:rPr>
              <w:t>44</w:t>
            </w:r>
          </w:p>
        </w:tc>
      </w:tr>
      <w:tr w:rsidR="006A0E2E" w:rsidRPr="00505271" w:rsidTr="0081506F">
        <w:trPr>
          <w:jc w:val="center"/>
        </w:trPr>
        <w:tc>
          <w:tcPr>
            <w:tcW w:w="896" w:type="dxa"/>
            <w:vMerge/>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Group2</w:t>
            </w:r>
          </w:p>
        </w:tc>
        <w:tc>
          <w:tcPr>
            <w:tcW w:w="99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407</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430</w:t>
            </w:r>
          </w:p>
        </w:tc>
        <w:tc>
          <w:tcPr>
            <w:tcW w:w="1358"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9</w:t>
            </w:r>
          </w:p>
        </w:tc>
        <w:tc>
          <w:tcPr>
            <w:tcW w:w="96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lang w:eastAsia="zh-CN"/>
              </w:rPr>
              <w:t>Group2</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407</w:t>
            </w:r>
          </w:p>
        </w:tc>
        <w:tc>
          <w:tcPr>
            <w:tcW w:w="77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430</w:t>
            </w:r>
          </w:p>
        </w:tc>
        <w:tc>
          <w:tcPr>
            <w:tcW w:w="1360"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highlight w:val="yellow"/>
                <w:lang w:eastAsia="zh-CN"/>
              </w:rPr>
              <w:t>54</w:t>
            </w:r>
          </w:p>
        </w:tc>
        <w:tc>
          <w:tcPr>
            <w:tcW w:w="96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lang w:eastAsia="zh-CN"/>
              </w:rPr>
              <w:t>Group2</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407</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430</w:t>
            </w:r>
          </w:p>
        </w:tc>
        <w:tc>
          <w:tcPr>
            <w:tcW w:w="1365"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highlight w:val="yellow"/>
                <w:lang w:eastAsia="zh-CN"/>
              </w:rPr>
              <w:t>20</w:t>
            </w:r>
          </w:p>
        </w:tc>
      </w:tr>
      <w:tr w:rsidR="006A0E2E" w:rsidRPr="00505271" w:rsidTr="0081506F">
        <w:trPr>
          <w:jc w:val="center"/>
        </w:trPr>
        <w:tc>
          <w:tcPr>
            <w:tcW w:w="896" w:type="dxa"/>
            <w:vMerge/>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Group3</w:t>
            </w:r>
          </w:p>
        </w:tc>
        <w:tc>
          <w:tcPr>
            <w:tcW w:w="99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450</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470</w:t>
            </w:r>
          </w:p>
        </w:tc>
        <w:tc>
          <w:tcPr>
            <w:tcW w:w="1358"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48</w:t>
            </w:r>
          </w:p>
        </w:tc>
        <w:tc>
          <w:tcPr>
            <w:tcW w:w="96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lang w:eastAsia="zh-CN"/>
              </w:rPr>
              <w:t>Group3</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450</w:t>
            </w:r>
          </w:p>
        </w:tc>
        <w:tc>
          <w:tcPr>
            <w:tcW w:w="77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470</w:t>
            </w:r>
          </w:p>
        </w:tc>
        <w:tc>
          <w:tcPr>
            <w:tcW w:w="1360"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highlight w:val="yellow"/>
                <w:lang w:eastAsia="zh-CN"/>
              </w:rPr>
              <w:t>69</w:t>
            </w:r>
          </w:p>
        </w:tc>
        <w:tc>
          <w:tcPr>
            <w:tcW w:w="964"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lang w:eastAsia="zh-CN"/>
              </w:rPr>
              <w:t>Group3</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450</w:t>
            </w:r>
          </w:p>
        </w:tc>
        <w:tc>
          <w:tcPr>
            <w:tcW w:w="997"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sidRPr="00F117CB">
              <w:rPr>
                <w:rFonts w:eastAsiaTheme="minorEastAsia" w:hint="eastAsia"/>
                <w:b/>
                <w:color w:val="000000" w:themeColor="text1"/>
                <w:sz w:val="18"/>
                <w:szCs w:val="18"/>
                <w:highlight w:val="yellow"/>
                <w:lang w:eastAsia="zh-CN"/>
              </w:rPr>
              <w:t>470</w:t>
            </w:r>
          </w:p>
        </w:tc>
        <w:tc>
          <w:tcPr>
            <w:tcW w:w="1365" w:type="dxa"/>
            <w:shd w:val="clear" w:color="auto" w:fill="D6E3BC" w:themeFill="accent3" w:themeFillTint="66"/>
            <w:vAlign w:val="center"/>
          </w:tcPr>
          <w:p w:rsidR="006A0E2E" w:rsidRPr="00F117CB" w:rsidRDefault="006A0E2E" w:rsidP="006A0E2E">
            <w:pPr>
              <w:pStyle w:val="TableTextS5"/>
              <w:snapToGrid w:val="0"/>
              <w:spacing w:before="0" w:after="0"/>
              <w:jc w:val="center"/>
              <w:rPr>
                <w:rFonts w:eastAsiaTheme="minorEastAsia"/>
                <w:b/>
                <w:color w:val="000000" w:themeColor="text1"/>
                <w:sz w:val="18"/>
                <w:szCs w:val="18"/>
                <w:highlight w:val="yellow"/>
                <w:lang w:eastAsia="zh-CN"/>
              </w:rPr>
            </w:pPr>
            <w:r>
              <w:rPr>
                <w:rFonts w:eastAsiaTheme="minorEastAsia" w:hint="eastAsia"/>
                <w:b/>
                <w:color w:val="000000" w:themeColor="text1"/>
                <w:sz w:val="18"/>
                <w:szCs w:val="18"/>
                <w:highlight w:val="yellow"/>
                <w:lang w:eastAsia="zh-CN"/>
              </w:rPr>
              <w:t>39</w:t>
            </w:r>
          </w:p>
        </w:tc>
      </w:tr>
      <w:tr w:rsidR="006A0E2E" w:rsidRPr="00505271" w:rsidTr="0081506F">
        <w:trPr>
          <w:jc w:val="center"/>
        </w:trPr>
        <w:tc>
          <w:tcPr>
            <w:tcW w:w="896" w:type="dxa"/>
            <w:vMerge/>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Group4</w:t>
            </w:r>
          </w:p>
        </w:tc>
        <w:tc>
          <w:tcPr>
            <w:tcW w:w="99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Group4</w:t>
            </w: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Group4</w:t>
            </w: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val="restart"/>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r w:rsidRPr="00505271">
              <w:rPr>
                <w:rFonts w:eastAsiaTheme="minorEastAsia"/>
                <w:b/>
                <w:color w:val="000000" w:themeColor="text1"/>
                <w:sz w:val="18"/>
                <w:szCs w:val="18"/>
                <w:lang w:eastAsia="zh-CN"/>
              </w:rPr>
              <w:t>[</w:t>
            </w:r>
            <w:r>
              <w:rPr>
                <w:rFonts w:eastAsiaTheme="minorEastAsia"/>
                <w:b/>
                <w:color w:val="000000" w:themeColor="text1"/>
                <w:sz w:val="18"/>
                <w:szCs w:val="18"/>
                <w:lang w:eastAsia="zh-CN"/>
              </w:rPr>
              <w:t>Sys</w:t>
            </w:r>
            <w:r>
              <w:rPr>
                <w:rFonts w:eastAsiaTheme="minorEastAsia" w:hint="eastAsia"/>
                <w:b/>
                <w:color w:val="000000" w:themeColor="text1"/>
                <w:sz w:val="18"/>
                <w:szCs w:val="18"/>
                <w:lang w:eastAsia="zh-CN"/>
              </w:rPr>
              <w:t>2</w:t>
            </w:r>
            <w:r w:rsidRPr="00505271">
              <w:rPr>
                <w:rFonts w:eastAsiaTheme="minorEastAsia"/>
                <w:b/>
                <w:color w:val="000000" w:themeColor="text1"/>
                <w:sz w:val="18"/>
                <w:szCs w:val="18"/>
                <w:lang w:eastAsia="zh-CN"/>
              </w:rPr>
              <w:t>]</w:t>
            </w: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Subtotal</w:t>
            </w: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Subtotal</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Subtotal</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Group1</w:t>
            </w: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Group1</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Group1</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Group2</w:t>
            </w: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Group2</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Group2</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Group3</w:t>
            </w: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Group3</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Group3</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Group4</w:t>
            </w: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Group4</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Group4</w:t>
            </w: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val="restart"/>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r w:rsidRPr="00505271">
              <w:rPr>
                <w:rFonts w:eastAsiaTheme="minorEastAsia"/>
                <w:b/>
                <w:color w:val="000000" w:themeColor="text1"/>
                <w:sz w:val="18"/>
                <w:szCs w:val="18"/>
                <w:lang w:eastAsia="zh-CN"/>
              </w:rPr>
              <w:t>[</w:t>
            </w:r>
            <w:r>
              <w:rPr>
                <w:rFonts w:eastAsiaTheme="minorEastAsia"/>
                <w:b/>
                <w:color w:val="000000" w:themeColor="text1"/>
                <w:sz w:val="18"/>
                <w:szCs w:val="18"/>
                <w:lang w:eastAsia="zh-CN"/>
              </w:rPr>
              <w:t>Sys</w:t>
            </w:r>
            <w:r>
              <w:rPr>
                <w:rFonts w:eastAsiaTheme="minorEastAsia" w:hint="eastAsia"/>
                <w:b/>
                <w:color w:val="000000" w:themeColor="text1"/>
                <w:sz w:val="18"/>
                <w:szCs w:val="18"/>
                <w:lang w:eastAsia="zh-CN"/>
              </w:rPr>
              <w:t>3</w:t>
            </w:r>
            <w:r w:rsidRPr="00505271">
              <w:rPr>
                <w:rFonts w:eastAsiaTheme="minorEastAsia"/>
                <w:b/>
                <w:color w:val="000000" w:themeColor="text1"/>
                <w:sz w:val="18"/>
                <w:szCs w:val="18"/>
                <w:lang w:eastAsia="zh-CN"/>
              </w:rPr>
              <w:t>]</w:t>
            </w: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Subtotal</w:t>
            </w:r>
          </w:p>
        </w:tc>
        <w:tc>
          <w:tcPr>
            <w:tcW w:w="99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Subtotal</w:t>
            </w: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Subtotal</w:t>
            </w: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Group1</w:t>
            </w:r>
          </w:p>
        </w:tc>
        <w:tc>
          <w:tcPr>
            <w:tcW w:w="99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Group1</w:t>
            </w: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Group1</w:t>
            </w: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Group2</w:t>
            </w:r>
          </w:p>
        </w:tc>
        <w:tc>
          <w:tcPr>
            <w:tcW w:w="99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Group2</w:t>
            </w: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Group2</w:t>
            </w: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Group3</w:t>
            </w:r>
          </w:p>
        </w:tc>
        <w:tc>
          <w:tcPr>
            <w:tcW w:w="99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Group3</w:t>
            </w: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Group3</w:t>
            </w: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vMerge/>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Group4</w:t>
            </w:r>
          </w:p>
        </w:tc>
        <w:tc>
          <w:tcPr>
            <w:tcW w:w="99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Group4</w:t>
            </w:r>
          </w:p>
        </w:tc>
        <w:tc>
          <w:tcPr>
            <w:tcW w:w="997"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shd w:val="clear" w:color="auto" w:fill="D6E3BC" w:themeFill="accent3" w:themeFillTint="66"/>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Group4</w:t>
            </w: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shd w:val="clear" w:color="auto" w:fill="D6E3BC" w:themeFill="accent3" w:themeFillTint="66"/>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r w:rsidR="006A0E2E" w:rsidRPr="00505271" w:rsidTr="0081506F">
        <w:trPr>
          <w:jc w:val="center"/>
        </w:trPr>
        <w:tc>
          <w:tcPr>
            <w:tcW w:w="896"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val="de-DE" w:eastAsia="zh-CN"/>
              </w:rPr>
            </w:pPr>
          </w:p>
        </w:tc>
        <w:tc>
          <w:tcPr>
            <w:tcW w:w="960"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4"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58" w:type="dxa"/>
            <w:shd w:val="clear" w:color="auto" w:fill="auto"/>
            <w:vAlign w:val="center"/>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77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0"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64"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997"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c>
          <w:tcPr>
            <w:tcW w:w="1365" w:type="dxa"/>
          </w:tcPr>
          <w:p w:rsidR="006A0E2E" w:rsidRPr="00505271" w:rsidRDefault="006A0E2E" w:rsidP="006A0E2E">
            <w:pPr>
              <w:pStyle w:val="TableTextS5"/>
              <w:snapToGrid w:val="0"/>
              <w:spacing w:before="0" w:after="0"/>
              <w:jc w:val="center"/>
              <w:rPr>
                <w:rFonts w:eastAsiaTheme="minorEastAsia"/>
                <w:b/>
                <w:color w:val="000000" w:themeColor="text1"/>
                <w:sz w:val="18"/>
                <w:szCs w:val="18"/>
                <w:lang w:eastAsia="zh-CN"/>
              </w:rPr>
            </w:pPr>
          </w:p>
        </w:tc>
      </w:tr>
    </w:tbl>
    <w:p w:rsidR="006A0E2E" w:rsidRDefault="006A0E2E" w:rsidP="006A0E2E">
      <w:pPr>
        <w:pStyle w:val="Heading3"/>
        <w:contextualSpacing/>
        <w:rPr>
          <w:b w:val="0"/>
          <w:lang w:eastAsia="zh-CN"/>
        </w:rPr>
        <w:sectPr w:rsidR="006A0E2E" w:rsidSect="006A0E2E">
          <w:pgSz w:w="16838" w:h="11906" w:orient="landscape"/>
          <w:pgMar w:top="1418" w:right="1134" w:bottom="1418" w:left="1418" w:header="709" w:footer="709" w:gutter="0"/>
          <w:cols w:space="708"/>
          <w:docGrid w:linePitch="360"/>
        </w:sectPr>
      </w:pPr>
      <w:bookmarkStart w:id="126" w:name="_Toc466798872"/>
    </w:p>
    <w:p w:rsidR="006A0E2E" w:rsidRPr="006A0E2E" w:rsidRDefault="006A0E2E" w:rsidP="006A0E2E">
      <w:pPr>
        <w:pStyle w:val="Heading3"/>
      </w:pPr>
      <w:bookmarkStart w:id="127" w:name="_Toc467087977"/>
      <w:bookmarkStart w:id="128" w:name="_Toc467151177"/>
      <w:r w:rsidRPr="006A0E2E">
        <w:lastRenderedPageBreak/>
        <w:t>6.1.2</w:t>
      </w:r>
      <w:r w:rsidRPr="006A0E2E">
        <w:tab/>
      </w:r>
      <w:bookmarkEnd w:id="126"/>
      <w:r w:rsidRPr="006A0E2E">
        <w:t xml:space="preserve">Radiocommunication systems </w:t>
      </w:r>
      <w:r w:rsidRPr="006A0E2E">
        <w:rPr>
          <w:rFonts w:hint="eastAsia"/>
        </w:rPr>
        <w:t xml:space="preserve">used </w:t>
      </w:r>
      <w:r w:rsidRPr="006A0E2E">
        <w:t>for Train positioning information</w:t>
      </w:r>
      <w:bookmarkEnd w:id="127"/>
      <w:bookmarkEnd w:id="128"/>
    </w:p>
    <w:p w:rsidR="006A0E2E" w:rsidRPr="006A0E2E" w:rsidRDefault="006A0E2E" w:rsidP="006A0E2E">
      <w:pPr>
        <w:pStyle w:val="Heading3"/>
      </w:pPr>
      <w:bookmarkStart w:id="129" w:name="_Toc466798873"/>
      <w:bookmarkStart w:id="130" w:name="_Toc467087978"/>
      <w:bookmarkStart w:id="131" w:name="_Toc467151178"/>
      <w:r w:rsidRPr="006A0E2E">
        <w:t>6.1.3</w:t>
      </w:r>
      <w:r w:rsidRPr="006A0E2E">
        <w:tab/>
      </w:r>
      <w:bookmarkEnd w:id="129"/>
      <w:r w:rsidRPr="006A0E2E">
        <w:t xml:space="preserve">Radiocommunication systems </w:t>
      </w:r>
      <w:r w:rsidRPr="006A0E2E">
        <w:rPr>
          <w:rFonts w:hint="eastAsia"/>
        </w:rPr>
        <w:t xml:space="preserve">used </w:t>
      </w:r>
      <w:r w:rsidRPr="006A0E2E">
        <w:t>for Train remote systems</w:t>
      </w:r>
      <w:bookmarkEnd w:id="130"/>
      <w:bookmarkEnd w:id="131"/>
    </w:p>
    <w:p w:rsidR="006A0E2E" w:rsidRPr="006A0E2E" w:rsidRDefault="006A0E2E" w:rsidP="006A0E2E">
      <w:pPr>
        <w:pStyle w:val="Heading3"/>
      </w:pPr>
      <w:bookmarkStart w:id="132" w:name="_Toc466798875"/>
      <w:bookmarkStart w:id="133" w:name="_Toc467087979"/>
      <w:bookmarkStart w:id="134" w:name="_Toc467151179"/>
      <w:r w:rsidRPr="006A0E2E">
        <w:t>6.1.</w:t>
      </w:r>
      <w:r w:rsidRPr="006A0E2E">
        <w:rPr>
          <w:rFonts w:hint="eastAsia"/>
        </w:rPr>
        <w:t>4</w:t>
      </w:r>
      <w:r w:rsidRPr="006A0E2E">
        <w:tab/>
      </w:r>
      <w:bookmarkEnd w:id="132"/>
      <w:r w:rsidRPr="006A0E2E">
        <w:t xml:space="preserve">Radiocommunication systems </w:t>
      </w:r>
      <w:r w:rsidRPr="006A0E2E">
        <w:rPr>
          <w:rFonts w:hint="eastAsia"/>
        </w:rPr>
        <w:t xml:space="preserve">used </w:t>
      </w:r>
      <w:r w:rsidRPr="006A0E2E">
        <w:t>for</w:t>
      </w:r>
      <w:r w:rsidRPr="006A0E2E">
        <w:rPr>
          <w:rFonts w:hint="eastAsia"/>
        </w:rPr>
        <w:t xml:space="preserve"> </w:t>
      </w:r>
      <w:r w:rsidRPr="006A0E2E">
        <w:t>Train surveillance</w:t>
      </w:r>
      <w:bookmarkEnd w:id="133"/>
      <w:bookmarkEnd w:id="134"/>
    </w:p>
    <w:p w:rsidR="006A0E2E" w:rsidRPr="006A0E2E" w:rsidRDefault="006A0E2E" w:rsidP="006A0E2E">
      <w:pPr>
        <w:pStyle w:val="Heading2"/>
      </w:pPr>
      <w:bookmarkStart w:id="135" w:name="_Toc467087980"/>
      <w:bookmarkStart w:id="136" w:name="_Toc467151180"/>
      <w:r w:rsidRPr="006A0E2E">
        <w:t>6.</w:t>
      </w:r>
      <w:r w:rsidRPr="006A0E2E">
        <w:rPr>
          <w:rFonts w:hint="eastAsia"/>
        </w:rPr>
        <w:t>2</w:t>
      </w:r>
      <w:r w:rsidRPr="006A0E2E">
        <w:tab/>
      </w:r>
      <w:r w:rsidRPr="006A0E2E">
        <w:rPr>
          <w:rFonts w:hint="eastAsia"/>
        </w:rPr>
        <w:t>Planning spectrum usage of RSTT</w:t>
      </w:r>
      <w:bookmarkEnd w:id="135"/>
      <w:bookmarkEnd w:id="136"/>
    </w:p>
    <w:p w:rsidR="006A0E2E" w:rsidRPr="00607603" w:rsidRDefault="006A0E2E" w:rsidP="006A0E2E">
      <w:pPr>
        <w:contextualSpacing/>
        <w:jc w:val="both"/>
        <w:rPr>
          <w:i/>
          <w:szCs w:val="24"/>
          <w:lang w:eastAsia="zh-CN"/>
        </w:rPr>
      </w:pPr>
      <w:r w:rsidRPr="0003425C">
        <w:rPr>
          <w:i/>
          <w:szCs w:val="24"/>
          <w:lang w:eastAsia="zh-CN"/>
        </w:rPr>
        <w:t>Editor’s note: Th</w:t>
      </w:r>
      <w:r>
        <w:rPr>
          <w:rFonts w:hint="eastAsia"/>
          <w:i/>
          <w:szCs w:val="24"/>
          <w:lang w:eastAsia="zh-CN"/>
        </w:rPr>
        <w:t>is section need to be further improved.</w:t>
      </w:r>
    </w:p>
    <w:p w:rsidR="006A0E2E" w:rsidRPr="006A0E2E" w:rsidRDefault="006A0E2E" w:rsidP="006A0E2E">
      <w:pPr>
        <w:pStyle w:val="Heading2"/>
      </w:pPr>
      <w:bookmarkStart w:id="137" w:name="_Toc467087981"/>
      <w:bookmarkStart w:id="138" w:name="_Toc467151181"/>
      <w:r w:rsidRPr="006A0E2E">
        <w:t>6.</w:t>
      </w:r>
      <w:r w:rsidRPr="006A0E2E">
        <w:rPr>
          <w:rFonts w:hint="eastAsia"/>
        </w:rPr>
        <w:t>3</w:t>
      </w:r>
      <w:r w:rsidRPr="006A0E2E">
        <w:tab/>
      </w:r>
      <w:r w:rsidRPr="006A0E2E">
        <w:rPr>
          <w:rFonts w:hint="eastAsia"/>
        </w:rPr>
        <w:t>spectrum r</w:t>
      </w:r>
      <w:r w:rsidRPr="006A0E2E">
        <w:t>equirements</w:t>
      </w:r>
      <w:r w:rsidRPr="006A0E2E">
        <w:rPr>
          <w:rFonts w:hint="eastAsia"/>
        </w:rPr>
        <w:t xml:space="preserve"> of RSTT</w:t>
      </w:r>
      <w:bookmarkEnd w:id="137"/>
      <w:bookmarkEnd w:id="138"/>
    </w:p>
    <w:p w:rsidR="006A0E2E" w:rsidRDefault="006A0E2E" w:rsidP="006A0E2E">
      <w:pPr>
        <w:contextualSpacing/>
        <w:jc w:val="both"/>
        <w:rPr>
          <w:i/>
          <w:szCs w:val="24"/>
          <w:lang w:eastAsia="zh-CN"/>
        </w:rPr>
      </w:pPr>
      <w:r w:rsidRPr="0003425C">
        <w:rPr>
          <w:i/>
          <w:szCs w:val="24"/>
          <w:lang w:eastAsia="zh-CN"/>
        </w:rPr>
        <w:t xml:space="preserve">Editor’s note: </w:t>
      </w:r>
      <w:r>
        <w:rPr>
          <w:rFonts w:hint="eastAsia"/>
          <w:i/>
          <w:szCs w:val="24"/>
          <w:lang w:eastAsia="zh-CN"/>
        </w:rPr>
        <w:t xml:space="preserve">Administrations are </w:t>
      </w:r>
      <w:r>
        <w:rPr>
          <w:i/>
          <w:szCs w:val="24"/>
          <w:lang w:eastAsia="zh-CN"/>
        </w:rPr>
        <w:t>encouraged</w:t>
      </w:r>
      <w:r>
        <w:rPr>
          <w:rFonts w:hint="eastAsia"/>
          <w:i/>
          <w:szCs w:val="24"/>
          <w:lang w:eastAsia="zh-CN"/>
        </w:rPr>
        <w:t xml:space="preserve"> to provide their spectrum requirements for each of the RSTT systems </w:t>
      </w:r>
      <w:r>
        <w:rPr>
          <w:i/>
          <w:szCs w:val="24"/>
          <w:lang w:eastAsia="zh-CN"/>
        </w:rPr>
        <w:t>through</w:t>
      </w:r>
      <w:r>
        <w:rPr>
          <w:rFonts w:hint="eastAsia"/>
          <w:i/>
          <w:szCs w:val="24"/>
          <w:lang w:eastAsia="zh-CN"/>
        </w:rPr>
        <w:t xml:space="preserve"> their contributions. </w:t>
      </w:r>
      <w:proofErr w:type="gramStart"/>
      <w:r>
        <w:rPr>
          <w:rFonts w:hint="eastAsia"/>
          <w:i/>
          <w:szCs w:val="24"/>
          <w:lang w:eastAsia="zh-CN"/>
        </w:rPr>
        <w:t>And</w:t>
      </w:r>
      <w:proofErr w:type="gramEnd"/>
      <w:r>
        <w:rPr>
          <w:rFonts w:hint="eastAsia"/>
          <w:i/>
          <w:szCs w:val="24"/>
          <w:lang w:eastAsia="zh-CN"/>
        </w:rPr>
        <w:t xml:space="preserve"> t</w:t>
      </w:r>
      <w:r w:rsidRPr="0003425C">
        <w:rPr>
          <w:i/>
          <w:szCs w:val="24"/>
          <w:lang w:eastAsia="zh-CN"/>
        </w:rPr>
        <w:t>h</w:t>
      </w:r>
      <w:r>
        <w:rPr>
          <w:rFonts w:hint="eastAsia"/>
          <w:i/>
          <w:szCs w:val="24"/>
          <w:lang w:eastAsia="zh-CN"/>
        </w:rPr>
        <w:t>is section need to be further improved according to those contributions.</w:t>
      </w:r>
      <w:bookmarkStart w:id="139" w:name="_Toc467071359"/>
      <w:bookmarkStart w:id="140" w:name="_Toc467071530"/>
      <w:bookmarkStart w:id="141" w:name="_Toc467071701"/>
      <w:bookmarkStart w:id="142" w:name="_Toc467071361"/>
      <w:bookmarkStart w:id="143" w:name="_Toc467071532"/>
      <w:bookmarkStart w:id="144" w:name="_Toc467071703"/>
      <w:bookmarkStart w:id="145" w:name="_Toc467071362"/>
      <w:bookmarkStart w:id="146" w:name="_Toc467071533"/>
      <w:bookmarkStart w:id="147" w:name="_Toc467071704"/>
      <w:bookmarkEnd w:id="139"/>
      <w:bookmarkEnd w:id="140"/>
      <w:bookmarkEnd w:id="141"/>
      <w:bookmarkEnd w:id="142"/>
      <w:bookmarkEnd w:id="143"/>
      <w:bookmarkEnd w:id="144"/>
      <w:bookmarkEnd w:id="145"/>
      <w:bookmarkEnd w:id="146"/>
      <w:bookmarkEnd w:id="147"/>
    </w:p>
    <w:p w:rsidR="006A0E2E" w:rsidRPr="006A0E2E" w:rsidRDefault="006A0E2E" w:rsidP="006A0E2E">
      <w:pPr>
        <w:pStyle w:val="Heading1"/>
      </w:pPr>
      <w:bookmarkStart w:id="148" w:name="_Toc467087982"/>
      <w:bookmarkStart w:id="149" w:name="_Toc467151182"/>
      <w:r w:rsidRPr="006A0E2E">
        <w:t>7</w:t>
      </w:r>
      <w:r w:rsidRPr="006A0E2E">
        <w:tab/>
        <w:t>Summary</w:t>
      </w:r>
      <w:bookmarkEnd w:id="148"/>
      <w:bookmarkEnd w:id="149"/>
    </w:p>
    <w:p w:rsidR="006A0E2E" w:rsidRPr="00812B25" w:rsidRDefault="006A0E2E" w:rsidP="006A0E2E">
      <w:r w:rsidRPr="00812B25">
        <w:br w:type="page"/>
      </w:r>
    </w:p>
    <w:p w:rsidR="0081506F" w:rsidRDefault="006A0E2E" w:rsidP="006A0E2E">
      <w:pPr>
        <w:pStyle w:val="AnnexNo"/>
        <w:rPr>
          <w:lang w:eastAsia="zh-CN"/>
        </w:rPr>
      </w:pPr>
      <w:bookmarkStart w:id="150" w:name="_Toc467087983"/>
      <w:bookmarkStart w:id="151" w:name="_Toc467151183"/>
      <w:bookmarkStart w:id="152" w:name="_Toc451782815"/>
      <w:r w:rsidRPr="006D5D30">
        <w:rPr>
          <w:lang w:eastAsia="zh-CN"/>
        </w:rPr>
        <w:lastRenderedPageBreak/>
        <w:t xml:space="preserve">ANNEX </w:t>
      </w:r>
      <w:proofErr w:type="gramStart"/>
      <w:r w:rsidRPr="006D5D30">
        <w:rPr>
          <w:lang w:eastAsia="zh-CN"/>
        </w:rPr>
        <w:t>1</w:t>
      </w:r>
      <w:proofErr w:type="gramEnd"/>
      <w:r w:rsidRPr="006D5D30">
        <w:rPr>
          <w:lang w:eastAsia="zh-CN"/>
        </w:rPr>
        <w:t xml:space="preserve"> </w:t>
      </w:r>
    </w:p>
    <w:p w:rsidR="006A0E2E" w:rsidRPr="006D5D30" w:rsidRDefault="006A0E2E" w:rsidP="0081506F">
      <w:pPr>
        <w:pStyle w:val="Annextitle"/>
        <w:rPr>
          <w:lang w:eastAsia="zh-CN"/>
        </w:rPr>
      </w:pPr>
      <w:r w:rsidRPr="006D5D30">
        <w:rPr>
          <w:lang w:eastAsia="zh-CN"/>
        </w:rPr>
        <w:t>Vocabulary of Terms</w:t>
      </w:r>
      <w:bookmarkEnd w:id="150"/>
      <w:bookmarkEnd w:id="151"/>
    </w:p>
    <w:p w:rsidR="006A0E2E" w:rsidRPr="0081506F" w:rsidRDefault="006A0E2E" w:rsidP="0081506F">
      <w:pPr>
        <w:pStyle w:val="Normalend"/>
        <w:rPr>
          <w:i/>
          <w:iCs/>
          <w:lang w:eastAsia="zh-CN"/>
        </w:rPr>
      </w:pPr>
      <w:r w:rsidRPr="0081506F">
        <w:rPr>
          <w:i/>
          <w:iCs/>
          <w:lang w:eastAsia="zh-CN"/>
        </w:rPr>
        <w:t>Editor’s note: This section need to be further improved by SWG 5A2-1 meeting in May 2017.</w:t>
      </w:r>
    </w:p>
    <w:p w:rsidR="006A0E2E" w:rsidRPr="00FF4AB6" w:rsidRDefault="006A0E2E" w:rsidP="0081506F">
      <w:pPr>
        <w:pStyle w:val="Normalend"/>
        <w:rPr>
          <w:lang w:eastAsia="zh-CN"/>
        </w:rPr>
      </w:pPr>
      <w:proofErr w:type="gramStart"/>
      <w:r w:rsidRPr="00FF4AB6">
        <w:rPr>
          <w:lang w:eastAsia="zh-CN"/>
        </w:rPr>
        <w:t>3G</w:t>
      </w:r>
      <w:proofErr w:type="gramEnd"/>
      <w:r w:rsidRPr="00FF4AB6">
        <w:rPr>
          <w:lang w:eastAsia="zh-CN"/>
        </w:rPr>
        <w:tab/>
      </w:r>
      <w:r>
        <w:rPr>
          <w:lang w:eastAsia="zh-CN"/>
        </w:rPr>
        <w:tab/>
      </w:r>
      <w:r w:rsidRPr="00FF4AB6">
        <w:rPr>
          <w:lang w:eastAsia="zh-CN"/>
        </w:rPr>
        <w:t>Third Generation Mobile Cellular</w:t>
      </w:r>
    </w:p>
    <w:p w:rsidR="006A0E2E" w:rsidRPr="00086F40" w:rsidRDefault="006A0E2E" w:rsidP="006A0E2E">
      <w:pPr>
        <w:rPr>
          <w:lang w:val="en-US" w:eastAsia="zh-CN"/>
        </w:rPr>
      </w:pPr>
      <w:r w:rsidRPr="00086F40">
        <w:rPr>
          <w:lang w:val="en-US" w:eastAsia="zh-CN"/>
        </w:rPr>
        <w:t>CBTC</w:t>
      </w:r>
      <w:r w:rsidRPr="00086F40">
        <w:rPr>
          <w:lang w:val="en-US" w:eastAsia="zh-CN"/>
        </w:rPr>
        <w:tab/>
      </w:r>
      <w:r w:rsidRPr="00086F40">
        <w:rPr>
          <w:lang w:val="en-US" w:eastAsia="zh-CN"/>
        </w:rPr>
        <w:tab/>
        <w:t>Communications Based Train Control</w:t>
      </w:r>
    </w:p>
    <w:p w:rsidR="006A0E2E" w:rsidRPr="00FF4AB6" w:rsidRDefault="006A0E2E" w:rsidP="006A0E2E">
      <w:pPr>
        <w:rPr>
          <w:lang w:eastAsia="zh-CN"/>
        </w:rPr>
      </w:pPr>
      <w:r w:rsidRPr="00FF4AB6">
        <w:rPr>
          <w:lang w:eastAsia="zh-CN"/>
        </w:rPr>
        <w:t>DMO</w:t>
      </w:r>
      <w:r w:rsidRPr="00FF4AB6">
        <w:rPr>
          <w:lang w:eastAsia="zh-CN"/>
        </w:rPr>
        <w:tab/>
      </w:r>
      <w:r>
        <w:rPr>
          <w:lang w:eastAsia="zh-CN"/>
        </w:rPr>
        <w:tab/>
      </w:r>
      <w:r w:rsidRPr="00FF4AB6">
        <w:rPr>
          <w:lang w:eastAsia="zh-CN"/>
        </w:rPr>
        <w:t>Direct Mode Operation</w:t>
      </w:r>
    </w:p>
    <w:p w:rsidR="006A0E2E" w:rsidRPr="00FF4AB6" w:rsidRDefault="006A0E2E" w:rsidP="006A0E2E">
      <w:pPr>
        <w:rPr>
          <w:lang w:eastAsia="zh-CN"/>
        </w:rPr>
      </w:pPr>
      <w:r w:rsidRPr="00FF4AB6">
        <w:rPr>
          <w:lang w:eastAsia="zh-CN"/>
        </w:rPr>
        <w:t>ERTMS</w:t>
      </w:r>
      <w:r w:rsidRPr="00FF4AB6">
        <w:rPr>
          <w:lang w:eastAsia="zh-CN"/>
        </w:rPr>
        <w:tab/>
      </w:r>
      <w:r w:rsidR="00A54979">
        <w:rPr>
          <w:lang w:eastAsia="zh-CN"/>
        </w:rPr>
        <w:tab/>
      </w:r>
      <w:r w:rsidRPr="00FF4AB6">
        <w:rPr>
          <w:lang w:eastAsia="zh-CN"/>
        </w:rPr>
        <w:t>European Railway Traffic Management System</w:t>
      </w:r>
    </w:p>
    <w:p w:rsidR="006A0E2E" w:rsidRPr="00FF4AB6" w:rsidRDefault="006A0E2E" w:rsidP="006A0E2E">
      <w:pPr>
        <w:rPr>
          <w:rFonts w:eastAsia="SimSun"/>
          <w:lang w:val="en-US" w:eastAsia="zh-CN"/>
        </w:rPr>
      </w:pPr>
      <w:r w:rsidRPr="00FF4AB6">
        <w:rPr>
          <w:rFonts w:eastAsia="SimSun"/>
          <w:lang w:val="en-US" w:eastAsia="zh-CN"/>
        </w:rPr>
        <w:t>ETSI</w:t>
      </w:r>
      <w:r w:rsidRPr="00FF4AB6">
        <w:rPr>
          <w:rFonts w:eastAsia="SimSun"/>
          <w:lang w:val="en-US" w:eastAsia="zh-CN"/>
        </w:rPr>
        <w:tab/>
      </w:r>
      <w:r>
        <w:rPr>
          <w:rFonts w:eastAsia="SimSun"/>
          <w:lang w:val="en-US" w:eastAsia="zh-CN"/>
        </w:rPr>
        <w:tab/>
      </w:r>
      <w:r w:rsidRPr="00FF4AB6">
        <w:rPr>
          <w:rFonts w:eastAsia="SimSun"/>
          <w:lang w:val="en-US" w:eastAsia="zh-CN"/>
        </w:rPr>
        <w:t>European Telecommunications Standards Institute</w:t>
      </w:r>
    </w:p>
    <w:p w:rsidR="006A0E2E" w:rsidRPr="00FF4AB6" w:rsidRDefault="006A0E2E" w:rsidP="006A0E2E">
      <w:pPr>
        <w:rPr>
          <w:rFonts w:eastAsia="SimSun"/>
          <w:lang w:val="en-US" w:eastAsia="zh-CN"/>
        </w:rPr>
      </w:pPr>
      <w:r w:rsidRPr="00FF4AB6">
        <w:rPr>
          <w:rFonts w:eastAsia="SimSun"/>
          <w:lang w:val="en-US" w:eastAsia="zh-CN"/>
        </w:rPr>
        <w:t>ETCS</w:t>
      </w:r>
      <w:r w:rsidRPr="00FF4AB6">
        <w:rPr>
          <w:rFonts w:eastAsia="SimSun"/>
          <w:lang w:val="en-US" w:eastAsia="zh-CN"/>
        </w:rPr>
        <w:tab/>
      </w:r>
      <w:r>
        <w:rPr>
          <w:rFonts w:eastAsia="SimSun"/>
          <w:lang w:val="en-US" w:eastAsia="zh-CN"/>
        </w:rPr>
        <w:tab/>
      </w:r>
      <w:r w:rsidRPr="00FF4AB6">
        <w:rPr>
          <w:rFonts w:eastAsia="SimSun"/>
          <w:lang w:val="en-US" w:eastAsia="zh-CN"/>
        </w:rPr>
        <w:t>European Train Control System</w:t>
      </w:r>
    </w:p>
    <w:p w:rsidR="006A0E2E" w:rsidRPr="00FF4AB6" w:rsidRDefault="006A0E2E" w:rsidP="006A0E2E">
      <w:pPr>
        <w:rPr>
          <w:rFonts w:eastAsia="SimSun"/>
          <w:lang w:val="en-US" w:eastAsia="zh-CN"/>
        </w:rPr>
      </w:pPr>
      <w:r w:rsidRPr="00FF4AB6">
        <w:rPr>
          <w:rFonts w:eastAsia="SimSun"/>
          <w:lang w:val="en-US" w:eastAsia="zh-CN"/>
        </w:rPr>
        <w:t>GSM-R</w:t>
      </w:r>
      <w:r w:rsidRPr="00FF4AB6">
        <w:rPr>
          <w:rFonts w:eastAsia="SimSun"/>
          <w:lang w:val="en-US" w:eastAsia="zh-CN"/>
        </w:rPr>
        <w:tab/>
      </w:r>
      <w:r w:rsidR="00A54979">
        <w:rPr>
          <w:rFonts w:eastAsia="SimSun"/>
          <w:lang w:val="en-US" w:eastAsia="zh-CN"/>
        </w:rPr>
        <w:tab/>
      </w:r>
      <w:r w:rsidRPr="00FF4AB6">
        <w:rPr>
          <w:rFonts w:eastAsia="SimSun"/>
          <w:lang w:val="en-US" w:eastAsia="zh-CN"/>
        </w:rPr>
        <w:t>GSM for Railways</w:t>
      </w:r>
    </w:p>
    <w:p w:rsidR="006A0E2E" w:rsidRPr="00FF4AB6" w:rsidRDefault="006A0E2E" w:rsidP="006A0E2E">
      <w:pPr>
        <w:rPr>
          <w:rFonts w:eastAsia="SimSun"/>
          <w:lang w:val="en-US" w:eastAsia="zh-CN"/>
        </w:rPr>
      </w:pPr>
      <w:r w:rsidRPr="00FF4AB6">
        <w:rPr>
          <w:rFonts w:eastAsia="SimSun"/>
          <w:lang w:val="en-US" w:eastAsia="zh-CN"/>
        </w:rPr>
        <w:t>LMR</w:t>
      </w:r>
      <w:r w:rsidRPr="00FF4AB6">
        <w:rPr>
          <w:rFonts w:eastAsia="SimSun"/>
          <w:lang w:val="en-US" w:eastAsia="zh-CN"/>
        </w:rPr>
        <w:tab/>
      </w:r>
      <w:r>
        <w:rPr>
          <w:rFonts w:eastAsia="SimSun"/>
          <w:lang w:val="en-US" w:eastAsia="zh-CN"/>
        </w:rPr>
        <w:tab/>
      </w:r>
      <w:r w:rsidRPr="00FF4AB6">
        <w:rPr>
          <w:rFonts w:eastAsia="SimSun"/>
          <w:lang w:val="en-US" w:eastAsia="zh-CN"/>
        </w:rPr>
        <w:t>Land Mobile Radio</w:t>
      </w:r>
    </w:p>
    <w:p w:rsidR="006A0E2E" w:rsidRPr="00FF4AB6" w:rsidRDefault="006A0E2E" w:rsidP="006A0E2E">
      <w:pPr>
        <w:rPr>
          <w:rFonts w:eastAsia="SimSun"/>
          <w:lang w:val="en-US" w:eastAsia="zh-CN"/>
        </w:rPr>
      </w:pPr>
      <w:r w:rsidRPr="00FF4AB6">
        <w:rPr>
          <w:rFonts w:eastAsia="SimSun"/>
          <w:lang w:val="en-US" w:eastAsia="zh-CN"/>
        </w:rPr>
        <w:t>LTE</w:t>
      </w:r>
      <w:r w:rsidRPr="00FF4AB6">
        <w:rPr>
          <w:rFonts w:eastAsia="SimSun"/>
          <w:lang w:val="en-US" w:eastAsia="zh-CN"/>
        </w:rPr>
        <w:tab/>
      </w:r>
      <w:r>
        <w:rPr>
          <w:rFonts w:eastAsia="SimSun"/>
          <w:lang w:val="en-US" w:eastAsia="zh-CN"/>
        </w:rPr>
        <w:tab/>
      </w:r>
      <w:r w:rsidRPr="00FF4AB6">
        <w:rPr>
          <w:rFonts w:eastAsia="SimSun"/>
          <w:lang w:val="en-US" w:eastAsia="zh-CN"/>
        </w:rPr>
        <w:t>Long Term Evolution (4G cellular technology based on OFDM)</w:t>
      </w:r>
    </w:p>
    <w:p w:rsidR="006A0E2E" w:rsidRPr="00FF4AB6" w:rsidRDefault="006A0E2E" w:rsidP="006A0E2E">
      <w:pPr>
        <w:rPr>
          <w:rFonts w:eastAsia="SimSun"/>
          <w:lang w:val="en-US" w:eastAsia="zh-CN"/>
        </w:rPr>
      </w:pPr>
      <w:r w:rsidRPr="00FF4AB6">
        <w:rPr>
          <w:rFonts w:eastAsia="SimSun"/>
          <w:lang w:val="en-US" w:eastAsia="zh-CN"/>
        </w:rPr>
        <w:t>NB</w:t>
      </w:r>
      <w:r w:rsidRPr="00FF4AB6">
        <w:rPr>
          <w:rFonts w:eastAsia="SimSun"/>
          <w:lang w:val="en-US" w:eastAsia="zh-CN"/>
        </w:rPr>
        <w:tab/>
      </w:r>
      <w:r>
        <w:rPr>
          <w:rFonts w:eastAsia="SimSun"/>
          <w:lang w:val="en-US" w:eastAsia="zh-CN"/>
        </w:rPr>
        <w:tab/>
      </w:r>
      <w:r w:rsidRPr="00FF4AB6">
        <w:rPr>
          <w:rFonts w:eastAsia="SimSun"/>
          <w:lang w:val="en-US" w:eastAsia="zh-CN"/>
        </w:rPr>
        <w:t>Narrow Band (typically 25 KHz)</w:t>
      </w:r>
    </w:p>
    <w:p w:rsidR="006A0E2E" w:rsidRPr="00FF4AB6" w:rsidRDefault="006A0E2E" w:rsidP="006A0E2E">
      <w:pPr>
        <w:rPr>
          <w:rFonts w:eastAsia="SimSun"/>
          <w:lang w:val="en-US" w:eastAsia="zh-CN"/>
        </w:rPr>
      </w:pPr>
      <w:r w:rsidRPr="00FF4AB6">
        <w:rPr>
          <w:rFonts w:eastAsia="SimSun"/>
          <w:lang w:val="en-US" w:eastAsia="zh-CN"/>
        </w:rPr>
        <w:t>OFDM</w:t>
      </w:r>
      <w:r w:rsidRPr="00FF4AB6">
        <w:rPr>
          <w:rFonts w:eastAsia="SimSun"/>
          <w:lang w:val="en-US" w:eastAsia="zh-CN"/>
        </w:rPr>
        <w:tab/>
      </w:r>
      <w:r>
        <w:rPr>
          <w:rFonts w:eastAsia="SimSun"/>
          <w:lang w:val="en-US" w:eastAsia="zh-CN"/>
        </w:rPr>
        <w:tab/>
      </w:r>
      <w:r w:rsidRPr="00FF4AB6">
        <w:rPr>
          <w:rFonts w:eastAsia="SimSun"/>
          <w:lang w:val="en-US" w:eastAsia="zh-CN"/>
        </w:rPr>
        <w:t>Orthogonal Frequency Division Multiplexing</w:t>
      </w:r>
    </w:p>
    <w:p w:rsidR="006A0E2E" w:rsidRPr="00FF4AB6" w:rsidRDefault="006A0E2E" w:rsidP="006A0E2E">
      <w:pPr>
        <w:rPr>
          <w:rFonts w:eastAsia="SimSun"/>
          <w:lang w:val="en-US" w:eastAsia="zh-CN"/>
        </w:rPr>
      </w:pPr>
      <w:r w:rsidRPr="00FF4AB6">
        <w:rPr>
          <w:rFonts w:eastAsia="SimSun"/>
          <w:lang w:val="en-US" w:eastAsia="zh-CN"/>
        </w:rPr>
        <w:t>OFDMA</w:t>
      </w:r>
      <w:r w:rsidRPr="00FF4AB6">
        <w:rPr>
          <w:rFonts w:eastAsia="SimSun"/>
          <w:lang w:val="en-US" w:eastAsia="zh-CN"/>
        </w:rPr>
        <w:tab/>
      </w:r>
      <w:r w:rsidR="00A54979">
        <w:rPr>
          <w:rFonts w:eastAsia="SimSun"/>
          <w:lang w:val="en-US" w:eastAsia="zh-CN"/>
        </w:rPr>
        <w:tab/>
      </w:r>
      <w:r w:rsidRPr="00FF4AB6">
        <w:rPr>
          <w:rFonts w:eastAsia="SimSun"/>
          <w:lang w:val="en-US" w:eastAsia="zh-CN"/>
        </w:rPr>
        <w:t>Orthogonal Frequency Division Multiple Access</w:t>
      </w:r>
    </w:p>
    <w:p w:rsidR="006A0E2E" w:rsidRPr="00FF4AB6" w:rsidRDefault="006A0E2E" w:rsidP="006A0E2E">
      <w:pPr>
        <w:rPr>
          <w:rFonts w:eastAsia="SimSun"/>
          <w:lang w:val="en-US" w:eastAsia="zh-CN"/>
        </w:rPr>
      </w:pPr>
      <w:r w:rsidRPr="00FF4AB6">
        <w:rPr>
          <w:rFonts w:eastAsia="SimSun"/>
          <w:lang w:val="en-US" w:eastAsia="zh-CN"/>
        </w:rPr>
        <w:t>QPSK</w:t>
      </w:r>
      <w:r w:rsidRPr="00FF4AB6">
        <w:rPr>
          <w:rFonts w:eastAsia="SimSun"/>
          <w:lang w:val="en-US" w:eastAsia="zh-CN"/>
        </w:rPr>
        <w:tab/>
      </w:r>
      <w:r>
        <w:rPr>
          <w:rFonts w:eastAsia="SimSun"/>
          <w:lang w:val="en-US" w:eastAsia="zh-CN"/>
        </w:rPr>
        <w:tab/>
      </w:r>
      <w:r w:rsidRPr="00FF4AB6">
        <w:rPr>
          <w:rFonts w:eastAsia="SimSun"/>
          <w:lang w:val="en-US" w:eastAsia="zh-CN"/>
        </w:rPr>
        <w:t>Quadrature Phase Shift Keying</w:t>
      </w:r>
    </w:p>
    <w:p w:rsidR="006A0E2E" w:rsidRPr="00FF4AB6" w:rsidRDefault="006A0E2E" w:rsidP="006A0E2E">
      <w:pPr>
        <w:rPr>
          <w:rFonts w:eastAsia="SimSun"/>
          <w:lang w:val="en-US" w:eastAsia="zh-CN"/>
        </w:rPr>
      </w:pPr>
      <w:r w:rsidRPr="00FF4AB6">
        <w:rPr>
          <w:rFonts w:eastAsia="SimSun"/>
          <w:lang w:val="en-US" w:eastAsia="zh-CN"/>
        </w:rPr>
        <w:t>RAN</w:t>
      </w:r>
      <w:r w:rsidRPr="00FF4AB6">
        <w:rPr>
          <w:rFonts w:eastAsia="SimSun"/>
          <w:lang w:val="en-US" w:eastAsia="zh-CN"/>
        </w:rPr>
        <w:tab/>
      </w:r>
      <w:r>
        <w:rPr>
          <w:rFonts w:eastAsia="SimSun"/>
          <w:lang w:val="en-US" w:eastAsia="zh-CN"/>
        </w:rPr>
        <w:tab/>
      </w:r>
      <w:r w:rsidRPr="00FF4AB6">
        <w:rPr>
          <w:rFonts w:eastAsia="SimSun"/>
          <w:lang w:val="en-US" w:eastAsia="zh-CN"/>
        </w:rPr>
        <w:t>Radio Access Network</w:t>
      </w:r>
    </w:p>
    <w:p w:rsidR="006A0E2E" w:rsidRPr="00FF4AB6" w:rsidRDefault="006A0E2E" w:rsidP="006A0E2E">
      <w:pPr>
        <w:rPr>
          <w:rFonts w:eastAsia="SimSun"/>
          <w:lang w:val="en-US" w:eastAsia="zh-CN"/>
        </w:rPr>
      </w:pPr>
      <w:r w:rsidRPr="00FF4AB6">
        <w:rPr>
          <w:rFonts w:eastAsia="SimSun"/>
          <w:lang w:val="en-US" w:eastAsia="zh-CN"/>
        </w:rPr>
        <w:t>RSTT</w:t>
      </w:r>
      <w:r w:rsidRPr="00FF4AB6">
        <w:rPr>
          <w:rFonts w:eastAsia="SimSun"/>
          <w:lang w:val="en-US" w:eastAsia="zh-CN"/>
        </w:rPr>
        <w:tab/>
      </w:r>
      <w:r>
        <w:rPr>
          <w:rFonts w:eastAsia="SimSun"/>
          <w:lang w:val="en-US" w:eastAsia="zh-CN"/>
        </w:rPr>
        <w:tab/>
      </w:r>
      <w:r w:rsidRPr="00FF4AB6">
        <w:rPr>
          <w:rFonts w:eastAsia="SimSun"/>
          <w:lang w:val="en-US" w:eastAsia="zh-CN"/>
        </w:rPr>
        <w:t>Railway Radiocommunication systems between train and trackside</w:t>
      </w:r>
    </w:p>
    <w:p w:rsidR="006A0E2E" w:rsidRPr="00FF4AB6" w:rsidRDefault="006A0E2E" w:rsidP="006A0E2E">
      <w:pPr>
        <w:rPr>
          <w:rFonts w:eastAsia="SimSun"/>
          <w:lang w:val="en-US" w:eastAsia="zh-CN"/>
        </w:rPr>
      </w:pPr>
      <w:r w:rsidRPr="00FF4AB6">
        <w:rPr>
          <w:rFonts w:eastAsia="SimSun"/>
          <w:lang w:val="en-US" w:eastAsia="zh-CN"/>
        </w:rPr>
        <w:t>S&amp;C</w:t>
      </w:r>
      <w:r w:rsidRPr="00FF4AB6">
        <w:rPr>
          <w:rFonts w:eastAsia="SimSun"/>
          <w:lang w:val="en-US" w:eastAsia="zh-CN"/>
        </w:rPr>
        <w:tab/>
      </w:r>
      <w:r>
        <w:rPr>
          <w:rFonts w:eastAsia="SimSun"/>
          <w:lang w:val="en-US" w:eastAsia="zh-CN"/>
        </w:rPr>
        <w:tab/>
      </w:r>
      <w:r w:rsidRPr="00FF4AB6">
        <w:rPr>
          <w:rFonts w:eastAsia="SimSun"/>
          <w:lang w:val="en-US" w:eastAsia="zh-CN"/>
        </w:rPr>
        <w:t>Signalling and Control in Train and track management</w:t>
      </w:r>
    </w:p>
    <w:p w:rsidR="006A0E2E" w:rsidRPr="00FF4AB6" w:rsidRDefault="006A0E2E" w:rsidP="006A0E2E">
      <w:pPr>
        <w:rPr>
          <w:rFonts w:eastAsia="SimSun"/>
          <w:lang w:val="en-US" w:eastAsia="zh-CN"/>
        </w:rPr>
      </w:pPr>
      <w:r w:rsidRPr="00FF4AB6">
        <w:rPr>
          <w:rFonts w:eastAsia="SimSun"/>
          <w:lang w:val="en-US" w:eastAsia="zh-CN"/>
        </w:rPr>
        <w:t>SwMI</w:t>
      </w:r>
      <w:r w:rsidRPr="00FF4AB6">
        <w:rPr>
          <w:rFonts w:eastAsia="SimSun"/>
          <w:lang w:val="en-US" w:eastAsia="zh-CN"/>
        </w:rPr>
        <w:tab/>
      </w:r>
      <w:r>
        <w:rPr>
          <w:rFonts w:eastAsia="SimSun"/>
          <w:lang w:val="en-US" w:eastAsia="zh-CN"/>
        </w:rPr>
        <w:tab/>
      </w:r>
      <w:r w:rsidRPr="00FF4AB6">
        <w:rPr>
          <w:rFonts w:eastAsia="SimSun"/>
          <w:lang w:val="en-US" w:eastAsia="zh-CN"/>
        </w:rPr>
        <w:t>Switching and Management Infrastructure in a TETRA system</w:t>
      </w:r>
    </w:p>
    <w:p w:rsidR="006A0E2E" w:rsidRPr="00FF4AB6" w:rsidRDefault="006A0E2E" w:rsidP="006A0E2E">
      <w:pPr>
        <w:rPr>
          <w:rFonts w:eastAsia="SimSun"/>
          <w:lang w:val="en-US" w:eastAsia="zh-CN"/>
        </w:rPr>
      </w:pPr>
      <w:r w:rsidRPr="00FF4AB6">
        <w:rPr>
          <w:rFonts w:eastAsia="SimSun"/>
          <w:lang w:val="en-US" w:eastAsia="zh-CN"/>
        </w:rPr>
        <w:t>TBS</w:t>
      </w:r>
      <w:r w:rsidRPr="00FF4AB6">
        <w:rPr>
          <w:rFonts w:eastAsia="SimSun"/>
          <w:lang w:val="en-US" w:eastAsia="zh-CN"/>
        </w:rPr>
        <w:tab/>
      </w:r>
      <w:r>
        <w:rPr>
          <w:rFonts w:eastAsia="SimSun"/>
          <w:lang w:val="en-US" w:eastAsia="zh-CN"/>
        </w:rPr>
        <w:tab/>
      </w:r>
      <w:r w:rsidRPr="00FF4AB6">
        <w:rPr>
          <w:rFonts w:eastAsia="SimSun"/>
          <w:lang w:val="en-US" w:eastAsia="zh-CN"/>
        </w:rPr>
        <w:t>TETRA base Station</w:t>
      </w:r>
    </w:p>
    <w:p w:rsidR="006A0E2E" w:rsidRPr="00FF4AB6" w:rsidRDefault="006A0E2E" w:rsidP="006A0E2E">
      <w:pPr>
        <w:rPr>
          <w:rFonts w:eastAsia="SimSun"/>
          <w:lang w:val="en-US" w:eastAsia="zh-CN"/>
        </w:rPr>
      </w:pPr>
      <w:r w:rsidRPr="00FF4AB6">
        <w:rPr>
          <w:rFonts w:eastAsia="SimSun"/>
          <w:lang w:val="en-US" w:eastAsia="zh-CN"/>
        </w:rPr>
        <w:t>TDMA</w:t>
      </w:r>
      <w:r w:rsidRPr="00FF4AB6">
        <w:rPr>
          <w:rFonts w:eastAsia="SimSun"/>
          <w:lang w:val="en-US" w:eastAsia="zh-CN"/>
        </w:rPr>
        <w:tab/>
      </w:r>
      <w:r>
        <w:rPr>
          <w:rFonts w:eastAsia="SimSun"/>
          <w:lang w:val="en-US" w:eastAsia="zh-CN"/>
        </w:rPr>
        <w:tab/>
      </w:r>
      <w:r w:rsidRPr="00FF4AB6">
        <w:rPr>
          <w:rFonts w:eastAsia="SimSun"/>
          <w:lang w:val="en-US" w:eastAsia="zh-CN"/>
        </w:rPr>
        <w:t>Time Division Multiple Access</w:t>
      </w:r>
    </w:p>
    <w:p w:rsidR="006A0E2E" w:rsidRPr="00FF4AB6" w:rsidRDefault="006A0E2E" w:rsidP="006A0E2E">
      <w:pPr>
        <w:rPr>
          <w:rFonts w:eastAsia="SimSun"/>
          <w:lang w:val="en-US" w:eastAsia="zh-CN"/>
        </w:rPr>
      </w:pPr>
      <w:r w:rsidRPr="00FF4AB6">
        <w:rPr>
          <w:rFonts w:eastAsia="SimSun"/>
          <w:lang w:val="en-US" w:eastAsia="zh-CN"/>
        </w:rPr>
        <w:t>TETRA</w:t>
      </w:r>
      <w:r w:rsidRPr="00FF4AB6">
        <w:rPr>
          <w:rFonts w:eastAsia="SimSun"/>
          <w:lang w:val="en-US" w:eastAsia="zh-CN"/>
        </w:rPr>
        <w:tab/>
      </w:r>
      <w:r w:rsidR="00A54979">
        <w:rPr>
          <w:rFonts w:eastAsia="SimSun"/>
          <w:lang w:val="en-US" w:eastAsia="zh-CN"/>
        </w:rPr>
        <w:tab/>
      </w:r>
      <w:r w:rsidRPr="00FF4AB6">
        <w:rPr>
          <w:rFonts w:eastAsia="SimSun"/>
          <w:lang w:val="en-US" w:eastAsia="zh-CN"/>
        </w:rPr>
        <w:t>Terrestrial trunk Radio based on ETSI standard</w:t>
      </w:r>
    </w:p>
    <w:p w:rsidR="006A0E2E" w:rsidRPr="00176671" w:rsidRDefault="006A0E2E" w:rsidP="006A0E2E">
      <w:pPr>
        <w:rPr>
          <w:rFonts w:eastAsia="SimSun"/>
          <w:lang w:val="en-US" w:eastAsia="zh-CN"/>
        </w:rPr>
      </w:pPr>
      <w:r w:rsidRPr="00176671">
        <w:rPr>
          <w:rFonts w:eastAsia="SimSun"/>
          <w:lang w:val="en-US" w:eastAsia="zh-CN"/>
        </w:rPr>
        <w:t>TGV</w:t>
      </w:r>
      <w:r w:rsidRPr="00176671">
        <w:rPr>
          <w:rFonts w:eastAsia="SimSun"/>
          <w:lang w:val="en-US" w:eastAsia="zh-CN"/>
        </w:rPr>
        <w:tab/>
      </w:r>
      <w:r w:rsidRPr="00176671">
        <w:rPr>
          <w:rFonts w:eastAsia="SimSun"/>
          <w:lang w:val="en-US" w:eastAsia="zh-CN"/>
        </w:rPr>
        <w:tab/>
        <w:t>Train à Grande Vitesse – Very High speed Train</w:t>
      </w:r>
    </w:p>
    <w:p w:rsidR="006A0E2E" w:rsidRPr="00FF4AB6" w:rsidRDefault="006A0E2E" w:rsidP="006A0E2E">
      <w:pPr>
        <w:rPr>
          <w:rFonts w:eastAsia="SimSun"/>
          <w:lang w:val="en-US" w:eastAsia="zh-CN"/>
        </w:rPr>
      </w:pPr>
      <w:r w:rsidRPr="00FF4AB6">
        <w:rPr>
          <w:rFonts w:eastAsia="SimSun"/>
          <w:lang w:val="en-US" w:eastAsia="zh-CN"/>
        </w:rPr>
        <w:t>THSR</w:t>
      </w:r>
      <w:r w:rsidRPr="00FF4AB6">
        <w:rPr>
          <w:rFonts w:eastAsia="SimSun"/>
          <w:lang w:val="en-US" w:eastAsia="zh-CN"/>
        </w:rPr>
        <w:tab/>
      </w:r>
      <w:r>
        <w:rPr>
          <w:rFonts w:eastAsia="SimSun"/>
          <w:lang w:val="en-US" w:eastAsia="zh-CN"/>
        </w:rPr>
        <w:tab/>
      </w:r>
      <w:r w:rsidRPr="00FF4AB6">
        <w:rPr>
          <w:rFonts w:eastAsia="SimSun"/>
          <w:lang w:val="en-US" w:eastAsia="zh-CN"/>
        </w:rPr>
        <w:t>Taiwan High Speed Rail</w:t>
      </w:r>
    </w:p>
    <w:p w:rsidR="006A0E2E" w:rsidRPr="00FF4AB6" w:rsidRDefault="006A0E2E" w:rsidP="006A0E2E">
      <w:pPr>
        <w:rPr>
          <w:rFonts w:eastAsia="SimSun"/>
          <w:lang w:val="en-US" w:eastAsia="zh-CN"/>
        </w:rPr>
      </w:pPr>
      <w:r w:rsidRPr="00FF4AB6">
        <w:rPr>
          <w:rFonts w:eastAsia="SimSun"/>
          <w:lang w:val="en-US" w:eastAsia="zh-CN"/>
        </w:rPr>
        <w:t>TMO</w:t>
      </w:r>
      <w:r w:rsidRPr="00FF4AB6">
        <w:rPr>
          <w:rFonts w:eastAsia="SimSun"/>
          <w:lang w:val="en-US" w:eastAsia="zh-CN"/>
        </w:rPr>
        <w:tab/>
      </w:r>
      <w:r>
        <w:rPr>
          <w:rFonts w:eastAsia="SimSun"/>
          <w:lang w:val="en-US" w:eastAsia="zh-CN"/>
        </w:rPr>
        <w:tab/>
      </w:r>
      <w:r w:rsidRPr="00FF4AB6">
        <w:rPr>
          <w:rFonts w:eastAsia="SimSun"/>
          <w:lang w:val="en-US" w:eastAsia="zh-CN"/>
        </w:rPr>
        <w:t>Trunk Mode Operation (in TETRA)</w:t>
      </w:r>
    </w:p>
    <w:p w:rsidR="006A0E2E" w:rsidRPr="00FF4AB6" w:rsidRDefault="006A0E2E" w:rsidP="00A54979">
      <w:pPr>
        <w:ind w:left="1871" w:hanging="1871"/>
        <w:rPr>
          <w:lang w:eastAsia="zh-CN"/>
        </w:rPr>
      </w:pPr>
      <w:r w:rsidRPr="00FF4AB6">
        <w:rPr>
          <w:lang w:eastAsia="zh-CN"/>
        </w:rPr>
        <w:t>UIC</w:t>
      </w:r>
      <w:r w:rsidRPr="00FF4AB6">
        <w:rPr>
          <w:lang w:eastAsia="zh-CN"/>
        </w:rPr>
        <w:tab/>
      </w:r>
      <w:r>
        <w:rPr>
          <w:lang w:eastAsia="zh-CN"/>
        </w:rPr>
        <w:tab/>
      </w:r>
      <w:r w:rsidRPr="00FF4AB6">
        <w:rPr>
          <w:lang w:eastAsia="zh-CN"/>
        </w:rPr>
        <w:t>Union Internationale des Chemins de fer-(International Union of Railways)</w:t>
      </w:r>
    </w:p>
    <w:p w:rsidR="006A0E2E" w:rsidRPr="00FF4AB6" w:rsidRDefault="006A0E2E" w:rsidP="006A0E2E">
      <w:pPr>
        <w:rPr>
          <w:lang w:eastAsia="zh-CN"/>
        </w:rPr>
      </w:pPr>
      <w:r w:rsidRPr="00FF4AB6">
        <w:rPr>
          <w:lang w:eastAsia="zh-CN"/>
        </w:rPr>
        <w:t>UE</w:t>
      </w:r>
      <w:r w:rsidRPr="00FF4AB6">
        <w:rPr>
          <w:lang w:eastAsia="zh-CN"/>
        </w:rPr>
        <w:tab/>
      </w:r>
      <w:r>
        <w:rPr>
          <w:lang w:eastAsia="zh-CN"/>
        </w:rPr>
        <w:tab/>
      </w:r>
      <w:r w:rsidRPr="00FF4AB6">
        <w:rPr>
          <w:lang w:eastAsia="zh-CN"/>
        </w:rPr>
        <w:t>User Equipment</w:t>
      </w:r>
    </w:p>
    <w:p w:rsidR="006A0E2E" w:rsidRPr="00FF4AB6" w:rsidRDefault="006A0E2E" w:rsidP="006A0E2E">
      <w:pPr>
        <w:rPr>
          <w:lang w:eastAsia="zh-CN"/>
        </w:rPr>
      </w:pPr>
      <w:r w:rsidRPr="00FF4AB6">
        <w:rPr>
          <w:lang w:eastAsia="zh-CN"/>
        </w:rPr>
        <w:t>VBS</w:t>
      </w:r>
      <w:r w:rsidRPr="00FF4AB6">
        <w:rPr>
          <w:lang w:eastAsia="zh-CN"/>
        </w:rPr>
        <w:tab/>
      </w:r>
      <w:r>
        <w:rPr>
          <w:lang w:eastAsia="zh-CN"/>
        </w:rPr>
        <w:tab/>
      </w:r>
      <w:r w:rsidRPr="00FF4AB6">
        <w:rPr>
          <w:lang w:eastAsia="zh-CN"/>
        </w:rPr>
        <w:t>Voice Broadcast (in GSM-R)</w:t>
      </w:r>
    </w:p>
    <w:p w:rsidR="006A0E2E" w:rsidRPr="00FF4AB6" w:rsidRDefault="006A0E2E" w:rsidP="006A0E2E">
      <w:pPr>
        <w:rPr>
          <w:lang w:eastAsia="zh-CN"/>
        </w:rPr>
      </w:pPr>
      <w:r w:rsidRPr="00FF4AB6">
        <w:rPr>
          <w:lang w:eastAsia="zh-CN"/>
        </w:rPr>
        <w:t>VGCS</w:t>
      </w:r>
      <w:r w:rsidRPr="00FF4AB6">
        <w:rPr>
          <w:lang w:eastAsia="zh-CN"/>
        </w:rPr>
        <w:tab/>
      </w:r>
      <w:r>
        <w:rPr>
          <w:lang w:eastAsia="zh-CN"/>
        </w:rPr>
        <w:tab/>
      </w:r>
      <w:r w:rsidRPr="00FF4AB6">
        <w:rPr>
          <w:lang w:eastAsia="zh-CN"/>
        </w:rPr>
        <w:t>Voice Group Call (in GSM-R)</w:t>
      </w:r>
    </w:p>
    <w:p w:rsidR="006A0E2E" w:rsidRDefault="006A0E2E" w:rsidP="006A0E2E">
      <w:pPr>
        <w:rPr>
          <w:lang w:eastAsia="zh-CN"/>
        </w:rPr>
      </w:pPr>
      <w:r w:rsidRPr="00FF4AB6">
        <w:rPr>
          <w:lang w:eastAsia="zh-CN"/>
        </w:rPr>
        <w:t>WiFi</w:t>
      </w:r>
      <w:r w:rsidRPr="00FF4AB6">
        <w:rPr>
          <w:lang w:eastAsia="zh-CN"/>
        </w:rPr>
        <w:tab/>
      </w:r>
      <w:r>
        <w:rPr>
          <w:lang w:eastAsia="zh-CN"/>
        </w:rPr>
        <w:tab/>
      </w:r>
      <w:r w:rsidRPr="00FF4AB6">
        <w:rPr>
          <w:lang w:eastAsia="zh-CN"/>
        </w:rPr>
        <w:t>Wireless Fidelity – a broadband wireless Local area network</w:t>
      </w:r>
    </w:p>
    <w:p w:rsidR="006A0E2E" w:rsidRDefault="006A0E2E" w:rsidP="006A0E2E">
      <w:pPr>
        <w:rPr>
          <w:szCs w:val="24"/>
          <w:lang w:eastAsia="zh-CN"/>
        </w:rPr>
      </w:pPr>
      <w:r>
        <w:rPr>
          <w:szCs w:val="24"/>
          <w:lang w:eastAsia="zh-CN"/>
        </w:rPr>
        <w:br w:type="page"/>
      </w:r>
    </w:p>
    <w:p w:rsidR="006A0E2E" w:rsidRDefault="006A0E2E" w:rsidP="006A0E2E">
      <w:pPr>
        <w:pStyle w:val="AnnexNo"/>
        <w:rPr>
          <w:lang w:eastAsia="zh-CN"/>
        </w:rPr>
      </w:pPr>
      <w:bookmarkStart w:id="153" w:name="_Toc467151184"/>
      <w:bookmarkStart w:id="154" w:name="_Toc467087984"/>
      <w:r w:rsidRPr="006D5D30">
        <w:rPr>
          <w:lang w:eastAsia="zh-CN"/>
        </w:rPr>
        <w:lastRenderedPageBreak/>
        <w:t xml:space="preserve">ANNEX </w:t>
      </w:r>
      <w:proofErr w:type="gramStart"/>
      <w:r w:rsidRPr="006D5D30">
        <w:rPr>
          <w:lang w:eastAsia="zh-CN"/>
        </w:rPr>
        <w:t>2</w:t>
      </w:r>
      <w:bookmarkEnd w:id="153"/>
      <w:proofErr w:type="gramEnd"/>
    </w:p>
    <w:p w:rsidR="006A0E2E" w:rsidRPr="006D5D30" w:rsidRDefault="006A0E2E" w:rsidP="006A0E2E">
      <w:pPr>
        <w:pStyle w:val="Annextitle"/>
        <w:rPr>
          <w:lang w:val="en-US" w:eastAsia="zh-CN"/>
        </w:rPr>
      </w:pPr>
      <w:bookmarkStart w:id="155" w:name="_Toc467151185"/>
      <w:r w:rsidRPr="006D5D30">
        <w:rPr>
          <w:lang w:eastAsia="zh-CN"/>
        </w:rPr>
        <w:t>Summary of Response to the Questionnaire on the Usage of Railway Radiocommunication Systems</w:t>
      </w:r>
      <w:bookmarkEnd w:id="154"/>
      <w:bookmarkEnd w:id="155"/>
    </w:p>
    <w:p w:rsidR="006A0E2E" w:rsidRPr="00A54979" w:rsidRDefault="006A0E2E" w:rsidP="00A54979">
      <w:pPr>
        <w:pStyle w:val="Normalend"/>
        <w:spacing w:after="240"/>
        <w:rPr>
          <w:i/>
          <w:iCs/>
          <w:lang w:eastAsia="zh-CN"/>
        </w:rPr>
      </w:pPr>
      <w:r w:rsidRPr="00A54979">
        <w:rPr>
          <w:i/>
          <w:iCs/>
          <w:lang w:eastAsia="zh-CN"/>
        </w:rPr>
        <w:t>Editor’s note: This section is the outcome of DG-Questionnaire of SWG-5A-2-1 in November 2016.</w:t>
      </w:r>
    </w:p>
    <w:p w:rsidR="006A0E2E" w:rsidRPr="006A0E2E" w:rsidRDefault="006A0E2E" w:rsidP="00A54979">
      <w:pPr>
        <w:pStyle w:val="Heading1"/>
      </w:pPr>
      <w:bookmarkStart w:id="156" w:name="_Toc467087985"/>
      <w:bookmarkStart w:id="157" w:name="_Toc467151186"/>
      <w:r w:rsidRPr="006A0E2E">
        <w:t>A2.1</w:t>
      </w:r>
      <w:r w:rsidRPr="006A0E2E">
        <w:tab/>
        <w:t>Introduction</w:t>
      </w:r>
      <w:bookmarkEnd w:id="156"/>
      <w:bookmarkEnd w:id="157"/>
    </w:p>
    <w:p w:rsidR="006A0E2E" w:rsidRPr="006A0E2E" w:rsidRDefault="006A0E2E" w:rsidP="006A0E2E">
      <w:pPr>
        <w:rPr>
          <w:rFonts w:eastAsia="MS Mincho"/>
          <w:b/>
          <w:bCs/>
          <w:lang w:val="en-US" w:eastAsia="zh-CN"/>
        </w:rPr>
      </w:pPr>
      <w:r w:rsidRPr="00A450D6">
        <w:rPr>
          <w:rFonts w:eastAsia="MS Mincho"/>
          <w:lang w:val="en-US" w:eastAsia="zh-CN"/>
        </w:rPr>
        <w:t xml:space="preserve">WRC-15 adopted Resolution </w:t>
      </w:r>
      <w:r w:rsidRPr="00A450D6">
        <w:rPr>
          <w:rFonts w:eastAsia="MS Mincho"/>
          <w:b/>
          <w:lang w:val="en-US" w:eastAsia="zh-CN"/>
        </w:rPr>
        <w:t>236 (WRC-15)</w:t>
      </w:r>
      <w:r w:rsidRPr="00A450D6">
        <w:rPr>
          <w:rFonts w:eastAsia="MS Mincho"/>
          <w:lang w:val="en-US" w:eastAsia="zh-CN"/>
        </w:rPr>
        <w:t xml:space="preserve">, which invites ITU-R to study the spectrum needs, technical operational characteristic and implementation of railway radiocommunication systems between train and trackside. Resolution </w:t>
      </w:r>
      <w:r w:rsidRPr="00A450D6">
        <w:rPr>
          <w:rFonts w:eastAsia="MS Mincho"/>
          <w:b/>
          <w:lang w:val="en-US" w:eastAsia="zh-CN"/>
        </w:rPr>
        <w:t>809 (WRC-15)</w:t>
      </w:r>
      <w:r w:rsidRPr="00A450D6">
        <w:rPr>
          <w:rFonts w:eastAsia="MS Mincho"/>
          <w:lang w:val="en-US" w:eastAsia="zh-CN"/>
        </w:rPr>
        <w:t xml:space="preserve"> decided that the agenda item 1.11 of WRC</w:t>
      </w:r>
      <w:r w:rsidRPr="00A450D6">
        <w:rPr>
          <w:rFonts w:eastAsia="MS Mincho"/>
          <w:lang w:val="en-US" w:eastAsia="zh-CN"/>
        </w:rPr>
        <w:noBreakHyphen/>
        <w:t xml:space="preserve">19 is </w:t>
      </w:r>
      <w:r>
        <w:rPr>
          <w:rFonts w:eastAsia="MS Mincho"/>
          <w:lang w:val="en-US" w:eastAsia="zh-CN"/>
        </w:rPr>
        <w:t>‘</w:t>
      </w:r>
      <w:r w:rsidRPr="00A450D6">
        <w:rPr>
          <w:rFonts w:eastAsia="MS Mincho"/>
          <w:lang w:val="en-US" w:eastAsia="zh-CN"/>
        </w:rPr>
        <w:t xml:space="preserve">to take necessary actions, as appropriate, to facilitate global or regional harmonized frequency bands to support railway radiocommunication systems between train and trackside within existing mobile service allocations, in accordance with Resolution </w:t>
      </w:r>
      <w:r w:rsidRPr="006A0E2E">
        <w:rPr>
          <w:rFonts w:eastAsia="MS Mincho"/>
          <w:b/>
          <w:bCs/>
          <w:lang w:val="en-US" w:eastAsia="zh-CN"/>
        </w:rPr>
        <w:t>236 (WRC-15)’</w:t>
      </w:r>
      <w:r w:rsidRPr="006A0E2E">
        <w:rPr>
          <w:rFonts w:eastAsia="MS Mincho"/>
          <w:lang w:val="en-US" w:eastAsia="zh-CN"/>
        </w:rPr>
        <w:t>.</w:t>
      </w:r>
    </w:p>
    <w:p w:rsidR="006A0E2E" w:rsidRPr="00A450D6" w:rsidRDefault="006A0E2E" w:rsidP="006A0E2E">
      <w:pPr>
        <w:rPr>
          <w:rFonts w:eastAsia="MS Mincho"/>
          <w:lang w:val="en-US" w:eastAsia="zh-CN"/>
        </w:rPr>
      </w:pPr>
      <w:r w:rsidRPr="00A450D6">
        <w:rPr>
          <w:rFonts w:eastAsia="MS Mincho"/>
          <w:lang w:val="en-US" w:eastAsia="zh-CN"/>
        </w:rPr>
        <w:t xml:space="preserve">The technical and operational characteristics used by railway radiocommunication systems vary by country. In order to get a clear overview on these systems, it is necessary to summarize the technical and operational characteristics for railway radiocommunication systems between train and trackside for traffic control, passenger safety, and security for train operation. ITU-R Working Party 5A is currently studying the usage of railway radiocommunication systems. Gathering the information on the usage of such systems would facilitate the preparation for WRC-19 agenda item 1.11. </w:t>
      </w:r>
    </w:p>
    <w:p w:rsidR="006A0E2E" w:rsidRPr="00C55B8C" w:rsidRDefault="006A0E2E" w:rsidP="006A0E2E">
      <w:pPr>
        <w:rPr>
          <w:lang w:val="en-US" w:eastAsia="zh-CN"/>
        </w:rPr>
      </w:pPr>
      <w:r w:rsidRPr="00A450D6">
        <w:rPr>
          <w:rFonts w:eastAsia="MS Mincho"/>
          <w:lang w:val="en-US" w:eastAsia="zh-CN"/>
        </w:rPr>
        <w:t xml:space="preserve">On 3rd June 2016, The Radiocommunication Bureau invited by Administrations of Member States of the ITU to provide answers to questions by Administrative Circular </w:t>
      </w:r>
      <w:hyperlink r:id="rId32" w:history="1">
        <w:r w:rsidRPr="009B7F0C">
          <w:rPr>
            <w:rStyle w:val="Hyperlink"/>
            <w:rFonts w:eastAsia="MS Mincho"/>
            <w:lang w:val="en-US"/>
          </w:rPr>
          <w:t>5/LCCE/60</w:t>
        </w:r>
      </w:hyperlink>
      <w:r w:rsidRPr="00A450D6">
        <w:rPr>
          <w:rFonts w:eastAsia="MS Mincho"/>
          <w:lang w:val="en-US" w:eastAsia="zh-CN"/>
        </w:rPr>
        <w:t xml:space="preserve">. </w:t>
      </w:r>
      <w:r>
        <w:rPr>
          <w:rFonts w:eastAsia="MS Mincho"/>
          <w:lang w:val="en-US" w:eastAsia="zh-CN"/>
        </w:rPr>
        <w:t xml:space="preserve"> </w:t>
      </w:r>
      <w:r w:rsidRPr="00A450D6">
        <w:rPr>
          <w:rFonts w:eastAsia="MS Mincho"/>
          <w:lang w:val="en-US" w:eastAsia="zh-CN"/>
        </w:rPr>
        <w:t>Response to the Questionnaire from each Administration of Member Stat</w:t>
      </w:r>
      <w:r>
        <w:rPr>
          <w:rFonts w:eastAsia="MS Mincho"/>
          <w:lang w:val="en-US" w:eastAsia="zh-CN"/>
        </w:rPr>
        <w:t>e</w:t>
      </w:r>
      <w:r w:rsidRPr="00A450D6">
        <w:rPr>
          <w:rFonts w:eastAsia="MS Mincho"/>
          <w:lang w:val="en-US" w:eastAsia="zh-CN"/>
        </w:rPr>
        <w:t xml:space="preserve">s </w:t>
      </w:r>
      <w:proofErr w:type="gramStart"/>
      <w:r w:rsidRPr="00A450D6">
        <w:rPr>
          <w:rFonts w:eastAsia="MS Mincho"/>
          <w:lang w:val="en-US" w:eastAsia="zh-CN"/>
        </w:rPr>
        <w:t xml:space="preserve">is </w:t>
      </w:r>
      <w:r>
        <w:rPr>
          <w:rFonts w:eastAsia="MS Mincho"/>
          <w:lang w:val="en-US" w:eastAsia="zh-CN"/>
        </w:rPr>
        <w:t>compiled</w:t>
      </w:r>
      <w:proofErr w:type="gramEnd"/>
      <w:r w:rsidRPr="00A450D6">
        <w:rPr>
          <w:rFonts w:eastAsia="MS Mincho"/>
          <w:lang w:val="en-US" w:eastAsia="zh-CN"/>
        </w:rPr>
        <w:t xml:space="preserve"> </w:t>
      </w:r>
      <w:r>
        <w:rPr>
          <w:rFonts w:eastAsia="MS Mincho"/>
          <w:lang w:val="en-US" w:eastAsia="zh-CN"/>
        </w:rPr>
        <w:t xml:space="preserve">in </w:t>
      </w:r>
      <w:r w:rsidRPr="00A450D6">
        <w:rPr>
          <w:rFonts w:eastAsia="MS Mincho"/>
          <w:lang w:val="en-US" w:eastAsia="zh-CN"/>
        </w:rPr>
        <w:t xml:space="preserve">the document </w:t>
      </w:r>
      <w:hyperlink r:id="rId33" w:history="1">
        <w:r w:rsidRPr="009B7F0C">
          <w:rPr>
            <w:rStyle w:val="Hyperlink"/>
            <w:rFonts w:eastAsia="MS Mincho"/>
            <w:lang w:val="en-US"/>
          </w:rPr>
          <w:t>5A/273R2</w:t>
        </w:r>
      </w:hyperlink>
      <w:r w:rsidRPr="00A450D6">
        <w:rPr>
          <w:rFonts w:eastAsia="MS Mincho"/>
          <w:lang w:val="en-US" w:eastAsia="zh-CN"/>
        </w:rPr>
        <w:t>.</w:t>
      </w:r>
    </w:p>
    <w:p w:rsidR="006A0E2E" w:rsidRPr="006A0E2E" w:rsidRDefault="006A0E2E" w:rsidP="00A54979">
      <w:pPr>
        <w:pStyle w:val="Heading1"/>
      </w:pPr>
      <w:bookmarkStart w:id="158" w:name="_Toc464468005"/>
      <w:bookmarkStart w:id="159" w:name="_Toc465094345"/>
      <w:bookmarkStart w:id="160" w:name="_Toc467087986"/>
      <w:bookmarkStart w:id="161" w:name="_Toc467151187"/>
      <w:r w:rsidRPr="006A0E2E">
        <w:t>A2.2</w:t>
      </w:r>
      <w:r w:rsidRPr="006A0E2E">
        <w:tab/>
      </w:r>
      <w:bookmarkEnd w:id="158"/>
      <w:bookmarkEnd w:id="159"/>
      <w:r w:rsidRPr="006A0E2E">
        <w:t>Summary of the situation of feedback of the questionnaire</w:t>
      </w:r>
      <w:bookmarkEnd w:id="160"/>
      <w:bookmarkEnd w:id="161"/>
    </w:p>
    <w:p w:rsidR="006A0E2E" w:rsidRDefault="006A0E2E" w:rsidP="006A0E2E">
      <w:pPr>
        <w:rPr>
          <w:rFonts w:eastAsia="MS Mincho"/>
          <w:lang w:val="en-US" w:eastAsia="zh-CN"/>
        </w:rPr>
      </w:pPr>
      <w:r w:rsidRPr="00A450D6">
        <w:rPr>
          <w:rFonts w:eastAsia="MS Mincho"/>
          <w:lang w:val="en-US" w:eastAsia="zh-CN"/>
        </w:rPr>
        <w:t>Radiocommunication Bureau has received responses from 2</w:t>
      </w:r>
      <w:r>
        <w:rPr>
          <w:rFonts w:eastAsia="MS Mincho"/>
          <w:lang w:val="en-US" w:eastAsia="zh-CN"/>
        </w:rPr>
        <w:t>5</w:t>
      </w:r>
      <w:r w:rsidRPr="00A450D6">
        <w:rPr>
          <w:rFonts w:eastAsia="MS Mincho"/>
          <w:lang w:val="en-US" w:eastAsia="zh-CN"/>
        </w:rPr>
        <w:t xml:space="preserve"> Administrations</w:t>
      </w:r>
      <w:r>
        <w:rPr>
          <w:rFonts w:eastAsia="MS Mincho"/>
          <w:lang w:val="en-US" w:eastAsia="zh-CN"/>
        </w:rPr>
        <w:t xml:space="preserve"> and </w:t>
      </w:r>
      <w:proofErr w:type="gramStart"/>
      <w:r>
        <w:rPr>
          <w:rFonts w:eastAsia="MS Mincho"/>
          <w:lang w:val="en-US" w:eastAsia="zh-CN"/>
        </w:rPr>
        <w:t>one</w:t>
      </w:r>
      <w:proofErr w:type="gramEnd"/>
      <w:r>
        <w:rPr>
          <w:rFonts w:eastAsia="MS Mincho"/>
          <w:lang w:val="en-US" w:eastAsia="zh-CN"/>
        </w:rPr>
        <w:t xml:space="preserve"> ITU regional organization</w:t>
      </w:r>
      <w:r w:rsidRPr="00A450D6">
        <w:rPr>
          <w:rFonts w:eastAsia="MS Mincho"/>
          <w:lang w:val="en-US" w:eastAsia="zh-CN"/>
        </w:rPr>
        <w:t xml:space="preserve"> by 31 October 2016</w:t>
      </w:r>
      <w:r w:rsidRPr="005E422D">
        <w:rPr>
          <w:rFonts w:eastAsia="MS Mincho"/>
          <w:lang w:val="en-US" w:eastAsia="zh-CN"/>
        </w:rPr>
        <w:t>,</w:t>
      </w:r>
      <w:r w:rsidRPr="00A450D6">
        <w:rPr>
          <w:rFonts w:eastAsia="MS Mincho"/>
          <w:lang w:val="en-US" w:eastAsia="zh-CN"/>
        </w:rPr>
        <w:t xml:space="preserve"> as follows</w:t>
      </w:r>
      <w:r w:rsidRPr="005E422D">
        <w:rPr>
          <w:rFonts w:eastAsia="MS Mincho"/>
          <w:lang w:val="en-US" w:eastAsia="zh-CN"/>
        </w:rPr>
        <w:t>.</w:t>
      </w:r>
      <w:r>
        <w:rPr>
          <w:rFonts w:eastAsia="MS Mincho"/>
          <w:lang w:val="en-US" w:eastAsia="zh-CN"/>
        </w:rPr>
        <w:t xml:space="preserve"> </w:t>
      </w:r>
    </w:p>
    <w:p w:rsidR="00A54979" w:rsidRPr="00C0368D" w:rsidRDefault="00A54979" w:rsidP="00A54979">
      <w:pPr>
        <w:rPr>
          <w:rFonts w:eastAsia="MS Mincho"/>
          <w:lang w:val="en-US" w:eastAsia="zh-CN"/>
        </w:rPr>
        <w:sectPr w:rsidR="00A54979" w:rsidRPr="00C0368D" w:rsidSect="006A0E2E">
          <w:footerReference w:type="default" r:id="rId34"/>
          <w:footerReference w:type="first" r:id="rId35"/>
          <w:pgSz w:w="11907" w:h="16834"/>
          <w:pgMar w:top="1418" w:right="1134" w:bottom="1418" w:left="1134" w:header="720" w:footer="720" w:gutter="0"/>
          <w:paperSrc w:first="15" w:other="15"/>
          <w:cols w:space="720"/>
          <w:docGrid w:linePitch="326"/>
        </w:sectPr>
      </w:pPr>
    </w:p>
    <w:p w:rsidR="00A54979" w:rsidRPr="00A54979" w:rsidRDefault="00A54979" w:rsidP="00A54979">
      <w:pPr>
        <w:rPr>
          <w:rFonts w:eastAsia="MS Mincho"/>
          <w:lang w:val="es-ES_tradnl" w:eastAsia="zh-CN"/>
        </w:rPr>
      </w:pPr>
      <w:r w:rsidRPr="00A54979">
        <w:rPr>
          <w:rFonts w:eastAsia="MS Mincho"/>
          <w:lang w:val="es-ES_tradnl" w:eastAsia="zh-CN"/>
        </w:rPr>
        <w:lastRenderedPageBreak/>
        <w:t xml:space="preserve">Armenia, </w:t>
      </w:r>
    </w:p>
    <w:p w:rsidR="00A54979" w:rsidRPr="00A54979" w:rsidRDefault="00A54979" w:rsidP="00A54979">
      <w:pPr>
        <w:rPr>
          <w:rFonts w:eastAsia="MS Mincho"/>
          <w:lang w:val="es-ES_tradnl" w:eastAsia="zh-CN"/>
        </w:rPr>
      </w:pPr>
      <w:r w:rsidRPr="00A54979">
        <w:rPr>
          <w:rFonts w:eastAsia="MS Mincho"/>
          <w:lang w:val="es-ES_tradnl" w:eastAsia="zh-CN"/>
        </w:rPr>
        <w:t>Australia</w:t>
      </w:r>
    </w:p>
    <w:p w:rsidR="00A54979" w:rsidRPr="00A54979" w:rsidRDefault="00A54979" w:rsidP="00A54979">
      <w:pPr>
        <w:rPr>
          <w:rFonts w:eastAsia="MS Mincho"/>
          <w:lang w:val="es-ES_tradnl" w:eastAsia="zh-CN"/>
        </w:rPr>
      </w:pPr>
      <w:r w:rsidRPr="00A54979">
        <w:rPr>
          <w:rFonts w:eastAsia="MS Mincho"/>
          <w:lang w:val="es-ES_tradnl" w:eastAsia="zh-CN"/>
        </w:rPr>
        <w:t>Bosnia-Herzegovina</w:t>
      </w:r>
    </w:p>
    <w:p w:rsidR="00A54979" w:rsidRPr="00A54979" w:rsidRDefault="00A54979" w:rsidP="00A54979">
      <w:pPr>
        <w:rPr>
          <w:rFonts w:eastAsia="MS Mincho"/>
          <w:lang w:val="es-ES_tradnl" w:eastAsia="zh-CN"/>
        </w:rPr>
      </w:pPr>
      <w:r w:rsidRPr="00A54979">
        <w:rPr>
          <w:rFonts w:eastAsia="MS Mincho"/>
          <w:lang w:val="es-ES_tradnl" w:eastAsia="zh-CN"/>
        </w:rPr>
        <w:t>Canada</w:t>
      </w:r>
    </w:p>
    <w:p w:rsidR="00A54979" w:rsidRPr="00A54979" w:rsidRDefault="00A54979" w:rsidP="00A54979">
      <w:pPr>
        <w:rPr>
          <w:rFonts w:eastAsia="MS Mincho"/>
          <w:lang w:val="es-ES_tradnl" w:eastAsia="zh-CN"/>
        </w:rPr>
      </w:pPr>
      <w:r w:rsidRPr="00A54979">
        <w:rPr>
          <w:rFonts w:eastAsia="MS Mincho"/>
          <w:lang w:val="es-ES_tradnl" w:eastAsia="zh-CN"/>
        </w:rPr>
        <w:t>China</w:t>
      </w:r>
    </w:p>
    <w:p w:rsidR="00A54979" w:rsidRPr="00A54979" w:rsidRDefault="00A54979" w:rsidP="00A54979">
      <w:pPr>
        <w:rPr>
          <w:rFonts w:eastAsia="MS Mincho"/>
          <w:lang w:val="en-US" w:eastAsia="zh-CN"/>
        </w:rPr>
      </w:pPr>
      <w:r w:rsidRPr="00A54979">
        <w:rPr>
          <w:rFonts w:eastAsia="MS Mincho"/>
          <w:lang w:val="en-US" w:eastAsia="zh-CN"/>
        </w:rPr>
        <w:t>Czech Republic</w:t>
      </w:r>
    </w:p>
    <w:p w:rsidR="00A54979" w:rsidRPr="00A54979" w:rsidRDefault="00A54979" w:rsidP="00A54979">
      <w:pPr>
        <w:rPr>
          <w:rFonts w:eastAsia="MS Mincho"/>
          <w:lang w:val="en-US" w:eastAsia="zh-CN"/>
        </w:rPr>
      </w:pPr>
      <w:r w:rsidRPr="00A54979">
        <w:rPr>
          <w:rFonts w:eastAsia="MS Mincho"/>
          <w:lang w:val="en-US" w:eastAsia="zh-CN"/>
        </w:rPr>
        <w:t>Finland</w:t>
      </w:r>
    </w:p>
    <w:p w:rsidR="00A54979" w:rsidRPr="00A54979" w:rsidRDefault="00A54979" w:rsidP="00A54979">
      <w:pPr>
        <w:rPr>
          <w:rFonts w:eastAsia="MS Mincho"/>
          <w:lang w:val="en-US" w:eastAsia="zh-CN"/>
        </w:rPr>
      </w:pPr>
      <w:r w:rsidRPr="00A54979">
        <w:rPr>
          <w:rFonts w:eastAsia="MS Mincho"/>
          <w:lang w:val="en-US" w:eastAsia="zh-CN"/>
        </w:rPr>
        <w:t>France</w:t>
      </w:r>
    </w:p>
    <w:p w:rsidR="00A54979" w:rsidRPr="00A54979" w:rsidRDefault="00A54979" w:rsidP="00A54979">
      <w:pPr>
        <w:rPr>
          <w:rFonts w:eastAsia="MS Mincho"/>
          <w:lang w:val="en-US" w:eastAsia="zh-CN"/>
        </w:rPr>
      </w:pPr>
      <w:r w:rsidRPr="00A54979">
        <w:rPr>
          <w:rFonts w:eastAsia="MS Mincho"/>
          <w:lang w:val="en-US" w:eastAsia="zh-CN"/>
        </w:rPr>
        <w:t>Germany</w:t>
      </w:r>
    </w:p>
    <w:p w:rsidR="00A54979" w:rsidRPr="00A54979" w:rsidRDefault="00A54979" w:rsidP="00A54979">
      <w:pPr>
        <w:rPr>
          <w:rFonts w:eastAsia="MS Mincho"/>
          <w:lang w:val="en-US" w:eastAsia="zh-CN"/>
        </w:rPr>
      </w:pPr>
      <w:r w:rsidRPr="00A54979">
        <w:rPr>
          <w:rFonts w:eastAsia="MS Mincho"/>
          <w:lang w:val="en-US" w:eastAsia="zh-CN"/>
        </w:rPr>
        <w:t>Hungary</w:t>
      </w:r>
    </w:p>
    <w:p w:rsidR="00A54979" w:rsidRPr="00A54979" w:rsidRDefault="00A54979" w:rsidP="00A54979">
      <w:pPr>
        <w:rPr>
          <w:rFonts w:eastAsia="MS Mincho"/>
          <w:lang w:val="en-US" w:eastAsia="zh-CN"/>
        </w:rPr>
      </w:pPr>
      <w:r w:rsidRPr="00A54979">
        <w:rPr>
          <w:rFonts w:eastAsia="MS Mincho"/>
          <w:lang w:val="en-US" w:eastAsia="zh-CN"/>
        </w:rPr>
        <w:t>Italy</w:t>
      </w:r>
    </w:p>
    <w:p w:rsidR="00A54979" w:rsidRPr="00A54979" w:rsidRDefault="00A54979" w:rsidP="00A54979">
      <w:pPr>
        <w:rPr>
          <w:rFonts w:eastAsia="MS Mincho"/>
          <w:lang w:val="en-US" w:eastAsia="zh-CN"/>
        </w:rPr>
      </w:pPr>
      <w:r w:rsidRPr="00A54979">
        <w:rPr>
          <w:rFonts w:eastAsia="MS Mincho"/>
          <w:lang w:val="en-US" w:eastAsia="zh-CN"/>
        </w:rPr>
        <w:t>Japan</w:t>
      </w:r>
    </w:p>
    <w:p w:rsidR="00A54979" w:rsidRPr="00A54979" w:rsidRDefault="00A54979" w:rsidP="00A54979">
      <w:pPr>
        <w:rPr>
          <w:rFonts w:eastAsia="MS Mincho"/>
          <w:lang w:val="en-US" w:eastAsia="zh-CN"/>
        </w:rPr>
      </w:pPr>
      <w:r w:rsidRPr="00A54979">
        <w:rPr>
          <w:rFonts w:eastAsia="MS Mincho"/>
          <w:lang w:val="en-US" w:eastAsia="zh-CN"/>
        </w:rPr>
        <w:t>Republic of Korea</w:t>
      </w:r>
    </w:p>
    <w:p w:rsidR="00A54979" w:rsidRPr="00A54979" w:rsidRDefault="00A54979" w:rsidP="00A54979">
      <w:pPr>
        <w:rPr>
          <w:rFonts w:eastAsia="MS Mincho"/>
          <w:lang w:val="en-US" w:eastAsia="zh-CN"/>
        </w:rPr>
      </w:pPr>
      <w:r w:rsidRPr="00A54979">
        <w:rPr>
          <w:rFonts w:eastAsia="MS Mincho"/>
          <w:lang w:val="en-US" w:eastAsia="zh-CN"/>
        </w:rPr>
        <w:t>Malta</w:t>
      </w:r>
    </w:p>
    <w:p w:rsidR="00A54979" w:rsidRPr="00A54979" w:rsidRDefault="00A54979" w:rsidP="00A54979">
      <w:pPr>
        <w:rPr>
          <w:rFonts w:eastAsia="MS Mincho"/>
          <w:lang w:val="en-US" w:eastAsia="zh-CN"/>
        </w:rPr>
      </w:pPr>
      <w:r w:rsidRPr="00A54979">
        <w:rPr>
          <w:rFonts w:eastAsia="MS Mincho"/>
          <w:lang w:val="en-US" w:eastAsia="zh-CN"/>
        </w:rPr>
        <w:lastRenderedPageBreak/>
        <w:t>Netherlands</w:t>
      </w:r>
    </w:p>
    <w:p w:rsidR="00A54979" w:rsidRPr="00A54979" w:rsidRDefault="00A54979" w:rsidP="00A54979">
      <w:pPr>
        <w:rPr>
          <w:rFonts w:eastAsia="MS Mincho"/>
          <w:lang w:val="en-US" w:eastAsia="zh-CN"/>
        </w:rPr>
      </w:pPr>
      <w:r w:rsidRPr="00A54979">
        <w:rPr>
          <w:rFonts w:eastAsia="MS Mincho"/>
          <w:lang w:val="en-US" w:eastAsia="zh-CN"/>
        </w:rPr>
        <w:t>Norway</w:t>
      </w:r>
    </w:p>
    <w:p w:rsidR="00A54979" w:rsidRPr="00A54979" w:rsidRDefault="00A54979" w:rsidP="00A54979">
      <w:pPr>
        <w:rPr>
          <w:rFonts w:eastAsia="MS Mincho"/>
          <w:lang w:val="en-US" w:eastAsia="zh-CN"/>
        </w:rPr>
      </w:pPr>
      <w:r w:rsidRPr="00A54979">
        <w:rPr>
          <w:rFonts w:eastAsia="MS Mincho"/>
          <w:lang w:val="en-US" w:eastAsia="zh-CN"/>
        </w:rPr>
        <w:t>Qatar</w:t>
      </w:r>
    </w:p>
    <w:p w:rsidR="00A54979" w:rsidRPr="00A54979" w:rsidRDefault="00A54979" w:rsidP="00A54979">
      <w:pPr>
        <w:rPr>
          <w:rFonts w:eastAsia="MS Mincho"/>
          <w:lang w:val="en-US" w:eastAsia="zh-CN"/>
        </w:rPr>
      </w:pPr>
      <w:r w:rsidRPr="00A54979">
        <w:rPr>
          <w:rFonts w:eastAsia="MS Mincho"/>
          <w:lang w:val="en-US" w:eastAsia="zh-CN"/>
        </w:rPr>
        <w:t>Spain</w:t>
      </w:r>
    </w:p>
    <w:p w:rsidR="00A54979" w:rsidRPr="00A54979" w:rsidRDefault="00A54979" w:rsidP="00A54979">
      <w:pPr>
        <w:rPr>
          <w:rFonts w:eastAsia="MS Mincho"/>
          <w:lang w:val="en-US" w:eastAsia="zh-CN"/>
        </w:rPr>
      </w:pPr>
      <w:r w:rsidRPr="00A54979">
        <w:rPr>
          <w:rFonts w:eastAsia="MS Mincho"/>
          <w:lang w:val="en-US" w:eastAsia="zh-CN"/>
        </w:rPr>
        <w:t>Sweden</w:t>
      </w:r>
    </w:p>
    <w:p w:rsidR="00A54979" w:rsidRPr="00A54979" w:rsidRDefault="00A54979" w:rsidP="00A54979">
      <w:pPr>
        <w:rPr>
          <w:rFonts w:eastAsia="MS Mincho"/>
          <w:lang w:val="en-US" w:eastAsia="zh-CN"/>
        </w:rPr>
      </w:pPr>
      <w:r w:rsidRPr="00A54979">
        <w:rPr>
          <w:rFonts w:eastAsia="MS Mincho"/>
          <w:lang w:val="en-US" w:eastAsia="zh-CN"/>
        </w:rPr>
        <w:t>Switzerland</w:t>
      </w:r>
    </w:p>
    <w:p w:rsidR="00A54979" w:rsidRPr="00A54979" w:rsidRDefault="00A54979" w:rsidP="00A54979">
      <w:pPr>
        <w:rPr>
          <w:rFonts w:eastAsia="MS Mincho"/>
          <w:lang w:val="en-US" w:eastAsia="zh-CN"/>
        </w:rPr>
      </w:pPr>
      <w:r w:rsidRPr="00A54979">
        <w:rPr>
          <w:rFonts w:eastAsia="MS Mincho"/>
          <w:lang w:val="en-US" w:eastAsia="zh-CN"/>
        </w:rPr>
        <w:t>Thailand</w:t>
      </w:r>
    </w:p>
    <w:p w:rsidR="00A54979" w:rsidRPr="00A54979" w:rsidRDefault="00A54979" w:rsidP="00A54979">
      <w:pPr>
        <w:rPr>
          <w:rFonts w:eastAsia="MS Mincho"/>
          <w:lang w:val="en-US" w:eastAsia="zh-CN"/>
        </w:rPr>
      </w:pPr>
      <w:r w:rsidRPr="00A54979">
        <w:rPr>
          <w:rFonts w:eastAsia="MS Mincho"/>
          <w:lang w:val="en-US" w:eastAsia="zh-CN"/>
        </w:rPr>
        <w:t>United Arab Emirates</w:t>
      </w:r>
    </w:p>
    <w:p w:rsidR="00A54979" w:rsidRPr="00A54979" w:rsidRDefault="00A54979" w:rsidP="00A54979">
      <w:pPr>
        <w:rPr>
          <w:rFonts w:eastAsia="MS Mincho"/>
          <w:lang w:val="en-US" w:eastAsia="zh-CN"/>
        </w:rPr>
      </w:pPr>
      <w:r w:rsidRPr="00A54979">
        <w:rPr>
          <w:rFonts w:eastAsia="MS Mincho"/>
          <w:lang w:val="en-US" w:eastAsia="zh-CN"/>
        </w:rPr>
        <w:t>United Kingdom</w:t>
      </w:r>
    </w:p>
    <w:p w:rsidR="00A54979" w:rsidRPr="00A54979" w:rsidRDefault="00A54979" w:rsidP="00A54979">
      <w:pPr>
        <w:rPr>
          <w:rFonts w:eastAsia="MS Mincho"/>
          <w:lang w:val="en-US" w:eastAsia="zh-CN"/>
        </w:rPr>
      </w:pPr>
      <w:r w:rsidRPr="00A54979">
        <w:rPr>
          <w:rFonts w:eastAsia="MS Mincho"/>
          <w:lang w:val="en-US" w:eastAsia="zh-CN"/>
        </w:rPr>
        <w:t>Uzbekistan</w:t>
      </w:r>
    </w:p>
    <w:p w:rsidR="00A54979" w:rsidRPr="00A54979" w:rsidRDefault="00A54979" w:rsidP="00A54979">
      <w:pPr>
        <w:rPr>
          <w:rFonts w:eastAsia="MS Mincho"/>
          <w:lang w:val="en-US" w:eastAsia="zh-CN"/>
        </w:rPr>
      </w:pPr>
      <w:r w:rsidRPr="00A54979">
        <w:rPr>
          <w:rFonts w:eastAsia="MS Mincho"/>
          <w:lang w:val="en-US" w:eastAsia="zh-CN"/>
        </w:rPr>
        <w:t>Viet Nam</w:t>
      </w:r>
    </w:p>
    <w:p w:rsidR="00A54979" w:rsidRPr="00A54979" w:rsidRDefault="00A54979" w:rsidP="00A54979">
      <w:pPr>
        <w:rPr>
          <w:rFonts w:eastAsia="MS Mincho"/>
          <w:lang w:val="en-US" w:eastAsia="zh-CN"/>
        </w:rPr>
      </w:pPr>
    </w:p>
    <w:p w:rsidR="00A54979" w:rsidRDefault="00A54979" w:rsidP="00A54979">
      <w:pPr>
        <w:rPr>
          <w:rFonts w:eastAsia="MS Mincho"/>
          <w:lang w:val="en-US" w:eastAsia="zh-CN"/>
        </w:rPr>
        <w:sectPr w:rsidR="00A54979" w:rsidSect="00EC60CF">
          <w:type w:val="continuous"/>
          <w:pgSz w:w="11907" w:h="16834"/>
          <w:pgMar w:top="1418" w:right="1134" w:bottom="1418" w:left="1134" w:header="720" w:footer="720" w:gutter="0"/>
          <w:paperSrc w:first="15" w:other="15"/>
          <w:cols w:num="2" w:sep="1" w:space="720"/>
          <w:docGrid w:linePitch="326"/>
        </w:sectPr>
      </w:pPr>
      <w:r w:rsidRPr="00A54979">
        <w:rPr>
          <w:rFonts w:eastAsia="MS Mincho"/>
          <w:lang w:val="en-US" w:eastAsia="zh-CN"/>
        </w:rPr>
        <w:t>CEPT</w:t>
      </w:r>
    </w:p>
    <w:p w:rsidR="006A0E2E" w:rsidRPr="006A0E2E" w:rsidRDefault="006A0E2E" w:rsidP="00EC60CF">
      <w:pPr>
        <w:pStyle w:val="Heading1"/>
      </w:pPr>
      <w:bookmarkStart w:id="162" w:name="_Toc467087987"/>
      <w:bookmarkStart w:id="163" w:name="_Toc467151188"/>
      <w:r>
        <w:lastRenderedPageBreak/>
        <w:t>A2.3</w:t>
      </w:r>
      <w:r w:rsidRPr="006A0E2E">
        <w:tab/>
        <w:t>Summary table of answers to each question</w:t>
      </w:r>
      <w:bookmarkEnd w:id="162"/>
      <w:bookmarkEnd w:id="163"/>
    </w:p>
    <w:p w:rsidR="006A0E2E" w:rsidRPr="00A450D6" w:rsidRDefault="006A0E2E" w:rsidP="006A0E2E">
      <w:pPr>
        <w:spacing w:after="240"/>
        <w:jc w:val="both"/>
        <w:rPr>
          <w:rFonts w:eastAsia="MS Mincho"/>
          <w:lang w:val="en-US" w:eastAsia="zh-CN"/>
        </w:rPr>
      </w:pPr>
      <w:r w:rsidRPr="00A450D6">
        <w:rPr>
          <w:rFonts w:eastAsia="MS Mincho"/>
          <w:lang w:val="en-US" w:eastAsia="zh-CN"/>
        </w:rPr>
        <w:t>The answers are compiled and summarized to the excel format table is attached below.</w:t>
      </w:r>
    </w:p>
    <w:p w:rsidR="006A0E2E" w:rsidRDefault="006A0E2E" w:rsidP="006A0E2E">
      <w:pPr>
        <w:jc w:val="center"/>
      </w:pPr>
      <w:r>
        <w:object w:dxaOrig="1551" w:dyaOrig="1064">
          <v:shape id="_x0000_i1026" type="#_x0000_t75" style="width:87.8pt;height:60.75pt" o:ole="">
            <v:imagedata r:id="rId36" o:title=""/>
          </v:shape>
          <o:OLEObject Type="Embed" ProgID="Excel.Sheet.12" ShapeID="_x0000_i1026" DrawAspect="Icon" ObjectID="_1540974822" r:id="rId37"/>
        </w:object>
      </w:r>
    </w:p>
    <w:p w:rsidR="006A0E2E" w:rsidRPr="006A0E2E" w:rsidRDefault="006A0E2E" w:rsidP="00EC60CF">
      <w:pPr>
        <w:pStyle w:val="Heading1"/>
      </w:pPr>
      <w:bookmarkStart w:id="164" w:name="_Toc467087988"/>
      <w:bookmarkStart w:id="165" w:name="_Toc467151189"/>
      <w:r w:rsidRPr="006A0E2E">
        <w:t>A2.4</w:t>
      </w:r>
      <w:r w:rsidRPr="006A0E2E">
        <w:tab/>
        <w:t>Original questionnaire answers</w:t>
      </w:r>
      <w:bookmarkEnd w:id="164"/>
      <w:bookmarkEnd w:id="165"/>
    </w:p>
    <w:p w:rsidR="006A0E2E" w:rsidRPr="00A450D6" w:rsidRDefault="006A0E2E" w:rsidP="00EC60CF">
      <w:pPr>
        <w:spacing w:after="360"/>
        <w:jc w:val="both"/>
        <w:rPr>
          <w:rFonts w:eastAsia="MS Mincho"/>
          <w:lang w:val="en-US" w:eastAsia="zh-CN"/>
        </w:rPr>
      </w:pPr>
      <w:r>
        <w:rPr>
          <w:rFonts w:eastAsia="MS Mincho"/>
          <w:lang w:val="en-US" w:eastAsia="zh-CN"/>
        </w:rPr>
        <w:t xml:space="preserve">The </w:t>
      </w:r>
      <w:r w:rsidRPr="00A450D6">
        <w:rPr>
          <w:rFonts w:eastAsia="MS Mincho"/>
          <w:lang w:val="en-US" w:eastAsia="zh-CN"/>
        </w:rPr>
        <w:t>original detailed information</w:t>
      </w:r>
      <w:r>
        <w:rPr>
          <w:rFonts w:eastAsia="MS Mincho"/>
          <w:lang w:val="en-US" w:eastAsia="zh-CN"/>
        </w:rPr>
        <w:t xml:space="preserve"> in </w:t>
      </w:r>
      <w:hyperlink r:id="rId38" w:history="1">
        <w:r w:rsidRPr="00EC60CF">
          <w:rPr>
            <w:rStyle w:val="Hyperlink"/>
            <w:rFonts w:eastAsia="MS Mincho"/>
            <w:lang w:val="en-US" w:eastAsia="zh-CN"/>
          </w:rPr>
          <w:t>5A/273</w:t>
        </w:r>
        <w:r w:rsidR="00EC60CF" w:rsidRPr="00EC60CF">
          <w:rPr>
            <w:rStyle w:val="Hyperlink"/>
            <w:rFonts w:eastAsia="MS Mincho"/>
            <w:lang w:val="en-US" w:eastAsia="zh-CN"/>
          </w:rPr>
          <w:t>(</w:t>
        </w:r>
        <w:r w:rsidRPr="00EC60CF">
          <w:rPr>
            <w:rStyle w:val="Hyperlink"/>
            <w:rFonts w:eastAsia="MS Mincho"/>
            <w:lang w:val="en-US" w:eastAsia="zh-CN"/>
          </w:rPr>
          <w:t>R</w:t>
        </w:r>
        <w:r w:rsidR="00EC60CF" w:rsidRPr="00EC60CF">
          <w:rPr>
            <w:rStyle w:val="Hyperlink"/>
            <w:rFonts w:eastAsia="MS Mincho"/>
            <w:lang w:val="en-US" w:eastAsia="zh-CN"/>
          </w:rPr>
          <w:t>ev.</w:t>
        </w:r>
        <w:r w:rsidRPr="00EC60CF">
          <w:rPr>
            <w:rStyle w:val="Hyperlink"/>
            <w:rFonts w:eastAsia="MS Mincho"/>
            <w:lang w:val="en-US" w:eastAsia="zh-CN"/>
          </w:rPr>
          <w:t>2</w:t>
        </w:r>
        <w:r w:rsidR="00EC60CF" w:rsidRPr="00EC60CF">
          <w:rPr>
            <w:rStyle w:val="Hyperlink"/>
            <w:rFonts w:eastAsia="MS Mincho"/>
            <w:lang w:val="en-US" w:eastAsia="zh-CN"/>
          </w:rPr>
          <w:t>)</w:t>
        </w:r>
      </w:hyperlink>
      <w:r w:rsidRPr="00A450D6">
        <w:rPr>
          <w:rFonts w:eastAsia="MS Mincho"/>
          <w:lang w:val="en-US" w:eastAsia="zh-CN"/>
        </w:rPr>
        <w:t xml:space="preserve"> </w:t>
      </w:r>
      <w:proofErr w:type="gramStart"/>
      <w:r w:rsidRPr="00A450D6">
        <w:rPr>
          <w:rFonts w:eastAsia="MS Mincho"/>
          <w:lang w:val="en-US" w:eastAsia="zh-CN"/>
        </w:rPr>
        <w:t>is compiled</w:t>
      </w:r>
      <w:proofErr w:type="gramEnd"/>
      <w:r>
        <w:rPr>
          <w:rFonts w:eastAsia="MS Mincho"/>
          <w:lang w:val="en-US" w:eastAsia="zh-CN"/>
        </w:rPr>
        <w:t xml:space="preserve"> as follows</w:t>
      </w:r>
      <w:r w:rsidRPr="00A450D6">
        <w:rPr>
          <w:rFonts w:eastAsia="MS Mincho"/>
          <w:lang w:val="en-US" w:eastAsia="zh-CN"/>
        </w:rPr>
        <w:t>.</w:t>
      </w:r>
    </w:p>
    <w:bookmarkStart w:id="166" w:name="_MON_1540642193"/>
    <w:bookmarkEnd w:id="166"/>
    <w:p w:rsidR="006A0E2E" w:rsidRDefault="006A0E2E" w:rsidP="006A0E2E">
      <w:pPr>
        <w:jc w:val="center"/>
      </w:pPr>
      <w:r>
        <w:object w:dxaOrig="2069" w:dyaOrig="1420">
          <v:shape id="_x0000_i1027" type="#_x0000_t75" style="width:103.45pt;height:71.3pt" o:ole="">
            <v:imagedata r:id="rId39" o:title=""/>
          </v:shape>
          <o:OLEObject Type="Embed" ProgID="Word.Document.12" ShapeID="_x0000_i1027" DrawAspect="Icon" ObjectID="_1540974823" r:id="rId40">
            <o:FieldCodes>\s</o:FieldCodes>
          </o:OLEObject>
        </w:object>
      </w:r>
    </w:p>
    <w:p w:rsidR="006A0E2E" w:rsidRDefault="006A0E2E" w:rsidP="006A0E2E">
      <w:pPr>
        <w:rPr>
          <w:b/>
          <w:sz w:val="32"/>
          <w:lang w:eastAsia="zh-CN"/>
        </w:rPr>
      </w:pPr>
      <w:r>
        <w:rPr>
          <w:sz w:val="32"/>
          <w:lang w:eastAsia="zh-CN"/>
        </w:rPr>
        <w:br w:type="page"/>
      </w:r>
    </w:p>
    <w:p w:rsidR="006A0E2E" w:rsidRDefault="006A0E2E" w:rsidP="006A0E2E">
      <w:pPr>
        <w:pStyle w:val="AnnexNo"/>
        <w:rPr>
          <w:lang w:eastAsia="zh-CN"/>
        </w:rPr>
      </w:pPr>
      <w:bookmarkStart w:id="167" w:name="_Toc467151190"/>
      <w:bookmarkStart w:id="168" w:name="_Toc467087989"/>
      <w:r w:rsidRPr="006D5D30">
        <w:rPr>
          <w:lang w:eastAsia="zh-CN"/>
        </w:rPr>
        <w:lastRenderedPageBreak/>
        <w:t xml:space="preserve">ANNEX </w:t>
      </w:r>
      <w:proofErr w:type="gramStart"/>
      <w:r w:rsidRPr="006D5D30">
        <w:rPr>
          <w:lang w:eastAsia="zh-CN"/>
        </w:rPr>
        <w:t>3</w:t>
      </w:r>
      <w:bookmarkEnd w:id="167"/>
      <w:proofErr w:type="gramEnd"/>
    </w:p>
    <w:p w:rsidR="006A0E2E" w:rsidRPr="006D5D30" w:rsidRDefault="006A0E2E" w:rsidP="006A0E2E">
      <w:pPr>
        <w:pStyle w:val="Annextitle"/>
        <w:rPr>
          <w:lang w:eastAsia="zh-CN"/>
        </w:rPr>
      </w:pPr>
      <w:bookmarkStart w:id="169" w:name="_Toc467151191"/>
      <w:r w:rsidRPr="006D5D30">
        <w:rPr>
          <w:lang w:eastAsia="zh-CN"/>
        </w:rPr>
        <w:t>Consideration of the Doppler Effect in railway radiocommunication systems between high-speed trains and tracksides</w:t>
      </w:r>
      <w:bookmarkEnd w:id="168"/>
      <w:bookmarkEnd w:id="169"/>
    </w:p>
    <w:p w:rsidR="006A0E2E" w:rsidRPr="00812B25" w:rsidRDefault="006A0E2E" w:rsidP="006A0E2E">
      <w:pPr>
        <w:pStyle w:val="Normalaftertitle"/>
        <w:rPr>
          <w:rFonts w:eastAsiaTheme="minorEastAsia"/>
          <w:i/>
          <w:iCs/>
          <w:lang w:eastAsia="zh-CN" w:bidi="he-IL"/>
        </w:rPr>
      </w:pPr>
      <w:r w:rsidRPr="00812B25">
        <w:rPr>
          <w:rFonts w:eastAsiaTheme="minorEastAsia"/>
          <w:i/>
          <w:iCs/>
          <w:lang w:eastAsia="zh-CN" w:bidi="he-IL"/>
        </w:rPr>
        <w:t xml:space="preserve">Editor’s note: This Annex </w:t>
      </w:r>
      <w:proofErr w:type="gramStart"/>
      <w:r w:rsidRPr="00812B25">
        <w:rPr>
          <w:rFonts w:eastAsiaTheme="minorEastAsia"/>
          <w:i/>
          <w:iCs/>
          <w:lang w:eastAsia="zh-CN" w:bidi="he-IL"/>
        </w:rPr>
        <w:t>is based</w:t>
      </w:r>
      <w:proofErr w:type="gramEnd"/>
      <w:r w:rsidRPr="00812B25">
        <w:rPr>
          <w:rFonts w:eastAsiaTheme="minorEastAsia"/>
          <w:i/>
          <w:iCs/>
          <w:lang w:eastAsia="zh-CN" w:bidi="he-IL"/>
        </w:rPr>
        <w:t xml:space="preserve"> on one Contribution Document (5A/48) of WP 5A in May 2016, and need to be further considered in WP</w:t>
      </w:r>
      <w:r>
        <w:rPr>
          <w:rFonts w:eastAsiaTheme="minorEastAsia"/>
          <w:i/>
          <w:iCs/>
          <w:lang w:eastAsia="zh-CN" w:bidi="he-IL"/>
        </w:rPr>
        <w:t xml:space="preserve"> 5A’s November meeting in 2016.</w:t>
      </w:r>
    </w:p>
    <w:p w:rsidR="006A0E2E" w:rsidRPr="006A0E2E" w:rsidRDefault="006A0E2E" w:rsidP="00EC60CF">
      <w:pPr>
        <w:pStyle w:val="Heading1"/>
      </w:pPr>
      <w:bookmarkStart w:id="170" w:name="_Toc467087990"/>
      <w:bookmarkStart w:id="171" w:name="_Toc467151192"/>
      <w:r w:rsidRPr="006A0E2E">
        <w:t>A3.1</w:t>
      </w:r>
      <w:r w:rsidRPr="006A0E2E">
        <w:tab/>
        <w:t>Introduction</w:t>
      </w:r>
      <w:bookmarkEnd w:id="170"/>
      <w:bookmarkEnd w:id="171"/>
    </w:p>
    <w:p w:rsidR="006A0E2E" w:rsidRPr="00E93017" w:rsidRDefault="006A0E2E" w:rsidP="006A0E2E">
      <w:pPr>
        <w:rPr>
          <w:rFonts w:eastAsia="MS Mincho"/>
          <w:lang w:val="en-US" w:eastAsia="zh-CN"/>
        </w:rPr>
      </w:pPr>
      <w:r w:rsidRPr="00E93017">
        <w:rPr>
          <w:rFonts w:eastAsia="MS Mincho"/>
          <w:lang w:val="en-US" w:eastAsia="zh-CN"/>
        </w:rPr>
        <w:t xml:space="preserve">WRC-15 (November 2015) adopted Resolution ITU-R СОМ6/12 (WRC-15) which included new item 1.11 in the </w:t>
      </w:r>
      <w:r w:rsidR="00363B1A" w:rsidRPr="00E93017">
        <w:rPr>
          <w:rFonts w:eastAsia="MS Mincho"/>
          <w:lang w:val="en-US" w:eastAsia="zh-CN"/>
        </w:rPr>
        <w:t>a</w:t>
      </w:r>
      <w:r w:rsidRPr="00E93017">
        <w:rPr>
          <w:rFonts w:eastAsia="MS Mincho"/>
          <w:lang w:val="en-US" w:eastAsia="zh-CN"/>
        </w:rPr>
        <w:t>genda of the next WRC-19: "To take appropriate measures, as the case may be, facilitating harmonization of frequency bands on global and regional levels, in order to ensure operation of railway radiocommunication systems between train and tracksides within existing allocations to mobile service".</w:t>
      </w:r>
    </w:p>
    <w:p w:rsidR="006A0E2E" w:rsidRPr="00E93017" w:rsidRDefault="006A0E2E" w:rsidP="006A0E2E">
      <w:pPr>
        <w:rPr>
          <w:rFonts w:eastAsia="MS Mincho"/>
          <w:lang w:val="en-US" w:eastAsia="zh-CN"/>
        </w:rPr>
      </w:pPr>
      <w:r w:rsidRPr="00E93017">
        <w:rPr>
          <w:rFonts w:eastAsia="MS Mincho"/>
          <w:lang w:val="en-US" w:eastAsia="zh-CN"/>
        </w:rPr>
        <w:t xml:space="preserve">This Resolution "invites ITU-R to undertake a study of spectrum requirements, technical and operational characteristics and implementation issues for railway radiocommunication systems between train and tracksides". In addition, during the 2012-2015 study period, Chinese Administration submitted to the ITU-R WP 3K the Document </w:t>
      </w:r>
      <w:hyperlink r:id="rId41" w:history="1">
        <w:r w:rsidRPr="00E93017">
          <w:rPr>
            <w:rFonts w:eastAsia="MS Mincho"/>
            <w:lang w:val="en-US" w:eastAsia="zh-CN"/>
          </w:rPr>
          <w:t>R12-WP3K-C-0059</w:t>
        </w:r>
      </w:hyperlink>
      <w:r w:rsidRPr="00E93017">
        <w:rPr>
          <w:rFonts w:eastAsia="MS Mincho"/>
          <w:lang w:val="en-US" w:eastAsia="zh-CN"/>
        </w:rPr>
        <w:t xml:space="preserve"> "Draft new ITU</w:t>
      </w:r>
      <w:r w:rsidRPr="00E93017">
        <w:rPr>
          <w:rFonts w:eastAsia="MS Mincho"/>
          <w:lang w:val="en-US" w:eastAsia="zh-CN"/>
        </w:rPr>
        <w:noBreakHyphen/>
        <w:t xml:space="preserve">R Question for SG 3. Methods for propagation prediction for high-speed train radio services". The document noted the need to study possible impact of the Doppler shift on the operation of railway radiocommunication systems between high-speed trains and tracksides. In the previous study period, the Chinese Administration submitted to ITU-R WP 3K the Document </w:t>
      </w:r>
      <w:hyperlink r:id="rId42" w:history="1">
        <w:r w:rsidRPr="00E93017">
          <w:rPr>
            <w:rFonts w:eastAsia="MS Mincho"/>
            <w:lang w:val="en-US" w:eastAsia="zh-CN"/>
          </w:rPr>
          <w:t>R12-WP3K-C-0093</w:t>
        </w:r>
      </w:hyperlink>
      <w:r w:rsidRPr="00E93017">
        <w:rPr>
          <w:rFonts w:eastAsia="MS Mincho"/>
          <w:lang w:val="en-US" w:eastAsia="zh-CN"/>
        </w:rPr>
        <w:t xml:space="preserve"> "Preliminary draft new Recommendation ITU-R P.XXXX-VERSION. Method for propagation prediction for wireless radio systems on high-speed trains. This document also proposes to take into account possible impact of the Doppler shift on signal fading in railway radiocommunication systems between high-speed trains and tracksides.</w:t>
      </w:r>
    </w:p>
    <w:p w:rsidR="006A0E2E" w:rsidRPr="00E93017" w:rsidRDefault="006A0E2E" w:rsidP="006A0E2E">
      <w:pPr>
        <w:rPr>
          <w:rFonts w:eastAsia="MS Mincho"/>
          <w:lang w:val="en-US" w:eastAsia="zh-CN"/>
        </w:rPr>
      </w:pPr>
      <w:r w:rsidRPr="00E93017">
        <w:rPr>
          <w:rFonts w:eastAsia="MS Mincho"/>
          <w:lang w:val="en-US" w:eastAsia="zh-CN"/>
        </w:rPr>
        <w:t xml:space="preserve">The Documents R12-WP3K-C-0059 and R12-WP3K-C-0093 of the Chinese Administration did not get further consideration most likely </w:t>
      </w:r>
      <w:proofErr w:type="gramStart"/>
      <w:r w:rsidRPr="00E93017">
        <w:rPr>
          <w:rFonts w:eastAsia="MS Mincho"/>
          <w:lang w:val="en-US" w:eastAsia="zh-CN"/>
        </w:rPr>
        <w:t>due to the fact that</w:t>
      </w:r>
      <w:proofErr w:type="gramEnd"/>
      <w:r w:rsidRPr="00E93017">
        <w:rPr>
          <w:rFonts w:eastAsia="MS Mincho"/>
          <w:lang w:val="en-US" w:eastAsia="zh-CN"/>
        </w:rPr>
        <w:t xml:space="preserve"> there were no appropriate items in the WRC-15 agenda concerning the development of wireless radiocommunication systems for high</w:t>
      </w:r>
      <w:r w:rsidRPr="00E93017">
        <w:rPr>
          <w:rFonts w:eastAsia="MS Mincho"/>
          <w:lang w:val="en-US" w:eastAsia="zh-CN"/>
        </w:rPr>
        <w:noBreakHyphen/>
        <w:t xml:space="preserve">speed trains. Currently, agenda item </w:t>
      </w:r>
      <w:proofErr w:type="gramStart"/>
      <w:r w:rsidRPr="00E93017">
        <w:rPr>
          <w:rFonts w:eastAsia="MS Mincho"/>
          <w:lang w:val="en-US" w:eastAsia="zh-CN"/>
        </w:rPr>
        <w:t>1.11 which is directly related to such systems</w:t>
      </w:r>
      <w:proofErr w:type="gramEnd"/>
      <w:r w:rsidRPr="00E93017">
        <w:rPr>
          <w:rFonts w:eastAsia="MS Mincho"/>
          <w:lang w:val="en-US" w:eastAsia="zh-CN"/>
        </w:rPr>
        <w:t xml:space="preserve"> is included in the Agenda of the forthcoming WRC-19.</w:t>
      </w:r>
    </w:p>
    <w:p w:rsidR="006A0E2E" w:rsidRPr="00E93017" w:rsidRDefault="006A0E2E" w:rsidP="006A0E2E">
      <w:pPr>
        <w:rPr>
          <w:rFonts w:eastAsia="MS Mincho"/>
          <w:lang w:val="en-US" w:eastAsia="zh-CN"/>
        </w:rPr>
      </w:pPr>
      <w:r w:rsidRPr="00E93017">
        <w:rPr>
          <w:rFonts w:eastAsia="MS Mincho"/>
          <w:lang w:val="en-US" w:eastAsia="zh-CN"/>
        </w:rPr>
        <w:t xml:space="preserve">The purpose of the contribution is the initial analysis of the need to take into account possible impact of the Doppler shift on the propagation prediction process for wireless communication links between high-speed trains and tracksides. This approach </w:t>
      </w:r>
      <w:proofErr w:type="gramStart"/>
      <w:r w:rsidRPr="00E93017">
        <w:rPr>
          <w:rFonts w:eastAsia="MS Mincho"/>
          <w:lang w:val="en-US" w:eastAsia="zh-CN"/>
        </w:rPr>
        <w:t>is based</w:t>
      </w:r>
      <w:proofErr w:type="gramEnd"/>
      <w:r w:rsidRPr="00E93017">
        <w:rPr>
          <w:rFonts w:eastAsia="MS Mincho"/>
          <w:lang w:val="en-US" w:eastAsia="zh-CN"/>
        </w:rPr>
        <w:t xml:space="preserve"> on approximate evaluation of the Doppler shift for different carrier frequencies and different train speeds. The evaluation of the Doppler shift </w:t>
      </w:r>
      <w:proofErr w:type="gramStart"/>
      <w:r w:rsidRPr="00E93017">
        <w:rPr>
          <w:rFonts w:eastAsia="MS Mincho"/>
          <w:lang w:val="en-US" w:eastAsia="zh-CN"/>
        </w:rPr>
        <w:t>is based</w:t>
      </w:r>
      <w:proofErr w:type="gramEnd"/>
      <w:r w:rsidRPr="00E93017">
        <w:rPr>
          <w:rFonts w:eastAsia="MS Mincho"/>
          <w:lang w:val="en-US" w:eastAsia="zh-CN"/>
        </w:rPr>
        <w:t xml:space="preserve"> on the known mathematical equation describing the Doppler Effect.</w:t>
      </w:r>
    </w:p>
    <w:p w:rsidR="006A0E2E" w:rsidRPr="006A0E2E" w:rsidRDefault="006A0E2E" w:rsidP="00EC60CF">
      <w:pPr>
        <w:pStyle w:val="Heading1"/>
      </w:pPr>
      <w:bookmarkStart w:id="172" w:name="_Toc467087991"/>
      <w:bookmarkStart w:id="173" w:name="_Toc467151193"/>
      <w:r w:rsidRPr="006A0E2E">
        <w:t>A3.2</w:t>
      </w:r>
      <w:r w:rsidRPr="006A0E2E">
        <w:tab/>
        <w:t>Evaluation of the Doppler shift for different frequency bands and different train speeds</w:t>
      </w:r>
      <w:bookmarkEnd w:id="172"/>
      <w:bookmarkEnd w:id="173"/>
    </w:p>
    <w:p w:rsidR="006A0E2E" w:rsidRPr="00E93017" w:rsidRDefault="006A0E2E" w:rsidP="006A0E2E">
      <w:pPr>
        <w:jc w:val="both"/>
        <w:rPr>
          <w:rFonts w:eastAsia="MS Mincho"/>
          <w:lang w:val="en-US" w:eastAsia="zh-CN"/>
        </w:rPr>
      </w:pPr>
      <w:r w:rsidRPr="00E93017">
        <w:rPr>
          <w:rFonts w:eastAsia="MS Mincho"/>
          <w:lang w:val="en-US" w:eastAsia="zh-CN"/>
        </w:rPr>
        <w:t>The Doppler shift (</w:t>
      </w:r>
      <w:proofErr w:type="gramStart"/>
      <w:r w:rsidRPr="00E93017">
        <w:rPr>
          <w:rFonts w:eastAsia="MS Mincho"/>
          <w:lang w:val="en-US" w:eastAsia="zh-CN"/>
        </w:rPr>
        <w:t>Fd</w:t>
      </w:r>
      <w:proofErr w:type="gramEnd"/>
      <w:r w:rsidRPr="00E93017">
        <w:rPr>
          <w:rFonts w:eastAsia="MS Mincho"/>
          <w:lang w:val="en-US" w:eastAsia="zh-CN"/>
        </w:rPr>
        <w:t>) for the case of moving objects (transmitter or receiver) relative each other with a certain speed (V), is calculated using the well-known equation:</w:t>
      </w:r>
    </w:p>
    <w:p w:rsidR="006A0E2E" w:rsidRPr="00812B25" w:rsidRDefault="006A0E2E" w:rsidP="006A0E2E">
      <w:pPr>
        <w:pStyle w:val="Equation"/>
        <w:rPr>
          <w:rFonts w:eastAsiaTheme="minorEastAsia"/>
        </w:rPr>
      </w:pPr>
      <w:r w:rsidRPr="00812B25">
        <w:rPr>
          <w:rFonts w:eastAsiaTheme="minorEastAsia"/>
          <w:i/>
        </w:rPr>
        <w:tab/>
      </w:r>
      <w:r w:rsidRPr="00812B25">
        <w:rPr>
          <w:rFonts w:eastAsiaTheme="minorEastAsia"/>
          <w:i/>
        </w:rPr>
        <w:tab/>
        <w:t>F</w:t>
      </w:r>
      <w:r w:rsidRPr="00812B25">
        <w:rPr>
          <w:rFonts w:eastAsiaTheme="minorEastAsia"/>
          <w:i/>
          <w:vertAlign w:val="subscript"/>
        </w:rPr>
        <w:t>d</w:t>
      </w:r>
      <w:r w:rsidRPr="00812B25">
        <w:rPr>
          <w:rFonts w:eastAsiaTheme="minorEastAsia"/>
        </w:rPr>
        <w:t xml:space="preserve"> = </w:t>
      </w:r>
      <w:r w:rsidRPr="00812B25">
        <w:rPr>
          <w:rFonts w:eastAsiaTheme="minorEastAsia"/>
          <w:rtl/>
        </w:rPr>
        <w:t>﴾</w:t>
      </w:r>
      <w:r w:rsidRPr="00812B25">
        <w:rPr>
          <w:rFonts w:eastAsiaTheme="minorEastAsia"/>
        </w:rPr>
        <w:t>│</w:t>
      </w:r>
      <w:r w:rsidRPr="00812B25">
        <w:rPr>
          <w:rFonts w:eastAsiaTheme="minorEastAsia"/>
          <w:i/>
        </w:rPr>
        <w:t>V</w:t>
      </w:r>
      <w:r w:rsidRPr="00812B25">
        <w:rPr>
          <w:rFonts w:eastAsiaTheme="minorEastAsia"/>
        </w:rPr>
        <w:t>×</w:t>
      </w:r>
      <w:proofErr w:type="gramStart"/>
      <w:r w:rsidRPr="00812B25">
        <w:rPr>
          <w:rFonts w:eastAsiaTheme="minorEastAsia"/>
          <w:i/>
        </w:rPr>
        <w:t>cos</w:t>
      </w:r>
      <w:r w:rsidRPr="00812B25">
        <w:rPr>
          <w:rFonts w:eastAsiaTheme="minorEastAsia"/>
        </w:rPr>
        <w:t>(</w:t>
      </w:r>
      <w:proofErr w:type="gramEnd"/>
      <w:r w:rsidRPr="00812B25">
        <w:rPr>
          <w:rFonts w:eastAsiaTheme="minorEastAsia"/>
        </w:rPr>
        <w:t>θ)│×</w:t>
      </w:r>
      <w:r w:rsidRPr="00812B25">
        <w:rPr>
          <w:rFonts w:eastAsiaTheme="minorEastAsia"/>
          <w:i/>
        </w:rPr>
        <w:t>f</w:t>
      </w:r>
      <w:r w:rsidRPr="00812B25">
        <w:rPr>
          <w:rFonts w:eastAsiaTheme="minorEastAsia"/>
          <w:rtl/>
        </w:rPr>
        <w:t xml:space="preserve">﴿ </w:t>
      </w:r>
      <w:r w:rsidRPr="00812B25">
        <w:rPr>
          <w:rFonts w:eastAsiaTheme="minorEastAsia"/>
          <w:b/>
          <w:sz w:val="32"/>
          <w:szCs w:val="32"/>
        </w:rPr>
        <w:t>/</w:t>
      </w:r>
      <w:r w:rsidRPr="00812B25">
        <w:rPr>
          <w:rFonts w:eastAsiaTheme="minorEastAsia"/>
          <w:i/>
        </w:rPr>
        <w:t xml:space="preserve">c,   </w:t>
      </w:r>
      <w:r w:rsidRPr="00812B25">
        <w:rPr>
          <w:rFonts w:eastAsiaTheme="minorEastAsia"/>
        </w:rPr>
        <w:t>Hz.</w:t>
      </w:r>
      <w:r w:rsidRPr="00812B25">
        <w:rPr>
          <w:rFonts w:eastAsiaTheme="minorEastAsia"/>
        </w:rPr>
        <w:tab/>
        <w:t>(1)</w:t>
      </w:r>
    </w:p>
    <w:p w:rsidR="006A0E2E" w:rsidRPr="00E93017" w:rsidRDefault="006A0E2E" w:rsidP="006A0E2E">
      <w:pPr>
        <w:jc w:val="both"/>
        <w:rPr>
          <w:rFonts w:eastAsia="MS Mincho"/>
          <w:lang w:val="en-US" w:eastAsia="zh-CN"/>
        </w:rPr>
      </w:pPr>
      <w:proofErr w:type="gramStart"/>
      <w:r w:rsidRPr="00E93017">
        <w:rPr>
          <w:rFonts w:eastAsia="MS Mincho"/>
          <w:lang w:val="en-US" w:eastAsia="zh-CN"/>
        </w:rPr>
        <w:t>where</w:t>
      </w:r>
      <w:proofErr w:type="gramEnd"/>
      <w:r w:rsidRPr="00E93017">
        <w:rPr>
          <w:rFonts w:eastAsia="MS Mincho"/>
          <w:lang w:val="en-US" w:eastAsia="zh-CN"/>
        </w:rPr>
        <w:t xml:space="preserve">: </w:t>
      </w:r>
    </w:p>
    <w:p w:rsidR="006A0E2E" w:rsidRPr="00812B25" w:rsidRDefault="006A0E2E" w:rsidP="006A0E2E">
      <w:pPr>
        <w:pStyle w:val="Equationlegend"/>
        <w:rPr>
          <w:rFonts w:eastAsiaTheme="minorEastAsia"/>
        </w:rPr>
      </w:pPr>
      <w:r w:rsidRPr="00812B25">
        <w:rPr>
          <w:rFonts w:eastAsiaTheme="minorEastAsia"/>
          <w:i/>
        </w:rPr>
        <w:tab/>
        <w:t>V</w:t>
      </w:r>
      <w:r w:rsidRPr="00812B25">
        <w:rPr>
          <w:rFonts w:eastAsiaTheme="minorEastAsia"/>
        </w:rPr>
        <w:t xml:space="preserve"> – </w:t>
      </w:r>
      <w:r w:rsidRPr="00812B25">
        <w:rPr>
          <w:rFonts w:eastAsiaTheme="minorEastAsia"/>
        </w:rPr>
        <w:tab/>
      </w:r>
      <w:proofErr w:type="gramStart"/>
      <w:r w:rsidRPr="00812B25">
        <w:rPr>
          <w:rFonts w:eastAsiaTheme="minorEastAsia"/>
        </w:rPr>
        <w:t>speed</w:t>
      </w:r>
      <w:proofErr w:type="gramEnd"/>
      <w:r w:rsidRPr="00812B25">
        <w:rPr>
          <w:rFonts w:eastAsiaTheme="minorEastAsia"/>
        </w:rPr>
        <w:t xml:space="preserve"> of an object, m/s;</w:t>
      </w:r>
    </w:p>
    <w:p w:rsidR="006A0E2E" w:rsidRPr="00812B25" w:rsidRDefault="006A0E2E" w:rsidP="006A0E2E">
      <w:pPr>
        <w:pStyle w:val="Equationlegend"/>
        <w:rPr>
          <w:rFonts w:eastAsiaTheme="minorEastAsia"/>
        </w:rPr>
      </w:pPr>
      <w:r w:rsidRPr="00812B25">
        <w:rPr>
          <w:rFonts w:eastAsiaTheme="minorEastAsia"/>
        </w:rPr>
        <w:lastRenderedPageBreak/>
        <w:tab/>
        <w:t xml:space="preserve">θ – </w:t>
      </w:r>
      <w:r w:rsidRPr="00812B25">
        <w:rPr>
          <w:rFonts w:eastAsiaTheme="minorEastAsia"/>
        </w:rPr>
        <w:tab/>
      </w:r>
      <w:proofErr w:type="gramStart"/>
      <w:r w:rsidRPr="00812B25">
        <w:rPr>
          <w:rFonts w:eastAsiaTheme="minorEastAsia"/>
        </w:rPr>
        <w:t>angle</w:t>
      </w:r>
      <w:proofErr w:type="gramEnd"/>
      <w:r w:rsidRPr="00812B25">
        <w:rPr>
          <w:rFonts w:eastAsiaTheme="minorEastAsia"/>
        </w:rPr>
        <w:t xml:space="preserve"> between direction of an object motion (velocity vector) and the direction towards a stationary object, degrees (see Figure </w:t>
      </w:r>
      <w:r>
        <w:rPr>
          <w:rFonts w:eastAsiaTheme="minorEastAsia"/>
        </w:rPr>
        <w:t>A3.</w:t>
      </w:r>
      <w:r w:rsidRPr="00812B25">
        <w:rPr>
          <w:rFonts w:eastAsiaTheme="minorEastAsia"/>
        </w:rPr>
        <w:t>2-1);</w:t>
      </w:r>
    </w:p>
    <w:p w:rsidR="006A0E2E" w:rsidRPr="00812B25" w:rsidRDefault="006A0E2E" w:rsidP="006A0E2E">
      <w:pPr>
        <w:pStyle w:val="Equationlegend"/>
        <w:rPr>
          <w:rFonts w:eastAsiaTheme="minorEastAsia"/>
        </w:rPr>
      </w:pPr>
      <w:r w:rsidRPr="00812B25">
        <w:rPr>
          <w:rFonts w:eastAsiaTheme="minorEastAsia"/>
          <w:i/>
        </w:rPr>
        <w:tab/>
        <w:t>f</w:t>
      </w:r>
      <w:r w:rsidRPr="00812B25">
        <w:rPr>
          <w:rFonts w:eastAsiaTheme="minorEastAsia"/>
        </w:rPr>
        <w:t xml:space="preserve"> – </w:t>
      </w:r>
      <w:r w:rsidRPr="00812B25">
        <w:rPr>
          <w:rFonts w:eastAsiaTheme="minorEastAsia"/>
        </w:rPr>
        <w:tab/>
      </w:r>
      <w:proofErr w:type="gramStart"/>
      <w:r w:rsidRPr="00812B25">
        <w:rPr>
          <w:rFonts w:eastAsiaTheme="minorEastAsia"/>
        </w:rPr>
        <w:t>carrier</w:t>
      </w:r>
      <w:proofErr w:type="gramEnd"/>
      <w:r w:rsidRPr="00812B25">
        <w:rPr>
          <w:rFonts w:eastAsiaTheme="minorEastAsia"/>
        </w:rPr>
        <w:t xml:space="preserve"> frequency, Hz;</w:t>
      </w:r>
    </w:p>
    <w:p w:rsidR="006A0E2E" w:rsidRPr="00812B25" w:rsidRDefault="006A0E2E" w:rsidP="006A0E2E">
      <w:pPr>
        <w:pStyle w:val="Equationlegend"/>
        <w:rPr>
          <w:rFonts w:eastAsiaTheme="minorEastAsia"/>
        </w:rPr>
      </w:pPr>
      <w:r w:rsidRPr="00812B25">
        <w:rPr>
          <w:rFonts w:eastAsiaTheme="minorEastAsia"/>
          <w:i/>
        </w:rPr>
        <w:tab/>
        <w:t>с</w:t>
      </w:r>
      <w:r w:rsidRPr="00812B25">
        <w:rPr>
          <w:rFonts w:eastAsiaTheme="minorEastAsia"/>
        </w:rPr>
        <w:t xml:space="preserve"> – </w:t>
      </w:r>
      <w:r w:rsidRPr="00812B25">
        <w:rPr>
          <w:rFonts w:eastAsiaTheme="minorEastAsia"/>
        </w:rPr>
        <w:tab/>
      </w:r>
      <w:proofErr w:type="gramStart"/>
      <w:r w:rsidRPr="00812B25">
        <w:rPr>
          <w:rFonts w:eastAsiaTheme="minorEastAsia"/>
        </w:rPr>
        <w:t>light</w:t>
      </w:r>
      <w:proofErr w:type="gramEnd"/>
      <w:r w:rsidRPr="00812B25">
        <w:rPr>
          <w:rFonts w:eastAsiaTheme="minorEastAsia"/>
        </w:rPr>
        <w:t xml:space="preserve"> velocity in free space, 3×10</w:t>
      </w:r>
      <w:r w:rsidRPr="00812B25">
        <w:rPr>
          <w:rFonts w:eastAsiaTheme="minorEastAsia"/>
          <w:vertAlign w:val="superscript"/>
        </w:rPr>
        <w:t>8</w:t>
      </w:r>
      <w:r w:rsidRPr="00812B25">
        <w:rPr>
          <w:rFonts w:eastAsiaTheme="minorEastAsia"/>
        </w:rPr>
        <w:t xml:space="preserve"> m/s.</w:t>
      </w:r>
    </w:p>
    <w:p w:rsidR="006A0E2E" w:rsidRPr="00812B25" w:rsidRDefault="006A0E2E" w:rsidP="006A0E2E">
      <w:pPr>
        <w:pStyle w:val="FigureNo"/>
        <w:rPr>
          <w:rFonts w:eastAsiaTheme="minorEastAsia"/>
          <w:lang w:eastAsia="zh-CN"/>
        </w:rPr>
      </w:pPr>
      <w:r w:rsidRPr="00812B25">
        <w:rPr>
          <w:rFonts w:eastAsiaTheme="minorEastAsia"/>
        </w:rPr>
        <w:t xml:space="preserve">FIGURE </w:t>
      </w:r>
      <w:r>
        <w:rPr>
          <w:rFonts w:eastAsiaTheme="minorEastAsia"/>
        </w:rPr>
        <w:t>A3.</w:t>
      </w:r>
      <w:r w:rsidRPr="00812B25">
        <w:rPr>
          <w:rFonts w:eastAsiaTheme="minorEastAsia"/>
          <w:lang w:eastAsia="zh-CN"/>
        </w:rPr>
        <w:t>2-1</w:t>
      </w:r>
    </w:p>
    <w:p w:rsidR="006A0E2E" w:rsidRPr="00812B25" w:rsidRDefault="006A0E2E" w:rsidP="00EB2DD8">
      <w:pPr>
        <w:pStyle w:val="Figuretitle"/>
        <w:rPr>
          <w:rFonts w:eastAsiaTheme="minorEastAsia"/>
        </w:rPr>
      </w:pPr>
      <w:r w:rsidRPr="00812B25">
        <w:rPr>
          <w:rFonts w:eastAsiaTheme="minorEastAsia"/>
        </w:rPr>
        <w:t>The Doppler shift measurement layout.</w:t>
      </w:r>
    </w:p>
    <w:p w:rsidR="006A0E2E" w:rsidRPr="00812B25" w:rsidRDefault="006A0E2E" w:rsidP="00EB2DD8">
      <w:pPr>
        <w:pStyle w:val="Figure"/>
      </w:pPr>
      <w:r w:rsidRPr="00812B25">
        <w:object w:dxaOrig="9440" w:dyaOrig="2828">
          <v:shape id="_x0000_i1028" type="#_x0000_t75" style="width:440.85pt;height:132.05pt" o:ole="">
            <v:imagedata r:id="rId43" o:title=""/>
          </v:shape>
          <o:OLEObject Type="Embed" ProgID="Visio.Drawing.11" ShapeID="_x0000_i1028" DrawAspect="Content" ObjectID="_1540974824" r:id="rId44"/>
        </w:object>
      </w:r>
    </w:p>
    <w:p w:rsidR="006A0E2E" w:rsidRPr="00E93017" w:rsidRDefault="006A0E2E" w:rsidP="006A0E2E">
      <w:pPr>
        <w:rPr>
          <w:rFonts w:eastAsia="MS Mincho"/>
          <w:lang w:val="en-US" w:eastAsia="zh-CN"/>
        </w:rPr>
      </w:pPr>
      <w:r w:rsidRPr="00E93017">
        <w:rPr>
          <w:rFonts w:eastAsia="MS Mincho"/>
          <w:lang w:val="en-US" w:eastAsia="zh-CN"/>
        </w:rPr>
        <w:t xml:space="preserve">It </w:t>
      </w:r>
      <w:proofErr w:type="gramStart"/>
      <w:r w:rsidRPr="00E93017">
        <w:rPr>
          <w:rFonts w:eastAsia="MS Mincho"/>
          <w:lang w:val="en-US" w:eastAsia="zh-CN"/>
        </w:rPr>
        <w:t>can be seen</w:t>
      </w:r>
      <w:proofErr w:type="gramEnd"/>
      <w:r w:rsidRPr="00E93017">
        <w:rPr>
          <w:rFonts w:eastAsia="MS Mincho"/>
          <w:lang w:val="en-US" w:eastAsia="zh-CN"/>
        </w:rPr>
        <w:t xml:space="preserve"> from the equation (1) and Figure </w:t>
      </w:r>
      <w:r>
        <w:rPr>
          <w:rFonts w:eastAsia="MS Mincho"/>
          <w:lang w:val="en-US" w:eastAsia="zh-CN"/>
        </w:rPr>
        <w:t>A3.</w:t>
      </w:r>
      <w:r w:rsidRPr="00E93017">
        <w:rPr>
          <w:rFonts w:eastAsia="MS Mincho"/>
          <w:lang w:val="en-US" w:eastAsia="zh-CN"/>
        </w:rPr>
        <w:t xml:space="preserve">2-1, that the Doppler shift has a maximum value when the angle θ has a minimum value, i.e. when the distance between two objects is sufficiently large. In general, this condition </w:t>
      </w:r>
      <w:proofErr w:type="gramStart"/>
      <w:r w:rsidRPr="00E93017">
        <w:rPr>
          <w:rFonts w:eastAsia="MS Mincho"/>
          <w:lang w:val="en-US" w:eastAsia="zh-CN"/>
        </w:rPr>
        <w:t>is mostly met</w:t>
      </w:r>
      <w:proofErr w:type="gramEnd"/>
      <w:r w:rsidRPr="00E93017">
        <w:rPr>
          <w:rFonts w:eastAsia="MS Mincho"/>
          <w:lang w:val="en-US" w:eastAsia="zh-CN"/>
        </w:rPr>
        <w:t xml:space="preserve"> as applied to the geometry of high-speed train motion, and the angle θ could be taken zero.</w:t>
      </w:r>
    </w:p>
    <w:p w:rsidR="006A0E2E" w:rsidRPr="00E93017" w:rsidRDefault="006A0E2E" w:rsidP="006A0E2E">
      <w:pPr>
        <w:rPr>
          <w:rFonts w:eastAsia="MS Mincho"/>
          <w:lang w:val="en-US" w:eastAsia="zh-CN"/>
        </w:rPr>
      </w:pPr>
      <w:proofErr w:type="gramStart"/>
      <w:r w:rsidRPr="00E93017">
        <w:rPr>
          <w:rFonts w:eastAsia="MS Mincho"/>
          <w:lang w:val="en-US" w:eastAsia="zh-CN"/>
        </w:rPr>
        <w:t xml:space="preserve">The Doppler shift was calculated using the equation (1) for train speeds in the range from 300 to 560 km/h and for carrier frequencies corresponding to the central frequency of the frequency bands allocated to the land mobile service in Region 1, i.e. 800 MHz, 1 800 MHz, 1 950 MHz, 2 100 MHz, 2 350 MHz, 2 595 MHz and 3 475 MHz. Calculated Doppler shifts for wireless radio systems between high-speed trains and tracksides are summarized in Table </w:t>
      </w:r>
      <w:r>
        <w:rPr>
          <w:rFonts w:eastAsia="MS Mincho"/>
          <w:lang w:val="en-US" w:eastAsia="zh-CN"/>
        </w:rPr>
        <w:t>A3.</w:t>
      </w:r>
      <w:r w:rsidRPr="00E93017">
        <w:rPr>
          <w:rFonts w:eastAsia="MS Mincho"/>
          <w:lang w:val="en-US" w:eastAsia="zh-CN"/>
        </w:rPr>
        <w:t xml:space="preserve">2-1 and shown in Figure </w:t>
      </w:r>
      <w:r>
        <w:rPr>
          <w:rFonts w:eastAsia="MS Mincho"/>
          <w:lang w:val="en-US" w:eastAsia="zh-CN"/>
        </w:rPr>
        <w:t>A3.</w:t>
      </w:r>
      <w:r w:rsidRPr="00E93017">
        <w:rPr>
          <w:rFonts w:eastAsia="MS Mincho"/>
          <w:lang w:val="en-US" w:eastAsia="zh-CN"/>
        </w:rPr>
        <w:t>2-2.</w:t>
      </w:r>
      <w:proofErr w:type="gramEnd"/>
      <w:r w:rsidRPr="00E93017">
        <w:rPr>
          <w:rFonts w:eastAsia="MS Mincho"/>
          <w:lang w:val="en-US" w:eastAsia="zh-CN"/>
        </w:rPr>
        <w:t xml:space="preserve"> It </w:t>
      </w:r>
      <w:proofErr w:type="gramStart"/>
      <w:r w:rsidRPr="00E93017">
        <w:rPr>
          <w:rFonts w:eastAsia="MS Mincho"/>
          <w:lang w:val="en-US" w:eastAsia="zh-CN"/>
        </w:rPr>
        <w:t>should be noted</w:t>
      </w:r>
      <w:proofErr w:type="gramEnd"/>
      <w:r w:rsidRPr="00E93017">
        <w:rPr>
          <w:rFonts w:eastAsia="MS Mincho"/>
          <w:lang w:val="en-US" w:eastAsia="zh-CN"/>
        </w:rPr>
        <w:t xml:space="preserve"> that Doppler shifts in Table </w:t>
      </w:r>
      <w:r>
        <w:rPr>
          <w:rFonts w:eastAsia="MS Mincho"/>
          <w:lang w:val="en-US" w:eastAsia="zh-CN"/>
        </w:rPr>
        <w:t>A3.</w:t>
      </w:r>
      <w:r w:rsidRPr="00E93017">
        <w:rPr>
          <w:rFonts w:eastAsia="MS Mincho"/>
          <w:lang w:val="en-US" w:eastAsia="zh-CN"/>
        </w:rPr>
        <w:t xml:space="preserve">2-1 are absolute values. That is total Doppler shift in wireless radio systems between high-speed trains and tracksides will be twice the value of Table </w:t>
      </w:r>
      <w:r>
        <w:rPr>
          <w:rFonts w:eastAsia="MS Mincho"/>
          <w:lang w:val="en-US" w:eastAsia="zh-CN"/>
        </w:rPr>
        <w:t>A3.</w:t>
      </w:r>
      <w:r w:rsidRPr="00E93017">
        <w:rPr>
          <w:rFonts w:eastAsia="MS Mincho"/>
          <w:lang w:val="en-US" w:eastAsia="zh-CN"/>
        </w:rPr>
        <w:t>2-1.</w:t>
      </w:r>
    </w:p>
    <w:p w:rsidR="006A0E2E" w:rsidRPr="009B7F0C" w:rsidRDefault="006A0E2E" w:rsidP="00E34B51">
      <w:pPr>
        <w:keepNext/>
        <w:spacing w:before="480" w:after="120"/>
        <w:jc w:val="center"/>
        <w:rPr>
          <w:caps/>
          <w:sz w:val="20"/>
          <w:lang w:val="en-US"/>
        </w:rPr>
      </w:pPr>
      <w:r w:rsidRPr="001B14B5">
        <w:rPr>
          <w:caps/>
          <w:sz w:val="20"/>
        </w:rPr>
        <w:t>ТА</w:t>
      </w:r>
      <w:r w:rsidRPr="009B7F0C">
        <w:rPr>
          <w:caps/>
          <w:sz w:val="20"/>
          <w:lang w:val="en-US"/>
        </w:rPr>
        <w:t>BLE A3.</w:t>
      </w:r>
      <w:r w:rsidRPr="009B7F0C">
        <w:rPr>
          <w:caps/>
          <w:sz w:val="20"/>
          <w:lang w:val="en-US" w:eastAsia="zh-CN"/>
        </w:rPr>
        <w:t>2-</w:t>
      </w:r>
      <w:r w:rsidRPr="009B7F0C">
        <w:rPr>
          <w:caps/>
          <w:sz w:val="20"/>
          <w:lang w:val="en-US"/>
        </w:rPr>
        <w:t>1</w:t>
      </w:r>
    </w:p>
    <w:p w:rsidR="006A0E2E" w:rsidRPr="009B7F0C" w:rsidRDefault="006A0E2E" w:rsidP="006A0E2E">
      <w:pPr>
        <w:keepNext/>
        <w:keepLines/>
        <w:spacing w:after="120"/>
        <w:jc w:val="center"/>
        <w:rPr>
          <w:b/>
          <w:sz w:val="20"/>
          <w:lang w:val="en-US"/>
        </w:rPr>
      </w:pPr>
      <w:r w:rsidRPr="009B7F0C">
        <w:rPr>
          <w:b/>
          <w:sz w:val="20"/>
          <w:lang w:val="en-US"/>
        </w:rPr>
        <w:t>Calculated Doppler shift in wireless radio systems between high-speed trains and tracksides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845"/>
        <w:gridCol w:w="822"/>
        <w:gridCol w:w="822"/>
        <w:gridCol w:w="774"/>
        <w:gridCol w:w="822"/>
        <w:gridCol w:w="822"/>
        <w:gridCol w:w="755"/>
        <w:gridCol w:w="672"/>
      </w:tblGrid>
      <w:tr w:rsidR="006A0E2E" w:rsidRPr="001B14B5" w:rsidTr="006A0E2E">
        <w:trPr>
          <w:tblHeader/>
          <w:jc w:val="center"/>
        </w:trPr>
        <w:tc>
          <w:tcPr>
            <w:tcW w:w="862" w:type="dxa"/>
            <w:vMerge w:val="restart"/>
          </w:tcPr>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 xml:space="preserve">Train speed </w:t>
            </w:r>
            <w:r w:rsidRPr="001B14B5">
              <w:rPr>
                <w:rFonts w:ascii="Times New Roman" w:eastAsiaTheme="minorEastAsia" w:hAnsi="Times New Roman" w:cs="Times New Roman"/>
                <w:i/>
              </w:rPr>
              <w:t>V</w:t>
            </w:r>
            <w:r w:rsidRPr="001B14B5">
              <w:rPr>
                <w:rFonts w:ascii="Times New Roman" w:eastAsiaTheme="minorEastAsia" w:hAnsi="Times New Roman" w:cs="Times New Roman"/>
              </w:rPr>
              <w:t>,</w:t>
            </w:r>
          </w:p>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 xml:space="preserve">km/h </w:t>
            </w:r>
          </w:p>
        </w:tc>
        <w:tc>
          <w:tcPr>
            <w:tcW w:w="6334" w:type="dxa"/>
            <w:gridSpan w:val="8"/>
          </w:tcPr>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 xml:space="preserve">Carrier frequency </w:t>
            </w:r>
            <w:r w:rsidRPr="001B14B5">
              <w:rPr>
                <w:rFonts w:ascii="Times New Roman" w:eastAsiaTheme="minorEastAsia" w:hAnsi="Times New Roman" w:cs="Times New Roman"/>
                <w:i/>
              </w:rPr>
              <w:t>f</w:t>
            </w:r>
            <w:r w:rsidRPr="001B14B5">
              <w:rPr>
                <w:rFonts w:ascii="Times New Roman" w:eastAsiaTheme="minorEastAsia" w:hAnsi="Times New Roman" w:cs="Times New Roman"/>
              </w:rPr>
              <w:t>, GHz</w:t>
            </w:r>
          </w:p>
        </w:tc>
      </w:tr>
      <w:tr w:rsidR="006A0E2E" w:rsidRPr="001B14B5" w:rsidTr="006A0E2E">
        <w:trPr>
          <w:tblHeader/>
          <w:jc w:val="center"/>
        </w:trPr>
        <w:tc>
          <w:tcPr>
            <w:tcW w:w="862" w:type="dxa"/>
            <w:vMerge/>
          </w:tcPr>
          <w:p w:rsidR="006A0E2E" w:rsidRPr="001B14B5" w:rsidRDefault="006A0E2E" w:rsidP="006A0E2E">
            <w:pPr>
              <w:pStyle w:val="Tablehead"/>
              <w:rPr>
                <w:rFonts w:ascii="Times New Roman" w:eastAsiaTheme="minorEastAsia" w:hAnsi="Times New Roman" w:cs="Times New Roman"/>
              </w:rPr>
            </w:pPr>
          </w:p>
        </w:tc>
        <w:tc>
          <w:tcPr>
            <w:tcW w:w="845" w:type="dxa"/>
          </w:tcPr>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0.8</w:t>
            </w:r>
          </w:p>
        </w:tc>
        <w:tc>
          <w:tcPr>
            <w:tcW w:w="822" w:type="dxa"/>
          </w:tcPr>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1.8</w:t>
            </w:r>
          </w:p>
        </w:tc>
        <w:tc>
          <w:tcPr>
            <w:tcW w:w="822" w:type="dxa"/>
          </w:tcPr>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2.1</w:t>
            </w:r>
          </w:p>
        </w:tc>
        <w:tc>
          <w:tcPr>
            <w:tcW w:w="774" w:type="dxa"/>
          </w:tcPr>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2.235</w:t>
            </w:r>
          </w:p>
        </w:tc>
        <w:tc>
          <w:tcPr>
            <w:tcW w:w="822" w:type="dxa"/>
          </w:tcPr>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2.595</w:t>
            </w:r>
          </w:p>
        </w:tc>
        <w:tc>
          <w:tcPr>
            <w:tcW w:w="822" w:type="dxa"/>
          </w:tcPr>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3.475</w:t>
            </w:r>
          </w:p>
        </w:tc>
        <w:tc>
          <w:tcPr>
            <w:tcW w:w="755" w:type="dxa"/>
          </w:tcPr>
          <w:p w:rsidR="006A0E2E" w:rsidRPr="001B14B5" w:rsidRDefault="006A0E2E" w:rsidP="006A0E2E">
            <w:pPr>
              <w:pStyle w:val="Tablehead"/>
              <w:rPr>
                <w:rFonts w:ascii="Times New Roman" w:hAnsi="Times New Roman" w:cs="Times New Roman"/>
                <w:lang w:eastAsia="ja-JP"/>
              </w:rPr>
            </w:pPr>
            <w:r w:rsidRPr="001B14B5">
              <w:rPr>
                <w:rFonts w:ascii="Times New Roman" w:hAnsi="Times New Roman" w:cs="Times New Roman"/>
                <w:lang w:eastAsia="ja-JP"/>
              </w:rPr>
              <w:t>45</w:t>
            </w:r>
          </w:p>
        </w:tc>
        <w:tc>
          <w:tcPr>
            <w:tcW w:w="672" w:type="dxa"/>
          </w:tcPr>
          <w:p w:rsidR="006A0E2E" w:rsidRPr="001B14B5" w:rsidRDefault="006A0E2E" w:rsidP="006A0E2E">
            <w:pPr>
              <w:pStyle w:val="Tablehead"/>
              <w:rPr>
                <w:rFonts w:ascii="Times New Roman" w:eastAsiaTheme="minorEastAsia" w:hAnsi="Times New Roman" w:cs="Times New Roman"/>
                <w:lang w:eastAsia="zh-CN"/>
              </w:rPr>
            </w:pPr>
            <w:r w:rsidRPr="001B14B5">
              <w:rPr>
                <w:rFonts w:ascii="Times New Roman" w:eastAsiaTheme="minorEastAsia" w:hAnsi="Times New Roman" w:cs="Times New Roman" w:hint="eastAsia"/>
                <w:lang w:eastAsia="zh-CN"/>
              </w:rPr>
              <w:t>97</w:t>
            </w:r>
          </w:p>
        </w:tc>
      </w:tr>
      <w:tr w:rsidR="006A0E2E" w:rsidRPr="001B14B5" w:rsidTr="006A0E2E">
        <w:trPr>
          <w:tblHeader/>
          <w:jc w:val="center"/>
        </w:trPr>
        <w:tc>
          <w:tcPr>
            <w:tcW w:w="862" w:type="dxa"/>
            <w:vMerge/>
          </w:tcPr>
          <w:p w:rsidR="006A0E2E" w:rsidRPr="001B14B5" w:rsidRDefault="006A0E2E" w:rsidP="006A0E2E">
            <w:pPr>
              <w:pStyle w:val="Tablehead"/>
              <w:rPr>
                <w:rFonts w:ascii="Times New Roman" w:eastAsiaTheme="minorEastAsia" w:hAnsi="Times New Roman" w:cs="Times New Roman"/>
              </w:rPr>
            </w:pPr>
          </w:p>
        </w:tc>
        <w:tc>
          <w:tcPr>
            <w:tcW w:w="5662" w:type="dxa"/>
            <w:gridSpan w:val="7"/>
          </w:tcPr>
          <w:p w:rsidR="006A0E2E" w:rsidRPr="001B14B5" w:rsidRDefault="006A0E2E" w:rsidP="006A0E2E">
            <w:pPr>
              <w:pStyle w:val="Tablehead"/>
              <w:rPr>
                <w:rFonts w:ascii="Times New Roman" w:eastAsiaTheme="minorEastAsia" w:hAnsi="Times New Roman" w:cs="Times New Roman"/>
              </w:rPr>
            </w:pPr>
            <w:r w:rsidRPr="001B14B5">
              <w:rPr>
                <w:rFonts w:ascii="Times New Roman" w:eastAsiaTheme="minorEastAsia" w:hAnsi="Times New Roman" w:cs="Times New Roman"/>
              </w:rPr>
              <w:t xml:space="preserve">Doppler shift </w:t>
            </w:r>
            <w:r w:rsidRPr="001B14B5">
              <w:rPr>
                <w:rFonts w:ascii="Times New Roman" w:eastAsiaTheme="minorEastAsia" w:hAnsi="Times New Roman" w:cs="Times New Roman"/>
                <w:i/>
                <w:iCs/>
              </w:rPr>
              <w:t>F</w:t>
            </w:r>
            <w:r w:rsidRPr="001B14B5">
              <w:rPr>
                <w:rFonts w:ascii="Times New Roman" w:eastAsiaTheme="minorEastAsia" w:hAnsi="Times New Roman" w:cs="Times New Roman"/>
                <w:i/>
                <w:iCs/>
                <w:vertAlign w:val="subscript"/>
              </w:rPr>
              <w:t>d</w:t>
            </w:r>
            <w:r w:rsidRPr="001B14B5">
              <w:rPr>
                <w:rFonts w:ascii="Times New Roman" w:eastAsiaTheme="minorEastAsia" w:hAnsi="Times New Roman" w:cs="Times New Roman"/>
                <w:vertAlign w:val="subscript"/>
              </w:rPr>
              <w:t xml:space="preserve"> </w:t>
            </w:r>
            <w:r w:rsidRPr="001B14B5">
              <w:rPr>
                <w:rFonts w:ascii="Times New Roman" w:eastAsiaTheme="minorEastAsia" w:hAnsi="Times New Roman" w:cs="Times New Roman"/>
              </w:rPr>
              <w:t>, kHz</w:t>
            </w:r>
          </w:p>
        </w:tc>
        <w:tc>
          <w:tcPr>
            <w:tcW w:w="672" w:type="dxa"/>
          </w:tcPr>
          <w:p w:rsidR="006A0E2E" w:rsidRPr="001B14B5" w:rsidRDefault="006A0E2E" w:rsidP="006A0E2E">
            <w:pPr>
              <w:pStyle w:val="Tablehead"/>
              <w:rPr>
                <w:rFonts w:ascii="Times New Roman" w:eastAsiaTheme="minorEastAsia" w:hAnsi="Times New Roman" w:cs="Times New Roman"/>
              </w:rPr>
            </w:pP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300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0.222</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0.5</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0.583</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0.653</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0.721</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0.965</w:t>
            </w:r>
          </w:p>
        </w:tc>
        <w:tc>
          <w:tcPr>
            <w:tcW w:w="755" w:type="dxa"/>
          </w:tcPr>
          <w:p w:rsidR="006A0E2E" w:rsidRPr="001B14B5" w:rsidRDefault="006A0E2E" w:rsidP="006A0E2E">
            <w:pPr>
              <w:pStyle w:val="Tabletext"/>
              <w:jc w:val="center"/>
              <w:rPr>
                <w:lang w:eastAsia="ja-JP"/>
              </w:rPr>
            </w:pPr>
            <w:r w:rsidRPr="001B14B5">
              <w:rPr>
                <w:lang w:eastAsia="ja-JP"/>
              </w:rPr>
              <w:t>12.5</w:t>
            </w:r>
          </w:p>
        </w:tc>
        <w:tc>
          <w:tcPr>
            <w:tcW w:w="672" w:type="dxa"/>
          </w:tcPr>
          <w:p w:rsidR="006A0E2E" w:rsidRPr="001B14B5" w:rsidRDefault="006A0E2E" w:rsidP="006A0E2E">
            <w:pPr>
              <w:pStyle w:val="Tabletext"/>
              <w:jc w:val="center"/>
              <w:rPr>
                <w:lang w:eastAsia="ja-JP"/>
              </w:rPr>
            </w:pPr>
            <w:r w:rsidRPr="001B14B5">
              <w:rPr>
                <w:rFonts w:hint="eastAsia"/>
                <w:lang w:eastAsia="ja-JP"/>
              </w:rPr>
              <w:t>26.9</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320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0.237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0.533</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0.622</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0.696</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0.769</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1.03</w:t>
            </w:r>
          </w:p>
        </w:tc>
        <w:tc>
          <w:tcPr>
            <w:tcW w:w="755" w:type="dxa"/>
          </w:tcPr>
          <w:p w:rsidR="006A0E2E" w:rsidRPr="001B14B5" w:rsidRDefault="006A0E2E" w:rsidP="006A0E2E">
            <w:pPr>
              <w:pStyle w:val="Tabletext"/>
              <w:jc w:val="center"/>
              <w:rPr>
                <w:lang w:eastAsia="ja-JP"/>
              </w:rPr>
            </w:pPr>
            <w:r w:rsidRPr="001B14B5">
              <w:rPr>
                <w:lang w:eastAsia="ja-JP"/>
              </w:rPr>
              <w:t>13.3</w:t>
            </w:r>
          </w:p>
        </w:tc>
        <w:tc>
          <w:tcPr>
            <w:tcW w:w="672" w:type="dxa"/>
          </w:tcPr>
          <w:p w:rsidR="006A0E2E" w:rsidRPr="001B14B5" w:rsidRDefault="006A0E2E" w:rsidP="006A0E2E">
            <w:pPr>
              <w:pStyle w:val="Tabletext"/>
              <w:jc w:val="center"/>
              <w:rPr>
                <w:lang w:eastAsia="ja-JP"/>
              </w:rPr>
            </w:pPr>
            <w:r w:rsidRPr="001B14B5">
              <w:rPr>
                <w:rFonts w:hint="eastAsia"/>
                <w:lang w:eastAsia="ja-JP"/>
              </w:rPr>
              <w:t>28.7</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340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0.252</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0.567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0.661</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0.74</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0.817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1.094</w:t>
            </w:r>
          </w:p>
        </w:tc>
        <w:tc>
          <w:tcPr>
            <w:tcW w:w="755" w:type="dxa"/>
          </w:tcPr>
          <w:p w:rsidR="006A0E2E" w:rsidRPr="001B14B5" w:rsidRDefault="006A0E2E" w:rsidP="006A0E2E">
            <w:pPr>
              <w:pStyle w:val="Tabletext"/>
              <w:jc w:val="center"/>
              <w:rPr>
                <w:lang w:eastAsia="ja-JP"/>
              </w:rPr>
            </w:pPr>
            <w:r w:rsidRPr="001B14B5">
              <w:rPr>
                <w:lang w:eastAsia="ja-JP"/>
              </w:rPr>
              <w:t>14.2</w:t>
            </w:r>
          </w:p>
        </w:tc>
        <w:tc>
          <w:tcPr>
            <w:tcW w:w="672" w:type="dxa"/>
          </w:tcPr>
          <w:p w:rsidR="006A0E2E" w:rsidRPr="001B14B5" w:rsidRDefault="006A0E2E" w:rsidP="006A0E2E">
            <w:pPr>
              <w:pStyle w:val="Tabletext"/>
              <w:jc w:val="center"/>
              <w:rPr>
                <w:lang w:eastAsia="ja-JP"/>
              </w:rPr>
            </w:pPr>
            <w:r w:rsidRPr="001B14B5">
              <w:rPr>
                <w:rFonts w:hint="eastAsia"/>
                <w:lang w:eastAsia="ja-JP"/>
              </w:rPr>
              <w:t>30.5</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360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0.267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0.6</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0.7</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0.783</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0.865</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1.158</w:t>
            </w:r>
          </w:p>
        </w:tc>
        <w:tc>
          <w:tcPr>
            <w:tcW w:w="755" w:type="dxa"/>
          </w:tcPr>
          <w:p w:rsidR="006A0E2E" w:rsidRPr="001B14B5" w:rsidRDefault="006A0E2E" w:rsidP="006A0E2E">
            <w:pPr>
              <w:pStyle w:val="Tabletext"/>
              <w:jc w:val="center"/>
              <w:rPr>
                <w:lang w:eastAsia="ja-JP"/>
              </w:rPr>
            </w:pPr>
            <w:r w:rsidRPr="001B14B5">
              <w:rPr>
                <w:lang w:eastAsia="ja-JP"/>
              </w:rPr>
              <w:t>15.0</w:t>
            </w:r>
          </w:p>
        </w:tc>
        <w:tc>
          <w:tcPr>
            <w:tcW w:w="672" w:type="dxa"/>
          </w:tcPr>
          <w:p w:rsidR="006A0E2E" w:rsidRPr="001B14B5" w:rsidRDefault="006A0E2E" w:rsidP="006A0E2E">
            <w:pPr>
              <w:pStyle w:val="Tabletext"/>
              <w:jc w:val="center"/>
              <w:rPr>
                <w:lang w:eastAsia="ja-JP"/>
              </w:rPr>
            </w:pPr>
            <w:r w:rsidRPr="001B14B5">
              <w:rPr>
                <w:lang w:eastAsia="ja-JP"/>
              </w:rPr>
              <w:t>32,3</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380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0.281</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0.633</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0.739</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0.827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0.913</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1.223</w:t>
            </w:r>
          </w:p>
        </w:tc>
        <w:tc>
          <w:tcPr>
            <w:tcW w:w="755" w:type="dxa"/>
          </w:tcPr>
          <w:p w:rsidR="006A0E2E" w:rsidRPr="001B14B5" w:rsidRDefault="006A0E2E" w:rsidP="006A0E2E">
            <w:pPr>
              <w:pStyle w:val="Tabletext"/>
              <w:jc w:val="center"/>
              <w:rPr>
                <w:lang w:eastAsia="ja-JP"/>
              </w:rPr>
            </w:pPr>
            <w:r w:rsidRPr="001B14B5">
              <w:rPr>
                <w:lang w:eastAsia="ja-JP"/>
              </w:rPr>
              <w:t>15.8</w:t>
            </w:r>
          </w:p>
        </w:tc>
        <w:tc>
          <w:tcPr>
            <w:tcW w:w="672" w:type="dxa"/>
          </w:tcPr>
          <w:p w:rsidR="006A0E2E" w:rsidRPr="001B14B5" w:rsidRDefault="006A0E2E" w:rsidP="006A0E2E">
            <w:pPr>
              <w:pStyle w:val="Tabletext"/>
              <w:jc w:val="center"/>
              <w:rPr>
                <w:lang w:eastAsia="ja-JP"/>
              </w:rPr>
            </w:pPr>
            <w:r w:rsidRPr="001B14B5">
              <w:rPr>
                <w:rFonts w:hint="eastAsia"/>
                <w:lang w:eastAsia="ja-JP"/>
              </w:rPr>
              <w:t>34.1</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400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0.296</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0.667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0.778</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0.87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0.961</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1.287</w:t>
            </w:r>
          </w:p>
        </w:tc>
        <w:tc>
          <w:tcPr>
            <w:tcW w:w="755" w:type="dxa"/>
          </w:tcPr>
          <w:p w:rsidR="006A0E2E" w:rsidRPr="001B14B5" w:rsidRDefault="006A0E2E" w:rsidP="006A0E2E">
            <w:pPr>
              <w:pStyle w:val="Tabletext"/>
              <w:jc w:val="center"/>
              <w:rPr>
                <w:lang w:eastAsia="ja-JP"/>
              </w:rPr>
            </w:pPr>
            <w:r w:rsidRPr="001B14B5">
              <w:rPr>
                <w:lang w:eastAsia="ja-JP"/>
              </w:rPr>
              <w:t>16.7</w:t>
            </w:r>
          </w:p>
        </w:tc>
        <w:tc>
          <w:tcPr>
            <w:tcW w:w="672" w:type="dxa"/>
          </w:tcPr>
          <w:p w:rsidR="006A0E2E" w:rsidRPr="001B14B5" w:rsidRDefault="006A0E2E" w:rsidP="006A0E2E">
            <w:pPr>
              <w:pStyle w:val="Tabletext"/>
              <w:jc w:val="center"/>
              <w:rPr>
                <w:lang w:eastAsia="ja-JP"/>
              </w:rPr>
            </w:pPr>
            <w:r w:rsidRPr="001B14B5">
              <w:rPr>
                <w:rFonts w:hint="eastAsia"/>
                <w:lang w:eastAsia="ja-JP"/>
              </w:rPr>
              <w:t>35.9</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420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0.311</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0.817</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0.914</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1.009</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1.351</w:t>
            </w:r>
          </w:p>
        </w:tc>
        <w:tc>
          <w:tcPr>
            <w:tcW w:w="755" w:type="dxa"/>
          </w:tcPr>
          <w:p w:rsidR="006A0E2E" w:rsidRPr="001B14B5" w:rsidRDefault="006A0E2E" w:rsidP="006A0E2E">
            <w:pPr>
              <w:pStyle w:val="Tabletext"/>
              <w:jc w:val="center"/>
              <w:rPr>
                <w:lang w:eastAsia="ja-JP"/>
              </w:rPr>
            </w:pPr>
            <w:r w:rsidRPr="001B14B5">
              <w:rPr>
                <w:lang w:eastAsia="ja-JP"/>
              </w:rPr>
              <w:t>17.5</w:t>
            </w:r>
          </w:p>
        </w:tc>
        <w:tc>
          <w:tcPr>
            <w:tcW w:w="672" w:type="dxa"/>
          </w:tcPr>
          <w:p w:rsidR="006A0E2E" w:rsidRPr="001B14B5" w:rsidRDefault="006A0E2E" w:rsidP="006A0E2E">
            <w:pPr>
              <w:pStyle w:val="Tabletext"/>
              <w:jc w:val="center"/>
              <w:rPr>
                <w:lang w:eastAsia="ja-JP"/>
              </w:rPr>
            </w:pPr>
            <w:r w:rsidRPr="001B14B5">
              <w:rPr>
                <w:rFonts w:hint="eastAsia"/>
                <w:lang w:eastAsia="ja-JP"/>
              </w:rPr>
              <w:t>37.7</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440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0.326</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0.733</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0.856</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0.957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1.057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1.416</w:t>
            </w:r>
          </w:p>
        </w:tc>
        <w:tc>
          <w:tcPr>
            <w:tcW w:w="755" w:type="dxa"/>
          </w:tcPr>
          <w:p w:rsidR="006A0E2E" w:rsidRPr="001B14B5" w:rsidRDefault="006A0E2E" w:rsidP="006A0E2E">
            <w:pPr>
              <w:pStyle w:val="Tabletext"/>
              <w:jc w:val="center"/>
              <w:rPr>
                <w:lang w:eastAsia="ja-JP"/>
              </w:rPr>
            </w:pPr>
            <w:r w:rsidRPr="001B14B5">
              <w:rPr>
                <w:lang w:eastAsia="ja-JP"/>
              </w:rPr>
              <w:t>18.3</w:t>
            </w:r>
          </w:p>
        </w:tc>
        <w:tc>
          <w:tcPr>
            <w:tcW w:w="672" w:type="dxa"/>
          </w:tcPr>
          <w:p w:rsidR="006A0E2E" w:rsidRPr="001B14B5" w:rsidRDefault="006A0E2E" w:rsidP="006A0E2E">
            <w:pPr>
              <w:pStyle w:val="Tabletext"/>
              <w:jc w:val="center"/>
              <w:rPr>
                <w:lang w:eastAsia="ja-JP"/>
              </w:rPr>
            </w:pPr>
            <w:r w:rsidRPr="001B14B5">
              <w:rPr>
                <w:rFonts w:hint="eastAsia"/>
                <w:lang w:eastAsia="ja-JP"/>
              </w:rPr>
              <w:t>39.5</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lastRenderedPageBreak/>
              <w:t>460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0.341</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0.767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0.894</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1.001</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1.105</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1.48</w:t>
            </w:r>
          </w:p>
        </w:tc>
        <w:tc>
          <w:tcPr>
            <w:tcW w:w="755" w:type="dxa"/>
          </w:tcPr>
          <w:p w:rsidR="006A0E2E" w:rsidRPr="001B14B5" w:rsidRDefault="006A0E2E" w:rsidP="006A0E2E">
            <w:pPr>
              <w:pStyle w:val="Tabletext"/>
              <w:jc w:val="center"/>
              <w:rPr>
                <w:lang w:eastAsia="ja-JP"/>
              </w:rPr>
            </w:pPr>
            <w:r w:rsidRPr="001B14B5">
              <w:rPr>
                <w:lang w:eastAsia="ja-JP"/>
              </w:rPr>
              <w:t>19.2</w:t>
            </w:r>
          </w:p>
        </w:tc>
        <w:tc>
          <w:tcPr>
            <w:tcW w:w="672" w:type="dxa"/>
          </w:tcPr>
          <w:p w:rsidR="006A0E2E" w:rsidRPr="001B14B5" w:rsidRDefault="006A0E2E" w:rsidP="006A0E2E">
            <w:pPr>
              <w:pStyle w:val="Tabletext"/>
              <w:jc w:val="center"/>
              <w:rPr>
                <w:lang w:eastAsia="ja-JP"/>
              </w:rPr>
            </w:pPr>
            <w:r w:rsidRPr="001B14B5">
              <w:rPr>
                <w:rFonts w:hint="eastAsia"/>
                <w:lang w:eastAsia="ja-JP"/>
              </w:rPr>
              <w:t>41.3</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480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0.356</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0.8</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0.933</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1.044</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1.153</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1.544</w:t>
            </w:r>
          </w:p>
        </w:tc>
        <w:tc>
          <w:tcPr>
            <w:tcW w:w="755" w:type="dxa"/>
          </w:tcPr>
          <w:p w:rsidR="006A0E2E" w:rsidRPr="001B14B5" w:rsidRDefault="006A0E2E" w:rsidP="006A0E2E">
            <w:pPr>
              <w:pStyle w:val="Tabletext"/>
              <w:jc w:val="center"/>
              <w:rPr>
                <w:lang w:eastAsia="ja-JP"/>
              </w:rPr>
            </w:pPr>
            <w:r w:rsidRPr="001B14B5">
              <w:rPr>
                <w:lang w:eastAsia="ja-JP"/>
              </w:rPr>
              <w:t>20.0</w:t>
            </w:r>
          </w:p>
        </w:tc>
        <w:tc>
          <w:tcPr>
            <w:tcW w:w="672" w:type="dxa"/>
          </w:tcPr>
          <w:p w:rsidR="006A0E2E" w:rsidRPr="001B14B5" w:rsidRDefault="006A0E2E" w:rsidP="006A0E2E">
            <w:pPr>
              <w:pStyle w:val="Tabletext"/>
              <w:jc w:val="center"/>
              <w:rPr>
                <w:lang w:eastAsia="ja-JP"/>
              </w:rPr>
            </w:pPr>
            <w:r w:rsidRPr="001B14B5">
              <w:rPr>
                <w:rFonts w:hint="eastAsia"/>
                <w:lang w:eastAsia="ja-JP"/>
              </w:rPr>
              <w:t>43.4</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500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0.37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0.833</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0.972</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1.088</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1.201</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1.609</w:t>
            </w:r>
          </w:p>
        </w:tc>
        <w:tc>
          <w:tcPr>
            <w:tcW w:w="755" w:type="dxa"/>
          </w:tcPr>
          <w:p w:rsidR="006A0E2E" w:rsidRPr="001B14B5" w:rsidRDefault="006A0E2E" w:rsidP="006A0E2E">
            <w:pPr>
              <w:pStyle w:val="Tabletext"/>
              <w:jc w:val="center"/>
              <w:rPr>
                <w:lang w:eastAsia="ja-JP"/>
              </w:rPr>
            </w:pPr>
            <w:r w:rsidRPr="001B14B5">
              <w:rPr>
                <w:lang w:eastAsia="ja-JP"/>
              </w:rPr>
              <w:t>20.8</w:t>
            </w:r>
          </w:p>
        </w:tc>
        <w:tc>
          <w:tcPr>
            <w:tcW w:w="672" w:type="dxa"/>
          </w:tcPr>
          <w:p w:rsidR="006A0E2E" w:rsidRPr="001B14B5" w:rsidRDefault="006A0E2E" w:rsidP="006A0E2E">
            <w:pPr>
              <w:pStyle w:val="Tabletext"/>
              <w:jc w:val="center"/>
              <w:rPr>
                <w:lang w:eastAsia="ja-JP"/>
              </w:rPr>
            </w:pPr>
            <w:r w:rsidRPr="001B14B5">
              <w:rPr>
                <w:rFonts w:hint="eastAsia"/>
                <w:lang w:eastAsia="ja-JP"/>
              </w:rPr>
              <w:t>44.9</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520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0.385</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0.867</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1.011</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1.131</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1.249</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1.673</w:t>
            </w:r>
          </w:p>
        </w:tc>
        <w:tc>
          <w:tcPr>
            <w:tcW w:w="755" w:type="dxa"/>
          </w:tcPr>
          <w:p w:rsidR="006A0E2E" w:rsidRPr="001B14B5" w:rsidRDefault="006A0E2E" w:rsidP="006A0E2E">
            <w:pPr>
              <w:pStyle w:val="Tabletext"/>
              <w:jc w:val="center"/>
              <w:rPr>
                <w:lang w:eastAsia="ja-JP"/>
              </w:rPr>
            </w:pPr>
            <w:r w:rsidRPr="001B14B5">
              <w:rPr>
                <w:lang w:eastAsia="ja-JP"/>
              </w:rPr>
              <w:t>21.7</w:t>
            </w:r>
          </w:p>
        </w:tc>
        <w:tc>
          <w:tcPr>
            <w:tcW w:w="672" w:type="dxa"/>
          </w:tcPr>
          <w:p w:rsidR="006A0E2E" w:rsidRPr="001B14B5" w:rsidRDefault="006A0E2E" w:rsidP="006A0E2E">
            <w:pPr>
              <w:pStyle w:val="Tabletext"/>
              <w:jc w:val="center"/>
              <w:rPr>
                <w:lang w:eastAsia="ja-JP"/>
              </w:rPr>
            </w:pPr>
            <w:r w:rsidRPr="001B14B5">
              <w:rPr>
                <w:rFonts w:hint="eastAsia"/>
                <w:lang w:eastAsia="ja-JP"/>
              </w:rPr>
              <w:t>46.7</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540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0.4</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0.9</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1.05</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1.175</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1.298</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1.738</w:t>
            </w:r>
          </w:p>
        </w:tc>
        <w:tc>
          <w:tcPr>
            <w:tcW w:w="755" w:type="dxa"/>
          </w:tcPr>
          <w:p w:rsidR="006A0E2E" w:rsidRPr="001B14B5" w:rsidRDefault="006A0E2E" w:rsidP="006A0E2E">
            <w:pPr>
              <w:pStyle w:val="Tabletext"/>
              <w:jc w:val="center"/>
              <w:rPr>
                <w:lang w:eastAsia="ja-JP"/>
              </w:rPr>
            </w:pPr>
            <w:r w:rsidRPr="001B14B5">
              <w:rPr>
                <w:lang w:eastAsia="ja-JP"/>
              </w:rPr>
              <w:t>22.5</w:t>
            </w:r>
          </w:p>
        </w:tc>
        <w:tc>
          <w:tcPr>
            <w:tcW w:w="672" w:type="dxa"/>
          </w:tcPr>
          <w:p w:rsidR="006A0E2E" w:rsidRPr="001B14B5" w:rsidRDefault="006A0E2E" w:rsidP="006A0E2E">
            <w:pPr>
              <w:pStyle w:val="Tabletext"/>
              <w:jc w:val="center"/>
              <w:rPr>
                <w:lang w:eastAsia="ja-JP"/>
              </w:rPr>
            </w:pPr>
            <w:r w:rsidRPr="001B14B5">
              <w:rPr>
                <w:rFonts w:hint="eastAsia"/>
                <w:lang w:eastAsia="ja-JP"/>
              </w:rPr>
              <w:t>48.5</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rPr>
            </w:pPr>
            <w:r w:rsidRPr="001B14B5">
              <w:rPr>
                <w:rFonts w:eastAsiaTheme="minorEastAsia"/>
              </w:rPr>
              <w:t>560</w:t>
            </w:r>
          </w:p>
        </w:tc>
        <w:tc>
          <w:tcPr>
            <w:tcW w:w="845" w:type="dxa"/>
          </w:tcPr>
          <w:p w:rsidR="006A0E2E" w:rsidRPr="001B14B5" w:rsidRDefault="006A0E2E" w:rsidP="006A0E2E">
            <w:pPr>
              <w:pStyle w:val="Tabletext"/>
              <w:jc w:val="center"/>
              <w:rPr>
                <w:rFonts w:eastAsiaTheme="minorEastAsia"/>
              </w:rPr>
            </w:pPr>
            <w:r w:rsidRPr="001B14B5">
              <w:rPr>
                <w:rFonts w:eastAsiaTheme="minorEastAsia"/>
              </w:rPr>
              <w:t>0.415</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0.933</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1.089</w:t>
            </w:r>
          </w:p>
        </w:tc>
        <w:tc>
          <w:tcPr>
            <w:tcW w:w="774" w:type="dxa"/>
          </w:tcPr>
          <w:p w:rsidR="006A0E2E" w:rsidRPr="001B14B5" w:rsidRDefault="006A0E2E" w:rsidP="006A0E2E">
            <w:pPr>
              <w:pStyle w:val="Tabletext"/>
              <w:jc w:val="center"/>
              <w:rPr>
                <w:rFonts w:eastAsiaTheme="minorEastAsia"/>
              </w:rPr>
            </w:pPr>
            <w:r w:rsidRPr="001B14B5">
              <w:rPr>
                <w:rFonts w:eastAsiaTheme="minorEastAsia"/>
              </w:rPr>
              <w:t>1.219</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1.346</w:t>
            </w:r>
          </w:p>
        </w:tc>
        <w:tc>
          <w:tcPr>
            <w:tcW w:w="822" w:type="dxa"/>
          </w:tcPr>
          <w:p w:rsidR="006A0E2E" w:rsidRPr="001B14B5" w:rsidRDefault="006A0E2E" w:rsidP="006A0E2E">
            <w:pPr>
              <w:pStyle w:val="Tabletext"/>
              <w:jc w:val="center"/>
              <w:rPr>
                <w:rFonts w:eastAsiaTheme="minorEastAsia"/>
              </w:rPr>
            </w:pPr>
            <w:r w:rsidRPr="001B14B5">
              <w:rPr>
                <w:rFonts w:eastAsiaTheme="minorEastAsia"/>
              </w:rPr>
              <w:t>1.802</w:t>
            </w:r>
          </w:p>
        </w:tc>
        <w:tc>
          <w:tcPr>
            <w:tcW w:w="755" w:type="dxa"/>
          </w:tcPr>
          <w:p w:rsidR="006A0E2E" w:rsidRPr="001B14B5" w:rsidRDefault="006A0E2E" w:rsidP="006A0E2E">
            <w:pPr>
              <w:pStyle w:val="Tabletext"/>
              <w:jc w:val="center"/>
              <w:rPr>
                <w:lang w:eastAsia="ja-JP"/>
              </w:rPr>
            </w:pPr>
            <w:r w:rsidRPr="001B14B5">
              <w:rPr>
                <w:lang w:eastAsia="ja-JP"/>
              </w:rPr>
              <w:t>23.3</w:t>
            </w:r>
          </w:p>
        </w:tc>
        <w:tc>
          <w:tcPr>
            <w:tcW w:w="672" w:type="dxa"/>
          </w:tcPr>
          <w:p w:rsidR="006A0E2E" w:rsidRPr="001B14B5" w:rsidRDefault="006A0E2E" w:rsidP="006A0E2E">
            <w:pPr>
              <w:pStyle w:val="Tabletext"/>
              <w:jc w:val="center"/>
              <w:rPr>
                <w:lang w:eastAsia="ja-JP"/>
              </w:rPr>
            </w:pPr>
            <w:r w:rsidRPr="001B14B5">
              <w:rPr>
                <w:rFonts w:hint="eastAsia"/>
                <w:lang w:eastAsia="ja-JP"/>
              </w:rPr>
              <w:t>50.3</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lang w:eastAsia="zh-CN"/>
              </w:rPr>
            </w:pPr>
            <w:r w:rsidRPr="001B14B5">
              <w:rPr>
                <w:rFonts w:eastAsiaTheme="minorEastAsia" w:hint="eastAsia"/>
                <w:lang w:eastAsia="zh-CN"/>
              </w:rPr>
              <w:t>580</w:t>
            </w:r>
          </w:p>
        </w:tc>
        <w:tc>
          <w:tcPr>
            <w:tcW w:w="845" w:type="dxa"/>
          </w:tcPr>
          <w:p w:rsidR="006A0E2E" w:rsidRPr="001B14B5" w:rsidRDefault="006A0E2E" w:rsidP="006A0E2E">
            <w:pPr>
              <w:pStyle w:val="Tabletext"/>
              <w:jc w:val="center"/>
              <w:rPr>
                <w:rFonts w:eastAsiaTheme="minorEastAsia"/>
              </w:rPr>
            </w:pPr>
          </w:p>
        </w:tc>
        <w:tc>
          <w:tcPr>
            <w:tcW w:w="822" w:type="dxa"/>
          </w:tcPr>
          <w:p w:rsidR="006A0E2E" w:rsidRPr="001B14B5" w:rsidRDefault="006A0E2E" w:rsidP="006A0E2E">
            <w:pPr>
              <w:pStyle w:val="Tabletext"/>
              <w:jc w:val="center"/>
              <w:rPr>
                <w:rFonts w:eastAsiaTheme="minorEastAsia"/>
              </w:rPr>
            </w:pPr>
          </w:p>
        </w:tc>
        <w:tc>
          <w:tcPr>
            <w:tcW w:w="822" w:type="dxa"/>
          </w:tcPr>
          <w:p w:rsidR="006A0E2E" w:rsidRPr="001B14B5" w:rsidRDefault="006A0E2E" w:rsidP="006A0E2E">
            <w:pPr>
              <w:pStyle w:val="Tabletext"/>
              <w:jc w:val="center"/>
              <w:rPr>
                <w:rFonts w:eastAsiaTheme="minorEastAsia"/>
              </w:rPr>
            </w:pPr>
          </w:p>
        </w:tc>
        <w:tc>
          <w:tcPr>
            <w:tcW w:w="774" w:type="dxa"/>
          </w:tcPr>
          <w:p w:rsidR="006A0E2E" w:rsidRPr="001B14B5" w:rsidRDefault="006A0E2E" w:rsidP="006A0E2E">
            <w:pPr>
              <w:pStyle w:val="Tabletext"/>
              <w:jc w:val="center"/>
              <w:rPr>
                <w:rFonts w:eastAsiaTheme="minorEastAsia"/>
              </w:rPr>
            </w:pPr>
          </w:p>
        </w:tc>
        <w:tc>
          <w:tcPr>
            <w:tcW w:w="822" w:type="dxa"/>
          </w:tcPr>
          <w:p w:rsidR="006A0E2E" w:rsidRPr="001B14B5" w:rsidRDefault="006A0E2E" w:rsidP="006A0E2E">
            <w:pPr>
              <w:pStyle w:val="Tabletext"/>
              <w:jc w:val="center"/>
              <w:rPr>
                <w:rFonts w:eastAsiaTheme="minorEastAsia"/>
              </w:rPr>
            </w:pPr>
          </w:p>
        </w:tc>
        <w:tc>
          <w:tcPr>
            <w:tcW w:w="822" w:type="dxa"/>
          </w:tcPr>
          <w:p w:rsidR="006A0E2E" w:rsidRPr="001B14B5" w:rsidRDefault="006A0E2E" w:rsidP="006A0E2E">
            <w:pPr>
              <w:pStyle w:val="Tabletext"/>
              <w:jc w:val="center"/>
              <w:rPr>
                <w:rFonts w:eastAsiaTheme="minorEastAsia"/>
              </w:rPr>
            </w:pPr>
          </w:p>
        </w:tc>
        <w:tc>
          <w:tcPr>
            <w:tcW w:w="755" w:type="dxa"/>
          </w:tcPr>
          <w:p w:rsidR="006A0E2E" w:rsidRPr="001B14B5" w:rsidRDefault="006A0E2E" w:rsidP="006A0E2E">
            <w:pPr>
              <w:pStyle w:val="Tabletext"/>
              <w:jc w:val="center"/>
              <w:rPr>
                <w:lang w:eastAsia="ja-JP"/>
              </w:rPr>
            </w:pPr>
          </w:p>
        </w:tc>
        <w:tc>
          <w:tcPr>
            <w:tcW w:w="672" w:type="dxa"/>
          </w:tcPr>
          <w:p w:rsidR="006A0E2E" w:rsidRPr="001B14B5" w:rsidRDefault="006A0E2E" w:rsidP="006A0E2E">
            <w:pPr>
              <w:pStyle w:val="Tabletext"/>
              <w:jc w:val="center"/>
              <w:rPr>
                <w:lang w:eastAsia="ja-JP"/>
              </w:rPr>
            </w:pPr>
            <w:r w:rsidRPr="001B14B5">
              <w:rPr>
                <w:rFonts w:hint="eastAsia"/>
                <w:lang w:eastAsia="ja-JP"/>
              </w:rPr>
              <w:t>52.1</w:t>
            </w:r>
          </w:p>
        </w:tc>
      </w:tr>
      <w:tr w:rsidR="006A0E2E" w:rsidRPr="001B14B5" w:rsidTr="006A0E2E">
        <w:trPr>
          <w:jc w:val="center"/>
        </w:trPr>
        <w:tc>
          <w:tcPr>
            <w:tcW w:w="862" w:type="dxa"/>
          </w:tcPr>
          <w:p w:rsidR="006A0E2E" w:rsidRPr="001B14B5" w:rsidRDefault="006A0E2E" w:rsidP="006A0E2E">
            <w:pPr>
              <w:pStyle w:val="Tabletext"/>
              <w:jc w:val="center"/>
              <w:rPr>
                <w:rFonts w:eastAsiaTheme="minorEastAsia"/>
                <w:lang w:eastAsia="zh-CN"/>
              </w:rPr>
            </w:pPr>
            <w:r w:rsidRPr="001B14B5">
              <w:rPr>
                <w:rFonts w:eastAsiaTheme="minorEastAsia" w:hint="eastAsia"/>
                <w:lang w:eastAsia="zh-CN"/>
              </w:rPr>
              <w:t>600</w:t>
            </w:r>
          </w:p>
        </w:tc>
        <w:tc>
          <w:tcPr>
            <w:tcW w:w="845" w:type="dxa"/>
          </w:tcPr>
          <w:p w:rsidR="006A0E2E" w:rsidRPr="001B14B5" w:rsidRDefault="006A0E2E" w:rsidP="006A0E2E">
            <w:pPr>
              <w:pStyle w:val="Tabletext"/>
              <w:jc w:val="center"/>
              <w:rPr>
                <w:rFonts w:eastAsiaTheme="minorEastAsia"/>
              </w:rPr>
            </w:pPr>
          </w:p>
        </w:tc>
        <w:tc>
          <w:tcPr>
            <w:tcW w:w="822" w:type="dxa"/>
          </w:tcPr>
          <w:p w:rsidR="006A0E2E" w:rsidRPr="001B14B5" w:rsidRDefault="006A0E2E" w:rsidP="006A0E2E">
            <w:pPr>
              <w:pStyle w:val="Tabletext"/>
              <w:jc w:val="center"/>
              <w:rPr>
                <w:rFonts w:eastAsiaTheme="minorEastAsia"/>
              </w:rPr>
            </w:pPr>
          </w:p>
        </w:tc>
        <w:tc>
          <w:tcPr>
            <w:tcW w:w="822" w:type="dxa"/>
          </w:tcPr>
          <w:p w:rsidR="006A0E2E" w:rsidRPr="001B14B5" w:rsidRDefault="006A0E2E" w:rsidP="006A0E2E">
            <w:pPr>
              <w:pStyle w:val="Tabletext"/>
              <w:jc w:val="center"/>
              <w:rPr>
                <w:rFonts w:eastAsiaTheme="minorEastAsia"/>
              </w:rPr>
            </w:pPr>
          </w:p>
        </w:tc>
        <w:tc>
          <w:tcPr>
            <w:tcW w:w="774" w:type="dxa"/>
          </w:tcPr>
          <w:p w:rsidR="006A0E2E" w:rsidRPr="001B14B5" w:rsidRDefault="006A0E2E" w:rsidP="006A0E2E">
            <w:pPr>
              <w:pStyle w:val="Tabletext"/>
              <w:jc w:val="center"/>
              <w:rPr>
                <w:rFonts w:eastAsiaTheme="minorEastAsia"/>
              </w:rPr>
            </w:pPr>
          </w:p>
        </w:tc>
        <w:tc>
          <w:tcPr>
            <w:tcW w:w="822" w:type="dxa"/>
          </w:tcPr>
          <w:p w:rsidR="006A0E2E" w:rsidRPr="001B14B5" w:rsidRDefault="006A0E2E" w:rsidP="006A0E2E">
            <w:pPr>
              <w:pStyle w:val="Tabletext"/>
              <w:jc w:val="center"/>
              <w:rPr>
                <w:rFonts w:eastAsiaTheme="minorEastAsia"/>
              </w:rPr>
            </w:pPr>
          </w:p>
        </w:tc>
        <w:tc>
          <w:tcPr>
            <w:tcW w:w="822" w:type="dxa"/>
          </w:tcPr>
          <w:p w:rsidR="006A0E2E" w:rsidRPr="001B14B5" w:rsidRDefault="006A0E2E" w:rsidP="006A0E2E">
            <w:pPr>
              <w:pStyle w:val="Tabletext"/>
              <w:jc w:val="center"/>
              <w:rPr>
                <w:rFonts w:eastAsiaTheme="minorEastAsia"/>
              </w:rPr>
            </w:pPr>
          </w:p>
        </w:tc>
        <w:tc>
          <w:tcPr>
            <w:tcW w:w="755" w:type="dxa"/>
          </w:tcPr>
          <w:p w:rsidR="006A0E2E" w:rsidRPr="001B14B5" w:rsidRDefault="006A0E2E" w:rsidP="006A0E2E">
            <w:pPr>
              <w:pStyle w:val="Tabletext"/>
              <w:jc w:val="center"/>
              <w:rPr>
                <w:lang w:eastAsia="ja-JP"/>
              </w:rPr>
            </w:pPr>
          </w:p>
        </w:tc>
        <w:tc>
          <w:tcPr>
            <w:tcW w:w="672" w:type="dxa"/>
          </w:tcPr>
          <w:p w:rsidR="006A0E2E" w:rsidRPr="001B14B5" w:rsidRDefault="006A0E2E" w:rsidP="006A0E2E">
            <w:pPr>
              <w:pStyle w:val="Tabletext"/>
              <w:jc w:val="center"/>
              <w:rPr>
                <w:lang w:eastAsia="ja-JP"/>
              </w:rPr>
            </w:pPr>
            <w:r w:rsidRPr="001B14B5">
              <w:rPr>
                <w:rFonts w:hint="eastAsia"/>
                <w:lang w:eastAsia="ja-JP"/>
              </w:rPr>
              <w:t>53.9</w:t>
            </w:r>
          </w:p>
        </w:tc>
      </w:tr>
    </w:tbl>
    <w:p w:rsidR="006A0E2E" w:rsidRPr="001B14B5" w:rsidRDefault="006A0E2E" w:rsidP="006A0E2E">
      <w:pPr>
        <w:pStyle w:val="FigureNo"/>
        <w:rPr>
          <w:rFonts w:eastAsiaTheme="minorEastAsia"/>
          <w:lang w:eastAsia="zh-CN"/>
        </w:rPr>
      </w:pPr>
      <w:r w:rsidRPr="001B14B5">
        <w:rPr>
          <w:rFonts w:eastAsiaTheme="minorEastAsia"/>
        </w:rPr>
        <w:t>FIGURE A3.2</w:t>
      </w:r>
      <w:r w:rsidRPr="001B14B5">
        <w:rPr>
          <w:rFonts w:eastAsiaTheme="minorEastAsia"/>
          <w:lang w:eastAsia="zh-CN"/>
        </w:rPr>
        <w:t>-2</w:t>
      </w:r>
    </w:p>
    <w:p w:rsidR="006A0E2E" w:rsidRPr="001B14B5" w:rsidRDefault="006A0E2E" w:rsidP="00EB2DD8">
      <w:pPr>
        <w:pStyle w:val="Figuretitle"/>
        <w:rPr>
          <w:rFonts w:eastAsiaTheme="minorEastAsia"/>
        </w:rPr>
      </w:pPr>
      <w:r w:rsidRPr="001B14B5">
        <w:rPr>
          <w:rFonts w:eastAsiaTheme="minorEastAsia"/>
        </w:rPr>
        <w:t xml:space="preserve">The Doppler shift in a wireless radio system between high-speed trains and tracksides </w:t>
      </w:r>
      <w:r w:rsidRPr="001B14B5">
        <w:rPr>
          <w:rFonts w:eastAsiaTheme="minorEastAsia"/>
        </w:rPr>
        <w:br/>
        <w:t>vs train speed for different carrier frequencies</w:t>
      </w:r>
    </w:p>
    <w:p w:rsidR="006A0E2E" w:rsidRPr="001B14B5" w:rsidRDefault="006A0E2E" w:rsidP="00EB2DD8">
      <w:pPr>
        <w:pStyle w:val="Figure"/>
      </w:pPr>
      <w:r w:rsidRPr="001B14B5">
        <w:rPr>
          <w:noProof/>
          <w:lang w:eastAsia="zh-CN"/>
        </w:rPr>
        <w:drawing>
          <wp:inline distT="0" distB="0" distL="0" distR="0" wp14:anchorId="16F27AF4" wp14:editId="6F63A34D">
            <wp:extent cx="5818373" cy="3091218"/>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5818206" cy="3091129"/>
                    </a:xfrm>
                    <a:prstGeom prst="rect">
                      <a:avLst/>
                    </a:prstGeom>
                    <a:noFill/>
                    <a:ln w="9525">
                      <a:noFill/>
                      <a:miter lim="800000"/>
                      <a:headEnd/>
                      <a:tailEnd/>
                    </a:ln>
                  </pic:spPr>
                </pic:pic>
              </a:graphicData>
            </a:graphic>
          </wp:inline>
        </w:drawing>
      </w:r>
    </w:p>
    <w:p w:rsidR="006A0E2E" w:rsidRPr="001B14B5" w:rsidRDefault="006A0E2E" w:rsidP="006A0E2E">
      <w:pPr>
        <w:jc w:val="both"/>
        <w:rPr>
          <w:rFonts w:eastAsia="MS Mincho"/>
          <w:lang w:val="en-US" w:eastAsia="zh-CN"/>
        </w:rPr>
      </w:pPr>
      <w:r w:rsidRPr="001B14B5">
        <w:rPr>
          <w:rFonts w:eastAsia="MS Mincho"/>
          <w:lang w:val="en-US" w:eastAsia="zh-CN"/>
        </w:rPr>
        <w:t>Let us see Figure A3.2-3 to analyze the impact of the Doppler shift on the operation of land mobile radio systems in a high-speed train.</w:t>
      </w:r>
    </w:p>
    <w:p w:rsidR="006A0E2E" w:rsidRPr="001B14B5" w:rsidRDefault="006A0E2E" w:rsidP="006A0E2E">
      <w:pPr>
        <w:pStyle w:val="FigureNo"/>
        <w:rPr>
          <w:rFonts w:eastAsiaTheme="minorEastAsia"/>
        </w:rPr>
      </w:pPr>
      <w:r w:rsidRPr="001B14B5">
        <w:rPr>
          <w:rFonts w:eastAsiaTheme="minorEastAsia"/>
        </w:rPr>
        <w:lastRenderedPageBreak/>
        <w:t>FIGURE A3.</w:t>
      </w:r>
      <w:r w:rsidRPr="001B14B5">
        <w:rPr>
          <w:rFonts w:eastAsiaTheme="minorEastAsia"/>
          <w:lang w:eastAsia="zh-CN"/>
        </w:rPr>
        <w:t>2-</w:t>
      </w:r>
      <w:r w:rsidRPr="001B14B5">
        <w:rPr>
          <w:rFonts w:eastAsiaTheme="minorEastAsia"/>
        </w:rPr>
        <w:t>3</w:t>
      </w:r>
    </w:p>
    <w:p w:rsidR="006A0E2E" w:rsidRPr="001B14B5" w:rsidRDefault="006A0E2E" w:rsidP="00EB2DD8">
      <w:pPr>
        <w:pStyle w:val="Figuretitle"/>
        <w:rPr>
          <w:rFonts w:eastAsiaTheme="minorEastAsia"/>
        </w:rPr>
      </w:pPr>
      <w:r w:rsidRPr="001B14B5">
        <w:rPr>
          <w:rFonts w:eastAsiaTheme="minorEastAsia"/>
        </w:rPr>
        <w:t xml:space="preserve">Analysis of impact of the Doppler shift on the operation of wireless radio systems </w:t>
      </w:r>
      <w:r w:rsidRPr="001B14B5">
        <w:rPr>
          <w:rFonts w:eastAsiaTheme="minorEastAsia"/>
        </w:rPr>
        <w:br/>
        <w:t>between high-speed trains and tracksides</w:t>
      </w:r>
    </w:p>
    <w:p w:rsidR="006A0E2E" w:rsidRPr="001B14B5" w:rsidRDefault="006A0E2E" w:rsidP="006A0E2E">
      <w:pPr>
        <w:jc w:val="both"/>
        <w:rPr>
          <w:lang w:val="en-US" w:eastAsia="zh-CN"/>
        </w:rPr>
      </w:pPr>
      <w:r w:rsidRPr="001B14B5">
        <w:object w:dxaOrig="8834" w:dyaOrig="4484">
          <v:shape id="_x0000_i1029" type="#_x0000_t75" style="width:440.4pt;height:225.1pt" o:ole="">
            <v:imagedata r:id="rId46" o:title=""/>
          </v:shape>
          <o:OLEObject Type="Embed" ProgID="Visio.Drawing.11" ShapeID="_x0000_i1029" DrawAspect="Content" ObjectID="_1540974825" r:id="rId47"/>
        </w:object>
      </w:r>
    </w:p>
    <w:p w:rsidR="006A0E2E" w:rsidRPr="001B14B5" w:rsidRDefault="006A0E2E" w:rsidP="006A0E2E">
      <w:pPr>
        <w:rPr>
          <w:rFonts w:eastAsia="MS Mincho"/>
          <w:lang w:val="en-US" w:eastAsia="zh-CN"/>
        </w:rPr>
      </w:pPr>
      <w:r w:rsidRPr="001B14B5">
        <w:rPr>
          <w:rFonts w:eastAsia="MS Mincho"/>
          <w:lang w:val="en-US" w:eastAsia="zh-CN"/>
        </w:rPr>
        <w:t xml:space="preserve">Let us assume that a user terminal (UT) is located in a high-speed train, and a base station (BS) is fixed. Let us also assume that for the certain moment of time radio communication is established using radio frequency f0n between UT and BS. Due to the Doppler effect, fixed BS will receive UT carrier frequency f0n subject to the Doppler shift Fd, i.e. f0n + Fd. Accordingly, the bandwidth of the wanted UT signal will be also shifted to the right on the frequency scale by the same value Fd, as it is shown in Figure A3.2-3. </w:t>
      </w:r>
      <w:proofErr w:type="gramStart"/>
      <w:r w:rsidRPr="001B14B5">
        <w:rPr>
          <w:rFonts w:eastAsia="MS Mincho"/>
          <w:lang w:val="en-US" w:eastAsia="zh-CN"/>
        </w:rPr>
        <w:t>Since the channel carrier frequencies are located in such a way that their spectra are side-by-side to each other (as it is shown in the upper part of Figure A3.2-3), then with such Doppler shift of n-th channel to the right, a part of the wanted spectrum of UT channel could fall into the bandwidth of the adjacent (n+1)-th BS channel receiver (as it is shown in the lower part of Figure A3.2-3).</w:t>
      </w:r>
      <w:proofErr w:type="gramEnd"/>
      <w:r w:rsidRPr="001B14B5">
        <w:rPr>
          <w:rFonts w:eastAsia="MS Mincho"/>
          <w:lang w:val="en-US" w:eastAsia="zh-CN"/>
        </w:rPr>
        <w:t xml:space="preserve"> This share of the wanted signal power of n-th channel in the bandwidth of the adjacent (n+1)-</w:t>
      </w:r>
      <w:proofErr w:type="gramStart"/>
      <w:r w:rsidRPr="001B14B5">
        <w:rPr>
          <w:rFonts w:eastAsia="MS Mincho"/>
          <w:lang w:val="en-US" w:eastAsia="zh-CN"/>
        </w:rPr>
        <w:t>th</w:t>
      </w:r>
      <w:proofErr w:type="gramEnd"/>
      <w:r w:rsidRPr="001B14B5">
        <w:rPr>
          <w:rFonts w:eastAsia="MS Mincho"/>
          <w:lang w:val="en-US" w:eastAsia="zh-CN"/>
        </w:rPr>
        <w:t xml:space="preserve"> channel is highlighted by shadowing in the lower part of Figure A3.2-3. It is obvious, that the share of this power is proportional to the shift of the wanted signal spectrum, that is, to the </w:t>
      </w:r>
      <w:proofErr w:type="gramStart"/>
      <w:r w:rsidRPr="001B14B5">
        <w:rPr>
          <w:rFonts w:eastAsia="MS Mincho"/>
          <w:lang w:val="en-US" w:eastAsia="zh-CN"/>
        </w:rPr>
        <w:t>Fd</w:t>
      </w:r>
      <w:proofErr w:type="gramEnd"/>
      <w:r w:rsidRPr="001B14B5">
        <w:rPr>
          <w:rFonts w:eastAsia="MS Mincho"/>
          <w:lang w:val="en-US" w:eastAsia="zh-CN"/>
        </w:rPr>
        <w:t xml:space="preserve">. Therefore, this share of the power (percentage of the total power of the wanted signal spectrum) could be evaluated by the ratio of the Doppler shift </w:t>
      </w:r>
      <w:proofErr w:type="gramStart"/>
      <w:r w:rsidRPr="001B14B5">
        <w:rPr>
          <w:rFonts w:eastAsia="MS Mincho"/>
          <w:lang w:val="en-US" w:eastAsia="zh-CN"/>
        </w:rPr>
        <w:t>Fd</w:t>
      </w:r>
      <w:proofErr w:type="gramEnd"/>
      <w:r w:rsidRPr="001B14B5">
        <w:rPr>
          <w:rFonts w:eastAsia="MS Mincho"/>
          <w:lang w:val="en-US" w:eastAsia="zh-CN"/>
        </w:rPr>
        <w:t xml:space="preserve"> to the spectrum of wanted signal Δfs (assuming that the bandwidth of the BS receiver is equal to this value). Table A3.2-2 shows such evaluations for different standards of land mobile communications (and, accordingly, for different central frequencies and parameters of signal) with maximum train speed (500 km/h, or 139 m/s).</w:t>
      </w:r>
    </w:p>
    <w:p w:rsidR="006A0E2E" w:rsidRPr="001B14B5" w:rsidRDefault="006A0E2E" w:rsidP="006A0E2E">
      <w:pPr>
        <w:pStyle w:val="TableNo"/>
        <w:rPr>
          <w:rFonts w:eastAsiaTheme="minorEastAsia"/>
          <w:lang w:eastAsia="zh-CN"/>
        </w:rPr>
      </w:pPr>
      <w:r w:rsidRPr="001B14B5">
        <w:rPr>
          <w:rFonts w:eastAsiaTheme="minorEastAsia"/>
        </w:rPr>
        <w:lastRenderedPageBreak/>
        <w:t>TАBLE A3.</w:t>
      </w:r>
      <w:r w:rsidRPr="001B14B5">
        <w:rPr>
          <w:rFonts w:eastAsiaTheme="minorEastAsia"/>
          <w:lang w:eastAsia="zh-CN"/>
        </w:rPr>
        <w:t>2-2</w:t>
      </w:r>
    </w:p>
    <w:p w:rsidR="006A0E2E" w:rsidRPr="001B14B5" w:rsidRDefault="006A0E2E" w:rsidP="006A0E2E">
      <w:pPr>
        <w:pStyle w:val="Tabletitle"/>
        <w:rPr>
          <w:rFonts w:ascii="Times New Roman" w:eastAsiaTheme="minorEastAsia" w:hAnsi="Times New Roman"/>
        </w:rPr>
      </w:pPr>
      <w:r w:rsidRPr="001B14B5">
        <w:rPr>
          <w:rFonts w:ascii="Times New Roman" w:eastAsiaTheme="minorEastAsia" w:hAnsi="Times New Roman"/>
        </w:rPr>
        <w:t xml:space="preserve">Summary of calculated impact of the Doppler shift on wireless radio systems </w:t>
      </w:r>
      <w:r w:rsidRPr="001B14B5">
        <w:rPr>
          <w:rFonts w:ascii="Times New Roman" w:eastAsiaTheme="minorEastAsia" w:hAnsi="Times New Roman"/>
        </w:rPr>
        <w:br/>
        <w:t>between high-speed trains and tracksides</w:t>
      </w:r>
    </w:p>
    <w:tbl>
      <w:tblPr>
        <w:tblW w:w="5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766"/>
        <w:gridCol w:w="830"/>
        <w:gridCol w:w="892"/>
        <w:gridCol w:w="981"/>
        <w:gridCol w:w="981"/>
        <w:gridCol w:w="981"/>
        <w:gridCol w:w="830"/>
        <w:gridCol w:w="830"/>
        <w:gridCol w:w="830"/>
        <w:gridCol w:w="719"/>
        <w:gridCol w:w="897"/>
      </w:tblGrid>
      <w:tr w:rsidR="006A0E2E" w:rsidRPr="001B14B5" w:rsidTr="006A0E2E">
        <w:trPr>
          <w:jc w:val="center"/>
        </w:trPr>
        <w:tc>
          <w:tcPr>
            <w:tcW w:w="586"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Land mobile system</w:t>
            </w:r>
            <w:r w:rsidRPr="001B14B5">
              <w:rPr>
                <w:rFonts w:ascii="Times New Roman" w:eastAsiaTheme="minorEastAsia" w:hAnsi="Times New Roman" w:cs="Times New Roman"/>
              </w:rPr>
              <w:br/>
              <w:t>(center frequency, МHz)</w:t>
            </w:r>
          </w:p>
        </w:tc>
        <w:tc>
          <w:tcPr>
            <w:tcW w:w="355"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GSM-R</w:t>
            </w:r>
            <w:r w:rsidRPr="001B14B5">
              <w:rPr>
                <w:rFonts w:ascii="Times New Roman" w:eastAsiaTheme="minorEastAsia" w:hAnsi="Times New Roman" w:cs="Times New Roman"/>
              </w:rPr>
              <w:br/>
            </w:r>
            <w:r w:rsidRPr="001B14B5">
              <w:rPr>
                <w:rFonts w:ascii="Times New Roman" w:eastAsiaTheme="minorEastAsia" w:hAnsi="Times New Roman" w:cs="Times New Roman"/>
              </w:rPr>
              <w:br/>
              <w:t>(800)</w:t>
            </w:r>
          </w:p>
        </w:tc>
        <w:tc>
          <w:tcPr>
            <w:tcW w:w="384"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GSM-1800</w:t>
            </w:r>
            <w:r w:rsidRPr="001B14B5">
              <w:rPr>
                <w:rFonts w:ascii="Times New Roman" w:eastAsiaTheme="minorEastAsia" w:hAnsi="Times New Roman" w:cs="Times New Roman"/>
              </w:rPr>
              <w:br/>
            </w:r>
            <w:r w:rsidRPr="001B14B5">
              <w:rPr>
                <w:rFonts w:ascii="Times New Roman" w:eastAsiaTheme="minorEastAsia" w:hAnsi="Times New Roman" w:cs="Times New Roman"/>
              </w:rPr>
              <w:br/>
              <w:t>(1 800)</w:t>
            </w:r>
          </w:p>
        </w:tc>
        <w:tc>
          <w:tcPr>
            <w:tcW w:w="413"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UMTS- 2100</w:t>
            </w:r>
            <w:r w:rsidRPr="001B14B5">
              <w:rPr>
                <w:rFonts w:ascii="Times New Roman" w:eastAsiaTheme="minorEastAsia" w:hAnsi="Times New Roman" w:cs="Times New Roman"/>
              </w:rPr>
              <w:br/>
            </w:r>
            <w:r w:rsidRPr="001B14B5">
              <w:rPr>
                <w:rFonts w:ascii="Times New Roman" w:eastAsiaTheme="minorEastAsia" w:hAnsi="Times New Roman" w:cs="Times New Roman"/>
              </w:rPr>
              <w:br/>
              <w:t>(2 100)</w:t>
            </w:r>
          </w:p>
        </w:tc>
        <w:tc>
          <w:tcPr>
            <w:tcW w:w="454"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WiMAX</w:t>
            </w:r>
            <w:r w:rsidRPr="001B14B5">
              <w:rPr>
                <w:rFonts w:ascii="Times New Roman" w:eastAsiaTheme="minorEastAsia" w:hAnsi="Times New Roman" w:cs="Times New Roman"/>
              </w:rPr>
              <w:br/>
            </w:r>
            <w:r w:rsidRPr="001B14B5">
              <w:rPr>
                <w:rFonts w:ascii="Times New Roman" w:eastAsiaTheme="minorEastAsia" w:hAnsi="Times New Roman" w:cs="Times New Roman"/>
              </w:rPr>
              <w:br/>
            </w:r>
            <w:r w:rsidRPr="001B14B5">
              <w:rPr>
                <w:rFonts w:ascii="Times New Roman" w:eastAsiaTheme="minorEastAsia" w:hAnsi="Times New Roman" w:cs="Times New Roman"/>
              </w:rPr>
              <w:br/>
              <w:t>(2 350)</w:t>
            </w:r>
          </w:p>
        </w:tc>
        <w:tc>
          <w:tcPr>
            <w:tcW w:w="454"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WiMAX</w:t>
            </w:r>
            <w:r w:rsidRPr="001B14B5">
              <w:rPr>
                <w:rFonts w:ascii="Times New Roman" w:eastAsiaTheme="minorEastAsia" w:hAnsi="Times New Roman" w:cs="Times New Roman"/>
              </w:rPr>
              <w:br/>
            </w:r>
            <w:r w:rsidRPr="001B14B5">
              <w:rPr>
                <w:rFonts w:ascii="Times New Roman" w:eastAsiaTheme="minorEastAsia" w:hAnsi="Times New Roman" w:cs="Times New Roman"/>
              </w:rPr>
              <w:br/>
            </w:r>
            <w:r w:rsidRPr="001B14B5">
              <w:rPr>
                <w:rFonts w:ascii="Times New Roman" w:eastAsiaTheme="minorEastAsia" w:hAnsi="Times New Roman" w:cs="Times New Roman"/>
              </w:rPr>
              <w:br/>
              <w:t>(2 595)</w:t>
            </w:r>
          </w:p>
        </w:tc>
        <w:tc>
          <w:tcPr>
            <w:tcW w:w="454"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WiMAX</w:t>
            </w:r>
            <w:r w:rsidRPr="001B14B5">
              <w:rPr>
                <w:rFonts w:ascii="Times New Roman" w:eastAsiaTheme="minorEastAsia" w:hAnsi="Times New Roman" w:cs="Times New Roman"/>
              </w:rPr>
              <w:br/>
            </w:r>
            <w:r w:rsidRPr="001B14B5">
              <w:rPr>
                <w:rFonts w:ascii="Times New Roman" w:eastAsiaTheme="minorEastAsia" w:hAnsi="Times New Roman" w:cs="Times New Roman"/>
              </w:rPr>
              <w:br/>
            </w:r>
            <w:r w:rsidRPr="001B14B5">
              <w:rPr>
                <w:rFonts w:ascii="Times New Roman" w:eastAsiaTheme="minorEastAsia" w:hAnsi="Times New Roman" w:cs="Times New Roman"/>
              </w:rPr>
              <w:br/>
              <w:t>(3 475)</w:t>
            </w:r>
          </w:p>
        </w:tc>
        <w:tc>
          <w:tcPr>
            <w:tcW w:w="384"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LTE</w:t>
            </w:r>
            <w:r w:rsidRPr="001B14B5">
              <w:rPr>
                <w:rFonts w:ascii="Times New Roman" w:eastAsiaTheme="minorEastAsia" w:hAnsi="Times New Roman" w:cs="Times New Roman"/>
              </w:rPr>
              <w:br/>
            </w:r>
            <w:r w:rsidRPr="001B14B5">
              <w:rPr>
                <w:rFonts w:ascii="Times New Roman" w:eastAsiaTheme="minorEastAsia" w:hAnsi="Times New Roman" w:cs="Times New Roman"/>
              </w:rPr>
              <w:br/>
            </w:r>
            <w:r w:rsidRPr="001B14B5">
              <w:rPr>
                <w:rFonts w:ascii="Times New Roman" w:eastAsiaTheme="minorEastAsia" w:hAnsi="Times New Roman" w:cs="Times New Roman"/>
              </w:rPr>
              <w:br/>
              <w:t>(1 950)</w:t>
            </w:r>
          </w:p>
        </w:tc>
        <w:tc>
          <w:tcPr>
            <w:tcW w:w="384"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LTE</w:t>
            </w:r>
            <w:r w:rsidRPr="001B14B5">
              <w:rPr>
                <w:rFonts w:ascii="Times New Roman" w:eastAsiaTheme="minorEastAsia" w:hAnsi="Times New Roman" w:cs="Times New Roman"/>
              </w:rPr>
              <w:br/>
            </w:r>
            <w:r w:rsidRPr="001B14B5">
              <w:rPr>
                <w:rFonts w:ascii="Times New Roman" w:eastAsiaTheme="minorEastAsia" w:hAnsi="Times New Roman" w:cs="Times New Roman"/>
              </w:rPr>
              <w:br/>
            </w:r>
            <w:r w:rsidRPr="001B14B5">
              <w:rPr>
                <w:rFonts w:ascii="Times New Roman" w:eastAsiaTheme="minorEastAsia" w:hAnsi="Times New Roman" w:cs="Times New Roman"/>
              </w:rPr>
              <w:br/>
              <w:t>(2 350)</w:t>
            </w:r>
          </w:p>
        </w:tc>
        <w:tc>
          <w:tcPr>
            <w:tcW w:w="384" w:type="pct"/>
          </w:tcPr>
          <w:p w:rsidR="006A0E2E" w:rsidRPr="001B14B5" w:rsidRDefault="006A0E2E" w:rsidP="006A0E2E">
            <w:pPr>
              <w:pStyle w:val="Tablehead"/>
              <w:keepLines/>
              <w:rPr>
                <w:rFonts w:ascii="Times New Roman" w:eastAsiaTheme="minorEastAsia" w:hAnsi="Times New Roman" w:cs="Times New Roman"/>
              </w:rPr>
            </w:pPr>
            <w:r w:rsidRPr="001B14B5">
              <w:rPr>
                <w:rFonts w:ascii="Times New Roman" w:eastAsiaTheme="minorEastAsia" w:hAnsi="Times New Roman" w:cs="Times New Roman"/>
              </w:rPr>
              <w:t>LTE</w:t>
            </w:r>
            <w:r w:rsidRPr="001B14B5">
              <w:rPr>
                <w:rFonts w:ascii="Times New Roman" w:eastAsiaTheme="minorEastAsia" w:hAnsi="Times New Roman" w:cs="Times New Roman"/>
              </w:rPr>
              <w:br/>
            </w:r>
            <w:r w:rsidRPr="001B14B5">
              <w:rPr>
                <w:rFonts w:ascii="Times New Roman" w:eastAsiaTheme="minorEastAsia" w:hAnsi="Times New Roman" w:cs="Times New Roman"/>
              </w:rPr>
              <w:br/>
            </w:r>
            <w:r w:rsidRPr="001B14B5">
              <w:rPr>
                <w:rFonts w:ascii="Times New Roman" w:eastAsiaTheme="minorEastAsia" w:hAnsi="Times New Roman" w:cs="Times New Roman"/>
              </w:rPr>
              <w:br/>
              <w:t>(2 595)</w:t>
            </w:r>
          </w:p>
        </w:tc>
        <w:tc>
          <w:tcPr>
            <w:tcW w:w="333" w:type="pct"/>
            <w:vAlign w:val="center"/>
          </w:tcPr>
          <w:p w:rsidR="006A0E2E" w:rsidRPr="001B14B5" w:rsidRDefault="006A0E2E" w:rsidP="006A0E2E">
            <w:pPr>
              <w:pStyle w:val="Tablehead"/>
              <w:keepLines/>
              <w:rPr>
                <w:rFonts w:ascii="Times New Roman" w:hAnsi="Times New Roman" w:cs="Times New Roman"/>
                <w:lang w:eastAsia="ja-JP"/>
              </w:rPr>
            </w:pPr>
            <w:r w:rsidRPr="001B14B5">
              <w:rPr>
                <w:rFonts w:ascii="Times New Roman" w:hAnsi="Times New Roman" w:cs="Times New Roman"/>
                <w:lang w:eastAsia="ja-JP"/>
              </w:rPr>
              <w:t>mmw</w:t>
            </w:r>
            <w:r>
              <w:rPr>
                <w:rFonts w:ascii="Times New Roman" w:hAnsi="Times New Roman" w:cs="Times New Roman"/>
                <w:lang w:eastAsia="ja-JP"/>
              </w:rPr>
              <w:br/>
            </w:r>
            <w:r>
              <w:rPr>
                <w:rFonts w:ascii="Times New Roman" w:hAnsi="Times New Roman" w:cs="Times New Roman"/>
                <w:lang w:eastAsia="ja-JP"/>
              </w:rPr>
              <w:br/>
            </w:r>
            <w:r w:rsidRPr="001B14B5">
              <w:rPr>
                <w:rFonts w:ascii="Times New Roman" w:hAnsi="Times New Roman" w:cs="Times New Roman"/>
                <w:lang w:eastAsia="ja-JP"/>
              </w:rPr>
              <w:t>(45)</w:t>
            </w:r>
          </w:p>
        </w:tc>
        <w:tc>
          <w:tcPr>
            <w:tcW w:w="416" w:type="pct"/>
            <w:vAlign w:val="center"/>
          </w:tcPr>
          <w:p w:rsidR="006A0E2E" w:rsidRPr="001B14B5" w:rsidRDefault="006A0E2E" w:rsidP="006A0E2E">
            <w:pPr>
              <w:pStyle w:val="Tablehead"/>
              <w:keepLines/>
              <w:rPr>
                <w:rFonts w:ascii="Times New Roman" w:hAnsi="Times New Roman" w:cs="Times New Roman"/>
                <w:lang w:eastAsia="ja-JP"/>
              </w:rPr>
            </w:pPr>
            <w:r w:rsidRPr="001B14B5">
              <w:rPr>
                <w:rFonts w:eastAsiaTheme="minorEastAsia"/>
              </w:rPr>
              <w:t>mmw</w:t>
            </w:r>
            <w:r w:rsidRPr="001B14B5">
              <w:rPr>
                <w:rFonts w:eastAsiaTheme="minorEastAsia"/>
              </w:rPr>
              <w:br/>
            </w:r>
            <w:r w:rsidRPr="001B14B5">
              <w:rPr>
                <w:rFonts w:eastAsiaTheme="minorEastAsia"/>
              </w:rPr>
              <w:br/>
              <w:t>(97)</w:t>
            </w:r>
          </w:p>
        </w:tc>
      </w:tr>
      <w:tr w:rsidR="006A0E2E" w:rsidRPr="001B14B5" w:rsidTr="006A0E2E">
        <w:trPr>
          <w:jc w:val="center"/>
        </w:trPr>
        <w:tc>
          <w:tcPr>
            <w:tcW w:w="586" w:type="pct"/>
          </w:tcPr>
          <w:p w:rsidR="006A0E2E" w:rsidRPr="001B14B5" w:rsidRDefault="006A0E2E" w:rsidP="006A0E2E">
            <w:pPr>
              <w:pStyle w:val="Tabletext"/>
              <w:keepNext/>
              <w:keepLines/>
              <w:rPr>
                <w:rFonts w:eastAsiaTheme="minorEastAsia"/>
              </w:rPr>
            </w:pPr>
            <w:r w:rsidRPr="001B14B5">
              <w:rPr>
                <w:rFonts w:eastAsiaTheme="minorEastAsia"/>
              </w:rPr>
              <w:t>max(</w:t>
            </w:r>
            <w:r w:rsidRPr="001B14B5">
              <w:rPr>
                <w:rFonts w:eastAsiaTheme="minorEastAsia"/>
                <w:i/>
              </w:rPr>
              <w:t>F</w:t>
            </w:r>
            <w:r w:rsidRPr="001B14B5">
              <w:rPr>
                <w:rFonts w:eastAsiaTheme="minorEastAsia"/>
                <w:i/>
                <w:iCs/>
                <w:vertAlign w:val="subscript"/>
              </w:rPr>
              <w:t>d</w:t>
            </w:r>
            <w:r w:rsidRPr="001B14B5">
              <w:rPr>
                <w:rFonts w:eastAsiaTheme="minorEastAsia"/>
              </w:rPr>
              <w:t>), (kHz)</w:t>
            </w:r>
          </w:p>
        </w:tc>
        <w:tc>
          <w:tcPr>
            <w:tcW w:w="355" w:type="pct"/>
            <w:vAlign w:val="center"/>
          </w:tcPr>
          <w:p w:rsidR="006A0E2E" w:rsidRPr="001B14B5" w:rsidRDefault="006A0E2E" w:rsidP="006A0E2E">
            <w:pPr>
              <w:pStyle w:val="Tabletext"/>
              <w:keepNext/>
              <w:keepLines/>
              <w:rPr>
                <w:rFonts w:eastAsiaTheme="minorEastAsia"/>
              </w:rPr>
            </w:pPr>
            <w:r w:rsidRPr="001B14B5">
              <w:rPr>
                <w:rFonts w:eastAsiaTheme="minorEastAsia"/>
              </w:rPr>
              <w:t>0.37</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0.833</w:t>
            </w:r>
          </w:p>
        </w:tc>
        <w:tc>
          <w:tcPr>
            <w:tcW w:w="413" w:type="pct"/>
            <w:vAlign w:val="center"/>
          </w:tcPr>
          <w:p w:rsidR="006A0E2E" w:rsidRPr="001B14B5" w:rsidRDefault="006A0E2E" w:rsidP="006A0E2E">
            <w:pPr>
              <w:pStyle w:val="Tabletext"/>
              <w:keepNext/>
              <w:keepLines/>
              <w:rPr>
                <w:rFonts w:eastAsiaTheme="minorEastAsia"/>
              </w:rPr>
            </w:pPr>
            <w:r w:rsidRPr="001B14B5">
              <w:rPr>
                <w:rFonts w:eastAsiaTheme="minorEastAsia"/>
              </w:rPr>
              <w:t>0.972</w:t>
            </w:r>
          </w:p>
        </w:tc>
        <w:tc>
          <w:tcPr>
            <w:tcW w:w="454" w:type="pct"/>
            <w:vAlign w:val="center"/>
          </w:tcPr>
          <w:p w:rsidR="006A0E2E" w:rsidRPr="001B14B5" w:rsidRDefault="006A0E2E" w:rsidP="006A0E2E">
            <w:pPr>
              <w:pStyle w:val="Tabletext"/>
              <w:keepNext/>
              <w:keepLines/>
              <w:rPr>
                <w:rFonts w:eastAsiaTheme="minorEastAsia"/>
              </w:rPr>
            </w:pPr>
            <w:r w:rsidRPr="001B14B5">
              <w:rPr>
                <w:rFonts w:eastAsiaTheme="minorEastAsia"/>
              </w:rPr>
              <w:t>1.088</w:t>
            </w:r>
          </w:p>
        </w:tc>
        <w:tc>
          <w:tcPr>
            <w:tcW w:w="454" w:type="pct"/>
            <w:vAlign w:val="center"/>
          </w:tcPr>
          <w:p w:rsidR="006A0E2E" w:rsidRPr="001B14B5" w:rsidRDefault="006A0E2E" w:rsidP="006A0E2E">
            <w:pPr>
              <w:pStyle w:val="Tabletext"/>
              <w:keepNext/>
              <w:keepLines/>
              <w:rPr>
                <w:rFonts w:eastAsiaTheme="minorEastAsia"/>
              </w:rPr>
            </w:pPr>
            <w:r w:rsidRPr="001B14B5">
              <w:rPr>
                <w:rFonts w:eastAsiaTheme="minorEastAsia"/>
              </w:rPr>
              <w:t>1.201</w:t>
            </w:r>
          </w:p>
        </w:tc>
        <w:tc>
          <w:tcPr>
            <w:tcW w:w="454" w:type="pct"/>
            <w:vAlign w:val="center"/>
          </w:tcPr>
          <w:p w:rsidR="006A0E2E" w:rsidRPr="001B14B5" w:rsidRDefault="006A0E2E" w:rsidP="006A0E2E">
            <w:pPr>
              <w:pStyle w:val="Tabletext"/>
              <w:keepNext/>
              <w:keepLines/>
              <w:rPr>
                <w:rFonts w:eastAsiaTheme="minorEastAsia"/>
              </w:rPr>
            </w:pPr>
            <w:r w:rsidRPr="001B14B5">
              <w:rPr>
                <w:rFonts w:eastAsiaTheme="minorEastAsia"/>
              </w:rPr>
              <w:t>1.609</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0.904</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1.088</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1.201</w:t>
            </w:r>
          </w:p>
        </w:tc>
        <w:tc>
          <w:tcPr>
            <w:tcW w:w="333" w:type="pct"/>
            <w:vAlign w:val="center"/>
          </w:tcPr>
          <w:p w:rsidR="006A0E2E" w:rsidRPr="001B14B5" w:rsidRDefault="006A0E2E" w:rsidP="006A0E2E">
            <w:pPr>
              <w:pStyle w:val="Tabletext"/>
              <w:keepNext/>
              <w:keepLines/>
              <w:jc w:val="center"/>
              <w:rPr>
                <w:lang w:eastAsia="ja-JP"/>
              </w:rPr>
            </w:pPr>
            <w:r w:rsidRPr="001B14B5">
              <w:rPr>
                <w:lang w:eastAsia="ja-JP"/>
              </w:rPr>
              <w:t>20.8</w:t>
            </w:r>
          </w:p>
        </w:tc>
        <w:tc>
          <w:tcPr>
            <w:tcW w:w="416" w:type="pct"/>
            <w:vAlign w:val="center"/>
          </w:tcPr>
          <w:p w:rsidR="006A0E2E" w:rsidRPr="001B14B5" w:rsidRDefault="006A0E2E" w:rsidP="006A0E2E">
            <w:pPr>
              <w:pStyle w:val="Tabletext"/>
              <w:keepNext/>
              <w:keepLines/>
              <w:jc w:val="center"/>
              <w:rPr>
                <w:lang w:eastAsia="ja-JP"/>
              </w:rPr>
            </w:pPr>
            <w:r w:rsidRPr="001B14B5">
              <w:rPr>
                <w:rFonts w:hint="eastAsia"/>
                <w:lang w:eastAsia="ja-JP"/>
              </w:rPr>
              <w:t>44.9</w:t>
            </w:r>
          </w:p>
        </w:tc>
      </w:tr>
      <w:tr w:rsidR="006A0E2E" w:rsidRPr="001B14B5" w:rsidTr="006A0E2E">
        <w:trPr>
          <w:jc w:val="center"/>
        </w:trPr>
        <w:tc>
          <w:tcPr>
            <w:tcW w:w="586" w:type="pct"/>
          </w:tcPr>
          <w:p w:rsidR="006A0E2E" w:rsidRPr="001B14B5" w:rsidRDefault="006A0E2E" w:rsidP="006A0E2E">
            <w:pPr>
              <w:pStyle w:val="Tabletext"/>
              <w:keepNext/>
              <w:keepLines/>
              <w:rPr>
                <w:rFonts w:eastAsiaTheme="minorEastAsia"/>
              </w:rPr>
            </w:pPr>
            <w:r w:rsidRPr="001B14B5">
              <w:rPr>
                <w:rFonts w:eastAsiaTheme="minorEastAsia"/>
              </w:rPr>
              <w:t>Δ</w:t>
            </w:r>
            <w:r w:rsidRPr="001B14B5">
              <w:rPr>
                <w:rFonts w:eastAsiaTheme="minorEastAsia"/>
                <w:i/>
                <w:iCs/>
              </w:rPr>
              <w:t>f</w:t>
            </w:r>
            <w:r w:rsidRPr="001B14B5">
              <w:rPr>
                <w:rFonts w:eastAsiaTheme="minorEastAsia"/>
                <w:i/>
                <w:iCs/>
                <w:vertAlign w:val="subscript"/>
              </w:rPr>
              <w:t>s</w:t>
            </w:r>
            <w:r w:rsidRPr="001B14B5">
              <w:rPr>
                <w:rFonts w:eastAsiaTheme="minorEastAsia"/>
              </w:rPr>
              <w:t xml:space="preserve"> (MHz)</w:t>
            </w:r>
          </w:p>
        </w:tc>
        <w:tc>
          <w:tcPr>
            <w:tcW w:w="355" w:type="pct"/>
            <w:vAlign w:val="center"/>
          </w:tcPr>
          <w:p w:rsidR="006A0E2E" w:rsidRPr="001B14B5" w:rsidRDefault="006A0E2E" w:rsidP="006A0E2E">
            <w:pPr>
              <w:pStyle w:val="Tabletext"/>
              <w:keepNext/>
              <w:keepLines/>
              <w:rPr>
                <w:rFonts w:eastAsiaTheme="minorEastAsia"/>
              </w:rPr>
            </w:pPr>
            <w:r w:rsidRPr="001B14B5">
              <w:rPr>
                <w:rFonts w:eastAsiaTheme="minorEastAsia"/>
              </w:rPr>
              <w:t>0.2</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0.2</w:t>
            </w:r>
          </w:p>
        </w:tc>
        <w:tc>
          <w:tcPr>
            <w:tcW w:w="413" w:type="pct"/>
            <w:vAlign w:val="center"/>
          </w:tcPr>
          <w:p w:rsidR="006A0E2E" w:rsidRPr="001B14B5" w:rsidRDefault="006A0E2E" w:rsidP="006A0E2E">
            <w:pPr>
              <w:pStyle w:val="Tabletext"/>
              <w:keepNext/>
              <w:keepLines/>
              <w:rPr>
                <w:rFonts w:eastAsiaTheme="minorEastAsia"/>
              </w:rPr>
            </w:pPr>
            <w:r w:rsidRPr="001B14B5">
              <w:rPr>
                <w:rFonts w:eastAsiaTheme="minorEastAsia"/>
              </w:rPr>
              <w:t>3.84</w:t>
            </w:r>
          </w:p>
        </w:tc>
        <w:tc>
          <w:tcPr>
            <w:tcW w:w="454" w:type="pct"/>
            <w:vAlign w:val="center"/>
          </w:tcPr>
          <w:p w:rsidR="006A0E2E" w:rsidRPr="001B14B5" w:rsidRDefault="006A0E2E" w:rsidP="006A0E2E">
            <w:pPr>
              <w:pStyle w:val="Tabletext"/>
              <w:keepNext/>
              <w:keepLines/>
              <w:rPr>
                <w:rFonts w:eastAsiaTheme="minorEastAsia"/>
              </w:rPr>
            </w:pPr>
            <w:r w:rsidRPr="001B14B5">
              <w:rPr>
                <w:rFonts w:eastAsiaTheme="minorEastAsia"/>
              </w:rPr>
              <w:t>9.2</w:t>
            </w:r>
          </w:p>
        </w:tc>
        <w:tc>
          <w:tcPr>
            <w:tcW w:w="454" w:type="pct"/>
            <w:vAlign w:val="center"/>
          </w:tcPr>
          <w:p w:rsidR="006A0E2E" w:rsidRPr="001B14B5" w:rsidRDefault="006A0E2E" w:rsidP="006A0E2E">
            <w:pPr>
              <w:pStyle w:val="Tabletext"/>
              <w:keepNext/>
              <w:keepLines/>
              <w:rPr>
                <w:rFonts w:eastAsiaTheme="minorEastAsia"/>
              </w:rPr>
            </w:pPr>
            <w:r w:rsidRPr="001B14B5">
              <w:rPr>
                <w:rFonts w:eastAsiaTheme="minorEastAsia"/>
              </w:rPr>
              <w:t>9.2</w:t>
            </w:r>
          </w:p>
        </w:tc>
        <w:tc>
          <w:tcPr>
            <w:tcW w:w="454" w:type="pct"/>
            <w:vAlign w:val="center"/>
          </w:tcPr>
          <w:p w:rsidR="006A0E2E" w:rsidRPr="001B14B5" w:rsidRDefault="006A0E2E" w:rsidP="006A0E2E">
            <w:pPr>
              <w:pStyle w:val="Tabletext"/>
              <w:keepNext/>
              <w:keepLines/>
              <w:rPr>
                <w:rFonts w:eastAsiaTheme="minorEastAsia"/>
              </w:rPr>
            </w:pPr>
            <w:r w:rsidRPr="001B14B5">
              <w:rPr>
                <w:rFonts w:eastAsiaTheme="minorEastAsia"/>
              </w:rPr>
              <w:t>9.2</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9.0</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9.0</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9.0</w:t>
            </w:r>
          </w:p>
        </w:tc>
        <w:tc>
          <w:tcPr>
            <w:tcW w:w="333" w:type="pct"/>
            <w:vAlign w:val="center"/>
          </w:tcPr>
          <w:p w:rsidR="006A0E2E" w:rsidRPr="001B14B5" w:rsidRDefault="006A0E2E" w:rsidP="006A0E2E">
            <w:pPr>
              <w:pStyle w:val="Tabletext"/>
              <w:keepNext/>
              <w:keepLines/>
              <w:jc w:val="center"/>
              <w:rPr>
                <w:lang w:eastAsia="ja-JP"/>
              </w:rPr>
            </w:pPr>
            <w:r w:rsidRPr="001B14B5">
              <w:rPr>
                <w:lang w:eastAsia="ja-JP"/>
              </w:rPr>
              <w:t>35</w:t>
            </w:r>
          </w:p>
        </w:tc>
        <w:tc>
          <w:tcPr>
            <w:tcW w:w="416" w:type="pct"/>
            <w:vAlign w:val="center"/>
          </w:tcPr>
          <w:p w:rsidR="006A0E2E" w:rsidRPr="001B14B5" w:rsidRDefault="006A0E2E" w:rsidP="006A0E2E">
            <w:pPr>
              <w:pStyle w:val="Tabletext"/>
              <w:keepNext/>
              <w:keepLines/>
              <w:jc w:val="center"/>
              <w:rPr>
                <w:lang w:eastAsia="ja-JP"/>
              </w:rPr>
            </w:pPr>
            <w:r w:rsidRPr="001B14B5">
              <w:rPr>
                <w:rFonts w:hint="eastAsia"/>
                <w:lang w:eastAsia="ja-JP"/>
              </w:rPr>
              <w:t>250</w:t>
            </w:r>
          </w:p>
        </w:tc>
      </w:tr>
      <w:tr w:rsidR="006A0E2E" w:rsidRPr="001B14B5" w:rsidTr="006A0E2E">
        <w:trPr>
          <w:jc w:val="center"/>
        </w:trPr>
        <w:tc>
          <w:tcPr>
            <w:tcW w:w="586" w:type="pct"/>
          </w:tcPr>
          <w:p w:rsidR="006A0E2E" w:rsidRPr="001B14B5" w:rsidRDefault="006A0E2E" w:rsidP="006A0E2E">
            <w:pPr>
              <w:pStyle w:val="Tabletext"/>
              <w:keepNext/>
              <w:keepLines/>
              <w:rPr>
                <w:rFonts w:eastAsiaTheme="minorEastAsia"/>
              </w:rPr>
            </w:pPr>
            <w:proofErr w:type="gramStart"/>
            <w:r w:rsidRPr="001B14B5">
              <w:rPr>
                <w:rFonts w:eastAsiaTheme="minorEastAsia"/>
              </w:rPr>
              <w:t>max(</w:t>
            </w:r>
            <w:proofErr w:type="gramEnd"/>
            <w:r w:rsidRPr="001B14B5">
              <w:rPr>
                <w:rFonts w:eastAsiaTheme="minorEastAsia"/>
                <w:i/>
              </w:rPr>
              <w:t>F</w:t>
            </w:r>
            <w:r w:rsidRPr="001B14B5">
              <w:rPr>
                <w:rFonts w:eastAsiaTheme="minorEastAsia"/>
                <w:i/>
                <w:iCs/>
                <w:vertAlign w:val="subscript"/>
              </w:rPr>
              <w:t>d</w:t>
            </w:r>
            <w:r w:rsidRPr="001B14B5">
              <w:rPr>
                <w:rFonts w:eastAsiaTheme="minorEastAsia"/>
              </w:rPr>
              <w:t>)/Δ</w:t>
            </w:r>
            <w:r w:rsidRPr="001B14B5">
              <w:rPr>
                <w:rFonts w:eastAsiaTheme="minorEastAsia"/>
                <w:i/>
                <w:iCs/>
              </w:rPr>
              <w:t>f</w:t>
            </w:r>
            <w:r w:rsidRPr="001B14B5">
              <w:rPr>
                <w:rFonts w:eastAsiaTheme="minorEastAsia"/>
                <w:i/>
                <w:iCs/>
                <w:vertAlign w:val="subscript"/>
              </w:rPr>
              <w:t>s</w:t>
            </w:r>
            <w:r w:rsidRPr="001B14B5">
              <w:rPr>
                <w:rFonts w:eastAsiaTheme="minorEastAsia"/>
              </w:rPr>
              <w:t>,  (%)</w:t>
            </w:r>
          </w:p>
        </w:tc>
        <w:tc>
          <w:tcPr>
            <w:tcW w:w="355" w:type="pct"/>
            <w:vAlign w:val="center"/>
          </w:tcPr>
          <w:p w:rsidR="006A0E2E" w:rsidRPr="001B14B5" w:rsidRDefault="006A0E2E" w:rsidP="006A0E2E">
            <w:pPr>
              <w:pStyle w:val="Tabletext"/>
              <w:keepNext/>
              <w:keepLines/>
              <w:rPr>
                <w:rFonts w:eastAsiaTheme="minorEastAsia"/>
              </w:rPr>
            </w:pPr>
            <w:r w:rsidRPr="001B14B5">
              <w:rPr>
                <w:rFonts w:eastAsiaTheme="minorEastAsia"/>
              </w:rPr>
              <w:t>0.185</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0.417</w:t>
            </w:r>
          </w:p>
        </w:tc>
        <w:tc>
          <w:tcPr>
            <w:tcW w:w="413" w:type="pct"/>
            <w:vAlign w:val="center"/>
          </w:tcPr>
          <w:p w:rsidR="006A0E2E" w:rsidRPr="001B14B5" w:rsidRDefault="006A0E2E" w:rsidP="006A0E2E">
            <w:pPr>
              <w:pStyle w:val="Tabletext"/>
              <w:keepNext/>
              <w:keepLines/>
              <w:rPr>
                <w:rFonts w:eastAsiaTheme="minorEastAsia"/>
              </w:rPr>
            </w:pPr>
            <w:r w:rsidRPr="001B14B5">
              <w:rPr>
                <w:rFonts w:eastAsiaTheme="minorEastAsia"/>
              </w:rPr>
              <w:t>0.025</w:t>
            </w:r>
          </w:p>
        </w:tc>
        <w:tc>
          <w:tcPr>
            <w:tcW w:w="454" w:type="pct"/>
            <w:vAlign w:val="center"/>
          </w:tcPr>
          <w:p w:rsidR="006A0E2E" w:rsidRPr="001B14B5" w:rsidRDefault="006A0E2E" w:rsidP="006A0E2E">
            <w:pPr>
              <w:pStyle w:val="Tabletext"/>
              <w:keepNext/>
              <w:keepLines/>
              <w:rPr>
                <w:rFonts w:eastAsiaTheme="minorEastAsia"/>
              </w:rPr>
            </w:pPr>
            <w:r w:rsidRPr="001B14B5">
              <w:rPr>
                <w:rFonts w:eastAsiaTheme="minorEastAsia"/>
              </w:rPr>
              <w:t>0.012</w:t>
            </w:r>
          </w:p>
        </w:tc>
        <w:tc>
          <w:tcPr>
            <w:tcW w:w="454" w:type="pct"/>
            <w:vAlign w:val="center"/>
          </w:tcPr>
          <w:p w:rsidR="006A0E2E" w:rsidRPr="001B14B5" w:rsidRDefault="006A0E2E" w:rsidP="006A0E2E">
            <w:pPr>
              <w:pStyle w:val="Tabletext"/>
              <w:keepNext/>
              <w:keepLines/>
              <w:rPr>
                <w:rFonts w:eastAsiaTheme="minorEastAsia"/>
              </w:rPr>
            </w:pPr>
            <w:r w:rsidRPr="001B14B5">
              <w:rPr>
                <w:rFonts w:eastAsiaTheme="minorEastAsia"/>
              </w:rPr>
              <w:t>0.013</w:t>
            </w:r>
          </w:p>
        </w:tc>
        <w:tc>
          <w:tcPr>
            <w:tcW w:w="454" w:type="pct"/>
            <w:vAlign w:val="center"/>
          </w:tcPr>
          <w:p w:rsidR="006A0E2E" w:rsidRPr="001B14B5" w:rsidRDefault="006A0E2E" w:rsidP="006A0E2E">
            <w:pPr>
              <w:pStyle w:val="Tabletext"/>
              <w:keepNext/>
              <w:keepLines/>
              <w:rPr>
                <w:rFonts w:eastAsiaTheme="minorEastAsia"/>
              </w:rPr>
            </w:pPr>
            <w:r w:rsidRPr="001B14B5">
              <w:rPr>
                <w:rFonts w:eastAsiaTheme="minorEastAsia"/>
              </w:rPr>
              <w:t>0.017</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0.01</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0.012</w:t>
            </w:r>
          </w:p>
        </w:tc>
        <w:tc>
          <w:tcPr>
            <w:tcW w:w="384" w:type="pct"/>
            <w:vAlign w:val="center"/>
          </w:tcPr>
          <w:p w:rsidR="006A0E2E" w:rsidRPr="001B14B5" w:rsidRDefault="006A0E2E" w:rsidP="006A0E2E">
            <w:pPr>
              <w:pStyle w:val="Tabletext"/>
              <w:keepNext/>
              <w:keepLines/>
              <w:rPr>
                <w:rFonts w:eastAsiaTheme="minorEastAsia"/>
              </w:rPr>
            </w:pPr>
            <w:r w:rsidRPr="001B14B5">
              <w:rPr>
                <w:rFonts w:eastAsiaTheme="minorEastAsia"/>
              </w:rPr>
              <w:t>0.013</w:t>
            </w:r>
          </w:p>
        </w:tc>
        <w:tc>
          <w:tcPr>
            <w:tcW w:w="333" w:type="pct"/>
            <w:vAlign w:val="center"/>
          </w:tcPr>
          <w:p w:rsidR="006A0E2E" w:rsidRPr="001B14B5" w:rsidRDefault="006A0E2E" w:rsidP="006A0E2E">
            <w:pPr>
              <w:pStyle w:val="Tabletext"/>
              <w:keepNext/>
              <w:keepLines/>
              <w:jc w:val="center"/>
              <w:rPr>
                <w:lang w:eastAsia="ja-JP"/>
              </w:rPr>
            </w:pPr>
            <w:r w:rsidRPr="001B14B5">
              <w:rPr>
                <w:lang w:eastAsia="ja-JP"/>
              </w:rPr>
              <w:t>0.059</w:t>
            </w:r>
          </w:p>
        </w:tc>
        <w:tc>
          <w:tcPr>
            <w:tcW w:w="416" w:type="pct"/>
            <w:vAlign w:val="center"/>
          </w:tcPr>
          <w:p w:rsidR="006A0E2E" w:rsidRPr="001B14B5" w:rsidRDefault="006A0E2E" w:rsidP="006A0E2E">
            <w:pPr>
              <w:pStyle w:val="Tabletext"/>
              <w:keepNext/>
              <w:keepLines/>
              <w:jc w:val="center"/>
              <w:rPr>
                <w:lang w:eastAsia="ja-JP"/>
              </w:rPr>
            </w:pPr>
            <w:r w:rsidRPr="001B14B5">
              <w:rPr>
                <w:rFonts w:hint="eastAsia"/>
                <w:lang w:eastAsia="ja-JP"/>
              </w:rPr>
              <w:t>0.00018</w:t>
            </w:r>
          </w:p>
        </w:tc>
      </w:tr>
    </w:tbl>
    <w:p w:rsidR="006A0E2E" w:rsidRPr="006A0E2E" w:rsidRDefault="006A0E2E" w:rsidP="00EC60CF">
      <w:pPr>
        <w:pStyle w:val="Heading1"/>
      </w:pPr>
      <w:bookmarkStart w:id="174" w:name="_Toc467087992"/>
      <w:bookmarkStart w:id="175" w:name="_Toc467151194"/>
      <w:r w:rsidRPr="006A0E2E">
        <w:t>A3.3</w:t>
      </w:r>
      <w:r w:rsidRPr="006A0E2E">
        <w:tab/>
        <w:t>Conclusions</w:t>
      </w:r>
      <w:bookmarkEnd w:id="174"/>
      <w:bookmarkEnd w:id="175"/>
    </w:p>
    <w:p w:rsidR="006A0E2E" w:rsidRPr="00E93017" w:rsidRDefault="006A0E2E" w:rsidP="006A0E2E">
      <w:pPr>
        <w:jc w:val="both"/>
        <w:rPr>
          <w:rFonts w:eastAsia="MS Mincho"/>
          <w:lang w:val="en-US" w:eastAsia="zh-CN"/>
        </w:rPr>
      </w:pPr>
      <w:r w:rsidRPr="00E93017">
        <w:rPr>
          <w:rFonts w:eastAsia="MS Mincho"/>
          <w:lang w:val="en-US" w:eastAsia="zh-CN"/>
        </w:rPr>
        <w:t xml:space="preserve">Based on data from Table </w:t>
      </w:r>
      <w:r>
        <w:rPr>
          <w:rFonts w:eastAsia="MS Mincho"/>
          <w:lang w:val="en-US" w:eastAsia="zh-CN"/>
        </w:rPr>
        <w:t>A3.</w:t>
      </w:r>
      <w:r w:rsidRPr="00E93017">
        <w:rPr>
          <w:rFonts w:eastAsia="MS Mincho"/>
          <w:lang w:val="en-US" w:eastAsia="zh-CN"/>
        </w:rPr>
        <w:t xml:space="preserve">2-1, Table </w:t>
      </w:r>
      <w:r>
        <w:rPr>
          <w:rFonts w:eastAsia="MS Mincho"/>
          <w:lang w:val="en-US" w:eastAsia="zh-CN"/>
        </w:rPr>
        <w:t>A3.</w:t>
      </w:r>
      <w:r w:rsidRPr="00E93017">
        <w:rPr>
          <w:rFonts w:eastAsia="MS Mincho"/>
          <w:lang w:val="en-US" w:eastAsia="zh-CN"/>
        </w:rPr>
        <w:t xml:space="preserve">2-2, and Figure </w:t>
      </w:r>
      <w:r>
        <w:rPr>
          <w:rFonts w:eastAsia="MS Mincho"/>
          <w:lang w:val="en-US" w:eastAsia="zh-CN"/>
        </w:rPr>
        <w:t>A3.</w:t>
      </w:r>
      <w:r w:rsidRPr="00E93017">
        <w:rPr>
          <w:rFonts w:eastAsia="MS Mincho"/>
          <w:lang w:val="en-US" w:eastAsia="zh-CN"/>
        </w:rPr>
        <w:t>2-2 we can make the following conclusions:</w:t>
      </w:r>
    </w:p>
    <w:p w:rsidR="006A0E2E" w:rsidRPr="00E93017" w:rsidRDefault="006A0E2E" w:rsidP="006A0E2E">
      <w:pPr>
        <w:pStyle w:val="enumlev1"/>
        <w:rPr>
          <w:rFonts w:eastAsiaTheme="minorEastAsia"/>
          <w:lang w:eastAsia="zh-CN"/>
        </w:rPr>
      </w:pPr>
      <w:r w:rsidRPr="00812B25">
        <w:rPr>
          <w:rFonts w:eastAsiaTheme="minorEastAsia"/>
        </w:rPr>
        <w:t>–</w:t>
      </w:r>
      <w:r w:rsidRPr="00812B25">
        <w:rPr>
          <w:rFonts w:eastAsiaTheme="minorEastAsia"/>
        </w:rPr>
        <w:tab/>
      </w:r>
      <w:proofErr w:type="gramStart"/>
      <w:r w:rsidRPr="00E93017">
        <w:rPr>
          <w:rFonts w:eastAsiaTheme="minorEastAsia"/>
        </w:rPr>
        <w:t>carrier</w:t>
      </w:r>
      <w:proofErr w:type="gramEnd"/>
      <w:r w:rsidRPr="00E93017">
        <w:rPr>
          <w:rFonts w:eastAsiaTheme="minorEastAsia"/>
        </w:rPr>
        <w:t xml:space="preserve"> frequency shift due to the Doppler effect becomes noticeable only for train speeds about 500 km/h and for frequency 2 GHz and higher. Carrier frequency is shifted by ±1.609 kHz from its nominal value (for the WiMAX land mobile system)</w:t>
      </w:r>
      <w:r w:rsidRPr="00E93017">
        <w:rPr>
          <w:lang w:eastAsia="ja-JP"/>
        </w:rPr>
        <w:t xml:space="preserve"> and by </w:t>
      </w:r>
      <w:r w:rsidRPr="00E93017">
        <w:rPr>
          <w:rFonts w:eastAsiaTheme="minorEastAsia"/>
        </w:rPr>
        <w:t>±</w:t>
      </w:r>
      <w:r w:rsidRPr="00E93017">
        <w:rPr>
          <w:lang w:eastAsia="ja-JP"/>
        </w:rPr>
        <w:t>20.8</w:t>
      </w:r>
      <w:r w:rsidRPr="00E93017">
        <w:rPr>
          <w:rFonts w:eastAsiaTheme="minorEastAsia"/>
        </w:rPr>
        <w:t xml:space="preserve"> kHz</w:t>
      </w:r>
      <w:r w:rsidRPr="00E93017">
        <w:rPr>
          <w:lang w:eastAsia="ja-JP"/>
        </w:rPr>
        <w:t xml:space="preserve"> for mmw</w:t>
      </w:r>
      <w:r w:rsidRPr="00E93017">
        <w:rPr>
          <w:rFonts w:eastAsiaTheme="minorEastAsia"/>
        </w:rPr>
        <w:t>;</w:t>
      </w:r>
    </w:p>
    <w:p w:rsidR="006A0E2E" w:rsidRPr="00E93017" w:rsidRDefault="006A0E2E" w:rsidP="006A0E2E">
      <w:pPr>
        <w:pStyle w:val="enumlev1"/>
        <w:rPr>
          <w:lang w:eastAsia="zh-CN"/>
        </w:rPr>
      </w:pPr>
      <w:r w:rsidRPr="001B14B5">
        <w:rPr>
          <w:rFonts w:eastAsiaTheme="minorEastAsia"/>
        </w:rPr>
        <w:t>–</w:t>
      </w:r>
      <w:r w:rsidRPr="001B14B5">
        <w:rPr>
          <w:rFonts w:eastAsiaTheme="minorEastAsia"/>
        </w:rPr>
        <w:tab/>
        <w:t>although carrier shift at 97-GHz band is larger than that of lower frequency, the Doppler shift is compensated by the carrier tracking method due to larger symbol rate than</w:t>
      </w:r>
      <w:r>
        <w:rPr>
          <w:rFonts w:eastAsiaTheme="minorEastAsia"/>
        </w:rPr>
        <w:br/>
      </w:r>
      <w:r w:rsidRPr="001B14B5">
        <w:rPr>
          <w:rFonts w:eastAsiaTheme="minorEastAsia"/>
        </w:rPr>
        <w:t>100 Mb/s.</w:t>
      </w:r>
    </w:p>
    <w:p w:rsidR="006A0E2E" w:rsidRPr="00E93017" w:rsidRDefault="006A0E2E" w:rsidP="006A0E2E">
      <w:pPr>
        <w:pStyle w:val="enumlev1"/>
        <w:rPr>
          <w:rFonts w:eastAsiaTheme="minorEastAsia"/>
        </w:rPr>
      </w:pPr>
      <w:r w:rsidRPr="00E93017">
        <w:rPr>
          <w:rFonts w:eastAsiaTheme="minorEastAsia"/>
        </w:rPr>
        <w:t>–</w:t>
      </w:r>
      <w:r w:rsidRPr="00E93017">
        <w:rPr>
          <w:rFonts w:eastAsiaTheme="minorEastAsia"/>
        </w:rPr>
        <w:tab/>
        <w:t>taking into account the Doppler shift of the carrier frequency and bandwidth of one radio channel in the up-to-date land mobile systems, the share of the UT signal power falling into the bandwidth of receiver of adjacent BS channel does not exceed 0.18% for all considered standards of land mobile systems;</w:t>
      </w:r>
    </w:p>
    <w:p w:rsidR="006A0E2E" w:rsidRPr="009B7F0C" w:rsidRDefault="006A0E2E" w:rsidP="006A0E2E">
      <w:pPr>
        <w:pStyle w:val="enumlev1"/>
        <w:rPr>
          <w:lang w:val="en-US"/>
        </w:rPr>
      </w:pPr>
      <w:r w:rsidRPr="009B7F0C">
        <w:rPr>
          <w:szCs w:val="24"/>
          <w:lang w:val="en-US"/>
        </w:rPr>
        <w:t>–</w:t>
      </w:r>
      <w:r w:rsidRPr="009B7F0C">
        <w:rPr>
          <w:szCs w:val="24"/>
          <w:lang w:val="en-US"/>
        </w:rPr>
        <w:tab/>
        <w:t xml:space="preserve">when developing propagation models for radio communication scenarios between </w:t>
      </w:r>
      <w:r w:rsidRPr="009B7F0C">
        <w:rPr>
          <w:szCs w:val="24"/>
          <w:lang w:val="en-US"/>
        </w:rPr>
        <w:br/>
        <w:t>high-speed train and trackside, the effect of the Doppler shift is negligible to be taken into account.</w:t>
      </w:r>
      <w:r w:rsidRPr="009B7F0C">
        <w:rPr>
          <w:lang w:val="en-US"/>
        </w:rPr>
        <w:br w:type="page"/>
      </w:r>
    </w:p>
    <w:p w:rsidR="006A0E2E" w:rsidRDefault="006A0E2E" w:rsidP="006A0E2E">
      <w:pPr>
        <w:pStyle w:val="AnnexNo"/>
        <w:rPr>
          <w:lang w:eastAsia="zh-CN"/>
        </w:rPr>
      </w:pPr>
      <w:bookmarkStart w:id="176" w:name="_Toc467151195"/>
      <w:bookmarkStart w:id="177" w:name="_Toc467087993"/>
      <w:r w:rsidRPr="006D5D30">
        <w:rPr>
          <w:lang w:eastAsia="zh-CN"/>
        </w:rPr>
        <w:lastRenderedPageBreak/>
        <w:t xml:space="preserve">ANNEX </w:t>
      </w:r>
      <w:bookmarkEnd w:id="152"/>
      <w:proofErr w:type="gramStart"/>
      <w:r w:rsidRPr="006D5D30">
        <w:rPr>
          <w:lang w:eastAsia="zh-CN"/>
        </w:rPr>
        <w:t>4</w:t>
      </w:r>
      <w:bookmarkEnd w:id="176"/>
      <w:proofErr w:type="gramEnd"/>
    </w:p>
    <w:p w:rsidR="006A0E2E" w:rsidRPr="006D5D30" w:rsidRDefault="006A0E2E" w:rsidP="006A0E2E">
      <w:pPr>
        <w:pStyle w:val="Annextitle"/>
        <w:rPr>
          <w:lang w:eastAsia="zh-CN"/>
        </w:rPr>
      </w:pPr>
      <w:bookmarkStart w:id="178" w:name="_Toc467151196"/>
      <w:r w:rsidRPr="006D5D30">
        <w:rPr>
          <w:lang w:eastAsia="zh-CN"/>
        </w:rPr>
        <w:t>RSTT in Japan</w:t>
      </w:r>
      <w:bookmarkEnd w:id="177"/>
      <w:bookmarkEnd w:id="178"/>
    </w:p>
    <w:p w:rsidR="006A0E2E" w:rsidRPr="006A0E2E" w:rsidRDefault="006A0E2E" w:rsidP="00EC60CF">
      <w:pPr>
        <w:pStyle w:val="Heading1"/>
      </w:pPr>
      <w:bookmarkStart w:id="179" w:name="_Toc451778091"/>
      <w:bookmarkStart w:id="180" w:name="_Toc451782817"/>
      <w:bookmarkStart w:id="181" w:name="_Toc467087994"/>
      <w:bookmarkStart w:id="182" w:name="_Toc467151197"/>
      <w:r w:rsidRPr="006A0E2E">
        <w:t>A4.1</w:t>
      </w:r>
      <w:r w:rsidRPr="006A0E2E">
        <w:tab/>
        <w:t>Overview</w:t>
      </w:r>
      <w:bookmarkEnd w:id="179"/>
      <w:bookmarkEnd w:id="180"/>
      <w:bookmarkEnd w:id="181"/>
      <w:bookmarkEnd w:id="182"/>
    </w:p>
    <w:p w:rsidR="006A0E2E" w:rsidRPr="009B7F0C" w:rsidRDefault="006A0E2E" w:rsidP="006A0E2E">
      <w:pPr>
        <w:rPr>
          <w:lang w:val="en-US" w:eastAsia="ja-JP" w:bidi="he-IL"/>
        </w:rPr>
      </w:pPr>
      <w:r w:rsidRPr="009B7F0C">
        <w:rPr>
          <w:lang w:val="en-US" w:eastAsia="ja-JP" w:bidi="he-IL"/>
        </w:rPr>
        <w:t xml:space="preserve">The frequency 100 kHz-band, 150 MHz-band, 300 MHz-band and 400 MHz-band </w:t>
      </w:r>
      <w:proofErr w:type="gramStart"/>
      <w:r w:rsidRPr="009B7F0C">
        <w:rPr>
          <w:lang w:val="en-US" w:eastAsia="ja-JP" w:bidi="he-IL"/>
        </w:rPr>
        <w:t>have been allocated</w:t>
      </w:r>
      <w:proofErr w:type="gramEnd"/>
      <w:r w:rsidRPr="009B7F0C">
        <w:rPr>
          <w:lang w:val="en-US" w:eastAsia="ja-JP" w:bidi="he-IL"/>
        </w:rPr>
        <w:t xml:space="preserve"> to the RSTT for safety and stable train operation since 1960s. Regarding the requirement to the conventional RSTT, the broadband transmission capability has become one of important functions to provide high-speed data to the train crews and passengers to realize more secure and comfortable railway transport services. To realize these requests, digital train radio systems have been introduced to the </w:t>
      </w:r>
      <w:proofErr w:type="gramStart"/>
      <w:r w:rsidRPr="009B7F0C">
        <w:rPr>
          <w:lang w:val="en-US" w:eastAsia="ja-JP" w:bidi="he-IL"/>
        </w:rPr>
        <w:t>high speed</w:t>
      </w:r>
      <w:proofErr w:type="gramEnd"/>
      <w:r w:rsidRPr="009B7F0C">
        <w:rPr>
          <w:lang w:val="en-US" w:eastAsia="ja-JP" w:bidi="he-IL"/>
        </w:rPr>
        <w:t xml:space="preserve"> railway. </w:t>
      </w:r>
      <w:proofErr w:type="gramStart"/>
      <w:r w:rsidRPr="009B7F0C">
        <w:rPr>
          <w:lang w:val="en-US" w:eastAsia="ja-JP" w:bidi="he-IL"/>
        </w:rPr>
        <w:t>And now</w:t>
      </w:r>
      <w:proofErr w:type="gramEnd"/>
      <w:r w:rsidRPr="009B7F0C">
        <w:rPr>
          <w:lang w:val="en-US" w:eastAsia="ja-JP" w:bidi="he-IL"/>
        </w:rPr>
        <w:t xml:space="preserve"> many digital radio systems are used for RSTT. Furthermore, Japan has begun to study millimetre-wave. Microwave as well as millimetre-wave frequencies </w:t>
      </w:r>
      <w:proofErr w:type="gramStart"/>
      <w:r w:rsidRPr="009B7F0C">
        <w:rPr>
          <w:lang w:val="en-US" w:eastAsia="ja-JP" w:bidi="he-IL"/>
        </w:rPr>
        <w:t>are well known</w:t>
      </w:r>
      <w:proofErr w:type="gramEnd"/>
      <w:r w:rsidRPr="009B7F0C">
        <w:rPr>
          <w:lang w:val="en-US" w:eastAsia="ja-JP" w:bidi="he-IL"/>
        </w:rPr>
        <w:t xml:space="preserve"> as the spectrum resources supporting the broadband data signal</w:t>
      </w:r>
      <w:r w:rsidRPr="009B7F0C">
        <w:rPr>
          <w:lang w:val="en-US" w:eastAsia="zh-CN" w:bidi="he-IL"/>
        </w:rPr>
        <w:t xml:space="preserve"> </w:t>
      </w:r>
      <w:r w:rsidRPr="009B7F0C">
        <w:rPr>
          <w:lang w:val="en-US" w:eastAsia="ja-JP" w:bidi="he-IL"/>
        </w:rPr>
        <w:t>transmission.</w:t>
      </w:r>
    </w:p>
    <w:p w:rsidR="006A0E2E" w:rsidRPr="009B7F0C" w:rsidRDefault="006A0E2E" w:rsidP="00EC60CF">
      <w:pPr>
        <w:pStyle w:val="Heading2"/>
        <w:rPr>
          <w:lang w:val="en-US" w:eastAsia="ja-JP" w:bidi="he-IL"/>
        </w:rPr>
      </w:pPr>
      <w:bookmarkStart w:id="183" w:name="_Toc467087995"/>
      <w:r w:rsidRPr="009B7F0C">
        <w:rPr>
          <w:lang w:val="en-US" w:eastAsia="ja-JP" w:bidi="he-IL"/>
        </w:rPr>
        <w:t>A4.1.1</w:t>
      </w:r>
      <w:r>
        <w:rPr>
          <w:lang w:val="en-US" w:eastAsia="ja-JP" w:bidi="he-IL"/>
        </w:rPr>
        <w:tab/>
      </w:r>
      <w:r w:rsidRPr="009B7F0C">
        <w:rPr>
          <w:lang w:val="en-US" w:eastAsia="ja-JP" w:bidi="he-IL"/>
        </w:rPr>
        <w:t>List of the RSTT</w:t>
      </w:r>
      <w:bookmarkEnd w:id="183"/>
    </w:p>
    <w:p w:rsidR="006A0E2E" w:rsidRPr="009B7F0C" w:rsidRDefault="006A0E2E" w:rsidP="006A0E2E">
      <w:pPr>
        <w:rPr>
          <w:lang w:val="en-US" w:eastAsia="ja-JP" w:bidi="he-IL"/>
        </w:rPr>
      </w:pPr>
      <w:r w:rsidRPr="009B7F0C">
        <w:rPr>
          <w:lang w:val="en-US" w:eastAsia="ja-JP" w:bidi="he-IL"/>
        </w:rPr>
        <w:t>Table A4.1.1-1 is the list of major RSTT used in Japan.  This table shows name of system, frequency band, applications, and users of each RSTT.</w:t>
      </w:r>
    </w:p>
    <w:p w:rsidR="006A0E2E" w:rsidRPr="00E93017" w:rsidRDefault="006A0E2E" w:rsidP="006A0E2E">
      <w:pPr>
        <w:pStyle w:val="TableNo"/>
        <w:rPr>
          <w:rFonts w:eastAsiaTheme="minorEastAsia"/>
          <w:lang w:eastAsia="zh-CN"/>
        </w:rPr>
      </w:pPr>
      <w:r w:rsidRPr="00812B25">
        <w:rPr>
          <w:lang w:eastAsia="ja-JP"/>
        </w:rPr>
        <w:t xml:space="preserve">Table </w:t>
      </w:r>
      <w:r>
        <w:rPr>
          <w:lang w:eastAsia="ja-JP"/>
        </w:rPr>
        <w:t>A4.</w:t>
      </w:r>
      <w:r w:rsidRPr="00812B25">
        <w:rPr>
          <w:lang w:eastAsia="ja-JP"/>
        </w:rPr>
        <w:t>1.</w:t>
      </w:r>
      <w:r>
        <w:rPr>
          <w:rFonts w:eastAsiaTheme="minorEastAsia" w:hint="eastAsia"/>
          <w:lang w:eastAsia="zh-CN"/>
        </w:rPr>
        <w:t>1</w:t>
      </w:r>
      <w:r>
        <w:rPr>
          <w:lang w:eastAsia="ja-JP"/>
        </w:rPr>
        <w:t>-1</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5819"/>
      </w:tblGrid>
      <w:tr w:rsidR="006A0E2E" w:rsidRPr="00813475" w:rsidTr="00EC60CF">
        <w:trPr>
          <w:cantSplit/>
          <w:trHeight w:val="306"/>
          <w:tblHeader/>
          <w:jc w:val="center"/>
        </w:trPr>
        <w:tc>
          <w:tcPr>
            <w:tcW w:w="1951" w:type="dxa"/>
            <w:vAlign w:val="center"/>
          </w:tcPr>
          <w:p w:rsidR="006A0E2E" w:rsidRPr="00B21506" w:rsidRDefault="006A0E2E" w:rsidP="006A0E2E">
            <w:pPr>
              <w:pStyle w:val="Tablehead"/>
              <w:rPr>
                <w:rFonts w:ascii="Times New Roman" w:hAnsi="Times New Roman"/>
                <w:b w:val="0"/>
                <w:lang w:eastAsia="ja-JP"/>
              </w:rPr>
            </w:pPr>
            <w:r w:rsidRPr="00B21506">
              <w:rPr>
                <w:rFonts w:ascii="Times New Roman" w:hAnsi="Times New Roman" w:cs="Times New Roman"/>
                <w:lang w:eastAsia="ja-JP"/>
              </w:rPr>
              <w:t>Name of System</w:t>
            </w:r>
          </w:p>
        </w:tc>
        <w:tc>
          <w:tcPr>
            <w:tcW w:w="1701" w:type="dxa"/>
            <w:vAlign w:val="center"/>
          </w:tcPr>
          <w:p w:rsidR="006A0E2E" w:rsidRPr="00B21506" w:rsidRDefault="006A0E2E" w:rsidP="006A0E2E">
            <w:pPr>
              <w:pStyle w:val="Tablehead"/>
              <w:rPr>
                <w:rFonts w:ascii="Times New Roman" w:hAnsi="Times New Roman"/>
                <w:b w:val="0"/>
                <w:lang w:eastAsia="ja-JP"/>
              </w:rPr>
            </w:pPr>
            <w:r w:rsidRPr="00B21506">
              <w:rPr>
                <w:rFonts w:ascii="Times New Roman" w:hAnsi="Times New Roman" w:cs="Times New Roman"/>
                <w:lang w:eastAsia="ja-JP"/>
              </w:rPr>
              <w:t>Frequency</w:t>
            </w:r>
          </w:p>
        </w:tc>
        <w:tc>
          <w:tcPr>
            <w:tcW w:w="5819" w:type="dxa"/>
            <w:vAlign w:val="center"/>
          </w:tcPr>
          <w:p w:rsidR="006A0E2E" w:rsidRPr="00B21506" w:rsidRDefault="006A0E2E" w:rsidP="006A0E2E">
            <w:pPr>
              <w:pStyle w:val="Tablehead"/>
              <w:rPr>
                <w:rFonts w:ascii="Times New Roman" w:hAnsi="Times New Roman"/>
                <w:b w:val="0"/>
                <w:lang w:eastAsia="ja-JP"/>
              </w:rPr>
            </w:pPr>
            <w:r w:rsidRPr="00B21506">
              <w:rPr>
                <w:rFonts w:ascii="Times New Roman" w:hAnsi="Times New Roman" w:cs="Times New Roman"/>
                <w:lang w:eastAsia="ja-JP"/>
              </w:rPr>
              <w:t>Applications and Users of the system</w:t>
            </w:r>
          </w:p>
        </w:tc>
      </w:tr>
      <w:tr w:rsidR="006A0E2E" w:rsidRPr="00812B25" w:rsidTr="00EC60CF">
        <w:trPr>
          <w:cantSplit/>
          <w:trHeight w:val="1361"/>
          <w:jc w:val="center"/>
        </w:trPr>
        <w:tc>
          <w:tcPr>
            <w:tcW w:w="1951" w:type="dxa"/>
            <w:vAlign w:val="center"/>
          </w:tcPr>
          <w:p w:rsidR="006A0E2E" w:rsidRPr="00B21506" w:rsidRDefault="006A0E2E" w:rsidP="006A0E2E">
            <w:pPr>
              <w:pStyle w:val="Tabletext"/>
              <w:rPr>
                <w:lang w:eastAsia="ja-JP"/>
              </w:rPr>
            </w:pPr>
            <w:r w:rsidRPr="00B21506">
              <w:rPr>
                <w:lang w:eastAsia="ja-JP"/>
              </w:rPr>
              <w:t>Train Radio System</w:t>
            </w:r>
          </w:p>
          <w:p w:rsidR="006A0E2E" w:rsidRPr="00B21506" w:rsidRDefault="006A0E2E" w:rsidP="006A0E2E">
            <w:pPr>
              <w:pStyle w:val="Tabletext"/>
              <w:rPr>
                <w:lang w:eastAsia="ja-JP"/>
              </w:rPr>
            </w:pPr>
            <w:r w:rsidRPr="00B21506">
              <w:rPr>
                <w:lang w:eastAsia="ja-JP"/>
              </w:rPr>
              <w:t>(TRS)</w:t>
            </w:r>
          </w:p>
        </w:tc>
        <w:tc>
          <w:tcPr>
            <w:tcW w:w="1701" w:type="dxa"/>
            <w:vAlign w:val="center"/>
          </w:tcPr>
          <w:p w:rsidR="006A0E2E" w:rsidRPr="00B21506" w:rsidRDefault="006A0E2E" w:rsidP="006A0E2E">
            <w:pPr>
              <w:pStyle w:val="Tabletext"/>
              <w:rPr>
                <w:lang w:val="de-CH" w:eastAsia="ja-JP"/>
              </w:rPr>
            </w:pPr>
            <w:r w:rsidRPr="00B21506">
              <w:rPr>
                <w:lang w:val="de-CH" w:eastAsia="ja-JP"/>
              </w:rPr>
              <w:t>150 MHz band</w:t>
            </w:r>
          </w:p>
          <w:p w:rsidR="006A0E2E" w:rsidRPr="00B21506" w:rsidRDefault="006A0E2E" w:rsidP="006A0E2E">
            <w:pPr>
              <w:pStyle w:val="Tabletext"/>
              <w:rPr>
                <w:lang w:val="de-CH" w:eastAsia="ja-JP"/>
              </w:rPr>
            </w:pPr>
            <w:r w:rsidRPr="00B21506">
              <w:rPr>
                <w:lang w:val="de-CH" w:eastAsia="ja-JP"/>
              </w:rPr>
              <w:t>300 MHz band</w:t>
            </w:r>
          </w:p>
          <w:p w:rsidR="006A0E2E" w:rsidRPr="00B21506" w:rsidRDefault="006A0E2E" w:rsidP="006A0E2E">
            <w:pPr>
              <w:pStyle w:val="Tabletext"/>
              <w:rPr>
                <w:lang w:val="de-CH" w:eastAsia="ja-JP"/>
              </w:rPr>
            </w:pPr>
            <w:r w:rsidRPr="00B21506">
              <w:rPr>
                <w:lang w:val="de-CH" w:eastAsia="ja-JP"/>
              </w:rPr>
              <w:t>400 MHz band</w:t>
            </w:r>
          </w:p>
        </w:tc>
        <w:tc>
          <w:tcPr>
            <w:tcW w:w="5819" w:type="dxa"/>
            <w:vAlign w:val="center"/>
          </w:tcPr>
          <w:p w:rsidR="006A0E2E" w:rsidRPr="00B21506" w:rsidRDefault="006A0E2E" w:rsidP="006A0E2E">
            <w:pPr>
              <w:pStyle w:val="Tabletext"/>
              <w:rPr>
                <w:lang w:eastAsia="ja-JP"/>
              </w:rPr>
            </w:pPr>
            <w:r w:rsidRPr="00B21506">
              <w:rPr>
                <w:lang w:eastAsia="ja-JP"/>
              </w:rPr>
              <w:t>[Application]</w:t>
            </w:r>
          </w:p>
          <w:p w:rsidR="006A0E2E" w:rsidRPr="00B21506" w:rsidRDefault="006A0E2E" w:rsidP="006A0E2E">
            <w:pPr>
              <w:pStyle w:val="Tabletext"/>
              <w:rPr>
                <w:lang w:eastAsia="ja-JP"/>
              </w:rPr>
            </w:pPr>
            <w:r w:rsidRPr="00B21506">
              <w:rPr>
                <w:rFonts w:hint="eastAsia"/>
                <w:lang w:eastAsia="ja-JP"/>
              </w:rPr>
              <w:t>･</w:t>
            </w:r>
            <w:r w:rsidRPr="00B21506">
              <w:rPr>
                <w:lang w:eastAsia="ja-JP"/>
              </w:rPr>
              <w:t>Traffic control information for drivers</w:t>
            </w:r>
          </w:p>
          <w:p w:rsidR="006A0E2E" w:rsidRPr="00B21506" w:rsidRDefault="006A0E2E" w:rsidP="006A0E2E">
            <w:pPr>
              <w:pStyle w:val="Tabletext"/>
              <w:rPr>
                <w:lang w:eastAsia="ja-JP"/>
              </w:rPr>
            </w:pPr>
            <w:r w:rsidRPr="00B21506">
              <w:rPr>
                <w:rFonts w:hint="eastAsia"/>
                <w:lang w:eastAsia="ja-JP"/>
              </w:rPr>
              <w:t>･</w:t>
            </w:r>
            <w:r w:rsidRPr="00B21506">
              <w:rPr>
                <w:lang w:eastAsia="ja-JP"/>
              </w:rPr>
              <w:t>Automatic train control</w:t>
            </w:r>
          </w:p>
          <w:p w:rsidR="006A0E2E" w:rsidRPr="00B21506" w:rsidRDefault="006A0E2E" w:rsidP="006A0E2E">
            <w:pPr>
              <w:pStyle w:val="Tabletext"/>
              <w:rPr>
                <w:lang w:eastAsia="ja-JP"/>
              </w:rPr>
            </w:pPr>
            <w:r w:rsidRPr="00B21506">
              <w:rPr>
                <w:rFonts w:hint="eastAsia"/>
                <w:lang w:eastAsia="ja-JP"/>
              </w:rPr>
              <w:t>･</w:t>
            </w:r>
            <w:r w:rsidRPr="00B21506">
              <w:rPr>
                <w:lang w:eastAsia="ja-JP"/>
              </w:rPr>
              <w:t>Vehicle status monitoring for maintenance crews</w:t>
            </w:r>
          </w:p>
          <w:p w:rsidR="006A0E2E" w:rsidRPr="00B21506" w:rsidRDefault="006A0E2E" w:rsidP="006A0E2E">
            <w:pPr>
              <w:pStyle w:val="Tabletext"/>
              <w:rPr>
                <w:lang w:eastAsia="ja-JP"/>
              </w:rPr>
            </w:pPr>
            <w:r w:rsidRPr="00B21506">
              <w:rPr>
                <w:rFonts w:hint="eastAsia"/>
                <w:lang w:eastAsia="ja-JP"/>
              </w:rPr>
              <w:t>･</w:t>
            </w:r>
            <w:r w:rsidRPr="00B21506">
              <w:rPr>
                <w:lang w:eastAsia="ja-JP"/>
              </w:rPr>
              <w:t>Passenger guidance for conductors</w:t>
            </w:r>
          </w:p>
          <w:p w:rsidR="006A0E2E" w:rsidRPr="00B21506" w:rsidRDefault="006A0E2E" w:rsidP="006A0E2E">
            <w:pPr>
              <w:pStyle w:val="Tabletext"/>
              <w:rPr>
                <w:lang w:eastAsia="ja-JP"/>
              </w:rPr>
            </w:pPr>
            <w:r w:rsidRPr="00B21506">
              <w:rPr>
                <w:lang w:eastAsia="ja-JP"/>
              </w:rPr>
              <w:t>[Users]</w:t>
            </w:r>
          </w:p>
          <w:p w:rsidR="006A0E2E" w:rsidRPr="00B21506" w:rsidRDefault="006A0E2E" w:rsidP="006A0E2E">
            <w:pPr>
              <w:pStyle w:val="Tabletext"/>
              <w:rPr>
                <w:lang w:eastAsia="ja-JP"/>
              </w:rPr>
            </w:pPr>
            <w:r w:rsidRPr="00B21506">
              <w:rPr>
                <w:rFonts w:hint="eastAsia"/>
                <w:lang w:eastAsia="ja-JP"/>
              </w:rPr>
              <w:t>･</w:t>
            </w:r>
            <w:r w:rsidRPr="00B21506">
              <w:rPr>
                <w:lang w:eastAsia="ja-JP"/>
              </w:rPr>
              <w:t>Train traffic controllers</w:t>
            </w:r>
          </w:p>
          <w:p w:rsidR="006A0E2E" w:rsidRPr="00B21506" w:rsidRDefault="006A0E2E" w:rsidP="006A0E2E">
            <w:pPr>
              <w:pStyle w:val="Tabletext"/>
              <w:rPr>
                <w:lang w:eastAsia="ja-JP"/>
              </w:rPr>
            </w:pPr>
            <w:r w:rsidRPr="00B21506">
              <w:rPr>
                <w:rFonts w:hint="eastAsia"/>
                <w:lang w:eastAsia="ja-JP"/>
              </w:rPr>
              <w:t>･</w:t>
            </w:r>
            <w:r w:rsidRPr="00B21506">
              <w:rPr>
                <w:lang w:eastAsia="ja-JP"/>
              </w:rPr>
              <w:t>Train drivers and conductors</w:t>
            </w:r>
          </w:p>
          <w:p w:rsidR="006A0E2E" w:rsidRPr="00B21506" w:rsidRDefault="006A0E2E" w:rsidP="006A0E2E">
            <w:pPr>
              <w:pStyle w:val="Tabletext"/>
              <w:rPr>
                <w:lang w:eastAsia="ja-JP"/>
              </w:rPr>
            </w:pPr>
            <w:r w:rsidRPr="00B21506">
              <w:rPr>
                <w:rFonts w:hint="eastAsia"/>
                <w:lang w:eastAsia="ja-JP"/>
              </w:rPr>
              <w:t>･</w:t>
            </w:r>
            <w:r w:rsidRPr="00B21506">
              <w:rPr>
                <w:lang w:eastAsia="ja-JP"/>
              </w:rPr>
              <w:t>Automatic train control equipment</w:t>
            </w:r>
          </w:p>
          <w:p w:rsidR="006A0E2E" w:rsidRPr="00B21506" w:rsidRDefault="006A0E2E" w:rsidP="006A0E2E">
            <w:pPr>
              <w:pStyle w:val="Tabletext"/>
              <w:rPr>
                <w:lang w:eastAsia="ja-JP"/>
              </w:rPr>
            </w:pPr>
            <w:r w:rsidRPr="00B21506">
              <w:rPr>
                <w:rFonts w:hint="eastAsia"/>
                <w:lang w:eastAsia="ja-JP"/>
              </w:rPr>
              <w:t>･</w:t>
            </w:r>
            <w:r w:rsidRPr="00B21506">
              <w:rPr>
                <w:lang w:eastAsia="ja-JP"/>
              </w:rPr>
              <w:t>Station managers</w:t>
            </w:r>
          </w:p>
          <w:p w:rsidR="006A0E2E" w:rsidRPr="00B21506" w:rsidRDefault="006A0E2E" w:rsidP="006A0E2E">
            <w:pPr>
              <w:pStyle w:val="Tabletext"/>
              <w:rPr>
                <w:lang w:eastAsia="ja-JP"/>
              </w:rPr>
            </w:pPr>
            <w:r w:rsidRPr="00B21506">
              <w:rPr>
                <w:rFonts w:hint="eastAsia"/>
                <w:lang w:eastAsia="ja-JP"/>
              </w:rPr>
              <w:t>･</w:t>
            </w:r>
            <w:r w:rsidRPr="00B21506">
              <w:rPr>
                <w:lang w:eastAsia="ja-JP"/>
              </w:rPr>
              <w:t>Maintenance crews</w:t>
            </w:r>
          </w:p>
        </w:tc>
      </w:tr>
      <w:tr w:rsidR="006A0E2E" w:rsidRPr="00813475" w:rsidTr="00EC60CF">
        <w:trPr>
          <w:cantSplit/>
          <w:trHeight w:val="1361"/>
          <w:jc w:val="center"/>
        </w:trPr>
        <w:tc>
          <w:tcPr>
            <w:tcW w:w="1951" w:type="dxa"/>
            <w:vAlign w:val="center"/>
          </w:tcPr>
          <w:p w:rsidR="006A0E2E" w:rsidRPr="00B21506" w:rsidRDefault="006A0E2E" w:rsidP="006A0E2E">
            <w:pPr>
              <w:pStyle w:val="Tabletext"/>
              <w:rPr>
                <w:lang w:eastAsia="ja-JP"/>
              </w:rPr>
            </w:pPr>
            <w:r w:rsidRPr="00B21506">
              <w:rPr>
                <w:lang w:eastAsia="ja-JP"/>
              </w:rPr>
              <w:t>Radiocommunication system for High Speed Train (RHST)</w:t>
            </w:r>
          </w:p>
        </w:tc>
        <w:tc>
          <w:tcPr>
            <w:tcW w:w="1701" w:type="dxa"/>
            <w:vAlign w:val="center"/>
          </w:tcPr>
          <w:p w:rsidR="006A0E2E" w:rsidRPr="00B21506" w:rsidRDefault="006A0E2E" w:rsidP="006A0E2E">
            <w:pPr>
              <w:pStyle w:val="Tabletext"/>
              <w:rPr>
                <w:lang w:eastAsia="ja-JP"/>
              </w:rPr>
            </w:pPr>
            <w:r w:rsidRPr="00B21506">
              <w:rPr>
                <w:lang w:eastAsia="ja-JP"/>
              </w:rPr>
              <w:t>400 MHz band</w:t>
            </w:r>
          </w:p>
        </w:tc>
        <w:tc>
          <w:tcPr>
            <w:tcW w:w="5819" w:type="dxa"/>
            <w:vAlign w:val="center"/>
          </w:tcPr>
          <w:p w:rsidR="006A0E2E" w:rsidRPr="00B21506" w:rsidRDefault="006A0E2E" w:rsidP="006A0E2E">
            <w:pPr>
              <w:pStyle w:val="Tabletext"/>
              <w:rPr>
                <w:lang w:eastAsia="ja-JP"/>
              </w:rPr>
            </w:pPr>
            <w:r w:rsidRPr="00B21506">
              <w:rPr>
                <w:lang w:eastAsia="ja-JP"/>
              </w:rPr>
              <w:t>[Application]</w:t>
            </w:r>
          </w:p>
          <w:p w:rsidR="006A0E2E" w:rsidRPr="00B21506" w:rsidRDefault="006A0E2E" w:rsidP="006A0E2E">
            <w:pPr>
              <w:pStyle w:val="Tabletext"/>
              <w:rPr>
                <w:lang w:eastAsia="ja-JP"/>
              </w:rPr>
            </w:pPr>
            <w:r w:rsidRPr="00B21506">
              <w:rPr>
                <w:rFonts w:hint="eastAsia"/>
                <w:lang w:eastAsia="ja-JP"/>
              </w:rPr>
              <w:t>･</w:t>
            </w:r>
            <w:r w:rsidRPr="00B21506">
              <w:rPr>
                <w:lang w:eastAsia="ja-JP"/>
              </w:rPr>
              <w:t>Traffic control</w:t>
            </w:r>
          </w:p>
          <w:p w:rsidR="006A0E2E" w:rsidRPr="00B21506" w:rsidRDefault="006A0E2E" w:rsidP="006A0E2E">
            <w:pPr>
              <w:pStyle w:val="Tabletext"/>
              <w:rPr>
                <w:lang w:eastAsia="ja-JP"/>
              </w:rPr>
            </w:pPr>
            <w:r w:rsidRPr="00B21506">
              <w:rPr>
                <w:rFonts w:hint="eastAsia"/>
                <w:lang w:eastAsia="ja-JP"/>
              </w:rPr>
              <w:t>･</w:t>
            </w:r>
            <w:r w:rsidRPr="00B21506">
              <w:rPr>
                <w:lang w:eastAsia="ja-JP"/>
              </w:rPr>
              <w:t>Automatic train control</w:t>
            </w:r>
          </w:p>
          <w:p w:rsidR="006A0E2E" w:rsidRPr="00B21506" w:rsidRDefault="006A0E2E" w:rsidP="006A0E2E">
            <w:pPr>
              <w:pStyle w:val="Tabletext"/>
              <w:rPr>
                <w:lang w:eastAsia="ja-JP"/>
              </w:rPr>
            </w:pPr>
            <w:r w:rsidRPr="00B21506">
              <w:rPr>
                <w:rFonts w:hint="eastAsia"/>
                <w:lang w:eastAsia="ja-JP"/>
              </w:rPr>
              <w:t>･</w:t>
            </w:r>
            <w:r w:rsidRPr="00B21506">
              <w:rPr>
                <w:lang w:eastAsia="ja-JP"/>
              </w:rPr>
              <w:t>Vehicle status monitoring, Passenger guidance, Cabin monitoring</w:t>
            </w:r>
          </w:p>
          <w:p w:rsidR="006A0E2E" w:rsidRPr="00B21506" w:rsidRDefault="006A0E2E" w:rsidP="006A0E2E">
            <w:pPr>
              <w:pStyle w:val="Tabletext"/>
              <w:rPr>
                <w:lang w:eastAsia="ja-JP"/>
              </w:rPr>
            </w:pPr>
            <w:r w:rsidRPr="00B21506">
              <w:rPr>
                <w:lang w:eastAsia="ja-JP"/>
              </w:rPr>
              <w:t>[Users]</w:t>
            </w:r>
          </w:p>
          <w:p w:rsidR="006A0E2E" w:rsidRPr="00B21506" w:rsidRDefault="006A0E2E" w:rsidP="006A0E2E">
            <w:pPr>
              <w:pStyle w:val="Tabletext"/>
              <w:rPr>
                <w:lang w:eastAsia="ja-JP"/>
              </w:rPr>
            </w:pPr>
            <w:r w:rsidRPr="00B21506">
              <w:rPr>
                <w:rFonts w:hint="eastAsia"/>
                <w:lang w:eastAsia="ja-JP"/>
              </w:rPr>
              <w:t>･</w:t>
            </w:r>
            <w:r w:rsidRPr="00B21506">
              <w:rPr>
                <w:lang w:eastAsia="ja-JP"/>
              </w:rPr>
              <w:t>Train traffic controllers</w:t>
            </w:r>
          </w:p>
          <w:p w:rsidR="006A0E2E" w:rsidRPr="00B21506" w:rsidRDefault="006A0E2E" w:rsidP="006A0E2E">
            <w:pPr>
              <w:pStyle w:val="Tabletext"/>
              <w:rPr>
                <w:lang w:eastAsia="ja-JP"/>
              </w:rPr>
            </w:pPr>
            <w:r w:rsidRPr="00B21506">
              <w:rPr>
                <w:rFonts w:hint="eastAsia"/>
                <w:lang w:eastAsia="ja-JP"/>
              </w:rPr>
              <w:t>･</w:t>
            </w:r>
            <w:r w:rsidRPr="00B21506">
              <w:rPr>
                <w:lang w:eastAsia="ja-JP"/>
              </w:rPr>
              <w:t>Train drivers and conductors</w:t>
            </w:r>
          </w:p>
          <w:p w:rsidR="006A0E2E" w:rsidRPr="00B21506" w:rsidRDefault="006A0E2E" w:rsidP="006A0E2E">
            <w:pPr>
              <w:pStyle w:val="Tabletext"/>
              <w:rPr>
                <w:lang w:eastAsia="ja-JP"/>
              </w:rPr>
            </w:pPr>
            <w:r w:rsidRPr="00B21506">
              <w:rPr>
                <w:rFonts w:hint="eastAsia"/>
                <w:lang w:eastAsia="ja-JP"/>
              </w:rPr>
              <w:t>･</w:t>
            </w:r>
            <w:r w:rsidRPr="00B21506">
              <w:rPr>
                <w:lang w:eastAsia="ja-JP"/>
              </w:rPr>
              <w:t>Automatic train control equipment</w:t>
            </w:r>
          </w:p>
          <w:p w:rsidR="006A0E2E" w:rsidRPr="00B21506" w:rsidRDefault="006A0E2E" w:rsidP="006A0E2E">
            <w:pPr>
              <w:pStyle w:val="Tabletext"/>
              <w:rPr>
                <w:lang w:eastAsia="ja-JP"/>
              </w:rPr>
            </w:pPr>
            <w:r w:rsidRPr="00B21506">
              <w:rPr>
                <w:rFonts w:hint="eastAsia"/>
                <w:lang w:eastAsia="ja-JP"/>
              </w:rPr>
              <w:t>･</w:t>
            </w:r>
            <w:r w:rsidRPr="00B21506">
              <w:rPr>
                <w:lang w:eastAsia="ja-JP"/>
              </w:rPr>
              <w:t>Maintenance crews</w:t>
            </w:r>
          </w:p>
        </w:tc>
      </w:tr>
      <w:tr w:rsidR="006A0E2E" w:rsidRPr="00812B25" w:rsidTr="00EC60CF">
        <w:trPr>
          <w:cantSplit/>
          <w:trHeight w:val="1361"/>
          <w:jc w:val="center"/>
        </w:trPr>
        <w:tc>
          <w:tcPr>
            <w:tcW w:w="1951" w:type="dxa"/>
            <w:vAlign w:val="center"/>
          </w:tcPr>
          <w:p w:rsidR="006A0E2E" w:rsidRPr="00C9302A" w:rsidRDefault="006A0E2E" w:rsidP="006A0E2E">
            <w:pPr>
              <w:pStyle w:val="Tabletext"/>
            </w:pPr>
            <w:r w:rsidRPr="00C9302A">
              <w:t>Emergency Alarm Radio System (EARS)</w:t>
            </w:r>
          </w:p>
        </w:tc>
        <w:tc>
          <w:tcPr>
            <w:tcW w:w="1701" w:type="dxa"/>
            <w:vAlign w:val="center"/>
          </w:tcPr>
          <w:p w:rsidR="006A0E2E" w:rsidRPr="00C9302A" w:rsidRDefault="006A0E2E" w:rsidP="006A0E2E">
            <w:pPr>
              <w:pStyle w:val="Tabletext"/>
            </w:pPr>
            <w:r w:rsidRPr="00C9302A">
              <w:t>300 MHz band</w:t>
            </w:r>
          </w:p>
        </w:tc>
        <w:tc>
          <w:tcPr>
            <w:tcW w:w="5819" w:type="dxa"/>
            <w:vAlign w:val="center"/>
          </w:tcPr>
          <w:p w:rsidR="006A0E2E" w:rsidRPr="00C9302A" w:rsidRDefault="006A0E2E" w:rsidP="006A0E2E">
            <w:pPr>
              <w:pStyle w:val="Tabletext"/>
            </w:pPr>
            <w:r w:rsidRPr="00C9302A">
              <w:t>[Application]</w:t>
            </w:r>
          </w:p>
          <w:p w:rsidR="006A0E2E" w:rsidRPr="00C9302A" w:rsidRDefault="006A0E2E" w:rsidP="006A0E2E">
            <w:pPr>
              <w:pStyle w:val="Tabletext"/>
            </w:pPr>
            <w:r w:rsidRPr="00C9302A">
              <w:rPr>
                <w:rFonts w:hint="eastAsia"/>
              </w:rPr>
              <w:t>･</w:t>
            </w:r>
            <w:r w:rsidRPr="00C9302A">
              <w:t>Emergency signals from train or ground to trains to alert some dangers situations to surrounding drivers by buzzer</w:t>
            </w:r>
          </w:p>
          <w:p w:rsidR="006A0E2E" w:rsidRPr="00C9302A" w:rsidRDefault="006A0E2E" w:rsidP="006A0E2E">
            <w:pPr>
              <w:pStyle w:val="Tabletext"/>
            </w:pPr>
            <w:r w:rsidRPr="00C9302A">
              <w:t>[Users]</w:t>
            </w:r>
          </w:p>
          <w:p w:rsidR="006A0E2E" w:rsidRPr="00C9302A" w:rsidRDefault="006A0E2E" w:rsidP="006A0E2E">
            <w:pPr>
              <w:pStyle w:val="Tabletext"/>
            </w:pPr>
            <w:r w:rsidRPr="00C9302A">
              <w:rPr>
                <w:rFonts w:hint="eastAsia"/>
              </w:rPr>
              <w:t>･</w:t>
            </w:r>
            <w:r w:rsidRPr="00C9302A">
              <w:t>Train drivers and conductors</w:t>
            </w:r>
          </w:p>
          <w:p w:rsidR="006A0E2E" w:rsidRPr="00C9302A" w:rsidRDefault="006A0E2E" w:rsidP="006A0E2E">
            <w:pPr>
              <w:pStyle w:val="Tabletext"/>
            </w:pPr>
            <w:r w:rsidRPr="00C9302A">
              <w:rPr>
                <w:rFonts w:hint="eastAsia"/>
              </w:rPr>
              <w:t>･</w:t>
            </w:r>
            <w:r w:rsidRPr="00C9302A">
              <w:t>Train traffic controllers</w:t>
            </w:r>
          </w:p>
          <w:p w:rsidR="006A0E2E" w:rsidRPr="00C9302A" w:rsidRDefault="006A0E2E" w:rsidP="006A0E2E">
            <w:pPr>
              <w:pStyle w:val="Tabletext"/>
            </w:pPr>
            <w:r w:rsidRPr="00C9302A">
              <w:t>･Station attendants</w:t>
            </w:r>
          </w:p>
        </w:tc>
      </w:tr>
      <w:tr w:rsidR="006A0E2E" w:rsidRPr="00812B25" w:rsidTr="00EC60CF">
        <w:trPr>
          <w:cantSplit/>
          <w:trHeight w:val="1361"/>
          <w:jc w:val="center"/>
        </w:trPr>
        <w:tc>
          <w:tcPr>
            <w:tcW w:w="1951" w:type="dxa"/>
            <w:vAlign w:val="center"/>
          </w:tcPr>
          <w:p w:rsidR="006A0E2E" w:rsidRPr="00C9302A" w:rsidRDefault="006A0E2E" w:rsidP="006A0E2E">
            <w:pPr>
              <w:pStyle w:val="Tabletext"/>
            </w:pPr>
            <w:r w:rsidRPr="00C9302A">
              <w:lastRenderedPageBreak/>
              <w:t>Radiocommunication system for Emergency Cut Off System</w:t>
            </w:r>
          </w:p>
          <w:p w:rsidR="006A0E2E" w:rsidRPr="00C9302A" w:rsidRDefault="006A0E2E" w:rsidP="006A0E2E">
            <w:pPr>
              <w:pStyle w:val="Tabletext"/>
            </w:pPr>
            <w:r w:rsidRPr="00C9302A">
              <w:t>(REMCOS)</w:t>
            </w:r>
          </w:p>
        </w:tc>
        <w:tc>
          <w:tcPr>
            <w:tcW w:w="1701" w:type="dxa"/>
            <w:vAlign w:val="center"/>
          </w:tcPr>
          <w:p w:rsidR="006A0E2E" w:rsidRPr="00C9302A" w:rsidRDefault="006A0E2E" w:rsidP="006A0E2E">
            <w:pPr>
              <w:pStyle w:val="Tabletext"/>
            </w:pPr>
            <w:r w:rsidRPr="00C9302A">
              <w:t>150 MHz band</w:t>
            </w:r>
          </w:p>
        </w:tc>
        <w:tc>
          <w:tcPr>
            <w:tcW w:w="5819" w:type="dxa"/>
            <w:vAlign w:val="center"/>
          </w:tcPr>
          <w:p w:rsidR="006A0E2E" w:rsidRPr="00C9302A" w:rsidRDefault="006A0E2E" w:rsidP="006A0E2E">
            <w:pPr>
              <w:pStyle w:val="Tabletext"/>
            </w:pPr>
            <w:r w:rsidRPr="00C9302A">
              <w:t>[Application]</w:t>
            </w:r>
          </w:p>
          <w:p w:rsidR="006A0E2E" w:rsidRPr="00C9302A" w:rsidRDefault="006A0E2E" w:rsidP="006A0E2E">
            <w:pPr>
              <w:pStyle w:val="Tabletext"/>
            </w:pPr>
            <w:r w:rsidRPr="00C9302A">
              <w:rPr>
                <w:rFonts w:hint="eastAsia"/>
              </w:rPr>
              <w:t>･</w:t>
            </w:r>
            <w:r w:rsidRPr="00C9302A">
              <w:t>Emergency signal from train to ground to stop trains by powering Cut Off</w:t>
            </w:r>
          </w:p>
          <w:p w:rsidR="006A0E2E" w:rsidRPr="00C9302A" w:rsidRDefault="006A0E2E" w:rsidP="006A0E2E">
            <w:pPr>
              <w:pStyle w:val="Tabletext"/>
            </w:pPr>
            <w:r w:rsidRPr="00C9302A">
              <w:t>[Users]</w:t>
            </w:r>
          </w:p>
          <w:p w:rsidR="006A0E2E" w:rsidRPr="00C9302A" w:rsidRDefault="006A0E2E" w:rsidP="006A0E2E">
            <w:pPr>
              <w:pStyle w:val="Tabletext"/>
            </w:pPr>
            <w:r w:rsidRPr="00C9302A">
              <w:rPr>
                <w:rFonts w:hint="eastAsia"/>
              </w:rPr>
              <w:t>･</w:t>
            </w:r>
            <w:r w:rsidRPr="00C9302A">
              <w:t>Train drivers and conductors</w:t>
            </w:r>
          </w:p>
          <w:p w:rsidR="006A0E2E" w:rsidRPr="00C9302A" w:rsidRDefault="006A0E2E" w:rsidP="006A0E2E">
            <w:pPr>
              <w:pStyle w:val="Tabletext"/>
            </w:pPr>
            <w:r w:rsidRPr="00C9302A">
              <w:rPr>
                <w:rFonts w:hint="eastAsia"/>
              </w:rPr>
              <w:t>･</w:t>
            </w:r>
            <w:r w:rsidRPr="00C9302A">
              <w:t>Train traffic controllers</w:t>
            </w:r>
          </w:p>
          <w:p w:rsidR="006A0E2E" w:rsidRPr="00C9302A" w:rsidRDefault="006A0E2E" w:rsidP="006A0E2E">
            <w:pPr>
              <w:pStyle w:val="Tabletext"/>
            </w:pPr>
            <w:r w:rsidRPr="00C9302A">
              <w:t>･Ground maintenance crews</w:t>
            </w:r>
          </w:p>
        </w:tc>
      </w:tr>
      <w:tr w:rsidR="006A0E2E" w:rsidRPr="00813475" w:rsidTr="00EC60CF">
        <w:trPr>
          <w:cantSplit/>
          <w:trHeight w:val="1361"/>
          <w:jc w:val="center"/>
        </w:trPr>
        <w:tc>
          <w:tcPr>
            <w:tcW w:w="1951" w:type="dxa"/>
            <w:vAlign w:val="center"/>
          </w:tcPr>
          <w:p w:rsidR="006A0E2E" w:rsidRPr="00C9302A" w:rsidRDefault="006A0E2E" w:rsidP="006A0E2E">
            <w:pPr>
              <w:pStyle w:val="Tabletext"/>
            </w:pPr>
            <w:r w:rsidRPr="00C9302A">
              <w:t>Radiocommunication system for Electronic Blocking System</w:t>
            </w:r>
          </w:p>
          <w:p w:rsidR="006A0E2E" w:rsidRPr="00C9302A" w:rsidRDefault="006A0E2E" w:rsidP="006A0E2E">
            <w:pPr>
              <w:pStyle w:val="Tabletext"/>
            </w:pPr>
            <w:r w:rsidRPr="00C9302A">
              <w:t>(REBS)</w:t>
            </w:r>
          </w:p>
        </w:tc>
        <w:tc>
          <w:tcPr>
            <w:tcW w:w="1701" w:type="dxa"/>
            <w:vAlign w:val="center"/>
          </w:tcPr>
          <w:p w:rsidR="006A0E2E" w:rsidRPr="00C9302A" w:rsidRDefault="006A0E2E" w:rsidP="006A0E2E">
            <w:pPr>
              <w:pStyle w:val="Tabletext"/>
            </w:pPr>
            <w:r w:rsidRPr="00C9302A">
              <w:t>300 MHz band</w:t>
            </w:r>
          </w:p>
        </w:tc>
        <w:tc>
          <w:tcPr>
            <w:tcW w:w="5819" w:type="dxa"/>
            <w:vAlign w:val="center"/>
          </w:tcPr>
          <w:p w:rsidR="006A0E2E" w:rsidRPr="00C9302A" w:rsidRDefault="006A0E2E" w:rsidP="006A0E2E">
            <w:pPr>
              <w:pStyle w:val="Tabletext"/>
            </w:pPr>
            <w:r w:rsidRPr="00C9302A">
              <w:t>[Application]</w:t>
            </w:r>
          </w:p>
          <w:p w:rsidR="006A0E2E" w:rsidRPr="00C9302A" w:rsidRDefault="006A0E2E" w:rsidP="006A0E2E">
            <w:pPr>
              <w:pStyle w:val="Tabletext"/>
            </w:pPr>
            <w:r w:rsidRPr="00C9302A">
              <w:rPr>
                <w:rFonts w:hint="eastAsia"/>
              </w:rPr>
              <w:t>･</w:t>
            </w:r>
            <w:r w:rsidRPr="00C9302A">
              <w:t>Trigger signal transmission from train to ground to control block section</w:t>
            </w:r>
          </w:p>
          <w:p w:rsidR="006A0E2E" w:rsidRPr="00C9302A" w:rsidRDefault="006A0E2E" w:rsidP="006A0E2E">
            <w:pPr>
              <w:pStyle w:val="Tabletext"/>
            </w:pPr>
            <w:r w:rsidRPr="00C9302A">
              <w:t>[Users]</w:t>
            </w:r>
          </w:p>
          <w:p w:rsidR="006A0E2E" w:rsidRPr="00C9302A" w:rsidRDefault="006A0E2E" w:rsidP="006A0E2E">
            <w:pPr>
              <w:pStyle w:val="Tabletext"/>
            </w:pPr>
            <w:r w:rsidRPr="00C9302A">
              <w:rPr>
                <w:rFonts w:hint="eastAsia"/>
              </w:rPr>
              <w:t>･</w:t>
            </w:r>
            <w:r w:rsidRPr="00C9302A">
              <w:t>Train drivers</w:t>
            </w:r>
          </w:p>
          <w:p w:rsidR="006A0E2E" w:rsidRPr="00C9302A" w:rsidRDefault="006A0E2E" w:rsidP="006A0E2E">
            <w:pPr>
              <w:pStyle w:val="Tabletext"/>
            </w:pPr>
            <w:r w:rsidRPr="00C9302A">
              <w:rPr>
                <w:rFonts w:hint="eastAsia"/>
              </w:rPr>
              <w:t>･</w:t>
            </w:r>
            <w:r w:rsidRPr="00C9302A">
              <w:t>Ground Interlocking equipment</w:t>
            </w:r>
          </w:p>
        </w:tc>
      </w:tr>
      <w:tr w:rsidR="006A0E2E" w:rsidRPr="00813475" w:rsidTr="00EC60CF">
        <w:trPr>
          <w:cantSplit/>
          <w:trHeight w:val="1361"/>
          <w:jc w:val="center"/>
        </w:trPr>
        <w:tc>
          <w:tcPr>
            <w:tcW w:w="1951" w:type="dxa"/>
            <w:vAlign w:val="center"/>
          </w:tcPr>
          <w:p w:rsidR="006A0E2E" w:rsidRPr="00C9302A" w:rsidRDefault="006A0E2E" w:rsidP="006A0E2E">
            <w:pPr>
              <w:pStyle w:val="Tabletext"/>
            </w:pPr>
            <w:r w:rsidRPr="00C9302A">
              <w:t>Radiocommunication system for Japan Radio Train Control system</w:t>
            </w:r>
          </w:p>
          <w:p w:rsidR="006A0E2E" w:rsidRPr="00C9302A" w:rsidRDefault="006A0E2E" w:rsidP="006A0E2E">
            <w:pPr>
              <w:pStyle w:val="Tabletext"/>
            </w:pPr>
            <w:r w:rsidRPr="00C9302A">
              <w:t>(JRTC Radio)</w:t>
            </w:r>
          </w:p>
        </w:tc>
        <w:tc>
          <w:tcPr>
            <w:tcW w:w="1701" w:type="dxa"/>
            <w:vAlign w:val="center"/>
          </w:tcPr>
          <w:p w:rsidR="006A0E2E" w:rsidRPr="00C9302A" w:rsidRDefault="006A0E2E" w:rsidP="006A0E2E">
            <w:pPr>
              <w:pStyle w:val="Tabletext"/>
            </w:pPr>
            <w:r w:rsidRPr="00C9302A">
              <w:t>300 MHz band</w:t>
            </w:r>
          </w:p>
        </w:tc>
        <w:tc>
          <w:tcPr>
            <w:tcW w:w="5819" w:type="dxa"/>
            <w:vAlign w:val="center"/>
          </w:tcPr>
          <w:p w:rsidR="006A0E2E" w:rsidRPr="00C9302A" w:rsidRDefault="006A0E2E" w:rsidP="006A0E2E">
            <w:pPr>
              <w:pStyle w:val="Tabletext"/>
            </w:pPr>
            <w:r w:rsidRPr="00C9302A">
              <w:t>[Application]</w:t>
            </w:r>
          </w:p>
          <w:p w:rsidR="006A0E2E" w:rsidRPr="00C9302A" w:rsidRDefault="006A0E2E" w:rsidP="006A0E2E">
            <w:pPr>
              <w:pStyle w:val="Tabletext"/>
            </w:pPr>
            <w:r w:rsidRPr="00C9302A">
              <w:rPr>
                <w:rFonts w:hint="eastAsia"/>
              </w:rPr>
              <w:t>･</w:t>
            </w:r>
            <w:r w:rsidRPr="00C9302A">
              <w:t>Automatic train control</w:t>
            </w:r>
          </w:p>
          <w:p w:rsidR="006A0E2E" w:rsidRPr="00C9302A" w:rsidRDefault="006A0E2E" w:rsidP="006A0E2E">
            <w:pPr>
              <w:pStyle w:val="Tabletext"/>
            </w:pPr>
            <w:r w:rsidRPr="00C9302A">
              <w:t>[Users]</w:t>
            </w:r>
          </w:p>
          <w:p w:rsidR="006A0E2E" w:rsidRPr="00C9302A" w:rsidRDefault="006A0E2E" w:rsidP="006A0E2E">
            <w:pPr>
              <w:pStyle w:val="Tabletext"/>
            </w:pPr>
            <w:r w:rsidRPr="00C9302A">
              <w:rPr>
                <w:rFonts w:hint="eastAsia"/>
              </w:rPr>
              <w:t>･</w:t>
            </w:r>
            <w:r w:rsidRPr="00C9302A">
              <w:t>Ground Train controller equipment</w:t>
            </w:r>
          </w:p>
          <w:p w:rsidR="006A0E2E" w:rsidRPr="00C9302A" w:rsidRDefault="006A0E2E" w:rsidP="006A0E2E">
            <w:pPr>
              <w:pStyle w:val="Tabletext"/>
            </w:pPr>
            <w:r w:rsidRPr="00C9302A">
              <w:rPr>
                <w:rFonts w:hint="eastAsia"/>
              </w:rPr>
              <w:t>･</w:t>
            </w:r>
            <w:r w:rsidRPr="00C9302A">
              <w:t>On-board train controller equipment</w:t>
            </w:r>
          </w:p>
        </w:tc>
      </w:tr>
      <w:tr w:rsidR="006A0E2E" w:rsidRPr="00812B25" w:rsidTr="00EC60CF">
        <w:trPr>
          <w:cantSplit/>
          <w:trHeight w:val="1361"/>
          <w:jc w:val="center"/>
        </w:trPr>
        <w:tc>
          <w:tcPr>
            <w:tcW w:w="1951" w:type="dxa"/>
            <w:vAlign w:val="center"/>
          </w:tcPr>
          <w:p w:rsidR="006A0E2E" w:rsidRPr="00C9302A" w:rsidRDefault="006A0E2E" w:rsidP="006A0E2E">
            <w:pPr>
              <w:pStyle w:val="Tabletext"/>
            </w:pPr>
            <w:r w:rsidRPr="00C9302A">
              <w:t>Yard Radio (YR)</w:t>
            </w:r>
          </w:p>
        </w:tc>
        <w:tc>
          <w:tcPr>
            <w:tcW w:w="1701" w:type="dxa"/>
            <w:vAlign w:val="center"/>
          </w:tcPr>
          <w:p w:rsidR="006A0E2E" w:rsidRPr="00813475" w:rsidRDefault="006A0E2E" w:rsidP="006A0E2E">
            <w:pPr>
              <w:pStyle w:val="Tabletext"/>
              <w:rPr>
                <w:lang w:val="de-CH"/>
              </w:rPr>
            </w:pPr>
            <w:r w:rsidRPr="00813475">
              <w:rPr>
                <w:lang w:val="de-CH"/>
              </w:rPr>
              <w:t>150 MHz band</w:t>
            </w:r>
          </w:p>
          <w:p w:rsidR="006A0E2E" w:rsidRPr="00813475" w:rsidRDefault="006A0E2E" w:rsidP="006A0E2E">
            <w:pPr>
              <w:pStyle w:val="Tabletext"/>
              <w:rPr>
                <w:lang w:val="de-CH"/>
              </w:rPr>
            </w:pPr>
            <w:r w:rsidRPr="00813475">
              <w:rPr>
                <w:lang w:val="de-CH"/>
              </w:rPr>
              <w:t>300 MHz band</w:t>
            </w:r>
          </w:p>
          <w:p w:rsidR="006A0E2E" w:rsidRPr="00813475" w:rsidRDefault="006A0E2E" w:rsidP="006A0E2E">
            <w:pPr>
              <w:pStyle w:val="Tabletext"/>
              <w:rPr>
                <w:lang w:val="de-CH"/>
              </w:rPr>
            </w:pPr>
            <w:r w:rsidRPr="00813475">
              <w:rPr>
                <w:lang w:val="de-CH"/>
              </w:rPr>
              <w:t>400 MHz band</w:t>
            </w:r>
          </w:p>
        </w:tc>
        <w:tc>
          <w:tcPr>
            <w:tcW w:w="5819" w:type="dxa"/>
            <w:vAlign w:val="center"/>
          </w:tcPr>
          <w:p w:rsidR="006A0E2E" w:rsidRPr="00C9302A" w:rsidRDefault="006A0E2E" w:rsidP="006A0E2E">
            <w:pPr>
              <w:pStyle w:val="Tabletext"/>
            </w:pPr>
            <w:r w:rsidRPr="00C9302A">
              <w:t>[Application]</w:t>
            </w:r>
          </w:p>
          <w:p w:rsidR="006A0E2E" w:rsidRPr="00C9302A" w:rsidRDefault="006A0E2E" w:rsidP="006A0E2E">
            <w:pPr>
              <w:pStyle w:val="Tabletext"/>
            </w:pPr>
            <w:r w:rsidRPr="00C9302A">
              <w:rPr>
                <w:rFonts w:hint="eastAsia"/>
              </w:rPr>
              <w:t>･</w:t>
            </w:r>
            <w:r w:rsidRPr="00C9302A">
              <w:t>Vehicle maintenance</w:t>
            </w:r>
          </w:p>
          <w:p w:rsidR="006A0E2E" w:rsidRPr="00C9302A" w:rsidRDefault="006A0E2E" w:rsidP="006A0E2E">
            <w:pPr>
              <w:pStyle w:val="Tabletext"/>
            </w:pPr>
            <w:r w:rsidRPr="00C9302A">
              <w:rPr>
                <w:rFonts w:hint="eastAsia"/>
              </w:rPr>
              <w:t>･</w:t>
            </w:r>
            <w:r w:rsidRPr="00C9302A">
              <w:t>Shunting</w:t>
            </w:r>
          </w:p>
          <w:p w:rsidR="006A0E2E" w:rsidRPr="00C9302A" w:rsidRDefault="006A0E2E" w:rsidP="006A0E2E">
            <w:pPr>
              <w:pStyle w:val="Tabletext"/>
            </w:pPr>
            <w:r w:rsidRPr="00C9302A">
              <w:t>[Users]</w:t>
            </w:r>
          </w:p>
          <w:p w:rsidR="006A0E2E" w:rsidRPr="00C9302A" w:rsidRDefault="006A0E2E" w:rsidP="006A0E2E">
            <w:pPr>
              <w:pStyle w:val="Tabletext"/>
            </w:pPr>
            <w:r w:rsidRPr="00C9302A">
              <w:rPr>
                <w:rFonts w:hint="eastAsia"/>
              </w:rPr>
              <w:t>･</w:t>
            </w:r>
            <w:r w:rsidRPr="00C9302A">
              <w:t>Train drivers</w:t>
            </w:r>
          </w:p>
          <w:p w:rsidR="006A0E2E" w:rsidRPr="00C9302A" w:rsidRDefault="006A0E2E" w:rsidP="006A0E2E">
            <w:pPr>
              <w:pStyle w:val="Tabletext"/>
            </w:pPr>
            <w:r w:rsidRPr="00C9302A">
              <w:rPr>
                <w:rFonts w:hint="eastAsia"/>
              </w:rPr>
              <w:t>･</w:t>
            </w:r>
            <w:r w:rsidRPr="00C9302A">
              <w:t>Ground maintenance crews</w:t>
            </w:r>
          </w:p>
        </w:tc>
      </w:tr>
      <w:tr w:rsidR="006A0E2E" w:rsidRPr="00813475" w:rsidTr="00EC60CF">
        <w:trPr>
          <w:cantSplit/>
          <w:trHeight w:val="1361"/>
          <w:jc w:val="center"/>
        </w:trPr>
        <w:tc>
          <w:tcPr>
            <w:tcW w:w="1951" w:type="dxa"/>
            <w:vAlign w:val="center"/>
          </w:tcPr>
          <w:p w:rsidR="006A0E2E" w:rsidRPr="00C9302A" w:rsidRDefault="006A0E2E" w:rsidP="006A0E2E">
            <w:pPr>
              <w:pStyle w:val="Tabletext"/>
            </w:pPr>
            <w:r w:rsidRPr="00C9302A">
              <w:t>Millimetre wave Video Transmission system (MVT)</w:t>
            </w:r>
          </w:p>
        </w:tc>
        <w:tc>
          <w:tcPr>
            <w:tcW w:w="1701" w:type="dxa"/>
            <w:vAlign w:val="center"/>
          </w:tcPr>
          <w:p w:rsidR="006A0E2E" w:rsidRPr="00C9302A" w:rsidRDefault="006A0E2E" w:rsidP="006A0E2E">
            <w:pPr>
              <w:pStyle w:val="Tabletext"/>
            </w:pPr>
            <w:r w:rsidRPr="00C9302A">
              <w:t>43 GHz band</w:t>
            </w:r>
          </w:p>
        </w:tc>
        <w:tc>
          <w:tcPr>
            <w:tcW w:w="5819" w:type="dxa"/>
            <w:vAlign w:val="center"/>
          </w:tcPr>
          <w:p w:rsidR="006A0E2E" w:rsidRPr="00C9302A" w:rsidRDefault="006A0E2E" w:rsidP="006A0E2E">
            <w:pPr>
              <w:pStyle w:val="Tabletext"/>
            </w:pPr>
            <w:r w:rsidRPr="00C9302A">
              <w:t>[Application]</w:t>
            </w:r>
          </w:p>
          <w:p w:rsidR="006A0E2E" w:rsidRPr="00C9302A" w:rsidRDefault="006A0E2E" w:rsidP="006A0E2E">
            <w:pPr>
              <w:pStyle w:val="Tabletext"/>
            </w:pPr>
            <w:r w:rsidRPr="00C9302A">
              <w:rPr>
                <w:rFonts w:hint="eastAsia"/>
              </w:rPr>
              <w:t>･</w:t>
            </w:r>
            <w:r w:rsidRPr="00C9302A">
              <w:t>Platform Monitoring</w:t>
            </w:r>
          </w:p>
          <w:p w:rsidR="006A0E2E" w:rsidRPr="00C9302A" w:rsidRDefault="006A0E2E" w:rsidP="006A0E2E">
            <w:pPr>
              <w:pStyle w:val="Tabletext"/>
            </w:pPr>
            <w:r w:rsidRPr="00C9302A">
              <w:t>[Users]</w:t>
            </w:r>
          </w:p>
          <w:p w:rsidR="006A0E2E" w:rsidRPr="00C9302A" w:rsidRDefault="006A0E2E" w:rsidP="006A0E2E">
            <w:pPr>
              <w:pStyle w:val="Tabletext"/>
            </w:pPr>
            <w:r w:rsidRPr="00C9302A">
              <w:rPr>
                <w:rFonts w:hint="eastAsia"/>
              </w:rPr>
              <w:t>･</w:t>
            </w:r>
            <w:r w:rsidRPr="00C9302A">
              <w:t>Train drivers and conductors</w:t>
            </w:r>
          </w:p>
        </w:tc>
      </w:tr>
    </w:tbl>
    <w:p w:rsidR="006A0E2E" w:rsidRPr="006A0E2E" w:rsidRDefault="006A0E2E" w:rsidP="00E34B51">
      <w:pPr>
        <w:pStyle w:val="Heading2"/>
      </w:pPr>
      <w:bookmarkStart w:id="184" w:name="_Toc467087996"/>
      <w:bookmarkStart w:id="185" w:name="_Toc467151198"/>
      <w:r w:rsidRPr="006A0E2E">
        <w:t>A4.1.2</w:t>
      </w:r>
      <w:r w:rsidR="00E34B51">
        <w:tab/>
      </w:r>
      <w:r w:rsidRPr="006A0E2E">
        <w:t>Frequency usage</w:t>
      </w:r>
      <w:bookmarkEnd w:id="184"/>
      <w:bookmarkEnd w:id="185"/>
    </w:p>
    <w:p w:rsidR="006A0E2E" w:rsidRPr="009B7F0C" w:rsidRDefault="006A0E2E" w:rsidP="006A0E2E">
      <w:pPr>
        <w:rPr>
          <w:lang w:val="en-US" w:eastAsia="ja-JP" w:bidi="he-IL"/>
        </w:rPr>
      </w:pPr>
      <w:r w:rsidRPr="009B7F0C">
        <w:rPr>
          <w:lang w:val="en-US" w:eastAsia="ja-JP" w:bidi="he-IL"/>
        </w:rPr>
        <w:t>Table A4.1.2-1 shows details of frequenc</w:t>
      </w:r>
      <w:r>
        <w:rPr>
          <w:lang w:val="en-US" w:eastAsia="ja-JP" w:bidi="he-IL"/>
        </w:rPr>
        <w:t xml:space="preserve">y usage of RSTT used in Japan. </w:t>
      </w:r>
      <w:r w:rsidRPr="009B7F0C">
        <w:rPr>
          <w:lang w:val="en-US" w:eastAsia="ja-JP" w:bidi="he-IL"/>
        </w:rPr>
        <w:t>This table also shows frequency usage of future RSTT under study.</w:t>
      </w:r>
    </w:p>
    <w:p w:rsidR="006A0E2E" w:rsidRDefault="006A0E2E" w:rsidP="006A0E2E">
      <w:pPr>
        <w:rPr>
          <w:rFonts w:eastAsia="MS Mincho"/>
          <w:caps/>
          <w:kern w:val="2"/>
          <w:sz w:val="20"/>
          <w:lang w:eastAsia="ja-JP"/>
        </w:rPr>
      </w:pPr>
      <w:r w:rsidRPr="00813475">
        <w:rPr>
          <w:lang w:val="en-US" w:eastAsia="ja-JP"/>
        </w:rPr>
        <w:br w:type="page"/>
      </w:r>
    </w:p>
    <w:p w:rsidR="006A0E2E" w:rsidRPr="00812B25" w:rsidRDefault="006A0E2E" w:rsidP="006A0E2E">
      <w:pPr>
        <w:pStyle w:val="TableNo"/>
        <w:rPr>
          <w:lang w:eastAsia="ja-JP"/>
        </w:rPr>
      </w:pPr>
      <w:r w:rsidRPr="00812B25">
        <w:rPr>
          <w:lang w:eastAsia="ja-JP"/>
        </w:rPr>
        <w:lastRenderedPageBreak/>
        <w:t xml:space="preserve">Table </w:t>
      </w:r>
      <w:r>
        <w:rPr>
          <w:lang w:eastAsia="ja-JP"/>
        </w:rPr>
        <w:t>A4.</w:t>
      </w:r>
      <w:r w:rsidRPr="00812B25">
        <w:rPr>
          <w:lang w:eastAsia="ja-JP"/>
        </w:rPr>
        <w:t>1.2-1</w:t>
      </w:r>
    </w:p>
    <w:p w:rsidR="006A0E2E" w:rsidRPr="00812B25" w:rsidRDefault="006A0E2E" w:rsidP="006A0E2E">
      <w:pPr>
        <w:pStyle w:val="Tabletitle"/>
        <w:rPr>
          <w:rFonts w:ascii="Times New Roman" w:hAnsi="Times New Roman"/>
          <w:lang w:eastAsia="zh-CN"/>
        </w:rPr>
      </w:pPr>
      <w:r w:rsidRPr="00812B25">
        <w:rPr>
          <w:rFonts w:ascii="Times New Roman" w:hAnsi="Times New Roman"/>
        </w:rPr>
        <w:t>Frequency</w:t>
      </w:r>
      <w:r w:rsidRPr="00812B25">
        <w:rPr>
          <w:rFonts w:ascii="Times New Roman" w:hAnsi="Times New Roman"/>
          <w:lang w:eastAsia="zh-CN"/>
        </w:rPr>
        <w:t xml:space="preserve"> usage of RSTT in Japan</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5954"/>
      </w:tblGrid>
      <w:tr w:rsidR="006A0E2E" w:rsidRPr="006A0E2E" w:rsidTr="00EC60CF">
        <w:trPr>
          <w:cantSplit/>
          <w:tblHeader/>
          <w:jc w:val="center"/>
        </w:trPr>
        <w:tc>
          <w:tcPr>
            <w:tcW w:w="2976" w:type="dxa"/>
          </w:tcPr>
          <w:p w:rsidR="006A0E2E" w:rsidRPr="006A0E2E" w:rsidRDefault="006A0E2E" w:rsidP="006A0E2E">
            <w:pPr>
              <w:pStyle w:val="Tablehead"/>
            </w:pPr>
            <w:r w:rsidRPr="006A0E2E">
              <w:t>Frequency bands</w:t>
            </w:r>
          </w:p>
        </w:tc>
        <w:tc>
          <w:tcPr>
            <w:tcW w:w="5954" w:type="dxa"/>
          </w:tcPr>
          <w:p w:rsidR="006A0E2E" w:rsidRPr="006A0E2E" w:rsidRDefault="006A0E2E" w:rsidP="006A0E2E">
            <w:pPr>
              <w:pStyle w:val="Tablehead"/>
            </w:pPr>
            <w:r w:rsidRPr="006A0E2E">
              <w:t>Systems</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140 - 144 MHz,</w:t>
            </w:r>
          </w:p>
          <w:p w:rsidR="006A0E2E" w:rsidRPr="006A0E2E" w:rsidRDefault="006A0E2E" w:rsidP="00EC60CF">
            <w:pPr>
              <w:pStyle w:val="Tabletext"/>
              <w:jc w:val="center"/>
            </w:pPr>
            <w:r w:rsidRPr="006A0E2E">
              <w:t>146 - 148 MHz,</w:t>
            </w:r>
          </w:p>
          <w:p w:rsidR="006A0E2E" w:rsidRPr="006A0E2E" w:rsidRDefault="006A0E2E" w:rsidP="00EC60CF">
            <w:pPr>
              <w:pStyle w:val="Tabletext"/>
              <w:jc w:val="center"/>
            </w:pPr>
            <w:r w:rsidRPr="006A0E2E">
              <w:t>148 - 149.9 MHz</w:t>
            </w:r>
          </w:p>
        </w:tc>
        <w:tc>
          <w:tcPr>
            <w:tcW w:w="5954" w:type="dxa"/>
          </w:tcPr>
          <w:p w:rsidR="006A0E2E" w:rsidRPr="006A0E2E" w:rsidRDefault="006A0E2E" w:rsidP="00EC60CF">
            <w:pPr>
              <w:pStyle w:val="Tabletext"/>
            </w:pPr>
            <w:r w:rsidRPr="006A0E2E">
              <w:t>Train Radio System,</w:t>
            </w:r>
          </w:p>
          <w:p w:rsidR="006A0E2E" w:rsidRPr="006A0E2E" w:rsidRDefault="006A0E2E" w:rsidP="00EC60CF">
            <w:pPr>
              <w:pStyle w:val="Tabletext"/>
            </w:pPr>
            <w:r w:rsidRPr="006A0E2E">
              <w:t>Radiocommunication system for Emergency Cut-Off system,</w:t>
            </w:r>
          </w:p>
          <w:p w:rsidR="006A0E2E" w:rsidRPr="006A0E2E" w:rsidRDefault="006A0E2E" w:rsidP="00EC60CF">
            <w:pPr>
              <w:pStyle w:val="Tabletext"/>
            </w:pPr>
            <w:r w:rsidRPr="006A0E2E">
              <w:t>Yard Radio</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150.05 - 156.4875 MHz</w:t>
            </w:r>
          </w:p>
        </w:tc>
        <w:tc>
          <w:tcPr>
            <w:tcW w:w="5954" w:type="dxa"/>
          </w:tcPr>
          <w:p w:rsidR="006A0E2E" w:rsidRPr="006A0E2E" w:rsidRDefault="006A0E2E" w:rsidP="00EC60CF">
            <w:pPr>
              <w:pStyle w:val="Tabletext"/>
            </w:pPr>
            <w:r w:rsidRPr="006A0E2E">
              <w:t>Radiocommunication system for Emergency Cut-Off system,</w:t>
            </w:r>
          </w:p>
          <w:p w:rsidR="006A0E2E" w:rsidRPr="006A0E2E" w:rsidRDefault="006A0E2E" w:rsidP="00EC60CF">
            <w:pPr>
              <w:pStyle w:val="Tabletext"/>
            </w:pPr>
            <w:r w:rsidRPr="006A0E2E">
              <w:t>Yard Radio</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156.8375 - 160 MHz</w:t>
            </w:r>
          </w:p>
        </w:tc>
        <w:tc>
          <w:tcPr>
            <w:tcW w:w="5954" w:type="dxa"/>
          </w:tcPr>
          <w:p w:rsidR="006A0E2E" w:rsidRPr="006A0E2E" w:rsidRDefault="006A0E2E" w:rsidP="00EC60CF">
            <w:pPr>
              <w:pStyle w:val="Tabletext"/>
            </w:pPr>
            <w:r w:rsidRPr="006A0E2E">
              <w:t>Radiocommunication system for Emergency Cut-Off system,</w:t>
            </w:r>
          </w:p>
          <w:p w:rsidR="006A0E2E" w:rsidRPr="006A0E2E" w:rsidRDefault="006A0E2E" w:rsidP="00EC60CF">
            <w:pPr>
              <w:pStyle w:val="Tabletext"/>
            </w:pPr>
            <w:r w:rsidRPr="006A0E2E">
              <w:t>Yard Radio</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335.4 - 340 MHz</w:t>
            </w:r>
          </w:p>
        </w:tc>
        <w:tc>
          <w:tcPr>
            <w:tcW w:w="5954" w:type="dxa"/>
          </w:tcPr>
          <w:p w:rsidR="006A0E2E" w:rsidRPr="00EE06A6" w:rsidRDefault="006A0E2E" w:rsidP="00EC60CF">
            <w:pPr>
              <w:pStyle w:val="Tabletext"/>
              <w:rPr>
                <w:lang w:val="en-CA"/>
              </w:rPr>
            </w:pPr>
            <w:r w:rsidRPr="00EE06A6">
              <w:rPr>
                <w:lang w:val="en-CA"/>
              </w:rPr>
              <w:t>Train Radio System,</w:t>
            </w:r>
          </w:p>
          <w:p w:rsidR="006A0E2E" w:rsidRPr="00EE06A6" w:rsidRDefault="006A0E2E" w:rsidP="00EC60CF">
            <w:pPr>
              <w:pStyle w:val="Tabletext"/>
              <w:rPr>
                <w:lang w:val="en-CA"/>
              </w:rPr>
            </w:pPr>
            <w:r w:rsidRPr="00EE06A6">
              <w:rPr>
                <w:lang w:val="en-CA"/>
              </w:rPr>
              <w:t>JRTC radio,</w:t>
            </w:r>
          </w:p>
          <w:p w:rsidR="006A0E2E" w:rsidRPr="006A0E2E" w:rsidRDefault="006A0E2E" w:rsidP="00EC60CF">
            <w:pPr>
              <w:pStyle w:val="Tabletext"/>
            </w:pPr>
            <w:r w:rsidRPr="006A0E2E">
              <w:t>Radiocommunication system for Electronic Blocking System,</w:t>
            </w:r>
          </w:p>
          <w:p w:rsidR="006A0E2E" w:rsidRPr="006A0E2E" w:rsidRDefault="006A0E2E" w:rsidP="00EC60CF">
            <w:pPr>
              <w:pStyle w:val="Tabletext"/>
            </w:pPr>
            <w:r w:rsidRPr="006A0E2E">
              <w:t>Yard Radio</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340 - 360 MHz</w:t>
            </w:r>
          </w:p>
        </w:tc>
        <w:tc>
          <w:tcPr>
            <w:tcW w:w="5954" w:type="dxa"/>
          </w:tcPr>
          <w:p w:rsidR="006A0E2E" w:rsidRPr="00EE06A6" w:rsidRDefault="006A0E2E" w:rsidP="00EC60CF">
            <w:pPr>
              <w:pStyle w:val="Tabletext"/>
              <w:rPr>
                <w:lang w:val="en-CA"/>
              </w:rPr>
            </w:pPr>
            <w:r w:rsidRPr="00EE06A6">
              <w:rPr>
                <w:lang w:val="en-CA"/>
              </w:rPr>
              <w:t>Train Radio System,</w:t>
            </w:r>
          </w:p>
          <w:p w:rsidR="006A0E2E" w:rsidRPr="00EE06A6" w:rsidRDefault="006A0E2E" w:rsidP="00EC60CF">
            <w:pPr>
              <w:pStyle w:val="Tabletext"/>
              <w:rPr>
                <w:lang w:val="en-CA"/>
              </w:rPr>
            </w:pPr>
            <w:r w:rsidRPr="00EE06A6">
              <w:rPr>
                <w:lang w:val="en-CA"/>
              </w:rPr>
              <w:t>JRTC radio,</w:t>
            </w:r>
          </w:p>
          <w:p w:rsidR="006A0E2E" w:rsidRPr="006A0E2E" w:rsidRDefault="006A0E2E" w:rsidP="00EC60CF">
            <w:pPr>
              <w:pStyle w:val="Tabletext"/>
            </w:pPr>
            <w:r w:rsidRPr="006A0E2E">
              <w:t>Radiocommunication system for Emergency Cut-Off system,</w:t>
            </w:r>
          </w:p>
          <w:p w:rsidR="006A0E2E" w:rsidRPr="006A0E2E" w:rsidRDefault="006A0E2E" w:rsidP="00EC60CF">
            <w:pPr>
              <w:pStyle w:val="Tabletext"/>
            </w:pPr>
            <w:r w:rsidRPr="006A0E2E">
              <w:t>Yard Radio</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360 - 370 MHz</w:t>
            </w:r>
          </w:p>
        </w:tc>
        <w:tc>
          <w:tcPr>
            <w:tcW w:w="5954" w:type="dxa"/>
          </w:tcPr>
          <w:p w:rsidR="006A0E2E" w:rsidRPr="006A0E2E" w:rsidRDefault="006A0E2E" w:rsidP="00EC60CF">
            <w:pPr>
              <w:pStyle w:val="Tabletext"/>
            </w:pPr>
            <w:r w:rsidRPr="006A0E2E">
              <w:t>Radiocommunication system for Emergency Cut-Off system,</w:t>
            </w:r>
          </w:p>
          <w:p w:rsidR="006A0E2E" w:rsidRPr="006A0E2E" w:rsidRDefault="006A0E2E" w:rsidP="00EC60CF">
            <w:pPr>
              <w:pStyle w:val="Tabletext"/>
            </w:pPr>
            <w:r w:rsidRPr="006A0E2E">
              <w:t>Yard Radio</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370 - 380 MHz</w:t>
            </w:r>
          </w:p>
        </w:tc>
        <w:tc>
          <w:tcPr>
            <w:tcW w:w="5954" w:type="dxa"/>
          </w:tcPr>
          <w:p w:rsidR="006A0E2E" w:rsidRPr="006A0E2E" w:rsidRDefault="006A0E2E" w:rsidP="00EC60CF">
            <w:pPr>
              <w:pStyle w:val="Tabletext"/>
            </w:pPr>
            <w:r w:rsidRPr="006A0E2E">
              <w:t>Emergency Alarm Radio System,</w:t>
            </w:r>
          </w:p>
          <w:p w:rsidR="006A0E2E" w:rsidRPr="006A0E2E" w:rsidRDefault="006A0E2E" w:rsidP="00EC60CF">
            <w:pPr>
              <w:pStyle w:val="Tabletext"/>
            </w:pPr>
            <w:r w:rsidRPr="006A0E2E">
              <w:t>Yard Radio</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380 - 387 MHz,</w:t>
            </w:r>
          </w:p>
          <w:p w:rsidR="006A0E2E" w:rsidRPr="006A0E2E" w:rsidRDefault="006A0E2E" w:rsidP="00EC60CF">
            <w:pPr>
              <w:pStyle w:val="Tabletext"/>
              <w:jc w:val="center"/>
            </w:pPr>
            <w:r w:rsidRPr="006A0E2E">
              <w:t>387 – 390 MHz,</w:t>
            </w:r>
          </w:p>
          <w:p w:rsidR="006A0E2E" w:rsidRPr="006A0E2E" w:rsidRDefault="006A0E2E" w:rsidP="00EC60CF">
            <w:pPr>
              <w:pStyle w:val="Tabletext"/>
              <w:jc w:val="center"/>
            </w:pPr>
            <w:r w:rsidRPr="006A0E2E">
              <w:t>390 - 399.9 MHz</w:t>
            </w:r>
          </w:p>
        </w:tc>
        <w:tc>
          <w:tcPr>
            <w:tcW w:w="5954" w:type="dxa"/>
          </w:tcPr>
          <w:p w:rsidR="006A0E2E" w:rsidRPr="006A0E2E" w:rsidRDefault="006A0E2E" w:rsidP="00EC60CF">
            <w:pPr>
              <w:pStyle w:val="Tabletext"/>
            </w:pPr>
            <w:r w:rsidRPr="006A0E2E">
              <w:t>Yard Radio</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410 - 420 MHz</w:t>
            </w:r>
          </w:p>
        </w:tc>
        <w:tc>
          <w:tcPr>
            <w:tcW w:w="5954" w:type="dxa"/>
          </w:tcPr>
          <w:p w:rsidR="006A0E2E" w:rsidRPr="006A0E2E" w:rsidRDefault="006A0E2E" w:rsidP="00EC60CF">
            <w:pPr>
              <w:pStyle w:val="Tabletext"/>
            </w:pPr>
            <w:r w:rsidRPr="006A0E2E">
              <w:t>Radiocommunication system for High Speed Train,</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414.4 - 415.5 MHz</w:t>
            </w:r>
          </w:p>
        </w:tc>
        <w:tc>
          <w:tcPr>
            <w:tcW w:w="5954" w:type="dxa"/>
          </w:tcPr>
          <w:p w:rsidR="006A0E2E" w:rsidRPr="006A0E2E" w:rsidRDefault="006A0E2E" w:rsidP="00EC60CF">
            <w:pPr>
              <w:pStyle w:val="Tabletext"/>
            </w:pPr>
            <w:r w:rsidRPr="006A0E2E">
              <w:t>Train Radio System</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450 - 455 MHz</w:t>
            </w:r>
          </w:p>
        </w:tc>
        <w:tc>
          <w:tcPr>
            <w:tcW w:w="5954" w:type="dxa"/>
          </w:tcPr>
          <w:p w:rsidR="006A0E2E" w:rsidRPr="006A0E2E" w:rsidRDefault="006A0E2E" w:rsidP="00EC60CF">
            <w:pPr>
              <w:pStyle w:val="Tabletext"/>
            </w:pPr>
            <w:r w:rsidRPr="006A0E2E">
              <w:t>Radiocommunication system for High Speed Train</w:t>
            </w:r>
          </w:p>
        </w:tc>
      </w:tr>
      <w:tr w:rsidR="006A0E2E" w:rsidRPr="006A0E2E" w:rsidTr="00EC60CF">
        <w:trPr>
          <w:cantSplit/>
          <w:jc w:val="center"/>
        </w:trPr>
        <w:tc>
          <w:tcPr>
            <w:tcW w:w="2976" w:type="dxa"/>
          </w:tcPr>
          <w:p w:rsidR="006A0E2E" w:rsidRPr="006A0E2E" w:rsidRDefault="006A0E2E" w:rsidP="00EC60CF">
            <w:pPr>
              <w:pStyle w:val="Tabletext"/>
              <w:jc w:val="center"/>
            </w:pPr>
            <w:r w:rsidRPr="006A0E2E">
              <w:t>455 - 456 MHz,</w:t>
            </w:r>
          </w:p>
          <w:p w:rsidR="006A0E2E" w:rsidRPr="006A0E2E" w:rsidRDefault="006A0E2E" w:rsidP="00EC60CF">
            <w:pPr>
              <w:pStyle w:val="Tabletext"/>
              <w:jc w:val="center"/>
            </w:pPr>
            <w:r w:rsidRPr="006A0E2E">
              <w:t>456 - 459 MHz,</w:t>
            </w:r>
          </w:p>
          <w:p w:rsidR="006A0E2E" w:rsidRPr="006A0E2E" w:rsidRDefault="006A0E2E" w:rsidP="00EC60CF">
            <w:pPr>
              <w:pStyle w:val="Tabletext"/>
              <w:jc w:val="center"/>
            </w:pPr>
            <w:r w:rsidRPr="006A0E2E">
              <w:t>459 - 460 MHz,</w:t>
            </w:r>
          </w:p>
          <w:p w:rsidR="006A0E2E" w:rsidRPr="006A0E2E" w:rsidRDefault="006A0E2E" w:rsidP="00EC60CF">
            <w:pPr>
              <w:pStyle w:val="Tabletext"/>
              <w:jc w:val="center"/>
            </w:pPr>
            <w:r w:rsidRPr="006A0E2E">
              <w:t>460 - 470 MHz</w:t>
            </w:r>
          </w:p>
        </w:tc>
        <w:tc>
          <w:tcPr>
            <w:tcW w:w="5954" w:type="dxa"/>
          </w:tcPr>
          <w:p w:rsidR="006A0E2E" w:rsidRPr="006A0E2E" w:rsidRDefault="006A0E2E" w:rsidP="00EC60CF">
            <w:pPr>
              <w:pStyle w:val="Tabletext"/>
            </w:pPr>
            <w:r w:rsidRPr="006A0E2E">
              <w:t>Yard Radio</w:t>
            </w:r>
          </w:p>
        </w:tc>
      </w:tr>
      <w:tr w:rsidR="006A0E2E" w:rsidRPr="006A0E2E" w:rsidDel="00414B4C" w:rsidTr="00EC60CF">
        <w:trPr>
          <w:cantSplit/>
          <w:jc w:val="center"/>
        </w:trPr>
        <w:tc>
          <w:tcPr>
            <w:tcW w:w="2976" w:type="dxa"/>
          </w:tcPr>
          <w:p w:rsidR="006A0E2E" w:rsidRPr="006A0E2E" w:rsidRDefault="006A0E2E" w:rsidP="00EC60CF">
            <w:pPr>
              <w:pStyle w:val="Tabletext"/>
              <w:jc w:val="center"/>
            </w:pPr>
            <w:r w:rsidRPr="006A0E2E">
              <w:t>43.5 - 47 GHz</w:t>
            </w:r>
          </w:p>
        </w:tc>
        <w:tc>
          <w:tcPr>
            <w:tcW w:w="5954" w:type="dxa"/>
          </w:tcPr>
          <w:p w:rsidR="006A0E2E" w:rsidRPr="006A0E2E" w:rsidRDefault="006A0E2E" w:rsidP="00EC60CF">
            <w:pPr>
              <w:pStyle w:val="Tabletext"/>
            </w:pPr>
            <w:r w:rsidRPr="006A0E2E">
              <w:t>Millimetre wave Video Transmission system,</w:t>
            </w:r>
          </w:p>
          <w:p w:rsidR="006A0E2E" w:rsidRPr="006A0E2E" w:rsidRDefault="006A0E2E" w:rsidP="00EC60CF">
            <w:pPr>
              <w:pStyle w:val="Tabletext"/>
            </w:pPr>
            <w:r w:rsidRPr="006A0E2E">
              <w:t>Future radio communication system for high speed trains (under study)</w:t>
            </w:r>
          </w:p>
        </w:tc>
      </w:tr>
      <w:tr w:rsidR="006A0E2E" w:rsidRPr="006A0E2E" w:rsidDel="00414B4C" w:rsidTr="00EC60CF">
        <w:trPr>
          <w:cantSplit/>
          <w:jc w:val="center"/>
        </w:trPr>
        <w:tc>
          <w:tcPr>
            <w:tcW w:w="2976" w:type="dxa"/>
          </w:tcPr>
          <w:p w:rsidR="006A0E2E" w:rsidRPr="006A0E2E" w:rsidRDefault="006A0E2E" w:rsidP="00EC60CF">
            <w:pPr>
              <w:pStyle w:val="Tabletext"/>
              <w:jc w:val="center"/>
            </w:pPr>
            <w:r w:rsidRPr="006A0E2E">
              <w:t>92 - 94 GHz,</w:t>
            </w:r>
          </w:p>
          <w:p w:rsidR="006A0E2E" w:rsidRPr="006A0E2E" w:rsidRDefault="006A0E2E" w:rsidP="00EC60CF">
            <w:pPr>
              <w:pStyle w:val="Tabletext"/>
              <w:jc w:val="center"/>
            </w:pPr>
            <w:r w:rsidRPr="006A0E2E">
              <w:t>94.1 - 100 GHz,</w:t>
            </w:r>
          </w:p>
          <w:p w:rsidR="006A0E2E" w:rsidRPr="006A0E2E" w:rsidDel="00414B4C" w:rsidRDefault="006A0E2E" w:rsidP="00EC60CF">
            <w:pPr>
              <w:pStyle w:val="Tabletext"/>
              <w:jc w:val="center"/>
            </w:pPr>
            <w:r w:rsidRPr="006A0E2E">
              <w:t>102 - 109.5 GHz</w:t>
            </w:r>
          </w:p>
        </w:tc>
        <w:tc>
          <w:tcPr>
            <w:tcW w:w="5954" w:type="dxa"/>
          </w:tcPr>
          <w:p w:rsidR="006A0E2E" w:rsidRPr="006A0E2E" w:rsidRDefault="006A0E2E" w:rsidP="00EC60CF">
            <w:pPr>
              <w:pStyle w:val="Tabletext"/>
            </w:pPr>
            <w:r w:rsidRPr="006A0E2E">
              <w:t>Future radio communication system for high speed trains (under study)</w:t>
            </w:r>
          </w:p>
        </w:tc>
      </w:tr>
    </w:tbl>
    <w:p w:rsidR="006A0E2E" w:rsidRPr="00812B25" w:rsidRDefault="006A0E2E" w:rsidP="00EC60CF">
      <w:pPr>
        <w:pStyle w:val="Tablefin"/>
      </w:pPr>
    </w:p>
    <w:p w:rsidR="006A0E2E" w:rsidRPr="006A0E2E" w:rsidRDefault="006A0E2E" w:rsidP="00E34B51">
      <w:pPr>
        <w:pStyle w:val="Heading3"/>
      </w:pPr>
      <w:bookmarkStart w:id="186" w:name="_Toc467087997"/>
      <w:bookmarkStart w:id="187" w:name="_Toc467151199"/>
      <w:r w:rsidRPr="006A0E2E">
        <w:t>A4.1.3</w:t>
      </w:r>
      <w:r w:rsidR="00E34B51">
        <w:tab/>
      </w:r>
      <w:r w:rsidRPr="006A0E2E">
        <w:t>Operational environment</w:t>
      </w:r>
      <w:bookmarkEnd w:id="186"/>
      <w:bookmarkEnd w:id="187"/>
    </w:p>
    <w:p w:rsidR="006A0E2E" w:rsidRPr="009B7F0C" w:rsidRDefault="006A0E2E" w:rsidP="006A0E2E">
      <w:pPr>
        <w:rPr>
          <w:lang w:val="en-US" w:eastAsia="ja-JP" w:bidi="he-IL"/>
        </w:rPr>
      </w:pPr>
      <w:r w:rsidRPr="009B7F0C">
        <w:rPr>
          <w:lang w:val="en-US" w:eastAsia="ja-JP" w:bidi="he-IL"/>
        </w:rPr>
        <w:t>Radio propagation characteristics in railway environment depend on the type of track surfaces (e.g. ballast track, concrete slab track, etc.).</w:t>
      </w:r>
    </w:p>
    <w:p w:rsidR="006A0E2E" w:rsidRPr="009B7F0C" w:rsidRDefault="006A0E2E" w:rsidP="006A0E2E">
      <w:pPr>
        <w:rPr>
          <w:lang w:val="en-US" w:eastAsia="ja-JP" w:bidi="he-IL"/>
        </w:rPr>
      </w:pPr>
      <w:r w:rsidRPr="009B7F0C">
        <w:rPr>
          <w:lang w:val="en-US" w:eastAsia="ja-JP" w:bidi="he-IL"/>
        </w:rPr>
        <w:t>Table A4.1.3-1 and Table A4.1.3-2 shows typical railway alignment, size of propagation area and location of antennae for RSTTs. Figure A4.1.3-1 shows an example of cross section view of railway track.</w:t>
      </w:r>
    </w:p>
    <w:p w:rsidR="006A0E2E" w:rsidRPr="00B21506" w:rsidRDefault="006A0E2E" w:rsidP="006A0E2E">
      <w:pPr>
        <w:pStyle w:val="TableNo"/>
        <w:rPr>
          <w:rFonts w:eastAsiaTheme="minorEastAsia"/>
          <w:lang w:eastAsia="zh-CN"/>
        </w:rPr>
      </w:pPr>
      <w:r w:rsidRPr="00B21506">
        <w:rPr>
          <w:lang w:eastAsia="ja-JP"/>
        </w:rPr>
        <w:lastRenderedPageBreak/>
        <w:t xml:space="preserve">Table </w:t>
      </w:r>
      <w:r>
        <w:rPr>
          <w:lang w:eastAsia="ja-JP"/>
        </w:rPr>
        <w:t>A4.</w:t>
      </w:r>
      <w:r w:rsidRPr="00B21506">
        <w:rPr>
          <w:lang w:eastAsia="ja-JP"/>
        </w:rPr>
        <w:t>1.3-1</w:t>
      </w:r>
    </w:p>
    <w:p w:rsidR="006A0E2E" w:rsidRPr="00B21506" w:rsidRDefault="006A0E2E" w:rsidP="006A0E2E">
      <w:pPr>
        <w:pStyle w:val="Tabletitle"/>
        <w:rPr>
          <w:rFonts w:ascii="Times New Roman" w:hAnsi="Times New Roman"/>
          <w:lang w:eastAsia="ja-JP"/>
        </w:rPr>
      </w:pPr>
      <w:r w:rsidRPr="00B21506">
        <w:rPr>
          <w:rFonts w:ascii="Times New Roman" w:hAnsi="Times New Roman"/>
          <w:lang w:eastAsia="ja-JP"/>
        </w:rPr>
        <w:t>Operational environment (deployment scenarios) in inter-city railway lines or urban transport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4757"/>
      </w:tblGrid>
      <w:tr w:rsidR="006A0E2E" w:rsidRPr="00812B25" w:rsidTr="00EC60CF">
        <w:trPr>
          <w:jc w:val="center"/>
        </w:trPr>
        <w:tc>
          <w:tcPr>
            <w:tcW w:w="3140" w:type="dxa"/>
            <w:vAlign w:val="center"/>
          </w:tcPr>
          <w:p w:rsidR="006A0E2E" w:rsidRPr="00B21506" w:rsidRDefault="006A0E2E" w:rsidP="006A0E2E">
            <w:pPr>
              <w:pStyle w:val="Tablehead"/>
              <w:rPr>
                <w:rFonts w:ascii="Times New Roman" w:hAnsi="Times New Roman"/>
                <w:lang w:eastAsia="ja-JP"/>
              </w:rPr>
            </w:pPr>
            <w:r w:rsidRPr="00B21506">
              <w:rPr>
                <w:rFonts w:ascii="Times New Roman" w:hAnsi="Times New Roman" w:cs="Times New Roman"/>
                <w:lang w:eastAsia="ja-JP"/>
              </w:rPr>
              <w:t>Parameters</w:t>
            </w:r>
          </w:p>
        </w:tc>
        <w:tc>
          <w:tcPr>
            <w:tcW w:w="4757" w:type="dxa"/>
            <w:vAlign w:val="center"/>
          </w:tcPr>
          <w:p w:rsidR="006A0E2E" w:rsidRPr="00B21506" w:rsidRDefault="006A0E2E" w:rsidP="006A0E2E">
            <w:pPr>
              <w:pStyle w:val="Tablehead"/>
              <w:rPr>
                <w:rFonts w:ascii="Times New Roman" w:hAnsi="Times New Roman"/>
                <w:lang w:eastAsia="ja-JP"/>
              </w:rPr>
            </w:pPr>
            <w:r w:rsidRPr="00B21506">
              <w:rPr>
                <w:rFonts w:ascii="Times New Roman" w:hAnsi="Times New Roman" w:cs="Times New Roman"/>
                <w:lang w:eastAsia="ja-JP"/>
              </w:rPr>
              <w:t>Values</w:t>
            </w:r>
          </w:p>
        </w:tc>
      </w:tr>
      <w:tr w:rsidR="006A0E2E" w:rsidRPr="00813475" w:rsidTr="00EC60CF">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Antenna height</w:t>
            </w:r>
          </w:p>
        </w:tc>
        <w:tc>
          <w:tcPr>
            <w:tcW w:w="4757" w:type="dxa"/>
            <w:vAlign w:val="center"/>
          </w:tcPr>
          <w:p w:rsidR="006A0E2E" w:rsidRPr="00B21506" w:rsidRDefault="006A0E2E" w:rsidP="006A0E2E">
            <w:pPr>
              <w:pStyle w:val="Tabletext"/>
              <w:rPr>
                <w:sz w:val="22"/>
                <w:szCs w:val="22"/>
                <w:lang w:eastAsia="ja-JP"/>
              </w:rPr>
            </w:pPr>
            <w:r w:rsidRPr="00B21506">
              <w:rPr>
                <w:lang w:eastAsia="ja-JP"/>
              </w:rPr>
              <w:t>Base station : [5 m - 15 m] from rail surface level</w:t>
            </w:r>
          </w:p>
          <w:p w:rsidR="006A0E2E" w:rsidRPr="00B21506" w:rsidRDefault="006A0E2E" w:rsidP="006A0E2E">
            <w:pPr>
              <w:pStyle w:val="Tabletext"/>
              <w:rPr>
                <w:sz w:val="22"/>
                <w:szCs w:val="22"/>
                <w:lang w:eastAsia="ja-JP"/>
              </w:rPr>
            </w:pPr>
            <w:r w:rsidRPr="00B21506">
              <w:rPr>
                <w:lang w:eastAsia="ja-JP"/>
              </w:rPr>
              <w:t>Mobile station : [3.5 m - 4 m] from rail surface level</w:t>
            </w:r>
          </w:p>
        </w:tc>
      </w:tr>
      <w:tr w:rsidR="006A0E2E" w:rsidRPr="00812B25" w:rsidTr="00EC60CF">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Maximum train speed</w:t>
            </w:r>
          </w:p>
        </w:tc>
        <w:tc>
          <w:tcPr>
            <w:tcW w:w="4757" w:type="dxa"/>
            <w:vAlign w:val="center"/>
          </w:tcPr>
          <w:p w:rsidR="006A0E2E" w:rsidRPr="00B21506" w:rsidRDefault="006A0E2E" w:rsidP="006A0E2E">
            <w:pPr>
              <w:pStyle w:val="Tabletext"/>
              <w:rPr>
                <w:sz w:val="22"/>
                <w:szCs w:val="22"/>
                <w:lang w:eastAsia="ja-JP"/>
              </w:rPr>
            </w:pPr>
            <w:r w:rsidRPr="00B21506">
              <w:rPr>
                <w:lang w:eastAsia="ja-JP"/>
              </w:rPr>
              <w:t>160 km/h</w:t>
            </w:r>
          </w:p>
        </w:tc>
      </w:tr>
      <w:tr w:rsidR="006A0E2E" w:rsidRPr="00812B25" w:rsidTr="00EC60CF">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Roadbed width</w:t>
            </w:r>
          </w:p>
        </w:tc>
        <w:tc>
          <w:tcPr>
            <w:tcW w:w="4757" w:type="dxa"/>
            <w:vAlign w:val="center"/>
          </w:tcPr>
          <w:p w:rsidR="006A0E2E" w:rsidRPr="00B21506" w:rsidRDefault="006A0E2E" w:rsidP="006A0E2E">
            <w:pPr>
              <w:pStyle w:val="Tabletext"/>
              <w:rPr>
                <w:sz w:val="22"/>
                <w:szCs w:val="22"/>
                <w:lang w:eastAsia="ja-JP"/>
              </w:rPr>
            </w:pPr>
            <w:r w:rsidRPr="00B21506">
              <w:rPr>
                <w:lang w:eastAsia="ja-JP"/>
              </w:rPr>
              <w:t>Typ. [10] m</w:t>
            </w:r>
          </w:p>
        </w:tc>
      </w:tr>
      <w:tr w:rsidR="006A0E2E" w:rsidRPr="00812B25" w:rsidTr="00EC60CF">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Vehicle width</w:t>
            </w:r>
          </w:p>
        </w:tc>
        <w:tc>
          <w:tcPr>
            <w:tcW w:w="4757" w:type="dxa"/>
            <w:vAlign w:val="center"/>
          </w:tcPr>
          <w:p w:rsidR="006A0E2E" w:rsidRPr="00B21506" w:rsidRDefault="006A0E2E" w:rsidP="006A0E2E">
            <w:pPr>
              <w:pStyle w:val="Tabletext"/>
              <w:rPr>
                <w:sz w:val="22"/>
                <w:szCs w:val="22"/>
                <w:lang w:eastAsia="ja-JP"/>
              </w:rPr>
            </w:pPr>
            <w:r w:rsidRPr="00B21506">
              <w:rPr>
                <w:lang w:eastAsia="ja-JP"/>
              </w:rPr>
              <w:t>Max. 3.0 m</w:t>
            </w:r>
          </w:p>
        </w:tc>
      </w:tr>
      <w:tr w:rsidR="006A0E2E" w:rsidRPr="00812B25" w:rsidTr="00EC60CF">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Vehicle height</w:t>
            </w:r>
          </w:p>
        </w:tc>
        <w:tc>
          <w:tcPr>
            <w:tcW w:w="4757" w:type="dxa"/>
            <w:vAlign w:val="center"/>
          </w:tcPr>
          <w:p w:rsidR="006A0E2E" w:rsidRPr="00B21506" w:rsidRDefault="006A0E2E" w:rsidP="006A0E2E">
            <w:pPr>
              <w:pStyle w:val="Tabletext"/>
              <w:rPr>
                <w:sz w:val="22"/>
                <w:szCs w:val="22"/>
                <w:lang w:eastAsia="ja-JP"/>
              </w:rPr>
            </w:pPr>
            <w:r w:rsidRPr="00B21506">
              <w:rPr>
                <w:lang w:eastAsia="ja-JP"/>
              </w:rPr>
              <w:t>Max. 4.1 m</w:t>
            </w:r>
          </w:p>
        </w:tc>
      </w:tr>
      <w:tr w:rsidR="006A0E2E" w:rsidRPr="00813475" w:rsidTr="00EC60CF">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Minimum Radius of curve</w:t>
            </w:r>
          </w:p>
        </w:tc>
        <w:tc>
          <w:tcPr>
            <w:tcW w:w="4757" w:type="dxa"/>
            <w:vAlign w:val="center"/>
          </w:tcPr>
          <w:p w:rsidR="006A0E2E" w:rsidRPr="00B21506" w:rsidRDefault="006A0E2E" w:rsidP="006A0E2E">
            <w:pPr>
              <w:pStyle w:val="Tabletext"/>
              <w:rPr>
                <w:sz w:val="22"/>
                <w:szCs w:val="22"/>
                <w:lang w:eastAsia="ja-JP"/>
              </w:rPr>
            </w:pPr>
            <w:r w:rsidRPr="00B21506">
              <w:rPr>
                <w:lang w:eastAsia="ja-JP"/>
              </w:rPr>
              <w:t>Typ. 2200 m (Min. 400 m in railway station area)</w:t>
            </w:r>
          </w:p>
        </w:tc>
      </w:tr>
      <w:tr w:rsidR="006A0E2E" w:rsidRPr="00812B25" w:rsidTr="00EC60CF">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Minimum Vertical radius of curve</w:t>
            </w:r>
          </w:p>
        </w:tc>
        <w:tc>
          <w:tcPr>
            <w:tcW w:w="4757" w:type="dxa"/>
            <w:vAlign w:val="center"/>
          </w:tcPr>
          <w:p w:rsidR="006A0E2E" w:rsidRPr="00B21506" w:rsidRDefault="006A0E2E" w:rsidP="006A0E2E">
            <w:pPr>
              <w:pStyle w:val="Tabletext"/>
              <w:rPr>
                <w:sz w:val="22"/>
                <w:szCs w:val="22"/>
                <w:lang w:eastAsia="ja-JP"/>
              </w:rPr>
            </w:pPr>
            <w:r w:rsidRPr="00B21506">
              <w:rPr>
                <w:lang w:eastAsia="ja-JP"/>
              </w:rPr>
              <w:t>Typ. 2000 m</w:t>
            </w:r>
          </w:p>
        </w:tc>
      </w:tr>
      <w:tr w:rsidR="006A0E2E" w:rsidRPr="00812B25" w:rsidTr="00EC60CF">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Gradient of track</w:t>
            </w:r>
          </w:p>
        </w:tc>
        <w:tc>
          <w:tcPr>
            <w:tcW w:w="4757" w:type="dxa"/>
            <w:vAlign w:val="center"/>
          </w:tcPr>
          <w:p w:rsidR="006A0E2E" w:rsidRPr="00B21506" w:rsidRDefault="006A0E2E" w:rsidP="006A0E2E">
            <w:pPr>
              <w:pStyle w:val="Tabletext"/>
              <w:rPr>
                <w:sz w:val="22"/>
                <w:szCs w:val="22"/>
                <w:lang w:eastAsia="ja-JP"/>
              </w:rPr>
            </w:pPr>
            <w:r w:rsidRPr="00B21506">
              <w:rPr>
                <w:lang w:eastAsia="ja-JP"/>
              </w:rPr>
              <w:t>35</w:t>
            </w:r>
            <w:r w:rsidRPr="00B21506">
              <w:rPr>
                <w:rFonts w:hint="eastAsia"/>
                <w:lang w:eastAsia="ja-JP"/>
              </w:rPr>
              <w:t>‰</w:t>
            </w:r>
          </w:p>
        </w:tc>
      </w:tr>
      <w:tr w:rsidR="006A0E2E" w:rsidRPr="00812B25" w:rsidTr="00EC60CF">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Maximum Superelevation of track</w:t>
            </w:r>
          </w:p>
        </w:tc>
        <w:tc>
          <w:tcPr>
            <w:tcW w:w="4757" w:type="dxa"/>
            <w:vAlign w:val="center"/>
          </w:tcPr>
          <w:p w:rsidR="006A0E2E" w:rsidRPr="00B21506" w:rsidRDefault="006A0E2E" w:rsidP="006A0E2E">
            <w:pPr>
              <w:pStyle w:val="Tabletext"/>
              <w:rPr>
                <w:sz w:val="22"/>
                <w:szCs w:val="22"/>
                <w:lang w:eastAsia="ja-JP"/>
              </w:rPr>
            </w:pPr>
            <w:r w:rsidRPr="00B21506">
              <w:rPr>
                <w:lang w:eastAsia="ja-JP"/>
              </w:rPr>
              <w:t>105mm @ rail gauge = 1067mm</w:t>
            </w:r>
          </w:p>
        </w:tc>
      </w:tr>
    </w:tbl>
    <w:p w:rsidR="006A0E2E" w:rsidRPr="00B21506" w:rsidRDefault="006A0E2E" w:rsidP="006A0E2E">
      <w:pPr>
        <w:pStyle w:val="TableNo"/>
        <w:rPr>
          <w:rFonts w:eastAsiaTheme="minorEastAsia"/>
          <w:lang w:eastAsia="zh-CN"/>
        </w:rPr>
      </w:pPr>
      <w:r w:rsidRPr="00B21506">
        <w:rPr>
          <w:lang w:eastAsia="ja-JP"/>
        </w:rPr>
        <w:t xml:space="preserve">Table </w:t>
      </w:r>
      <w:r>
        <w:rPr>
          <w:lang w:eastAsia="ja-JP"/>
        </w:rPr>
        <w:t>A4.</w:t>
      </w:r>
      <w:r w:rsidRPr="00B21506">
        <w:rPr>
          <w:lang w:eastAsia="ja-JP"/>
        </w:rPr>
        <w:t>1.3-2</w:t>
      </w:r>
    </w:p>
    <w:p w:rsidR="006A0E2E" w:rsidRPr="00B21506" w:rsidRDefault="006A0E2E" w:rsidP="006A0E2E">
      <w:pPr>
        <w:pStyle w:val="Tabletitle"/>
        <w:rPr>
          <w:rFonts w:ascii="Times New Roman" w:hAnsi="Times New Roman"/>
          <w:lang w:eastAsia="ja-JP"/>
        </w:rPr>
      </w:pPr>
      <w:r w:rsidRPr="00B21506">
        <w:rPr>
          <w:rFonts w:ascii="Times New Roman" w:hAnsi="Times New Roman"/>
          <w:lang w:eastAsia="ja-JP"/>
        </w:rPr>
        <w:t xml:space="preserve">Operational environment (deployment scenarios) in </w:t>
      </w:r>
      <w:proofErr w:type="gramStart"/>
      <w:r w:rsidRPr="00B21506">
        <w:rPr>
          <w:rFonts w:ascii="Times New Roman" w:hAnsi="Times New Roman"/>
          <w:lang w:eastAsia="ja-JP"/>
        </w:rPr>
        <w:t>high speed</w:t>
      </w:r>
      <w:proofErr w:type="gramEnd"/>
      <w:r w:rsidRPr="00B21506">
        <w:rPr>
          <w:rFonts w:ascii="Times New Roman" w:hAnsi="Times New Roman"/>
          <w:lang w:eastAsia="ja-JP"/>
        </w:rPr>
        <w:t xml:space="preserve"> railway 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4757"/>
      </w:tblGrid>
      <w:tr w:rsidR="006A0E2E" w:rsidRPr="00812B25" w:rsidTr="0003344B">
        <w:trPr>
          <w:jc w:val="center"/>
        </w:trPr>
        <w:tc>
          <w:tcPr>
            <w:tcW w:w="3140" w:type="dxa"/>
            <w:vAlign w:val="center"/>
          </w:tcPr>
          <w:p w:rsidR="006A0E2E" w:rsidRPr="00B21506" w:rsidRDefault="006A0E2E" w:rsidP="006A0E2E">
            <w:pPr>
              <w:pStyle w:val="Tablehead"/>
              <w:rPr>
                <w:rFonts w:ascii="Times New Roman" w:hAnsi="Times New Roman"/>
                <w:lang w:eastAsia="ja-JP"/>
              </w:rPr>
            </w:pPr>
            <w:r w:rsidRPr="00B21506">
              <w:rPr>
                <w:rFonts w:ascii="Times New Roman" w:hAnsi="Times New Roman" w:cs="Times New Roman"/>
                <w:lang w:eastAsia="ja-JP"/>
              </w:rPr>
              <w:t>Parameters</w:t>
            </w:r>
          </w:p>
        </w:tc>
        <w:tc>
          <w:tcPr>
            <w:tcW w:w="4757" w:type="dxa"/>
            <w:vAlign w:val="center"/>
          </w:tcPr>
          <w:p w:rsidR="006A0E2E" w:rsidRPr="00B21506" w:rsidRDefault="006A0E2E" w:rsidP="006A0E2E">
            <w:pPr>
              <w:pStyle w:val="Tablehead"/>
              <w:rPr>
                <w:rFonts w:ascii="Times New Roman" w:hAnsi="Times New Roman"/>
                <w:lang w:eastAsia="ja-JP"/>
              </w:rPr>
            </w:pPr>
            <w:r w:rsidRPr="00B21506">
              <w:rPr>
                <w:rFonts w:ascii="Times New Roman" w:hAnsi="Times New Roman" w:cs="Times New Roman"/>
                <w:lang w:eastAsia="ja-JP"/>
              </w:rPr>
              <w:t>Values</w:t>
            </w:r>
          </w:p>
        </w:tc>
      </w:tr>
      <w:tr w:rsidR="006A0E2E" w:rsidRPr="00813475" w:rsidTr="0003344B">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Antenna height</w:t>
            </w:r>
          </w:p>
        </w:tc>
        <w:tc>
          <w:tcPr>
            <w:tcW w:w="4757" w:type="dxa"/>
            <w:vAlign w:val="center"/>
          </w:tcPr>
          <w:p w:rsidR="006A0E2E" w:rsidRPr="00B21506" w:rsidRDefault="006A0E2E" w:rsidP="006A0E2E">
            <w:pPr>
              <w:pStyle w:val="Tabletext"/>
              <w:rPr>
                <w:sz w:val="22"/>
                <w:szCs w:val="22"/>
                <w:lang w:eastAsia="ja-JP"/>
              </w:rPr>
            </w:pPr>
            <w:r w:rsidRPr="00B21506">
              <w:rPr>
                <w:lang w:eastAsia="ja-JP"/>
              </w:rPr>
              <w:t>Base station(LCX) : [0 m - 3 m] from rail surface level</w:t>
            </w:r>
          </w:p>
          <w:p w:rsidR="006A0E2E" w:rsidRPr="00B21506" w:rsidRDefault="006A0E2E" w:rsidP="006A0E2E">
            <w:pPr>
              <w:pStyle w:val="Tabletext"/>
              <w:rPr>
                <w:sz w:val="22"/>
                <w:szCs w:val="22"/>
                <w:lang w:eastAsia="ja-JP"/>
              </w:rPr>
            </w:pPr>
            <w:r w:rsidRPr="00B21506">
              <w:rPr>
                <w:lang w:eastAsia="ja-JP"/>
              </w:rPr>
              <w:t>Mobile station : [0.6 m - 1 m] from rail surface level</w:t>
            </w:r>
          </w:p>
        </w:tc>
      </w:tr>
      <w:tr w:rsidR="006A0E2E" w:rsidRPr="00812B25" w:rsidTr="0003344B">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Maximum train speed</w:t>
            </w:r>
          </w:p>
        </w:tc>
        <w:tc>
          <w:tcPr>
            <w:tcW w:w="4757" w:type="dxa"/>
            <w:vAlign w:val="center"/>
          </w:tcPr>
          <w:p w:rsidR="006A0E2E" w:rsidRPr="00B21506" w:rsidRDefault="006A0E2E" w:rsidP="006A0E2E">
            <w:pPr>
              <w:pStyle w:val="Tabletext"/>
              <w:rPr>
                <w:sz w:val="22"/>
                <w:szCs w:val="22"/>
                <w:lang w:eastAsia="ja-JP"/>
              </w:rPr>
            </w:pPr>
            <w:r w:rsidRPr="00B21506">
              <w:rPr>
                <w:lang w:eastAsia="ja-JP"/>
              </w:rPr>
              <w:t>320 km/h</w:t>
            </w:r>
          </w:p>
        </w:tc>
      </w:tr>
      <w:tr w:rsidR="006A0E2E" w:rsidRPr="00812B25" w:rsidTr="0003344B">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Roadbed width</w:t>
            </w:r>
          </w:p>
        </w:tc>
        <w:tc>
          <w:tcPr>
            <w:tcW w:w="4757" w:type="dxa"/>
            <w:vAlign w:val="center"/>
          </w:tcPr>
          <w:p w:rsidR="006A0E2E" w:rsidRPr="00B21506" w:rsidRDefault="006A0E2E" w:rsidP="006A0E2E">
            <w:pPr>
              <w:pStyle w:val="Tabletext"/>
              <w:rPr>
                <w:sz w:val="22"/>
                <w:szCs w:val="22"/>
                <w:lang w:eastAsia="ja-JP"/>
              </w:rPr>
            </w:pPr>
            <w:r w:rsidRPr="00B21506">
              <w:rPr>
                <w:lang w:eastAsia="ja-JP"/>
              </w:rPr>
              <w:t>Typ. [12] m</w:t>
            </w:r>
          </w:p>
        </w:tc>
      </w:tr>
      <w:tr w:rsidR="006A0E2E" w:rsidRPr="00812B25" w:rsidTr="0003344B">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Vehicle width</w:t>
            </w:r>
          </w:p>
        </w:tc>
        <w:tc>
          <w:tcPr>
            <w:tcW w:w="4757" w:type="dxa"/>
            <w:vAlign w:val="center"/>
          </w:tcPr>
          <w:p w:rsidR="006A0E2E" w:rsidRPr="00B21506" w:rsidRDefault="006A0E2E" w:rsidP="006A0E2E">
            <w:pPr>
              <w:pStyle w:val="Tabletext"/>
              <w:rPr>
                <w:sz w:val="22"/>
                <w:szCs w:val="22"/>
                <w:lang w:eastAsia="ja-JP"/>
              </w:rPr>
            </w:pPr>
            <w:r w:rsidRPr="00B21506">
              <w:rPr>
                <w:lang w:eastAsia="ja-JP"/>
              </w:rPr>
              <w:t>Max. 3.4 m</w:t>
            </w:r>
          </w:p>
        </w:tc>
      </w:tr>
      <w:tr w:rsidR="006A0E2E" w:rsidRPr="00812B25" w:rsidTr="0003344B">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Vehicle height</w:t>
            </w:r>
          </w:p>
        </w:tc>
        <w:tc>
          <w:tcPr>
            <w:tcW w:w="4757" w:type="dxa"/>
            <w:vAlign w:val="center"/>
          </w:tcPr>
          <w:p w:rsidR="006A0E2E" w:rsidRPr="00B21506" w:rsidRDefault="006A0E2E" w:rsidP="006A0E2E">
            <w:pPr>
              <w:pStyle w:val="Tabletext"/>
              <w:rPr>
                <w:sz w:val="22"/>
                <w:szCs w:val="22"/>
                <w:lang w:eastAsia="ja-JP"/>
              </w:rPr>
            </w:pPr>
            <w:r w:rsidRPr="00B21506">
              <w:rPr>
                <w:lang w:eastAsia="ja-JP"/>
              </w:rPr>
              <w:t>Max. 4.5 m</w:t>
            </w:r>
          </w:p>
        </w:tc>
      </w:tr>
      <w:tr w:rsidR="006A0E2E" w:rsidRPr="00812B25" w:rsidTr="0003344B">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Minimum Radius of curve</w:t>
            </w:r>
          </w:p>
        </w:tc>
        <w:tc>
          <w:tcPr>
            <w:tcW w:w="4757" w:type="dxa"/>
            <w:vAlign w:val="center"/>
          </w:tcPr>
          <w:p w:rsidR="006A0E2E" w:rsidRPr="00B21506" w:rsidRDefault="006A0E2E" w:rsidP="006A0E2E">
            <w:pPr>
              <w:pStyle w:val="Tabletext"/>
              <w:rPr>
                <w:sz w:val="22"/>
                <w:szCs w:val="22"/>
                <w:lang w:eastAsia="ja-JP"/>
              </w:rPr>
            </w:pPr>
            <w:r w:rsidRPr="00B21506">
              <w:rPr>
                <w:lang w:eastAsia="ja-JP"/>
              </w:rPr>
              <w:t>Typ. 4000 m</w:t>
            </w:r>
          </w:p>
        </w:tc>
      </w:tr>
      <w:tr w:rsidR="006A0E2E" w:rsidRPr="00812B25" w:rsidTr="0003344B">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Minimum Vertical radius of curve</w:t>
            </w:r>
          </w:p>
        </w:tc>
        <w:tc>
          <w:tcPr>
            <w:tcW w:w="4757" w:type="dxa"/>
            <w:vAlign w:val="center"/>
          </w:tcPr>
          <w:p w:rsidR="006A0E2E" w:rsidRPr="00B21506" w:rsidRDefault="006A0E2E" w:rsidP="006A0E2E">
            <w:pPr>
              <w:pStyle w:val="Tabletext"/>
              <w:rPr>
                <w:sz w:val="22"/>
                <w:szCs w:val="22"/>
                <w:lang w:eastAsia="ja-JP"/>
              </w:rPr>
            </w:pPr>
            <w:r w:rsidRPr="00B21506">
              <w:rPr>
                <w:lang w:eastAsia="ja-JP"/>
              </w:rPr>
              <w:t>Typ. 10000 m</w:t>
            </w:r>
          </w:p>
        </w:tc>
      </w:tr>
      <w:tr w:rsidR="006A0E2E" w:rsidRPr="00812B25" w:rsidTr="0003344B">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Maximum Gradient of track</w:t>
            </w:r>
          </w:p>
        </w:tc>
        <w:tc>
          <w:tcPr>
            <w:tcW w:w="4757" w:type="dxa"/>
            <w:vAlign w:val="center"/>
          </w:tcPr>
          <w:p w:rsidR="006A0E2E" w:rsidRPr="00B21506" w:rsidRDefault="006A0E2E" w:rsidP="006A0E2E">
            <w:pPr>
              <w:pStyle w:val="Tabletext"/>
              <w:rPr>
                <w:sz w:val="22"/>
                <w:szCs w:val="22"/>
                <w:lang w:eastAsia="ja-JP"/>
              </w:rPr>
            </w:pPr>
            <w:r w:rsidRPr="00B21506">
              <w:rPr>
                <w:lang w:eastAsia="ja-JP"/>
              </w:rPr>
              <w:t>35</w:t>
            </w:r>
            <w:r w:rsidRPr="00B21506">
              <w:rPr>
                <w:rFonts w:hint="eastAsia"/>
                <w:lang w:eastAsia="ja-JP"/>
              </w:rPr>
              <w:t>‰</w:t>
            </w:r>
          </w:p>
        </w:tc>
      </w:tr>
      <w:tr w:rsidR="006A0E2E" w:rsidRPr="00812B25" w:rsidTr="0003344B">
        <w:trPr>
          <w:jc w:val="center"/>
        </w:trPr>
        <w:tc>
          <w:tcPr>
            <w:tcW w:w="3140" w:type="dxa"/>
            <w:vAlign w:val="center"/>
          </w:tcPr>
          <w:p w:rsidR="006A0E2E" w:rsidRPr="00B21506" w:rsidRDefault="006A0E2E" w:rsidP="006A0E2E">
            <w:pPr>
              <w:pStyle w:val="Tabletext"/>
              <w:rPr>
                <w:sz w:val="22"/>
                <w:szCs w:val="22"/>
                <w:lang w:eastAsia="ja-JP"/>
              </w:rPr>
            </w:pPr>
            <w:r w:rsidRPr="00B21506">
              <w:rPr>
                <w:lang w:eastAsia="ja-JP"/>
              </w:rPr>
              <w:t>Maximum Superelevation of track</w:t>
            </w:r>
          </w:p>
        </w:tc>
        <w:tc>
          <w:tcPr>
            <w:tcW w:w="4757" w:type="dxa"/>
            <w:vAlign w:val="center"/>
          </w:tcPr>
          <w:p w:rsidR="006A0E2E" w:rsidRPr="00B21506" w:rsidRDefault="006A0E2E" w:rsidP="006A0E2E">
            <w:pPr>
              <w:pStyle w:val="Tabletext"/>
              <w:rPr>
                <w:sz w:val="22"/>
                <w:szCs w:val="22"/>
                <w:lang w:eastAsia="ja-JP"/>
              </w:rPr>
            </w:pPr>
            <w:r w:rsidRPr="00B21506">
              <w:rPr>
                <w:lang w:eastAsia="ja-JP"/>
              </w:rPr>
              <w:t>200 mm @ rail gauge = 1435 mm</w:t>
            </w:r>
          </w:p>
        </w:tc>
      </w:tr>
    </w:tbl>
    <w:p w:rsidR="006A0E2E" w:rsidRPr="00812B25" w:rsidRDefault="006A0E2E" w:rsidP="006A0E2E">
      <w:pPr>
        <w:pStyle w:val="FigureNo"/>
        <w:rPr>
          <w:rFonts w:eastAsiaTheme="minorEastAsia"/>
          <w:lang w:eastAsia="zh-CN"/>
        </w:rPr>
      </w:pPr>
      <w:r w:rsidRPr="00B21506">
        <w:rPr>
          <w:lang w:eastAsia="ja-JP"/>
        </w:rPr>
        <w:lastRenderedPageBreak/>
        <w:t xml:space="preserve">FIGURE </w:t>
      </w:r>
      <w:r>
        <w:rPr>
          <w:lang w:eastAsia="ja-JP"/>
        </w:rPr>
        <w:t>A4.</w:t>
      </w:r>
      <w:r w:rsidRPr="00B21506">
        <w:rPr>
          <w:lang w:eastAsia="ja-JP"/>
        </w:rPr>
        <w:t>1.3-1</w:t>
      </w:r>
      <w:r w:rsidRPr="00B21506">
        <w:rPr>
          <w:rFonts w:eastAsiaTheme="minorEastAsia"/>
          <w:lang w:eastAsia="zh-CN"/>
        </w:rPr>
        <w:t xml:space="preserve"> </w:t>
      </w:r>
    </w:p>
    <w:p w:rsidR="006A0E2E" w:rsidRPr="00B21506" w:rsidRDefault="006A0E2E" w:rsidP="00EB2DD8">
      <w:pPr>
        <w:pStyle w:val="Figuretitle"/>
        <w:rPr>
          <w:rFonts w:eastAsiaTheme="minorEastAsia"/>
        </w:rPr>
      </w:pPr>
      <w:r w:rsidRPr="00B21506">
        <w:t>An example of cross section view of railway track (viaduct section)</w:t>
      </w:r>
    </w:p>
    <w:p w:rsidR="006A0E2E" w:rsidRPr="00B21506" w:rsidRDefault="006A0E2E" w:rsidP="0003344B">
      <w:pPr>
        <w:pStyle w:val="Figure"/>
        <w:rPr>
          <w:lang w:eastAsia="zh-CN"/>
        </w:rPr>
      </w:pPr>
      <w:r w:rsidRPr="00B21506">
        <w:rPr>
          <w:noProof/>
          <w:lang w:eastAsia="zh-CN"/>
        </w:rPr>
        <w:drawing>
          <wp:inline distT="0" distB="0" distL="0" distR="0" wp14:anchorId="5C7CB7CF" wp14:editId="37A45D56">
            <wp:extent cx="4851275" cy="2371725"/>
            <wp:effectExtent l="0" t="0" r="0" b="0"/>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4305" cy="2373206"/>
                    </a:xfrm>
                    <a:prstGeom prst="rect">
                      <a:avLst/>
                    </a:prstGeom>
                    <a:noFill/>
                    <a:ln>
                      <a:noFill/>
                    </a:ln>
                  </pic:spPr>
                </pic:pic>
              </a:graphicData>
            </a:graphic>
          </wp:inline>
        </w:drawing>
      </w:r>
    </w:p>
    <w:p w:rsidR="006A0E2E" w:rsidRPr="006A0E2E" w:rsidRDefault="006A0E2E" w:rsidP="0003344B">
      <w:pPr>
        <w:pStyle w:val="Heading1"/>
      </w:pPr>
      <w:bookmarkStart w:id="188" w:name="_Toc467087998"/>
      <w:bookmarkStart w:id="189" w:name="_Toc467151200"/>
      <w:r w:rsidRPr="006A0E2E">
        <w:t>A4.2</w:t>
      </w:r>
      <w:r w:rsidRPr="006A0E2E">
        <w:tab/>
        <w:t>150 MHz band RSTT</w:t>
      </w:r>
      <w:bookmarkEnd w:id="188"/>
      <w:bookmarkEnd w:id="189"/>
    </w:p>
    <w:p w:rsidR="006A0E2E" w:rsidRPr="006A0E2E" w:rsidRDefault="006A0E2E" w:rsidP="0003344B">
      <w:pPr>
        <w:pStyle w:val="Heading2"/>
      </w:pPr>
      <w:bookmarkStart w:id="190" w:name="_Toc467087999"/>
      <w:bookmarkStart w:id="191" w:name="_Toc467151201"/>
      <w:r w:rsidRPr="006A0E2E">
        <w:t>A4.2.1</w:t>
      </w:r>
      <w:r w:rsidRPr="006A0E2E">
        <w:tab/>
        <w:t>Train Radio System</w:t>
      </w:r>
      <w:bookmarkEnd w:id="190"/>
      <w:bookmarkEnd w:id="191"/>
    </w:p>
    <w:p w:rsidR="006A0E2E" w:rsidRPr="006A0E2E" w:rsidRDefault="006A0E2E" w:rsidP="0003344B">
      <w:pPr>
        <w:pStyle w:val="Heading3"/>
      </w:pPr>
      <w:bookmarkStart w:id="192" w:name="_Toc467088000"/>
      <w:r w:rsidRPr="006A0E2E">
        <w:t>A4.2.1.1</w:t>
      </w:r>
      <w:r w:rsidRPr="006A0E2E">
        <w:rPr>
          <w:rFonts w:hint="eastAsia"/>
        </w:rPr>
        <w:tab/>
      </w:r>
      <w:r w:rsidRPr="006A0E2E">
        <w:t>System architecture</w:t>
      </w:r>
      <w:bookmarkEnd w:id="192"/>
    </w:p>
    <w:p w:rsidR="006A0E2E" w:rsidRPr="009B7F0C" w:rsidRDefault="006A0E2E" w:rsidP="006A0E2E">
      <w:pPr>
        <w:rPr>
          <w:lang w:val="en-US" w:eastAsia="ja-JP" w:bidi="he-IL"/>
        </w:rPr>
      </w:pPr>
      <w:r w:rsidRPr="009B7F0C">
        <w:rPr>
          <w:lang w:val="en-US" w:eastAsia="ja-JP" w:bidi="he-IL"/>
        </w:rPr>
        <w:t xml:space="preserve">Train Radio System (TRS) is used for inter-city and </w:t>
      </w:r>
      <w:proofErr w:type="gramStart"/>
      <w:r w:rsidRPr="009B7F0C">
        <w:rPr>
          <w:lang w:val="en-US" w:eastAsia="ja-JP" w:bidi="he-IL"/>
        </w:rPr>
        <w:t>inner-city</w:t>
      </w:r>
      <w:proofErr w:type="gramEnd"/>
      <w:r w:rsidRPr="009B7F0C">
        <w:rPr>
          <w:lang w:val="en-US" w:eastAsia="ja-JP" w:bidi="he-IL"/>
        </w:rPr>
        <w:t xml:space="preserve"> train, but not for high speed train.  TRS carries traffic control information, train control command, passenger information and vehicle status monitoring data between trains and control centres.  In general, a control centre covers several railway lines and TRS accommodate some radio zones, which correspond to each railway line.  </w:t>
      </w:r>
    </w:p>
    <w:p w:rsidR="006A0E2E" w:rsidRPr="009B7F0C" w:rsidRDefault="006A0E2E" w:rsidP="006A0E2E">
      <w:pPr>
        <w:rPr>
          <w:lang w:val="en-US" w:eastAsia="ja-JP" w:bidi="he-IL"/>
        </w:rPr>
      </w:pPr>
      <w:r w:rsidRPr="009B7F0C">
        <w:rPr>
          <w:lang w:val="en-US" w:eastAsia="ja-JP" w:bidi="he-IL"/>
        </w:rPr>
        <w:t xml:space="preserve">Figure A4.2.1.1-1 shows the architecture of TRS.   A set of radio frequencies </w:t>
      </w:r>
      <w:proofErr w:type="gramStart"/>
      <w:r w:rsidRPr="009B7F0C">
        <w:rPr>
          <w:lang w:val="en-US" w:eastAsia="ja-JP" w:bidi="he-IL"/>
        </w:rPr>
        <w:t>is allocated</w:t>
      </w:r>
      <w:proofErr w:type="gramEnd"/>
      <w:r w:rsidRPr="009B7F0C">
        <w:rPr>
          <w:lang w:val="en-US" w:eastAsia="ja-JP" w:bidi="he-IL"/>
        </w:rPr>
        <w:t xml:space="preserve"> to each line. There are some base stations in a zone, about 1 km - 40 km each according for propagation scenarios. The Central System connects commanders in the Control Centre and crews on-board. The commanders are able to inform drivers about train control issues. The controllers are also able to inform conductors about passenger guidance. Furthermore, data transmissions for vehicle status monitoring are available.</w:t>
      </w:r>
    </w:p>
    <w:p w:rsidR="006A0E2E" w:rsidRPr="009B7F0C" w:rsidRDefault="006A0E2E" w:rsidP="006A0E2E">
      <w:pPr>
        <w:rPr>
          <w:lang w:val="en-US" w:eastAsia="ja-JP" w:bidi="he-IL"/>
        </w:rPr>
      </w:pPr>
      <w:r w:rsidRPr="009B7F0C">
        <w:rPr>
          <w:lang w:val="en-US" w:eastAsia="ja-JP" w:bidi="he-IL"/>
        </w:rPr>
        <w:t xml:space="preserve">On-board antennas are on the top of each side of diver’s room. Base station antennas are on the top of poles beside the track and directing the rail along. In some train lines, the system </w:t>
      </w:r>
      <w:proofErr w:type="gramStart"/>
      <w:r w:rsidRPr="009B7F0C">
        <w:rPr>
          <w:lang w:val="en-US" w:eastAsia="ja-JP" w:bidi="he-IL"/>
        </w:rPr>
        <w:t>is applied</w:t>
      </w:r>
      <w:proofErr w:type="gramEnd"/>
      <w:r w:rsidRPr="009B7F0C">
        <w:rPr>
          <w:lang w:val="en-US" w:eastAsia="ja-JP" w:bidi="he-IL"/>
        </w:rPr>
        <w:t xml:space="preserve"> not only for voice and data communications but also for the train control and emergency cut-off system.</w:t>
      </w:r>
    </w:p>
    <w:p w:rsidR="006A0E2E" w:rsidRPr="00812B25" w:rsidRDefault="006A0E2E" w:rsidP="006A0E2E">
      <w:pPr>
        <w:pStyle w:val="FigureNo"/>
      </w:pPr>
      <w:r w:rsidRPr="00B21506">
        <w:lastRenderedPageBreak/>
        <w:t xml:space="preserve">FIGURE </w:t>
      </w:r>
      <w:r>
        <w:t>A4.</w:t>
      </w:r>
      <w:r w:rsidRPr="00B21506">
        <w:t xml:space="preserve">2.1.1-1 </w:t>
      </w:r>
    </w:p>
    <w:p w:rsidR="006A0E2E" w:rsidRPr="00B21506" w:rsidRDefault="006A0E2E" w:rsidP="00EB2DD8">
      <w:pPr>
        <w:pStyle w:val="Figuretitle"/>
      </w:pPr>
      <w:r w:rsidRPr="00B21506">
        <w:t>Architecture of Train radio system</w:t>
      </w:r>
    </w:p>
    <w:p w:rsidR="006A0E2E" w:rsidRPr="00812B25" w:rsidRDefault="006A0E2E" w:rsidP="0003344B">
      <w:pPr>
        <w:pStyle w:val="Figure"/>
        <w:rPr>
          <w:lang w:eastAsia="ja-JP"/>
        </w:rPr>
      </w:pPr>
      <w:r w:rsidRPr="00B21506">
        <w:rPr>
          <w:noProof/>
          <w:lang w:eastAsia="zh-CN"/>
        </w:rPr>
        <w:drawing>
          <wp:inline distT="0" distB="0" distL="0" distR="0" wp14:anchorId="379D7D9D" wp14:editId="2FE8D3EA">
            <wp:extent cx="5915025" cy="2770775"/>
            <wp:effectExtent l="19050" t="0" r="9525" b="0"/>
            <wp:docPr id="51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915025" cy="2770775"/>
                    </a:xfrm>
                    <a:prstGeom prst="rect">
                      <a:avLst/>
                    </a:prstGeom>
                    <a:noFill/>
                    <a:ln w="9525">
                      <a:noFill/>
                      <a:miter lim="800000"/>
                      <a:headEnd/>
                      <a:tailEnd/>
                    </a:ln>
                  </pic:spPr>
                </pic:pic>
              </a:graphicData>
            </a:graphic>
          </wp:inline>
        </w:drawing>
      </w:r>
    </w:p>
    <w:p w:rsidR="006A0E2E" w:rsidRPr="006A0E2E" w:rsidRDefault="006A0E2E" w:rsidP="0003344B">
      <w:pPr>
        <w:pStyle w:val="Heading2"/>
      </w:pPr>
      <w:bookmarkStart w:id="193" w:name="_Toc467088001"/>
      <w:r w:rsidRPr="006A0E2E">
        <w:t>A4.2.1.2</w:t>
      </w:r>
      <w:r w:rsidRPr="006A0E2E">
        <w:tab/>
        <w:t>Technical parameters</w:t>
      </w:r>
      <w:bookmarkEnd w:id="193"/>
    </w:p>
    <w:p w:rsidR="006A0E2E" w:rsidRPr="009B7F0C" w:rsidRDefault="006A0E2E" w:rsidP="006A0E2E">
      <w:pPr>
        <w:jc w:val="both"/>
        <w:rPr>
          <w:szCs w:val="24"/>
          <w:lang w:val="en-US" w:eastAsia="ja-JP" w:bidi="he-IL"/>
        </w:rPr>
      </w:pPr>
      <w:r w:rsidRPr="009B7F0C">
        <w:rPr>
          <w:szCs w:val="24"/>
          <w:lang w:val="en-US" w:eastAsia="ja-JP" w:bidi="he-IL"/>
        </w:rPr>
        <w:t>Table A4.2.1.2-1 summarizes technical characteristics of TRS operating in 150 MHz band.</w:t>
      </w:r>
    </w:p>
    <w:p w:rsidR="006A0E2E" w:rsidRPr="00B21506" w:rsidRDefault="006A0E2E" w:rsidP="006A0E2E">
      <w:pPr>
        <w:pStyle w:val="TableNo"/>
        <w:rPr>
          <w:caps w:val="0"/>
          <w:lang w:eastAsia="ja-JP"/>
        </w:rPr>
      </w:pPr>
      <w:r w:rsidRPr="00B21506">
        <w:rPr>
          <w:lang w:eastAsia="ja-JP"/>
        </w:rPr>
        <w:t xml:space="preserve">Table </w:t>
      </w:r>
      <w:r>
        <w:rPr>
          <w:lang w:eastAsia="ja-JP"/>
        </w:rPr>
        <w:t>A4.</w:t>
      </w:r>
      <w:r w:rsidRPr="00812B25">
        <w:rPr>
          <w:lang w:eastAsia="ja-JP"/>
        </w:rPr>
        <w:t>2.1.2-1</w:t>
      </w:r>
    </w:p>
    <w:p w:rsidR="006A0E2E" w:rsidRPr="00B21506" w:rsidRDefault="006A0E2E" w:rsidP="006A0E2E">
      <w:pPr>
        <w:pStyle w:val="Tabletitle"/>
        <w:rPr>
          <w:rFonts w:ascii="Times New Roman" w:hAnsi="Times New Roman"/>
          <w:b w:val="0"/>
          <w:lang w:eastAsia="ja-JP"/>
        </w:rPr>
      </w:pPr>
      <w:r w:rsidRPr="00B21506">
        <w:rPr>
          <w:rFonts w:ascii="Times New Roman" w:hAnsi="Times New Roman"/>
          <w:lang w:eastAsia="ja-JP"/>
        </w:rPr>
        <w:t>Technical characteristics of Digital Train Radio System (TRS)</w:t>
      </w:r>
      <w:r w:rsidRPr="00812B25">
        <w:rPr>
          <w:rFonts w:ascii="Times New Roman" w:hAnsi="Times New Roman"/>
          <w:lang w:eastAsia="ja-JP"/>
        </w:rPr>
        <w:t xml:space="preserve"> operating in 150 MHz band</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410"/>
        <w:gridCol w:w="1873"/>
        <w:gridCol w:w="2096"/>
        <w:gridCol w:w="2268"/>
      </w:tblGrid>
      <w:tr w:rsidR="006A0E2E" w:rsidRPr="006A0E2E" w:rsidTr="006A0E2E">
        <w:trPr>
          <w:trHeight w:val="580"/>
          <w:tblHeader/>
          <w:jc w:val="center"/>
        </w:trPr>
        <w:tc>
          <w:tcPr>
            <w:tcW w:w="1305" w:type="dxa"/>
            <w:vAlign w:val="center"/>
          </w:tcPr>
          <w:p w:rsidR="006A0E2E" w:rsidRPr="006A0E2E" w:rsidRDefault="006A0E2E" w:rsidP="006A0E2E">
            <w:pPr>
              <w:pStyle w:val="Tablehead"/>
              <w:rPr>
                <w:rFonts w:ascii="Times New Roman" w:hAnsi="Times New Roman" w:cs="Times New Roman"/>
                <w:lang w:eastAsia="ja-JP"/>
              </w:rPr>
            </w:pPr>
            <w:r w:rsidRPr="006A0E2E">
              <w:rPr>
                <w:rFonts w:ascii="Times New Roman" w:hAnsi="Times New Roman" w:cs="Times New Roman"/>
                <w:lang w:eastAsia="ja-JP"/>
              </w:rPr>
              <w:t>Parameters</w:t>
            </w:r>
          </w:p>
        </w:tc>
        <w:tc>
          <w:tcPr>
            <w:tcW w:w="2410" w:type="dxa"/>
            <w:vAlign w:val="center"/>
          </w:tcPr>
          <w:p w:rsidR="006A0E2E" w:rsidRPr="006A0E2E" w:rsidRDefault="006A0E2E" w:rsidP="006A0E2E">
            <w:pPr>
              <w:pStyle w:val="Tablehead"/>
              <w:rPr>
                <w:rFonts w:ascii="Times New Roman" w:hAnsi="Times New Roman" w:cs="Times New Roman"/>
                <w:lang w:eastAsia="ja-JP"/>
              </w:rPr>
            </w:pPr>
            <w:r w:rsidRPr="006A0E2E">
              <w:rPr>
                <w:rFonts w:ascii="Times New Roman" w:hAnsi="Times New Roman" w:cs="Times New Roman"/>
                <w:lang w:eastAsia="ja-JP"/>
              </w:rPr>
              <w:t>Analog TRS</w:t>
            </w:r>
          </w:p>
        </w:tc>
        <w:tc>
          <w:tcPr>
            <w:tcW w:w="1873" w:type="dxa"/>
            <w:vAlign w:val="center"/>
          </w:tcPr>
          <w:p w:rsidR="006A0E2E" w:rsidRPr="006A0E2E" w:rsidRDefault="006A0E2E" w:rsidP="006A0E2E">
            <w:pPr>
              <w:pStyle w:val="Tablehead"/>
              <w:rPr>
                <w:rFonts w:ascii="Times New Roman" w:hAnsi="Times New Roman" w:cs="Times New Roman"/>
                <w:b w:val="0"/>
                <w:lang w:eastAsia="ja-JP"/>
              </w:rPr>
            </w:pPr>
            <w:r w:rsidRPr="006A0E2E">
              <w:rPr>
                <w:rFonts w:ascii="Times New Roman" w:hAnsi="Times New Roman" w:cs="Times New Roman"/>
                <w:lang w:eastAsia="ja-JP"/>
              </w:rPr>
              <w:t>Digital TRS</w:t>
            </w:r>
          </w:p>
          <w:p w:rsidR="006A0E2E" w:rsidRPr="006A0E2E" w:rsidRDefault="006A0E2E" w:rsidP="006A0E2E">
            <w:pPr>
              <w:pStyle w:val="Tablehead"/>
              <w:rPr>
                <w:rFonts w:ascii="Times New Roman" w:hAnsi="Times New Roman" w:cs="Times New Roman"/>
                <w:b w:val="0"/>
                <w:lang w:eastAsia="ja-JP"/>
              </w:rPr>
            </w:pPr>
            <w:r w:rsidRPr="006A0E2E">
              <w:rPr>
                <w:rFonts w:ascii="Times New Roman" w:hAnsi="Times New Roman" w:cs="Times New Roman"/>
                <w:lang w:eastAsia="ja-JP"/>
              </w:rPr>
              <w:t>(Type 1)</w:t>
            </w:r>
          </w:p>
        </w:tc>
        <w:tc>
          <w:tcPr>
            <w:tcW w:w="2096" w:type="dxa"/>
            <w:vAlign w:val="center"/>
          </w:tcPr>
          <w:p w:rsidR="006A0E2E" w:rsidRPr="006A0E2E" w:rsidRDefault="006A0E2E" w:rsidP="006A0E2E">
            <w:pPr>
              <w:pStyle w:val="Tablehead"/>
              <w:rPr>
                <w:rFonts w:ascii="Times New Roman" w:hAnsi="Times New Roman" w:cs="Times New Roman"/>
                <w:b w:val="0"/>
                <w:lang w:eastAsia="ja-JP"/>
              </w:rPr>
            </w:pPr>
            <w:r w:rsidRPr="006A0E2E">
              <w:rPr>
                <w:rFonts w:ascii="Times New Roman" w:hAnsi="Times New Roman" w:cs="Times New Roman"/>
                <w:lang w:eastAsia="ja-JP"/>
              </w:rPr>
              <w:t>Digital TRS</w:t>
            </w:r>
          </w:p>
          <w:p w:rsidR="006A0E2E" w:rsidRPr="006A0E2E" w:rsidRDefault="006A0E2E" w:rsidP="006A0E2E">
            <w:pPr>
              <w:pStyle w:val="Tablehead"/>
              <w:rPr>
                <w:rFonts w:ascii="Times New Roman" w:hAnsi="Times New Roman" w:cs="Times New Roman"/>
                <w:b w:val="0"/>
                <w:lang w:eastAsia="ja-JP"/>
              </w:rPr>
            </w:pPr>
            <w:r w:rsidRPr="006A0E2E">
              <w:rPr>
                <w:rFonts w:ascii="Times New Roman" w:hAnsi="Times New Roman" w:cs="Times New Roman"/>
                <w:lang w:eastAsia="ja-JP"/>
              </w:rPr>
              <w:t>(Type 2)</w:t>
            </w:r>
          </w:p>
        </w:tc>
        <w:tc>
          <w:tcPr>
            <w:tcW w:w="2268" w:type="dxa"/>
            <w:vAlign w:val="center"/>
          </w:tcPr>
          <w:p w:rsidR="006A0E2E" w:rsidRPr="006A0E2E" w:rsidRDefault="006A0E2E" w:rsidP="006A0E2E">
            <w:pPr>
              <w:pStyle w:val="Tablehead"/>
              <w:rPr>
                <w:rFonts w:ascii="Times New Roman" w:hAnsi="Times New Roman" w:cs="Times New Roman"/>
                <w:lang w:eastAsia="ja-JP"/>
              </w:rPr>
            </w:pPr>
            <w:r w:rsidRPr="006A0E2E">
              <w:rPr>
                <w:rFonts w:ascii="Times New Roman" w:hAnsi="Times New Roman" w:cs="Times New Roman"/>
                <w:lang w:eastAsia="ja-JP"/>
              </w:rPr>
              <w:t>Digital TRS</w:t>
            </w:r>
          </w:p>
          <w:p w:rsidR="006A0E2E" w:rsidRPr="006A0E2E" w:rsidRDefault="006A0E2E" w:rsidP="006A0E2E">
            <w:pPr>
              <w:pStyle w:val="Tablehead"/>
              <w:rPr>
                <w:rFonts w:ascii="Times New Roman" w:hAnsi="Times New Roman" w:cs="Times New Roman"/>
                <w:b w:val="0"/>
                <w:lang w:eastAsia="ja-JP"/>
              </w:rPr>
            </w:pPr>
            <w:r w:rsidRPr="006A0E2E">
              <w:rPr>
                <w:rFonts w:ascii="Times New Roman" w:hAnsi="Times New Roman" w:cs="Times New Roman"/>
                <w:lang w:eastAsia="ja-JP"/>
              </w:rPr>
              <w:t>(Type 3)</w:t>
            </w:r>
          </w:p>
        </w:tc>
      </w:tr>
      <w:tr w:rsidR="006A0E2E" w:rsidRPr="006A0E2E" w:rsidTr="006A0E2E">
        <w:trPr>
          <w:trHeight w:val="619"/>
          <w:jc w:val="center"/>
        </w:trPr>
        <w:tc>
          <w:tcPr>
            <w:tcW w:w="1305" w:type="dxa"/>
            <w:vAlign w:val="center"/>
          </w:tcPr>
          <w:p w:rsidR="006A0E2E" w:rsidRPr="006A0E2E" w:rsidRDefault="006A0E2E" w:rsidP="006A0E2E">
            <w:pPr>
              <w:pStyle w:val="Tabletext"/>
              <w:rPr>
                <w:lang w:eastAsia="ja-JP"/>
              </w:rPr>
            </w:pPr>
            <w:r w:rsidRPr="006A0E2E">
              <w:rPr>
                <w:lang w:eastAsia="ja-JP"/>
              </w:rPr>
              <w:t>Frequency Range</w:t>
            </w:r>
          </w:p>
        </w:tc>
        <w:tc>
          <w:tcPr>
            <w:tcW w:w="2410" w:type="dxa"/>
            <w:vAlign w:val="center"/>
          </w:tcPr>
          <w:p w:rsidR="006A0E2E" w:rsidRPr="006A0E2E" w:rsidRDefault="006A0E2E" w:rsidP="006A0E2E">
            <w:pPr>
              <w:pStyle w:val="Tabletext"/>
              <w:rPr>
                <w:lang w:eastAsia="ja-JP"/>
              </w:rPr>
            </w:pPr>
            <w:r w:rsidRPr="006A0E2E">
              <w:rPr>
                <w:lang w:eastAsia="ja-JP"/>
              </w:rPr>
              <w:t>140 MHz - 144 MHz,</w:t>
            </w:r>
          </w:p>
          <w:p w:rsidR="006A0E2E" w:rsidRPr="006A0E2E" w:rsidRDefault="006A0E2E" w:rsidP="006A0E2E">
            <w:pPr>
              <w:pStyle w:val="Tabletext"/>
              <w:rPr>
                <w:lang w:eastAsia="ja-JP"/>
              </w:rPr>
            </w:pPr>
            <w:r w:rsidRPr="006A0E2E">
              <w:rPr>
                <w:lang w:eastAsia="ja-JP"/>
              </w:rPr>
              <w:t>146 MHz - 149.9 MHz</w:t>
            </w:r>
          </w:p>
        </w:tc>
        <w:tc>
          <w:tcPr>
            <w:tcW w:w="1873" w:type="dxa"/>
            <w:vAlign w:val="center"/>
          </w:tcPr>
          <w:p w:rsidR="006A0E2E" w:rsidRPr="006A0E2E" w:rsidRDefault="006A0E2E" w:rsidP="006A0E2E">
            <w:pPr>
              <w:pStyle w:val="Tabletext"/>
              <w:rPr>
                <w:lang w:eastAsia="ja-JP"/>
              </w:rPr>
            </w:pPr>
            <w:r w:rsidRPr="006A0E2E">
              <w:rPr>
                <w:lang w:eastAsia="ja-JP"/>
              </w:rPr>
              <w:t>140 MHz - 144 MHz</w:t>
            </w:r>
          </w:p>
        </w:tc>
        <w:tc>
          <w:tcPr>
            <w:tcW w:w="2096" w:type="dxa"/>
            <w:vAlign w:val="center"/>
          </w:tcPr>
          <w:p w:rsidR="006A0E2E" w:rsidRPr="006A0E2E" w:rsidRDefault="006A0E2E" w:rsidP="006A0E2E">
            <w:pPr>
              <w:pStyle w:val="Tabletext"/>
              <w:rPr>
                <w:lang w:eastAsia="ja-JP"/>
              </w:rPr>
            </w:pPr>
            <w:r w:rsidRPr="006A0E2E">
              <w:rPr>
                <w:lang w:eastAsia="ja-JP"/>
              </w:rPr>
              <w:t>146 MHz - 149.9 MHz</w:t>
            </w:r>
          </w:p>
        </w:tc>
        <w:tc>
          <w:tcPr>
            <w:tcW w:w="2268" w:type="dxa"/>
            <w:vAlign w:val="center"/>
          </w:tcPr>
          <w:p w:rsidR="006A0E2E" w:rsidRPr="006A0E2E" w:rsidRDefault="006A0E2E" w:rsidP="006A0E2E">
            <w:pPr>
              <w:pStyle w:val="Tabletext"/>
              <w:rPr>
                <w:lang w:eastAsia="ja-JP"/>
              </w:rPr>
            </w:pPr>
            <w:r w:rsidRPr="006A0E2E">
              <w:rPr>
                <w:lang w:eastAsia="ja-JP"/>
              </w:rPr>
              <w:t>146 MHz - 149.9 MHz</w:t>
            </w:r>
          </w:p>
        </w:tc>
      </w:tr>
      <w:tr w:rsidR="006A0E2E" w:rsidRPr="006A0E2E" w:rsidTr="006A0E2E">
        <w:trPr>
          <w:trHeight w:val="269"/>
          <w:jc w:val="center"/>
        </w:trPr>
        <w:tc>
          <w:tcPr>
            <w:tcW w:w="1305" w:type="dxa"/>
            <w:vAlign w:val="center"/>
          </w:tcPr>
          <w:p w:rsidR="006A0E2E" w:rsidRPr="006A0E2E" w:rsidRDefault="006A0E2E" w:rsidP="006A0E2E">
            <w:pPr>
              <w:pStyle w:val="Tabletext"/>
              <w:rPr>
                <w:lang w:eastAsia="ja-JP"/>
              </w:rPr>
            </w:pPr>
            <w:r w:rsidRPr="006A0E2E">
              <w:rPr>
                <w:lang w:eastAsia="ja-JP"/>
              </w:rPr>
              <w:t>Channel separation</w:t>
            </w:r>
          </w:p>
        </w:tc>
        <w:tc>
          <w:tcPr>
            <w:tcW w:w="2410" w:type="dxa"/>
            <w:vAlign w:val="center"/>
          </w:tcPr>
          <w:p w:rsidR="006A0E2E" w:rsidRPr="006A0E2E" w:rsidRDefault="006A0E2E" w:rsidP="006A0E2E">
            <w:pPr>
              <w:pStyle w:val="Tabletext"/>
              <w:rPr>
                <w:lang w:eastAsia="ja-JP"/>
              </w:rPr>
            </w:pPr>
            <w:r w:rsidRPr="006A0E2E">
              <w:rPr>
                <w:lang w:eastAsia="ja-JP"/>
              </w:rPr>
              <w:t>20 kHz</w:t>
            </w:r>
          </w:p>
        </w:tc>
        <w:tc>
          <w:tcPr>
            <w:tcW w:w="1873" w:type="dxa"/>
            <w:vAlign w:val="center"/>
          </w:tcPr>
          <w:p w:rsidR="006A0E2E" w:rsidRPr="006A0E2E" w:rsidRDefault="006A0E2E" w:rsidP="006A0E2E">
            <w:pPr>
              <w:pStyle w:val="Tabletext"/>
              <w:rPr>
                <w:lang w:eastAsia="ja-JP"/>
              </w:rPr>
            </w:pPr>
            <w:r w:rsidRPr="006A0E2E">
              <w:rPr>
                <w:lang w:eastAsia="ja-JP"/>
              </w:rPr>
              <w:t>6.25 kHz</w:t>
            </w:r>
          </w:p>
        </w:tc>
        <w:tc>
          <w:tcPr>
            <w:tcW w:w="2096" w:type="dxa"/>
            <w:vAlign w:val="center"/>
          </w:tcPr>
          <w:p w:rsidR="006A0E2E" w:rsidRPr="006A0E2E" w:rsidRDefault="006A0E2E" w:rsidP="006A0E2E">
            <w:pPr>
              <w:pStyle w:val="Tabletext"/>
              <w:rPr>
                <w:lang w:eastAsia="ja-JP"/>
              </w:rPr>
            </w:pPr>
            <w:r w:rsidRPr="006A0E2E">
              <w:rPr>
                <w:lang w:eastAsia="ja-JP"/>
              </w:rPr>
              <w:t>25 kHz</w:t>
            </w:r>
          </w:p>
        </w:tc>
        <w:tc>
          <w:tcPr>
            <w:tcW w:w="2268" w:type="dxa"/>
            <w:vAlign w:val="center"/>
          </w:tcPr>
          <w:p w:rsidR="006A0E2E" w:rsidRPr="006A0E2E" w:rsidRDefault="006A0E2E" w:rsidP="006A0E2E">
            <w:pPr>
              <w:pStyle w:val="Tabletext"/>
              <w:rPr>
                <w:lang w:eastAsia="ja-JP"/>
              </w:rPr>
            </w:pPr>
            <w:r w:rsidRPr="006A0E2E">
              <w:rPr>
                <w:lang w:eastAsia="ja-JP"/>
              </w:rPr>
              <w:t>6.25 kHz</w:t>
            </w:r>
          </w:p>
        </w:tc>
      </w:tr>
      <w:tr w:rsidR="006A0E2E" w:rsidRPr="00363B1A" w:rsidTr="006A0E2E">
        <w:trPr>
          <w:trHeight w:val="828"/>
          <w:jc w:val="center"/>
        </w:trPr>
        <w:tc>
          <w:tcPr>
            <w:tcW w:w="1305" w:type="dxa"/>
            <w:vAlign w:val="center"/>
          </w:tcPr>
          <w:p w:rsidR="006A0E2E" w:rsidRPr="006A0E2E" w:rsidRDefault="006A0E2E" w:rsidP="006A0E2E">
            <w:pPr>
              <w:pStyle w:val="Tabletext"/>
              <w:rPr>
                <w:lang w:eastAsia="ja-JP"/>
              </w:rPr>
            </w:pPr>
            <w:r w:rsidRPr="006A0E2E">
              <w:rPr>
                <w:lang w:eastAsia="ja-JP"/>
              </w:rPr>
              <w:t xml:space="preserve">Maximum </w:t>
            </w:r>
          </w:p>
          <w:p w:rsidR="006A0E2E" w:rsidRPr="006A0E2E" w:rsidRDefault="006A0E2E" w:rsidP="006A0E2E">
            <w:pPr>
              <w:pStyle w:val="Tabletext"/>
              <w:rPr>
                <w:lang w:eastAsia="ja-JP"/>
              </w:rPr>
            </w:pPr>
            <w:r w:rsidRPr="006A0E2E">
              <w:rPr>
                <w:lang w:eastAsia="ja-JP"/>
              </w:rPr>
              <w:t xml:space="preserve">Antenna gain </w:t>
            </w:r>
          </w:p>
        </w:tc>
        <w:tc>
          <w:tcPr>
            <w:tcW w:w="2410" w:type="dxa"/>
            <w:vAlign w:val="center"/>
          </w:tcPr>
          <w:p w:rsidR="006A0E2E" w:rsidRPr="006A0E2E" w:rsidRDefault="006A0E2E" w:rsidP="006A0E2E">
            <w:pPr>
              <w:pStyle w:val="Tabletext"/>
              <w:rPr>
                <w:lang w:val="fr-CH" w:eastAsia="ja-JP"/>
              </w:rPr>
            </w:pPr>
            <w:r w:rsidRPr="006A0E2E">
              <w:rPr>
                <w:lang w:val="fr-CH" w:eastAsia="ja-JP"/>
              </w:rPr>
              <w:t>Base station : +15 dBi</w:t>
            </w:r>
          </w:p>
          <w:p w:rsidR="006A0E2E" w:rsidRPr="006A0E2E" w:rsidRDefault="006A0E2E" w:rsidP="006A0E2E">
            <w:pPr>
              <w:pStyle w:val="Tabletext"/>
              <w:rPr>
                <w:lang w:val="fr-CH" w:eastAsia="ja-JP"/>
              </w:rPr>
            </w:pPr>
            <w:r w:rsidRPr="006A0E2E">
              <w:rPr>
                <w:lang w:val="fr-CH" w:eastAsia="ja-JP"/>
              </w:rPr>
              <w:t>Mobile station : +4.2 dBi</w:t>
            </w:r>
          </w:p>
        </w:tc>
        <w:tc>
          <w:tcPr>
            <w:tcW w:w="1873" w:type="dxa"/>
            <w:vAlign w:val="center"/>
          </w:tcPr>
          <w:p w:rsidR="006A0E2E" w:rsidRPr="006A0E2E" w:rsidRDefault="006A0E2E" w:rsidP="006A0E2E">
            <w:pPr>
              <w:pStyle w:val="Tabletext"/>
              <w:rPr>
                <w:lang w:val="fr-CH" w:eastAsia="ja-JP"/>
              </w:rPr>
            </w:pPr>
            <w:r w:rsidRPr="006A0E2E">
              <w:rPr>
                <w:lang w:val="fr-CH" w:eastAsia="ja-JP"/>
              </w:rPr>
              <w:t xml:space="preserve">Base station </w:t>
            </w:r>
            <w:proofErr w:type="gramStart"/>
            <w:r w:rsidRPr="006A0E2E">
              <w:rPr>
                <w:lang w:val="fr-CH" w:eastAsia="ja-JP"/>
              </w:rPr>
              <w:t>:  +</w:t>
            </w:r>
            <w:proofErr w:type="gramEnd"/>
            <w:r w:rsidRPr="006A0E2E">
              <w:rPr>
                <w:lang w:val="fr-CH" w:eastAsia="ja-JP"/>
              </w:rPr>
              <w:t xml:space="preserve">  11dBi</w:t>
            </w:r>
          </w:p>
          <w:p w:rsidR="006A0E2E" w:rsidRPr="006A0E2E" w:rsidRDefault="006A0E2E" w:rsidP="006A0E2E">
            <w:pPr>
              <w:pStyle w:val="Tabletext"/>
              <w:rPr>
                <w:lang w:val="fr-CH" w:eastAsia="ja-JP"/>
              </w:rPr>
            </w:pPr>
            <w:r w:rsidRPr="006A0E2E">
              <w:rPr>
                <w:lang w:val="fr-CH" w:eastAsia="ja-JP"/>
              </w:rPr>
              <w:t>Mobile station : +1 dBi</w:t>
            </w:r>
          </w:p>
        </w:tc>
        <w:tc>
          <w:tcPr>
            <w:tcW w:w="2096" w:type="dxa"/>
            <w:vAlign w:val="center"/>
          </w:tcPr>
          <w:p w:rsidR="006A0E2E" w:rsidRPr="006A0E2E" w:rsidRDefault="006A0E2E" w:rsidP="006A0E2E">
            <w:pPr>
              <w:pStyle w:val="Tabletext"/>
              <w:rPr>
                <w:lang w:val="fr-CH" w:eastAsia="ja-JP"/>
              </w:rPr>
            </w:pPr>
            <w:r w:rsidRPr="006A0E2E">
              <w:rPr>
                <w:lang w:val="fr-CH" w:eastAsia="ja-JP"/>
              </w:rPr>
              <w:t>Base station: + 11dBi</w:t>
            </w:r>
          </w:p>
          <w:p w:rsidR="006A0E2E" w:rsidRPr="006A0E2E" w:rsidRDefault="006A0E2E" w:rsidP="006A0E2E">
            <w:pPr>
              <w:pStyle w:val="Tabletext"/>
              <w:rPr>
                <w:lang w:val="fr-CH" w:eastAsia="ja-JP"/>
              </w:rPr>
            </w:pPr>
            <w:r w:rsidRPr="006A0E2E">
              <w:rPr>
                <w:lang w:val="fr-CH" w:eastAsia="ja-JP"/>
              </w:rPr>
              <w:t>Mobile station : +1 dBi</w:t>
            </w:r>
          </w:p>
        </w:tc>
        <w:tc>
          <w:tcPr>
            <w:tcW w:w="2268" w:type="dxa"/>
            <w:vAlign w:val="center"/>
          </w:tcPr>
          <w:p w:rsidR="006A0E2E" w:rsidRPr="006A0E2E" w:rsidRDefault="006A0E2E" w:rsidP="006A0E2E">
            <w:pPr>
              <w:pStyle w:val="Tabletext"/>
              <w:rPr>
                <w:lang w:val="fr-CH" w:eastAsia="ja-JP"/>
              </w:rPr>
            </w:pPr>
            <w:r w:rsidRPr="006A0E2E">
              <w:rPr>
                <w:lang w:val="fr-CH" w:eastAsia="ja-JP"/>
              </w:rPr>
              <w:t>Base station</w:t>
            </w:r>
            <w:proofErr w:type="gramStart"/>
            <w:r w:rsidRPr="006A0E2E">
              <w:rPr>
                <w:lang w:val="fr-CH" w:eastAsia="ja-JP"/>
              </w:rPr>
              <w:t>:  +</w:t>
            </w:r>
            <w:proofErr w:type="gramEnd"/>
            <w:r w:rsidRPr="006A0E2E">
              <w:rPr>
                <w:lang w:val="fr-CH" w:eastAsia="ja-JP"/>
              </w:rPr>
              <w:t xml:space="preserve"> 11dBi</w:t>
            </w:r>
          </w:p>
          <w:p w:rsidR="006A0E2E" w:rsidRPr="006A0E2E" w:rsidRDefault="006A0E2E" w:rsidP="006A0E2E">
            <w:pPr>
              <w:pStyle w:val="Tabletext"/>
              <w:rPr>
                <w:lang w:val="fr-CH" w:eastAsia="ja-JP"/>
              </w:rPr>
            </w:pPr>
            <w:r w:rsidRPr="006A0E2E">
              <w:rPr>
                <w:lang w:val="fr-CH" w:eastAsia="ja-JP"/>
              </w:rPr>
              <w:t>Mobile station : +1 dBi</w:t>
            </w:r>
          </w:p>
        </w:tc>
      </w:tr>
      <w:tr w:rsidR="006A0E2E" w:rsidRPr="006A0E2E" w:rsidTr="006A0E2E">
        <w:trPr>
          <w:trHeight w:val="307"/>
          <w:jc w:val="center"/>
        </w:trPr>
        <w:tc>
          <w:tcPr>
            <w:tcW w:w="1305" w:type="dxa"/>
            <w:vAlign w:val="center"/>
          </w:tcPr>
          <w:p w:rsidR="006A0E2E" w:rsidRPr="006A0E2E" w:rsidRDefault="006A0E2E" w:rsidP="006A0E2E">
            <w:pPr>
              <w:pStyle w:val="Tabletext"/>
              <w:rPr>
                <w:lang w:eastAsia="ja-JP"/>
              </w:rPr>
            </w:pPr>
            <w:r w:rsidRPr="006A0E2E">
              <w:rPr>
                <w:lang w:eastAsia="ja-JP"/>
              </w:rPr>
              <w:t>Polarization</w:t>
            </w:r>
          </w:p>
        </w:tc>
        <w:tc>
          <w:tcPr>
            <w:tcW w:w="2410" w:type="dxa"/>
            <w:vAlign w:val="center"/>
          </w:tcPr>
          <w:p w:rsidR="006A0E2E" w:rsidRPr="006A0E2E" w:rsidRDefault="006A0E2E" w:rsidP="006A0E2E">
            <w:pPr>
              <w:pStyle w:val="Tabletext"/>
              <w:rPr>
                <w:lang w:eastAsia="ja-JP"/>
              </w:rPr>
            </w:pPr>
            <w:r w:rsidRPr="006A0E2E">
              <w:rPr>
                <w:lang w:eastAsia="ja-JP"/>
              </w:rPr>
              <w:t>Vertical</w:t>
            </w:r>
          </w:p>
        </w:tc>
        <w:tc>
          <w:tcPr>
            <w:tcW w:w="1873" w:type="dxa"/>
            <w:vAlign w:val="center"/>
          </w:tcPr>
          <w:p w:rsidR="006A0E2E" w:rsidRPr="006A0E2E" w:rsidRDefault="006A0E2E" w:rsidP="006A0E2E">
            <w:pPr>
              <w:pStyle w:val="Tabletext"/>
              <w:rPr>
                <w:lang w:eastAsia="ja-JP"/>
              </w:rPr>
            </w:pPr>
            <w:r w:rsidRPr="006A0E2E">
              <w:rPr>
                <w:lang w:eastAsia="ja-JP"/>
              </w:rPr>
              <w:t>Vertical</w:t>
            </w:r>
          </w:p>
        </w:tc>
        <w:tc>
          <w:tcPr>
            <w:tcW w:w="2096" w:type="dxa"/>
            <w:vAlign w:val="center"/>
          </w:tcPr>
          <w:p w:rsidR="006A0E2E" w:rsidRPr="006A0E2E" w:rsidRDefault="006A0E2E" w:rsidP="006A0E2E">
            <w:pPr>
              <w:pStyle w:val="Tabletext"/>
              <w:rPr>
                <w:lang w:eastAsia="ja-JP"/>
              </w:rPr>
            </w:pPr>
            <w:r w:rsidRPr="006A0E2E">
              <w:rPr>
                <w:lang w:eastAsia="ja-JP"/>
              </w:rPr>
              <w:t>Vertical</w:t>
            </w:r>
          </w:p>
        </w:tc>
        <w:tc>
          <w:tcPr>
            <w:tcW w:w="2268" w:type="dxa"/>
            <w:vAlign w:val="center"/>
          </w:tcPr>
          <w:p w:rsidR="006A0E2E" w:rsidRPr="006A0E2E" w:rsidRDefault="006A0E2E" w:rsidP="006A0E2E">
            <w:pPr>
              <w:pStyle w:val="Tabletext"/>
              <w:rPr>
                <w:lang w:eastAsia="ja-JP"/>
              </w:rPr>
            </w:pPr>
            <w:r w:rsidRPr="006A0E2E">
              <w:rPr>
                <w:lang w:eastAsia="ja-JP"/>
              </w:rPr>
              <w:t>Vertical</w:t>
            </w:r>
          </w:p>
        </w:tc>
      </w:tr>
      <w:tr w:rsidR="006A0E2E" w:rsidRPr="006A0E2E" w:rsidTr="006A0E2E">
        <w:trPr>
          <w:trHeight w:val="750"/>
          <w:jc w:val="center"/>
        </w:trPr>
        <w:tc>
          <w:tcPr>
            <w:tcW w:w="1305" w:type="dxa"/>
            <w:vAlign w:val="center"/>
          </w:tcPr>
          <w:p w:rsidR="006A0E2E" w:rsidRPr="006A0E2E" w:rsidRDefault="006A0E2E" w:rsidP="006A0E2E">
            <w:pPr>
              <w:pStyle w:val="Tabletext"/>
              <w:rPr>
                <w:lang w:eastAsia="ja-JP"/>
              </w:rPr>
            </w:pPr>
            <w:r w:rsidRPr="006A0E2E">
              <w:rPr>
                <w:lang w:eastAsia="ja-JP"/>
              </w:rPr>
              <w:t>Maximum Transmission power</w:t>
            </w:r>
          </w:p>
        </w:tc>
        <w:tc>
          <w:tcPr>
            <w:tcW w:w="2410" w:type="dxa"/>
            <w:vAlign w:val="center"/>
          </w:tcPr>
          <w:p w:rsidR="006A0E2E" w:rsidRPr="006A0E2E" w:rsidRDefault="006A0E2E" w:rsidP="006A0E2E">
            <w:pPr>
              <w:pStyle w:val="Tabletext"/>
              <w:rPr>
                <w:lang w:eastAsia="ja-JP"/>
              </w:rPr>
            </w:pPr>
            <w:r w:rsidRPr="006A0E2E">
              <w:rPr>
                <w:lang w:eastAsia="ja-JP"/>
              </w:rPr>
              <w:t>Base station : +47 dBm</w:t>
            </w:r>
          </w:p>
          <w:p w:rsidR="006A0E2E" w:rsidRPr="006A0E2E" w:rsidRDefault="006A0E2E" w:rsidP="006A0E2E">
            <w:pPr>
              <w:pStyle w:val="Tabletext"/>
              <w:rPr>
                <w:lang w:eastAsia="ja-JP"/>
              </w:rPr>
            </w:pPr>
            <w:r w:rsidRPr="006A0E2E">
              <w:rPr>
                <w:lang w:eastAsia="ja-JP"/>
              </w:rPr>
              <w:t>Mobile station : +40 dBm</w:t>
            </w:r>
          </w:p>
        </w:tc>
        <w:tc>
          <w:tcPr>
            <w:tcW w:w="1873" w:type="dxa"/>
            <w:vAlign w:val="center"/>
          </w:tcPr>
          <w:p w:rsidR="006A0E2E" w:rsidRPr="006A0E2E" w:rsidRDefault="006A0E2E" w:rsidP="006A0E2E">
            <w:pPr>
              <w:pStyle w:val="Tabletext"/>
              <w:rPr>
                <w:lang w:eastAsia="ja-JP"/>
              </w:rPr>
            </w:pPr>
            <w:r w:rsidRPr="006A0E2E">
              <w:rPr>
                <w:lang w:eastAsia="ja-JP"/>
              </w:rPr>
              <w:t>Base station : +40 dBm</w:t>
            </w:r>
          </w:p>
          <w:p w:rsidR="006A0E2E" w:rsidRPr="006A0E2E" w:rsidRDefault="006A0E2E" w:rsidP="006A0E2E">
            <w:pPr>
              <w:pStyle w:val="Tabletext"/>
              <w:rPr>
                <w:lang w:eastAsia="ja-JP"/>
              </w:rPr>
            </w:pPr>
            <w:r w:rsidRPr="006A0E2E">
              <w:rPr>
                <w:lang w:eastAsia="ja-JP"/>
              </w:rPr>
              <w:t>Mobile station : +30 dBm</w:t>
            </w:r>
          </w:p>
        </w:tc>
        <w:tc>
          <w:tcPr>
            <w:tcW w:w="2096" w:type="dxa"/>
            <w:vAlign w:val="center"/>
          </w:tcPr>
          <w:p w:rsidR="006A0E2E" w:rsidRPr="006A0E2E" w:rsidRDefault="006A0E2E" w:rsidP="006A0E2E">
            <w:pPr>
              <w:pStyle w:val="Tabletext"/>
              <w:rPr>
                <w:lang w:eastAsia="ja-JP"/>
              </w:rPr>
            </w:pPr>
            <w:r w:rsidRPr="006A0E2E">
              <w:rPr>
                <w:lang w:eastAsia="ja-JP"/>
              </w:rPr>
              <w:t>Base station : +37dBm</w:t>
            </w:r>
          </w:p>
          <w:p w:rsidR="006A0E2E" w:rsidRPr="006A0E2E" w:rsidRDefault="006A0E2E" w:rsidP="006A0E2E">
            <w:pPr>
              <w:pStyle w:val="Tabletext"/>
              <w:rPr>
                <w:lang w:eastAsia="ja-JP"/>
              </w:rPr>
            </w:pPr>
            <w:r w:rsidRPr="006A0E2E">
              <w:rPr>
                <w:lang w:eastAsia="ja-JP"/>
              </w:rPr>
              <w:t>Mobile station : +30 dBm</w:t>
            </w:r>
          </w:p>
        </w:tc>
        <w:tc>
          <w:tcPr>
            <w:tcW w:w="2268" w:type="dxa"/>
            <w:vAlign w:val="center"/>
          </w:tcPr>
          <w:p w:rsidR="006A0E2E" w:rsidRPr="006A0E2E" w:rsidRDefault="006A0E2E" w:rsidP="006A0E2E">
            <w:pPr>
              <w:pStyle w:val="Tabletext"/>
              <w:rPr>
                <w:lang w:eastAsia="ja-JP"/>
              </w:rPr>
            </w:pPr>
            <w:r w:rsidRPr="006A0E2E">
              <w:rPr>
                <w:lang w:eastAsia="ja-JP"/>
              </w:rPr>
              <w:t>Base station: +30 dBm</w:t>
            </w:r>
          </w:p>
          <w:p w:rsidR="006A0E2E" w:rsidRPr="006A0E2E" w:rsidRDefault="006A0E2E" w:rsidP="006A0E2E">
            <w:pPr>
              <w:pStyle w:val="Tabletext"/>
              <w:rPr>
                <w:lang w:eastAsia="ja-JP"/>
              </w:rPr>
            </w:pPr>
            <w:r w:rsidRPr="006A0E2E">
              <w:rPr>
                <w:lang w:eastAsia="ja-JP"/>
              </w:rPr>
              <w:t>Mobile station: +30 dBm</w:t>
            </w:r>
          </w:p>
        </w:tc>
      </w:tr>
      <w:tr w:rsidR="006A0E2E" w:rsidRPr="006A0E2E" w:rsidTr="006A0E2E">
        <w:trPr>
          <w:trHeight w:val="690"/>
          <w:jc w:val="center"/>
        </w:trPr>
        <w:tc>
          <w:tcPr>
            <w:tcW w:w="1305" w:type="dxa"/>
            <w:vAlign w:val="center"/>
          </w:tcPr>
          <w:p w:rsidR="006A0E2E" w:rsidRPr="006A0E2E" w:rsidRDefault="006A0E2E" w:rsidP="006A0E2E">
            <w:pPr>
              <w:pStyle w:val="Tabletext"/>
              <w:rPr>
                <w:lang w:eastAsia="ja-JP"/>
              </w:rPr>
            </w:pPr>
            <w:r w:rsidRPr="006A0E2E">
              <w:rPr>
                <w:lang w:eastAsia="ja-JP"/>
              </w:rPr>
              <w:t>E.I.R.P.</w:t>
            </w:r>
          </w:p>
        </w:tc>
        <w:tc>
          <w:tcPr>
            <w:tcW w:w="2410" w:type="dxa"/>
            <w:vAlign w:val="center"/>
          </w:tcPr>
          <w:p w:rsidR="006A0E2E" w:rsidRPr="006A0E2E" w:rsidRDefault="006A0E2E" w:rsidP="006A0E2E">
            <w:pPr>
              <w:pStyle w:val="Tabletext"/>
              <w:rPr>
                <w:lang w:eastAsia="ja-JP"/>
              </w:rPr>
            </w:pPr>
            <w:r w:rsidRPr="006A0E2E">
              <w:rPr>
                <w:lang w:eastAsia="ja-JP"/>
              </w:rPr>
              <w:t>Base station :+62 dBm</w:t>
            </w:r>
          </w:p>
          <w:p w:rsidR="006A0E2E" w:rsidRPr="006A0E2E" w:rsidRDefault="006A0E2E" w:rsidP="006A0E2E">
            <w:pPr>
              <w:pStyle w:val="Tabletext"/>
              <w:rPr>
                <w:lang w:eastAsia="ja-JP"/>
              </w:rPr>
            </w:pPr>
            <w:r w:rsidRPr="006A0E2E">
              <w:rPr>
                <w:lang w:eastAsia="ja-JP"/>
              </w:rPr>
              <w:t>Mobile station: +44.2 dBm</w:t>
            </w:r>
          </w:p>
        </w:tc>
        <w:tc>
          <w:tcPr>
            <w:tcW w:w="1873" w:type="dxa"/>
            <w:vAlign w:val="center"/>
          </w:tcPr>
          <w:p w:rsidR="006A0E2E" w:rsidRPr="006A0E2E" w:rsidRDefault="006A0E2E" w:rsidP="006A0E2E">
            <w:pPr>
              <w:pStyle w:val="Tabletext"/>
              <w:rPr>
                <w:lang w:eastAsia="ja-JP"/>
              </w:rPr>
            </w:pPr>
            <w:r w:rsidRPr="006A0E2E">
              <w:rPr>
                <w:lang w:eastAsia="ja-JP"/>
              </w:rPr>
              <w:t>Base station : +51 dBm</w:t>
            </w:r>
          </w:p>
          <w:p w:rsidR="006A0E2E" w:rsidRPr="006A0E2E" w:rsidRDefault="006A0E2E" w:rsidP="006A0E2E">
            <w:pPr>
              <w:pStyle w:val="Tabletext"/>
              <w:rPr>
                <w:lang w:eastAsia="ja-JP"/>
              </w:rPr>
            </w:pPr>
            <w:r w:rsidRPr="006A0E2E">
              <w:rPr>
                <w:lang w:eastAsia="ja-JP"/>
              </w:rPr>
              <w:t>Mobile station: +31 dBm</w:t>
            </w:r>
          </w:p>
        </w:tc>
        <w:tc>
          <w:tcPr>
            <w:tcW w:w="2096" w:type="dxa"/>
            <w:vAlign w:val="center"/>
          </w:tcPr>
          <w:p w:rsidR="006A0E2E" w:rsidRPr="006A0E2E" w:rsidRDefault="006A0E2E" w:rsidP="006A0E2E">
            <w:pPr>
              <w:pStyle w:val="Tabletext"/>
              <w:rPr>
                <w:lang w:eastAsia="ja-JP"/>
              </w:rPr>
            </w:pPr>
            <w:r w:rsidRPr="006A0E2E">
              <w:rPr>
                <w:lang w:eastAsia="ja-JP"/>
              </w:rPr>
              <w:t>Base station : +48 dBm</w:t>
            </w:r>
          </w:p>
          <w:p w:rsidR="006A0E2E" w:rsidRPr="006A0E2E" w:rsidRDefault="006A0E2E" w:rsidP="006A0E2E">
            <w:pPr>
              <w:pStyle w:val="Tabletext"/>
              <w:rPr>
                <w:lang w:eastAsia="ja-JP"/>
              </w:rPr>
            </w:pPr>
            <w:r w:rsidRPr="006A0E2E">
              <w:rPr>
                <w:lang w:eastAsia="ja-JP"/>
              </w:rPr>
              <w:t>Mobile station : +31 dBm</w:t>
            </w:r>
          </w:p>
        </w:tc>
        <w:tc>
          <w:tcPr>
            <w:tcW w:w="2268" w:type="dxa"/>
            <w:vAlign w:val="center"/>
          </w:tcPr>
          <w:p w:rsidR="006A0E2E" w:rsidRPr="006A0E2E" w:rsidRDefault="006A0E2E" w:rsidP="006A0E2E">
            <w:pPr>
              <w:pStyle w:val="Tabletext"/>
              <w:rPr>
                <w:lang w:eastAsia="ja-JP"/>
              </w:rPr>
            </w:pPr>
            <w:r w:rsidRPr="006A0E2E">
              <w:rPr>
                <w:lang w:eastAsia="ja-JP"/>
              </w:rPr>
              <w:t>Base station : +41 dBm</w:t>
            </w:r>
          </w:p>
          <w:p w:rsidR="006A0E2E" w:rsidRPr="006A0E2E" w:rsidRDefault="006A0E2E" w:rsidP="006A0E2E">
            <w:pPr>
              <w:pStyle w:val="Tabletext"/>
              <w:rPr>
                <w:lang w:eastAsia="ja-JP"/>
              </w:rPr>
            </w:pPr>
            <w:r w:rsidRPr="006A0E2E">
              <w:rPr>
                <w:lang w:eastAsia="ja-JP"/>
              </w:rPr>
              <w:t>Mobile station: +31 dBm</w:t>
            </w:r>
          </w:p>
        </w:tc>
      </w:tr>
      <w:tr w:rsidR="006A0E2E" w:rsidRPr="006A0E2E" w:rsidTr="006A0E2E">
        <w:trPr>
          <w:trHeight w:val="567"/>
          <w:jc w:val="center"/>
        </w:trPr>
        <w:tc>
          <w:tcPr>
            <w:tcW w:w="1305" w:type="dxa"/>
            <w:vAlign w:val="center"/>
          </w:tcPr>
          <w:p w:rsidR="006A0E2E" w:rsidRPr="006A0E2E" w:rsidRDefault="006A0E2E" w:rsidP="006A0E2E">
            <w:pPr>
              <w:pStyle w:val="Tabletext"/>
              <w:rPr>
                <w:lang w:eastAsia="ja-JP"/>
              </w:rPr>
            </w:pPr>
            <w:r w:rsidRPr="006A0E2E">
              <w:rPr>
                <w:lang w:eastAsia="ja-JP"/>
              </w:rPr>
              <w:t>Receiving noise figure</w:t>
            </w:r>
          </w:p>
        </w:tc>
        <w:tc>
          <w:tcPr>
            <w:tcW w:w="2410" w:type="dxa"/>
            <w:vAlign w:val="center"/>
          </w:tcPr>
          <w:p w:rsidR="006A0E2E" w:rsidRPr="006A0E2E" w:rsidRDefault="006A0E2E" w:rsidP="006A0E2E">
            <w:pPr>
              <w:pStyle w:val="Tabletext"/>
              <w:rPr>
                <w:lang w:eastAsia="ja-JP"/>
              </w:rPr>
            </w:pPr>
            <w:r w:rsidRPr="006A0E2E">
              <w:rPr>
                <w:lang w:eastAsia="ja-JP"/>
              </w:rPr>
              <w:t>&lt; 10 dB</w:t>
            </w:r>
          </w:p>
        </w:tc>
        <w:tc>
          <w:tcPr>
            <w:tcW w:w="1873" w:type="dxa"/>
            <w:vAlign w:val="center"/>
          </w:tcPr>
          <w:p w:rsidR="006A0E2E" w:rsidRPr="006A0E2E" w:rsidRDefault="006A0E2E" w:rsidP="006A0E2E">
            <w:pPr>
              <w:pStyle w:val="Tabletext"/>
              <w:rPr>
                <w:lang w:eastAsia="ja-JP"/>
              </w:rPr>
            </w:pPr>
            <w:r w:rsidRPr="006A0E2E">
              <w:rPr>
                <w:lang w:eastAsia="ja-JP"/>
              </w:rPr>
              <w:t>&lt; 10 dB</w:t>
            </w:r>
          </w:p>
        </w:tc>
        <w:tc>
          <w:tcPr>
            <w:tcW w:w="2096" w:type="dxa"/>
            <w:vAlign w:val="center"/>
          </w:tcPr>
          <w:p w:rsidR="006A0E2E" w:rsidRPr="006A0E2E" w:rsidRDefault="006A0E2E" w:rsidP="006A0E2E">
            <w:pPr>
              <w:pStyle w:val="Tabletext"/>
              <w:rPr>
                <w:lang w:eastAsia="ja-JP"/>
              </w:rPr>
            </w:pPr>
            <w:r w:rsidRPr="006A0E2E">
              <w:rPr>
                <w:lang w:eastAsia="ja-JP"/>
              </w:rPr>
              <w:t>&lt; 10 dB</w:t>
            </w:r>
          </w:p>
        </w:tc>
        <w:tc>
          <w:tcPr>
            <w:tcW w:w="2268" w:type="dxa"/>
            <w:vAlign w:val="center"/>
          </w:tcPr>
          <w:p w:rsidR="006A0E2E" w:rsidRPr="006A0E2E" w:rsidRDefault="006A0E2E" w:rsidP="006A0E2E">
            <w:pPr>
              <w:pStyle w:val="Tabletext"/>
              <w:rPr>
                <w:lang w:eastAsia="ja-JP"/>
              </w:rPr>
            </w:pPr>
            <w:r w:rsidRPr="006A0E2E">
              <w:rPr>
                <w:lang w:eastAsia="ja-JP"/>
              </w:rPr>
              <w:t>&lt; 10 dB</w:t>
            </w:r>
          </w:p>
        </w:tc>
      </w:tr>
      <w:tr w:rsidR="006A0E2E" w:rsidRPr="006A0E2E" w:rsidTr="006A0E2E">
        <w:trPr>
          <w:trHeight w:val="179"/>
          <w:jc w:val="center"/>
        </w:trPr>
        <w:tc>
          <w:tcPr>
            <w:tcW w:w="1305" w:type="dxa"/>
            <w:vAlign w:val="center"/>
          </w:tcPr>
          <w:p w:rsidR="006A0E2E" w:rsidRPr="006A0E2E" w:rsidRDefault="006A0E2E" w:rsidP="006A0E2E">
            <w:pPr>
              <w:pStyle w:val="Tabletext"/>
              <w:rPr>
                <w:lang w:eastAsia="ja-JP"/>
              </w:rPr>
            </w:pPr>
            <w:r w:rsidRPr="006A0E2E">
              <w:rPr>
                <w:lang w:eastAsia="ja-JP"/>
              </w:rPr>
              <w:t>Data rate</w:t>
            </w:r>
          </w:p>
        </w:tc>
        <w:tc>
          <w:tcPr>
            <w:tcW w:w="2410" w:type="dxa"/>
            <w:vAlign w:val="center"/>
          </w:tcPr>
          <w:p w:rsidR="006A0E2E" w:rsidRPr="006A0E2E" w:rsidRDefault="006A0E2E" w:rsidP="006A0E2E">
            <w:pPr>
              <w:pStyle w:val="Tabletext"/>
              <w:rPr>
                <w:lang w:eastAsia="ja-JP"/>
              </w:rPr>
            </w:pPr>
            <w:r w:rsidRPr="006A0E2E">
              <w:rPr>
                <w:lang w:eastAsia="ja-JP"/>
              </w:rPr>
              <w:t>(n/a)</w:t>
            </w:r>
          </w:p>
        </w:tc>
        <w:tc>
          <w:tcPr>
            <w:tcW w:w="1873" w:type="dxa"/>
            <w:vAlign w:val="center"/>
          </w:tcPr>
          <w:p w:rsidR="006A0E2E" w:rsidRPr="006A0E2E" w:rsidRDefault="006A0E2E" w:rsidP="006A0E2E">
            <w:pPr>
              <w:pStyle w:val="Tabletext"/>
              <w:rPr>
                <w:lang w:eastAsia="ja-JP"/>
              </w:rPr>
            </w:pPr>
            <w:r w:rsidRPr="006A0E2E">
              <w:rPr>
                <w:lang w:eastAsia="ja-JP"/>
              </w:rPr>
              <w:t>9.6 kbps</w:t>
            </w:r>
          </w:p>
        </w:tc>
        <w:tc>
          <w:tcPr>
            <w:tcW w:w="2096" w:type="dxa"/>
            <w:vAlign w:val="center"/>
          </w:tcPr>
          <w:p w:rsidR="006A0E2E" w:rsidRPr="006A0E2E" w:rsidRDefault="006A0E2E" w:rsidP="006A0E2E">
            <w:pPr>
              <w:pStyle w:val="Tabletext"/>
              <w:rPr>
                <w:lang w:eastAsia="ja-JP"/>
              </w:rPr>
            </w:pPr>
            <w:r w:rsidRPr="006A0E2E">
              <w:rPr>
                <w:lang w:eastAsia="ja-JP"/>
              </w:rPr>
              <w:t>32 kbps</w:t>
            </w:r>
          </w:p>
        </w:tc>
        <w:tc>
          <w:tcPr>
            <w:tcW w:w="2268" w:type="dxa"/>
            <w:vAlign w:val="center"/>
          </w:tcPr>
          <w:p w:rsidR="006A0E2E" w:rsidRPr="006A0E2E" w:rsidRDefault="006A0E2E" w:rsidP="006A0E2E">
            <w:pPr>
              <w:pStyle w:val="Tabletext"/>
              <w:rPr>
                <w:lang w:eastAsia="ja-JP"/>
              </w:rPr>
            </w:pPr>
            <w:r w:rsidRPr="006A0E2E">
              <w:rPr>
                <w:lang w:eastAsia="ja-JP"/>
              </w:rPr>
              <w:t>4.8 kbps</w:t>
            </w:r>
          </w:p>
        </w:tc>
      </w:tr>
      <w:tr w:rsidR="006A0E2E" w:rsidRPr="006A0E2E" w:rsidTr="006A0E2E">
        <w:trPr>
          <w:trHeight w:val="567"/>
          <w:jc w:val="center"/>
        </w:trPr>
        <w:tc>
          <w:tcPr>
            <w:tcW w:w="1305" w:type="dxa"/>
            <w:vAlign w:val="center"/>
          </w:tcPr>
          <w:p w:rsidR="006A0E2E" w:rsidRPr="006A0E2E" w:rsidRDefault="006A0E2E" w:rsidP="006A0E2E">
            <w:pPr>
              <w:pStyle w:val="Tabletext"/>
              <w:rPr>
                <w:lang w:eastAsia="ja-JP"/>
              </w:rPr>
            </w:pPr>
            <w:r w:rsidRPr="006A0E2E">
              <w:rPr>
                <w:lang w:eastAsia="ja-JP"/>
              </w:rPr>
              <w:lastRenderedPageBreak/>
              <w:t>Reception quality</w:t>
            </w:r>
          </w:p>
        </w:tc>
        <w:tc>
          <w:tcPr>
            <w:tcW w:w="2410" w:type="dxa"/>
            <w:vAlign w:val="center"/>
          </w:tcPr>
          <w:p w:rsidR="006A0E2E" w:rsidRPr="006A0E2E" w:rsidRDefault="006A0E2E" w:rsidP="006A0E2E">
            <w:pPr>
              <w:pStyle w:val="Tabletext"/>
              <w:rPr>
                <w:lang w:eastAsia="ja-JP"/>
              </w:rPr>
            </w:pPr>
            <w:r w:rsidRPr="006A0E2E">
              <w:rPr>
                <w:lang w:eastAsia="ja-JP"/>
              </w:rPr>
              <w:t>SNR &gt; 45 dB</w:t>
            </w:r>
          </w:p>
        </w:tc>
        <w:tc>
          <w:tcPr>
            <w:tcW w:w="1873" w:type="dxa"/>
            <w:vAlign w:val="center"/>
          </w:tcPr>
          <w:p w:rsidR="006A0E2E" w:rsidRPr="006A0E2E" w:rsidRDefault="006A0E2E" w:rsidP="006A0E2E">
            <w:pPr>
              <w:pStyle w:val="Tabletext"/>
              <w:rPr>
                <w:lang w:eastAsia="ja-JP"/>
              </w:rPr>
            </w:pPr>
            <w:r w:rsidRPr="006A0E2E">
              <w:rPr>
                <w:lang w:eastAsia="ja-JP"/>
              </w:rPr>
              <w:t>BER &lt; 10</w:t>
            </w:r>
            <w:r w:rsidRPr="006A0E2E">
              <w:rPr>
                <w:vertAlign w:val="superscript"/>
                <w:lang w:eastAsia="ja-JP"/>
              </w:rPr>
              <w:t>-4</w:t>
            </w:r>
          </w:p>
        </w:tc>
        <w:tc>
          <w:tcPr>
            <w:tcW w:w="2096" w:type="dxa"/>
            <w:vAlign w:val="center"/>
          </w:tcPr>
          <w:p w:rsidR="006A0E2E" w:rsidRPr="006A0E2E" w:rsidRDefault="006A0E2E" w:rsidP="006A0E2E">
            <w:pPr>
              <w:pStyle w:val="Tabletext"/>
              <w:rPr>
                <w:lang w:eastAsia="ja-JP"/>
              </w:rPr>
            </w:pPr>
            <w:r w:rsidRPr="006A0E2E">
              <w:rPr>
                <w:lang w:eastAsia="ja-JP"/>
              </w:rPr>
              <w:t>BER &lt; 10</w:t>
            </w:r>
            <w:r w:rsidRPr="006A0E2E">
              <w:rPr>
                <w:vertAlign w:val="superscript"/>
                <w:lang w:eastAsia="ja-JP"/>
              </w:rPr>
              <w:t>-4</w:t>
            </w:r>
          </w:p>
        </w:tc>
        <w:tc>
          <w:tcPr>
            <w:tcW w:w="2268" w:type="dxa"/>
            <w:vAlign w:val="center"/>
          </w:tcPr>
          <w:p w:rsidR="006A0E2E" w:rsidRPr="006A0E2E" w:rsidRDefault="006A0E2E" w:rsidP="006A0E2E">
            <w:pPr>
              <w:pStyle w:val="Tabletext"/>
              <w:rPr>
                <w:lang w:eastAsia="ja-JP"/>
              </w:rPr>
            </w:pPr>
            <w:r w:rsidRPr="006A0E2E">
              <w:rPr>
                <w:lang w:eastAsia="ja-JP"/>
              </w:rPr>
              <w:t>BER &lt; 10</w:t>
            </w:r>
            <w:r w:rsidRPr="006A0E2E">
              <w:rPr>
                <w:vertAlign w:val="superscript"/>
                <w:lang w:eastAsia="ja-JP"/>
              </w:rPr>
              <w:t>-4</w:t>
            </w:r>
          </w:p>
        </w:tc>
      </w:tr>
      <w:tr w:rsidR="006A0E2E" w:rsidRPr="006A0E2E" w:rsidTr="006A0E2E">
        <w:trPr>
          <w:trHeight w:val="567"/>
          <w:jc w:val="center"/>
        </w:trPr>
        <w:tc>
          <w:tcPr>
            <w:tcW w:w="1305" w:type="dxa"/>
            <w:vAlign w:val="center"/>
          </w:tcPr>
          <w:p w:rsidR="006A0E2E" w:rsidRPr="006A0E2E" w:rsidRDefault="006A0E2E" w:rsidP="006A0E2E">
            <w:pPr>
              <w:pStyle w:val="Tabletext"/>
              <w:rPr>
                <w:lang w:eastAsia="ja-JP"/>
              </w:rPr>
            </w:pPr>
            <w:r w:rsidRPr="006A0E2E">
              <w:rPr>
                <w:lang w:eastAsia="ja-JP"/>
              </w:rPr>
              <w:t>Transmission distance(km)</w:t>
            </w:r>
          </w:p>
        </w:tc>
        <w:tc>
          <w:tcPr>
            <w:tcW w:w="2410" w:type="dxa"/>
            <w:vAlign w:val="center"/>
          </w:tcPr>
          <w:p w:rsidR="006A0E2E" w:rsidRPr="006A0E2E" w:rsidRDefault="006A0E2E" w:rsidP="006A0E2E">
            <w:pPr>
              <w:pStyle w:val="Tabletext"/>
              <w:rPr>
                <w:lang w:eastAsia="ja-JP"/>
              </w:rPr>
            </w:pPr>
            <w:r w:rsidRPr="006A0E2E">
              <w:rPr>
                <w:lang w:eastAsia="ja-JP"/>
              </w:rPr>
              <w:t>3 - 40 km</w:t>
            </w:r>
          </w:p>
        </w:tc>
        <w:tc>
          <w:tcPr>
            <w:tcW w:w="1873" w:type="dxa"/>
            <w:vAlign w:val="center"/>
          </w:tcPr>
          <w:p w:rsidR="006A0E2E" w:rsidRPr="006A0E2E" w:rsidRDefault="006A0E2E" w:rsidP="006A0E2E">
            <w:pPr>
              <w:pStyle w:val="Tabletext"/>
              <w:rPr>
                <w:lang w:eastAsia="ja-JP"/>
              </w:rPr>
            </w:pPr>
            <w:r w:rsidRPr="006A0E2E">
              <w:rPr>
                <w:lang w:eastAsia="ja-JP"/>
              </w:rPr>
              <w:t>1 - 3 km</w:t>
            </w:r>
          </w:p>
        </w:tc>
        <w:tc>
          <w:tcPr>
            <w:tcW w:w="2096" w:type="dxa"/>
            <w:vAlign w:val="center"/>
          </w:tcPr>
          <w:p w:rsidR="006A0E2E" w:rsidRPr="006A0E2E" w:rsidRDefault="006A0E2E" w:rsidP="006A0E2E">
            <w:pPr>
              <w:pStyle w:val="Tabletext"/>
              <w:rPr>
                <w:lang w:eastAsia="ja-JP"/>
              </w:rPr>
            </w:pPr>
            <w:r w:rsidRPr="006A0E2E">
              <w:rPr>
                <w:lang w:eastAsia="ja-JP"/>
              </w:rPr>
              <w:t>1 - 2 km</w:t>
            </w:r>
          </w:p>
        </w:tc>
        <w:tc>
          <w:tcPr>
            <w:tcW w:w="2268" w:type="dxa"/>
            <w:vAlign w:val="center"/>
          </w:tcPr>
          <w:p w:rsidR="006A0E2E" w:rsidRPr="006A0E2E" w:rsidRDefault="006A0E2E" w:rsidP="006A0E2E">
            <w:pPr>
              <w:pStyle w:val="Tabletext"/>
              <w:rPr>
                <w:lang w:eastAsia="ja-JP"/>
              </w:rPr>
            </w:pPr>
            <w:r w:rsidRPr="006A0E2E">
              <w:rPr>
                <w:lang w:eastAsia="ja-JP"/>
              </w:rPr>
              <w:t>1 - 3 km</w:t>
            </w:r>
          </w:p>
        </w:tc>
      </w:tr>
      <w:tr w:rsidR="006A0E2E" w:rsidRPr="006A0E2E" w:rsidTr="006A0E2E">
        <w:trPr>
          <w:trHeight w:val="282"/>
          <w:jc w:val="center"/>
        </w:trPr>
        <w:tc>
          <w:tcPr>
            <w:tcW w:w="1305" w:type="dxa"/>
            <w:vAlign w:val="center"/>
          </w:tcPr>
          <w:p w:rsidR="006A0E2E" w:rsidRPr="006A0E2E" w:rsidRDefault="006A0E2E" w:rsidP="006A0E2E">
            <w:pPr>
              <w:pStyle w:val="Tabletext"/>
              <w:rPr>
                <w:lang w:eastAsia="ja-JP"/>
              </w:rPr>
            </w:pPr>
            <w:r w:rsidRPr="006A0E2E">
              <w:rPr>
                <w:lang w:eastAsia="ja-JP"/>
              </w:rPr>
              <w:t>Modulation</w:t>
            </w:r>
          </w:p>
        </w:tc>
        <w:tc>
          <w:tcPr>
            <w:tcW w:w="2410" w:type="dxa"/>
            <w:vAlign w:val="center"/>
          </w:tcPr>
          <w:p w:rsidR="006A0E2E" w:rsidRPr="006A0E2E" w:rsidRDefault="006A0E2E" w:rsidP="006A0E2E">
            <w:pPr>
              <w:pStyle w:val="Tabletext"/>
              <w:rPr>
                <w:lang w:eastAsia="ja-JP"/>
              </w:rPr>
            </w:pPr>
            <w:r w:rsidRPr="006A0E2E">
              <w:rPr>
                <w:lang w:eastAsia="ja-JP"/>
              </w:rPr>
              <w:t>FM</w:t>
            </w:r>
          </w:p>
        </w:tc>
        <w:tc>
          <w:tcPr>
            <w:tcW w:w="1873" w:type="dxa"/>
            <w:vAlign w:val="center"/>
          </w:tcPr>
          <w:p w:rsidR="006A0E2E" w:rsidRPr="006A0E2E" w:rsidRDefault="006A0E2E" w:rsidP="006A0E2E">
            <w:pPr>
              <w:pStyle w:val="Tabletext"/>
              <w:rPr>
                <w:lang w:eastAsia="ja-JP"/>
              </w:rPr>
            </w:pPr>
            <w:r w:rsidRPr="006A0E2E">
              <w:rPr>
                <w:lang w:eastAsia="ja-JP"/>
              </w:rPr>
              <w:t>π/4QPSK</w:t>
            </w:r>
          </w:p>
        </w:tc>
        <w:tc>
          <w:tcPr>
            <w:tcW w:w="2096" w:type="dxa"/>
            <w:vAlign w:val="center"/>
          </w:tcPr>
          <w:p w:rsidR="006A0E2E" w:rsidRPr="006A0E2E" w:rsidRDefault="006A0E2E" w:rsidP="006A0E2E">
            <w:pPr>
              <w:pStyle w:val="Tabletext"/>
              <w:rPr>
                <w:lang w:eastAsia="ja-JP"/>
              </w:rPr>
            </w:pPr>
            <w:r w:rsidRPr="006A0E2E">
              <w:rPr>
                <w:lang w:eastAsia="ja-JP"/>
              </w:rPr>
              <w:t>π/4QPSK</w:t>
            </w:r>
          </w:p>
        </w:tc>
        <w:tc>
          <w:tcPr>
            <w:tcW w:w="2268" w:type="dxa"/>
            <w:vAlign w:val="center"/>
          </w:tcPr>
          <w:p w:rsidR="006A0E2E" w:rsidRPr="006A0E2E" w:rsidRDefault="006A0E2E" w:rsidP="006A0E2E">
            <w:pPr>
              <w:pStyle w:val="Tabletext"/>
              <w:rPr>
                <w:lang w:eastAsia="ja-JP"/>
              </w:rPr>
            </w:pPr>
            <w:r w:rsidRPr="006A0E2E">
              <w:rPr>
                <w:lang w:eastAsia="ja-JP"/>
              </w:rPr>
              <w:t>4FSK</w:t>
            </w:r>
          </w:p>
        </w:tc>
      </w:tr>
      <w:tr w:rsidR="006A0E2E" w:rsidRPr="006A0E2E" w:rsidTr="006A0E2E">
        <w:trPr>
          <w:trHeight w:val="567"/>
          <w:jc w:val="center"/>
        </w:trPr>
        <w:tc>
          <w:tcPr>
            <w:tcW w:w="1305" w:type="dxa"/>
            <w:vAlign w:val="center"/>
          </w:tcPr>
          <w:p w:rsidR="006A0E2E" w:rsidRPr="006A0E2E" w:rsidRDefault="006A0E2E" w:rsidP="006A0E2E">
            <w:pPr>
              <w:pStyle w:val="Tabletext"/>
              <w:rPr>
                <w:lang w:eastAsia="ja-JP"/>
              </w:rPr>
            </w:pPr>
            <w:r w:rsidRPr="006A0E2E">
              <w:rPr>
                <w:lang w:eastAsia="ja-JP"/>
              </w:rPr>
              <w:t>Multiplexing method</w:t>
            </w:r>
          </w:p>
        </w:tc>
        <w:tc>
          <w:tcPr>
            <w:tcW w:w="2410" w:type="dxa"/>
            <w:vAlign w:val="center"/>
          </w:tcPr>
          <w:p w:rsidR="006A0E2E" w:rsidRPr="006A0E2E" w:rsidRDefault="006A0E2E" w:rsidP="006A0E2E">
            <w:pPr>
              <w:pStyle w:val="Tabletext"/>
              <w:rPr>
                <w:lang w:eastAsia="ja-JP"/>
              </w:rPr>
            </w:pPr>
            <w:r w:rsidRPr="006A0E2E">
              <w:rPr>
                <w:lang w:eastAsia="ja-JP"/>
              </w:rPr>
              <w:t>FDD</w:t>
            </w:r>
          </w:p>
        </w:tc>
        <w:tc>
          <w:tcPr>
            <w:tcW w:w="1873" w:type="dxa"/>
            <w:vAlign w:val="center"/>
          </w:tcPr>
          <w:p w:rsidR="006A0E2E" w:rsidRPr="006A0E2E" w:rsidRDefault="006A0E2E" w:rsidP="006A0E2E">
            <w:pPr>
              <w:pStyle w:val="Tabletext"/>
              <w:rPr>
                <w:lang w:eastAsia="ja-JP"/>
              </w:rPr>
            </w:pPr>
            <w:r w:rsidRPr="006A0E2E">
              <w:rPr>
                <w:lang w:eastAsia="ja-JP"/>
              </w:rPr>
              <w:t>FDMA or SCPC</w:t>
            </w:r>
          </w:p>
        </w:tc>
        <w:tc>
          <w:tcPr>
            <w:tcW w:w="2096" w:type="dxa"/>
            <w:vAlign w:val="center"/>
          </w:tcPr>
          <w:p w:rsidR="006A0E2E" w:rsidRPr="006A0E2E" w:rsidRDefault="006A0E2E" w:rsidP="006A0E2E">
            <w:pPr>
              <w:pStyle w:val="Tabletext"/>
              <w:rPr>
                <w:lang w:eastAsia="ja-JP"/>
              </w:rPr>
            </w:pPr>
            <w:r w:rsidRPr="006A0E2E">
              <w:rPr>
                <w:lang w:eastAsia="ja-JP"/>
              </w:rPr>
              <w:t>TDMA</w:t>
            </w:r>
          </w:p>
        </w:tc>
        <w:tc>
          <w:tcPr>
            <w:tcW w:w="2268" w:type="dxa"/>
            <w:vAlign w:val="center"/>
          </w:tcPr>
          <w:p w:rsidR="006A0E2E" w:rsidRPr="006A0E2E" w:rsidRDefault="006A0E2E" w:rsidP="006A0E2E">
            <w:pPr>
              <w:pStyle w:val="Tabletext"/>
              <w:rPr>
                <w:lang w:eastAsia="ja-JP"/>
              </w:rPr>
            </w:pPr>
            <w:r w:rsidRPr="006A0E2E">
              <w:rPr>
                <w:lang w:eastAsia="ja-JP"/>
              </w:rPr>
              <w:t>FDMA or SCPC</w:t>
            </w:r>
          </w:p>
        </w:tc>
      </w:tr>
    </w:tbl>
    <w:p w:rsidR="006A0E2E" w:rsidRPr="006A0E2E" w:rsidRDefault="006A0E2E" w:rsidP="0003344B">
      <w:pPr>
        <w:pStyle w:val="Heading2"/>
      </w:pPr>
      <w:bookmarkStart w:id="194" w:name="_Toc467088002"/>
      <w:bookmarkStart w:id="195" w:name="_Toc467151202"/>
      <w:r w:rsidRPr="006A0E2E">
        <w:t>A4.2.2</w:t>
      </w:r>
      <w:r w:rsidRPr="006A0E2E">
        <w:tab/>
        <w:t>Radiocommunication system for Emergency Cut-Off System</w:t>
      </w:r>
      <w:bookmarkEnd w:id="194"/>
      <w:bookmarkEnd w:id="195"/>
    </w:p>
    <w:p w:rsidR="006A0E2E" w:rsidRPr="006A0E2E" w:rsidRDefault="006A0E2E" w:rsidP="0003344B">
      <w:pPr>
        <w:pStyle w:val="Heading3"/>
      </w:pPr>
      <w:bookmarkStart w:id="196" w:name="_Toc467088003"/>
      <w:r w:rsidRPr="006A0E2E">
        <w:t>A4.2.2.1</w:t>
      </w:r>
      <w:r w:rsidRPr="006A0E2E">
        <w:tab/>
        <w:t>System architecture</w:t>
      </w:r>
      <w:bookmarkEnd w:id="196"/>
    </w:p>
    <w:p w:rsidR="006A0E2E" w:rsidRPr="009B7F0C" w:rsidRDefault="006A0E2E" w:rsidP="006A0E2E">
      <w:pPr>
        <w:rPr>
          <w:lang w:val="en-US" w:eastAsia="ja-JP" w:bidi="he-IL"/>
        </w:rPr>
      </w:pPr>
      <w:r w:rsidRPr="009B7F0C">
        <w:rPr>
          <w:lang w:val="en-US" w:eastAsia="ja-JP" w:bidi="he-IL"/>
        </w:rPr>
        <w:t xml:space="preserve">Radiocommunication system for Emergency Cut-Off System (REMCOS) </w:t>
      </w:r>
      <w:proofErr w:type="gramStart"/>
      <w:r w:rsidRPr="009B7F0C">
        <w:rPr>
          <w:lang w:val="en-US" w:eastAsia="ja-JP" w:bidi="he-IL"/>
        </w:rPr>
        <w:t>is used</w:t>
      </w:r>
      <w:proofErr w:type="gramEnd"/>
      <w:r w:rsidRPr="009B7F0C">
        <w:rPr>
          <w:lang w:val="en-US" w:eastAsia="ja-JP" w:bidi="he-IL"/>
        </w:rPr>
        <w:t xml:space="preserve"> to avoid accidents.  The system </w:t>
      </w:r>
      <w:proofErr w:type="gramStart"/>
      <w:r w:rsidRPr="009B7F0C">
        <w:rPr>
          <w:lang w:val="en-US" w:eastAsia="ja-JP" w:bidi="he-IL"/>
        </w:rPr>
        <w:t>is used</w:t>
      </w:r>
      <w:proofErr w:type="gramEnd"/>
      <w:r w:rsidRPr="009B7F0C">
        <w:rPr>
          <w:lang w:val="en-US" w:eastAsia="ja-JP" w:bidi="he-IL"/>
        </w:rPr>
        <w:t xml:space="preserve"> for sending signal to a railway electrification system on ground and electric power for trains in some emergency aria is cut-off. </w:t>
      </w:r>
    </w:p>
    <w:p w:rsidR="006A0E2E" w:rsidRPr="009B7F0C" w:rsidRDefault="006A0E2E" w:rsidP="006A0E2E">
      <w:pPr>
        <w:rPr>
          <w:lang w:val="en-US" w:eastAsia="ja-JP" w:bidi="he-IL"/>
        </w:rPr>
      </w:pPr>
      <w:r w:rsidRPr="009B7F0C">
        <w:rPr>
          <w:lang w:val="en-US" w:eastAsia="ja-JP" w:bidi="he-IL"/>
        </w:rPr>
        <w:t xml:space="preserve">Figure A4.2.2.1-1 shows the system architecture of REMCOS. When a train driver confirms some emergency circumstances, the driver operates REMCOS on-board and emergency radio signal </w:t>
      </w:r>
      <w:proofErr w:type="gramStart"/>
      <w:r w:rsidRPr="009B7F0C">
        <w:rPr>
          <w:lang w:val="en-US" w:eastAsia="ja-JP" w:bidi="he-IL"/>
        </w:rPr>
        <w:t>is transmitted</w:t>
      </w:r>
      <w:proofErr w:type="gramEnd"/>
      <w:r w:rsidRPr="009B7F0C">
        <w:rPr>
          <w:lang w:val="en-US" w:eastAsia="ja-JP" w:bidi="he-IL"/>
        </w:rPr>
        <w:t xml:space="preserve"> to Central System in Control Centre via Base Stations. In Control Centre, the operational commander manually cuts off the power for trains near the emergency area or REMCOS automatically sends signal to a railway electrification system to cut off the power.</w:t>
      </w:r>
    </w:p>
    <w:p w:rsidR="006A0E2E" w:rsidRPr="00812B25" w:rsidRDefault="006A0E2E" w:rsidP="006A0E2E">
      <w:pPr>
        <w:pStyle w:val="FigureNo"/>
        <w:rPr>
          <w:rFonts w:eastAsiaTheme="minorEastAsia"/>
          <w:lang w:eastAsia="zh-CN"/>
        </w:rPr>
      </w:pPr>
      <w:r w:rsidRPr="00963E59">
        <w:rPr>
          <w:lang w:eastAsia="ja-JP"/>
        </w:rPr>
        <w:t xml:space="preserve">FIGURE </w:t>
      </w:r>
      <w:r>
        <w:rPr>
          <w:lang w:eastAsia="ja-JP"/>
        </w:rPr>
        <w:t>A4.</w:t>
      </w:r>
      <w:r w:rsidRPr="00963E59">
        <w:rPr>
          <w:lang w:eastAsia="ja-JP"/>
        </w:rPr>
        <w:t>2.2.1-1</w:t>
      </w:r>
      <w:r w:rsidRPr="00963E59">
        <w:rPr>
          <w:rFonts w:eastAsiaTheme="minorEastAsia"/>
          <w:lang w:eastAsia="zh-CN"/>
        </w:rPr>
        <w:t xml:space="preserve"> </w:t>
      </w:r>
    </w:p>
    <w:p w:rsidR="006A0E2E" w:rsidRPr="00812B25" w:rsidRDefault="006A0E2E" w:rsidP="00EB2DD8">
      <w:pPr>
        <w:pStyle w:val="Figuretitle"/>
      </w:pPr>
      <w:r w:rsidRPr="00963E59">
        <w:t xml:space="preserve">Architecture of Radiocommunication system for Emergency Cut </w:t>
      </w:r>
      <w:proofErr w:type="gramStart"/>
      <w:r w:rsidRPr="00963E59">
        <w:t>Off</w:t>
      </w:r>
      <w:proofErr w:type="gramEnd"/>
      <w:r w:rsidRPr="00963E59">
        <w:t xml:space="preserve"> System</w:t>
      </w:r>
    </w:p>
    <w:p w:rsidR="006A0E2E" w:rsidRPr="009B7F0C" w:rsidRDefault="006A0E2E" w:rsidP="006A0E2E">
      <w:pPr>
        <w:tabs>
          <w:tab w:val="left" w:pos="0"/>
        </w:tabs>
        <w:rPr>
          <w:i/>
          <w:sz w:val="21"/>
          <w:lang w:val="en-US" w:eastAsia="ja-JP"/>
        </w:rPr>
      </w:pPr>
      <w:r w:rsidRPr="00812B25">
        <w:rPr>
          <w:noProof/>
          <w:lang w:eastAsia="zh-CN"/>
        </w:rPr>
        <mc:AlternateContent>
          <mc:Choice Requires="wps">
            <w:drawing>
              <wp:anchor distT="0" distB="0" distL="114300" distR="114300" simplePos="0" relativeHeight="251669504" behindDoc="0" locked="0" layoutInCell="1" allowOverlap="1" wp14:anchorId="121696B8" wp14:editId="07A0DB1A">
                <wp:simplePos x="0" y="0"/>
                <wp:positionH relativeFrom="column">
                  <wp:posOffset>1125220</wp:posOffset>
                </wp:positionH>
                <wp:positionV relativeFrom="paragraph">
                  <wp:posOffset>121920</wp:posOffset>
                </wp:positionV>
                <wp:extent cx="402590" cy="309880"/>
                <wp:effectExtent l="0" t="0" r="16510" b="13970"/>
                <wp:wrapNone/>
                <wp:docPr id="8099" name="Rectangle 6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Default="00363B1A" w:rsidP="006A0E2E">
                            <w:pPr>
                              <w:snapToGrid w:val="0"/>
                              <w:rPr>
                                <w:color w:val="000000"/>
                                <w:sz w:val="16"/>
                                <w:szCs w:val="16"/>
                                <w:lang w:eastAsia="ja-JP"/>
                              </w:rPr>
                            </w:pPr>
                            <w:r>
                              <w:rPr>
                                <w:rFonts w:hint="eastAsia"/>
                                <w:color w:val="000000"/>
                                <w:sz w:val="16"/>
                                <w:szCs w:val="16"/>
                                <w:lang w:eastAsia="ja-JP"/>
                              </w:rPr>
                              <w:t>Control</w:t>
                            </w:r>
                          </w:p>
                          <w:p w:rsidR="00363B1A" w:rsidRDefault="00363B1A" w:rsidP="006A0E2E">
                            <w:pPr>
                              <w:snapToGrid w:val="0"/>
                              <w:rPr>
                                <w:color w:val="000000"/>
                                <w:sz w:val="16"/>
                                <w:szCs w:val="16"/>
                                <w:lang w:eastAsia="ja-JP"/>
                              </w:rPr>
                            </w:pPr>
                            <w:r w:rsidRPr="00CA3281">
                              <w:rPr>
                                <w:color w:val="000000"/>
                                <w:sz w:val="16"/>
                                <w:szCs w:val="16"/>
                                <w:lang w:eastAsia="ja-JP"/>
                              </w:rPr>
                              <w:t>Centre</w:t>
                            </w:r>
                          </w:p>
                          <w:p w:rsidR="00363B1A" w:rsidRPr="00CA3281" w:rsidRDefault="00363B1A" w:rsidP="006A0E2E">
                            <w:pPr>
                              <w:snapToGrid w:val="0"/>
                              <w:rPr>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21696B8" id="Rectangle 6290" o:spid="_x0000_s1026" style="position:absolute;margin-left:88.6pt;margin-top:9.6pt;width:31.7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" filled="f" stroked="f">
                <v:textbox inset="0,0,0,0">
                  <w:txbxContent>
                    <w:p w:rsidR="00363B1A" w:rsidRDefault="00363B1A" w:rsidP="006A0E2E">
                      <w:pPr>
                        <w:snapToGrid w:val="0"/>
                        <w:rPr>
                          <w:color w:val="000000"/>
                          <w:sz w:val="16"/>
                          <w:szCs w:val="16"/>
                          <w:lang w:eastAsia="ja-JP"/>
                        </w:rPr>
                      </w:pPr>
                      <w:r>
                        <w:rPr>
                          <w:rFonts w:hint="eastAsia"/>
                          <w:color w:val="000000"/>
                          <w:sz w:val="16"/>
                          <w:szCs w:val="16"/>
                          <w:lang w:eastAsia="ja-JP"/>
                        </w:rPr>
                        <w:t>Control</w:t>
                      </w:r>
                    </w:p>
                    <w:p w:rsidR="00363B1A" w:rsidRDefault="00363B1A" w:rsidP="006A0E2E">
                      <w:pPr>
                        <w:snapToGrid w:val="0"/>
                        <w:rPr>
                          <w:color w:val="000000"/>
                          <w:sz w:val="16"/>
                          <w:szCs w:val="16"/>
                          <w:lang w:eastAsia="ja-JP"/>
                        </w:rPr>
                      </w:pPr>
                      <w:r w:rsidRPr="00CA3281">
                        <w:rPr>
                          <w:color w:val="000000"/>
                          <w:sz w:val="16"/>
                          <w:szCs w:val="16"/>
                          <w:lang w:eastAsia="ja-JP"/>
                        </w:rPr>
                        <w:t>Centre</w:t>
                      </w:r>
                    </w:p>
                    <w:p w:rsidR="00363B1A" w:rsidRPr="00CA3281" w:rsidRDefault="00363B1A" w:rsidP="006A0E2E">
                      <w:pPr>
                        <w:snapToGrid w:val="0"/>
                        <w:rPr>
                          <w:lang w:eastAsia="ja-JP"/>
                        </w:rPr>
                      </w:pPr>
                    </w:p>
                  </w:txbxContent>
                </v:textbox>
              </v:rect>
            </w:pict>
          </mc:Fallback>
        </mc:AlternateContent>
      </w:r>
      <w:r w:rsidRPr="00812B25">
        <w:rPr>
          <w:noProof/>
          <w:lang w:eastAsia="zh-CN"/>
        </w:rPr>
        <mc:AlternateContent>
          <mc:Choice Requires="wps">
            <w:drawing>
              <wp:anchor distT="0" distB="0" distL="114300" distR="114300" simplePos="0" relativeHeight="251675648" behindDoc="0" locked="0" layoutInCell="1" allowOverlap="1" wp14:anchorId="41022825" wp14:editId="0ACAFA06">
                <wp:simplePos x="0" y="0"/>
                <wp:positionH relativeFrom="column">
                  <wp:posOffset>1498600</wp:posOffset>
                </wp:positionH>
                <wp:positionV relativeFrom="paragraph">
                  <wp:posOffset>763270</wp:posOffset>
                </wp:positionV>
                <wp:extent cx="983615" cy="184150"/>
                <wp:effectExtent l="0" t="0" r="45085" b="25400"/>
                <wp:wrapNone/>
                <wp:docPr id="2880" name="AutoShape 7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3615" cy="184150"/>
                        </a:xfrm>
                        <a:prstGeom prst="bentConnector3">
                          <a:avLst>
                            <a:gd name="adj1" fmla="val 101222"/>
                          </a:avLst>
                        </a:prstGeom>
                        <a:noFill/>
                        <a:ln w="15875">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6261D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158" o:spid="_x0000_s1026" type="#_x0000_t34" style="position:absolute;margin-left:118pt;margin-top:60.1pt;width:77.45pt;height:1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" adj="21864" strokecolor="#0070c0" strokeweight="1.25pt"/>
            </w:pict>
          </mc:Fallback>
        </mc:AlternateContent>
      </w:r>
      <w:r w:rsidRPr="00812B25">
        <w:rPr>
          <w:noProof/>
          <w:lang w:eastAsia="zh-CN"/>
        </w:rPr>
        <mc:AlternateContent>
          <mc:Choice Requires="wpg">
            <w:drawing>
              <wp:anchor distT="0" distB="0" distL="114300" distR="114300" simplePos="0" relativeHeight="251668480" behindDoc="0" locked="0" layoutInCell="1" allowOverlap="1" wp14:anchorId="27E65ED8" wp14:editId="4BD153D1">
                <wp:simplePos x="0" y="0"/>
                <wp:positionH relativeFrom="column">
                  <wp:posOffset>2527935</wp:posOffset>
                </wp:positionH>
                <wp:positionV relativeFrom="paragraph">
                  <wp:posOffset>746760</wp:posOffset>
                </wp:positionV>
                <wp:extent cx="384810" cy="200660"/>
                <wp:effectExtent l="0" t="0" r="34290" b="27940"/>
                <wp:wrapNone/>
                <wp:docPr id="2881" name="Group 7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 cy="200660"/>
                          <a:chOff x="4601" y="1308"/>
                          <a:chExt cx="606" cy="316"/>
                        </a:xfrm>
                      </wpg:grpSpPr>
                      <wps:wsp>
                        <wps:cNvPr id="2882" name="AutoShape 7357"/>
                        <wps:cNvCnPr>
                          <a:cxnSpLocks noChangeShapeType="1"/>
                        </wps:cNvCnPr>
                        <wps:spPr bwMode="auto">
                          <a:xfrm>
                            <a:off x="5207" y="1308"/>
                            <a:ext cx="0" cy="316"/>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2883" name="AutoShape 7358"/>
                        <wps:cNvCnPr>
                          <a:cxnSpLocks noChangeShapeType="1"/>
                        </wps:cNvCnPr>
                        <wps:spPr bwMode="auto">
                          <a:xfrm>
                            <a:off x="4601" y="1624"/>
                            <a:ext cx="606"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2884" name="AutoShape 7359"/>
                        <wps:cNvCnPr>
                          <a:cxnSpLocks noChangeShapeType="1"/>
                        </wps:cNvCnPr>
                        <wps:spPr bwMode="auto">
                          <a:xfrm>
                            <a:off x="4601" y="1308"/>
                            <a:ext cx="0" cy="316"/>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C2CAC" id="Group 7360" o:spid="_x0000_s1026" style="position:absolute;margin-left:199.05pt;margin-top:58.8pt;width:30.3pt;height:15.8pt;z-index:251668480" coordorigin="4601,1308" coordsize="60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">
                <v:shapetype id="_x0000_t32" coordsize="21600,21600" o:spt="32" o:oned="t" path="m,l21600,21600e" filled="f">
                  <v:path arrowok="t" fillok="f" o:connecttype="none"/>
                  <o:lock v:ext="edit" shapetype="t"/>
                </v:shapetype>
                <v:shape id="AutoShape 7357" o:spid="_x0000_s1027" type="#_x0000_t32" style="position:absolute;left:5207;top:1308;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XXsYAAADdAAAADwAAAGRycy9kb3ducmV2LnhtbESPQWvCQBSE74X+h+UVvNWNKdgQ3QQp&#10;FIuItGlBvD2yzySYfRuya0z+vVso9DjMzDfMOh9NKwbqXWNZwWIegSAurW64UvDz/f6cgHAeWWNr&#10;mRRM5CDPHh/WmGp74y8aCl+JAGGXooLa+y6V0pU1GXRz2xEH72x7gz7IvpK6x1uAm1bGUbSUBhsO&#10;CzV29FZTeSmuRkFxHOJd5Den6aA/p5et2+vqtVRq9jRuViA8jf4//Nf+0AriJInh9014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7F17GAAAA3QAAAA8AAAAAAAAA&#10;AAAAAAAAoQIAAGRycy9kb3ducmV2LnhtbFBLBQYAAAAABAAEAPkAAACUAwAAAAA=&#10;" strokecolor="#0070c0" strokeweight="1.25pt"/>
                <v:shape id="AutoShape 7358" o:spid="_x0000_s1028" type="#_x0000_t32" style="position:absolute;left:4601;top:1624;width:6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yxcYAAADdAAAADwAAAGRycy9kb3ducmV2LnhtbESPQWvCQBSE70L/w/KE3nRjhDZEN0EK&#10;YimltKkg3h7ZZxLMvg3ZbUz+fbdQ8DjMzDfMNh9NKwbqXWNZwWoZgSAurW64UnD83i8SEM4ja2wt&#10;k4KJHOTZw2yLqbY3/qKh8JUIEHYpKqi971IpXVmTQbe0HXHwLrY36IPsK6l7vAW4aWUcRU/SYMNh&#10;ocaOXmoqr8WPUVCchvgt8rvz9KE/p/XBvevquVTqcT7uNiA8jf4e/m+/agVxkqzh7014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3ssXGAAAA3QAAAA8AAAAAAAAA&#10;AAAAAAAAoQIAAGRycy9kb3ducmV2LnhtbFBLBQYAAAAABAAEAPkAAACUAwAAAAA=&#10;" strokecolor="#0070c0" strokeweight="1.25pt"/>
                <v:shape id="AutoShape 7359" o:spid="_x0000_s1029" type="#_x0000_t32" style="position:absolute;left:4601;top:1308;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qscYAAADdAAAADwAAAGRycy9kb3ducmV2LnhtbESPQWvCQBSE74L/YXlCb7oxLW2IriKC&#10;tJRSbBTE2yP7TILZtyG7jcm/7xYEj8PMfMMs172pRUetqywrmM8iEMS51RUXCo6H3TQB4Tyyxtoy&#10;KRjIwXo1Hi0x1fbGP9RlvhABwi5FBaX3TSqly0sy6Ga2IQ7exbYGfZBtIXWLtwA3tYyj6FUarDgs&#10;lNjQtqT8mv0aBdmpiz8jvzkP33o/PL+7L1285Uo9TfrNAoSn3j/C9/aHVhAnyQv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eKrHGAAAA3QAAAA8AAAAAAAAA&#10;AAAAAAAAoQIAAGRycy9kb3ducmV2LnhtbFBLBQYAAAAABAAEAPkAAACUAwAAAAA=&#10;" strokecolor="#0070c0" strokeweight="1.25pt"/>
              </v:group>
            </w:pict>
          </mc:Fallback>
        </mc:AlternateContent>
      </w:r>
      <w:r w:rsidRPr="00812B25">
        <w:rPr>
          <w:noProof/>
          <w:lang w:eastAsia="zh-CN"/>
        </w:rPr>
        <mc:AlternateContent>
          <mc:Choice Requires="wpg">
            <w:drawing>
              <wp:anchor distT="0" distB="0" distL="114300" distR="114300" simplePos="0" relativeHeight="251667456" behindDoc="0" locked="0" layoutInCell="1" allowOverlap="1" wp14:anchorId="3889607A" wp14:editId="09470336">
                <wp:simplePos x="0" y="0"/>
                <wp:positionH relativeFrom="column">
                  <wp:posOffset>2947035</wp:posOffset>
                </wp:positionH>
                <wp:positionV relativeFrom="paragraph">
                  <wp:posOffset>746760</wp:posOffset>
                </wp:positionV>
                <wp:extent cx="779780" cy="200660"/>
                <wp:effectExtent l="0" t="0" r="20320" b="27940"/>
                <wp:wrapNone/>
                <wp:docPr id="2885" name="Group 7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 cy="200660"/>
                          <a:chOff x="4601" y="1308"/>
                          <a:chExt cx="606" cy="316"/>
                        </a:xfrm>
                      </wpg:grpSpPr>
                      <wps:wsp>
                        <wps:cNvPr id="2886" name="AutoShape 7362"/>
                        <wps:cNvCnPr>
                          <a:cxnSpLocks noChangeShapeType="1"/>
                        </wps:cNvCnPr>
                        <wps:spPr bwMode="auto">
                          <a:xfrm>
                            <a:off x="5207" y="1308"/>
                            <a:ext cx="0" cy="316"/>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2887" name="AutoShape 7363"/>
                        <wps:cNvCnPr>
                          <a:cxnSpLocks noChangeShapeType="1"/>
                        </wps:cNvCnPr>
                        <wps:spPr bwMode="auto">
                          <a:xfrm>
                            <a:off x="4601" y="1624"/>
                            <a:ext cx="606"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2888" name="AutoShape 7364"/>
                        <wps:cNvCnPr>
                          <a:cxnSpLocks noChangeShapeType="1"/>
                        </wps:cNvCnPr>
                        <wps:spPr bwMode="auto">
                          <a:xfrm>
                            <a:off x="4601" y="1308"/>
                            <a:ext cx="0" cy="316"/>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B343A4" id="Group 7361" o:spid="_x0000_s1026" style="position:absolute;margin-left:232.05pt;margin-top:58.8pt;width:61.4pt;height:15.8pt;z-index:251667456" coordorigin="4601,1308" coordsize="60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">
                <v:shape id="AutoShape 7362" o:spid="_x0000_s1027" type="#_x0000_t32" style="position:absolute;left:5207;top:1308;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RXcUAAADdAAAADwAAAGRycy9kb3ducmV2LnhtbESPQWvCQBSE70L/w/IK3nTTCBqiq0hB&#10;LKWITQXx9si+JqHZtyG7jcm/dwXB4zAz3zCrTW9q0VHrKssK3qYRCOLc6ooLBaef3SQB4Tyyxtoy&#10;KRjIwWb9Mlphqu2Vv6nLfCEChF2KCkrvm1RKl5dk0E1tQxy8X9sa9EG2hdQtXgPc1DKOork0WHFY&#10;KLGh95Lyv+zfKMjOXfwZ+e1lOOjjMNu7L10scqXGr/12CcJT75/hR/tDK4iTZA73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ARXcUAAADdAAAADwAAAAAAAAAA&#10;AAAAAAChAgAAZHJzL2Rvd25yZXYueG1sUEsFBgAAAAAEAAQA+QAAAJMDAAAAAA==&#10;" strokecolor="#0070c0" strokeweight="1.25pt"/>
                <v:shape id="AutoShape 7363" o:spid="_x0000_s1028" type="#_x0000_t32" style="position:absolute;left:4601;top:1624;width:6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0xsUAAADdAAAADwAAAGRycy9kb3ducmV2LnhtbESPQWvCQBSE7wX/w/IEb3VjhBpSVxGh&#10;VESkxkLp7ZF9JsHs25BdY/Lvu0LB4zAz3zDLdW9q0VHrKssKZtMIBHFudcWFgu/zx2sCwnlkjbVl&#10;UjCQg/Vq9LLEVNs7n6jLfCEChF2KCkrvm1RKl5dk0E1tQxy8i20N+iDbQuoW7wFuahlH0Zs0WHFY&#10;KLGhbUn5NbsZBdlPF+8jv/kdjvprmH+6gy4WuVKTcb95B+Gp98/wf3unFcRJsoDHm/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y0xsUAAADdAAAADwAAAAAAAAAA&#10;AAAAAAChAgAAZHJzL2Rvd25yZXYueG1sUEsFBgAAAAAEAAQA+QAAAJMDAAAAAA==&#10;" strokecolor="#0070c0" strokeweight="1.25pt"/>
                <v:shape id="AutoShape 7364" o:spid="_x0000_s1029" type="#_x0000_t32" style="position:absolute;left:4601;top:1308;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gtMMAAADdAAAADwAAAGRycy9kb3ducmV2LnhtbERPTWvCQBC9C/6HZYTezKYRaoiuIoJU&#10;SikahdLbkB2T0OxsyG5j8u+7B8Hj432vt4NpRE+dqy0reI1iEMSF1TWXCq6XwzwF4TyyxsYyKRjJ&#10;wXYznawx0/bOZ+pzX4oQwi5DBZX3bSalKyoy6CLbEgfuZjuDPsCulLrDewg3jUzi+E0arDk0VNjS&#10;vqLiN/8zCvLvPvmI/e5n/NKncfHuPnW5LJR6mQ27FQhPg3+KH+6jVpCkaZgb3o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ILTDAAAA3QAAAA8AAAAAAAAAAAAA&#10;AAAAoQIAAGRycy9kb3ducmV2LnhtbFBLBQYAAAAABAAEAPkAAACRAwAAAAA=&#10;" strokecolor="#0070c0" strokeweight="1.25pt"/>
              </v:group>
            </w:pict>
          </mc:Fallback>
        </mc:AlternateContent>
      </w:r>
      <w:r w:rsidRPr="00812B25">
        <w:rPr>
          <w:noProof/>
          <w:lang w:eastAsia="zh-CN"/>
        </w:rPr>
        <mc:AlternateContent>
          <mc:Choice Requires="wps">
            <w:drawing>
              <wp:anchor distT="0" distB="0" distL="114300" distR="114300" simplePos="0" relativeHeight="251677696" behindDoc="0" locked="0" layoutInCell="1" allowOverlap="1" wp14:anchorId="0452EEC3" wp14:editId="7C9E4E88">
                <wp:simplePos x="0" y="0"/>
                <wp:positionH relativeFrom="column">
                  <wp:posOffset>2007235</wp:posOffset>
                </wp:positionH>
                <wp:positionV relativeFrom="paragraph">
                  <wp:posOffset>1061720</wp:posOffset>
                </wp:positionV>
                <wp:extent cx="2482850" cy="290195"/>
                <wp:effectExtent l="0" t="0" r="31750" b="33655"/>
                <wp:wrapNone/>
                <wp:docPr id="2889" name="AutoShape 7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82850" cy="290195"/>
                        </a:xfrm>
                        <a:prstGeom prst="bentConnector3">
                          <a:avLst>
                            <a:gd name="adj1" fmla="val -2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BE34F" id="AutoShape 7353" o:spid="_x0000_s1026" type="#_x0000_t34" style="position:absolute;margin-left:158.05pt;margin-top:83.6pt;width:195.5pt;height:22.8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" adj="-6"/>
            </w:pict>
          </mc:Fallback>
        </mc:AlternateContent>
      </w:r>
      <w:r w:rsidRPr="00812B25">
        <w:rPr>
          <w:noProof/>
          <w:lang w:eastAsia="zh-CN"/>
        </w:rPr>
        <mc:AlternateContent>
          <mc:Choice Requires="wpg">
            <w:drawing>
              <wp:anchor distT="0" distB="0" distL="114300" distR="114300" simplePos="0" relativeHeight="251673600" behindDoc="0" locked="0" layoutInCell="1" allowOverlap="1" wp14:anchorId="6037B13D" wp14:editId="5397587C">
                <wp:simplePos x="0" y="0"/>
                <wp:positionH relativeFrom="column">
                  <wp:posOffset>1069975</wp:posOffset>
                </wp:positionH>
                <wp:positionV relativeFrom="paragraph">
                  <wp:posOffset>376555</wp:posOffset>
                </wp:positionV>
                <wp:extent cx="567690" cy="307975"/>
                <wp:effectExtent l="0" t="0" r="22860" b="15875"/>
                <wp:wrapNone/>
                <wp:docPr id="3037" name="Group 6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307975"/>
                          <a:chOff x="163" y="513"/>
                          <a:chExt cx="894" cy="485"/>
                        </a:xfrm>
                      </wpg:grpSpPr>
                      <pic:pic xmlns:pic="http://schemas.openxmlformats.org/drawingml/2006/picture">
                        <pic:nvPicPr>
                          <pic:cNvPr id="3038" name="Picture 69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74" y="874"/>
                            <a:ext cx="683" cy="72"/>
                          </a:xfrm>
                          <a:prstGeom prst="rect">
                            <a:avLst/>
                          </a:prstGeom>
                          <a:noFill/>
                          <a:extLst>
                            <a:ext uri="{909E8E84-426E-40DD-AFC4-6F175D3DCCD1}">
                              <a14:hiddenFill xmlns:a14="http://schemas.microsoft.com/office/drawing/2010/main">
                                <a:solidFill>
                                  <a:srgbClr val="FFFFFF"/>
                                </a:solidFill>
                              </a14:hiddenFill>
                            </a:ext>
                          </a:extLst>
                        </pic:spPr>
                      </pic:pic>
                      <wps:wsp>
                        <wps:cNvPr id="3039" name="Freeform 6948"/>
                        <wps:cNvSpPr>
                          <a:spLocks noEditPoints="1"/>
                        </wps:cNvSpPr>
                        <wps:spPr bwMode="auto">
                          <a:xfrm>
                            <a:off x="370" y="870"/>
                            <a:ext cx="684" cy="72"/>
                          </a:xfrm>
                          <a:custGeom>
                            <a:avLst/>
                            <a:gdLst>
                              <a:gd name="T0" fmla="*/ 335 w 1377"/>
                              <a:gd name="T1" fmla="*/ 2 h 145"/>
                              <a:gd name="T2" fmla="*/ 337 w 1377"/>
                              <a:gd name="T3" fmla="*/ 4 h 145"/>
                              <a:gd name="T4" fmla="*/ 2 w 1377"/>
                              <a:gd name="T5" fmla="*/ 20 h 145"/>
                              <a:gd name="T6" fmla="*/ 4 w 1377"/>
                              <a:gd name="T7" fmla="*/ 18 h 145"/>
                              <a:gd name="T8" fmla="*/ 4 w 1377"/>
                              <a:gd name="T9" fmla="*/ 34 h 145"/>
                              <a:gd name="T10" fmla="*/ 2 w 1377"/>
                              <a:gd name="T11" fmla="*/ 32 h 145"/>
                              <a:gd name="T12" fmla="*/ 338 w 1377"/>
                              <a:gd name="T13" fmla="*/ 16 h 145"/>
                              <a:gd name="T14" fmla="*/ 336 w 1377"/>
                              <a:gd name="T15" fmla="*/ 18 h 145"/>
                              <a:gd name="T16" fmla="*/ 335 w 1377"/>
                              <a:gd name="T17" fmla="*/ 2 h 145"/>
                              <a:gd name="T18" fmla="*/ 340 w 1377"/>
                              <a:gd name="T19" fmla="*/ 18 h 145"/>
                              <a:gd name="T20" fmla="*/ 338 w 1377"/>
                              <a:gd name="T21" fmla="*/ 20 h 145"/>
                              <a:gd name="T22" fmla="*/ 2 w 1377"/>
                              <a:gd name="T23" fmla="*/ 36 h 145"/>
                              <a:gd name="T24" fmla="*/ 0 w 1377"/>
                              <a:gd name="T25" fmla="*/ 35 h 145"/>
                              <a:gd name="T26" fmla="*/ 0 w 1377"/>
                              <a:gd name="T27" fmla="*/ 34 h 145"/>
                              <a:gd name="T28" fmla="*/ 0 w 1377"/>
                              <a:gd name="T29" fmla="*/ 18 h 145"/>
                              <a:gd name="T30" fmla="*/ 2 w 1377"/>
                              <a:gd name="T31" fmla="*/ 16 h 145"/>
                              <a:gd name="T32" fmla="*/ 337 w 1377"/>
                              <a:gd name="T33" fmla="*/ 0 h 145"/>
                              <a:gd name="T34" fmla="*/ 339 w 1377"/>
                              <a:gd name="T35" fmla="*/ 0 h 145"/>
                              <a:gd name="T36" fmla="*/ 339 w 1377"/>
                              <a:gd name="T37" fmla="*/ 2 h 145"/>
                              <a:gd name="T38" fmla="*/ 340 w 1377"/>
                              <a:gd name="T39" fmla="*/ 18 h 14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77" h="145">
                                <a:moveTo>
                                  <a:pt x="1358" y="9"/>
                                </a:moveTo>
                                <a:lnTo>
                                  <a:pt x="1367" y="16"/>
                                </a:lnTo>
                                <a:lnTo>
                                  <a:pt x="9" y="82"/>
                                </a:lnTo>
                                <a:lnTo>
                                  <a:pt x="16" y="74"/>
                                </a:lnTo>
                                <a:lnTo>
                                  <a:pt x="16" y="136"/>
                                </a:lnTo>
                                <a:lnTo>
                                  <a:pt x="8" y="128"/>
                                </a:lnTo>
                                <a:lnTo>
                                  <a:pt x="1368" y="66"/>
                                </a:lnTo>
                                <a:lnTo>
                                  <a:pt x="1360" y="74"/>
                                </a:lnTo>
                                <a:lnTo>
                                  <a:pt x="1358" y="9"/>
                                </a:lnTo>
                                <a:close/>
                                <a:moveTo>
                                  <a:pt x="1376" y="74"/>
                                </a:moveTo>
                                <a:cubicBezTo>
                                  <a:pt x="1377" y="78"/>
                                  <a:pt x="1373" y="82"/>
                                  <a:pt x="1369" y="82"/>
                                </a:cubicBezTo>
                                <a:lnTo>
                                  <a:pt x="9" y="144"/>
                                </a:lnTo>
                                <a:cubicBezTo>
                                  <a:pt x="7" y="145"/>
                                  <a:pt x="5" y="144"/>
                                  <a:pt x="3" y="142"/>
                                </a:cubicBezTo>
                                <a:cubicBezTo>
                                  <a:pt x="1" y="141"/>
                                  <a:pt x="0" y="139"/>
                                  <a:pt x="0" y="136"/>
                                </a:cubicBezTo>
                                <a:lnTo>
                                  <a:pt x="0" y="74"/>
                                </a:lnTo>
                                <a:cubicBezTo>
                                  <a:pt x="0" y="70"/>
                                  <a:pt x="4" y="66"/>
                                  <a:pt x="8" y="66"/>
                                </a:cubicBezTo>
                                <a:lnTo>
                                  <a:pt x="1366" y="0"/>
                                </a:lnTo>
                                <a:cubicBezTo>
                                  <a:pt x="1368" y="0"/>
                                  <a:pt x="1370" y="1"/>
                                  <a:pt x="1372" y="3"/>
                                </a:cubicBezTo>
                                <a:cubicBezTo>
                                  <a:pt x="1373" y="4"/>
                                  <a:pt x="1374" y="6"/>
                                  <a:pt x="1374" y="8"/>
                                </a:cubicBezTo>
                                <a:lnTo>
                                  <a:pt x="1376" y="7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48" name="Freeform 6949"/>
                        <wps:cNvSpPr>
                          <a:spLocks/>
                        </wps:cNvSpPr>
                        <wps:spPr bwMode="auto">
                          <a:xfrm>
                            <a:off x="167" y="739"/>
                            <a:ext cx="882" cy="167"/>
                          </a:xfrm>
                          <a:custGeom>
                            <a:avLst/>
                            <a:gdLst>
                              <a:gd name="T0" fmla="*/ 882 w 882"/>
                              <a:gd name="T1" fmla="*/ 132 h 167"/>
                              <a:gd name="T2" fmla="*/ 207 w 882"/>
                              <a:gd name="T3" fmla="*/ 167 h 167"/>
                              <a:gd name="T4" fmla="*/ 0 w 882"/>
                              <a:gd name="T5" fmla="*/ 17 h 167"/>
                              <a:gd name="T6" fmla="*/ 451 w 882"/>
                              <a:gd name="T7" fmla="*/ 0 h 167"/>
                              <a:gd name="T8" fmla="*/ 882 w 882"/>
                              <a:gd name="T9" fmla="*/ 132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2" h="167">
                                <a:moveTo>
                                  <a:pt x="882" y="132"/>
                                </a:moveTo>
                                <a:lnTo>
                                  <a:pt x="207" y="167"/>
                                </a:lnTo>
                                <a:lnTo>
                                  <a:pt x="0" y="17"/>
                                </a:lnTo>
                                <a:lnTo>
                                  <a:pt x="451" y="0"/>
                                </a:lnTo>
                                <a:lnTo>
                                  <a:pt x="882" y="132"/>
                                </a:lnTo>
                                <a:close/>
                              </a:path>
                            </a:pathLst>
                          </a:custGeom>
                          <a:solidFill>
                            <a:srgbClr val="F0FF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Freeform 6950"/>
                        <wps:cNvSpPr>
                          <a:spLocks noEditPoints="1"/>
                        </wps:cNvSpPr>
                        <wps:spPr bwMode="auto">
                          <a:xfrm>
                            <a:off x="163" y="735"/>
                            <a:ext cx="891" cy="175"/>
                          </a:xfrm>
                          <a:custGeom>
                            <a:avLst/>
                            <a:gdLst>
                              <a:gd name="T0" fmla="*/ 441 w 1793"/>
                              <a:gd name="T1" fmla="*/ 65 h 353"/>
                              <a:gd name="T2" fmla="*/ 443 w 1793"/>
                              <a:gd name="T3" fmla="*/ 67 h 353"/>
                              <a:gd name="T4" fmla="*/ 441 w 1793"/>
                              <a:gd name="T5" fmla="*/ 69 h 353"/>
                              <a:gd name="T6" fmla="*/ 105 w 1793"/>
                              <a:gd name="T7" fmla="*/ 87 h 353"/>
                              <a:gd name="T8" fmla="*/ 104 w 1793"/>
                              <a:gd name="T9" fmla="*/ 86 h 353"/>
                              <a:gd name="T10" fmla="*/ 1 w 1793"/>
                              <a:gd name="T11" fmla="*/ 12 h 353"/>
                              <a:gd name="T12" fmla="*/ 0 w 1793"/>
                              <a:gd name="T13" fmla="*/ 10 h 353"/>
                              <a:gd name="T14" fmla="*/ 2 w 1793"/>
                              <a:gd name="T15" fmla="*/ 8 h 353"/>
                              <a:gd name="T16" fmla="*/ 226 w 1793"/>
                              <a:gd name="T17" fmla="*/ 0 h 353"/>
                              <a:gd name="T18" fmla="*/ 227 w 1793"/>
                              <a:gd name="T19" fmla="*/ 0 h 353"/>
                              <a:gd name="T20" fmla="*/ 441 w 1793"/>
                              <a:gd name="T21" fmla="*/ 65 h 353"/>
                              <a:gd name="T22" fmla="*/ 226 w 1793"/>
                              <a:gd name="T23" fmla="*/ 4 h 353"/>
                              <a:gd name="T24" fmla="*/ 226 w 1793"/>
                              <a:gd name="T25" fmla="*/ 4 h 353"/>
                              <a:gd name="T26" fmla="*/ 2 w 1793"/>
                              <a:gd name="T27" fmla="*/ 12 h 353"/>
                              <a:gd name="T28" fmla="*/ 3 w 1793"/>
                              <a:gd name="T29" fmla="*/ 8 h 353"/>
                              <a:gd name="T30" fmla="*/ 106 w 1793"/>
                              <a:gd name="T31" fmla="*/ 83 h 353"/>
                              <a:gd name="T32" fmla="*/ 105 w 1793"/>
                              <a:gd name="T33" fmla="*/ 83 h 353"/>
                              <a:gd name="T34" fmla="*/ 441 w 1793"/>
                              <a:gd name="T35" fmla="*/ 65 h 353"/>
                              <a:gd name="T36" fmla="*/ 440 w 1793"/>
                              <a:gd name="T37" fmla="*/ 69 h 353"/>
                              <a:gd name="T38" fmla="*/ 226 w 1793"/>
                              <a:gd name="T39" fmla="*/ 4 h 35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793" h="353">
                                <a:moveTo>
                                  <a:pt x="1787" y="266"/>
                                </a:moveTo>
                                <a:cubicBezTo>
                                  <a:pt x="1791" y="267"/>
                                  <a:pt x="1793" y="271"/>
                                  <a:pt x="1792" y="274"/>
                                </a:cubicBezTo>
                                <a:cubicBezTo>
                                  <a:pt x="1792" y="278"/>
                                  <a:pt x="1789" y="281"/>
                                  <a:pt x="1785" y="282"/>
                                </a:cubicBezTo>
                                <a:lnTo>
                                  <a:pt x="425" y="352"/>
                                </a:lnTo>
                                <a:cubicBezTo>
                                  <a:pt x="424" y="353"/>
                                  <a:pt x="422" y="352"/>
                                  <a:pt x="420" y="351"/>
                                </a:cubicBezTo>
                                <a:lnTo>
                                  <a:pt x="4" y="48"/>
                                </a:lnTo>
                                <a:cubicBezTo>
                                  <a:pt x="1" y="46"/>
                                  <a:pt x="0" y="43"/>
                                  <a:pt x="1" y="40"/>
                                </a:cubicBezTo>
                                <a:cubicBezTo>
                                  <a:pt x="2" y="36"/>
                                  <a:pt x="5" y="34"/>
                                  <a:pt x="8" y="34"/>
                                </a:cubicBezTo>
                                <a:lnTo>
                                  <a:pt x="915" y="0"/>
                                </a:lnTo>
                                <a:cubicBezTo>
                                  <a:pt x="916" y="0"/>
                                  <a:pt x="917" y="1"/>
                                  <a:pt x="918" y="1"/>
                                </a:cubicBezTo>
                                <a:lnTo>
                                  <a:pt x="1787" y="266"/>
                                </a:lnTo>
                                <a:close/>
                                <a:moveTo>
                                  <a:pt x="913" y="16"/>
                                </a:moveTo>
                                <a:lnTo>
                                  <a:pt x="916" y="16"/>
                                </a:lnTo>
                                <a:lnTo>
                                  <a:pt x="9" y="50"/>
                                </a:lnTo>
                                <a:lnTo>
                                  <a:pt x="13" y="35"/>
                                </a:lnTo>
                                <a:lnTo>
                                  <a:pt x="430" y="338"/>
                                </a:lnTo>
                                <a:lnTo>
                                  <a:pt x="425" y="336"/>
                                </a:lnTo>
                                <a:lnTo>
                                  <a:pt x="1784" y="266"/>
                                </a:lnTo>
                                <a:lnTo>
                                  <a:pt x="1782" y="281"/>
                                </a:lnTo>
                                <a:lnTo>
                                  <a:pt x="91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850" name="Picture 69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7" y="755"/>
                            <a:ext cx="215" cy="191"/>
                          </a:xfrm>
                          <a:prstGeom prst="rect">
                            <a:avLst/>
                          </a:prstGeom>
                          <a:noFill/>
                          <a:extLst>
                            <a:ext uri="{909E8E84-426E-40DD-AFC4-6F175D3DCCD1}">
                              <a14:hiddenFill xmlns:a14="http://schemas.microsoft.com/office/drawing/2010/main">
                                <a:solidFill>
                                  <a:srgbClr val="FFFFFF"/>
                                </a:solidFill>
                              </a14:hiddenFill>
                            </a:ext>
                          </a:extLst>
                        </pic:spPr>
                      </pic:pic>
                      <wps:wsp>
                        <wps:cNvPr id="2851" name="Freeform 6952"/>
                        <wps:cNvSpPr>
                          <a:spLocks noEditPoints="1"/>
                        </wps:cNvSpPr>
                        <wps:spPr bwMode="auto">
                          <a:xfrm>
                            <a:off x="163" y="751"/>
                            <a:ext cx="215" cy="191"/>
                          </a:xfrm>
                          <a:custGeom>
                            <a:avLst/>
                            <a:gdLst>
                              <a:gd name="T0" fmla="*/ 107 w 432"/>
                              <a:gd name="T1" fmla="*/ 91 h 385"/>
                              <a:gd name="T2" fmla="*/ 103 w 432"/>
                              <a:gd name="T3" fmla="*/ 93 h 385"/>
                              <a:gd name="T4" fmla="*/ 103 w 432"/>
                              <a:gd name="T5" fmla="*/ 76 h 385"/>
                              <a:gd name="T6" fmla="*/ 104 w 432"/>
                              <a:gd name="T7" fmla="*/ 78 h 385"/>
                              <a:gd name="T8" fmla="*/ 1 w 432"/>
                              <a:gd name="T9" fmla="*/ 3 h 385"/>
                              <a:gd name="T10" fmla="*/ 4 w 432"/>
                              <a:gd name="T11" fmla="*/ 2 h 385"/>
                              <a:gd name="T12" fmla="*/ 4 w 432"/>
                              <a:gd name="T13" fmla="*/ 18 h 385"/>
                              <a:gd name="T14" fmla="*/ 3 w 432"/>
                              <a:gd name="T15" fmla="*/ 17 h 385"/>
                              <a:gd name="T16" fmla="*/ 107 w 432"/>
                              <a:gd name="T17" fmla="*/ 91 h 385"/>
                              <a:gd name="T18" fmla="*/ 1 w 432"/>
                              <a:gd name="T19" fmla="*/ 20 h 385"/>
                              <a:gd name="T20" fmla="*/ 0 w 432"/>
                              <a:gd name="T21" fmla="*/ 18 h 385"/>
                              <a:gd name="T22" fmla="*/ 0 w 432"/>
                              <a:gd name="T23" fmla="*/ 2 h 385"/>
                              <a:gd name="T24" fmla="*/ 1 w 432"/>
                              <a:gd name="T25" fmla="*/ 0 h 385"/>
                              <a:gd name="T26" fmla="*/ 3 w 432"/>
                              <a:gd name="T27" fmla="*/ 0 h 385"/>
                              <a:gd name="T28" fmla="*/ 107 w 432"/>
                              <a:gd name="T29" fmla="*/ 74 h 385"/>
                              <a:gd name="T30" fmla="*/ 107 w 432"/>
                              <a:gd name="T31" fmla="*/ 76 h 385"/>
                              <a:gd name="T32" fmla="*/ 107 w 432"/>
                              <a:gd name="T33" fmla="*/ 93 h 385"/>
                              <a:gd name="T34" fmla="*/ 106 w 432"/>
                              <a:gd name="T35" fmla="*/ 95 h 385"/>
                              <a:gd name="T36" fmla="*/ 104 w 432"/>
                              <a:gd name="T37" fmla="*/ 94 h 385"/>
                              <a:gd name="T38" fmla="*/ 1 w 432"/>
                              <a:gd name="T39" fmla="*/ 20 h 38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2" h="385">
                                <a:moveTo>
                                  <a:pt x="429" y="370"/>
                                </a:moveTo>
                                <a:lnTo>
                                  <a:pt x="416" y="376"/>
                                </a:lnTo>
                                <a:lnTo>
                                  <a:pt x="416" y="309"/>
                                </a:lnTo>
                                <a:lnTo>
                                  <a:pt x="420" y="316"/>
                                </a:lnTo>
                                <a:lnTo>
                                  <a:pt x="4" y="15"/>
                                </a:lnTo>
                                <a:lnTo>
                                  <a:pt x="16" y="8"/>
                                </a:lnTo>
                                <a:lnTo>
                                  <a:pt x="16" y="75"/>
                                </a:lnTo>
                                <a:lnTo>
                                  <a:pt x="13" y="68"/>
                                </a:lnTo>
                                <a:lnTo>
                                  <a:pt x="429" y="370"/>
                                </a:lnTo>
                                <a:close/>
                                <a:moveTo>
                                  <a:pt x="4" y="81"/>
                                </a:moveTo>
                                <a:cubicBezTo>
                                  <a:pt x="2" y="80"/>
                                  <a:pt x="0" y="78"/>
                                  <a:pt x="0" y="75"/>
                                </a:cubicBezTo>
                                <a:lnTo>
                                  <a:pt x="0" y="8"/>
                                </a:lnTo>
                                <a:cubicBezTo>
                                  <a:pt x="0" y="5"/>
                                  <a:pt x="2" y="3"/>
                                  <a:pt x="5" y="1"/>
                                </a:cubicBezTo>
                                <a:cubicBezTo>
                                  <a:pt x="8" y="0"/>
                                  <a:pt x="11" y="0"/>
                                  <a:pt x="13" y="2"/>
                                </a:cubicBezTo>
                                <a:lnTo>
                                  <a:pt x="429" y="303"/>
                                </a:lnTo>
                                <a:cubicBezTo>
                                  <a:pt x="431" y="304"/>
                                  <a:pt x="432" y="307"/>
                                  <a:pt x="432" y="309"/>
                                </a:cubicBezTo>
                                <a:lnTo>
                                  <a:pt x="432" y="376"/>
                                </a:lnTo>
                                <a:cubicBezTo>
                                  <a:pt x="432" y="379"/>
                                  <a:pt x="431" y="382"/>
                                  <a:pt x="428" y="384"/>
                                </a:cubicBezTo>
                                <a:cubicBezTo>
                                  <a:pt x="425" y="385"/>
                                  <a:pt x="422" y="385"/>
                                  <a:pt x="420" y="383"/>
                                </a:cubicBezTo>
                                <a:lnTo>
                                  <a:pt x="4" y="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52" name="Freeform 6953"/>
                        <wps:cNvSpPr>
                          <a:spLocks/>
                        </wps:cNvSpPr>
                        <wps:spPr bwMode="auto">
                          <a:xfrm>
                            <a:off x="215" y="652"/>
                            <a:ext cx="63" cy="159"/>
                          </a:xfrm>
                          <a:custGeom>
                            <a:avLst/>
                            <a:gdLst>
                              <a:gd name="T0" fmla="*/ 0 w 63"/>
                              <a:gd name="T1" fmla="*/ 3 h 159"/>
                              <a:gd name="T2" fmla="*/ 1 w 63"/>
                              <a:gd name="T3" fmla="*/ 2 h 159"/>
                              <a:gd name="T4" fmla="*/ 1 w 63"/>
                              <a:gd name="T5" fmla="*/ 0 h 159"/>
                              <a:gd name="T6" fmla="*/ 41 w 63"/>
                              <a:gd name="T7" fmla="*/ 4 h 159"/>
                              <a:gd name="T8" fmla="*/ 45 w 63"/>
                              <a:gd name="T9" fmla="*/ 4 h 159"/>
                              <a:gd name="T10" fmla="*/ 46 w 63"/>
                              <a:gd name="T11" fmla="*/ 5 h 159"/>
                              <a:gd name="T12" fmla="*/ 49 w 63"/>
                              <a:gd name="T13" fmla="*/ 6 h 159"/>
                              <a:gd name="T14" fmla="*/ 52 w 63"/>
                              <a:gd name="T15" fmla="*/ 10 h 159"/>
                              <a:gd name="T16" fmla="*/ 53 w 63"/>
                              <a:gd name="T17" fmla="*/ 15 h 159"/>
                              <a:gd name="T18" fmla="*/ 54 w 63"/>
                              <a:gd name="T19" fmla="*/ 17 h 159"/>
                              <a:gd name="T20" fmla="*/ 55 w 63"/>
                              <a:gd name="T21" fmla="*/ 29 h 159"/>
                              <a:gd name="T22" fmla="*/ 56 w 63"/>
                              <a:gd name="T23" fmla="*/ 40 h 159"/>
                              <a:gd name="T24" fmla="*/ 57 w 63"/>
                              <a:gd name="T25" fmla="*/ 52 h 159"/>
                              <a:gd name="T26" fmla="*/ 59 w 63"/>
                              <a:gd name="T27" fmla="*/ 62 h 159"/>
                              <a:gd name="T28" fmla="*/ 59 w 63"/>
                              <a:gd name="T29" fmla="*/ 74 h 159"/>
                              <a:gd name="T30" fmla="*/ 60 w 63"/>
                              <a:gd name="T31" fmla="*/ 85 h 159"/>
                              <a:gd name="T32" fmla="*/ 61 w 63"/>
                              <a:gd name="T33" fmla="*/ 96 h 159"/>
                              <a:gd name="T34" fmla="*/ 61 w 63"/>
                              <a:gd name="T35" fmla="*/ 108 h 159"/>
                              <a:gd name="T36" fmla="*/ 61 w 63"/>
                              <a:gd name="T37" fmla="*/ 118 h 159"/>
                              <a:gd name="T38" fmla="*/ 62 w 63"/>
                              <a:gd name="T39" fmla="*/ 130 h 159"/>
                              <a:gd name="T40" fmla="*/ 63 w 63"/>
                              <a:gd name="T41" fmla="*/ 142 h 159"/>
                              <a:gd name="T42" fmla="*/ 63 w 63"/>
                              <a:gd name="T43" fmla="*/ 151 h 159"/>
                              <a:gd name="T44" fmla="*/ 63 w 63"/>
                              <a:gd name="T45" fmla="*/ 152 h 159"/>
                              <a:gd name="T46" fmla="*/ 61 w 63"/>
                              <a:gd name="T47" fmla="*/ 156 h 159"/>
                              <a:gd name="T48" fmla="*/ 59 w 63"/>
                              <a:gd name="T49" fmla="*/ 159 h 159"/>
                              <a:gd name="T50" fmla="*/ 56 w 63"/>
                              <a:gd name="T51" fmla="*/ 159 h 159"/>
                              <a:gd name="T52" fmla="*/ 54 w 63"/>
                              <a:gd name="T53" fmla="*/ 157 h 159"/>
                              <a:gd name="T54" fmla="*/ 5 w 63"/>
                              <a:gd name="T55" fmla="*/ 123 h 159"/>
                              <a:gd name="T56" fmla="*/ 1 w 63"/>
                              <a:gd name="T57" fmla="*/ 120 h 159"/>
                              <a:gd name="T58" fmla="*/ 0 w 63"/>
                              <a:gd name="T59" fmla="*/ 115 h 159"/>
                              <a:gd name="T60" fmla="*/ 0 w 63"/>
                              <a:gd name="T61" fmla="*/ 113 h 159"/>
                              <a:gd name="T62" fmla="*/ 0 w 63"/>
                              <a:gd name="T63" fmla="*/ 6 h 159"/>
                              <a:gd name="T64" fmla="*/ 0 w 63"/>
                              <a:gd name="T65" fmla="*/ 3 h 1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3" h="159">
                                <a:moveTo>
                                  <a:pt x="0" y="3"/>
                                </a:moveTo>
                                <a:lnTo>
                                  <a:pt x="1" y="2"/>
                                </a:lnTo>
                                <a:lnTo>
                                  <a:pt x="1" y="0"/>
                                </a:lnTo>
                                <a:lnTo>
                                  <a:pt x="41" y="4"/>
                                </a:lnTo>
                                <a:lnTo>
                                  <a:pt x="45" y="4"/>
                                </a:lnTo>
                                <a:lnTo>
                                  <a:pt x="46" y="5"/>
                                </a:lnTo>
                                <a:lnTo>
                                  <a:pt x="49" y="6"/>
                                </a:lnTo>
                                <a:lnTo>
                                  <a:pt x="52" y="10"/>
                                </a:lnTo>
                                <a:lnTo>
                                  <a:pt x="53" y="15"/>
                                </a:lnTo>
                                <a:lnTo>
                                  <a:pt x="54" y="17"/>
                                </a:lnTo>
                                <a:lnTo>
                                  <a:pt x="55" y="29"/>
                                </a:lnTo>
                                <a:lnTo>
                                  <a:pt x="56" y="40"/>
                                </a:lnTo>
                                <a:lnTo>
                                  <a:pt x="57" y="52"/>
                                </a:lnTo>
                                <a:lnTo>
                                  <a:pt x="59" y="62"/>
                                </a:lnTo>
                                <a:lnTo>
                                  <a:pt x="59" y="74"/>
                                </a:lnTo>
                                <a:lnTo>
                                  <a:pt x="60" y="85"/>
                                </a:lnTo>
                                <a:lnTo>
                                  <a:pt x="61" y="96"/>
                                </a:lnTo>
                                <a:lnTo>
                                  <a:pt x="61" y="108"/>
                                </a:lnTo>
                                <a:lnTo>
                                  <a:pt x="61" y="118"/>
                                </a:lnTo>
                                <a:lnTo>
                                  <a:pt x="62" y="130"/>
                                </a:lnTo>
                                <a:lnTo>
                                  <a:pt x="63" y="142"/>
                                </a:lnTo>
                                <a:lnTo>
                                  <a:pt x="63" y="151"/>
                                </a:lnTo>
                                <a:lnTo>
                                  <a:pt x="63" y="152"/>
                                </a:lnTo>
                                <a:lnTo>
                                  <a:pt x="61" y="156"/>
                                </a:lnTo>
                                <a:lnTo>
                                  <a:pt x="59" y="159"/>
                                </a:lnTo>
                                <a:lnTo>
                                  <a:pt x="56" y="159"/>
                                </a:lnTo>
                                <a:lnTo>
                                  <a:pt x="54" y="157"/>
                                </a:lnTo>
                                <a:lnTo>
                                  <a:pt x="5" y="123"/>
                                </a:lnTo>
                                <a:lnTo>
                                  <a:pt x="1" y="120"/>
                                </a:lnTo>
                                <a:lnTo>
                                  <a:pt x="0" y="115"/>
                                </a:lnTo>
                                <a:lnTo>
                                  <a:pt x="0" y="113"/>
                                </a:lnTo>
                                <a:lnTo>
                                  <a:pt x="0" y="6"/>
                                </a:lnTo>
                                <a:lnTo>
                                  <a:pt x="0" y="3"/>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Freeform 6954"/>
                        <wps:cNvSpPr>
                          <a:spLocks noEditPoints="1"/>
                        </wps:cNvSpPr>
                        <wps:spPr bwMode="auto">
                          <a:xfrm>
                            <a:off x="211" y="648"/>
                            <a:ext cx="71" cy="167"/>
                          </a:xfrm>
                          <a:custGeom>
                            <a:avLst/>
                            <a:gdLst>
                              <a:gd name="T0" fmla="*/ 0 w 144"/>
                              <a:gd name="T1" fmla="*/ 2 h 336"/>
                              <a:gd name="T2" fmla="*/ 0 w 144"/>
                              <a:gd name="T3" fmla="*/ 2 h 336"/>
                              <a:gd name="T4" fmla="*/ 3 w 144"/>
                              <a:gd name="T5" fmla="*/ 0 h 336"/>
                              <a:gd name="T6" fmla="*/ 24 w 144"/>
                              <a:gd name="T7" fmla="*/ 2 h 336"/>
                              <a:gd name="T8" fmla="*/ 26 w 144"/>
                              <a:gd name="T9" fmla="*/ 3 h 336"/>
                              <a:gd name="T10" fmla="*/ 27 w 144"/>
                              <a:gd name="T11" fmla="*/ 3 h 336"/>
                              <a:gd name="T12" fmla="*/ 29 w 144"/>
                              <a:gd name="T13" fmla="*/ 5 h 336"/>
                              <a:gd name="T14" fmla="*/ 30 w 144"/>
                              <a:gd name="T15" fmla="*/ 9 h 336"/>
                              <a:gd name="T16" fmla="*/ 31 w 144"/>
                              <a:gd name="T17" fmla="*/ 10 h 336"/>
                              <a:gd name="T18" fmla="*/ 32 w 144"/>
                              <a:gd name="T19" fmla="*/ 22 h 336"/>
                              <a:gd name="T20" fmla="*/ 33 w 144"/>
                              <a:gd name="T21" fmla="*/ 33 h 336"/>
                              <a:gd name="T22" fmla="*/ 34 w 144"/>
                              <a:gd name="T23" fmla="*/ 44 h 336"/>
                              <a:gd name="T24" fmla="*/ 34 w 144"/>
                              <a:gd name="T25" fmla="*/ 56 h 336"/>
                              <a:gd name="T26" fmla="*/ 35 w 144"/>
                              <a:gd name="T27" fmla="*/ 67 h 336"/>
                              <a:gd name="T28" fmla="*/ 35 w 144"/>
                              <a:gd name="T29" fmla="*/ 78 h 336"/>
                              <a:gd name="T30" fmla="*/ 35 w 144"/>
                              <a:gd name="T31" fmla="*/ 79 h 336"/>
                              <a:gd name="T32" fmla="*/ 34 w 144"/>
                              <a:gd name="T33" fmla="*/ 81 h 336"/>
                              <a:gd name="T34" fmla="*/ 31 w 144"/>
                              <a:gd name="T35" fmla="*/ 83 h 336"/>
                              <a:gd name="T36" fmla="*/ 28 w 144"/>
                              <a:gd name="T37" fmla="*/ 83 h 336"/>
                              <a:gd name="T38" fmla="*/ 28 w 144"/>
                              <a:gd name="T39" fmla="*/ 82 h 336"/>
                              <a:gd name="T40" fmla="*/ 1 w 144"/>
                              <a:gd name="T41" fmla="*/ 64 h 336"/>
                              <a:gd name="T42" fmla="*/ 0 w 144"/>
                              <a:gd name="T43" fmla="*/ 60 h 336"/>
                              <a:gd name="T44" fmla="*/ 0 w 144"/>
                              <a:gd name="T45" fmla="*/ 59 h 336"/>
                              <a:gd name="T46" fmla="*/ 0 w 144"/>
                              <a:gd name="T47" fmla="*/ 3 h 336"/>
                              <a:gd name="T48" fmla="*/ 4 w 144"/>
                              <a:gd name="T49" fmla="*/ 59 h 336"/>
                              <a:gd name="T50" fmla="*/ 4 w 144"/>
                              <a:gd name="T51" fmla="*/ 60 h 336"/>
                              <a:gd name="T52" fmla="*/ 3 w 144"/>
                              <a:gd name="T53" fmla="*/ 60 h 336"/>
                              <a:gd name="T54" fmla="*/ 30 w 144"/>
                              <a:gd name="T55" fmla="*/ 79 h 336"/>
                              <a:gd name="T56" fmla="*/ 31 w 144"/>
                              <a:gd name="T57" fmla="*/ 80 h 336"/>
                              <a:gd name="T58" fmla="*/ 31 w 144"/>
                              <a:gd name="T59" fmla="*/ 79 h 336"/>
                              <a:gd name="T60" fmla="*/ 31 w 144"/>
                              <a:gd name="T61" fmla="*/ 79 h 336"/>
                              <a:gd name="T62" fmla="*/ 32 w 144"/>
                              <a:gd name="T63" fmla="*/ 77 h 336"/>
                              <a:gd name="T64" fmla="*/ 31 w 144"/>
                              <a:gd name="T65" fmla="*/ 78 h 336"/>
                              <a:gd name="T66" fmla="*/ 31 w 144"/>
                              <a:gd name="T67" fmla="*/ 67 h 336"/>
                              <a:gd name="T68" fmla="*/ 30 w 144"/>
                              <a:gd name="T69" fmla="*/ 56 h 336"/>
                              <a:gd name="T70" fmla="*/ 30 w 144"/>
                              <a:gd name="T71" fmla="*/ 44 h 336"/>
                              <a:gd name="T72" fmla="*/ 29 w 144"/>
                              <a:gd name="T73" fmla="*/ 34 h 336"/>
                              <a:gd name="T74" fmla="*/ 28 w 144"/>
                              <a:gd name="T75" fmla="*/ 22 h 336"/>
                              <a:gd name="T76" fmla="*/ 27 w 144"/>
                              <a:gd name="T77" fmla="*/ 11 h 336"/>
                              <a:gd name="T78" fmla="*/ 26 w 144"/>
                              <a:gd name="T79" fmla="*/ 10 h 336"/>
                              <a:gd name="T80" fmla="*/ 26 w 144"/>
                              <a:gd name="T81" fmla="*/ 8 h 336"/>
                              <a:gd name="T82" fmla="*/ 26 w 144"/>
                              <a:gd name="T83" fmla="*/ 7 h 336"/>
                              <a:gd name="T84" fmla="*/ 23 w 144"/>
                              <a:gd name="T85" fmla="*/ 5 h 336"/>
                              <a:gd name="T86" fmla="*/ 24 w 144"/>
                              <a:gd name="T87" fmla="*/ 6 h 336"/>
                              <a:gd name="T88" fmla="*/ 2 w 144"/>
                              <a:gd name="T89" fmla="*/ 4 h 336"/>
                              <a:gd name="T90" fmla="*/ 4 w 144"/>
                              <a:gd name="T91" fmla="*/ 3 h 336"/>
                              <a:gd name="T92" fmla="*/ 3 w 144"/>
                              <a:gd name="T93" fmla="*/ 4 h 336"/>
                              <a:gd name="T94" fmla="*/ 4 w 144"/>
                              <a:gd name="T95" fmla="*/ 5 h 3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44" h="336">
                                <a:moveTo>
                                  <a:pt x="0" y="14"/>
                                </a:moveTo>
                                <a:cubicBezTo>
                                  <a:pt x="0" y="13"/>
                                  <a:pt x="1" y="11"/>
                                  <a:pt x="2" y="10"/>
                                </a:cubicBezTo>
                                <a:lnTo>
                                  <a:pt x="3" y="7"/>
                                </a:lnTo>
                                <a:lnTo>
                                  <a:pt x="2" y="10"/>
                                </a:lnTo>
                                <a:lnTo>
                                  <a:pt x="3" y="7"/>
                                </a:lnTo>
                                <a:cubicBezTo>
                                  <a:pt x="4" y="3"/>
                                  <a:pt x="8" y="0"/>
                                  <a:pt x="12" y="1"/>
                                </a:cubicBezTo>
                                <a:lnTo>
                                  <a:pt x="92" y="9"/>
                                </a:lnTo>
                                <a:lnTo>
                                  <a:pt x="100" y="9"/>
                                </a:lnTo>
                                <a:cubicBezTo>
                                  <a:pt x="103" y="9"/>
                                  <a:pt x="106" y="10"/>
                                  <a:pt x="107" y="13"/>
                                </a:cubicBezTo>
                                <a:lnTo>
                                  <a:pt x="108" y="15"/>
                                </a:lnTo>
                                <a:lnTo>
                                  <a:pt x="103" y="11"/>
                                </a:lnTo>
                                <a:lnTo>
                                  <a:pt x="110" y="12"/>
                                </a:lnTo>
                                <a:cubicBezTo>
                                  <a:pt x="112" y="13"/>
                                  <a:pt x="113" y="14"/>
                                  <a:pt x="114" y="15"/>
                                </a:cubicBezTo>
                                <a:lnTo>
                                  <a:pt x="120" y="23"/>
                                </a:lnTo>
                                <a:cubicBezTo>
                                  <a:pt x="121" y="24"/>
                                  <a:pt x="121" y="25"/>
                                  <a:pt x="122" y="26"/>
                                </a:cubicBezTo>
                                <a:lnTo>
                                  <a:pt x="124" y="37"/>
                                </a:lnTo>
                                <a:lnTo>
                                  <a:pt x="125" y="41"/>
                                </a:lnTo>
                                <a:cubicBezTo>
                                  <a:pt x="126" y="41"/>
                                  <a:pt x="126" y="42"/>
                                  <a:pt x="126" y="43"/>
                                </a:cubicBezTo>
                                <a:lnTo>
                                  <a:pt x="127" y="66"/>
                                </a:lnTo>
                                <a:lnTo>
                                  <a:pt x="130" y="89"/>
                                </a:lnTo>
                                <a:lnTo>
                                  <a:pt x="131" y="113"/>
                                </a:lnTo>
                                <a:lnTo>
                                  <a:pt x="135" y="133"/>
                                </a:lnTo>
                                <a:lnTo>
                                  <a:pt x="136" y="157"/>
                                </a:lnTo>
                                <a:lnTo>
                                  <a:pt x="137" y="179"/>
                                </a:lnTo>
                                <a:lnTo>
                                  <a:pt x="139" y="202"/>
                                </a:lnTo>
                                <a:lnTo>
                                  <a:pt x="140" y="225"/>
                                </a:lnTo>
                                <a:lnTo>
                                  <a:pt x="140" y="247"/>
                                </a:lnTo>
                                <a:lnTo>
                                  <a:pt x="142" y="271"/>
                                </a:lnTo>
                                <a:lnTo>
                                  <a:pt x="144" y="294"/>
                                </a:lnTo>
                                <a:lnTo>
                                  <a:pt x="144" y="313"/>
                                </a:lnTo>
                                <a:lnTo>
                                  <a:pt x="144" y="314"/>
                                </a:lnTo>
                                <a:cubicBezTo>
                                  <a:pt x="144" y="315"/>
                                  <a:pt x="144" y="316"/>
                                  <a:pt x="144" y="317"/>
                                </a:cubicBezTo>
                                <a:lnTo>
                                  <a:pt x="140" y="326"/>
                                </a:lnTo>
                                <a:cubicBezTo>
                                  <a:pt x="139" y="327"/>
                                  <a:pt x="139" y="328"/>
                                  <a:pt x="138" y="328"/>
                                </a:cubicBezTo>
                                <a:lnTo>
                                  <a:pt x="132" y="334"/>
                                </a:lnTo>
                                <a:cubicBezTo>
                                  <a:pt x="131" y="336"/>
                                  <a:pt x="129" y="336"/>
                                  <a:pt x="127" y="336"/>
                                </a:cubicBezTo>
                                <a:lnTo>
                                  <a:pt x="121" y="336"/>
                                </a:lnTo>
                                <a:cubicBezTo>
                                  <a:pt x="119" y="336"/>
                                  <a:pt x="117" y="336"/>
                                  <a:pt x="115" y="334"/>
                                </a:cubicBezTo>
                                <a:lnTo>
                                  <a:pt x="112" y="331"/>
                                </a:lnTo>
                                <a:lnTo>
                                  <a:pt x="113" y="332"/>
                                </a:lnTo>
                                <a:lnTo>
                                  <a:pt x="14" y="264"/>
                                </a:lnTo>
                                <a:lnTo>
                                  <a:pt x="5" y="257"/>
                                </a:lnTo>
                                <a:cubicBezTo>
                                  <a:pt x="3" y="256"/>
                                  <a:pt x="2" y="254"/>
                                  <a:pt x="2" y="251"/>
                                </a:cubicBezTo>
                                <a:lnTo>
                                  <a:pt x="1" y="242"/>
                                </a:lnTo>
                                <a:lnTo>
                                  <a:pt x="1" y="239"/>
                                </a:lnTo>
                                <a:cubicBezTo>
                                  <a:pt x="1" y="238"/>
                                  <a:pt x="0" y="238"/>
                                  <a:pt x="0" y="237"/>
                                </a:cubicBezTo>
                                <a:lnTo>
                                  <a:pt x="0" y="20"/>
                                </a:lnTo>
                                <a:lnTo>
                                  <a:pt x="0" y="14"/>
                                </a:lnTo>
                                <a:close/>
                                <a:moveTo>
                                  <a:pt x="16" y="20"/>
                                </a:moveTo>
                                <a:lnTo>
                                  <a:pt x="16" y="237"/>
                                </a:lnTo>
                                <a:lnTo>
                                  <a:pt x="16" y="236"/>
                                </a:lnTo>
                                <a:lnTo>
                                  <a:pt x="17" y="241"/>
                                </a:lnTo>
                                <a:lnTo>
                                  <a:pt x="18" y="250"/>
                                </a:lnTo>
                                <a:lnTo>
                                  <a:pt x="15" y="244"/>
                                </a:lnTo>
                                <a:lnTo>
                                  <a:pt x="24" y="251"/>
                                </a:lnTo>
                                <a:lnTo>
                                  <a:pt x="122" y="319"/>
                                </a:lnTo>
                                <a:cubicBezTo>
                                  <a:pt x="123" y="319"/>
                                  <a:pt x="123" y="319"/>
                                  <a:pt x="124" y="320"/>
                                </a:cubicBezTo>
                                <a:lnTo>
                                  <a:pt x="127" y="323"/>
                                </a:lnTo>
                                <a:lnTo>
                                  <a:pt x="121" y="320"/>
                                </a:lnTo>
                                <a:lnTo>
                                  <a:pt x="127" y="320"/>
                                </a:lnTo>
                                <a:lnTo>
                                  <a:pt x="121" y="323"/>
                                </a:lnTo>
                                <a:lnTo>
                                  <a:pt x="127" y="317"/>
                                </a:lnTo>
                                <a:lnTo>
                                  <a:pt x="125" y="319"/>
                                </a:lnTo>
                                <a:lnTo>
                                  <a:pt x="129" y="310"/>
                                </a:lnTo>
                                <a:lnTo>
                                  <a:pt x="128" y="314"/>
                                </a:lnTo>
                                <a:lnTo>
                                  <a:pt x="128" y="313"/>
                                </a:lnTo>
                                <a:lnTo>
                                  <a:pt x="129" y="295"/>
                                </a:lnTo>
                                <a:lnTo>
                                  <a:pt x="126" y="272"/>
                                </a:lnTo>
                                <a:lnTo>
                                  <a:pt x="124" y="248"/>
                                </a:lnTo>
                                <a:lnTo>
                                  <a:pt x="124" y="226"/>
                                </a:lnTo>
                                <a:lnTo>
                                  <a:pt x="123" y="203"/>
                                </a:lnTo>
                                <a:lnTo>
                                  <a:pt x="121" y="180"/>
                                </a:lnTo>
                                <a:lnTo>
                                  <a:pt x="120" y="158"/>
                                </a:lnTo>
                                <a:lnTo>
                                  <a:pt x="119" y="136"/>
                                </a:lnTo>
                                <a:lnTo>
                                  <a:pt x="116" y="114"/>
                                </a:lnTo>
                                <a:lnTo>
                                  <a:pt x="114" y="91"/>
                                </a:lnTo>
                                <a:lnTo>
                                  <a:pt x="111" y="67"/>
                                </a:lnTo>
                                <a:lnTo>
                                  <a:pt x="110" y="44"/>
                                </a:lnTo>
                                <a:lnTo>
                                  <a:pt x="110" y="46"/>
                                </a:lnTo>
                                <a:lnTo>
                                  <a:pt x="108" y="40"/>
                                </a:lnTo>
                                <a:lnTo>
                                  <a:pt x="106" y="29"/>
                                </a:lnTo>
                                <a:lnTo>
                                  <a:pt x="107" y="32"/>
                                </a:lnTo>
                                <a:lnTo>
                                  <a:pt x="102" y="25"/>
                                </a:lnTo>
                                <a:lnTo>
                                  <a:pt x="106" y="28"/>
                                </a:lnTo>
                                <a:lnTo>
                                  <a:pt x="99" y="26"/>
                                </a:lnTo>
                                <a:cubicBezTo>
                                  <a:pt x="97" y="26"/>
                                  <a:pt x="95" y="24"/>
                                  <a:pt x="94" y="22"/>
                                </a:cubicBezTo>
                                <a:lnTo>
                                  <a:pt x="93" y="20"/>
                                </a:lnTo>
                                <a:lnTo>
                                  <a:pt x="100" y="25"/>
                                </a:lnTo>
                                <a:lnTo>
                                  <a:pt x="90" y="25"/>
                                </a:lnTo>
                                <a:lnTo>
                                  <a:pt x="10" y="16"/>
                                </a:lnTo>
                                <a:lnTo>
                                  <a:pt x="19" y="10"/>
                                </a:lnTo>
                                <a:lnTo>
                                  <a:pt x="18" y="14"/>
                                </a:lnTo>
                                <a:cubicBezTo>
                                  <a:pt x="18" y="15"/>
                                  <a:pt x="17" y="15"/>
                                  <a:pt x="17" y="16"/>
                                </a:cubicBezTo>
                                <a:lnTo>
                                  <a:pt x="15" y="19"/>
                                </a:lnTo>
                                <a:lnTo>
                                  <a:pt x="16" y="14"/>
                                </a:lnTo>
                                <a:lnTo>
                                  <a:pt x="16" y="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54" name="Freeform 6955"/>
                        <wps:cNvSpPr>
                          <a:spLocks/>
                        </wps:cNvSpPr>
                        <wps:spPr bwMode="auto">
                          <a:xfrm>
                            <a:off x="262" y="652"/>
                            <a:ext cx="167" cy="159"/>
                          </a:xfrm>
                          <a:custGeom>
                            <a:avLst/>
                            <a:gdLst>
                              <a:gd name="T0" fmla="*/ 155 w 167"/>
                              <a:gd name="T1" fmla="*/ 1 h 159"/>
                              <a:gd name="T2" fmla="*/ 152 w 167"/>
                              <a:gd name="T3" fmla="*/ 1 h 159"/>
                              <a:gd name="T4" fmla="*/ 131 w 167"/>
                              <a:gd name="T5" fmla="*/ 1 h 159"/>
                              <a:gd name="T6" fmla="*/ 109 w 167"/>
                              <a:gd name="T7" fmla="*/ 1 h 159"/>
                              <a:gd name="T8" fmla="*/ 86 w 167"/>
                              <a:gd name="T9" fmla="*/ 2 h 159"/>
                              <a:gd name="T10" fmla="*/ 65 w 167"/>
                              <a:gd name="T11" fmla="*/ 4 h 159"/>
                              <a:gd name="T12" fmla="*/ 43 w 167"/>
                              <a:gd name="T13" fmla="*/ 5 h 159"/>
                              <a:gd name="T14" fmla="*/ 21 w 167"/>
                              <a:gd name="T15" fmla="*/ 7 h 159"/>
                              <a:gd name="T16" fmla="*/ 3 w 167"/>
                              <a:gd name="T17" fmla="*/ 9 h 159"/>
                              <a:gd name="T18" fmla="*/ 0 w 167"/>
                              <a:gd name="T19" fmla="*/ 9 h 159"/>
                              <a:gd name="T20" fmla="*/ 4 w 167"/>
                              <a:gd name="T21" fmla="*/ 19 h 159"/>
                              <a:gd name="T22" fmla="*/ 5 w 167"/>
                              <a:gd name="T23" fmla="*/ 21 h 159"/>
                              <a:gd name="T24" fmla="*/ 7 w 167"/>
                              <a:gd name="T25" fmla="*/ 43 h 159"/>
                              <a:gd name="T26" fmla="*/ 10 w 167"/>
                              <a:gd name="T27" fmla="*/ 65 h 159"/>
                              <a:gd name="T28" fmla="*/ 11 w 167"/>
                              <a:gd name="T29" fmla="*/ 87 h 159"/>
                              <a:gd name="T30" fmla="*/ 12 w 167"/>
                              <a:gd name="T31" fmla="*/ 109 h 159"/>
                              <a:gd name="T32" fmla="*/ 13 w 167"/>
                              <a:gd name="T33" fmla="*/ 131 h 159"/>
                              <a:gd name="T34" fmla="*/ 15 w 167"/>
                              <a:gd name="T35" fmla="*/ 151 h 159"/>
                              <a:gd name="T36" fmla="*/ 12 w 167"/>
                              <a:gd name="T37" fmla="*/ 156 h 159"/>
                              <a:gd name="T38" fmla="*/ 8 w 167"/>
                              <a:gd name="T39" fmla="*/ 159 h 159"/>
                              <a:gd name="T40" fmla="*/ 32 w 167"/>
                              <a:gd name="T41" fmla="*/ 156 h 159"/>
                              <a:gd name="T42" fmla="*/ 53 w 167"/>
                              <a:gd name="T43" fmla="*/ 154 h 159"/>
                              <a:gd name="T44" fmla="*/ 74 w 167"/>
                              <a:gd name="T45" fmla="*/ 151 h 159"/>
                              <a:gd name="T46" fmla="*/ 95 w 167"/>
                              <a:gd name="T47" fmla="*/ 149 h 159"/>
                              <a:gd name="T48" fmla="*/ 116 w 167"/>
                              <a:gd name="T49" fmla="*/ 145 h 159"/>
                              <a:gd name="T50" fmla="*/ 137 w 167"/>
                              <a:gd name="T51" fmla="*/ 142 h 159"/>
                              <a:gd name="T52" fmla="*/ 158 w 167"/>
                              <a:gd name="T53" fmla="*/ 137 h 159"/>
                              <a:gd name="T54" fmla="*/ 164 w 167"/>
                              <a:gd name="T55" fmla="*/ 136 h 159"/>
                              <a:gd name="T56" fmla="*/ 164 w 167"/>
                              <a:gd name="T57" fmla="*/ 136 h 159"/>
                              <a:gd name="T58" fmla="*/ 167 w 167"/>
                              <a:gd name="T59" fmla="*/ 128 h 159"/>
                              <a:gd name="T60" fmla="*/ 161 w 167"/>
                              <a:gd name="T61" fmla="*/ 10 h 159"/>
                              <a:gd name="T62" fmla="*/ 160 w 167"/>
                              <a:gd name="T63" fmla="*/ 6 h 159"/>
                              <a:gd name="T64" fmla="*/ 154 w 167"/>
                              <a:gd name="T65" fmla="*/ 0 h 1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7" h="159">
                                <a:moveTo>
                                  <a:pt x="157" y="2"/>
                                </a:moveTo>
                                <a:lnTo>
                                  <a:pt x="155" y="1"/>
                                </a:lnTo>
                                <a:lnTo>
                                  <a:pt x="154" y="1"/>
                                </a:lnTo>
                                <a:lnTo>
                                  <a:pt x="152" y="1"/>
                                </a:lnTo>
                                <a:lnTo>
                                  <a:pt x="141" y="1"/>
                                </a:lnTo>
                                <a:lnTo>
                                  <a:pt x="131" y="1"/>
                                </a:lnTo>
                                <a:lnTo>
                                  <a:pt x="120" y="1"/>
                                </a:lnTo>
                                <a:lnTo>
                                  <a:pt x="109" y="1"/>
                                </a:lnTo>
                                <a:lnTo>
                                  <a:pt x="97" y="2"/>
                                </a:lnTo>
                                <a:lnTo>
                                  <a:pt x="86" y="2"/>
                                </a:lnTo>
                                <a:lnTo>
                                  <a:pt x="76" y="3"/>
                                </a:lnTo>
                                <a:lnTo>
                                  <a:pt x="65" y="4"/>
                                </a:lnTo>
                                <a:lnTo>
                                  <a:pt x="53" y="4"/>
                                </a:lnTo>
                                <a:lnTo>
                                  <a:pt x="43" y="5"/>
                                </a:lnTo>
                                <a:lnTo>
                                  <a:pt x="32" y="6"/>
                                </a:lnTo>
                                <a:lnTo>
                                  <a:pt x="21" y="7"/>
                                </a:lnTo>
                                <a:lnTo>
                                  <a:pt x="10" y="9"/>
                                </a:lnTo>
                                <a:lnTo>
                                  <a:pt x="3" y="9"/>
                                </a:lnTo>
                                <a:lnTo>
                                  <a:pt x="1" y="10"/>
                                </a:lnTo>
                                <a:lnTo>
                                  <a:pt x="0" y="9"/>
                                </a:lnTo>
                                <a:lnTo>
                                  <a:pt x="3" y="13"/>
                                </a:lnTo>
                                <a:lnTo>
                                  <a:pt x="4" y="19"/>
                                </a:lnTo>
                                <a:lnTo>
                                  <a:pt x="5" y="19"/>
                                </a:lnTo>
                                <a:lnTo>
                                  <a:pt x="5" y="21"/>
                                </a:lnTo>
                                <a:lnTo>
                                  <a:pt x="6" y="32"/>
                                </a:lnTo>
                                <a:lnTo>
                                  <a:pt x="7" y="43"/>
                                </a:lnTo>
                                <a:lnTo>
                                  <a:pt x="8" y="55"/>
                                </a:lnTo>
                                <a:lnTo>
                                  <a:pt x="10" y="65"/>
                                </a:lnTo>
                                <a:lnTo>
                                  <a:pt x="10" y="76"/>
                                </a:lnTo>
                                <a:lnTo>
                                  <a:pt x="11" y="87"/>
                                </a:lnTo>
                                <a:lnTo>
                                  <a:pt x="12" y="97"/>
                                </a:lnTo>
                                <a:lnTo>
                                  <a:pt x="12" y="109"/>
                                </a:lnTo>
                                <a:lnTo>
                                  <a:pt x="13" y="119"/>
                                </a:lnTo>
                                <a:lnTo>
                                  <a:pt x="13" y="131"/>
                                </a:lnTo>
                                <a:lnTo>
                                  <a:pt x="14" y="142"/>
                                </a:lnTo>
                                <a:lnTo>
                                  <a:pt x="15" y="151"/>
                                </a:lnTo>
                                <a:lnTo>
                                  <a:pt x="14" y="151"/>
                                </a:lnTo>
                                <a:lnTo>
                                  <a:pt x="12" y="156"/>
                                </a:lnTo>
                                <a:lnTo>
                                  <a:pt x="10" y="159"/>
                                </a:lnTo>
                                <a:lnTo>
                                  <a:pt x="8" y="159"/>
                                </a:lnTo>
                                <a:lnTo>
                                  <a:pt x="22" y="157"/>
                                </a:lnTo>
                                <a:lnTo>
                                  <a:pt x="32" y="156"/>
                                </a:lnTo>
                                <a:lnTo>
                                  <a:pt x="43" y="155"/>
                                </a:lnTo>
                                <a:lnTo>
                                  <a:pt x="53" y="154"/>
                                </a:lnTo>
                                <a:lnTo>
                                  <a:pt x="63" y="152"/>
                                </a:lnTo>
                                <a:lnTo>
                                  <a:pt x="74" y="151"/>
                                </a:lnTo>
                                <a:lnTo>
                                  <a:pt x="85" y="150"/>
                                </a:lnTo>
                                <a:lnTo>
                                  <a:pt x="95" y="149"/>
                                </a:lnTo>
                                <a:lnTo>
                                  <a:pt x="107" y="147"/>
                                </a:lnTo>
                                <a:lnTo>
                                  <a:pt x="116" y="145"/>
                                </a:lnTo>
                                <a:lnTo>
                                  <a:pt x="127" y="142"/>
                                </a:lnTo>
                                <a:lnTo>
                                  <a:pt x="137" y="142"/>
                                </a:lnTo>
                                <a:lnTo>
                                  <a:pt x="148" y="139"/>
                                </a:lnTo>
                                <a:lnTo>
                                  <a:pt x="158" y="137"/>
                                </a:lnTo>
                                <a:lnTo>
                                  <a:pt x="160" y="137"/>
                                </a:lnTo>
                                <a:lnTo>
                                  <a:pt x="164" y="136"/>
                                </a:lnTo>
                                <a:lnTo>
                                  <a:pt x="160" y="137"/>
                                </a:lnTo>
                                <a:lnTo>
                                  <a:pt x="164" y="136"/>
                                </a:lnTo>
                                <a:lnTo>
                                  <a:pt x="167" y="133"/>
                                </a:lnTo>
                                <a:lnTo>
                                  <a:pt x="167" y="128"/>
                                </a:lnTo>
                                <a:lnTo>
                                  <a:pt x="161" y="11"/>
                                </a:lnTo>
                                <a:lnTo>
                                  <a:pt x="161" y="10"/>
                                </a:lnTo>
                                <a:lnTo>
                                  <a:pt x="161" y="11"/>
                                </a:lnTo>
                                <a:lnTo>
                                  <a:pt x="160" y="6"/>
                                </a:lnTo>
                                <a:lnTo>
                                  <a:pt x="157" y="1"/>
                                </a:lnTo>
                                <a:lnTo>
                                  <a:pt x="154" y="0"/>
                                </a:lnTo>
                                <a:lnTo>
                                  <a:pt x="157" y="2"/>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6956"/>
                        <wps:cNvSpPr>
                          <a:spLocks noEditPoints="1"/>
                        </wps:cNvSpPr>
                        <wps:spPr bwMode="auto">
                          <a:xfrm>
                            <a:off x="258" y="647"/>
                            <a:ext cx="175" cy="168"/>
                          </a:xfrm>
                          <a:custGeom>
                            <a:avLst/>
                            <a:gdLst>
                              <a:gd name="T0" fmla="*/ 80 w 352"/>
                              <a:gd name="T1" fmla="*/ 5 h 338"/>
                              <a:gd name="T2" fmla="*/ 79 w 352"/>
                              <a:gd name="T3" fmla="*/ 5 h 338"/>
                              <a:gd name="T4" fmla="*/ 67 w 352"/>
                              <a:gd name="T5" fmla="*/ 5 h 338"/>
                              <a:gd name="T6" fmla="*/ 50 w 352"/>
                              <a:gd name="T7" fmla="*/ 5 h 338"/>
                              <a:gd name="T8" fmla="*/ 34 w 352"/>
                              <a:gd name="T9" fmla="*/ 6 h 338"/>
                              <a:gd name="T10" fmla="*/ 18 w 352"/>
                              <a:gd name="T11" fmla="*/ 7 h 338"/>
                              <a:gd name="T12" fmla="*/ 3 w 352"/>
                              <a:gd name="T13" fmla="*/ 9 h 338"/>
                              <a:gd name="T14" fmla="*/ 0 w 352"/>
                              <a:gd name="T15" fmla="*/ 8 h 338"/>
                              <a:gd name="T16" fmla="*/ 5 w 352"/>
                              <a:gd name="T17" fmla="*/ 8 h 338"/>
                              <a:gd name="T18" fmla="*/ 4 w 352"/>
                              <a:gd name="T19" fmla="*/ 9 h 338"/>
                              <a:gd name="T20" fmla="*/ 7 w 352"/>
                              <a:gd name="T21" fmla="*/ 18 h 338"/>
                              <a:gd name="T22" fmla="*/ 8 w 352"/>
                              <a:gd name="T23" fmla="*/ 34 h 338"/>
                              <a:gd name="T24" fmla="*/ 9 w 352"/>
                              <a:gd name="T25" fmla="*/ 51 h 338"/>
                              <a:gd name="T26" fmla="*/ 10 w 352"/>
                              <a:gd name="T27" fmla="*/ 68 h 338"/>
                              <a:gd name="T28" fmla="*/ 10 w 352"/>
                              <a:gd name="T29" fmla="*/ 79 h 338"/>
                              <a:gd name="T30" fmla="*/ 11 w 352"/>
                              <a:gd name="T31" fmla="*/ 78 h 338"/>
                              <a:gd name="T32" fmla="*/ 8 w 352"/>
                              <a:gd name="T33" fmla="*/ 83 h 338"/>
                              <a:gd name="T34" fmla="*/ 5 w 352"/>
                              <a:gd name="T35" fmla="*/ 80 h 338"/>
                              <a:gd name="T36" fmla="*/ 23 w 352"/>
                              <a:gd name="T37" fmla="*/ 78 h 338"/>
                              <a:gd name="T38" fmla="*/ 39 w 352"/>
                              <a:gd name="T39" fmla="*/ 76 h 338"/>
                              <a:gd name="T40" fmla="*/ 54 w 352"/>
                              <a:gd name="T41" fmla="*/ 74 h 338"/>
                              <a:gd name="T42" fmla="*/ 65 w 352"/>
                              <a:gd name="T43" fmla="*/ 71 h 338"/>
                              <a:gd name="T44" fmla="*/ 75 w 352"/>
                              <a:gd name="T45" fmla="*/ 70 h 338"/>
                              <a:gd name="T46" fmla="*/ 82 w 352"/>
                              <a:gd name="T47" fmla="*/ 73 h 338"/>
                              <a:gd name="T48" fmla="*/ 83 w 352"/>
                              <a:gd name="T49" fmla="*/ 68 h 338"/>
                              <a:gd name="T50" fmla="*/ 83 w 352"/>
                              <a:gd name="T51" fmla="*/ 68 h 338"/>
                              <a:gd name="T52" fmla="*/ 80 w 352"/>
                              <a:gd name="T53" fmla="*/ 8 h 338"/>
                              <a:gd name="T54" fmla="*/ 84 w 352"/>
                              <a:gd name="T55" fmla="*/ 7 h 338"/>
                              <a:gd name="T56" fmla="*/ 80 w 352"/>
                              <a:gd name="T57" fmla="*/ 5 h 338"/>
                              <a:gd name="T58" fmla="*/ 79 w 352"/>
                              <a:gd name="T59" fmla="*/ 4 h 338"/>
                              <a:gd name="T60" fmla="*/ 81 w 352"/>
                              <a:gd name="T61" fmla="*/ 1 h 338"/>
                              <a:gd name="T62" fmla="*/ 79 w 352"/>
                              <a:gd name="T63" fmla="*/ 0 h 338"/>
                              <a:gd name="T64" fmla="*/ 83 w 352"/>
                              <a:gd name="T65" fmla="*/ 4 h 338"/>
                              <a:gd name="T66" fmla="*/ 80 w 352"/>
                              <a:gd name="T67" fmla="*/ 7 h 338"/>
                              <a:gd name="T68" fmla="*/ 84 w 352"/>
                              <a:gd name="T69" fmla="*/ 8 h 338"/>
                              <a:gd name="T70" fmla="*/ 87 w 352"/>
                              <a:gd name="T71" fmla="*/ 69 h 338"/>
                              <a:gd name="T72" fmla="*/ 84 w 352"/>
                              <a:gd name="T73" fmla="*/ 72 h 338"/>
                              <a:gd name="T74" fmla="*/ 84 w 352"/>
                              <a:gd name="T75" fmla="*/ 68 h 338"/>
                              <a:gd name="T76" fmla="*/ 82 w 352"/>
                              <a:gd name="T77" fmla="*/ 73 h 338"/>
                              <a:gd name="T78" fmla="*/ 71 w 352"/>
                              <a:gd name="T79" fmla="*/ 75 h 338"/>
                              <a:gd name="T80" fmla="*/ 66 w 352"/>
                              <a:gd name="T81" fmla="*/ 75 h 338"/>
                              <a:gd name="T82" fmla="*/ 49 w 352"/>
                              <a:gd name="T83" fmla="*/ 79 h 338"/>
                              <a:gd name="T84" fmla="*/ 34 w 352"/>
                              <a:gd name="T85" fmla="*/ 80 h 338"/>
                              <a:gd name="T86" fmla="*/ 18 w 352"/>
                              <a:gd name="T87" fmla="*/ 82 h 338"/>
                              <a:gd name="T88" fmla="*/ 4 w 352"/>
                              <a:gd name="T89" fmla="*/ 82 h 338"/>
                              <a:gd name="T90" fmla="*/ 5 w 352"/>
                              <a:gd name="T91" fmla="*/ 80 h 338"/>
                              <a:gd name="T92" fmla="*/ 7 w 352"/>
                              <a:gd name="T93" fmla="*/ 77 h 338"/>
                              <a:gd name="T94" fmla="*/ 7 w 352"/>
                              <a:gd name="T95" fmla="*/ 78 h 338"/>
                              <a:gd name="T96" fmla="*/ 6 w 352"/>
                              <a:gd name="T97" fmla="*/ 62 h 338"/>
                              <a:gd name="T98" fmla="*/ 5 w 352"/>
                              <a:gd name="T99" fmla="*/ 45 h 338"/>
                              <a:gd name="T100" fmla="*/ 4 w 352"/>
                              <a:gd name="T101" fmla="*/ 30 h 338"/>
                              <a:gd name="T102" fmla="*/ 2 w 352"/>
                              <a:gd name="T103" fmla="*/ 12 h 338"/>
                              <a:gd name="T104" fmla="*/ 4 w 352"/>
                              <a:gd name="T105" fmla="*/ 13 h 338"/>
                              <a:gd name="T106" fmla="*/ 1 w 352"/>
                              <a:gd name="T107" fmla="*/ 10 h 338"/>
                              <a:gd name="T108" fmla="*/ 3 w 352"/>
                              <a:gd name="T109" fmla="*/ 5 h 338"/>
                              <a:gd name="T110" fmla="*/ 3 w 352"/>
                              <a:gd name="T111" fmla="*/ 5 h 338"/>
                              <a:gd name="T112" fmla="*/ 17 w 352"/>
                              <a:gd name="T113" fmla="*/ 3 h 338"/>
                              <a:gd name="T114" fmla="*/ 34 w 352"/>
                              <a:gd name="T115" fmla="*/ 2 h 338"/>
                              <a:gd name="T116" fmla="*/ 50 w 352"/>
                              <a:gd name="T117" fmla="*/ 1 h 338"/>
                              <a:gd name="T118" fmla="*/ 67 w 352"/>
                              <a:gd name="T119" fmla="*/ 1 h 338"/>
                              <a:gd name="T120" fmla="*/ 79 w 352"/>
                              <a:gd name="T121" fmla="*/ 1 h 338"/>
                              <a:gd name="T122" fmla="*/ 81 w 352"/>
                              <a:gd name="T123" fmla="*/ 1 h 33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52" h="338">
                                <a:moveTo>
                                  <a:pt x="327" y="6"/>
                                </a:moveTo>
                                <a:cubicBezTo>
                                  <a:pt x="330" y="7"/>
                                  <a:pt x="332" y="12"/>
                                  <a:pt x="331" y="15"/>
                                </a:cubicBezTo>
                                <a:cubicBezTo>
                                  <a:pt x="329" y="19"/>
                                  <a:pt x="325" y="21"/>
                                  <a:pt x="321" y="21"/>
                                </a:cubicBezTo>
                                <a:lnTo>
                                  <a:pt x="318" y="20"/>
                                </a:lnTo>
                                <a:lnTo>
                                  <a:pt x="319" y="20"/>
                                </a:lnTo>
                                <a:lnTo>
                                  <a:pt x="318" y="20"/>
                                </a:lnTo>
                                <a:lnTo>
                                  <a:pt x="314" y="20"/>
                                </a:lnTo>
                                <a:lnTo>
                                  <a:pt x="291" y="20"/>
                                </a:lnTo>
                                <a:lnTo>
                                  <a:pt x="271" y="20"/>
                                </a:lnTo>
                                <a:lnTo>
                                  <a:pt x="249" y="20"/>
                                </a:lnTo>
                                <a:lnTo>
                                  <a:pt x="226" y="20"/>
                                </a:lnTo>
                                <a:lnTo>
                                  <a:pt x="204" y="21"/>
                                </a:lnTo>
                                <a:lnTo>
                                  <a:pt x="182" y="22"/>
                                </a:lnTo>
                                <a:lnTo>
                                  <a:pt x="161" y="24"/>
                                </a:lnTo>
                                <a:lnTo>
                                  <a:pt x="139" y="25"/>
                                </a:lnTo>
                                <a:lnTo>
                                  <a:pt x="116" y="26"/>
                                </a:lnTo>
                                <a:lnTo>
                                  <a:pt x="94" y="27"/>
                                </a:lnTo>
                                <a:lnTo>
                                  <a:pt x="73" y="30"/>
                                </a:lnTo>
                                <a:lnTo>
                                  <a:pt x="50" y="31"/>
                                </a:lnTo>
                                <a:lnTo>
                                  <a:pt x="30" y="35"/>
                                </a:lnTo>
                                <a:lnTo>
                                  <a:pt x="14" y="36"/>
                                </a:lnTo>
                                <a:lnTo>
                                  <a:pt x="11" y="37"/>
                                </a:lnTo>
                                <a:cubicBezTo>
                                  <a:pt x="8" y="37"/>
                                  <a:pt x="5" y="36"/>
                                  <a:pt x="4" y="34"/>
                                </a:cubicBezTo>
                                <a:lnTo>
                                  <a:pt x="3" y="34"/>
                                </a:lnTo>
                                <a:lnTo>
                                  <a:pt x="15" y="23"/>
                                </a:lnTo>
                                <a:lnTo>
                                  <a:pt x="21" y="32"/>
                                </a:lnTo>
                                <a:cubicBezTo>
                                  <a:pt x="21" y="32"/>
                                  <a:pt x="22" y="33"/>
                                  <a:pt x="22" y="34"/>
                                </a:cubicBezTo>
                                <a:lnTo>
                                  <a:pt x="24" y="45"/>
                                </a:lnTo>
                                <a:lnTo>
                                  <a:pt x="16" y="39"/>
                                </a:lnTo>
                                <a:lnTo>
                                  <a:pt x="18" y="39"/>
                                </a:lnTo>
                                <a:cubicBezTo>
                                  <a:pt x="22" y="39"/>
                                  <a:pt x="26" y="42"/>
                                  <a:pt x="26" y="47"/>
                                </a:cubicBezTo>
                                <a:lnTo>
                                  <a:pt x="26" y="51"/>
                                </a:lnTo>
                                <a:lnTo>
                                  <a:pt x="28" y="74"/>
                                </a:lnTo>
                                <a:lnTo>
                                  <a:pt x="30" y="96"/>
                                </a:lnTo>
                                <a:lnTo>
                                  <a:pt x="32" y="119"/>
                                </a:lnTo>
                                <a:lnTo>
                                  <a:pt x="35" y="139"/>
                                </a:lnTo>
                                <a:lnTo>
                                  <a:pt x="36" y="162"/>
                                </a:lnTo>
                                <a:lnTo>
                                  <a:pt x="37" y="183"/>
                                </a:lnTo>
                                <a:lnTo>
                                  <a:pt x="39" y="205"/>
                                </a:lnTo>
                                <a:lnTo>
                                  <a:pt x="39" y="229"/>
                                </a:lnTo>
                                <a:lnTo>
                                  <a:pt x="41" y="249"/>
                                </a:lnTo>
                                <a:lnTo>
                                  <a:pt x="42" y="273"/>
                                </a:lnTo>
                                <a:lnTo>
                                  <a:pt x="44" y="295"/>
                                </a:lnTo>
                                <a:lnTo>
                                  <a:pt x="45" y="313"/>
                                </a:lnTo>
                                <a:cubicBezTo>
                                  <a:pt x="45" y="315"/>
                                  <a:pt x="44" y="317"/>
                                  <a:pt x="43" y="319"/>
                                </a:cubicBezTo>
                                <a:cubicBezTo>
                                  <a:pt x="41" y="320"/>
                                  <a:pt x="39" y="321"/>
                                  <a:pt x="37" y="321"/>
                                </a:cubicBezTo>
                                <a:lnTo>
                                  <a:pt x="36" y="321"/>
                                </a:lnTo>
                                <a:lnTo>
                                  <a:pt x="44" y="316"/>
                                </a:lnTo>
                                <a:lnTo>
                                  <a:pt x="40" y="326"/>
                                </a:lnTo>
                                <a:cubicBezTo>
                                  <a:pt x="39" y="327"/>
                                  <a:pt x="39" y="328"/>
                                  <a:pt x="38" y="329"/>
                                </a:cubicBezTo>
                                <a:lnTo>
                                  <a:pt x="32" y="334"/>
                                </a:lnTo>
                                <a:cubicBezTo>
                                  <a:pt x="32" y="335"/>
                                  <a:pt x="30" y="336"/>
                                  <a:pt x="29" y="336"/>
                                </a:cubicBezTo>
                                <a:lnTo>
                                  <a:pt x="27" y="337"/>
                                </a:lnTo>
                                <a:lnTo>
                                  <a:pt x="23" y="322"/>
                                </a:lnTo>
                                <a:lnTo>
                                  <a:pt x="50" y="317"/>
                                </a:lnTo>
                                <a:lnTo>
                                  <a:pt x="71" y="315"/>
                                </a:lnTo>
                                <a:lnTo>
                                  <a:pt x="93" y="313"/>
                                </a:lnTo>
                                <a:lnTo>
                                  <a:pt x="114" y="312"/>
                                </a:lnTo>
                                <a:lnTo>
                                  <a:pt x="134" y="308"/>
                                </a:lnTo>
                                <a:lnTo>
                                  <a:pt x="157" y="306"/>
                                </a:lnTo>
                                <a:lnTo>
                                  <a:pt x="178" y="304"/>
                                </a:lnTo>
                                <a:lnTo>
                                  <a:pt x="199" y="301"/>
                                </a:lnTo>
                                <a:lnTo>
                                  <a:pt x="220" y="297"/>
                                </a:lnTo>
                                <a:lnTo>
                                  <a:pt x="240" y="294"/>
                                </a:lnTo>
                                <a:lnTo>
                                  <a:pt x="262" y="289"/>
                                </a:lnTo>
                                <a:cubicBezTo>
                                  <a:pt x="262" y="289"/>
                                  <a:pt x="263" y="288"/>
                                  <a:pt x="263" y="288"/>
                                </a:cubicBezTo>
                                <a:lnTo>
                                  <a:pt x="284" y="287"/>
                                </a:lnTo>
                                <a:lnTo>
                                  <a:pt x="282" y="287"/>
                                </a:lnTo>
                                <a:lnTo>
                                  <a:pt x="304" y="282"/>
                                </a:lnTo>
                                <a:lnTo>
                                  <a:pt x="325" y="278"/>
                                </a:lnTo>
                                <a:lnTo>
                                  <a:pt x="329" y="277"/>
                                </a:lnTo>
                                <a:lnTo>
                                  <a:pt x="332" y="293"/>
                                </a:lnTo>
                                <a:cubicBezTo>
                                  <a:pt x="331" y="293"/>
                                  <a:pt x="330" y="293"/>
                                  <a:pt x="328" y="293"/>
                                </a:cubicBezTo>
                                <a:cubicBezTo>
                                  <a:pt x="320" y="291"/>
                                  <a:pt x="320" y="279"/>
                                  <a:pt x="328" y="277"/>
                                </a:cubicBezTo>
                                <a:lnTo>
                                  <a:pt x="335" y="276"/>
                                </a:lnTo>
                                <a:lnTo>
                                  <a:pt x="331" y="278"/>
                                </a:lnTo>
                                <a:lnTo>
                                  <a:pt x="337" y="271"/>
                                </a:lnTo>
                                <a:lnTo>
                                  <a:pt x="335" y="276"/>
                                </a:lnTo>
                                <a:lnTo>
                                  <a:pt x="337" y="267"/>
                                </a:lnTo>
                                <a:lnTo>
                                  <a:pt x="336" y="269"/>
                                </a:lnTo>
                                <a:lnTo>
                                  <a:pt x="324" y="32"/>
                                </a:lnTo>
                                <a:lnTo>
                                  <a:pt x="324" y="30"/>
                                </a:lnTo>
                                <a:cubicBezTo>
                                  <a:pt x="324" y="20"/>
                                  <a:pt x="340" y="20"/>
                                  <a:pt x="340" y="30"/>
                                </a:cubicBezTo>
                                <a:lnTo>
                                  <a:pt x="340" y="31"/>
                                </a:lnTo>
                                <a:cubicBezTo>
                                  <a:pt x="340" y="35"/>
                                  <a:pt x="337" y="39"/>
                                  <a:pt x="333" y="39"/>
                                </a:cubicBezTo>
                                <a:cubicBezTo>
                                  <a:pt x="329" y="40"/>
                                  <a:pt x="325" y="37"/>
                                  <a:pt x="324" y="34"/>
                                </a:cubicBezTo>
                                <a:lnTo>
                                  <a:pt x="321" y="23"/>
                                </a:lnTo>
                                <a:lnTo>
                                  <a:pt x="322" y="25"/>
                                </a:lnTo>
                                <a:lnTo>
                                  <a:pt x="316" y="16"/>
                                </a:lnTo>
                                <a:lnTo>
                                  <a:pt x="320" y="19"/>
                                </a:lnTo>
                                <a:lnTo>
                                  <a:pt x="314" y="17"/>
                                </a:lnTo>
                                <a:lnTo>
                                  <a:pt x="320" y="2"/>
                                </a:lnTo>
                                <a:lnTo>
                                  <a:pt x="327" y="6"/>
                                </a:lnTo>
                                <a:close/>
                                <a:moveTo>
                                  <a:pt x="313" y="17"/>
                                </a:moveTo>
                                <a:cubicBezTo>
                                  <a:pt x="309" y="15"/>
                                  <a:pt x="308" y="10"/>
                                  <a:pt x="309" y="6"/>
                                </a:cubicBezTo>
                                <a:cubicBezTo>
                                  <a:pt x="311" y="2"/>
                                  <a:pt x="316" y="0"/>
                                  <a:pt x="320" y="2"/>
                                </a:cubicBezTo>
                                <a:lnTo>
                                  <a:pt x="326" y="4"/>
                                </a:lnTo>
                                <a:cubicBezTo>
                                  <a:pt x="328" y="5"/>
                                  <a:pt x="329" y="6"/>
                                  <a:pt x="330" y="8"/>
                                </a:cubicBezTo>
                                <a:lnTo>
                                  <a:pt x="335" y="17"/>
                                </a:lnTo>
                                <a:cubicBezTo>
                                  <a:pt x="336" y="17"/>
                                  <a:pt x="336" y="18"/>
                                  <a:pt x="336" y="18"/>
                                </a:cubicBezTo>
                                <a:lnTo>
                                  <a:pt x="339" y="29"/>
                                </a:lnTo>
                                <a:lnTo>
                                  <a:pt x="324" y="31"/>
                                </a:lnTo>
                                <a:lnTo>
                                  <a:pt x="324" y="30"/>
                                </a:lnTo>
                                <a:lnTo>
                                  <a:pt x="340" y="30"/>
                                </a:lnTo>
                                <a:lnTo>
                                  <a:pt x="340" y="32"/>
                                </a:lnTo>
                                <a:lnTo>
                                  <a:pt x="352" y="268"/>
                                </a:lnTo>
                                <a:cubicBezTo>
                                  <a:pt x="352" y="268"/>
                                  <a:pt x="352" y="269"/>
                                  <a:pt x="352" y="270"/>
                                </a:cubicBezTo>
                                <a:lnTo>
                                  <a:pt x="351" y="278"/>
                                </a:lnTo>
                                <a:cubicBezTo>
                                  <a:pt x="350" y="280"/>
                                  <a:pt x="350" y="282"/>
                                  <a:pt x="349" y="283"/>
                                </a:cubicBezTo>
                                <a:lnTo>
                                  <a:pt x="342" y="289"/>
                                </a:lnTo>
                                <a:cubicBezTo>
                                  <a:pt x="341" y="290"/>
                                  <a:pt x="340" y="291"/>
                                  <a:pt x="339" y="291"/>
                                </a:cubicBezTo>
                                <a:lnTo>
                                  <a:pt x="332" y="293"/>
                                </a:lnTo>
                                <a:lnTo>
                                  <a:pt x="328" y="277"/>
                                </a:lnTo>
                                <a:lnTo>
                                  <a:pt x="337" y="275"/>
                                </a:lnTo>
                                <a:cubicBezTo>
                                  <a:pt x="338" y="276"/>
                                  <a:pt x="347" y="278"/>
                                  <a:pt x="347" y="289"/>
                                </a:cubicBezTo>
                                <a:cubicBezTo>
                                  <a:pt x="339" y="291"/>
                                  <a:pt x="335" y="276"/>
                                  <a:pt x="339" y="291"/>
                                </a:cubicBezTo>
                                <a:lnTo>
                                  <a:pt x="332" y="293"/>
                                </a:lnTo>
                                <a:lnTo>
                                  <a:pt x="328" y="294"/>
                                </a:lnTo>
                                <a:lnTo>
                                  <a:pt x="307" y="298"/>
                                </a:lnTo>
                                <a:lnTo>
                                  <a:pt x="286" y="303"/>
                                </a:lnTo>
                                <a:cubicBezTo>
                                  <a:pt x="286" y="303"/>
                                  <a:pt x="285" y="303"/>
                                  <a:pt x="285" y="303"/>
                                </a:cubicBezTo>
                                <a:lnTo>
                                  <a:pt x="264" y="304"/>
                                </a:lnTo>
                                <a:lnTo>
                                  <a:pt x="266" y="304"/>
                                </a:lnTo>
                                <a:lnTo>
                                  <a:pt x="243" y="310"/>
                                </a:lnTo>
                                <a:lnTo>
                                  <a:pt x="223" y="313"/>
                                </a:lnTo>
                                <a:lnTo>
                                  <a:pt x="200" y="317"/>
                                </a:lnTo>
                                <a:lnTo>
                                  <a:pt x="180" y="320"/>
                                </a:lnTo>
                                <a:lnTo>
                                  <a:pt x="158" y="322"/>
                                </a:lnTo>
                                <a:lnTo>
                                  <a:pt x="137" y="324"/>
                                </a:lnTo>
                                <a:lnTo>
                                  <a:pt x="115" y="328"/>
                                </a:lnTo>
                                <a:lnTo>
                                  <a:pt x="94" y="329"/>
                                </a:lnTo>
                                <a:lnTo>
                                  <a:pt x="72" y="331"/>
                                </a:lnTo>
                                <a:lnTo>
                                  <a:pt x="53" y="333"/>
                                </a:lnTo>
                                <a:lnTo>
                                  <a:pt x="26" y="337"/>
                                </a:lnTo>
                                <a:cubicBezTo>
                                  <a:pt x="22" y="338"/>
                                  <a:pt x="18" y="336"/>
                                  <a:pt x="17" y="331"/>
                                </a:cubicBezTo>
                                <a:cubicBezTo>
                                  <a:pt x="16" y="327"/>
                                  <a:pt x="18" y="323"/>
                                  <a:pt x="22" y="322"/>
                                </a:cubicBezTo>
                                <a:lnTo>
                                  <a:pt x="24" y="321"/>
                                </a:lnTo>
                                <a:lnTo>
                                  <a:pt x="21" y="323"/>
                                </a:lnTo>
                                <a:lnTo>
                                  <a:pt x="27" y="317"/>
                                </a:lnTo>
                                <a:lnTo>
                                  <a:pt x="25" y="320"/>
                                </a:lnTo>
                                <a:lnTo>
                                  <a:pt x="29" y="310"/>
                                </a:lnTo>
                                <a:cubicBezTo>
                                  <a:pt x="30" y="307"/>
                                  <a:pt x="33" y="305"/>
                                  <a:pt x="36" y="305"/>
                                </a:cubicBezTo>
                                <a:lnTo>
                                  <a:pt x="37" y="305"/>
                                </a:lnTo>
                                <a:lnTo>
                                  <a:pt x="29" y="314"/>
                                </a:lnTo>
                                <a:lnTo>
                                  <a:pt x="28" y="296"/>
                                </a:lnTo>
                                <a:lnTo>
                                  <a:pt x="26" y="273"/>
                                </a:lnTo>
                                <a:lnTo>
                                  <a:pt x="25" y="250"/>
                                </a:lnTo>
                                <a:lnTo>
                                  <a:pt x="23" y="229"/>
                                </a:lnTo>
                                <a:lnTo>
                                  <a:pt x="23" y="207"/>
                                </a:lnTo>
                                <a:lnTo>
                                  <a:pt x="21" y="184"/>
                                </a:lnTo>
                                <a:lnTo>
                                  <a:pt x="20" y="163"/>
                                </a:lnTo>
                                <a:lnTo>
                                  <a:pt x="19" y="141"/>
                                </a:lnTo>
                                <a:lnTo>
                                  <a:pt x="16" y="120"/>
                                </a:lnTo>
                                <a:lnTo>
                                  <a:pt x="14" y="97"/>
                                </a:lnTo>
                                <a:lnTo>
                                  <a:pt x="12" y="75"/>
                                </a:lnTo>
                                <a:lnTo>
                                  <a:pt x="10" y="51"/>
                                </a:lnTo>
                                <a:lnTo>
                                  <a:pt x="10" y="47"/>
                                </a:lnTo>
                                <a:lnTo>
                                  <a:pt x="18" y="55"/>
                                </a:lnTo>
                                <a:lnTo>
                                  <a:pt x="16" y="55"/>
                                </a:lnTo>
                                <a:cubicBezTo>
                                  <a:pt x="13" y="55"/>
                                  <a:pt x="9" y="52"/>
                                  <a:pt x="9" y="48"/>
                                </a:cubicBezTo>
                                <a:lnTo>
                                  <a:pt x="6" y="38"/>
                                </a:lnTo>
                                <a:lnTo>
                                  <a:pt x="7" y="41"/>
                                </a:lnTo>
                                <a:lnTo>
                                  <a:pt x="2" y="33"/>
                                </a:lnTo>
                                <a:cubicBezTo>
                                  <a:pt x="0" y="29"/>
                                  <a:pt x="0" y="24"/>
                                  <a:pt x="3" y="22"/>
                                </a:cubicBezTo>
                                <a:cubicBezTo>
                                  <a:pt x="7" y="19"/>
                                  <a:pt x="11" y="19"/>
                                  <a:pt x="14" y="22"/>
                                </a:cubicBezTo>
                                <a:lnTo>
                                  <a:pt x="15" y="23"/>
                                </a:lnTo>
                                <a:lnTo>
                                  <a:pt x="8" y="21"/>
                                </a:lnTo>
                                <a:lnTo>
                                  <a:pt x="14" y="20"/>
                                </a:lnTo>
                                <a:lnTo>
                                  <a:pt x="27" y="19"/>
                                </a:lnTo>
                                <a:lnTo>
                                  <a:pt x="49" y="15"/>
                                </a:lnTo>
                                <a:lnTo>
                                  <a:pt x="71" y="14"/>
                                </a:lnTo>
                                <a:lnTo>
                                  <a:pt x="93" y="11"/>
                                </a:lnTo>
                                <a:lnTo>
                                  <a:pt x="115" y="10"/>
                                </a:lnTo>
                                <a:lnTo>
                                  <a:pt x="138" y="9"/>
                                </a:lnTo>
                                <a:lnTo>
                                  <a:pt x="159" y="8"/>
                                </a:lnTo>
                                <a:lnTo>
                                  <a:pt x="181" y="5"/>
                                </a:lnTo>
                                <a:lnTo>
                                  <a:pt x="203" y="5"/>
                                </a:lnTo>
                                <a:lnTo>
                                  <a:pt x="226" y="4"/>
                                </a:lnTo>
                                <a:lnTo>
                                  <a:pt x="249" y="4"/>
                                </a:lnTo>
                                <a:lnTo>
                                  <a:pt x="271" y="4"/>
                                </a:lnTo>
                                <a:lnTo>
                                  <a:pt x="291" y="4"/>
                                </a:lnTo>
                                <a:lnTo>
                                  <a:pt x="314" y="4"/>
                                </a:lnTo>
                                <a:lnTo>
                                  <a:pt x="318" y="4"/>
                                </a:lnTo>
                                <a:lnTo>
                                  <a:pt x="319" y="4"/>
                                </a:lnTo>
                                <a:cubicBezTo>
                                  <a:pt x="320" y="4"/>
                                  <a:pt x="320" y="4"/>
                                  <a:pt x="321" y="4"/>
                                </a:cubicBezTo>
                                <a:lnTo>
                                  <a:pt x="325" y="5"/>
                                </a:lnTo>
                                <a:lnTo>
                                  <a:pt x="319" y="20"/>
                                </a:lnTo>
                                <a:lnTo>
                                  <a:pt x="313" y="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56" name="Freeform 6957"/>
                        <wps:cNvSpPr>
                          <a:spLocks/>
                        </wps:cNvSpPr>
                        <wps:spPr bwMode="auto">
                          <a:xfrm>
                            <a:off x="223" y="644"/>
                            <a:ext cx="190" cy="16"/>
                          </a:xfrm>
                          <a:custGeom>
                            <a:avLst/>
                            <a:gdLst>
                              <a:gd name="T0" fmla="*/ 190 w 190"/>
                              <a:gd name="T1" fmla="*/ 6 h 16"/>
                              <a:gd name="T2" fmla="*/ 189 w 190"/>
                              <a:gd name="T3" fmla="*/ 6 h 16"/>
                              <a:gd name="T4" fmla="*/ 188 w 190"/>
                              <a:gd name="T5" fmla="*/ 6 h 16"/>
                              <a:gd name="T6" fmla="*/ 186 w 190"/>
                              <a:gd name="T7" fmla="*/ 6 h 16"/>
                              <a:gd name="T8" fmla="*/ 176 w 190"/>
                              <a:gd name="T9" fmla="*/ 6 h 16"/>
                              <a:gd name="T10" fmla="*/ 166 w 190"/>
                              <a:gd name="T11" fmla="*/ 6 h 16"/>
                              <a:gd name="T12" fmla="*/ 156 w 190"/>
                              <a:gd name="T13" fmla="*/ 6 h 16"/>
                              <a:gd name="T14" fmla="*/ 146 w 190"/>
                              <a:gd name="T15" fmla="*/ 6 h 16"/>
                              <a:gd name="T16" fmla="*/ 135 w 190"/>
                              <a:gd name="T17" fmla="*/ 6 h 16"/>
                              <a:gd name="T18" fmla="*/ 125 w 190"/>
                              <a:gd name="T19" fmla="*/ 7 h 16"/>
                              <a:gd name="T20" fmla="*/ 114 w 190"/>
                              <a:gd name="T21" fmla="*/ 8 h 16"/>
                              <a:gd name="T22" fmla="*/ 104 w 190"/>
                              <a:gd name="T23" fmla="*/ 9 h 16"/>
                              <a:gd name="T24" fmla="*/ 94 w 190"/>
                              <a:gd name="T25" fmla="*/ 9 h 16"/>
                              <a:gd name="T26" fmla="*/ 83 w 190"/>
                              <a:gd name="T27" fmla="*/ 10 h 16"/>
                              <a:gd name="T28" fmla="*/ 74 w 190"/>
                              <a:gd name="T29" fmla="*/ 12 h 16"/>
                              <a:gd name="T30" fmla="*/ 63 w 190"/>
                              <a:gd name="T31" fmla="*/ 13 h 16"/>
                              <a:gd name="T32" fmla="*/ 53 w 190"/>
                              <a:gd name="T33" fmla="*/ 15 h 16"/>
                              <a:gd name="T34" fmla="*/ 47 w 190"/>
                              <a:gd name="T35" fmla="*/ 15 h 16"/>
                              <a:gd name="T36" fmla="*/ 44 w 190"/>
                              <a:gd name="T37" fmla="*/ 16 h 16"/>
                              <a:gd name="T38" fmla="*/ 44 w 190"/>
                              <a:gd name="T39" fmla="*/ 15 h 16"/>
                              <a:gd name="T40" fmla="*/ 40 w 190"/>
                              <a:gd name="T41" fmla="*/ 15 h 16"/>
                              <a:gd name="T42" fmla="*/ 36 w 190"/>
                              <a:gd name="T43" fmla="*/ 15 h 16"/>
                              <a:gd name="T44" fmla="*/ 0 w 190"/>
                              <a:gd name="T45" fmla="*/ 9 h 16"/>
                              <a:gd name="T46" fmla="*/ 1 w 190"/>
                              <a:gd name="T47" fmla="*/ 8 h 16"/>
                              <a:gd name="T48" fmla="*/ 2 w 190"/>
                              <a:gd name="T49" fmla="*/ 7 h 16"/>
                              <a:gd name="T50" fmla="*/ 3 w 190"/>
                              <a:gd name="T51" fmla="*/ 7 h 16"/>
                              <a:gd name="T52" fmla="*/ 8 w 190"/>
                              <a:gd name="T53" fmla="*/ 6 h 16"/>
                              <a:gd name="T54" fmla="*/ 11 w 190"/>
                              <a:gd name="T55" fmla="*/ 6 h 16"/>
                              <a:gd name="T56" fmla="*/ 46 w 190"/>
                              <a:gd name="T57" fmla="*/ 4 h 16"/>
                              <a:gd name="T58" fmla="*/ 82 w 190"/>
                              <a:gd name="T59" fmla="*/ 1 h 16"/>
                              <a:gd name="T60" fmla="*/ 117 w 190"/>
                              <a:gd name="T61" fmla="*/ 0 h 16"/>
                              <a:gd name="T62" fmla="*/ 122 w 190"/>
                              <a:gd name="T63" fmla="*/ 0 h 16"/>
                              <a:gd name="T64" fmla="*/ 124 w 190"/>
                              <a:gd name="T65" fmla="*/ 0 h 16"/>
                              <a:gd name="T66" fmla="*/ 135 w 190"/>
                              <a:gd name="T67" fmla="*/ 0 h 16"/>
                              <a:gd name="T68" fmla="*/ 145 w 190"/>
                              <a:gd name="T69" fmla="*/ 1 h 16"/>
                              <a:gd name="T70" fmla="*/ 155 w 190"/>
                              <a:gd name="T71" fmla="*/ 1 h 16"/>
                              <a:gd name="T72" fmla="*/ 165 w 190"/>
                              <a:gd name="T73" fmla="*/ 3 h 16"/>
                              <a:gd name="T74" fmla="*/ 176 w 190"/>
                              <a:gd name="T75" fmla="*/ 3 h 16"/>
                              <a:gd name="T76" fmla="*/ 186 w 190"/>
                              <a:gd name="T77" fmla="*/ 4 h 16"/>
                              <a:gd name="T78" fmla="*/ 187 w 190"/>
                              <a:gd name="T79" fmla="*/ 4 h 16"/>
                              <a:gd name="T80" fmla="*/ 190 w 190"/>
                              <a:gd name="T81" fmla="*/ 6 h 1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90" h="16">
                                <a:moveTo>
                                  <a:pt x="190" y="6"/>
                                </a:moveTo>
                                <a:lnTo>
                                  <a:pt x="189" y="6"/>
                                </a:lnTo>
                                <a:lnTo>
                                  <a:pt x="188" y="6"/>
                                </a:lnTo>
                                <a:lnTo>
                                  <a:pt x="186" y="6"/>
                                </a:lnTo>
                                <a:lnTo>
                                  <a:pt x="176" y="6"/>
                                </a:lnTo>
                                <a:lnTo>
                                  <a:pt x="166" y="6"/>
                                </a:lnTo>
                                <a:lnTo>
                                  <a:pt x="156" y="6"/>
                                </a:lnTo>
                                <a:lnTo>
                                  <a:pt x="146" y="6"/>
                                </a:lnTo>
                                <a:lnTo>
                                  <a:pt x="135" y="6"/>
                                </a:lnTo>
                                <a:lnTo>
                                  <a:pt x="125" y="7"/>
                                </a:lnTo>
                                <a:lnTo>
                                  <a:pt x="114" y="8"/>
                                </a:lnTo>
                                <a:lnTo>
                                  <a:pt x="104" y="9"/>
                                </a:lnTo>
                                <a:lnTo>
                                  <a:pt x="94" y="9"/>
                                </a:lnTo>
                                <a:lnTo>
                                  <a:pt x="83" y="10"/>
                                </a:lnTo>
                                <a:lnTo>
                                  <a:pt x="74" y="12"/>
                                </a:lnTo>
                                <a:lnTo>
                                  <a:pt x="63" y="13"/>
                                </a:lnTo>
                                <a:lnTo>
                                  <a:pt x="53" y="15"/>
                                </a:lnTo>
                                <a:lnTo>
                                  <a:pt x="47" y="15"/>
                                </a:lnTo>
                                <a:lnTo>
                                  <a:pt x="44" y="16"/>
                                </a:lnTo>
                                <a:lnTo>
                                  <a:pt x="44" y="15"/>
                                </a:lnTo>
                                <a:lnTo>
                                  <a:pt x="40" y="15"/>
                                </a:lnTo>
                                <a:lnTo>
                                  <a:pt x="36" y="15"/>
                                </a:lnTo>
                                <a:lnTo>
                                  <a:pt x="0" y="9"/>
                                </a:lnTo>
                                <a:lnTo>
                                  <a:pt x="1" y="8"/>
                                </a:lnTo>
                                <a:lnTo>
                                  <a:pt x="2" y="7"/>
                                </a:lnTo>
                                <a:lnTo>
                                  <a:pt x="3" y="7"/>
                                </a:lnTo>
                                <a:lnTo>
                                  <a:pt x="8" y="6"/>
                                </a:lnTo>
                                <a:lnTo>
                                  <a:pt x="11" y="6"/>
                                </a:lnTo>
                                <a:lnTo>
                                  <a:pt x="46" y="4"/>
                                </a:lnTo>
                                <a:lnTo>
                                  <a:pt x="82" y="1"/>
                                </a:lnTo>
                                <a:lnTo>
                                  <a:pt x="117" y="0"/>
                                </a:lnTo>
                                <a:lnTo>
                                  <a:pt x="122" y="0"/>
                                </a:lnTo>
                                <a:lnTo>
                                  <a:pt x="124" y="0"/>
                                </a:lnTo>
                                <a:lnTo>
                                  <a:pt x="135" y="0"/>
                                </a:lnTo>
                                <a:lnTo>
                                  <a:pt x="145" y="1"/>
                                </a:lnTo>
                                <a:lnTo>
                                  <a:pt x="155" y="1"/>
                                </a:lnTo>
                                <a:lnTo>
                                  <a:pt x="165" y="3"/>
                                </a:lnTo>
                                <a:lnTo>
                                  <a:pt x="176" y="3"/>
                                </a:lnTo>
                                <a:lnTo>
                                  <a:pt x="186" y="4"/>
                                </a:lnTo>
                                <a:lnTo>
                                  <a:pt x="187" y="4"/>
                                </a:lnTo>
                                <a:lnTo>
                                  <a:pt x="190" y="6"/>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Freeform 6958"/>
                        <wps:cNvSpPr>
                          <a:spLocks noEditPoints="1"/>
                        </wps:cNvSpPr>
                        <wps:spPr bwMode="auto">
                          <a:xfrm>
                            <a:off x="219" y="640"/>
                            <a:ext cx="199" cy="24"/>
                          </a:xfrm>
                          <a:custGeom>
                            <a:avLst/>
                            <a:gdLst>
                              <a:gd name="T0" fmla="*/ 99 w 401"/>
                              <a:gd name="T1" fmla="*/ 6 h 49"/>
                              <a:gd name="T2" fmla="*/ 95 w 401"/>
                              <a:gd name="T3" fmla="*/ 7 h 49"/>
                              <a:gd name="T4" fmla="*/ 95 w 401"/>
                              <a:gd name="T5" fmla="*/ 7 h 49"/>
                              <a:gd name="T6" fmla="*/ 89 w 401"/>
                              <a:gd name="T7" fmla="*/ 7 h 49"/>
                              <a:gd name="T8" fmla="*/ 79 w 401"/>
                              <a:gd name="T9" fmla="*/ 7 h 49"/>
                              <a:gd name="T10" fmla="*/ 69 w 401"/>
                              <a:gd name="T11" fmla="*/ 7 h 49"/>
                              <a:gd name="T12" fmla="*/ 60 w 401"/>
                              <a:gd name="T13" fmla="*/ 8 h 49"/>
                              <a:gd name="T14" fmla="*/ 49 w 401"/>
                              <a:gd name="T15" fmla="*/ 8 h 49"/>
                              <a:gd name="T16" fmla="*/ 39 w 401"/>
                              <a:gd name="T17" fmla="*/ 10 h 49"/>
                              <a:gd name="T18" fmla="*/ 34 w 401"/>
                              <a:gd name="T19" fmla="*/ 10 h 49"/>
                              <a:gd name="T20" fmla="*/ 29 w 401"/>
                              <a:gd name="T21" fmla="*/ 11 h 49"/>
                              <a:gd name="T22" fmla="*/ 26 w 401"/>
                              <a:gd name="T23" fmla="*/ 11 h 49"/>
                              <a:gd name="T24" fmla="*/ 23 w 401"/>
                              <a:gd name="T25" fmla="*/ 11 h 49"/>
                              <a:gd name="T26" fmla="*/ 24 w 401"/>
                              <a:gd name="T27" fmla="*/ 11 h 49"/>
                              <a:gd name="T28" fmla="*/ 20 w 401"/>
                              <a:gd name="T29" fmla="*/ 11 h 49"/>
                              <a:gd name="T30" fmla="*/ 1 w 401"/>
                              <a:gd name="T31" fmla="*/ 8 h 49"/>
                              <a:gd name="T32" fmla="*/ 1 w 401"/>
                              <a:gd name="T33" fmla="*/ 5 h 49"/>
                              <a:gd name="T34" fmla="*/ 1 w 401"/>
                              <a:gd name="T35" fmla="*/ 5 h 49"/>
                              <a:gd name="T36" fmla="*/ 3 w 401"/>
                              <a:gd name="T37" fmla="*/ 3 h 49"/>
                              <a:gd name="T38" fmla="*/ 3 w 401"/>
                              <a:gd name="T39" fmla="*/ 3 h 49"/>
                              <a:gd name="T40" fmla="*/ 6 w 401"/>
                              <a:gd name="T41" fmla="*/ 3 h 49"/>
                              <a:gd name="T42" fmla="*/ 25 w 401"/>
                              <a:gd name="T43" fmla="*/ 2 h 49"/>
                              <a:gd name="T44" fmla="*/ 61 w 401"/>
                              <a:gd name="T45" fmla="*/ 0 h 49"/>
                              <a:gd name="T46" fmla="*/ 64 w 401"/>
                              <a:gd name="T47" fmla="*/ 0 h 49"/>
                              <a:gd name="T48" fmla="*/ 74 w 401"/>
                              <a:gd name="T49" fmla="*/ 0 h 49"/>
                              <a:gd name="T50" fmla="*/ 79 w 401"/>
                              <a:gd name="T51" fmla="*/ 0 h 49"/>
                              <a:gd name="T52" fmla="*/ 89 w 401"/>
                              <a:gd name="T53" fmla="*/ 1 h 49"/>
                              <a:gd name="T54" fmla="*/ 95 w 401"/>
                              <a:gd name="T55" fmla="*/ 2 h 49"/>
                              <a:gd name="T56" fmla="*/ 98 w 401"/>
                              <a:gd name="T57" fmla="*/ 3 h 49"/>
                              <a:gd name="T58" fmla="*/ 95 w 401"/>
                              <a:gd name="T59" fmla="*/ 6 h 49"/>
                              <a:gd name="T60" fmla="*/ 89 w 401"/>
                              <a:gd name="T61" fmla="*/ 5 h 49"/>
                              <a:gd name="T62" fmla="*/ 78 w 401"/>
                              <a:gd name="T63" fmla="*/ 4 h 49"/>
                              <a:gd name="T64" fmla="*/ 74 w 401"/>
                              <a:gd name="T65" fmla="*/ 4 h 49"/>
                              <a:gd name="T66" fmla="*/ 64 w 401"/>
                              <a:gd name="T67" fmla="*/ 4 h 49"/>
                              <a:gd name="T68" fmla="*/ 61 w 401"/>
                              <a:gd name="T69" fmla="*/ 4 h 49"/>
                              <a:gd name="T70" fmla="*/ 25 w 401"/>
                              <a:gd name="T71" fmla="*/ 6 h 49"/>
                              <a:gd name="T72" fmla="*/ 6 w 401"/>
                              <a:gd name="T73" fmla="*/ 7 h 49"/>
                              <a:gd name="T74" fmla="*/ 4 w 401"/>
                              <a:gd name="T75" fmla="*/ 7 h 49"/>
                              <a:gd name="T76" fmla="*/ 3 w 401"/>
                              <a:gd name="T77" fmla="*/ 7 h 49"/>
                              <a:gd name="T78" fmla="*/ 4 w 401"/>
                              <a:gd name="T79" fmla="*/ 7 h 49"/>
                              <a:gd name="T80" fmla="*/ 3 w 401"/>
                              <a:gd name="T81" fmla="*/ 8 h 49"/>
                              <a:gd name="T82" fmla="*/ 20 w 401"/>
                              <a:gd name="T83" fmla="*/ 7 h 49"/>
                              <a:gd name="T84" fmla="*/ 22 w 401"/>
                              <a:gd name="T85" fmla="*/ 7 h 49"/>
                              <a:gd name="T86" fmla="*/ 26 w 401"/>
                              <a:gd name="T87" fmla="*/ 8 h 49"/>
                              <a:gd name="T88" fmla="*/ 24 w 401"/>
                              <a:gd name="T89" fmla="*/ 8 h 49"/>
                              <a:gd name="T90" fmla="*/ 25 w 401"/>
                              <a:gd name="T91" fmla="*/ 8 h 49"/>
                              <a:gd name="T92" fmla="*/ 28 w 401"/>
                              <a:gd name="T93" fmla="*/ 7 h 49"/>
                              <a:gd name="T94" fmla="*/ 33 w 401"/>
                              <a:gd name="T95" fmla="*/ 6 h 49"/>
                              <a:gd name="T96" fmla="*/ 43 w 401"/>
                              <a:gd name="T97" fmla="*/ 5 h 49"/>
                              <a:gd name="T98" fmla="*/ 54 w 401"/>
                              <a:gd name="T99" fmla="*/ 4 h 49"/>
                              <a:gd name="T100" fmla="*/ 64 w 401"/>
                              <a:gd name="T101" fmla="*/ 3 h 49"/>
                              <a:gd name="T102" fmla="*/ 74 w 401"/>
                              <a:gd name="T103" fmla="*/ 3 h 49"/>
                              <a:gd name="T104" fmla="*/ 84 w 401"/>
                              <a:gd name="T105" fmla="*/ 3 h 49"/>
                              <a:gd name="T106" fmla="*/ 95 w 401"/>
                              <a:gd name="T107" fmla="*/ 3 h 49"/>
                              <a:gd name="T108" fmla="*/ 96 w 401"/>
                              <a:gd name="T109" fmla="*/ 3 h 49"/>
                              <a:gd name="T110" fmla="*/ 97 w 401"/>
                              <a:gd name="T111" fmla="*/ 3 h 49"/>
                              <a:gd name="T112" fmla="*/ 94 w 401"/>
                              <a:gd name="T113" fmla="*/ 6 h 4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01" h="49">
                                <a:moveTo>
                                  <a:pt x="396" y="14"/>
                                </a:moveTo>
                                <a:cubicBezTo>
                                  <a:pt x="400" y="16"/>
                                  <a:pt x="401" y="20"/>
                                  <a:pt x="400" y="24"/>
                                </a:cubicBezTo>
                                <a:cubicBezTo>
                                  <a:pt x="398" y="28"/>
                                  <a:pt x="394" y="30"/>
                                  <a:pt x="390" y="29"/>
                                </a:cubicBezTo>
                                <a:lnTo>
                                  <a:pt x="387" y="28"/>
                                </a:lnTo>
                                <a:lnTo>
                                  <a:pt x="389" y="28"/>
                                </a:lnTo>
                                <a:lnTo>
                                  <a:pt x="387" y="28"/>
                                </a:lnTo>
                                <a:lnTo>
                                  <a:pt x="384" y="28"/>
                                </a:lnTo>
                                <a:lnTo>
                                  <a:pt x="363" y="28"/>
                                </a:lnTo>
                                <a:lnTo>
                                  <a:pt x="343" y="28"/>
                                </a:lnTo>
                                <a:lnTo>
                                  <a:pt x="323" y="28"/>
                                </a:lnTo>
                                <a:lnTo>
                                  <a:pt x="302" y="28"/>
                                </a:lnTo>
                                <a:lnTo>
                                  <a:pt x="281" y="29"/>
                                </a:lnTo>
                                <a:lnTo>
                                  <a:pt x="260" y="30"/>
                                </a:lnTo>
                                <a:lnTo>
                                  <a:pt x="241" y="33"/>
                                </a:lnTo>
                                <a:lnTo>
                                  <a:pt x="220" y="34"/>
                                </a:lnTo>
                                <a:lnTo>
                                  <a:pt x="198" y="35"/>
                                </a:lnTo>
                                <a:lnTo>
                                  <a:pt x="178" y="37"/>
                                </a:lnTo>
                                <a:lnTo>
                                  <a:pt x="158" y="40"/>
                                </a:lnTo>
                                <a:lnTo>
                                  <a:pt x="137" y="42"/>
                                </a:lnTo>
                                <a:lnTo>
                                  <a:pt x="138" y="41"/>
                                </a:lnTo>
                                <a:lnTo>
                                  <a:pt x="118" y="46"/>
                                </a:lnTo>
                                <a:cubicBezTo>
                                  <a:pt x="118" y="46"/>
                                  <a:pt x="117" y="46"/>
                                  <a:pt x="117" y="47"/>
                                </a:cubicBezTo>
                                <a:lnTo>
                                  <a:pt x="103" y="47"/>
                                </a:lnTo>
                                <a:lnTo>
                                  <a:pt x="105" y="47"/>
                                </a:lnTo>
                                <a:lnTo>
                                  <a:pt x="100" y="48"/>
                                </a:lnTo>
                                <a:cubicBezTo>
                                  <a:pt x="97" y="49"/>
                                  <a:pt x="94" y="48"/>
                                  <a:pt x="92" y="45"/>
                                </a:cubicBezTo>
                                <a:lnTo>
                                  <a:pt x="91" y="44"/>
                                </a:lnTo>
                                <a:lnTo>
                                  <a:pt x="97" y="47"/>
                                </a:lnTo>
                                <a:lnTo>
                                  <a:pt x="89" y="46"/>
                                </a:lnTo>
                                <a:lnTo>
                                  <a:pt x="82" y="47"/>
                                </a:lnTo>
                                <a:cubicBezTo>
                                  <a:pt x="82" y="47"/>
                                  <a:pt x="81" y="47"/>
                                  <a:pt x="81" y="46"/>
                                </a:cubicBezTo>
                                <a:lnTo>
                                  <a:pt x="7" y="35"/>
                                </a:lnTo>
                                <a:cubicBezTo>
                                  <a:pt x="4" y="34"/>
                                  <a:pt x="1" y="32"/>
                                  <a:pt x="1" y="29"/>
                                </a:cubicBezTo>
                                <a:cubicBezTo>
                                  <a:pt x="0" y="25"/>
                                  <a:pt x="1" y="22"/>
                                  <a:pt x="4" y="20"/>
                                </a:cubicBezTo>
                                <a:lnTo>
                                  <a:pt x="7" y="18"/>
                                </a:lnTo>
                                <a:lnTo>
                                  <a:pt x="4" y="21"/>
                                </a:lnTo>
                                <a:lnTo>
                                  <a:pt x="6" y="18"/>
                                </a:lnTo>
                                <a:cubicBezTo>
                                  <a:pt x="7" y="16"/>
                                  <a:pt x="10" y="14"/>
                                  <a:pt x="13" y="14"/>
                                </a:cubicBezTo>
                                <a:lnTo>
                                  <a:pt x="15" y="14"/>
                                </a:lnTo>
                                <a:lnTo>
                                  <a:pt x="14" y="14"/>
                                </a:lnTo>
                                <a:lnTo>
                                  <a:pt x="24" y="12"/>
                                </a:lnTo>
                                <a:cubicBezTo>
                                  <a:pt x="25" y="12"/>
                                  <a:pt x="25" y="12"/>
                                  <a:pt x="26" y="12"/>
                                </a:cubicBezTo>
                                <a:lnTo>
                                  <a:pt x="31" y="12"/>
                                </a:lnTo>
                                <a:lnTo>
                                  <a:pt x="102" y="8"/>
                                </a:lnTo>
                                <a:lnTo>
                                  <a:pt x="172" y="3"/>
                                </a:lnTo>
                                <a:lnTo>
                                  <a:pt x="245" y="0"/>
                                </a:lnTo>
                                <a:lnTo>
                                  <a:pt x="254" y="0"/>
                                </a:lnTo>
                                <a:lnTo>
                                  <a:pt x="259" y="0"/>
                                </a:lnTo>
                                <a:lnTo>
                                  <a:pt x="281" y="1"/>
                                </a:lnTo>
                                <a:lnTo>
                                  <a:pt x="301" y="2"/>
                                </a:lnTo>
                                <a:lnTo>
                                  <a:pt x="320" y="2"/>
                                </a:lnTo>
                                <a:cubicBezTo>
                                  <a:pt x="321" y="2"/>
                                  <a:pt x="321" y="2"/>
                                  <a:pt x="322" y="3"/>
                                </a:cubicBezTo>
                                <a:lnTo>
                                  <a:pt x="343" y="6"/>
                                </a:lnTo>
                                <a:lnTo>
                                  <a:pt x="363" y="7"/>
                                </a:lnTo>
                                <a:lnTo>
                                  <a:pt x="385" y="9"/>
                                </a:lnTo>
                                <a:cubicBezTo>
                                  <a:pt x="386" y="9"/>
                                  <a:pt x="388" y="9"/>
                                  <a:pt x="389" y="10"/>
                                </a:cubicBezTo>
                                <a:lnTo>
                                  <a:pt x="396" y="14"/>
                                </a:lnTo>
                                <a:close/>
                                <a:moveTo>
                                  <a:pt x="381" y="24"/>
                                </a:moveTo>
                                <a:lnTo>
                                  <a:pt x="385" y="25"/>
                                </a:lnTo>
                                <a:lnTo>
                                  <a:pt x="384" y="25"/>
                                </a:lnTo>
                                <a:lnTo>
                                  <a:pt x="362" y="23"/>
                                </a:lnTo>
                                <a:lnTo>
                                  <a:pt x="341" y="22"/>
                                </a:lnTo>
                                <a:lnTo>
                                  <a:pt x="319" y="18"/>
                                </a:lnTo>
                                <a:lnTo>
                                  <a:pt x="320" y="18"/>
                                </a:lnTo>
                                <a:lnTo>
                                  <a:pt x="301" y="18"/>
                                </a:lnTo>
                                <a:lnTo>
                                  <a:pt x="280" y="17"/>
                                </a:lnTo>
                                <a:lnTo>
                                  <a:pt x="259" y="16"/>
                                </a:lnTo>
                                <a:lnTo>
                                  <a:pt x="254" y="16"/>
                                </a:lnTo>
                                <a:lnTo>
                                  <a:pt x="246" y="16"/>
                                </a:lnTo>
                                <a:lnTo>
                                  <a:pt x="173" y="19"/>
                                </a:lnTo>
                                <a:lnTo>
                                  <a:pt x="102" y="24"/>
                                </a:lnTo>
                                <a:lnTo>
                                  <a:pt x="31" y="28"/>
                                </a:lnTo>
                                <a:lnTo>
                                  <a:pt x="26" y="28"/>
                                </a:lnTo>
                                <a:lnTo>
                                  <a:pt x="27" y="28"/>
                                </a:lnTo>
                                <a:lnTo>
                                  <a:pt x="17" y="30"/>
                                </a:lnTo>
                                <a:cubicBezTo>
                                  <a:pt x="16" y="30"/>
                                  <a:pt x="16" y="30"/>
                                  <a:pt x="15" y="30"/>
                                </a:cubicBezTo>
                                <a:lnTo>
                                  <a:pt x="13" y="30"/>
                                </a:lnTo>
                                <a:lnTo>
                                  <a:pt x="20" y="26"/>
                                </a:lnTo>
                                <a:lnTo>
                                  <a:pt x="19" y="29"/>
                                </a:lnTo>
                                <a:cubicBezTo>
                                  <a:pt x="18" y="30"/>
                                  <a:pt x="17" y="31"/>
                                  <a:pt x="16" y="32"/>
                                </a:cubicBezTo>
                                <a:lnTo>
                                  <a:pt x="13" y="34"/>
                                </a:lnTo>
                                <a:lnTo>
                                  <a:pt x="10" y="19"/>
                                </a:lnTo>
                                <a:lnTo>
                                  <a:pt x="83" y="31"/>
                                </a:lnTo>
                                <a:lnTo>
                                  <a:pt x="82" y="31"/>
                                </a:lnTo>
                                <a:lnTo>
                                  <a:pt x="91" y="31"/>
                                </a:lnTo>
                                <a:lnTo>
                                  <a:pt x="99" y="32"/>
                                </a:lnTo>
                                <a:cubicBezTo>
                                  <a:pt x="101" y="32"/>
                                  <a:pt x="103" y="33"/>
                                  <a:pt x="104" y="35"/>
                                </a:cubicBezTo>
                                <a:lnTo>
                                  <a:pt x="105" y="36"/>
                                </a:lnTo>
                                <a:lnTo>
                                  <a:pt x="97" y="33"/>
                                </a:lnTo>
                                <a:lnTo>
                                  <a:pt x="101" y="32"/>
                                </a:lnTo>
                                <a:cubicBezTo>
                                  <a:pt x="101" y="32"/>
                                  <a:pt x="102" y="32"/>
                                  <a:pt x="102" y="32"/>
                                </a:cubicBezTo>
                                <a:lnTo>
                                  <a:pt x="116" y="31"/>
                                </a:lnTo>
                                <a:lnTo>
                                  <a:pt x="114" y="31"/>
                                </a:lnTo>
                                <a:lnTo>
                                  <a:pt x="134" y="26"/>
                                </a:lnTo>
                                <a:cubicBezTo>
                                  <a:pt x="135" y="26"/>
                                  <a:pt x="135" y="26"/>
                                  <a:pt x="135" y="26"/>
                                </a:cubicBezTo>
                                <a:lnTo>
                                  <a:pt x="156" y="24"/>
                                </a:lnTo>
                                <a:lnTo>
                                  <a:pt x="176" y="21"/>
                                </a:lnTo>
                                <a:lnTo>
                                  <a:pt x="198" y="19"/>
                                </a:lnTo>
                                <a:lnTo>
                                  <a:pt x="219" y="18"/>
                                </a:lnTo>
                                <a:lnTo>
                                  <a:pt x="238" y="17"/>
                                </a:lnTo>
                                <a:lnTo>
                                  <a:pt x="259" y="14"/>
                                </a:lnTo>
                                <a:lnTo>
                                  <a:pt x="280" y="13"/>
                                </a:lnTo>
                                <a:lnTo>
                                  <a:pt x="302" y="12"/>
                                </a:lnTo>
                                <a:lnTo>
                                  <a:pt x="323" y="12"/>
                                </a:lnTo>
                                <a:lnTo>
                                  <a:pt x="343" y="12"/>
                                </a:lnTo>
                                <a:lnTo>
                                  <a:pt x="363" y="12"/>
                                </a:lnTo>
                                <a:lnTo>
                                  <a:pt x="384" y="12"/>
                                </a:lnTo>
                                <a:lnTo>
                                  <a:pt x="387" y="12"/>
                                </a:lnTo>
                                <a:lnTo>
                                  <a:pt x="389" y="12"/>
                                </a:lnTo>
                                <a:cubicBezTo>
                                  <a:pt x="389" y="12"/>
                                  <a:pt x="390" y="12"/>
                                  <a:pt x="391" y="12"/>
                                </a:cubicBezTo>
                                <a:lnTo>
                                  <a:pt x="394" y="13"/>
                                </a:lnTo>
                                <a:lnTo>
                                  <a:pt x="389" y="28"/>
                                </a:lnTo>
                                <a:lnTo>
                                  <a:pt x="381"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58" name="Freeform 6959"/>
                        <wps:cNvSpPr>
                          <a:spLocks/>
                        </wps:cNvSpPr>
                        <wps:spPr bwMode="auto">
                          <a:xfrm>
                            <a:off x="250" y="660"/>
                            <a:ext cx="16" cy="143"/>
                          </a:xfrm>
                          <a:custGeom>
                            <a:avLst/>
                            <a:gdLst>
                              <a:gd name="T0" fmla="*/ 8 w 16"/>
                              <a:gd name="T1" fmla="*/ 0 h 143"/>
                              <a:gd name="T2" fmla="*/ 16 w 16"/>
                              <a:gd name="T3" fmla="*/ 143 h 143"/>
                              <a:gd name="T4" fmla="*/ 8 w 16"/>
                              <a:gd name="T5" fmla="*/ 143 h 143"/>
                              <a:gd name="T6" fmla="*/ 0 w 16"/>
                              <a:gd name="T7" fmla="*/ 0 h 143"/>
                              <a:gd name="T8" fmla="*/ 8 w 16"/>
                              <a:gd name="T9" fmla="*/ 0 h 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143">
                                <a:moveTo>
                                  <a:pt x="8" y="0"/>
                                </a:moveTo>
                                <a:lnTo>
                                  <a:pt x="16" y="143"/>
                                </a:lnTo>
                                <a:lnTo>
                                  <a:pt x="8" y="143"/>
                                </a:lnTo>
                                <a:lnTo>
                                  <a:pt x="0" y="0"/>
                                </a:lnTo>
                                <a:lnTo>
                                  <a:pt x="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59" name="Freeform 6960"/>
                        <wps:cNvSpPr>
                          <a:spLocks/>
                        </wps:cNvSpPr>
                        <wps:spPr bwMode="auto">
                          <a:xfrm>
                            <a:off x="286" y="668"/>
                            <a:ext cx="127" cy="119"/>
                          </a:xfrm>
                          <a:custGeom>
                            <a:avLst/>
                            <a:gdLst>
                              <a:gd name="T0" fmla="*/ 120 w 127"/>
                              <a:gd name="T1" fmla="*/ 1 h 119"/>
                              <a:gd name="T2" fmla="*/ 122 w 127"/>
                              <a:gd name="T3" fmla="*/ 4 h 119"/>
                              <a:gd name="T4" fmla="*/ 122 w 127"/>
                              <a:gd name="T5" fmla="*/ 5 h 119"/>
                              <a:gd name="T6" fmla="*/ 127 w 127"/>
                              <a:gd name="T7" fmla="*/ 100 h 119"/>
                              <a:gd name="T8" fmla="*/ 127 w 127"/>
                              <a:gd name="T9" fmla="*/ 99 h 119"/>
                              <a:gd name="T10" fmla="*/ 127 w 127"/>
                              <a:gd name="T11" fmla="*/ 101 h 119"/>
                              <a:gd name="T12" fmla="*/ 126 w 127"/>
                              <a:gd name="T13" fmla="*/ 103 h 119"/>
                              <a:gd name="T14" fmla="*/ 123 w 127"/>
                              <a:gd name="T15" fmla="*/ 103 h 119"/>
                              <a:gd name="T16" fmla="*/ 121 w 127"/>
                              <a:gd name="T17" fmla="*/ 103 h 119"/>
                              <a:gd name="T18" fmla="*/ 112 w 127"/>
                              <a:gd name="T19" fmla="*/ 105 h 119"/>
                              <a:gd name="T20" fmla="*/ 104 w 127"/>
                              <a:gd name="T21" fmla="*/ 106 h 119"/>
                              <a:gd name="T22" fmla="*/ 96 w 127"/>
                              <a:gd name="T23" fmla="*/ 108 h 119"/>
                              <a:gd name="T24" fmla="*/ 87 w 127"/>
                              <a:gd name="T25" fmla="*/ 110 h 119"/>
                              <a:gd name="T26" fmla="*/ 79 w 127"/>
                              <a:gd name="T27" fmla="*/ 111 h 119"/>
                              <a:gd name="T28" fmla="*/ 71 w 127"/>
                              <a:gd name="T29" fmla="*/ 113 h 119"/>
                              <a:gd name="T30" fmla="*/ 61 w 127"/>
                              <a:gd name="T31" fmla="*/ 114 h 119"/>
                              <a:gd name="T32" fmla="*/ 53 w 127"/>
                              <a:gd name="T33" fmla="*/ 115 h 119"/>
                              <a:gd name="T34" fmla="*/ 44 w 127"/>
                              <a:gd name="T35" fmla="*/ 115 h 119"/>
                              <a:gd name="T36" fmla="*/ 35 w 127"/>
                              <a:gd name="T37" fmla="*/ 117 h 119"/>
                              <a:gd name="T38" fmla="*/ 27 w 127"/>
                              <a:gd name="T39" fmla="*/ 117 h 119"/>
                              <a:gd name="T40" fmla="*/ 19 w 127"/>
                              <a:gd name="T41" fmla="*/ 119 h 119"/>
                              <a:gd name="T42" fmla="*/ 11 w 127"/>
                              <a:gd name="T43" fmla="*/ 119 h 119"/>
                              <a:gd name="T44" fmla="*/ 9 w 127"/>
                              <a:gd name="T45" fmla="*/ 119 h 119"/>
                              <a:gd name="T46" fmla="*/ 9 w 127"/>
                              <a:gd name="T47" fmla="*/ 119 h 119"/>
                              <a:gd name="T48" fmla="*/ 6 w 127"/>
                              <a:gd name="T49" fmla="*/ 117 h 119"/>
                              <a:gd name="T50" fmla="*/ 5 w 127"/>
                              <a:gd name="T51" fmla="*/ 115 h 119"/>
                              <a:gd name="T52" fmla="*/ 5 w 127"/>
                              <a:gd name="T53" fmla="*/ 115 h 119"/>
                              <a:gd name="T54" fmla="*/ 5 w 127"/>
                              <a:gd name="T55" fmla="*/ 113 h 119"/>
                              <a:gd name="T56" fmla="*/ 5 w 127"/>
                              <a:gd name="T57" fmla="*/ 102 h 119"/>
                              <a:gd name="T58" fmla="*/ 5 w 127"/>
                              <a:gd name="T59" fmla="*/ 91 h 119"/>
                              <a:gd name="T60" fmla="*/ 5 w 127"/>
                              <a:gd name="T61" fmla="*/ 81 h 119"/>
                              <a:gd name="T62" fmla="*/ 4 w 127"/>
                              <a:gd name="T63" fmla="*/ 69 h 119"/>
                              <a:gd name="T64" fmla="*/ 3 w 127"/>
                              <a:gd name="T65" fmla="*/ 59 h 119"/>
                              <a:gd name="T66" fmla="*/ 3 w 127"/>
                              <a:gd name="T67" fmla="*/ 47 h 119"/>
                              <a:gd name="T68" fmla="*/ 3 w 127"/>
                              <a:gd name="T69" fmla="*/ 36 h 119"/>
                              <a:gd name="T70" fmla="*/ 1 w 127"/>
                              <a:gd name="T71" fmla="*/ 26 h 119"/>
                              <a:gd name="T72" fmla="*/ 0 w 127"/>
                              <a:gd name="T73" fmla="*/ 14 h 119"/>
                              <a:gd name="T74" fmla="*/ 0 w 127"/>
                              <a:gd name="T75" fmla="*/ 13 h 119"/>
                              <a:gd name="T76" fmla="*/ 0 w 127"/>
                              <a:gd name="T77" fmla="*/ 10 h 119"/>
                              <a:gd name="T78" fmla="*/ 0 w 127"/>
                              <a:gd name="T79" fmla="*/ 10 h 119"/>
                              <a:gd name="T80" fmla="*/ 0 w 127"/>
                              <a:gd name="T81" fmla="*/ 10 h 119"/>
                              <a:gd name="T82" fmla="*/ 1 w 127"/>
                              <a:gd name="T83" fmla="*/ 8 h 119"/>
                              <a:gd name="T84" fmla="*/ 3 w 127"/>
                              <a:gd name="T85" fmla="*/ 6 h 119"/>
                              <a:gd name="T86" fmla="*/ 12 w 127"/>
                              <a:gd name="T87" fmla="*/ 5 h 119"/>
                              <a:gd name="T88" fmla="*/ 22 w 127"/>
                              <a:gd name="T89" fmla="*/ 4 h 119"/>
                              <a:gd name="T90" fmla="*/ 32 w 127"/>
                              <a:gd name="T91" fmla="*/ 4 h 119"/>
                              <a:gd name="T92" fmla="*/ 41 w 127"/>
                              <a:gd name="T93" fmla="*/ 3 h 119"/>
                              <a:gd name="T94" fmla="*/ 51 w 127"/>
                              <a:gd name="T95" fmla="*/ 2 h 119"/>
                              <a:gd name="T96" fmla="*/ 60 w 127"/>
                              <a:gd name="T97" fmla="*/ 1 h 119"/>
                              <a:gd name="T98" fmla="*/ 70 w 127"/>
                              <a:gd name="T99" fmla="*/ 1 h 119"/>
                              <a:gd name="T100" fmla="*/ 80 w 127"/>
                              <a:gd name="T101" fmla="*/ 0 h 119"/>
                              <a:gd name="T102" fmla="*/ 89 w 127"/>
                              <a:gd name="T103" fmla="*/ 0 h 119"/>
                              <a:gd name="T104" fmla="*/ 99 w 127"/>
                              <a:gd name="T105" fmla="*/ 0 h 119"/>
                              <a:gd name="T106" fmla="*/ 108 w 127"/>
                              <a:gd name="T107" fmla="*/ 0 h 119"/>
                              <a:gd name="T108" fmla="*/ 118 w 127"/>
                              <a:gd name="T109" fmla="*/ 0 h 119"/>
                              <a:gd name="T110" fmla="*/ 120 w 127"/>
                              <a:gd name="T111" fmla="*/ 1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7" h="119">
                                <a:moveTo>
                                  <a:pt x="120" y="1"/>
                                </a:moveTo>
                                <a:lnTo>
                                  <a:pt x="122" y="4"/>
                                </a:lnTo>
                                <a:lnTo>
                                  <a:pt x="122" y="5"/>
                                </a:lnTo>
                                <a:lnTo>
                                  <a:pt x="127" y="100"/>
                                </a:lnTo>
                                <a:lnTo>
                                  <a:pt x="127" y="99"/>
                                </a:lnTo>
                                <a:lnTo>
                                  <a:pt x="127" y="101"/>
                                </a:lnTo>
                                <a:lnTo>
                                  <a:pt x="126" y="103"/>
                                </a:lnTo>
                                <a:lnTo>
                                  <a:pt x="123" y="103"/>
                                </a:lnTo>
                                <a:lnTo>
                                  <a:pt x="121" y="103"/>
                                </a:lnTo>
                                <a:lnTo>
                                  <a:pt x="112" y="105"/>
                                </a:lnTo>
                                <a:lnTo>
                                  <a:pt x="104" y="106"/>
                                </a:lnTo>
                                <a:lnTo>
                                  <a:pt x="96" y="108"/>
                                </a:lnTo>
                                <a:lnTo>
                                  <a:pt x="87" y="110"/>
                                </a:lnTo>
                                <a:lnTo>
                                  <a:pt x="79" y="111"/>
                                </a:lnTo>
                                <a:lnTo>
                                  <a:pt x="71" y="113"/>
                                </a:lnTo>
                                <a:lnTo>
                                  <a:pt x="61" y="114"/>
                                </a:lnTo>
                                <a:lnTo>
                                  <a:pt x="53" y="115"/>
                                </a:lnTo>
                                <a:lnTo>
                                  <a:pt x="44" y="115"/>
                                </a:lnTo>
                                <a:lnTo>
                                  <a:pt x="35" y="117"/>
                                </a:lnTo>
                                <a:lnTo>
                                  <a:pt x="27" y="117"/>
                                </a:lnTo>
                                <a:lnTo>
                                  <a:pt x="19" y="119"/>
                                </a:lnTo>
                                <a:lnTo>
                                  <a:pt x="11" y="119"/>
                                </a:lnTo>
                                <a:lnTo>
                                  <a:pt x="9" y="119"/>
                                </a:lnTo>
                                <a:lnTo>
                                  <a:pt x="6" y="117"/>
                                </a:lnTo>
                                <a:lnTo>
                                  <a:pt x="5" y="115"/>
                                </a:lnTo>
                                <a:lnTo>
                                  <a:pt x="5" y="113"/>
                                </a:lnTo>
                                <a:lnTo>
                                  <a:pt x="5" y="102"/>
                                </a:lnTo>
                                <a:lnTo>
                                  <a:pt x="5" y="91"/>
                                </a:lnTo>
                                <a:lnTo>
                                  <a:pt x="5" y="81"/>
                                </a:lnTo>
                                <a:lnTo>
                                  <a:pt x="4" y="69"/>
                                </a:lnTo>
                                <a:lnTo>
                                  <a:pt x="3" y="59"/>
                                </a:lnTo>
                                <a:lnTo>
                                  <a:pt x="3" y="47"/>
                                </a:lnTo>
                                <a:lnTo>
                                  <a:pt x="3" y="36"/>
                                </a:lnTo>
                                <a:lnTo>
                                  <a:pt x="1" y="26"/>
                                </a:lnTo>
                                <a:lnTo>
                                  <a:pt x="0" y="14"/>
                                </a:lnTo>
                                <a:lnTo>
                                  <a:pt x="0" y="13"/>
                                </a:lnTo>
                                <a:lnTo>
                                  <a:pt x="0" y="10"/>
                                </a:lnTo>
                                <a:lnTo>
                                  <a:pt x="1" y="8"/>
                                </a:lnTo>
                                <a:lnTo>
                                  <a:pt x="3" y="6"/>
                                </a:lnTo>
                                <a:lnTo>
                                  <a:pt x="12" y="5"/>
                                </a:lnTo>
                                <a:lnTo>
                                  <a:pt x="22" y="4"/>
                                </a:lnTo>
                                <a:lnTo>
                                  <a:pt x="32" y="4"/>
                                </a:lnTo>
                                <a:lnTo>
                                  <a:pt x="41" y="3"/>
                                </a:lnTo>
                                <a:lnTo>
                                  <a:pt x="51" y="2"/>
                                </a:lnTo>
                                <a:lnTo>
                                  <a:pt x="60" y="1"/>
                                </a:lnTo>
                                <a:lnTo>
                                  <a:pt x="70" y="1"/>
                                </a:lnTo>
                                <a:lnTo>
                                  <a:pt x="80" y="0"/>
                                </a:lnTo>
                                <a:lnTo>
                                  <a:pt x="89" y="0"/>
                                </a:lnTo>
                                <a:lnTo>
                                  <a:pt x="99" y="0"/>
                                </a:lnTo>
                                <a:lnTo>
                                  <a:pt x="108" y="0"/>
                                </a:lnTo>
                                <a:lnTo>
                                  <a:pt x="118" y="0"/>
                                </a:lnTo>
                                <a:lnTo>
                                  <a:pt x="120" y="1"/>
                                </a:lnTo>
                                <a:close/>
                              </a:path>
                            </a:pathLst>
                          </a:custGeom>
                          <a:solidFill>
                            <a:srgbClr val="FFF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6961"/>
                        <wps:cNvSpPr>
                          <a:spLocks noEditPoints="1"/>
                        </wps:cNvSpPr>
                        <wps:spPr bwMode="auto">
                          <a:xfrm>
                            <a:off x="282" y="664"/>
                            <a:ext cx="135" cy="127"/>
                          </a:xfrm>
                          <a:custGeom>
                            <a:avLst/>
                            <a:gdLst>
                              <a:gd name="T0" fmla="*/ 65 w 272"/>
                              <a:gd name="T1" fmla="*/ 3 h 256"/>
                              <a:gd name="T2" fmla="*/ 67 w 272"/>
                              <a:gd name="T3" fmla="*/ 52 h 256"/>
                              <a:gd name="T4" fmla="*/ 67 w 272"/>
                              <a:gd name="T5" fmla="*/ 52 h 256"/>
                              <a:gd name="T6" fmla="*/ 66 w 272"/>
                              <a:gd name="T7" fmla="*/ 55 h 256"/>
                              <a:gd name="T8" fmla="*/ 64 w 272"/>
                              <a:gd name="T9" fmla="*/ 55 h 256"/>
                              <a:gd name="T10" fmla="*/ 54 w 272"/>
                              <a:gd name="T11" fmla="*/ 57 h 256"/>
                              <a:gd name="T12" fmla="*/ 41 w 272"/>
                              <a:gd name="T13" fmla="*/ 60 h 256"/>
                              <a:gd name="T14" fmla="*/ 28 w 272"/>
                              <a:gd name="T15" fmla="*/ 61 h 256"/>
                              <a:gd name="T16" fmla="*/ 15 w 272"/>
                              <a:gd name="T17" fmla="*/ 63 h 256"/>
                              <a:gd name="T18" fmla="*/ 6 w 272"/>
                              <a:gd name="T19" fmla="*/ 63 h 256"/>
                              <a:gd name="T20" fmla="*/ 3 w 272"/>
                              <a:gd name="T21" fmla="*/ 62 h 256"/>
                              <a:gd name="T22" fmla="*/ 2 w 272"/>
                              <a:gd name="T23" fmla="*/ 60 h 256"/>
                              <a:gd name="T24" fmla="*/ 2 w 272"/>
                              <a:gd name="T25" fmla="*/ 53 h 256"/>
                              <a:gd name="T26" fmla="*/ 1 w 272"/>
                              <a:gd name="T27" fmla="*/ 37 h 256"/>
                              <a:gd name="T28" fmla="*/ 1 w 272"/>
                              <a:gd name="T29" fmla="*/ 20 h 256"/>
                              <a:gd name="T30" fmla="*/ 0 w 272"/>
                              <a:gd name="T31" fmla="*/ 8 h 256"/>
                              <a:gd name="T32" fmla="*/ 4 w 272"/>
                              <a:gd name="T33" fmla="*/ 7 h 256"/>
                              <a:gd name="T34" fmla="*/ 0 w 272"/>
                              <a:gd name="T35" fmla="*/ 5 h 256"/>
                              <a:gd name="T36" fmla="*/ 3 w 272"/>
                              <a:gd name="T37" fmla="*/ 3 h 256"/>
                              <a:gd name="T38" fmla="*/ 17 w 272"/>
                              <a:gd name="T39" fmla="*/ 2 h 256"/>
                              <a:gd name="T40" fmla="*/ 32 w 272"/>
                              <a:gd name="T41" fmla="*/ 0 h 256"/>
                              <a:gd name="T42" fmla="*/ 46 w 272"/>
                              <a:gd name="T43" fmla="*/ 0 h 256"/>
                              <a:gd name="T44" fmla="*/ 61 w 272"/>
                              <a:gd name="T45" fmla="*/ 0 h 256"/>
                              <a:gd name="T46" fmla="*/ 60 w 272"/>
                              <a:gd name="T47" fmla="*/ 4 h 256"/>
                              <a:gd name="T48" fmla="*/ 51 w 272"/>
                              <a:gd name="T49" fmla="*/ 4 h 256"/>
                              <a:gd name="T50" fmla="*/ 37 w 272"/>
                              <a:gd name="T51" fmla="*/ 4 h 256"/>
                              <a:gd name="T52" fmla="*/ 23 w 272"/>
                              <a:gd name="T53" fmla="*/ 5 h 256"/>
                              <a:gd name="T54" fmla="*/ 8 w 272"/>
                              <a:gd name="T55" fmla="*/ 6 h 256"/>
                              <a:gd name="T56" fmla="*/ 4 w 272"/>
                              <a:gd name="T57" fmla="*/ 7 h 256"/>
                              <a:gd name="T58" fmla="*/ 1 w 272"/>
                              <a:gd name="T59" fmla="*/ 9 h 256"/>
                              <a:gd name="T60" fmla="*/ 4 w 272"/>
                              <a:gd name="T61" fmla="*/ 7 h 256"/>
                              <a:gd name="T62" fmla="*/ 4 w 272"/>
                              <a:gd name="T63" fmla="*/ 9 h 256"/>
                              <a:gd name="T64" fmla="*/ 5 w 272"/>
                              <a:gd name="T65" fmla="*/ 26 h 256"/>
                              <a:gd name="T66" fmla="*/ 6 w 272"/>
                              <a:gd name="T67" fmla="*/ 42 h 256"/>
                              <a:gd name="T68" fmla="*/ 6 w 272"/>
                              <a:gd name="T69" fmla="*/ 59 h 256"/>
                              <a:gd name="T70" fmla="*/ 6 w 272"/>
                              <a:gd name="T71" fmla="*/ 59 h 256"/>
                              <a:gd name="T72" fmla="*/ 7 w 272"/>
                              <a:gd name="T73" fmla="*/ 60 h 256"/>
                              <a:gd name="T74" fmla="*/ 7 w 272"/>
                              <a:gd name="T75" fmla="*/ 59 h 256"/>
                              <a:gd name="T76" fmla="*/ 19 w 272"/>
                              <a:gd name="T77" fmla="*/ 59 h 256"/>
                              <a:gd name="T78" fmla="*/ 32 w 272"/>
                              <a:gd name="T79" fmla="*/ 57 h 256"/>
                              <a:gd name="T80" fmla="*/ 45 w 272"/>
                              <a:gd name="T81" fmla="*/ 55 h 256"/>
                              <a:gd name="T82" fmla="*/ 57 w 272"/>
                              <a:gd name="T83" fmla="*/ 53 h 256"/>
                              <a:gd name="T84" fmla="*/ 63 w 272"/>
                              <a:gd name="T85" fmla="*/ 51 h 256"/>
                              <a:gd name="T86" fmla="*/ 64 w 272"/>
                              <a:gd name="T87" fmla="*/ 51 h 256"/>
                              <a:gd name="T88" fmla="*/ 66 w 272"/>
                              <a:gd name="T89" fmla="*/ 50 h 256"/>
                              <a:gd name="T90" fmla="*/ 66 w 272"/>
                              <a:gd name="T91" fmla="*/ 54 h 256"/>
                              <a:gd name="T92" fmla="*/ 61 w 272"/>
                              <a:gd name="T93" fmla="*/ 4 h 256"/>
                              <a:gd name="T94" fmla="*/ 61 w 272"/>
                              <a:gd name="T95" fmla="*/ 4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72" h="256">
                                <a:moveTo>
                                  <a:pt x="253" y="2"/>
                                </a:moveTo>
                                <a:cubicBezTo>
                                  <a:pt x="255" y="3"/>
                                  <a:pt x="257" y="5"/>
                                  <a:pt x="258" y="7"/>
                                </a:cubicBezTo>
                                <a:lnTo>
                                  <a:pt x="261" y="13"/>
                                </a:lnTo>
                                <a:cubicBezTo>
                                  <a:pt x="261" y="14"/>
                                  <a:pt x="261" y="15"/>
                                  <a:pt x="261" y="16"/>
                                </a:cubicBezTo>
                                <a:lnTo>
                                  <a:pt x="261" y="19"/>
                                </a:lnTo>
                                <a:lnTo>
                                  <a:pt x="272" y="210"/>
                                </a:lnTo>
                                <a:lnTo>
                                  <a:pt x="256" y="210"/>
                                </a:lnTo>
                                <a:lnTo>
                                  <a:pt x="256" y="209"/>
                                </a:lnTo>
                                <a:lnTo>
                                  <a:pt x="272" y="211"/>
                                </a:lnTo>
                                <a:lnTo>
                                  <a:pt x="272" y="214"/>
                                </a:lnTo>
                                <a:cubicBezTo>
                                  <a:pt x="271" y="215"/>
                                  <a:pt x="271" y="216"/>
                                  <a:pt x="270" y="217"/>
                                </a:cubicBezTo>
                                <a:lnTo>
                                  <a:pt x="267" y="221"/>
                                </a:lnTo>
                                <a:cubicBezTo>
                                  <a:pt x="266" y="223"/>
                                  <a:pt x="263" y="224"/>
                                  <a:pt x="261" y="224"/>
                                </a:cubicBezTo>
                                <a:lnTo>
                                  <a:pt x="255" y="224"/>
                                </a:lnTo>
                                <a:lnTo>
                                  <a:pt x="257" y="224"/>
                                </a:lnTo>
                                <a:lnTo>
                                  <a:pt x="254" y="225"/>
                                </a:lnTo>
                                <a:lnTo>
                                  <a:pt x="236" y="229"/>
                                </a:lnTo>
                                <a:lnTo>
                                  <a:pt x="218" y="231"/>
                                </a:lnTo>
                                <a:lnTo>
                                  <a:pt x="202" y="235"/>
                                </a:lnTo>
                                <a:lnTo>
                                  <a:pt x="185" y="238"/>
                                </a:lnTo>
                                <a:lnTo>
                                  <a:pt x="167" y="241"/>
                                </a:lnTo>
                                <a:lnTo>
                                  <a:pt x="151" y="244"/>
                                </a:lnTo>
                                <a:lnTo>
                                  <a:pt x="132" y="246"/>
                                </a:lnTo>
                                <a:lnTo>
                                  <a:pt x="115" y="248"/>
                                </a:lnTo>
                                <a:lnTo>
                                  <a:pt x="97" y="249"/>
                                </a:lnTo>
                                <a:lnTo>
                                  <a:pt x="81" y="252"/>
                                </a:lnTo>
                                <a:lnTo>
                                  <a:pt x="63" y="253"/>
                                </a:lnTo>
                                <a:lnTo>
                                  <a:pt x="46" y="256"/>
                                </a:lnTo>
                                <a:lnTo>
                                  <a:pt x="30" y="256"/>
                                </a:lnTo>
                                <a:lnTo>
                                  <a:pt x="25" y="256"/>
                                </a:lnTo>
                                <a:cubicBezTo>
                                  <a:pt x="23" y="256"/>
                                  <a:pt x="22" y="256"/>
                                  <a:pt x="21" y="255"/>
                                </a:cubicBezTo>
                                <a:lnTo>
                                  <a:pt x="15" y="252"/>
                                </a:lnTo>
                                <a:cubicBezTo>
                                  <a:pt x="14" y="251"/>
                                  <a:pt x="13" y="250"/>
                                  <a:pt x="12" y="248"/>
                                </a:cubicBezTo>
                                <a:lnTo>
                                  <a:pt x="10" y="243"/>
                                </a:lnTo>
                                <a:cubicBezTo>
                                  <a:pt x="10" y="242"/>
                                  <a:pt x="10" y="241"/>
                                  <a:pt x="10" y="241"/>
                                </a:cubicBezTo>
                                <a:lnTo>
                                  <a:pt x="10" y="240"/>
                                </a:lnTo>
                                <a:lnTo>
                                  <a:pt x="10" y="237"/>
                                </a:lnTo>
                                <a:lnTo>
                                  <a:pt x="10" y="214"/>
                                </a:lnTo>
                                <a:lnTo>
                                  <a:pt x="9" y="193"/>
                                </a:lnTo>
                                <a:lnTo>
                                  <a:pt x="9" y="171"/>
                                </a:lnTo>
                                <a:lnTo>
                                  <a:pt x="7" y="149"/>
                                </a:lnTo>
                                <a:lnTo>
                                  <a:pt x="6" y="127"/>
                                </a:lnTo>
                                <a:lnTo>
                                  <a:pt x="6" y="104"/>
                                </a:lnTo>
                                <a:lnTo>
                                  <a:pt x="5" y="81"/>
                                </a:lnTo>
                                <a:lnTo>
                                  <a:pt x="2" y="62"/>
                                </a:lnTo>
                                <a:lnTo>
                                  <a:pt x="0" y="38"/>
                                </a:lnTo>
                                <a:lnTo>
                                  <a:pt x="0" y="35"/>
                                </a:lnTo>
                                <a:lnTo>
                                  <a:pt x="0" y="30"/>
                                </a:lnTo>
                                <a:lnTo>
                                  <a:pt x="0" y="29"/>
                                </a:lnTo>
                                <a:cubicBezTo>
                                  <a:pt x="0" y="18"/>
                                  <a:pt x="16" y="18"/>
                                  <a:pt x="16" y="29"/>
                                </a:cubicBezTo>
                                <a:lnTo>
                                  <a:pt x="16" y="30"/>
                                </a:lnTo>
                                <a:lnTo>
                                  <a:pt x="1" y="28"/>
                                </a:lnTo>
                                <a:lnTo>
                                  <a:pt x="2" y="23"/>
                                </a:lnTo>
                                <a:cubicBezTo>
                                  <a:pt x="3" y="22"/>
                                  <a:pt x="3" y="21"/>
                                  <a:pt x="4" y="20"/>
                                </a:cubicBezTo>
                                <a:lnTo>
                                  <a:pt x="9" y="15"/>
                                </a:lnTo>
                                <a:cubicBezTo>
                                  <a:pt x="10" y="14"/>
                                  <a:pt x="12" y="13"/>
                                  <a:pt x="14" y="13"/>
                                </a:cubicBezTo>
                                <a:lnTo>
                                  <a:pt x="31" y="11"/>
                                </a:lnTo>
                                <a:lnTo>
                                  <a:pt x="51" y="9"/>
                                </a:lnTo>
                                <a:lnTo>
                                  <a:pt x="71" y="8"/>
                                </a:lnTo>
                                <a:lnTo>
                                  <a:pt x="91" y="7"/>
                                </a:lnTo>
                                <a:lnTo>
                                  <a:pt x="108" y="4"/>
                                </a:lnTo>
                                <a:lnTo>
                                  <a:pt x="129" y="3"/>
                                </a:lnTo>
                                <a:lnTo>
                                  <a:pt x="148" y="2"/>
                                </a:lnTo>
                                <a:lnTo>
                                  <a:pt x="168" y="0"/>
                                </a:lnTo>
                                <a:lnTo>
                                  <a:pt x="187" y="0"/>
                                </a:lnTo>
                                <a:lnTo>
                                  <a:pt x="207" y="0"/>
                                </a:lnTo>
                                <a:lnTo>
                                  <a:pt x="226" y="0"/>
                                </a:lnTo>
                                <a:lnTo>
                                  <a:pt x="246" y="0"/>
                                </a:lnTo>
                                <a:cubicBezTo>
                                  <a:pt x="247" y="0"/>
                                  <a:pt x="248" y="1"/>
                                  <a:pt x="249" y="1"/>
                                </a:cubicBezTo>
                                <a:lnTo>
                                  <a:pt x="253" y="2"/>
                                </a:lnTo>
                                <a:close/>
                                <a:moveTo>
                                  <a:pt x="243" y="16"/>
                                </a:moveTo>
                                <a:lnTo>
                                  <a:pt x="246" y="16"/>
                                </a:lnTo>
                                <a:lnTo>
                                  <a:pt x="226" y="16"/>
                                </a:lnTo>
                                <a:lnTo>
                                  <a:pt x="207" y="16"/>
                                </a:lnTo>
                                <a:lnTo>
                                  <a:pt x="187" y="16"/>
                                </a:lnTo>
                                <a:lnTo>
                                  <a:pt x="169" y="16"/>
                                </a:lnTo>
                                <a:lnTo>
                                  <a:pt x="149" y="18"/>
                                </a:lnTo>
                                <a:lnTo>
                                  <a:pt x="129" y="19"/>
                                </a:lnTo>
                                <a:lnTo>
                                  <a:pt x="111" y="19"/>
                                </a:lnTo>
                                <a:lnTo>
                                  <a:pt x="92" y="23"/>
                                </a:lnTo>
                                <a:lnTo>
                                  <a:pt x="73" y="23"/>
                                </a:lnTo>
                                <a:lnTo>
                                  <a:pt x="53" y="25"/>
                                </a:lnTo>
                                <a:lnTo>
                                  <a:pt x="33" y="27"/>
                                </a:lnTo>
                                <a:lnTo>
                                  <a:pt x="15" y="29"/>
                                </a:lnTo>
                                <a:lnTo>
                                  <a:pt x="20" y="26"/>
                                </a:lnTo>
                                <a:lnTo>
                                  <a:pt x="16" y="31"/>
                                </a:lnTo>
                                <a:lnTo>
                                  <a:pt x="18" y="28"/>
                                </a:lnTo>
                                <a:lnTo>
                                  <a:pt x="16" y="33"/>
                                </a:lnTo>
                                <a:cubicBezTo>
                                  <a:pt x="15" y="37"/>
                                  <a:pt x="11" y="39"/>
                                  <a:pt x="7" y="38"/>
                                </a:cubicBezTo>
                                <a:cubicBezTo>
                                  <a:pt x="3" y="38"/>
                                  <a:pt x="0" y="34"/>
                                  <a:pt x="0" y="30"/>
                                </a:cubicBezTo>
                                <a:lnTo>
                                  <a:pt x="0" y="29"/>
                                </a:lnTo>
                                <a:lnTo>
                                  <a:pt x="16" y="29"/>
                                </a:lnTo>
                                <a:lnTo>
                                  <a:pt x="16" y="30"/>
                                </a:lnTo>
                                <a:lnTo>
                                  <a:pt x="16" y="35"/>
                                </a:lnTo>
                                <a:lnTo>
                                  <a:pt x="16" y="37"/>
                                </a:lnTo>
                                <a:lnTo>
                                  <a:pt x="18" y="60"/>
                                </a:lnTo>
                                <a:lnTo>
                                  <a:pt x="21" y="81"/>
                                </a:lnTo>
                                <a:lnTo>
                                  <a:pt x="22" y="104"/>
                                </a:lnTo>
                                <a:lnTo>
                                  <a:pt x="22" y="126"/>
                                </a:lnTo>
                                <a:lnTo>
                                  <a:pt x="23" y="148"/>
                                </a:lnTo>
                                <a:lnTo>
                                  <a:pt x="25" y="171"/>
                                </a:lnTo>
                                <a:lnTo>
                                  <a:pt x="25" y="193"/>
                                </a:lnTo>
                                <a:lnTo>
                                  <a:pt x="26" y="214"/>
                                </a:lnTo>
                                <a:lnTo>
                                  <a:pt x="26" y="237"/>
                                </a:lnTo>
                                <a:lnTo>
                                  <a:pt x="26" y="240"/>
                                </a:lnTo>
                                <a:lnTo>
                                  <a:pt x="26" y="241"/>
                                </a:lnTo>
                                <a:lnTo>
                                  <a:pt x="26" y="238"/>
                                </a:lnTo>
                                <a:lnTo>
                                  <a:pt x="27" y="243"/>
                                </a:lnTo>
                                <a:lnTo>
                                  <a:pt x="24" y="238"/>
                                </a:lnTo>
                                <a:lnTo>
                                  <a:pt x="29" y="242"/>
                                </a:lnTo>
                                <a:lnTo>
                                  <a:pt x="25" y="240"/>
                                </a:lnTo>
                                <a:lnTo>
                                  <a:pt x="29" y="240"/>
                                </a:lnTo>
                                <a:lnTo>
                                  <a:pt x="44" y="240"/>
                                </a:lnTo>
                                <a:lnTo>
                                  <a:pt x="62" y="237"/>
                                </a:lnTo>
                                <a:lnTo>
                                  <a:pt x="78" y="237"/>
                                </a:lnTo>
                                <a:lnTo>
                                  <a:pt x="96" y="233"/>
                                </a:lnTo>
                                <a:lnTo>
                                  <a:pt x="113" y="232"/>
                                </a:lnTo>
                                <a:lnTo>
                                  <a:pt x="131" y="230"/>
                                </a:lnTo>
                                <a:lnTo>
                                  <a:pt x="148" y="228"/>
                                </a:lnTo>
                                <a:lnTo>
                                  <a:pt x="165" y="225"/>
                                </a:lnTo>
                                <a:lnTo>
                                  <a:pt x="182" y="223"/>
                                </a:lnTo>
                                <a:lnTo>
                                  <a:pt x="198" y="220"/>
                                </a:lnTo>
                                <a:lnTo>
                                  <a:pt x="216" y="216"/>
                                </a:lnTo>
                                <a:lnTo>
                                  <a:pt x="232" y="213"/>
                                </a:lnTo>
                                <a:lnTo>
                                  <a:pt x="250" y="209"/>
                                </a:lnTo>
                                <a:lnTo>
                                  <a:pt x="253" y="209"/>
                                </a:lnTo>
                                <a:cubicBezTo>
                                  <a:pt x="253" y="208"/>
                                  <a:pt x="254" y="208"/>
                                  <a:pt x="255" y="208"/>
                                </a:cubicBezTo>
                                <a:lnTo>
                                  <a:pt x="261" y="208"/>
                                </a:lnTo>
                                <a:lnTo>
                                  <a:pt x="254" y="212"/>
                                </a:lnTo>
                                <a:lnTo>
                                  <a:pt x="257" y="208"/>
                                </a:lnTo>
                                <a:lnTo>
                                  <a:pt x="256" y="211"/>
                                </a:lnTo>
                                <a:lnTo>
                                  <a:pt x="257" y="208"/>
                                </a:lnTo>
                                <a:cubicBezTo>
                                  <a:pt x="258" y="204"/>
                                  <a:pt x="261" y="201"/>
                                  <a:pt x="265" y="201"/>
                                </a:cubicBezTo>
                                <a:cubicBezTo>
                                  <a:pt x="269" y="202"/>
                                  <a:pt x="272" y="205"/>
                                  <a:pt x="272" y="209"/>
                                </a:cubicBezTo>
                                <a:lnTo>
                                  <a:pt x="272" y="210"/>
                                </a:lnTo>
                                <a:cubicBezTo>
                                  <a:pt x="272" y="214"/>
                                  <a:pt x="269" y="218"/>
                                  <a:pt x="265" y="218"/>
                                </a:cubicBezTo>
                                <a:cubicBezTo>
                                  <a:pt x="260" y="218"/>
                                  <a:pt x="257" y="215"/>
                                  <a:pt x="256" y="211"/>
                                </a:cubicBezTo>
                                <a:lnTo>
                                  <a:pt x="245" y="19"/>
                                </a:lnTo>
                                <a:lnTo>
                                  <a:pt x="245" y="16"/>
                                </a:lnTo>
                                <a:lnTo>
                                  <a:pt x="246" y="20"/>
                                </a:lnTo>
                                <a:lnTo>
                                  <a:pt x="243" y="13"/>
                                </a:lnTo>
                                <a:lnTo>
                                  <a:pt x="248" y="18"/>
                                </a:lnTo>
                                <a:lnTo>
                                  <a:pt x="24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1" name="Freeform 6962"/>
                        <wps:cNvSpPr>
                          <a:spLocks/>
                        </wps:cNvSpPr>
                        <wps:spPr bwMode="auto">
                          <a:xfrm>
                            <a:off x="302" y="675"/>
                            <a:ext cx="103" cy="96"/>
                          </a:xfrm>
                          <a:custGeom>
                            <a:avLst/>
                            <a:gdLst>
                              <a:gd name="T0" fmla="*/ 2 w 103"/>
                              <a:gd name="T1" fmla="*/ 23 h 96"/>
                              <a:gd name="T2" fmla="*/ 4 w 103"/>
                              <a:gd name="T3" fmla="*/ 45 h 96"/>
                              <a:gd name="T4" fmla="*/ 5 w 103"/>
                              <a:gd name="T5" fmla="*/ 69 h 96"/>
                              <a:gd name="T6" fmla="*/ 7 w 103"/>
                              <a:gd name="T7" fmla="*/ 95 h 96"/>
                              <a:gd name="T8" fmla="*/ 10 w 103"/>
                              <a:gd name="T9" fmla="*/ 95 h 96"/>
                              <a:gd name="T10" fmla="*/ 20 w 103"/>
                              <a:gd name="T11" fmla="*/ 95 h 96"/>
                              <a:gd name="T12" fmla="*/ 32 w 103"/>
                              <a:gd name="T13" fmla="*/ 95 h 96"/>
                              <a:gd name="T14" fmla="*/ 43 w 103"/>
                              <a:gd name="T15" fmla="*/ 94 h 96"/>
                              <a:gd name="T16" fmla="*/ 53 w 103"/>
                              <a:gd name="T17" fmla="*/ 92 h 96"/>
                              <a:gd name="T18" fmla="*/ 64 w 103"/>
                              <a:gd name="T19" fmla="*/ 91 h 96"/>
                              <a:gd name="T20" fmla="*/ 75 w 103"/>
                              <a:gd name="T21" fmla="*/ 89 h 96"/>
                              <a:gd name="T22" fmla="*/ 86 w 103"/>
                              <a:gd name="T23" fmla="*/ 86 h 96"/>
                              <a:gd name="T24" fmla="*/ 96 w 103"/>
                              <a:gd name="T25" fmla="*/ 83 h 96"/>
                              <a:gd name="T26" fmla="*/ 101 w 103"/>
                              <a:gd name="T27" fmla="*/ 82 h 96"/>
                              <a:gd name="T28" fmla="*/ 102 w 103"/>
                              <a:gd name="T29" fmla="*/ 80 h 96"/>
                              <a:gd name="T30" fmla="*/ 103 w 103"/>
                              <a:gd name="T31" fmla="*/ 80 h 96"/>
                              <a:gd name="T32" fmla="*/ 103 w 103"/>
                              <a:gd name="T33" fmla="*/ 73 h 96"/>
                              <a:gd name="T34" fmla="*/ 103 w 103"/>
                              <a:gd name="T35" fmla="*/ 65 h 96"/>
                              <a:gd name="T36" fmla="*/ 103 w 103"/>
                              <a:gd name="T37" fmla="*/ 56 h 96"/>
                              <a:gd name="T38" fmla="*/ 103 w 103"/>
                              <a:gd name="T39" fmla="*/ 48 h 96"/>
                              <a:gd name="T40" fmla="*/ 103 w 103"/>
                              <a:gd name="T41" fmla="*/ 39 h 96"/>
                              <a:gd name="T42" fmla="*/ 103 w 103"/>
                              <a:gd name="T43" fmla="*/ 31 h 96"/>
                              <a:gd name="T44" fmla="*/ 102 w 103"/>
                              <a:gd name="T45" fmla="*/ 22 h 96"/>
                              <a:gd name="T46" fmla="*/ 101 w 103"/>
                              <a:gd name="T47" fmla="*/ 14 h 96"/>
                              <a:gd name="T48" fmla="*/ 99 w 103"/>
                              <a:gd name="T49" fmla="*/ 5 h 96"/>
                              <a:gd name="T50" fmla="*/ 98 w 103"/>
                              <a:gd name="T51" fmla="*/ 1 h 96"/>
                              <a:gd name="T52" fmla="*/ 89 w 103"/>
                              <a:gd name="T53" fmla="*/ 0 h 96"/>
                              <a:gd name="T54" fmla="*/ 74 w 103"/>
                              <a:gd name="T55" fmla="*/ 1 h 96"/>
                              <a:gd name="T56" fmla="*/ 59 w 103"/>
                              <a:gd name="T57" fmla="*/ 1 h 96"/>
                              <a:gd name="T58" fmla="*/ 44 w 103"/>
                              <a:gd name="T59" fmla="*/ 2 h 96"/>
                              <a:gd name="T60" fmla="*/ 28 w 103"/>
                              <a:gd name="T61" fmla="*/ 4 h 96"/>
                              <a:gd name="T62" fmla="*/ 13 w 103"/>
                              <a:gd name="T63" fmla="*/ 6 h 96"/>
                              <a:gd name="T64" fmla="*/ 3 w 103"/>
                              <a:gd name="T65" fmla="*/ 8 h 96"/>
                              <a:gd name="T66" fmla="*/ 0 w 103"/>
                              <a:gd name="T67" fmla="*/ 8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3" h="96">
                                <a:moveTo>
                                  <a:pt x="0" y="8"/>
                                </a:moveTo>
                                <a:lnTo>
                                  <a:pt x="2" y="23"/>
                                </a:lnTo>
                                <a:lnTo>
                                  <a:pt x="3" y="34"/>
                                </a:lnTo>
                                <a:lnTo>
                                  <a:pt x="4" y="45"/>
                                </a:lnTo>
                                <a:lnTo>
                                  <a:pt x="5" y="57"/>
                                </a:lnTo>
                                <a:lnTo>
                                  <a:pt x="5" y="69"/>
                                </a:lnTo>
                                <a:lnTo>
                                  <a:pt x="6" y="79"/>
                                </a:lnTo>
                                <a:lnTo>
                                  <a:pt x="7" y="95"/>
                                </a:lnTo>
                                <a:lnTo>
                                  <a:pt x="7" y="96"/>
                                </a:lnTo>
                                <a:lnTo>
                                  <a:pt x="10" y="95"/>
                                </a:lnTo>
                                <a:lnTo>
                                  <a:pt x="15" y="95"/>
                                </a:lnTo>
                                <a:lnTo>
                                  <a:pt x="20" y="95"/>
                                </a:lnTo>
                                <a:lnTo>
                                  <a:pt x="26" y="95"/>
                                </a:lnTo>
                                <a:lnTo>
                                  <a:pt x="32" y="95"/>
                                </a:lnTo>
                                <a:lnTo>
                                  <a:pt x="37" y="94"/>
                                </a:lnTo>
                                <a:lnTo>
                                  <a:pt x="43" y="94"/>
                                </a:lnTo>
                                <a:lnTo>
                                  <a:pt x="48" y="94"/>
                                </a:lnTo>
                                <a:lnTo>
                                  <a:pt x="53" y="92"/>
                                </a:lnTo>
                                <a:lnTo>
                                  <a:pt x="59" y="92"/>
                                </a:lnTo>
                                <a:lnTo>
                                  <a:pt x="64" y="91"/>
                                </a:lnTo>
                                <a:lnTo>
                                  <a:pt x="70" y="90"/>
                                </a:lnTo>
                                <a:lnTo>
                                  <a:pt x="75" y="89"/>
                                </a:lnTo>
                                <a:lnTo>
                                  <a:pt x="80" y="88"/>
                                </a:lnTo>
                                <a:lnTo>
                                  <a:pt x="86" y="86"/>
                                </a:lnTo>
                                <a:lnTo>
                                  <a:pt x="91" y="84"/>
                                </a:lnTo>
                                <a:lnTo>
                                  <a:pt x="96" y="83"/>
                                </a:lnTo>
                                <a:lnTo>
                                  <a:pt x="98" y="82"/>
                                </a:lnTo>
                                <a:lnTo>
                                  <a:pt x="101" y="82"/>
                                </a:lnTo>
                                <a:lnTo>
                                  <a:pt x="102" y="82"/>
                                </a:lnTo>
                                <a:lnTo>
                                  <a:pt x="102" y="80"/>
                                </a:lnTo>
                                <a:lnTo>
                                  <a:pt x="103" y="80"/>
                                </a:lnTo>
                                <a:lnTo>
                                  <a:pt x="103" y="77"/>
                                </a:lnTo>
                                <a:lnTo>
                                  <a:pt x="103" y="73"/>
                                </a:lnTo>
                                <a:lnTo>
                                  <a:pt x="103" y="69"/>
                                </a:lnTo>
                                <a:lnTo>
                                  <a:pt x="103" y="65"/>
                                </a:lnTo>
                                <a:lnTo>
                                  <a:pt x="103" y="60"/>
                                </a:lnTo>
                                <a:lnTo>
                                  <a:pt x="103" y="56"/>
                                </a:lnTo>
                                <a:lnTo>
                                  <a:pt x="103" y="52"/>
                                </a:lnTo>
                                <a:lnTo>
                                  <a:pt x="103" y="48"/>
                                </a:lnTo>
                                <a:lnTo>
                                  <a:pt x="103" y="44"/>
                                </a:lnTo>
                                <a:lnTo>
                                  <a:pt x="103" y="39"/>
                                </a:lnTo>
                                <a:lnTo>
                                  <a:pt x="103" y="35"/>
                                </a:lnTo>
                                <a:lnTo>
                                  <a:pt x="103" y="31"/>
                                </a:lnTo>
                                <a:lnTo>
                                  <a:pt x="103" y="27"/>
                                </a:lnTo>
                                <a:lnTo>
                                  <a:pt x="102" y="22"/>
                                </a:lnTo>
                                <a:lnTo>
                                  <a:pt x="101" y="18"/>
                                </a:lnTo>
                                <a:lnTo>
                                  <a:pt x="101" y="14"/>
                                </a:lnTo>
                                <a:lnTo>
                                  <a:pt x="100" y="9"/>
                                </a:lnTo>
                                <a:lnTo>
                                  <a:pt x="99" y="5"/>
                                </a:lnTo>
                                <a:lnTo>
                                  <a:pt x="98" y="1"/>
                                </a:lnTo>
                                <a:lnTo>
                                  <a:pt x="96" y="0"/>
                                </a:lnTo>
                                <a:lnTo>
                                  <a:pt x="89" y="0"/>
                                </a:lnTo>
                                <a:lnTo>
                                  <a:pt x="81" y="0"/>
                                </a:lnTo>
                                <a:lnTo>
                                  <a:pt x="74" y="1"/>
                                </a:lnTo>
                                <a:lnTo>
                                  <a:pt x="67" y="1"/>
                                </a:lnTo>
                                <a:lnTo>
                                  <a:pt x="59" y="1"/>
                                </a:lnTo>
                                <a:lnTo>
                                  <a:pt x="51" y="1"/>
                                </a:lnTo>
                                <a:lnTo>
                                  <a:pt x="44" y="2"/>
                                </a:lnTo>
                                <a:lnTo>
                                  <a:pt x="35" y="3"/>
                                </a:lnTo>
                                <a:lnTo>
                                  <a:pt x="28" y="4"/>
                                </a:lnTo>
                                <a:lnTo>
                                  <a:pt x="20" y="4"/>
                                </a:lnTo>
                                <a:lnTo>
                                  <a:pt x="13" y="6"/>
                                </a:lnTo>
                                <a:lnTo>
                                  <a:pt x="5" y="6"/>
                                </a:lnTo>
                                <a:lnTo>
                                  <a:pt x="3" y="8"/>
                                </a:lnTo>
                                <a:lnTo>
                                  <a:pt x="1" y="8"/>
                                </a:lnTo>
                                <a:lnTo>
                                  <a:pt x="0" y="8"/>
                                </a:lnTo>
                                <a:close/>
                              </a:path>
                            </a:pathLst>
                          </a:custGeom>
                          <a:solidFill>
                            <a:srgbClr val="DAF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6963"/>
                        <wps:cNvSpPr>
                          <a:spLocks noEditPoints="1"/>
                        </wps:cNvSpPr>
                        <wps:spPr bwMode="auto">
                          <a:xfrm>
                            <a:off x="298" y="672"/>
                            <a:ext cx="111" cy="103"/>
                          </a:xfrm>
                          <a:custGeom>
                            <a:avLst/>
                            <a:gdLst>
                              <a:gd name="T0" fmla="*/ 5 w 224"/>
                              <a:gd name="T1" fmla="*/ 13 h 209"/>
                              <a:gd name="T2" fmla="*/ 6 w 224"/>
                              <a:gd name="T3" fmla="*/ 30 h 209"/>
                              <a:gd name="T4" fmla="*/ 7 w 224"/>
                              <a:gd name="T5" fmla="*/ 48 h 209"/>
                              <a:gd name="T6" fmla="*/ 6 w 224"/>
                              <a:gd name="T7" fmla="*/ 46 h 209"/>
                              <a:gd name="T8" fmla="*/ 12 w 224"/>
                              <a:gd name="T9" fmla="*/ 46 h 209"/>
                              <a:gd name="T10" fmla="*/ 17 w 224"/>
                              <a:gd name="T11" fmla="*/ 46 h 209"/>
                              <a:gd name="T12" fmla="*/ 26 w 224"/>
                              <a:gd name="T13" fmla="*/ 46 h 209"/>
                              <a:gd name="T14" fmla="*/ 28 w 224"/>
                              <a:gd name="T15" fmla="*/ 45 h 209"/>
                              <a:gd name="T16" fmla="*/ 36 w 224"/>
                              <a:gd name="T17" fmla="*/ 44 h 209"/>
                              <a:gd name="T18" fmla="*/ 44 w 224"/>
                              <a:gd name="T19" fmla="*/ 42 h 209"/>
                              <a:gd name="T20" fmla="*/ 49 w 224"/>
                              <a:gd name="T21" fmla="*/ 41 h 209"/>
                              <a:gd name="T22" fmla="*/ 52 w 224"/>
                              <a:gd name="T23" fmla="*/ 40 h 209"/>
                              <a:gd name="T24" fmla="*/ 51 w 224"/>
                              <a:gd name="T25" fmla="*/ 41 h 209"/>
                              <a:gd name="T26" fmla="*/ 51 w 224"/>
                              <a:gd name="T27" fmla="*/ 40 h 209"/>
                              <a:gd name="T28" fmla="*/ 55 w 224"/>
                              <a:gd name="T29" fmla="*/ 41 h 209"/>
                              <a:gd name="T30" fmla="*/ 51 w 224"/>
                              <a:gd name="T31" fmla="*/ 39 h 209"/>
                              <a:gd name="T32" fmla="*/ 51 w 224"/>
                              <a:gd name="T33" fmla="*/ 33 h 209"/>
                              <a:gd name="T34" fmla="*/ 51 w 224"/>
                              <a:gd name="T35" fmla="*/ 27 h 209"/>
                              <a:gd name="T36" fmla="*/ 51 w 224"/>
                              <a:gd name="T37" fmla="*/ 21 h 209"/>
                              <a:gd name="T38" fmla="*/ 51 w 224"/>
                              <a:gd name="T39" fmla="*/ 15 h 209"/>
                              <a:gd name="T40" fmla="*/ 50 w 224"/>
                              <a:gd name="T41" fmla="*/ 11 h 209"/>
                              <a:gd name="T42" fmla="*/ 50 w 224"/>
                              <a:gd name="T43" fmla="*/ 9 h 209"/>
                              <a:gd name="T44" fmla="*/ 49 w 224"/>
                              <a:gd name="T45" fmla="*/ 5 h 209"/>
                              <a:gd name="T46" fmla="*/ 49 w 224"/>
                              <a:gd name="T47" fmla="*/ 4 h 209"/>
                              <a:gd name="T48" fmla="*/ 49 w 224"/>
                              <a:gd name="T49" fmla="*/ 4 h 209"/>
                              <a:gd name="T50" fmla="*/ 42 w 224"/>
                              <a:gd name="T51" fmla="*/ 4 h 209"/>
                              <a:gd name="T52" fmla="*/ 31 w 224"/>
                              <a:gd name="T53" fmla="*/ 4 h 209"/>
                              <a:gd name="T54" fmla="*/ 20 w 224"/>
                              <a:gd name="T55" fmla="*/ 5 h 209"/>
                              <a:gd name="T56" fmla="*/ 9 w 224"/>
                              <a:gd name="T57" fmla="*/ 6 h 209"/>
                              <a:gd name="T58" fmla="*/ 4 w 224"/>
                              <a:gd name="T59" fmla="*/ 7 h 209"/>
                              <a:gd name="T60" fmla="*/ 3 w 224"/>
                              <a:gd name="T61" fmla="*/ 7 h 209"/>
                              <a:gd name="T62" fmla="*/ 2 w 224"/>
                              <a:gd name="T63" fmla="*/ 3 h 209"/>
                              <a:gd name="T64" fmla="*/ 4 w 224"/>
                              <a:gd name="T65" fmla="*/ 3 h 209"/>
                              <a:gd name="T66" fmla="*/ 12 w 224"/>
                              <a:gd name="T67" fmla="*/ 2 h 209"/>
                              <a:gd name="T68" fmla="*/ 23 w 224"/>
                              <a:gd name="T69" fmla="*/ 0 h 209"/>
                              <a:gd name="T70" fmla="*/ 35 w 224"/>
                              <a:gd name="T71" fmla="*/ 0 h 209"/>
                              <a:gd name="T72" fmla="*/ 46 w 224"/>
                              <a:gd name="T73" fmla="*/ 0 h 209"/>
                              <a:gd name="T74" fmla="*/ 51 w 224"/>
                              <a:gd name="T75" fmla="*/ 0 h 209"/>
                              <a:gd name="T76" fmla="*/ 53 w 224"/>
                              <a:gd name="T77" fmla="*/ 2 h 209"/>
                              <a:gd name="T78" fmla="*/ 54 w 224"/>
                              <a:gd name="T79" fmla="*/ 5 h 209"/>
                              <a:gd name="T80" fmla="*/ 54 w 224"/>
                              <a:gd name="T81" fmla="*/ 8 h 209"/>
                              <a:gd name="T82" fmla="*/ 55 w 224"/>
                              <a:gd name="T83" fmla="*/ 12 h 209"/>
                              <a:gd name="T84" fmla="*/ 55 w 224"/>
                              <a:gd name="T85" fmla="*/ 17 h 209"/>
                              <a:gd name="T86" fmla="*/ 55 w 224"/>
                              <a:gd name="T87" fmla="*/ 23 h 209"/>
                              <a:gd name="T88" fmla="*/ 55 w 224"/>
                              <a:gd name="T89" fmla="*/ 29 h 209"/>
                              <a:gd name="T90" fmla="*/ 55 w 224"/>
                              <a:gd name="T91" fmla="*/ 35 h 209"/>
                              <a:gd name="T92" fmla="*/ 55 w 224"/>
                              <a:gd name="T93" fmla="*/ 41 h 209"/>
                              <a:gd name="T94" fmla="*/ 55 w 224"/>
                              <a:gd name="T95" fmla="*/ 41 h 209"/>
                              <a:gd name="T96" fmla="*/ 55 w 224"/>
                              <a:gd name="T97" fmla="*/ 42 h 209"/>
                              <a:gd name="T98" fmla="*/ 53 w 224"/>
                              <a:gd name="T99" fmla="*/ 44 h 209"/>
                              <a:gd name="T100" fmla="*/ 51 w 224"/>
                              <a:gd name="T101" fmla="*/ 44 h 209"/>
                              <a:gd name="T102" fmla="*/ 45 w 224"/>
                              <a:gd name="T103" fmla="*/ 45 h 209"/>
                              <a:gd name="T104" fmla="*/ 37 w 224"/>
                              <a:gd name="T105" fmla="*/ 47 h 209"/>
                              <a:gd name="T106" fmla="*/ 28 w 224"/>
                              <a:gd name="T107" fmla="*/ 49 h 209"/>
                              <a:gd name="T108" fmla="*/ 26 w 224"/>
                              <a:gd name="T109" fmla="*/ 50 h 209"/>
                              <a:gd name="T110" fmla="*/ 18 w 224"/>
                              <a:gd name="T111" fmla="*/ 50 h 209"/>
                              <a:gd name="T112" fmla="*/ 12 w 224"/>
                              <a:gd name="T113" fmla="*/ 50 h 209"/>
                              <a:gd name="T114" fmla="*/ 7 w 224"/>
                              <a:gd name="T115" fmla="*/ 50 h 209"/>
                              <a:gd name="T116" fmla="*/ 3 w 224"/>
                              <a:gd name="T117" fmla="*/ 49 h 209"/>
                              <a:gd name="T118" fmla="*/ 2 w 224"/>
                              <a:gd name="T119" fmla="*/ 35 h 209"/>
                              <a:gd name="T120" fmla="*/ 1 w 224"/>
                              <a:gd name="T121" fmla="*/ 18 h 209"/>
                              <a:gd name="T122" fmla="*/ 1 w 224"/>
                              <a:gd name="T123" fmla="*/ 4 h 20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24" h="209">
                                <a:moveTo>
                                  <a:pt x="12" y="31"/>
                                </a:moveTo>
                                <a:lnTo>
                                  <a:pt x="16" y="23"/>
                                </a:lnTo>
                                <a:lnTo>
                                  <a:pt x="20" y="53"/>
                                </a:lnTo>
                                <a:lnTo>
                                  <a:pt x="22" y="75"/>
                                </a:lnTo>
                                <a:lnTo>
                                  <a:pt x="24" y="98"/>
                                </a:lnTo>
                                <a:lnTo>
                                  <a:pt x="26" y="121"/>
                                </a:lnTo>
                                <a:lnTo>
                                  <a:pt x="27" y="144"/>
                                </a:lnTo>
                                <a:lnTo>
                                  <a:pt x="29" y="166"/>
                                </a:lnTo>
                                <a:lnTo>
                                  <a:pt x="31" y="198"/>
                                </a:lnTo>
                                <a:lnTo>
                                  <a:pt x="31" y="200"/>
                                </a:lnTo>
                                <a:lnTo>
                                  <a:pt x="19" y="193"/>
                                </a:lnTo>
                                <a:lnTo>
                                  <a:pt x="25" y="191"/>
                                </a:lnTo>
                                <a:cubicBezTo>
                                  <a:pt x="26" y="190"/>
                                  <a:pt x="27" y="190"/>
                                  <a:pt x="28" y="190"/>
                                </a:cubicBezTo>
                                <a:lnTo>
                                  <a:pt x="39" y="190"/>
                                </a:lnTo>
                                <a:lnTo>
                                  <a:pt x="49" y="190"/>
                                </a:lnTo>
                                <a:lnTo>
                                  <a:pt x="60" y="190"/>
                                </a:lnTo>
                                <a:lnTo>
                                  <a:pt x="73" y="190"/>
                                </a:lnTo>
                                <a:lnTo>
                                  <a:pt x="71" y="190"/>
                                </a:lnTo>
                                <a:lnTo>
                                  <a:pt x="81" y="189"/>
                                </a:lnTo>
                                <a:lnTo>
                                  <a:pt x="93" y="188"/>
                                </a:lnTo>
                                <a:lnTo>
                                  <a:pt x="105" y="188"/>
                                </a:lnTo>
                                <a:lnTo>
                                  <a:pt x="103" y="188"/>
                                </a:lnTo>
                                <a:lnTo>
                                  <a:pt x="113" y="186"/>
                                </a:lnTo>
                                <a:cubicBezTo>
                                  <a:pt x="114" y="185"/>
                                  <a:pt x="114" y="185"/>
                                  <a:pt x="115" y="185"/>
                                </a:cubicBezTo>
                                <a:lnTo>
                                  <a:pt x="126" y="185"/>
                                </a:lnTo>
                                <a:lnTo>
                                  <a:pt x="136" y="183"/>
                                </a:lnTo>
                                <a:lnTo>
                                  <a:pt x="147" y="180"/>
                                </a:lnTo>
                                <a:lnTo>
                                  <a:pt x="158" y="178"/>
                                </a:lnTo>
                                <a:lnTo>
                                  <a:pt x="168" y="176"/>
                                </a:lnTo>
                                <a:lnTo>
                                  <a:pt x="179" y="172"/>
                                </a:lnTo>
                                <a:lnTo>
                                  <a:pt x="190" y="170"/>
                                </a:lnTo>
                                <a:lnTo>
                                  <a:pt x="201" y="167"/>
                                </a:lnTo>
                                <a:lnTo>
                                  <a:pt x="199" y="168"/>
                                </a:lnTo>
                                <a:lnTo>
                                  <a:pt x="203" y="166"/>
                                </a:lnTo>
                                <a:cubicBezTo>
                                  <a:pt x="204" y="166"/>
                                  <a:pt x="204" y="166"/>
                                  <a:pt x="205" y="165"/>
                                </a:cubicBezTo>
                                <a:lnTo>
                                  <a:pt x="211" y="165"/>
                                </a:lnTo>
                                <a:cubicBezTo>
                                  <a:pt x="211" y="165"/>
                                  <a:pt x="211" y="165"/>
                                  <a:pt x="212" y="165"/>
                                </a:cubicBezTo>
                                <a:lnTo>
                                  <a:pt x="213" y="165"/>
                                </a:lnTo>
                                <a:lnTo>
                                  <a:pt x="206" y="171"/>
                                </a:lnTo>
                                <a:lnTo>
                                  <a:pt x="206" y="167"/>
                                </a:lnTo>
                                <a:cubicBezTo>
                                  <a:pt x="206" y="167"/>
                                  <a:pt x="207" y="166"/>
                                  <a:pt x="207" y="166"/>
                                </a:cubicBezTo>
                                <a:lnTo>
                                  <a:pt x="208" y="164"/>
                                </a:lnTo>
                                <a:cubicBezTo>
                                  <a:pt x="209" y="161"/>
                                  <a:pt x="213" y="159"/>
                                  <a:pt x="217" y="160"/>
                                </a:cubicBezTo>
                                <a:cubicBezTo>
                                  <a:pt x="220" y="161"/>
                                  <a:pt x="223" y="164"/>
                                  <a:pt x="223" y="168"/>
                                </a:cubicBezTo>
                                <a:lnTo>
                                  <a:pt x="223" y="169"/>
                                </a:lnTo>
                                <a:cubicBezTo>
                                  <a:pt x="223" y="173"/>
                                  <a:pt x="219" y="177"/>
                                  <a:pt x="215" y="177"/>
                                </a:cubicBezTo>
                                <a:cubicBezTo>
                                  <a:pt x="210" y="177"/>
                                  <a:pt x="207" y="173"/>
                                  <a:pt x="207" y="169"/>
                                </a:cubicBezTo>
                                <a:lnTo>
                                  <a:pt x="207" y="163"/>
                                </a:lnTo>
                                <a:lnTo>
                                  <a:pt x="207" y="154"/>
                                </a:lnTo>
                                <a:lnTo>
                                  <a:pt x="207" y="145"/>
                                </a:lnTo>
                                <a:lnTo>
                                  <a:pt x="208" y="136"/>
                                </a:lnTo>
                                <a:lnTo>
                                  <a:pt x="208" y="127"/>
                                </a:lnTo>
                                <a:lnTo>
                                  <a:pt x="208" y="119"/>
                                </a:lnTo>
                                <a:lnTo>
                                  <a:pt x="208" y="112"/>
                                </a:lnTo>
                                <a:lnTo>
                                  <a:pt x="208" y="103"/>
                                </a:lnTo>
                                <a:lnTo>
                                  <a:pt x="208" y="95"/>
                                </a:lnTo>
                                <a:lnTo>
                                  <a:pt x="208" y="86"/>
                                </a:lnTo>
                                <a:lnTo>
                                  <a:pt x="207" y="78"/>
                                </a:lnTo>
                                <a:lnTo>
                                  <a:pt x="207" y="70"/>
                                </a:lnTo>
                                <a:lnTo>
                                  <a:pt x="207" y="61"/>
                                </a:lnTo>
                                <a:lnTo>
                                  <a:pt x="207" y="62"/>
                                </a:lnTo>
                                <a:lnTo>
                                  <a:pt x="205" y="54"/>
                                </a:lnTo>
                                <a:lnTo>
                                  <a:pt x="204" y="45"/>
                                </a:lnTo>
                                <a:cubicBezTo>
                                  <a:pt x="204" y="44"/>
                                  <a:pt x="204" y="44"/>
                                  <a:pt x="204" y="44"/>
                                </a:cubicBezTo>
                                <a:lnTo>
                                  <a:pt x="204" y="35"/>
                                </a:lnTo>
                                <a:lnTo>
                                  <a:pt x="204" y="36"/>
                                </a:lnTo>
                                <a:lnTo>
                                  <a:pt x="202" y="27"/>
                                </a:lnTo>
                                <a:lnTo>
                                  <a:pt x="203" y="29"/>
                                </a:lnTo>
                                <a:lnTo>
                                  <a:pt x="200" y="21"/>
                                </a:lnTo>
                                <a:cubicBezTo>
                                  <a:pt x="199" y="21"/>
                                  <a:pt x="199" y="20"/>
                                  <a:pt x="199" y="20"/>
                                </a:cubicBezTo>
                                <a:lnTo>
                                  <a:pt x="198" y="12"/>
                                </a:lnTo>
                                <a:lnTo>
                                  <a:pt x="200" y="16"/>
                                </a:lnTo>
                                <a:lnTo>
                                  <a:pt x="199" y="15"/>
                                </a:lnTo>
                                <a:lnTo>
                                  <a:pt x="202" y="17"/>
                                </a:lnTo>
                                <a:lnTo>
                                  <a:pt x="200" y="16"/>
                                </a:lnTo>
                                <a:lnTo>
                                  <a:pt x="202" y="16"/>
                                </a:lnTo>
                                <a:lnTo>
                                  <a:pt x="187" y="16"/>
                                </a:lnTo>
                                <a:lnTo>
                                  <a:pt x="172" y="16"/>
                                </a:lnTo>
                                <a:lnTo>
                                  <a:pt x="156" y="17"/>
                                </a:lnTo>
                                <a:lnTo>
                                  <a:pt x="142" y="17"/>
                                </a:lnTo>
                                <a:lnTo>
                                  <a:pt x="127" y="18"/>
                                </a:lnTo>
                                <a:lnTo>
                                  <a:pt x="111" y="18"/>
                                </a:lnTo>
                                <a:lnTo>
                                  <a:pt x="96" y="19"/>
                                </a:lnTo>
                                <a:lnTo>
                                  <a:pt x="81" y="22"/>
                                </a:lnTo>
                                <a:lnTo>
                                  <a:pt x="66" y="24"/>
                                </a:lnTo>
                                <a:lnTo>
                                  <a:pt x="50" y="24"/>
                                </a:lnTo>
                                <a:lnTo>
                                  <a:pt x="36" y="27"/>
                                </a:lnTo>
                                <a:lnTo>
                                  <a:pt x="20" y="28"/>
                                </a:lnTo>
                                <a:lnTo>
                                  <a:pt x="22" y="28"/>
                                </a:lnTo>
                                <a:lnTo>
                                  <a:pt x="16" y="30"/>
                                </a:lnTo>
                                <a:cubicBezTo>
                                  <a:pt x="15" y="31"/>
                                  <a:pt x="14" y="31"/>
                                  <a:pt x="13" y="31"/>
                                </a:cubicBezTo>
                                <a:lnTo>
                                  <a:pt x="10" y="31"/>
                                </a:lnTo>
                                <a:lnTo>
                                  <a:pt x="14" y="30"/>
                                </a:lnTo>
                                <a:lnTo>
                                  <a:pt x="12" y="31"/>
                                </a:lnTo>
                                <a:close/>
                                <a:moveTo>
                                  <a:pt x="6" y="16"/>
                                </a:moveTo>
                                <a:cubicBezTo>
                                  <a:pt x="8" y="15"/>
                                  <a:pt x="9" y="15"/>
                                  <a:pt x="10" y="15"/>
                                </a:cubicBezTo>
                                <a:lnTo>
                                  <a:pt x="13" y="15"/>
                                </a:lnTo>
                                <a:lnTo>
                                  <a:pt x="10" y="15"/>
                                </a:lnTo>
                                <a:lnTo>
                                  <a:pt x="17" y="13"/>
                                </a:lnTo>
                                <a:cubicBezTo>
                                  <a:pt x="17" y="13"/>
                                  <a:pt x="18" y="13"/>
                                  <a:pt x="19" y="12"/>
                                </a:cubicBezTo>
                                <a:lnTo>
                                  <a:pt x="33" y="11"/>
                                </a:lnTo>
                                <a:lnTo>
                                  <a:pt x="49" y="8"/>
                                </a:lnTo>
                                <a:lnTo>
                                  <a:pt x="64" y="8"/>
                                </a:lnTo>
                                <a:lnTo>
                                  <a:pt x="78" y="6"/>
                                </a:lnTo>
                                <a:lnTo>
                                  <a:pt x="95" y="3"/>
                                </a:lnTo>
                                <a:lnTo>
                                  <a:pt x="111" y="2"/>
                                </a:lnTo>
                                <a:lnTo>
                                  <a:pt x="126" y="2"/>
                                </a:lnTo>
                                <a:lnTo>
                                  <a:pt x="142" y="1"/>
                                </a:lnTo>
                                <a:lnTo>
                                  <a:pt x="156" y="1"/>
                                </a:lnTo>
                                <a:lnTo>
                                  <a:pt x="172" y="0"/>
                                </a:lnTo>
                                <a:lnTo>
                                  <a:pt x="187" y="0"/>
                                </a:lnTo>
                                <a:lnTo>
                                  <a:pt x="202" y="0"/>
                                </a:lnTo>
                                <a:cubicBezTo>
                                  <a:pt x="203" y="0"/>
                                  <a:pt x="204" y="1"/>
                                  <a:pt x="205" y="1"/>
                                </a:cubicBezTo>
                                <a:lnTo>
                                  <a:pt x="207" y="2"/>
                                </a:lnTo>
                                <a:cubicBezTo>
                                  <a:pt x="208" y="2"/>
                                  <a:pt x="210" y="3"/>
                                  <a:pt x="210" y="4"/>
                                </a:cubicBezTo>
                                <a:lnTo>
                                  <a:pt x="211" y="4"/>
                                </a:lnTo>
                                <a:cubicBezTo>
                                  <a:pt x="212" y="6"/>
                                  <a:pt x="213" y="7"/>
                                  <a:pt x="213" y="9"/>
                                </a:cubicBezTo>
                                <a:lnTo>
                                  <a:pt x="215" y="16"/>
                                </a:lnTo>
                                <a:lnTo>
                                  <a:pt x="215" y="15"/>
                                </a:lnTo>
                                <a:lnTo>
                                  <a:pt x="218" y="23"/>
                                </a:lnTo>
                                <a:cubicBezTo>
                                  <a:pt x="218" y="24"/>
                                  <a:pt x="218" y="24"/>
                                  <a:pt x="218" y="25"/>
                                </a:cubicBezTo>
                                <a:lnTo>
                                  <a:pt x="220" y="33"/>
                                </a:lnTo>
                                <a:cubicBezTo>
                                  <a:pt x="220" y="34"/>
                                  <a:pt x="220" y="34"/>
                                  <a:pt x="220" y="35"/>
                                </a:cubicBezTo>
                                <a:lnTo>
                                  <a:pt x="220" y="44"/>
                                </a:lnTo>
                                <a:lnTo>
                                  <a:pt x="220" y="42"/>
                                </a:lnTo>
                                <a:lnTo>
                                  <a:pt x="221" y="51"/>
                                </a:lnTo>
                                <a:lnTo>
                                  <a:pt x="223" y="60"/>
                                </a:lnTo>
                                <a:cubicBezTo>
                                  <a:pt x="223" y="60"/>
                                  <a:pt x="223" y="61"/>
                                  <a:pt x="223" y="61"/>
                                </a:cubicBezTo>
                                <a:lnTo>
                                  <a:pt x="223" y="70"/>
                                </a:lnTo>
                                <a:lnTo>
                                  <a:pt x="223" y="76"/>
                                </a:lnTo>
                                <a:lnTo>
                                  <a:pt x="224" y="85"/>
                                </a:lnTo>
                                <a:lnTo>
                                  <a:pt x="224" y="95"/>
                                </a:lnTo>
                                <a:lnTo>
                                  <a:pt x="224" y="103"/>
                                </a:lnTo>
                                <a:lnTo>
                                  <a:pt x="224" y="112"/>
                                </a:lnTo>
                                <a:lnTo>
                                  <a:pt x="224" y="119"/>
                                </a:lnTo>
                                <a:lnTo>
                                  <a:pt x="224" y="129"/>
                                </a:lnTo>
                                <a:lnTo>
                                  <a:pt x="224" y="137"/>
                                </a:lnTo>
                                <a:lnTo>
                                  <a:pt x="223" y="145"/>
                                </a:lnTo>
                                <a:lnTo>
                                  <a:pt x="223" y="154"/>
                                </a:lnTo>
                                <a:lnTo>
                                  <a:pt x="223" y="163"/>
                                </a:lnTo>
                                <a:lnTo>
                                  <a:pt x="223" y="169"/>
                                </a:lnTo>
                                <a:lnTo>
                                  <a:pt x="207" y="169"/>
                                </a:lnTo>
                                <a:lnTo>
                                  <a:pt x="207" y="168"/>
                                </a:lnTo>
                                <a:lnTo>
                                  <a:pt x="222" y="171"/>
                                </a:lnTo>
                                <a:lnTo>
                                  <a:pt x="221" y="173"/>
                                </a:lnTo>
                                <a:lnTo>
                                  <a:pt x="222" y="171"/>
                                </a:lnTo>
                                <a:lnTo>
                                  <a:pt x="221" y="174"/>
                                </a:lnTo>
                                <a:cubicBezTo>
                                  <a:pt x="220" y="178"/>
                                  <a:pt x="217" y="181"/>
                                  <a:pt x="213" y="181"/>
                                </a:cubicBezTo>
                                <a:lnTo>
                                  <a:pt x="212" y="181"/>
                                </a:lnTo>
                                <a:lnTo>
                                  <a:pt x="213" y="181"/>
                                </a:lnTo>
                                <a:lnTo>
                                  <a:pt x="207" y="181"/>
                                </a:lnTo>
                                <a:lnTo>
                                  <a:pt x="209" y="181"/>
                                </a:lnTo>
                                <a:lnTo>
                                  <a:pt x="205" y="182"/>
                                </a:lnTo>
                                <a:cubicBezTo>
                                  <a:pt x="205" y="183"/>
                                  <a:pt x="205" y="183"/>
                                  <a:pt x="204" y="183"/>
                                </a:cubicBezTo>
                                <a:lnTo>
                                  <a:pt x="194" y="185"/>
                                </a:lnTo>
                                <a:lnTo>
                                  <a:pt x="184" y="187"/>
                                </a:lnTo>
                                <a:lnTo>
                                  <a:pt x="171" y="192"/>
                                </a:lnTo>
                                <a:lnTo>
                                  <a:pt x="160" y="194"/>
                                </a:lnTo>
                                <a:lnTo>
                                  <a:pt x="151" y="195"/>
                                </a:lnTo>
                                <a:lnTo>
                                  <a:pt x="138" y="199"/>
                                </a:lnTo>
                                <a:lnTo>
                                  <a:pt x="127" y="200"/>
                                </a:lnTo>
                                <a:lnTo>
                                  <a:pt x="116" y="201"/>
                                </a:lnTo>
                                <a:lnTo>
                                  <a:pt x="117" y="201"/>
                                </a:lnTo>
                                <a:lnTo>
                                  <a:pt x="107" y="203"/>
                                </a:lnTo>
                                <a:cubicBezTo>
                                  <a:pt x="106" y="204"/>
                                  <a:pt x="106" y="204"/>
                                  <a:pt x="105" y="204"/>
                                </a:cubicBezTo>
                                <a:lnTo>
                                  <a:pt x="95" y="204"/>
                                </a:lnTo>
                                <a:lnTo>
                                  <a:pt x="84" y="204"/>
                                </a:lnTo>
                                <a:lnTo>
                                  <a:pt x="74" y="206"/>
                                </a:lnTo>
                                <a:cubicBezTo>
                                  <a:pt x="74" y="206"/>
                                  <a:pt x="73" y="206"/>
                                  <a:pt x="73" y="206"/>
                                </a:cubicBezTo>
                                <a:lnTo>
                                  <a:pt x="60" y="206"/>
                                </a:lnTo>
                                <a:lnTo>
                                  <a:pt x="49" y="206"/>
                                </a:lnTo>
                                <a:lnTo>
                                  <a:pt x="39" y="206"/>
                                </a:lnTo>
                                <a:lnTo>
                                  <a:pt x="28" y="206"/>
                                </a:lnTo>
                                <a:lnTo>
                                  <a:pt x="31" y="205"/>
                                </a:lnTo>
                                <a:lnTo>
                                  <a:pt x="26" y="208"/>
                                </a:lnTo>
                                <a:cubicBezTo>
                                  <a:pt x="23" y="209"/>
                                  <a:pt x="20" y="209"/>
                                  <a:pt x="18" y="207"/>
                                </a:cubicBezTo>
                                <a:cubicBezTo>
                                  <a:pt x="16" y="206"/>
                                  <a:pt x="15" y="203"/>
                                  <a:pt x="15" y="200"/>
                                </a:cubicBezTo>
                                <a:lnTo>
                                  <a:pt x="15" y="198"/>
                                </a:lnTo>
                                <a:lnTo>
                                  <a:pt x="13" y="167"/>
                                </a:lnTo>
                                <a:lnTo>
                                  <a:pt x="11" y="145"/>
                                </a:lnTo>
                                <a:lnTo>
                                  <a:pt x="10" y="122"/>
                                </a:lnTo>
                                <a:lnTo>
                                  <a:pt x="8" y="99"/>
                                </a:lnTo>
                                <a:lnTo>
                                  <a:pt x="6" y="76"/>
                                </a:lnTo>
                                <a:lnTo>
                                  <a:pt x="4" y="55"/>
                                </a:lnTo>
                                <a:lnTo>
                                  <a:pt x="1" y="25"/>
                                </a:lnTo>
                                <a:cubicBezTo>
                                  <a:pt x="0" y="21"/>
                                  <a:pt x="2" y="18"/>
                                  <a:pt x="5" y="16"/>
                                </a:cubicBezTo>
                                <a:lnTo>
                                  <a:pt x="6" y="16"/>
                                </a:lnTo>
                                <a:close/>
                              </a:path>
                            </a:pathLst>
                          </a:custGeom>
                          <a:solidFill>
                            <a:srgbClr val="DAFBFF"/>
                          </a:solidFill>
                          <a:ln w="0">
                            <a:solidFill>
                              <a:srgbClr val="DAFBFF"/>
                            </a:solidFill>
                            <a:round/>
                            <a:headEnd/>
                            <a:tailEnd/>
                          </a:ln>
                        </wps:spPr>
                        <wps:bodyPr rot="0" vert="horz" wrap="square" lIns="91440" tIns="45720" rIns="91440" bIns="45720" anchor="t" anchorCtr="0" upright="1">
                          <a:noAutofit/>
                        </wps:bodyPr>
                      </wps:wsp>
                      <wps:wsp>
                        <wps:cNvPr id="2863" name="Freeform 6964"/>
                        <wps:cNvSpPr>
                          <a:spLocks noEditPoints="1"/>
                        </wps:cNvSpPr>
                        <wps:spPr bwMode="auto">
                          <a:xfrm>
                            <a:off x="298" y="743"/>
                            <a:ext cx="8" cy="16"/>
                          </a:xfrm>
                          <a:custGeom>
                            <a:avLst/>
                            <a:gdLst>
                              <a:gd name="T0" fmla="*/ 4 w 16"/>
                              <a:gd name="T1" fmla="*/ 5 h 32"/>
                              <a:gd name="T2" fmla="*/ 4 w 16"/>
                              <a:gd name="T3" fmla="*/ 5 h 32"/>
                              <a:gd name="T4" fmla="*/ 4 w 16"/>
                              <a:gd name="T5" fmla="*/ 6 h 32"/>
                              <a:gd name="T6" fmla="*/ 4 w 16"/>
                              <a:gd name="T7" fmla="*/ 6 h 32"/>
                              <a:gd name="T8" fmla="*/ 4 w 16"/>
                              <a:gd name="T9" fmla="*/ 6 h 32"/>
                              <a:gd name="T10" fmla="*/ 4 w 16"/>
                              <a:gd name="T11" fmla="*/ 6 h 32"/>
                              <a:gd name="T12" fmla="*/ 2 w 16"/>
                              <a:gd name="T13" fmla="*/ 8 h 32"/>
                              <a:gd name="T14" fmla="*/ 0 w 16"/>
                              <a:gd name="T15" fmla="*/ 6 h 32"/>
                              <a:gd name="T16" fmla="*/ 0 w 16"/>
                              <a:gd name="T17" fmla="*/ 6 h 32"/>
                              <a:gd name="T18" fmla="*/ 0 w 16"/>
                              <a:gd name="T19" fmla="*/ 6 h 32"/>
                              <a:gd name="T20" fmla="*/ 0 w 16"/>
                              <a:gd name="T21" fmla="*/ 6 h 32"/>
                              <a:gd name="T22" fmla="*/ 0 w 16"/>
                              <a:gd name="T23" fmla="*/ 5 h 32"/>
                              <a:gd name="T24" fmla="*/ 0 w 16"/>
                              <a:gd name="T25" fmla="*/ 5 h 32"/>
                              <a:gd name="T26" fmla="*/ 0 w 16"/>
                              <a:gd name="T27" fmla="*/ 4 h 32"/>
                              <a:gd name="T28" fmla="*/ 0 w 16"/>
                              <a:gd name="T29" fmla="*/ 4 h 32"/>
                              <a:gd name="T30" fmla="*/ 0 w 16"/>
                              <a:gd name="T31" fmla="*/ 4 h 32"/>
                              <a:gd name="T32" fmla="*/ 0 w 16"/>
                              <a:gd name="T33" fmla="*/ 4 h 32"/>
                              <a:gd name="T34" fmla="*/ 0 w 16"/>
                              <a:gd name="T35" fmla="*/ 3 h 32"/>
                              <a:gd name="T36" fmla="*/ 0 w 16"/>
                              <a:gd name="T37" fmla="*/ 2 h 32"/>
                              <a:gd name="T38" fmla="*/ 2 w 16"/>
                              <a:gd name="T39" fmla="*/ 0 h 32"/>
                              <a:gd name="T40" fmla="*/ 4 w 16"/>
                              <a:gd name="T41" fmla="*/ 2 h 32"/>
                              <a:gd name="T42" fmla="*/ 4 w 16"/>
                              <a:gd name="T43" fmla="*/ 3 h 32"/>
                              <a:gd name="T44" fmla="*/ 4 w 16"/>
                              <a:gd name="T45" fmla="*/ 3 h 32"/>
                              <a:gd name="T46" fmla="*/ 4 w 16"/>
                              <a:gd name="T47" fmla="*/ 4 h 32"/>
                              <a:gd name="T48" fmla="*/ 4 w 16"/>
                              <a:gd name="T49" fmla="*/ 4 h 32"/>
                              <a:gd name="T50" fmla="*/ 4 w 16"/>
                              <a:gd name="T51" fmla="*/ 5 h 32"/>
                              <a:gd name="T52" fmla="*/ 0 w 16"/>
                              <a:gd name="T53" fmla="*/ 4 h 32"/>
                              <a:gd name="T54" fmla="*/ 0 w 16"/>
                              <a:gd name="T55" fmla="*/ 4 h 32"/>
                              <a:gd name="T56" fmla="*/ 0 w 16"/>
                              <a:gd name="T57" fmla="*/ 3 h 32"/>
                              <a:gd name="T58" fmla="*/ 0 w 16"/>
                              <a:gd name="T59" fmla="*/ 3 h 32"/>
                              <a:gd name="T60" fmla="*/ 0 w 16"/>
                              <a:gd name="T61" fmla="*/ 2 h 32"/>
                              <a:gd name="T62" fmla="*/ 4 w 16"/>
                              <a:gd name="T63" fmla="*/ 2 h 32"/>
                              <a:gd name="T64" fmla="*/ 4 w 16"/>
                              <a:gd name="T65" fmla="*/ 3 h 32"/>
                              <a:gd name="T66" fmla="*/ 4 w 16"/>
                              <a:gd name="T67" fmla="*/ 4 h 32"/>
                              <a:gd name="T68" fmla="*/ 4 w 16"/>
                              <a:gd name="T69" fmla="*/ 4 h 32"/>
                              <a:gd name="T70" fmla="*/ 4 w 16"/>
                              <a:gd name="T71" fmla="*/ 4 h 32"/>
                              <a:gd name="T72" fmla="*/ 4 w 16"/>
                              <a:gd name="T73" fmla="*/ 4 h 32"/>
                              <a:gd name="T74" fmla="*/ 4 w 16"/>
                              <a:gd name="T75" fmla="*/ 5 h 32"/>
                              <a:gd name="T76" fmla="*/ 4 w 16"/>
                              <a:gd name="T77" fmla="*/ 5 h 32"/>
                              <a:gd name="T78" fmla="*/ 4 w 16"/>
                              <a:gd name="T79" fmla="*/ 6 h 32"/>
                              <a:gd name="T80" fmla="*/ 4 w 16"/>
                              <a:gd name="T81" fmla="*/ 6 h 32"/>
                              <a:gd name="T82" fmla="*/ 4 w 16"/>
                              <a:gd name="T83" fmla="*/ 6 h 32"/>
                              <a:gd name="T84" fmla="*/ 4 w 16"/>
                              <a:gd name="T85" fmla="*/ 6 h 32"/>
                              <a:gd name="T86" fmla="*/ 0 w 16"/>
                              <a:gd name="T87" fmla="*/ 6 h 32"/>
                              <a:gd name="T88" fmla="*/ 0 w 16"/>
                              <a:gd name="T89" fmla="*/ 6 h 32"/>
                              <a:gd name="T90" fmla="*/ 0 w 16"/>
                              <a:gd name="T91" fmla="*/ 6 h 32"/>
                              <a:gd name="T92" fmla="*/ 0 w 16"/>
                              <a:gd name="T93" fmla="*/ 6 h 32"/>
                              <a:gd name="T94" fmla="*/ 0 w 16"/>
                              <a:gd name="T95" fmla="*/ 5 h 32"/>
                              <a:gd name="T96" fmla="*/ 0 w 16"/>
                              <a:gd name="T97" fmla="*/ 5 h 32"/>
                              <a:gd name="T98" fmla="*/ 0 w 16"/>
                              <a:gd name="T99" fmla="*/ 4 h 3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 h="32">
                                <a:moveTo>
                                  <a:pt x="16" y="17"/>
                                </a:moveTo>
                                <a:lnTo>
                                  <a:pt x="16" y="18"/>
                                </a:lnTo>
                                <a:lnTo>
                                  <a:pt x="16" y="22"/>
                                </a:lnTo>
                                <a:lnTo>
                                  <a:pt x="16" y="23"/>
                                </a:lnTo>
                                <a:lnTo>
                                  <a:pt x="16" y="24"/>
                                </a:lnTo>
                                <a:cubicBezTo>
                                  <a:pt x="16" y="29"/>
                                  <a:pt x="13" y="32"/>
                                  <a:pt x="8" y="32"/>
                                </a:cubicBezTo>
                                <a:cubicBezTo>
                                  <a:pt x="4" y="32"/>
                                  <a:pt x="0" y="29"/>
                                  <a:pt x="0" y="24"/>
                                </a:cubicBezTo>
                                <a:lnTo>
                                  <a:pt x="0" y="23"/>
                                </a:lnTo>
                                <a:lnTo>
                                  <a:pt x="0" y="22"/>
                                </a:lnTo>
                                <a:lnTo>
                                  <a:pt x="0" y="18"/>
                                </a:lnTo>
                                <a:lnTo>
                                  <a:pt x="0" y="17"/>
                                </a:lnTo>
                                <a:lnTo>
                                  <a:pt x="0" y="16"/>
                                </a:lnTo>
                                <a:lnTo>
                                  <a:pt x="0" y="14"/>
                                </a:lnTo>
                                <a:lnTo>
                                  <a:pt x="0" y="13"/>
                                </a:lnTo>
                                <a:lnTo>
                                  <a:pt x="0" y="11"/>
                                </a:lnTo>
                                <a:lnTo>
                                  <a:pt x="0" y="8"/>
                                </a:lnTo>
                                <a:cubicBezTo>
                                  <a:pt x="0" y="4"/>
                                  <a:pt x="4" y="0"/>
                                  <a:pt x="8" y="0"/>
                                </a:cubicBezTo>
                                <a:cubicBezTo>
                                  <a:pt x="13" y="0"/>
                                  <a:pt x="16" y="4"/>
                                  <a:pt x="16" y="8"/>
                                </a:cubicBezTo>
                                <a:lnTo>
                                  <a:pt x="16" y="11"/>
                                </a:lnTo>
                                <a:lnTo>
                                  <a:pt x="16" y="12"/>
                                </a:lnTo>
                                <a:lnTo>
                                  <a:pt x="16" y="14"/>
                                </a:lnTo>
                                <a:lnTo>
                                  <a:pt x="16" y="16"/>
                                </a:lnTo>
                                <a:lnTo>
                                  <a:pt x="16" y="17"/>
                                </a:lnTo>
                                <a:close/>
                                <a:moveTo>
                                  <a:pt x="0" y="16"/>
                                </a:moveTo>
                                <a:lnTo>
                                  <a:pt x="0" y="14"/>
                                </a:lnTo>
                                <a:lnTo>
                                  <a:pt x="0" y="12"/>
                                </a:lnTo>
                                <a:lnTo>
                                  <a:pt x="0" y="11"/>
                                </a:lnTo>
                                <a:lnTo>
                                  <a:pt x="0" y="8"/>
                                </a:lnTo>
                                <a:lnTo>
                                  <a:pt x="16" y="8"/>
                                </a:lnTo>
                                <a:lnTo>
                                  <a:pt x="16" y="11"/>
                                </a:lnTo>
                                <a:lnTo>
                                  <a:pt x="16" y="13"/>
                                </a:lnTo>
                                <a:lnTo>
                                  <a:pt x="16" y="14"/>
                                </a:lnTo>
                                <a:lnTo>
                                  <a:pt x="16" y="16"/>
                                </a:lnTo>
                                <a:lnTo>
                                  <a:pt x="16" y="17"/>
                                </a:lnTo>
                                <a:lnTo>
                                  <a:pt x="16" y="18"/>
                                </a:lnTo>
                                <a:lnTo>
                                  <a:pt x="16" y="22"/>
                                </a:lnTo>
                                <a:lnTo>
                                  <a:pt x="16" y="23"/>
                                </a:lnTo>
                                <a:lnTo>
                                  <a:pt x="16" y="24"/>
                                </a:lnTo>
                                <a:lnTo>
                                  <a:pt x="0" y="24"/>
                                </a:lnTo>
                                <a:lnTo>
                                  <a:pt x="0" y="23"/>
                                </a:lnTo>
                                <a:lnTo>
                                  <a:pt x="0" y="22"/>
                                </a:lnTo>
                                <a:lnTo>
                                  <a:pt x="0" y="18"/>
                                </a:lnTo>
                                <a:lnTo>
                                  <a:pt x="0" y="17"/>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4" name="Freeform 6965"/>
                        <wps:cNvSpPr>
                          <a:spLocks noEditPoints="1"/>
                        </wps:cNvSpPr>
                        <wps:spPr bwMode="auto">
                          <a:xfrm>
                            <a:off x="298" y="750"/>
                            <a:ext cx="8" cy="18"/>
                          </a:xfrm>
                          <a:custGeom>
                            <a:avLst/>
                            <a:gdLst>
                              <a:gd name="T0" fmla="*/ 4 w 16"/>
                              <a:gd name="T1" fmla="*/ 4 h 37"/>
                              <a:gd name="T2" fmla="*/ 4 w 16"/>
                              <a:gd name="T3" fmla="*/ 5 h 37"/>
                              <a:gd name="T4" fmla="*/ 4 w 16"/>
                              <a:gd name="T5" fmla="*/ 5 h 37"/>
                              <a:gd name="T6" fmla="*/ 4 w 16"/>
                              <a:gd name="T7" fmla="*/ 5 h 37"/>
                              <a:gd name="T8" fmla="*/ 4 w 16"/>
                              <a:gd name="T9" fmla="*/ 6 h 37"/>
                              <a:gd name="T10" fmla="*/ 4 w 16"/>
                              <a:gd name="T11" fmla="*/ 6 h 37"/>
                              <a:gd name="T12" fmla="*/ 4 w 16"/>
                              <a:gd name="T13" fmla="*/ 9 h 37"/>
                              <a:gd name="T14" fmla="*/ 0 w 16"/>
                              <a:gd name="T15" fmla="*/ 9 h 37"/>
                              <a:gd name="T16" fmla="*/ 0 w 16"/>
                              <a:gd name="T17" fmla="*/ 6 h 37"/>
                              <a:gd name="T18" fmla="*/ 0 w 16"/>
                              <a:gd name="T19" fmla="*/ 5 h 37"/>
                              <a:gd name="T20" fmla="*/ 0 w 16"/>
                              <a:gd name="T21" fmla="*/ 5 h 37"/>
                              <a:gd name="T22" fmla="*/ 0 w 16"/>
                              <a:gd name="T23" fmla="*/ 5 h 37"/>
                              <a:gd name="T24" fmla="*/ 0 w 16"/>
                              <a:gd name="T25" fmla="*/ 4 h 37"/>
                              <a:gd name="T26" fmla="*/ 0 w 16"/>
                              <a:gd name="T27" fmla="*/ 4 h 37"/>
                              <a:gd name="T28" fmla="*/ 0 w 16"/>
                              <a:gd name="T29" fmla="*/ 4 h 37"/>
                              <a:gd name="T30" fmla="*/ 0 w 16"/>
                              <a:gd name="T31" fmla="*/ 3 h 37"/>
                              <a:gd name="T32" fmla="*/ 0 w 16"/>
                              <a:gd name="T33" fmla="*/ 3 h 37"/>
                              <a:gd name="T34" fmla="*/ 0 w 16"/>
                              <a:gd name="T35" fmla="*/ 2 h 37"/>
                              <a:gd name="T36" fmla="*/ 0 w 16"/>
                              <a:gd name="T37" fmla="*/ 2 h 37"/>
                              <a:gd name="T38" fmla="*/ 4 w 16"/>
                              <a:gd name="T39" fmla="*/ 2 h 37"/>
                              <a:gd name="T40" fmla="*/ 4 w 16"/>
                              <a:gd name="T41" fmla="*/ 2 h 37"/>
                              <a:gd name="T42" fmla="*/ 4 w 16"/>
                              <a:gd name="T43" fmla="*/ 3 h 37"/>
                              <a:gd name="T44" fmla="*/ 4 w 16"/>
                              <a:gd name="T45" fmla="*/ 3 h 37"/>
                              <a:gd name="T46" fmla="*/ 4 w 16"/>
                              <a:gd name="T47" fmla="*/ 4 h 37"/>
                              <a:gd name="T48" fmla="*/ 4 w 16"/>
                              <a:gd name="T49" fmla="*/ 4 h 37"/>
                              <a:gd name="T50" fmla="*/ 0 w 16"/>
                              <a:gd name="T51" fmla="*/ 4 h 37"/>
                              <a:gd name="T52" fmla="*/ 0 w 16"/>
                              <a:gd name="T53" fmla="*/ 4 h 37"/>
                              <a:gd name="T54" fmla="*/ 0 w 16"/>
                              <a:gd name="T55" fmla="*/ 3 h 37"/>
                              <a:gd name="T56" fmla="*/ 0 w 16"/>
                              <a:gd name="T57" fmla="*/ 3 h 37"/>
                              <a:gd name="T58" fmla="*/ 0 w 16"/>
                              <a:gd name="T59" fmla="*/ 2 h 37"/>
                              <a:gd name="T60" fmla="*/ 0 w 16"/>
                              <a:gd name="T61" fmla="*/ 2 h 37"/>
                              <a:gd name="T62" fmla="*/ 4 w 16"/>
                              <a:gd name="T63" fmla="*/ 2 h 37"/>
                              <a:gd name="T64" fmla="*/ 4 w 16"/>
                              <a:gd name="T65" fmla="*/ 2 h 37"/>
                              <a:gd name="T66" fmla="*/ 4 w 16"/>
                              <a:gd name="T67" fmla="*/ 3 h 37"/>
                              <a:gd name="T68" fmla="*/ 4 w 16"/>
                              <a:gd name="T69" fmla="*/ 3 h 37"/>
                              <a:gd name="T70" fmla="*/ 4 w 16"/>
                              <a:gd name="T71" fmla="*/ 4 h 37"/>
                              <a:gd name="T72" fmla="*/ 4 w 16"/>
                              <a:gd name="T73" fmla="*/ 4 h 37"/>
                              <a:gd name="T74" fmla="*/ 4 w 16"/>
                              <a:gd name="T75" fmla="*/ 4 h 37"/>
                              <a:gd name="T76" fmla="*/ 4 w 16"/>
                              <a:gd name="T77" fmla="*/ 5 h 37"/>
                              <a:gd name="T78" fmla="*/ 4 w 16"/>
                              <a:gd name="T79" fmla="*/ 5 h 37"/>
                              <a:gd name="T80" fmla="*/ 4 w 16"/>
                              <a:gd name="T81" fmla="*/ 5 h 37"/>
                              <a:gd name="T82" fmla="*/ 4 w 16"/>
                              <a:gd name="T83" fmla="*/ 6 h 37"/>
                              <a:gd name="T84" fmla="*/ 4 w 16"/>
                              <a:gd name="T85" fmla="*/ 6 h 37"/>
                              <a:gd name="T86" fmla="*/ 0 w 16"/>
                              <a:gd name="T87" fmla="*/ 6 h 37"/>
                              <a:gd name="T88" fmla="*/ 0 w 16"/>
                              <a:gd name="T89" fmla="*/ 6 h 37"/>
                              <a:gd name="T90" fmla="*/ 0 w 16"/>
                              <a:gd name="T91" fmla="*/ 5 h 37"/>
                              <a:gd name="T92" fmla="*/ 0 w 16"/>
                              <a:gd name="T93" fmla="*/ 5 h 37"/>
                              <a:gd name="T94" fmla="*/ 0 w 16"/>
                              <a:gd name="T95" fmla="*/ 5 h 37"/>
                              <a:gd name="T96" fmla="*/ 0 w 16"/>
                              <a:gd name="T97" fmla="*/ 4 h 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6" h="37">
                                <a:moveTo>
                                  <a:pt x="16" y="18"/>
                                </a:moveTo>
                                <a:lnTo>
                                  <a:pt x="16" y="20"/>
                                </a:lnTo>
                                <a:lnTo>
                                  <a:pt x="16" y="21"/>
                                </a:lnTo>
                                <a:lnTo>
                                  <a:pt x="16" y="23"/>
                                </a:lnTo>
                                <a:lnTo>
                                  <a:pt x="16" y="24"/>
                                </a:lnTo>
                                <a:lnTo>
                                  <a:pt x="16" y="26"/>
                                </a:lnTo>
                                <a:lnTo>
                                  <a:pt x="16" y="37"/>
                                </a:lnTo>
                                <a:lnTo>
                                  <a:pt x="0" y="37"/>
                                </a:lnTo>
                                <a:lnTo>
                                  <a:pt x="0" y="24"/>
                                </a:lnTo>
                                <a:lnTo>
                                  <a:pt x="0" y="23"/>
                                </a:lnTo>
                                <a:lnTo>
                                  <a:pt x="0" y="21"/>
                                </a:lnTo>
                                <a:lnTo>
                                  <a:pt x="0" y="20"/>
                                </a:lnTo>
                                <a:lnTo>
                                  <a:pt x="0" y="18"/>
                                </a:lnTo>
                                <a:lnTo>
                                  <a:pt x="0" y="17"/>
                                </a:lnTo>
                                <a:lnTo>
                                  <a:pt x="0" y="13"/>
                                </a:lnTo>
                                <a:lnTo>
                                  <a:pt x="0" y="12"/>
                                </a:lnTo>
                                <a:lnTo>
                                  <a:pt x="0" y="11"/>
                                </a:lnTo>
                                <a:lnTo>
                                  <a:pt x="0" y="10"/>
                                </a:lnTo>
                                <a:cubicBezTo>
                                  <a:pt x="0" y="0"/>
                                  <a:pt x="16" y="0"/>
                                  <a:pt x="16" y="10"/>
                                </a:cubicBezTo>
                                <a:lnTo>
                                  <a:pt x="16" y="11"/>
                                </a:lnTo>
                                <a:lnTo>
                                  <a:pt x="16" y="12"/>
                                </a:lnTo>
                                <a:lnTo>
                                  <a:pt x="16" y="13"/>
                                </a:lnTo>
                                <a:lnTo>
                                  <a:pt x="16" y="16"/>
                                </a:lnTo>
                                <a:lnTo>
                                  <a:pt x="16" y="18"/>
                                </a:lnTo>
                                <a:close/>
                                <a:moveTo>
                                  <a:pt x="0" y="18"/>
                                </a:moveTo>
                                <a:lnTo>
                                  <a:pt x="0" y="16"/>
                                </a:lnTo>
                                <a:lnTo>
                                  <a:pt x="0" y="13"/>
                                </a:lnTo>
                                <a:lnTo>
                                  <a:pt x="0" y="12"/>
                                </a:lnTo>
                                <a:lnTo>
                                  <a:pt x="0" y="11"/>
                                </a:lnTo>
                                <a:lnTo>
                                  <a:pt x="0" y="10"/>
                                </a:lnTo>
                                <a:lnTo>
                                  <a:pt x="16" y="10"/>
                                </a:lnTo>
                                <a:lnTo>
                                  <a:pt x="16" y="11"/>
                                </a:lnTo>
                                <a:lnTo>
                                  <a:pt x="16" y="12"/>
                                </a:lnTo>
                                <a:lnTo>
                                  <a:pt x="16" y="13"/>
                                </a:lnTo>
                                <a:lnTo>
                                  <a:pt x="16" y="17"/>
                                </a:lnTo>
                                <a:lnTo>
                                  <a:pt x="16" y="18"/>
                                </a:lnTo>
                                <a:lnTo>
                                  <a:pt x="16" y="20"/>
                                </a:lnTo>
                                <a:lnTo>
                                  <a:pt x="16" y="21"/>
                                </a:lnTo>
                                <a:lnTo>
                                  <a:pt x="16" y="23"/>
                                </a:lnTo>
                                <a:lnTo>
                                  <a:pt x="16" y="24"/>
                                </a:lnTo>
                                <a:lnTo>
                                  <a:pt x="16" y="26"/>
                                </a:lnTo>
                                <a:lnTo>
                                  <a:pt x="0" y="26"/>
                                </a:lnTo>
                                <a:lnTo>
                                  <a:pt x="0" y="24"/>
                                </a:lnTo>
                                <a:lnTo>
                                  <a:pt x="0" y="23"/>
                                </a:lnTo>
                                <a:lnTo>
                                  <a:pt x="0" y="21"/>
                                </a:lnTo>
                                <a:lnTo>
                                  <a:pt x="0" y="20"/>
                                </a:lnTo>
                                <a:lnTo>
                                  <a:pt x="0" y="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5" name="Freeform 6966"/>
                        <wps:cNvSpPr>
                          <a:spLocks noEditPoints="1"/>
                        </wps:cNvSpPr>
                        <wps:spPr bwMode="auto">
                          <a:xfrm>
                            <a:off x="298" y="734"/>
                            <a:ext cx="8" cy="26"/>
                          </a:xfrm>
                          <a:custGeom>
                            <a:avLst/>
                            <a:gdLst>
                              <a:gd name="T0" fmla="*/ 4 w 16"/>
                              <a:gd name="T1" fmla="*/ 10 h 53"/>
                              <a:gd name="T2" fmla="*/ 4 w 16"/>
                              <a:gd name="T3" fmla="*/ 13 h 53"/>
                              <a:gd name="T4" fmla="*/ 0 w 16"/>
                              <a:gd name="T5" fmla="*/ 13 h 53"/>
                              <a:gd name="T6" fmla="*/ 0 w 16"/>
                              <a:gd name="T7" fmla="*/ 10 h 53"/>
                              <a:gd name="T8" fmla="*/ 0 w 16"/>
                              <a:gd name="T9" fmla="*/ 9 h 53"/>
                              <a:gd name="T10" fmla="*/ 0 w 16"/>
                              <a:gd name="T11" fmla="*/ 9 h 53"/>
                              <a:gd name="T12" fmla="*/ 0 w 16"/>
                              <a:gd name="T13" fmla="*/ 7 h 53"/>
                              <a:gd name="T14" fmla="*/ 0 w 16"/>
                              <a:gd name="T15" fmla="*/ 7 h 53"/>
                              <a:gd name="T16" fmla="*/ 0 w 16"/>
                              <a:gd name="T17" fmla="*/ 7 h 53"/>
                              <a:gd name="T18" fmla="*/ 0 w 16"/>
                              <a:gd name="T19" fmla="*/ 6 h 53"/>
                              <a:gd name="T20" fmla="*/ 0 w 16"/>
                              <a:gd name="T21" fmla="*/ 5 h 53"/>
                              <a:gd name="T22" fmla="*/ 0 w 16"/>
                              <a:gd name="T23" fmla="*/ 5 h 53"/>
                              <a:gd name="T24" fmla="*/ 0 w 16"/>
                              <a:gd name="T25" fmla="*/ 4 h 53"/>
                              <a:gd name="T26" fmla="*/ 0 w 16"/>
                              <a:gd name="T27" fmla="*/ 3 h 53"/>
                              <a:gd name="T28" fmla="*/ 4 w 16"/>
                              <a:gd name="T29" fmla="*/ 3 h 53"/>
                              <a:gd name="T30" fmla="*/ 4 w 16"/>
                              <a:gd name="T31" fmla="*/ 4 h 53"/>
                              <a:gd name="T32" fmla="*/ 4 w 16"/>
                              <a:gd name="T33" fmla="*/ 7 h 53"/>
                              <a:gd name="T34" fmla="*/ 0 w 16"/>
                              <a:gd name="T35" fmla="*/ 7 h 53"/>
                              <a:gd name="T36" fmla="*/ 0 w 16"/>
                              <a:gd name="T37" fmla="*/ 2 h 53"/>
                              <a:gd name="T38" fmla="*/ 4 w 16"/>
                              <a:gd name="T39" fmla="*/ 2 h 53"/>
                              <a:gd name="T40" fmla="*/ 4 w 16"/>
                              <a:gd name="T41" fmla="*/ 3 h 53"/>
                              <a:gd name="T42" fmla="*/ 4 w 16"/>
                              <a:gd name="T43" fmla="*/ 3 h 53"/>
                              <a:gd name="T44" fmla="*/ 4 w 16"/>
                              <a:gd name="T45" fmla="*/ 4 h 53"/>
                              <a:gd name="T46" fmla="*/ 4 w 16"/>
                              <a:gd name="T47" fmla="*/ 5 h 53"/>
                              <a:gd name="T48" fmla="*/ 4 w 16"/>
                              <a:gd name="T49" fmla="*/ 5 h 53"/>
                              <a:gd name="T50" fmla="*/ 4 w 16"/>
                              <a:gd name="T51" fmla="*/ 6 h 53"/>
                              <a:gd name="T52" fmla="*/ 4 w 16"/>
                              <a:gd name="T53" fmla="*/ 7 h 53"/>
                              <a:gd name="T54" fmla="*/ 4 w 16"/>
                              <a:gd name="T55" fmla="*/ 7 h 53"/>
                              <a:gd name="T56" fmla="*/ 4 w 16"/>
                              <a:gd name="T57" fmla="*/ 7 h 53"/>
                              <a:gd name="T58" fmla="*/ 4 w 16"/>
                              <a:gd name="T59" fmla="*/ 9 h 53"/>
                              <a:gd name="T60" fmla="*/ 4 w 16"/>
                              <a:gd name="T61" fmla="*/ 9 h 53"/>
                              <a:gd name="T62" fmla="*/ 4 w 16"/>
                              <a:gd name="T63" fmla="*/ 10 h 53"/>
                              <a:gd name="T64" fmla="*/ 0 w 16"/>
                              <a:gd name="T65" fmla="*/ 9 h 53"/>
                              <a:gd name="T66" fmla="*/ 0 w 16"/>
                              <a:gd name="T67" fmla="*/ 9 h 53"/>
                              <a:gd name="T68" fmla="*/ 0 w 16"/>
                              <a:gd name="T69" fmla="*/ 7 h 53"/>
                              <a:gd name="T70" fmla="*/ 0 w 16"/>
                              <a:gd name="T71" fmla="*/ 7 h 53"/>
                              <a:gd name="T72" fmla="*/ 0 w 16"/>
                              <a:gd name="T73" fmla="*/ 7 h 53"/>
                              <a:gd name="T74" fmla="*/ 0 w 16"/>
                              <a:gd name="T75" fmla="*/ 6 h 53"/>
                              <a:gd name="T76" fmla="*/ 0 w 16"/>
                              <a:gd name="T77" fmla="*/ 5 h 53"/>
                              <a:gd name="T78" fmla="*/ 0 w 16"/>
                              <a:gd name="T79" fmla="*/ 5 h 53"/>
                              <a:gd name="T80" fmla="*/ 0 w 16"/>
                              <a:gd name="T81" fmla="*/ 4 h 53"/>
                              <a:gd name="T82" fmla="*/ 0 w 16"/>
                              <a:gd name="T83" fmla="*/ 3 h 53"/>
                              <a:gd name="T84" fmla="*/ 0 w 16"/>
                              <a:gd name="T85" fmla="*/ 3 h 53"/>
                              <a:gd name="T86" fmla="*/ 0 w 16"/>
                              <a:gd name="T87" fmla="*/ 2 h 53"/>
                              <a:gd name="T88" fmla="*/ 4 w 16"/>
                              <a:gd name="T89" fmla="*/ 2 h 53"/>
                              <a:gd name="T90" fmla="*/ 4 w 16"/>
                              <a:gd name="T91" fmla="*/ 4 h 53"/>
                              <a:gd name="T92" fmla="*/ 0 w 16"/>
                              <a:gd name="T93" fmla="*/ 4 h 53"/>
                              <a:gd name="T94" fmla="*/ 0 w 16"/>
                              <a:gd name="T95" fmla="*/ 3 h 53"/>
                              <a:gd name="T96" fmla="*/ 4 w 16"/>
                              <a:gd name="T97" fmla="*/ 3 h 53"/>
                              <a:gd name="T98" fmla="*/ 4 w 16"/>
                              <a:gd name="T99" fmla="*/ 4 h 53"/>
                              <a:gd name="T100" fmla="*/ 4 w 16"/>
                              <a:gd name="T101" fmla="*/ 5 h 53"/>
                              <a:gd name="T102" fmla="*/ 4 w 16"/>
                              <a:gd name="T103" fmla="*/ 5 h 53"/>
                              <a:gd name="T104" fmla="*/ 4 w 16"/>
                              <a:gd name="T105" fmla="*/ 6 h 53"/>
                              <a:gd name="T106" fmla="*/ 4 w 16"/>
                              <a:gd name="T107" fmla="*/ 7 h 53"/>
                              <a:gd name="T108" fmla="*/ 4 w 16"/>
                              <a:gd name="T109" fmla="*/ 7 h 53"/>
                              <a:gd name="T110" fmla="*/ 4 w 16"/>
                              <a:gd name="T111" fmla="*/ 7 h 53"/>
                              <a:gd name="T112" fmla="*/ 4 w 16"/>
                              <a:gd name="T113" fmla="*/ 9 h 53"/>
                              <a:gd name="T114" fmla="*/ 4 w 16"/>
                              <a:gd name="T115" fmla="*/ 9 h 53"/>
                              <a:gd name="T116" fmla="*/ 4 w 16"/>
                              <a:gd name="T117" fmla="*/ 10 h 53"/>
                              <a:gd name="T118" fmla="*/ 4 w 16"/>
                              <a:gd name="T119" fmla="*/ 10 h 53"/>
                              <a:gd name="T120" fmla="*/ 0 w 16"/>
                              <a:gd name="T121" fmla="*/ 10 h 53"/>
                              <a:gd name="T122" fmla="*/ 0 w 16"/>
                              <a:gd name="T123" fmla="*/ 9 h 5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 h="53">
                                <a:moveTo>
                                  <a:pt x="16" y="42"/>
                                </a:moveTo>
                                <a:lnTo>
                                  <a:pt x="16" y="53"/>
                                </a:lnTo>
                                <a:lnTo>
                                  <a:pt x="0" y="53"/>
                                </a:lnTo>
                                <a:lnTo>
                                  <a:pt x="0" y="41"/>
                                </a:lnTo>
                                <a:lnTo>
                                  <a:pt x="0" y="39"/>
                                </a:lnTo>
                                <a:lnTo>
                                  <a:pt x="0" y="38"/>
                                </a:lnTo>
                                <a:lnTo>
                                  <a:pt x="0" y="31"/>
                                </a:lnTo>
                                <a:lnTo>
                                  <a:pt x="0" y="30"/>
                                </a:lnTo>
                                <a:lnTo>
                                  <a:pt x="0" y="28"/>
                                </a:lnTo>
                                <a:lnTo>
                                  <a:pt x="0" y="26"/>
                                </a:lnTo>
                                <a:lnTo>
                                  <a:pt x="0" y="23"/>
                                </a:lnTo>
                                <a:lnTo>
                                  <a:pt x="0" y="20"/>
                                </a:lnTo>
                                <a:lnTo>
                                  <a:pt x="0" y="18"/>
                                </a:lnTo>
                                <a:lnTo>
                                  <a:pt x="0" y="14"/>
                                </a:lnTo>
                                <a:cubicBezTo>
                                  <a:pt x="0" y="3"/>
                                  <a:pt x="16" y="3"/>
                                  <a:pt x="16" y="14"/>
                                </a:cubicBezTo>
                                <a:lnTo>
                                  <a:pt x="16" y="18"/>
                                </a:lnTo>
                                <a:lnTo>
                                  <a:pt x="16" y="29"/>
                                </a:lnTo>
                                <a:lnTo>
                                  <a:pt x="0" y="29"/>
                                </a:lnTo>
                                <a:lnTo>
                                  <a:pt x="0" y="10"/>
                                </a:lnTo>
                                <a:cubicBezTo>
                                  <a:pt x="0" y="0"/>
                                  <a:pt x="16" y="0"/>
                                  <a:pt x="16" y="10"/>
                                </a:cubicBezTo>
                                <a:lnTo>
                                  <a:pt x="16" y="12"/>
                                </a:lnTo>
                                <a:lnTo>
                                  <a:pt x="16" y="14"/>
                                </a:lnTo>
                                <a:lnTo>
                                  <a:pt x="16" y="18"/>
                                </a:lnTo>
                                <a:lnTo>
                                  <a:pt x="16" y="20"/>
                                </a:lnTo>
                                <a:lnTo>
                                  <a:pt x="16" y="23"/>
                                </a:lnTo>
                                <a:lnTo>
                                  <a:pt x="16" y="26"/>
                                </a:lnTo>
                                <a:lnTo>
                                  <a:pt x="16" y="28"/>
                                </a:lnTo>
                                <a:lnTo>
                                  <a:pt x="16" y="30"/>
                                </a:lnTo>
                                <a:lnTo>
                                  <a:pt x="16" y="31"/>
                                </a:lnTo>
                                <a:lnTo>
                                  <a:pt x="16" y="38"/>
                                </a:lnTo>
                                <a:lnTo>
                                  <a:pt x="16" y="39"/>
                                </a:lnTo>
                                <a:lnTo>
                                  <a:pt x="16" y="42"/>
                                </a:lnTo>
                                <a:close/>
                                <a:moveTo>
                                  <a:pt x="0" y="39"/>
                                </a:moveTo>
                                <a:lnTo>
                                  <a:pt x="0" y="38"/>
                                </a:lnTo>
                                <a:lnTo>
                                  <a:pt x="0" y="31"/>
                                </a:lnTo>
                                <a:lnTo>
                                  <a:pt x="0" y="30"/>
                                </a:lnTo>
                                <a:lnTo>
                                  <a:pt x="0" y="28"/>
                                </a:lnTo>
                                <a:lnTo>
                                  <a:pt x="0" y="26"/>
                                </a:lnTo>
                                <a:lnTo>
                                  <a:pt x="0" y="23"/>
                                </a:lnTo>
                                <a:lnTo>
                                  <a:pt x="0" y="20"/>
                                </a:lnTo>
                                <a:lnTo>
                                  <a:pt x="0" y="18"/>
                                </a:lnTo>
                                <a:lnTo>
                                  <a:pt x="0" y="14"/>
                                </a:lnTo>
                                <a:lnTo>
                                  <a:pt x="0" y="12"/>
                                </a:lnTo>
                                <a:lnTo>
                                  <a:pt x="0" y="10"/>
                                </a:lnTo>
                                <a:lnTo>
                                  <a:pt x="16" y="10"/>
                                </a:lnTo>
                                <a:lnTo>
                                  <a:pt x="16" y="18"/>
                                </a:lnTo>
                                <a:lnTo>
                                  <a:pt x="0" y="18"/>
                                </a:lnTo>
                                <a:lnTo>
                                  <a:pt x="0" y="14"/>
                                </a:lnTo>
                                <a:lnTo>
                                  <a:pt x="16" y="14"/>
                                </a:lnTo>
                                <a:lnTo>
                                  <a:pt x="16" y="18"/>
                                </a:lnTo>
                                <a:lnTo>
                                  <a:pt x="16" y="20"/>
                                </a:lnTo>
                                <a:lnTo>
                                  <a:pt x="16" y="23"/>
                                </a:lnTo>
                                <a:lnTo>
                                  <a:pt x="16" y="26"/>
                                </a:lnTo>
                                <a:lnTo>
                                  <a:pt x="16" y="28"/>
                                </a:lnTo>
                                <a:lnTo>
                                  <a:pt x="16" y="30"/>
                                </a:lnTo>
                                <a:lnTo>
                                  <a:pt x="16" y="31"/>
                                </a:lnTo>
                                <a:lnTo>
                                  <a:pt x="16" y="38"/>
                                </a:lnTo>
                                <a:lnTo>
                                  <a:pt x="16" y="39"/>
                                </a:lnTo>
                                <a:lnTo>
                                  <a:pt x="16" y="41"/>
                                </a:lnTo>
                                <a:lnTo>
                                  <a:pt x="16" y="42"/>
                                </a:lnTo>
                                <a:lnTo>
                                  <a:pt x="0" y="42"/>
                                </a:lnTo>
                                <a:lnTo>
                                  <a:pt x="0" y="3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6" name="Freeform 6967"/>
                        <wps:cNvSpPr>
                          <a:spLocks noEditPoints="1"/>
                        </wps:cNvSpPr>
                        <wps:spPr bwMode="auto">
                          <a:xfrm>
                            <a:off x="298" y="750"/>
                            <a:ext cx="8" cy="18"/>
                          </a:xfrm>
                          <a:custGeom>
                            <a:avLst/>
                            <a:gdLst>
                              <a:gd name="T0" fmla="*/ 4 w 16"/>
                              <a:gd name="T1" fmla="*/ 6 h 37"/>
                              <a:gd name="T2" fmla="*/ 4 w 16"/>
                              <a:gd name="T3" fmla="*/ 9 h 37"/>
                              <a:gd name="T4" fmla="*/ 0 w 16"/>
                              <a:gd name="T5" fmla="*/ 9 h 37"/>
                              <a:gd name="T6" fmla="*/ 0 w 16"/>
                              <a:gd name="T7" fmla="*/ 6 h 37"/>
                              <a:gd name="T8" fmla="*/ 0 w 16"/>
                              <a:gd name="T9" fmla="*/ 5 h 37"/>
                              <a:gd name="T10" fmla="*/ 0 w 16"/>
                              <a:gd name="T11" fmla="*/ 5 h 37"/>
                              <a:gd name="T12" fmla="*/ 0 w 16"/>
                              <a:gd name="T13" fmla="*/ 5 h 37"/>
                              <a:gd name="T14" fmla="*/ 0 w 16"/>
                              <a:gd name="T15" fmla="*/ 4 h 37"/>
                              <a:gd name="T16" fmla="*/ 0 w 16"/>
                              <a:gd name="T17" fmla="*/ 4 h 37"/>
                              <a:gd name="T18" fmla="*/ 0 w 16"/>
                              <a:gd name="T19" fmla="*/ 3 h 37"/>
                              <a:gd name="T20" fmla="*/ 0 w 16"/>
                              <a:gd name="T21" fmla="*/ 3 h 37"/>
                              <a:gd name="T22" fmla="*/ 0 w 16"/>
                              <a:gd name="T23" fmla="*/ 3 h 37"/>
                              <a:gd name="T24" fmla="*/ 0 w 16"/>
                              <a:gd name="T25" fmla="*/ 3 h 37"/>
                              <a:gd name="T26" fmla="*/ 2 w 16"/>
                              <a:gd name="T27" fmla="*/ 1 h 37"/>
                              <a:gd name="T28" fmla="*/ 4 w 16"/>
                              <a:gd name="T29" fmla="*/ 3 h 37"/>
                              <a:gd name="T30" fmla="*/ 4 w 16"/>
                              <a:gd name="T31" fmla="*/ 3 h 37"/>
                              <a:gd name="T32" fmla="*/ 4 w 16"/>
                              <a:gd name="T33" fmla="*/ 6 h 37"/>
                              <a:gd name="T34" fmla="*/ 0 w 16"/>
                              <a:gd name="T35" fmla="*/ 6 h 37"/>
                              <a:gd name="T36" fmla="*/ 0 w 16"/>
                              <a:gd name="T37" fmla="*/ 2 h 37"/>
                              <a:gd name="T38" fmla="*/ 4 w 16"/>
                              <a:gd name="T39" fmla="*/ 2 h 37"/>
                              <a:gd name="T40" fmla="*/ 4 w 16"/>
                              <a:gd name="T41" fmla="*/ 2 h 37"/>
                              <a:gd name="T42" fmla="*/ 4 w 16"/>
                              <a:gd name="T43" fmla="*/ 3 h 37"/>
                              <a:gd name="T44" fmla="*/ 4 w 16"/>
                              <a:gd name="T45" fmla="*/ 3 h 37"/>
                              <a:gd name="T46" fmla="*/ 4 w 16"/>
                              <a:gd name="T47" fmla="*/ 3 h 37"/>
                              <a:gd name="T48" fmla="*/ 4 w 16"/>
                              <a:gd name="T49" fmla="*/ 3 h 37"/>
                              <a:gd name="T50" fmla="*/ 4 w 16"/>
                              <a:gd name="T51" fmla="*/ 4 h 37"/>
                              <a:gd name="T52" fmla="*/ 4 w 16"/>
                              <a:gd name="T53" fmla="*/ 4 h 37"/>
                              <a:gd name="T54" fmla="*/ 4 w 16"/>
                              <a:gd name="T55" fmla="*/ 5 h 37"/>
                              <a:gd name="T56" fmla="*/ 4 w 16"/>
                              <a:gd name="T57" fmla="*/ 5 h 37"/>
                              <a:gd name="T58" fmla="*/ 4 w 16"/>
                              <a:gd name="T59" fmla="*/ 5 h 37"/>
                              <a:gd name="T60" fmla="*/ 4 w 16"/>
                              <a:gd name="T61" fmla="*/ 6 h 37"/>
                              <a:gd name="T62" fmla="*/ 4 w 16"/>
                              <a:gd name="T63" fmla="*/ 6 h 37"/>
                              <a:gd name="T64" fmla="*/ 0 w 16"/>
                              <a:gd name="T65" fmla="*/ 6 h 37"/>
                              <a:gd name="T66" fmla="*/ 0 w 16"/>
                              <a:gd name="T67" fmla="*/ 5 h 37"/>
                              <a:gd name="T68" fmla="*/ 0 w 16"/>
                              <a:gd name="T69" fmla="*/ 5 h 37"/>
                              <a:gd name="T70" fmla="*/ 0 w 16"/>
                              <a:gd name="T71" fmla="*/ 5 h 37"/>
                              <a:gd name="T72" fmla="*/ 0 w 16"/>
                              <a:gd name="T73" fmla="*/ 4 h 37"/>
                              <a:gd name="T74" fmla="*/ 0 w 16"/>
                              <a:gd name="T75" fmla="*/ 4 h 37"/>
                              <a:gd name="T76" fmla="*/ 0 w 16"/>
                              <a:gd name="T77" fmla="*/ 3 h 37"/>
                              <a:gd name="T78" fmla="*/ 0 w 16"/>
                              <a:gd name="T79" fmla="*/ 3 h 37"/>
                              <a:gd name="T80" fmla="*/ 0 w 16"/>
                              <a:gd name="T81" fmla="*/ 3 h 37"/>
                              <a:gd name="T82" fmla="*/ 0 w 16"/>
                              <a:gd name="T83" fmla="*/ 3 h 37"/>
                              <a:gd name="T84" fmla="*/ 0 w 16"/>
                              <a:gd name="T85" fmla="*/ 2 h 37"/>
                              <a:gd name="T86" fmla="*/ 0 w 16"/>
                              <a:gd name="T87" fmla="*/ 2 h 37"/>
                              <a:gd name="T88" fmla="*/ 4 w 16"/>
                              <a:gd name="T89" fmla="*/ 2 h 37"/>
                              <a:gd name="T90" fmla="*/ 4 w 16"/>
                              <a:gd name="T91" fmla="*/ 3 h 37"/>
                              <a:gd name="T92" fmla="*/ 0 w 16"/>
                              <a:gd name="T93" fmla="*/ 3 h 37"/>
                              <a:gd name="T94" fmla="*/ 0 w 16"/>
                              <a:gd name="T95" fmla="*/ 3 h 37"/>
                              <a:gd name="T96" fmla="*/ 4 w 16"/>
                              <a:gd name="T97" fmla="*/ 3 h 37"/>
                              <a:gd name="T98" fmla="*/ 4 w 16"/>
                              <a:gd name="T99" fmla="*/ 3 h 37"/>
                              <a:gd name="T100" fmla="*/ 4 w 16"/>
                              <a:gd name="T101" fmla="*/ 3 h 37"/>
                              <a:gd name="T102" fmla="*/ 4 w 16"/>
                              <a:gd name="T103" fmla="*/ 3 h 37"/>
                              <a:gd name="T104" fmla="*/ 4 w 16"/>
                              <a:gd name="T105" fmla="*/ 4 h 37"/>
                              <a:gd name="T106" fmla="*/ 4 w 16"/>
                              <a:gd name="T107" fmla="*/ 4 h 37"/>
                              <a:gd name="T108" fmla="*/ 4 w 16"/>
                              <a:gd name="T109" fmla="*/ 5 h 37"/>
                              <a:gd name="T110" fmla="*/ 4 w 16"/>
                              <a:gd name="T111" fmla="*/ 5 h 37"/>
                              <a:gd name="T112" fmla="*/ 4 w 16"/>
                              <a:gd name="T113" fmla="*/ 5 h 37"/>
                              <a:gd name="T114" fmla="*/ 4 w 16"/>
                              <a:gd name="T115" fmla="*/ 6 h 37"/>
                              <a:gd name="T116" fmla="*/ 4 w 16"/>
                              <a:gd name="T117" fmla="*/ 6 h 37"/>
                              <a:gd name="T118" fmla="*/ 0 w 16"/>
                              <a:gd name="T119" fmla="*/ 6 h 37"/>
                              <a:gd name="T120" fmla="*/ 0 w 16"/>
                              <a:gd name="T121" fmla="*/ 6 h 3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 h="37">
                                <a:moveTo>
                                  <a:pt x="16" y="26"/>
                                </a:moveTo>
                                <a:lnTo>
                                  <a:pt x="16" y="37"/>
                                </a:lnTo>
                                <a:lnTo>
                                  <a:pt x="0" y="37"/>
                                </a:lnTo>
                                <a:lnTo>
                                  <a:pt x="0" y="24"/>
                                </a:lnTo>
                                <a:lnTo>
                                  <a:pt x="0" y="23"/>
                                </a:lnTo>
                                <a:lnTo>
                                  <a:pt x="0" y="21"/>
                                </a:lnTo>
                                <a:lnTo>
                                  <a:pt x="0" y="20"/>
                                </a:lnTo>
                                <a:lnTo>
                                  <a:pt x="0" y="19"/>
                                </a:lnTo>
                                <a:lnTo>
                                  <a:pt x="0" y="18"/>
                                </a:lnTo>
                                <a:lnTo>
                                  <a:pt x="0" y="15"/>
                                </a:lnTo>
                                <a:lnTo>
                                  <a:pt x="0" y="14"/>
                                </a:lnTo>
                                <a:lnTo>
                                  <a:pt x="0" y="13"/>
                                </a:lnTo>
                                <a:cubicBezTo>
                                  <a:pt x="0" y="8"/>
                                  <a:pt x="4" y="5"/>
                                  <a:pt x="8" y="5"/>
                                </a:cubicBezTo>
                                <a:cubicBezTo>
                                  <a:pt x="13" y="5"/>
                                  <a:pt x="16" y="8"/>
                                  <a:pt x="16" y="13"/>
                                </a:cubicBezTo>
                                <a:lnTo>
                                  <a:pt x="16" y="14"/>
                                </a:lnTo>
                                <a:lnTo>
                                  <a:pt x="16" y="24"/>
                                </a:lnTo>
                                <a:lnTo>
                                  <a:pt x="0" y="24"/>
                                </a:lnTo>
                                <a:lnTo>
                                  <a:pt x="0" y="10"/>
                                </a:lnTo>
                                <a:cubicBezTo>
                                  <a:pt x="0" y="0"/>
                                  <a:pt x="16" y="0"/>
                                  <a:pt x="16" y="10"/>
                                </a:cubicBezTo>
                                <a:lnTo>
                                  <a:pt x="16" y="11"/>
                                </a:lnTo>
                                <a:lnTo>
                                  <a:pt x="16" y="13"/>
                                </a:lnTo>
                                <a:lnTo>
                                  <a:pt x="16" y="14"/>
                                </a:lnTo>
                                <a:lnTo>
                                  <a:pt x="16" y="15"/>
                                </a:lnTo>
                                <a:lnTo>
                                  <a:pt x="16" y="18"/>
                                </a:lnTo>
                                <a:lnTo>
                                  <a:pt x="16" y="19"/>
                                </a:lnTo>
                                <a:lnTo>
                                  <a:pt x="16" y="20"/>
                                </a:lnTo>
                                <a:lnTo>
                                  <a:pt x="16" y="21"/>
                                </a:lnTo>
                                <a:lnTo>
                                  <a:pt x="16" y="23"/>
                                </a:lnTo>
                                <a:lnTo>
                                  <a:pt x="16" y="24"/>
                                </a:lnTo>
                                <a:lnTo>
                                  <a:pt x="16" y="26"/>
                                </a:lnTo>
                                <a:close/>
                                <a:moveTo>
                                  <a:pt x="0" y="24"/>
                                </a:moveTo>
                                <a:lnTo>
                                  <a:pt x="0" y="23"/>
                                </a:lnTo>
                                <a:lnTo>
                                  <a:pt x="0" y="21"/>
                                </a:lnTo>
                                <a:lnTo>
                                  <a:pt x="0" y="20"/>
                                </a:lnTo>
                                <a:lnTo>
                                  <a:pt x="0" y="19"/>
                                </a:lnTo>
                                <a:lnTo>
                                  <a:pt x="0" y="18"/>
                                </a:lnTo>
                                <a:lnTo>
                                  <a:pt x="0" y="15"/>
                                </a:lnTo>
                                <a:lnTo>
                                  <a:pt x="0" y="14"/>
                                </a:lnTo>
                                <a:lnTo>
                                  <a:pt x="0" y="13"/>
                                </a:lnTo>
                                <a:lnTo>
                                  <a:pt x="0" y="11"/>
                                </a:lnTo>
                                <a:lnTo>
                                  <a:pt x="0" y="10"/>
                                </a:lnTo>
                                <a:lnTo>
                                  <a:pt x="16" y="10"/>
                                </a:lnTo>
                                <a:lnTo>
                                  <a:pt x="16" y="14"/>
                                </a:lnTo>
                                <a:lnTo>
                                  <a:pt x="0" y="14"/>
                                </a:lnTo>
                                <a:lnTo>
                                  <a:pt x="0" y="13"/>
                                </a:lnTo>
                                <a:lnTo>
                                  <a:pt x="16" y="13"/>
                                </a:lnTo>
                                <a:lnTo>
                                  <a:pt x="16" y="14"/>
                                </a:lnTo>
                                <a:lnTo>
                                  <a:pt x="16" y="15"/>
                                </a:lnTo>
                                <a:lnTo>
                                  <a:pt x="16" y="18"/>
                                </a:lnTo>
                                <a:lnTo>
                                  <a:pt x="16" y="19"/>
                                </a:lnTo>
                                <a:lnTo>
                                  <a:pt x="16" y="20"/>
                                </a:lnTo>
                                <a:lnTo>
                                  <a:pt x="16" y="21"/>
                                </a:lnTo>
                                <a:lnTo>
                                  <a:pt x="16" y="23"/>
                                </a:lnTo>
                                <a:lnTo>
                                  <a:pt x="16" y="24"/>
                                </a:lnTo>
                                <a:lnTo>
                                  <a:pt x="16" y="26"/>
                                </a:lnTo>
                                <a:lnTo>
                                  <a:pt x="0" y="26"/>
                                </a:lnTo>
                                <a:lnTo>
                                  <a:pt x="0"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7" name="Freeform 6968"/>
                        <wps:cNvSpPr>
                          <a:spLocks/>
                        </wps:cNvSpPr>
                        <wps:spPr bwMode="auto">
                          <a:xfrm>
                            <a:off x="286" y="683"/>
                            <a:ext cx="16" cy="16"/>
                          </a:xfrm>
                          <a:custGeom>
                            <a:avLst/>
                            <a:gdLst>
                              <a:gd name="T0" fmla="*/ 15 w 16"/>
                              <a:gd name="T1" fmla="*/ 0 h 16"/>
                              <a:gd name="T2" fmla="*/ 0 w 16"/>
                              <a:gd name="T3" fmla="*/ 2 h 16"/>
                              <a:gd name="T4" fmla="*/ 1 w 16"/>
                              <a:gd name="T5" fmla="*/ 16 h 16"/>
                              <a:gd name="T6" fmla="*/ 16 w 16"/>
                              <a:gd name="T7" fmla="*/ 15 h 16"/>
                              <a:gd name="T8" fmla="*/ 15 w 16"/>
                              <a:gd name="T9" fmla="*/ 0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16">
                                <a:moveTo>
                                  <a:pt x="15" y="0"/>
                                </a:moveTo>
                                <a:lnTo>
                                  <a:pt x="0" y="2"/>
                                </a:lnTo>
                                <a:lnTo>
                                  <a:pt x="1" y="16"/>
                                </a:lnTo>
                                <a:lnTo>
                                  <a:pt x="16" y="15"/>
                                </a:lnTo>
                                <a:lnTo>
                                  <a:pt x="15"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6969"/>
                        <wps:cNvSpPr>
                          <a:spLocks noEditPoints="1"/>
                        </wps:cNvSpPr>
                        <wps:spPr bwMode="auto">
                          <a:xfrm>
                            <a:off x="282" y="679"/>
                            <a:ext cx="24" cy="25"/>
                          </a:xfrm>
                          <a:custGeom>
                            <a:avLst/>
                            <a:gdLst>
                              <a:gd name="T0" fmla="*/ 7 w 49"/>
                              <a:gd name="T1" fmla="*/ 3 h 49"/>
                              <a:gd name="T2" fmla="*/ 9 w 49"/>
                              <a:gd name="T3" fmla="*/ 4 h 49"/>
                              <a:gd name="T4" fmla="*/ 2 w 49"/>
                              <a:gd name="T5" fmla="*/ 5 h 49"/>
                              <a:gd name="T6" fmla="*/ 4 w 49"/>
                              <a:gd name="T7" fmla="*/ 3 h 49"/>
                              <a:gd name="T8" fmla="*/ 4 w 49"/>
                              <a:gd name="T9" fmla="*/ 10 h 49"/>
                              <a:gd name="T10" fmla="*/ 2 w 49"/>
                              <a:gd name="T11" fmla="*/ 9 h 49"/>
                              <a:gd name="T12" fmla="*/ 10 w 49"/>
                              <a:gd name="T13" fmla="*/ 8 h 49"/>
                              <a:gd name="T14" fmla="*/ 8 w 49"/>
                              <a:gd name="T15" fmla="*/ 10 h 49"/>
                              <a:gd name="T16" fmla="*/ 7 w 49"/>
                              <a:gd name="T17" fmla="*/ 3 h 49"/>
                              <a:gd name="T18" fmla="*/ 12 w 49"/>
                              <a:gd name="T19" fmla="*/ 9 h 49"/>
                              <a:gd name="T20" fmla="*/ 11 w 49"/>
                              <a:gd name="T21" fmla="*/ 11 h 49"/>
                              <a:gd name="T22" fmla="*/ 10 w 49"/>
                              <a:gd name="T23" fmla="*/ 12 h 49"/>
                              <a:gd name="T24" fmla="*/ 2 w 49"/>
                              <a:gd name="T25" fmla="*/ 12 h 49"/>
                              <a:gd name="T26" fmla="*/ 1 w 49"/>
                              <a:gd name="T27" fmla="*/ 12 h 49"/>
                              <a:gd name="T28" fmla="*/ 0 w 49"/>
                              <a:gd name="T29" fmla="*/ 11 h 49"/>
                              <a:gd name="T30" fmla="*/ 0 w 49"/>
                              <a:gd name="T31" fmla="*/ 3 h 49"/>
                              <a:gd name="T32" fmla="*/ 2 w 49"/>
                              <a:gd name="T33" fmla="*/ 1 h 49"/>
                              <a:gd name="T34" fmla="*/ 9 w 49"/>
                              <a:gd name="T35" fmla="*/ 0 h 49"/>
                              <a:gd name="T36" fmla="*/ 11 w 49"/>
                              <a:gd name="T37" fmla="*/ 2 h 49"/>
                              <a:gd name="T38" fmla="*/ 12 w 49"/>
                              <a:gd name="T39" fmla="*/ 9 h 4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9" h="49">
                                <a:moveTo>
                                  <a:pt x="29" y="9"/>
                                </a:moveTo>
                                <a:lnTo>
                                  <a:pt x="38" y="16"/>
                                </a:lnTo>
                                <a:lnTo>
                                  <a:pt x="9" y="19"/>
                                </a:lnTo>
                                <a:lnTo>
                                  <a:pt x="16" y="10"/>
                                </a:lnTo>
                                <a:lnTo>
                                  <a:pt x="18" y="40"/>
                                </a:lnTo>
                                <a:lnTo>
                                  <a:pt x="9" y="33"/>
                                </a:lnTo>
                                <a:lnTo>
                                  <a:pt x="40" y="29"/>
                                </a:lnTo>
                                <a:lnTo>
                                  <a:pt x="33" y="38"/>
                                </a:lnTo>
                                <a:lnTo>
                                  <a:pt x="29" y="9"/>
                                </a:lnTo>
                                <a:close/>
                                <a:moveTo>
                                  <a:pt x="48" y="36"/>
                                </a:moveTo>
                                <a:cubicBezTo>
                                  <a:pt x="49" y="39"/>
                                  <a:pt x="48" y="41"/>
                                  <a:pt x="47" y="42"/>
                                </a:cubicBezTo>
                                <a:cubicBezTo>
                                  <a:pt x="45" y="44"/>
                                  <a:pt x="43" y="45"/>
                                  <a:pt x="41" y="45"/>
                                </a:cubicBezTo>
                                <a:lnTo>
                                  <a:pt x="11" y="48"/>
                                </a:lnTo>
                                <a:cubicBezTo>
                                  <a:pt x="9" y="49"/>
                                  <a:pt x="7" y="48"/>
                                  <a:pt x="5" y="47"/>
                                </a:cubicBezTo>
                                <a:cubicBezTo>
                                  <a:pt x="3" y="45"/>
                                  <a:pt x="2" y="43"/>
                                  <a:pt x="2" y="41"/>
                                </a:cubicBezTo>
                                <a:lnTo>
                                  <a:pt x="0" y="11"/>
                                </a:lnTo>
                                <a:cubicBezTo>
                                  <a:pt x="0" y="7"/>
                                  <a:pt x="3" y="3"/>
                                  <a:pt x="8" y="3"/>
                                </a:cubicBezTo>
                                <a:lnTo>
                                  <a:pt x="37" y="0"/>
                                </a:lnTo>
                                <a:cubicBezTo>
                                  <a:pt x="41" y="0"/>
                                  <a:pt x="45" y="3"/>
                                  <a:pt x="45" y="8"/>
                                </a:cubicBezTo>
                                <a:lnTo>
                                  <a:pt x="48"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9" name="Freeform 6970"/>
                        <wps:cNvSpPr>
                          <a:spLocks/>
                        </wps:cNvSpPr>
                        <wps:spPr bwMode="auto">
                          <a:xfrm>
                            <a:off x="284" y="665"/>
                            <a:ext cx="133" cy="126"/>
                          </a:xfrm>
                          <a:custGeom>
                            <a:avLst/>
                            <a:gdLst>
                              <a:gd name="T0" fmla="*/ 63 w 268"/>
                              <a:gd name="T1" fmla="*/ 0 h 254"/>
                              <a:gd name="T2" fmla="*/ 63 w 268"/>
                              <a:gd name="T3" fmla="*/ 0 h 254"/>
                              <a:gd name="T4" fmla="*/ 63 w 268"/>
                              <a:gd name="T5" fmla="*/ 0 h 254"/>
                              <a:gd name="T6" fmla="*/ 64 w 268"/>
                              <a:gd name="T7" fmla="*/ 1 h 254"/>
                              <a:gd name="T8" fmla="*/ 64 w 268"/>
                              <a:gd name="T9" fmla="*/ 2 h 254"/>
                              <a:gd name="T10" fmla="*/ 64 w 268"/>
                              <a:gd name="T11" fmla="*/ 3 h 254"/>
                              <a:gd name="T12" fmla="*/ 66 w 268"/>
                              <a:gd name="T13" fmla="*/ 51 h 254"/>
                              <a:gd name="T14" fmla="*/ 66 w 268"/>
                              <a:gd name="T15" fmla="*/ 52 h 254"/>
                              <a:gd name="T16" fmla="*/ 66 w 268"/>
                              <a:gd name="T17" fmla="*/ 53 h 254"/>
                              <a:gd name="T18" fmla="*/ 65 w 268"/>
                              <a:gd name="T19" fmla="*/ 54 h 254"/>
                              <a:gd name="T20" fmla="*/ 64 w 268"/>
                              <a:gd name="T21" fmla="*/ 55 h 254"/>
                              <a:gd name="T22" fmla="*/ 63 w 268"/>
                              <a:gd name="T23" fmla="*/ 55 h 254"/>
                              <a:gd name="T24" fmla="*/ 64 w 268"/>
                              <a:gd name="T25" fmla="*/ 55 h 254"/>
                              <a:gd name="T26" fmla="*/ 63 w 268"/>
                              <a:gd name="T27" fmla="*/ 55 h 254"/>
                              <a:gd name="T28" fmla="*/ 56 w 268"/>
                              <a:gd name="T29" fmla="*/ 56 h 254"/>
                              <a:gd name="T30" fmla="*/ 49 w 268"/>
                              <a:gd name="T31" fmla="*/ 57 h 254"/>
                              <a:gd name="T32" fmla="*/ 42 w 268"/>
                              <a:gd name="T33" fmla="*/ 58 h 254"/>
                              <a:gd name="T34" fmla="*/ 42 w 268"/>
                              <a:gd name="T35" fmla="*/ 58 h 254"/>
                              <a:gd name="T36" fmla="*/ 36 w 268"/>
                              <a:gd name="T37" fmla="*/ 59 h 254"/>
                              <a:gd name="T38" fmla="*/ 35 w 268"/>
                              <a:gd name="T39" fmla="*/ 59 h 254"/>
                              <a:gd name="T40" fmla="*/ 29 w 268"/>
                              <a:gd name="T41" fmla="*/ 60 h 254"/>
                              <a:gd name="T42" fmla="*/ 22 w 268"/>
                              <a:gd name="T43" fmla="*/ 61 h 254"/>
                              <a:gd name="T44" fmla="*/ 15 w 268"/>
                              <a:gd name="T45" fmla="*/ 61 h 254"/>
                              <a:gd name="T46" fmla="*/ 9 w 268"/>
                              <a:gd name="T47" fmla="*/ 62 h 254"/>
                              <a:gd name="T48" fmla="*/ 2 w 268"/>
                              <a:gd name="T49" fmla="*/ 63 h 254"/>
                              <a:gd name="T50" fmla="*/ 1 w 268"/>
                              <a:gd name="T51" fmla="*/ 62 h 254"/>
                              <a:gd name="T52" fmla="*/ 0 w 268"/>
                              <a:gd name="T53" fmla="*/ 62 h 254"/>
                              <a:gd name="T54" fmla="*/ 1 w 268"/>
                              <a:gd name="T55" fmla="*/ 62 h 254"/>
                              <a:gd name="T56" fmla="*/ 1 w 268"/>
                              <a:gd name="T57" fmla="*/ 62 h 254"/>
                              <a:gd name="T58" fmla="*/ 1 w 268"/>
                              <a:gd name="T59" fmla="*/ 58 h 254"/>
                              <a:gd name="T60" fmla="*/ 1 w 268"/>
                              <a:gd name="T61" fmla="*/ 58 h 254"/>
                              <a:gd name="T62" fmla="*/ 2 w 268"/>
                              <a:gd name="T63" fmla="*/ 59 h 254"/>
                              <a:gd name="T64" fmla="*/ 3 w 268"/>
                              <a:gd name="T65" fmla="*/ 59 h 254"/>
                              <a:gd name="T66" fmla="*/ 1 w 268"/>
                              <a:gd name="T67" fmla="*/ 59 h 254"/>
                              <a:gd name="T68" fmla="*/ 8 w 268"/>
                              <a:gd name="T69" fmla="*/ 58 h 254"/>
                              <a:gd name="T70" fmla="*/ 15 w 268"/>
                              <a:gd name="T71" fmla="*/ 57 h 254"/>
                              <a:gd name="T72" fmla="*/ 22 w 268"/>
                              <a:gd name="T73" fmla="*/ 57 h 254"/>
                              <a:gd name="T74" fmla="*/ 28 w 268"/>
                              <a:gd name="T75" fmla="*/ 56 h 254"/>
                              <a:gd name="T76" fmla="*/ 35 w 268"/>
                              <a:gd name="T77" fmla="*/ 55 h 254"/>
                              <a:gd name="T78" fmla="*/ 35 w 268"/>
                              <a:gd name="T79" fmla="*/ 55 h 254"/>
                              <a:gd name="T80" fmla="*/ 41 w 268"/>
                              <a:gd name="T81" fmla="*/ 54 h 254"/>
                              <a:gd name="T82" fmla="*/ 42 w 268"/>
                              <a:gd name="T83" fmla="*/ 54 h 254"/>
                              <a:gd name="T84" fmla="*/ 48 w 268"/>
                              <a:gd name="T85" fmla="*/ 53 h 254"/>
                              <a:gd name="T86" fmla="*/ 55 w 268"/>
                              <a:gd name="T87" fmla="*/ 52 h 254"/>
                              <a:gd name="T88" fmla="*/ 62 w 268"/>
                              <a:gd name="T89" fmla="*/ 51 h 254"/>
                              <a:gd name="T90" fmla="*/ 63 w 268"/>
                              <a:gd name="T91" fmla="*/ 51 h 254"/>
                              <a:gd name="T92" fmla="*/ 63 w 268"/>
                              <a:gd name="T93" fmla="*/ 51 h 254"/>
                              <a:gd name="T94" fmla="*/ 64 w 268"/>
                              <a:gd name="T95" fmla="*/ 51 h 254"/>
                              <a:gd name="T96" fmla="*/ 62 w 268"/>
                              <a:gd name="T97" fmla="*/ 51 h 254"/>
                              <a:gd name="T98" fmla="*/ 63 w 268"/>
                              <a:gd name="T99" fmla="*/ 50 h 254"/>
                              <a:gd name="T100" fmla="*/ 62 w 268"/>
                              <a:gd name="T101" fmla="*/ 52 h 254"/>
                              <a:gd name="T102" fmla="*/ 62 w 268"/>
                              <a:gd name="T103" fmla="*/ 51 h 254"/>
                              <a:gd name="T104" fmla="*/ 60 w 268"/>
                              <a:gd name="T105" fmla="*/ 3 h 254"/>
                              <a:gd name="T106" fmla="*/ 60 w 268"/>
                              <a:gd name="T107" fmla="*/ 2 h 254"/>
                              <a:gd name="T108" fmla="*/ 60 w 268"/>
                              <a:gd name="T109" fmla="*/ 3 h 254"/>
                              <a:gd name="T110" fmla="*/ 60 w 268"/>
                              <a:gd name="T111" fmla="*/ 2 h 254"/>
                              <a:gd name="T112" fmla="*/ 60 w 268"/>
                              <a:gd name="T113" fmla="*/ 3 h 254"/>
                              <a:gd name="T114" fmla="*/ 60 w 268"/>
                              <a:gd name="T115" fmla="*/ 2 h 254"/>
                              <a:gd name="T116" fmla="*/ 63 w 268"/>
                              <a:gd name="T117" fmla="*/ 0 h 25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68" h="254">
                                <a:moveTo>
                                  <a:pt x="253" y="0"/>
                                </a:moveTo>
                                <a:lnTo>
                                  <a:pt x="254" y="1"/>
                                </a:lnTo>
                                <a:cubicBezTo>
                                  <a:pt x="255" y="2"/>
                                  <a:pt x="255" y="2"/>
                                  <a:pt x="255" y="3"/>
                                </a:cubicBezTo>
                                <a:lnTo>
                                  <a:pt x="257" y="5"/>
                                </a:lnTo>
                                <a:cubicBezTo>
                                  <a:pt x="258" y="6"/>
                                  <a:pt x="258" y="8"/>
                                  <a:pt x="258" y="9"/>
                                </a:cubicBezTo>
                                <a:lnTo>
                                  <a:pt x="258" y="13"/>
                                </a:lnTo>
                                <a:lnTo>
                                  <a:pt x="268" y="205"/>
                                </a:lnTo>
                                <a:lnTo>
                                  <a:pt x="268" y="210"/>
                                </a:lnTo>
                                <a:cubicBezTo>
                                  <a:pt x="268" y="212"/>
                                  <a:pt x="267" y="214"/>
                                  <a:pt x="266" y="216"/>
                                </a:cubicBezTo>
                                <a:lnTo>
                                  <a:pt x="262" y="219"/>
                                </a:lnTo>
                                <a:cubicBezTo>
                                  <a:pt x="260" y="220"/>
                                  <a:pt x="258" y="221"/>
                                  <a:pt x="257" y="221"/>
                                </a:cubicBezTo>
                                <a:lnTo>
                                  <a:pt x="255" y="221"/>
                                </a:lnTo>
                                <a:lnTo>
                                  <a:pt x="257" y="221"/>
                                </a:lnTo>
                                <a:lnTo>
                                  <a:pt x="254" y="221"/>
                                </a:lnTo>
                                <a:lnTo>
                                  <a:pt x="226" y="226"/>
                                </a:lnTo>
                                <a:lnTo>
                                  <a:pt x="199" y="230"/>
                                </a:lnTo>
                                <a:lnTo>
                                  <a:pt x="171" y="233"/>
                                </a:lnTo>
                                <a:lnTo>
                                  <a:pt x="172" y="233"/>
                                </a:lnTo>
                                <a:lnTo>
                                  <a:pt x="145" y="239"/>
                                </a:lnTo>
                                <a:cubicBezTo>
                                  <a:pt x="145" y="239"/>
                                  <a:pt x="144" y="239"/>
                                  <a:pt x="144" y="239"/>
                                </a:cubicBezTo>
                                <a:lnTo>
                                  <a:pt x="116" y="241"/>
                                </a:lnTo>
                                <a:lnTo>
                                  <a:pt x="91" y="245"/>
                                </a:lnTo>
                                <a:lnTo>
                                  <a:pt x="62" y="247"/>
                                </a:lnTo>
                                <a:lnTo>
                                  <a:pt x="37" y="250"/>
                                </a:lnTo>
                                <a:lnTo>
                                  <a:pt x="9" y="253"/>
                                </a:lnTo>
                                <a:cubicBezTo>
                                  <a:pt x="7" y="254"/>
                                  <a:pt x="5" y="253"/>
                                  <a:pt x="4" y="252"/>
                                </a:cubicBezTo>
                                <a:lnTo>
                                  <a:pt x="0" y="249"/>
                                </a:lnTo>
                                <a:lnTo>
                                  <a:pt x="5" y="251"/>
                                </a:lnTo>
                                <a:lnTo>
                                  <a:pt x="4" y="251"/>
                                </a:lnTo>
                                <a:lnTo>
                                  <a:pt x="4" y="235"/>
                                </a:lnTo>
                                <a:lnTo>
                                  <a:pt x="5" y="235"/>
                                </a:lnTo>
                                <a:cubicBezTo>
                                  <a:pt x="7" y="235"/>
                                  <a:pt x="9" y="236"/>
                                  <a:pt x="10" y="237"/>
                                </a:cubicBezTo>
                                <a:lnTo>
                                  <a:pt x="13" y="239"/>
                                </a:lnTo>
                                <a:lnTo>
                                  <a:pt x="7" y="238"/>
                                </a:lnTo>
                                <a:lnTo>
                                  <a:pt x="35" y="234"/>
                                </a:lnTo>
                                <a:lnTo>
                                  <a:pt x="62" y="231"/>
                                </a:lnTo>
                                <a:lnTo>
                                  <a:pt x="88" y="230"/>
                                </a:lnTo>
                                <a:lnTo>
                                  <a:pt x="115" y="225"/>
                                </a:lnTo>
                                <a:lnTo>
                                  <a:pt x="143" y="223"/>
                                </a:lnTo>
                                <a:lnTo>
                                  <a:pt x="141" y="223"/>
                                </a:lnTo>
                                <a:lnTo>
                                  <a:pt x="168" y="217"/>
                                </a:lnTo>
                                <a:cubicBezTo>
                                  <a:pt x="168" y="217"/>
                                  <a:pt x="169" y="217"/>
                                  <a:pt x="169" y="217"/>
                                </a:cubicBezTo>
                                <a:lnTo>
                                  <a:pt x="196" y="214"/>
                                </a:lnTo>
                                <a:lnTo>
                                  <a:pt x="223" y="210"/>
                                </a:lnTo>
                                <a:lnTo>
                                  <a:pt x="250" y="206"/>
                                </a:lnTo>
                                <a:lnTo>
                                  <a:pt x="253" y="205"/>
                                </a:lnTo>
                                <a:cubicBezTo>
                                  <a:pt x="254" y="205"/>
                                  <a:pt x="254" y="205"/>
                                  <a:pt x="255" y="205"/>
                                </a:cubicBezTo>
                                <a:lnTo>
                                  <a:pt x="257" y="205"/>
                                </a:lnTo>
                                <a:lnTo>
                                  <a:pt x="251" y="207"/>
                                </a:lnTo>
                                <a:lnTo>
                                  <a:pt x="255" y="203"/>
                                </a:lnTo>
                                <a:lnTo>
                                  <a:pt x="252" y="210"/>
                                </a:lnTo>
                                <a:lnTo>
                                  <a:pt x="252" y="206"/>
                                </a:lnTo>
                                <a:lnTo>
                                  <a:pt x="242" y="13"/>
                                </a:lnTo>
                                <a:lnTo>
                                  <a:pt x="242" y="9"/>
                                </a:lnTo>
                                <a:lnTo>
                                  <a:pt x="244" y="14"/>
                                </a:lnTo>
                                <a:lnTo>
                                  <a:pt x="242" y="11"/>
                                </a:lnTo>
                                <a:lnTo>
                                  <a:pt x="243" y="13"/>
                                </a:lnTo>
                                <a:lnTo>
                                  <a:pt x="241" y="11"/>
                                </a:lnTo>
                                <a:lnTo>
                                  <a:pt x="25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70" name="Freeform 6971"/>
                        <wps:cNvSpPr>
                          <a:spLocks/>
                        </wps:cNvSpPr>
                        <wps:spPr bwMode="auto">
                          <a:xfrm>
                            <a:off x="299" y="674"/>
                            <a:ext cx="20" cy="117"/>
                          </a:xfrm>
                          <a:custGeom>
                            <a:avLst/>
                            <a:gdLst>
                              <a:gd name="T0" fmla="*/ 9 w 42"/>
                              <a:gd name="T1" fmla="*/ 59 h 234"/>
                              <a:gd name="T2" fmla="*/ 7 w 42"/>
                              <a:gd name="T3" fmla="*/ 58 h 234"/>
                              <a:gd name="T4" fmla="*/ 6 w 42"/>
                              <a:gd name="T5" fmla="*/ 57 h 234"/>
                              <a:gd name="T6" fmla="*/ 5 w 42"/>
                              <a:gd name="T7" fmla="*/ 55 h 234"/>
                              <a:gd name="T8" fmla="*/ 9 w 42"/>
                              <a:gd name="T9" fmla="*/ 55 h 234"/>
                              <a:gd name="T10" fmla="*/ 9 w 42"/>
                              <a:gd name="T11" fmla="*/ 55 h 234"/>
                              <a:gd name="T12" fmla="*/ 7 w 42"/>
                              <a:gd name="T13" fmla="*/ 57 h 234"/>
                              <a:gd name="T14" fmla="*/ 5 w 42"/>
                              <a:gd name="T15" fmla="*/ 55 h 234"/>
                              <a:gd name="T16" fmla="*/ 5 w 42"/>
                              <a:gd name="T17" fmla="*/ 55 h 234"/>
                              <a:gd name="T18" fmla="*/ 5 w 42"/>
                              <a:gd name="T19" fmla="*/ 49 h 234"/>
                              <a:gd name="T20" fmla="*/ 5 w 42"/>
                              <a:gd name="T21" fmla="*/ 44 h 234"/>
                              <a:gd name="T22" fmla="*/ 5 w 42"/>
                              <a:gd name="T23" fmla="*/ 38 h 234"/>
                              <a:gd name="T24" fmla="*/ 5 w 42"/>
                              <a:gd name="T25" fmla="*/ 38 h 234"/>
                              <a:gd name="T26" fmla="*/ 4 w 42"/>
                              <a:gd name="T27" fmla="*/ 32 h 234"/>
                              <a:gd name="T28" fmla="*/ 3 w 42"/>
                              <a:gd name="T29" fmla="*/ 26 h 234"/>
                              <a:gd name="T30" fmla="*/ 2 w 42"/>
                              <a:gd name="T31" fmla="*/ 21 h 234"/>
                              <a:gd name="T32" fmla="*/ 2 w 42"/>
                              <a:gd name="T33" fmla="*/ 15 h 234"/>
                              <a:gd name="T34" fmla="*/ 1 w 42"/>
                              <a:gd name="T35" fmla="*/ 10 h 234"/>
                              <a:gd name="T36" fmla="*/ 1 w 42"/>
                              <a:gd name="T37" fmla="*/ 4 h 234"/>
                              <a:gd name="T38" fmla="*/ 1 w 42"/>
                              <a:gd name="T39" fmla="*/ 4 h 234"/>
                              <a:gd name="T40" fmla="*/ 0 w 42"/>
                              <a:gd name="T41" fmla="*/ 2 h 234"/>
                              <a:gd name="T42" fmla="*/ 3 w 42"/>
                              <a:gd name="T43" fmla="*/ 0 h 234"/>
                              <a:gd name="T44" fmla="*/ 4 w 42"/>
                              <a:gd name="T45" fmla="*/ 3 h 234"/>
                              <a:gd name="T46" fmla="*/ 5 w 42"/>
                              <a:gd name="T47" fmla="*/ 4 h 234"/>
                              <a:gd name="T48" fmla="*/ 5 w 42"/>
                              <a:gd name="T49" fmla="*/ 9 h 234"/>
                              <a:gd name="T50" fmla="*/ 6 w 42"/>
                              <a:gd name="T51" fmla="*/ 15 h 234"/>
                              <a:gd name="T52" fmla="*/ 6 w 42"/>
                              <a:gd name="T53" fmla="*/ 20 h 234"/>
                              <a:gd name="T54" fmla="*/ 7 w 42"/>
                              <a:gd name="T55" fmla="*/ 26 h 234"/>
                              <a:gd name="T56" fmla="*/ 7 w 42"/>
                              <a:gd name="T57" fmla="*/ 32 h 234"/>
                              <a:gd name="T58" fmla="*/ 9 w 42"/>
                              <a:gd name="T59" fmla="*/ 37 h 234"/>
                              <a:gd name="T60" fmla="*/ 9 w 42"/>
                              <a:gd name="T61" fmla="*/ 38 h 234"/>
                              <a:gd name="T62" fmla="*/ 9 w 42"/>
                              <a:gd name="T63" fmla="*/ 43 h 234"/>
                              <a:gd name="T64" fmla="*/ 9 w 42"/>
                              <a:gd name="T65" fmla="*/ 48 h 234"/>
                              <a:gd name="T66" fmla="*/ 9 w 42"/>
                              <a:gd name="T67" fmla="*/ 55 h 234"/>
                              <a:gd name="T68" fmla="*/ 9 w 42"/>
                              <a:gd name="T69" fmla="*/ 55 h 234"/>
                              <a:gd name="T70" fmla="*/ 5 w 42"/>
                              <a:gd name="T71" fmla="*/ 55 h 234"/>
                              <a:gd name="T72" fmla="*/ 5 w 42"/>
                              <a:gd name="T73" fmla="*/ 55 h 234"/>
                              <a:gd name="T74" fmla="*/ 7 w 42"/>
                              <a:gd name="T75" fmla="*/ 53 h 234"/>
                              <a:gd name="T76" fmla="*/ 9 w 42"/>
                              <a:gd name="T77" fmla="*/ 55 h 234"/>
                              <a:gd name="T78" fmla="*/ 10 w 42"/>
                              <a:gd name="T79" fmla="*/ 56 h 234"/>
                              <a:gd name="T80" fmla="*/ 8 w 42"/>
                              <a:gd name="T81" fmla="*/ 55 h 234"/>
                              <a:gd name="T82" fmla="*/ 10 w 42"/>
                              <a:gd name="T83" fmla="*/ 55 h 234"/>
                              <a:gd name="T84" fmla="*/ 9 w 42"/>
                              <a:gd name="T85" fmla="*/ 59 h 2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 h="234">
                                <a:moveTo>
                                  <a:pt x="37" y="234"/>
                                </a:moveTo>
                                <a:lnTo>
                                  <a:pt x="30" y="232"/>
                                </a:lnTo>
                                <a:cubicBezTo>
                                  <a:pt x="28" y="231"/>
                                  <a:pt x="26" y="228"/>
                                  <a:pt x="25" y="226"/>
                                </a:cubicBezTo>
                                <a:lnTo>
                                  <a:pt x="24" y="220"/>
                                </a:lnTo>
                                <a:lnTo>
                                  <a:pt x="40" y="218"/>
                                </a:lnTo>
                                <a:lnTo>
                                  <a:pt x="40" y="219"/>
                                </a:lnTo>
                                <a:cubicBezTo>
                                  <a:pt x="40" y="224"/>
                                  <a:pt x="36" y="227"/>
                                  <a:pt x="32" y="227"/>
                                </a:cubicBezTo>
                                <a:cubicBezTo>
                                  <a:pt x="28" y="227"/>
                                  <a:pt x="24" y="224"/>
                                  <a:pt x="24" y="219"/>
                                </a:cubicBezTo>
                                <a:lnTo>
                                  <a:pt x="24" y="217"/>
                                </a:lnTo>
                                <a:lnTo>
                                  <a:pt x="22" y="194"/>
                                </a:lnTo>
                                <a:lnTo>
                                  <a:pt x="21" y="173"/>
                                </a:lnTo>
                                <a:lnTo>
                                  <a:pt x="21" y="149"/>
                                </a:lnTo>
                                <a:lnTo>
                                  <a:pt x="21" y="151"/>
                                </a:lnTo>
                                <a:lnTo>
                                  <a:pt x="17" y="127"/>
                                </a:lnTo>
                                <a:lnTo>
                                  <a:pt x="14" y="104"/>
                                </a:lnTo>
                                <a:lnTo>
                                  <a:pt x="11" y="82"/>
                                </a:lnTo>
                                <a:lnTo>
                                  <a:pt x="9" y="59"/>
                                </a:lnTo>
                                <a:lnTo>
                                  <a:pt x="6" y="38"/>
                                </a:lnTo>
                                <a:lnTo>
                                  <a:pt x="4" y="14"/>
                                </a:lnTo>
                                <a:lnTo>
                                  <a:pt x="4" y="16"/>
                                </a:lnTo>
                                <a:lnTo>
                                  <a:pt x="0" y="5"/>
                                </a:lnTo>
                                <a:lnTo>
                                  <a:pt x="15" y="0"/>
                                </a:lnTo>
                                <a:lnTo>
                                  <a:pt x="19" y="11"/>
                                </a:lnTo>
                                <a:cubicBezTo>
                                  <a:pt x="19" y="11"/>
                                  <a:pt x="20" y="12"/>
                                  <a:pt x="20" y="13"/>
                                </a:cubicBezTo>
                                <a:lnTo>
                                  <a:pt x="22" y="36"/>
                                </a:lnTo>
                                <a:lnTo>
                                  <a:pt x="25" y="58"/>
                                </a:lnTo>
                                <a:lnTo>
                                  <a:pt x="27" y="79"/>
                                </a:lnTo>
                                <a:lnTo>
                                  <a:pt x="30" y="103"/>
                                </a:lnTo>
                                <a:lnTo>
                                  <a:pt x="32" y="125"/>
                                </a:lnTo>
                                <a:lnTo>
                                  <a:pt x="37" y="148"/>
                                </a:lnTo>
                                <a:cubicBezTo>
                                  <a:pt x="37" y="148"/>
                                  <a:pt x="37" y="149"/>
                                  <a:pt x="37" y="149"/>
                                </a:cubicBezTo>
                                <a:lnTo>
                                  <a:pt x="37" y="172"/>
                                </a:lnTo>
                                <a:lnTo>
                                  <a:pt x="38" y="192"/>
                                </a:lnTo>
                                <a:lnTo>
                                  <a:pt x="40" y="217"/>
                                </a:lnTo>
                                <a:lnTo>
                                  <a:pt x="40" y="219"/>
                                </a:lnTo>
                                <a:lnTo>
                                  <a:pt x="24" y="219"/>
                                </a:lnTo>
                                <a:lnTo>
                                  <a:pt x="24" y="218"/>
                                </a:lnTo>
                                <a:cubicBezTo>
                                  <a:pt x="24" y="214"/>
                                  <a:pt x="27" y="211"/>
                                  <a:pt x="31" y="211"/>
                                </a:cubicBezTo>
                                <a:cubicBezTo>
                                  <a:pt x="35" y="210"/>
                                  <a:pt x="39" y="213"/>
                                  <a:pt x="40" y="217"/>
                                </a:cubicBezTo>
                                <a:lnTo>
                                  <a:pt x="41" y="223"/>
                                </a:lnTo>
                                <a:lnTo>
                                  <a:pt x="36" y="217"/>
                                </a:lnTo>
                                <a:lnTo>
                                  <a:pt x="42" y="219"/>
                                </a:lnTo>
                                <a:lnTo>
                                  <a:pt x="37" y="23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71" name="Freeform 6972"/>
                        <wps:cNvSpPr>
                          <a:spLocks/>
                        </wps:cNvSpPr>
                        <wps:spPr bwMode="auto">
                          <a:xfrm>
                            <a:off x="302" y="672"/>
                            <a:ext cx="108" cy="111"/>
                          </a:xfrm>
                          <a:custGeom>
                            <a:avLst/>
                            <a:gdLst>
                              <a:gd name="T0" fmla="*/ 2 w 217"/>
                              <a:gd name="T1" fmla="*/ 3 h 224"/>
                              <a:gd name="T2" fmla="*/ 8 w 217"/>
                              <a:gd name="T3" fmla="*/ 2 h 224"/>
                              <a:gd name="T4" fmla="*/ 15 w 217"/>
                              <a:gd name="T5" fmla="*/ 1 h 224"/>
                              <a:gd name="T6" fmla="*/ 22 w 217"/>
                              <a:gd name="T7" fmla="*/ 1 h 224"/>
                              <a:gd name="T8" fmla="*/ 29 w 217"/>
                              <a:gd name="T9" fmla="*/ 0 h 224"/>
                              <a:gd name="T10" fmla="*/ 35 w 217"/>
                              <a:gd name="T11" fmla="*/ 0 h 224"/>
                              <a:gd name="T12" fmla="*/ 39 w 217"/>
                              <a:gd name="T13" fmla="*/ 0 h 224"/>
                              <a:gd name="T14" fmla="*/ 46 w 217"/>
                              <a:gd name="T15" fmla="*/ 0 h 224"/>
                              <a:gd name="T16" fmla="*/ 48 w 217"/>
                              <a:gd name="T17" fmla="*/ 0 h 224"/>
                              <a:gd name="T18" fmla="*/ 51 w 217"/>
                              <a:gd name="T19" fmla="*/ 1 h 224"/>
                              <a:gd name="T20" fmla="*/ 52 w 217"/>
                              <a:gd name="T21" fmla="*/ 3 h 224"/>
                              <a:gd name="T22" fmla="*/ 52 w 217"/>
                              <a:gd name="T23" fmla="*/ 8 h 224"/>
                              <a:gd name="T24" fmla="*/ 53 w 217"/>
                              <a:gd name="T25" fmla="*/ 19 h 224"/>
                              <a:gd name="T26" fmla="*/ 53 w 217"/>
                              <a:gd name="T27" fmla="*/ 29 h 224"/>
                              <a:gd name="T28" fmla="*/ 54 w 217"/>
                              <a:gd name="T29" fmla="*/ 40 h 224"/>
                              <a:gd name="T30" fmla="*/ 54 w 217"/>
                              <a:gd name="T31" fmla="*/ 46 h 224"/>
                              <a:gd name="T32" fmla="*/ 53 w 217"/>
                              <a:gd name="T33" fmla="*/ 47 h 224"/>
                              <a:gd name="T34" fmla="*/ 50 w 217"/>
                              <a:gd name="T35" fmla="*/ 48 h 224"/>
                              <a:gd name="T36" fmla="*/ 50 w 217"/>
                              <a:gd name="T37" fmla="*/ 48 h 224"/>
                              <a:gd name="T38" fmla="*/ 47 w 217"/>
                              <a:gd name="T39" fmla="*/ 49 h 224"/>
                              <a:gd name="T40" fmla="*/ 40 w 217"/>
                              <a:gd name="T41" fmla="*/ 51 h 224"/>
                              <a:gd name="T42" fmla="*/ 36 w 217"/>
                              <a:gd name="T43" fmla="*/ 52 h 224"/>
                              <a:gd name="T44" fmla="*/ 33 w 217"/>
                              <a:gd name="T45" fmla="*/ 52 h 224"/>
                              <a:gd name="T46" fmla="*/ 29 w 217"/>
                              <a:gd name="T47" fmla="*/ 53 h 224"/>
                              <a:gd name="T48" fmla="*/ 22 w 217"/>
                              <a:gd name="T49" fmla="*/ 54 h 224"/>
                              <a:gd name="T50" fmla="*/ 18 w 217"/>
                              <a:gd name="T51" fmla="*/ 54 h 224"/>
                              <a:gd name="T52" fmla="*/ 11 w 217"/>
                              <a:gd name="T53" fmla="*/ 55 h 224"/>
                              <a:gd name="T54" fmla="*/ 8 w 217"/>
                              <a:gd name="T55" fmla="*/ 55 h 224"/>
                              <a:gd name="T56" fmla="*/ 4 w 217"/>
                              <a:gd name="T57" fmla="*/ 55 h 224"/>
                              <a:gd name="T58" fmla="*/ 4 w 217"/>
                              <a:gd name="T59" fmla="*/ 51 h 224"/>
                              <a:gd name="T60" fmla="*/ 7 w 217"/>
                              <a:gd name="T61" fmla="*/ 51 h 224"/>
                              <a:gd name="T62" fmla="*/ 15 w 217"/>
                              <a:gd name="T63" fmla="*/ 51 h 224"/>
                              <a:gd name="T64" fmla="*/ 18 w 217"/>
                              <a:gd name="T65" fmla="*/ 50 h 224"/>
                              <a:gd name="T66" fmla="*/ 25 w 217"/>
                              <a:gd name="T67" fmla="*/ 49 h 224"/>
                              <a:gd name="T68" fmla="*/ 28 w 217"/>
                              <a:gd name="T69" fmla="*/ 49 h 224"/>
                              <a:gd name="T70" fmla="*/ 32 w 217"/>
                              <a:gd name="T71" fmla="*/ 48 h 224"/>
                              <a:gd name="T72" fmla="*/ 35 w 217"/>
                              <a:gd name="T73" fmla="*/ 48 h 224"/>
                              <a:gd name="T74" fmla="*/ 42 w 217"/>
                              <a:gd name="T75" fmla="*/ 46 h 224"/>
                              <a:gd name="T76" fmla="*/ 49 w 217"/>
                              <a:gd name="T77" fmla="*/ 45 h 224"/>
                              <a:gd name="T78" fmla="*/ 49 w 217"/>
                              <a:gd name="T79" fmla="*/ 45 h 224"/>
                              <a:gd name="T80" fmla="*/ 51 w 217"/>
                              <a:gd name="T81" fmla="*/ 44 h 224"/>
                              <a:gd name="T82" fmla="*/ 50 w 217"/>
                              <a:gd name="T83" fmla="*/ 45 h 224"/>
                              <a:gd name="T84" fmla="*/ 50 w 217"/>
                              <a:gd name="T85" fmla="*/ 45 h 224"/>
                              <a:gd name="T86" fmla="*/ 50 w 217"/>
                              <a:gd name="T87" fmla="*/ 35 h 224"/>
                              <a:gd name="T88" fmla="*/ 49 w 217"/>
                              <a:gd name="T89" fmla="*/ 24 h 224"/>
                              <a:gd name="T90" fmla="*/ 49 w 217"/>
                              <a:gd name="T91" fmla="*/ 14 h 224"/>
                              <a:gd name="T92" fmla="*/ 48 w 217"/>
                              <a:gd name="T93" fmla="*/ 4 h 224"/>
                              <a:gd name="T94" fmla="*/ 47 w 217"/>
                              <a:gd name="T95" fmla="*/ 3 h 224"/>
                              <a:gd name="T96" fmla="*/ 47 w 217"/>
                              <a:gd name="T97" fmla="*/ 3 h 224"/>
                              <a:gd name="T98" fmla="*/ 46 w 217"/>
                              <a:gd name="T99" fmla="*/ 4 h 224"/>
                              <a:gd name="T100" fmla="*/ 42 w 217"/>
                              <a:gd name="T101" fmla="*/ 4 h 224"/>
                              <a:gd name="T102" fmla="*/ 39 w 217"/>
                              <a:gd name="T103" fmla="*/ 4 h 224"/>
                              <a:gd name="T104" fmla="*/ 32 w 217"/>
                              <a:gd name="T105" fmla="*/ 4 h 224"/>
                              <a:gd name="T106" fmla="*/ 25 w 217"/>
                              <a:gd name="T107" fmla="*/ 4 h 224"/>
                              <a:gd name="T108" fmla="*/ 19 w 217"/>
                              <a:gd name="T109" fmla="*/ 5 h 224"/>
                              <a:gd name="T110" fmla="*/ 12 w 217"/>
                              <a:gd name="T111" fmla="*/ 5 h 224"/>
                              <a:gd name="T112" fmla="*/ 5 w 217"/>
                              <a:gd name="T113" fmla="*/ 6 h 224"/>
                              <a:gd name="T114" fmla="*/ 0 w 217"/>
                              <a:gd name="T115" fmla="*/ 7 h 22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7" h="224">
                                <a:moveTo>
                                  <a:pt x="0" y="12"/>
                                </a:moveTo>
                                <a:lnTo>
                                  <a:pt x="9" y="12"/>
                                </a:lnTo>
                                <a:lnTo>
                                  <a:pt x="21" y="11"/>
                                </a:lnTo>
                                <a:lnTo>
                                  <a:pt x="34" y="9"/>
                                </a:lnTo>
                                <a:lnTo>
                                  <a:pt x="48" y="8"/>
                                </a:lnTo>
                                <a:lnTo>
                                  <a:pt x="62" y="7"/>
                                </a:lnTo>
                                <a:lnTo>
                                  <a:pt x="74" y="4"/>
                                </a:lnTo>
                                <a:lnTo>
                                  <a:pt x="89" y="4"/>
                                </a:lnTo>
                                <a:lnTo>
                                  <a:pt x="102" y="3"/>
                                </a:lnTo>
                                <a:lnTo>
                                  <a:pt x="117" y="3"/>
                                </a:lnTo>
                                <a:lnTo>
                                  <a:pt x="129" y="2"/>
                                </a:lnTo>
                                <a:lnTo>
                                  <a:pt x="143" y="2"/>
                                </a:lnTo>
                                <a:lnTo>
                                  <a:pt x="155" y="1"/>
                                </a:lnTo>
                                <a:cubicBezTo>
                                  <a:pt x="156" y="0"/>
                                  <a:pt x="156" y="0"/>
                                  <a:pt x="157" y="1"/>
                                </a:cubicBezTo>
                                <a:lnTo>
                                  <a:pt x="172" y="2"/>
                                </a:lnTo>
                                <a:lnTo>
                                  <a:pt x="185" y="3"/>
                                </a:lnTo>
                                <a:lnTo>
                                  <a:pt x="183" y="3"/>
                                </a:lnTo>
                                <a:lnTo>
                                  <a:pt x="194" y="1"/>
                                </a:lnTo>
                                <a:cubicBezTo>
                                  <a:pt x="197" y="0"/>
                                  <a:pt x="199" y="1"/>
                                  <a:pt x="201" y="3"/>
                                </a:cubicBezTo>
                                <a:lnTo>
                                  <a:pt x="204" y="6"/>
                                </a:lnTo>
                                <a:cubicBezTo>
                                  <a:pt x="205" y="7"/>
                                  <a:pt x="206" y="8"/>
                                  <a:pt x="206" y="8"/>
                                </a:cubicBezTo>
                                <a:lnTo>
                                  <a:pt x="208" y="14"/>
                                </a:lnTo>
                                <a:cubicBezTo>
                                  <a:pt x="209" y="15"/>
                                  <a:pt x="209" y="15"/>
                                  <a:pt x="209" y="16"/>
                                </a:cubicBezTo>
                                <a:lnTo>
                                  <a:pt x="211" y="33"/>
                                </a:lnTo>
                                <a:lnTo>
                                  <a:pt x="212" y="56"/>
                                </a:lnTo>
                                <a:lnTo>
                                  <a:pt x="213" y="76"/>
                                </a:lnTo>
                                <a:lnTo>
                                  <a:pt x="214" y="98"/>
                                </a:lnTo>
                                <a:lnTo>
                                  <a:pt x="215" y="120"/>
                                </a:lnTo>
                                <a:lnTo>
                                  <a:pt x="216" y="142"/>
                                </a:lnTo>
                                <a:lnTo>
                                  <a:pt x="216" y="163"/>
                                </a:lnTo>
                                <a:lnTo>
                                  <a:pt x="216" y="183"/>
                                </a:lnTo>
                                <a:cubicBezTo>
                                  <a:pt x="217" y="185"/>
                                  <a:pt x="216" y="186"/>
                                  <a:pt x="216" y="187"/>
                                </a:cubicBezTo>
                                <a:lnTo>
                                  <a:pt x="215" y="189"/>
                                </a:lnTo>
                                <a:lnTo>
                                  <a:pt x="213" y="192"/>
                                </a:lnTo>
                                <a:cubicBezTo>
                                  <a:pt x="212" y="195"/>
                                  <a:pt x="209" y="196"/>
                                  <a:pt x="206" y="196"/>
                                </a:cubicBezTo>
                                <a:lnTo>
                                  <a:pt x="201" y="196"/>
                                </a:lnTo>
                                <a:lnTo>
                                  <a:pt x="205" y="196"/>
                                </a:lnTo>
                                <a:lnTo>
                                  <a:pt x="203" y="196"/>
                                </a:lnTo>
                                <a:cubicBezTo>
                                  <a:pt x="202" y="197"/>
                                  <a:pt x="202" y="197"/>
                                  <a:pt x="201" y="197"/>
                                </a:cubicBezTo>
                                <a:lnTo>
                                  <a:pt x="188" y="200"/>
                                </a:lnTo>
                                <a:lnTo>
                                  <a:pt x="173" y="203"/>
                                </a:lnTo>
                                <a:lnTo>
                                  <a:pt x="161" y="206"/>
                                </a:lnTo>
                                <a:lnTo>
                                  <a:pt x="146" y="209"/>
                                </a:lnTo>
                                <a:cubicBezTo>
                                  <a:pt x="146" y="210"/>
                                  <a:pt x="146" y="210"/>
                                  <a:pt x="145" y="210"/>
                                </a:cubicBezTo>
                                <a:lnTo>
                                  <a:pt x="130" y="210"/>
                                </a:lnTo>
                                <a:lnTo>
                                  <a:pt x="132" y="210"/>
                                </a:lnTo>
                                <a:lnTo>
                                  <a:pt x="119" y="214"/>
                                </a:lnTo>
                                <a:cubicBezTo>
                                  <a:pt x="118" y="214"/>
                                  <a:pt x="118" y="214"/>
                                  <a:pt x="117" y="214"/>
                                </a:cubicBezTo>
                                <a:lnTo>
                                  <a:pt x="102" y="215"/>
                                </a:lnTo>
                                <a:lnTo>
                                  <a:pt x="89" y="217"/>
                                </a:lnTo>
                                <a:lnTo>
                                  <a:pt x="76" y="220"/>
                                </a:lnTo>
                                <a:cubicBezTo>
                                  <a:pt x="75" y="220"/>
                                  <a:pt x="75" y="220"/>
                                  <a:pt x="75" y="220"/>
                                </a:cubicBezTo>
                                <a:lnTo>
                                  <a:pt x="61" y="221"/>
                                </a:lnTo>
                                <a:lnTo>
                                  <a:pt x="46" y="221"/>
                                </a:lnTo>
                                <a:lnTo>
                                  <a:pt x="31" y="221"/>
                                </a:lnTo>
                                <a:lnTo>
                                  <a:pt x="32" y="221"/>
                                </a:lnTo>
                                <a:lnTo>
                                  <a:pt x="19" y="224"/>
                                </a:lnTo>
                                <a:lnTo>
                                  <a:pt x="16" y="224"/>
                                </a:lnTo>
                                <a:lnTo>
                                  <a:pt x="13" y="209"/>
                                </a:lnTo>
                                <a:lnTo>
                                  <a:pt x="17" y="208"/>
                                </a:lnTo>
                                <a:lnTo>
                                  <a:pt x="29" y="205"/>
                                </a:lnTo>
                                <a:cubicBezTo>
                                  <a:pt x="30" y="205"/>
                                  <a:pt x="30" y="205"/>
                                  <a:pt x="31" y="205"/>
                                </a:cubicBezTo>
                                <a:lnTo>
                                  <a:pt x="45" y="205"/>
                                </a:lnTo>
                                <a:lnTo>
                                  <a:pt x="60" y="205"/>
                                </a:lnTo>
                                <a:lnTo>
                                  <a:pt x="74" y="204"/>
                                </a:lnTo>
                                <a:lnTo>
                                  <a:pt x="72" y="204"/>
                                </a:lnTo>
                                <a:lnTo>
                                  <a:pt x="88" y="201"/>
                                </a:lnTo>
                                <a:lnTo>
                                  <a:pt x="101" y="199"/>
                                </a:lnTo>
                                <a:lnTo>
                                  <a:pt x="116" y="198"/>
                                </a:lnTo>
                                <a:lnTo>
                                  <a:pt x="114" y="199"/>
                                </a:lnTo>
                                <a:lnTo>
                                  <a:pt x="127" y="195"/>
                                </a:lnTo>
                                <a:cubicBezTo>
                                  <a:pt x="128" y="195"/>
                                  <a:pt x="128" y="194"/>
                                  <a:pt x="129" y="194"/>
                                </a:cubicBezTo>
                                <a:lnTo>
                                  <a:pt x="144" y="194"/>
                                </a:lnTo>
                                <a:lnTo>
                                  <a:pt x="143" y="194"/>
                                </a:lnTo>
                                <a:lnTo>
                                  <a:pt x="157" y="191"/>
                                </a:lnTo>
                                <a:lnTo>
                                  <a:pt x="171" y="187"/>
                                </a:lnTo>
                                <a:lnTo>
                                  <a:pt x="185" y="185"/>
                                </a:lnTo>
                                <a:lnTo>
                                  <a:pt x="197" y="181"/>
                                </a:lnTo>
                                <a:lnTo>
                                  <a:pt x="196" y="182"/>
                                </a:lnTo>
                                <a:lnTo>
                                  <a:pt x="197" y="181"/>
                                </a:lnTo>
                                <a:cubicBezTo>
                                  <a:pt x="198" y="181"/>
                                  <a:pt x="200" y="180"/>
                                  <a:pt x="201" y="180"/>
                                </a:cubicBezTo>
                                <a:lnTo>
                                  <a:pt x="206" y="180"/>
                                </a:lnTo>
                                <a:lnTo>
                                  <a:pt x="199" y="185"/>
                                </a:lnTo>
                                <a:lnTo>
                                  <a:pt x="201" y="182"/>
                                </a:lnTo>
                                <a:lnTo>
                                  <a:pt x="201" y="180"/>
                                </a:lnTo>
                                <a:lnTo>
                                  <a:pt x="200" y="184"/>
                                </a:lnTo>
                                <a:lnTo>
                                  <a:pt x="200" y="163"/>
                                </a:lnTo>
                                <a:lnTo>
                                  <a:pt x="200" y="143"/>
                                </a:lnTo>
                                <a:lnTo>
                                  <a:pt x="199" y="120"/>
                                </a:lnTo>
                                <a:lnTo>
                                  <a:pt x="198" y="99"/>
                                </a:lnTo>
                                <a:lnTo>
                                  <a:pt x="197" y="77"/>
                                </a:lnTo>
                                <a:lnTo>
                                  <a:pt x="196" y="56"/>
                                </a:lnTo>
                                <a:lnTo>
                                  <a:pt x="195" y="35"/>
                                </a:lnTo>
                                <a:lnTo>
                                  <a:pt x="193" y="18"/>
                                </a:lnTo>
                                <a:lnTo>
                                  <a:pt x="193" y="20"/>
                                </a:lnTo>
                                <a:lnTo>
                                  <a:pt x="191" y="15"/>
                                </a:lnTo>
                                <a:lnTo>
                                  <a:pt x="193" y="17"/>
                                </a:lnTo>
                                <a:lnTo>
                                  <a:pt x="190" y="14"/>
                                </a:lnTo>
                                <a:lnTo>
                                  <a:pt x="197" y="16"/>
                                </a:lnTo>
                                <a:lnTo>
                                  <a:pt x="186" y="19"/>
                                </a:lnTo>
                                <a:cubicBezTo>
                                  <a:pt x="185" y="19"/>
                                  <a:pt x="184" y="19"/>
                                  <a:pt x="184" y="19"/>
                                </a:cubicBezTo>
                                <a:lnTo>
                                  <a:pt x="170" y="18"/>
                                </a:lnTo>
                                <a:lnTo>
                                  <a:pt x="155" y="16"/>
                                </a:lnTo>
                                <a:lnTo>
                                  <a:pt x="157" y="16"/>
                                </a:lnTo>
                                <a:lnTo>
                                  <a:pt x="143" y="18"/>
                                </a:lnTo>
                                <a:lnTo>
                                  <a:pt x="130" y="18"/>
                                </a:lnTo>
                                <a:lnTo>
                                  <a:pt x="117" y="19"/>
                                </a:lnTo>
                                <a:lnTo>
                                  <a:pt x="103" y="19"/>
                                </a:lnTo>
                                <a:lnTo>
                                  <a:pt x="90" y="20"/>
                                </a:lnTo>
                                <a:lnTo>
                                  <a:pt x="77" y="20"/>
                                </a:lnTo>
                                <a:lnTo>
                                  <a:pt x="63" y="23"/>
                                </a:lnTo>
                                <a:lnTo>
                                  <a:pt x="50" y="23"/>
                                </a:lnTo>
                                <a:lnTo>
                                  <a:pt x="36" y="25"/>
                                </a:lnTo>
                                <a:lnTo>
                                  <a:pt x="23" y="27"/>
                                </a:lnTo>
                                <a:lnTo>
                                  <a:pt x="9" y="28"/>
                                </a:lnTo>
                                <a:lnTo>
                                  <a:pt x="0" y="28"/>
                                </a:lnTo>
                                <a:lnTo>
                                  <a:pt x="0" y="1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72" name="Freeform 6973"/>
                        <wps:cNvSpPr>
                          <a:spLocks/>
                        </wps:cNvSpPr>
                        <wps:spPr bwMode="auto">
                          <a:xfrm>
                            <a:off x="699" y="644"/>
                            <a:ext cx="56" cy="151"/>
                          </a:xfrm>
                          <a:custGeom>
                            <a:avLst/>
                            <a:gdLst>
                              <a:gd name="T0" fmla="*/ 56 w 56"/>
                              <a:gd name="T1" fmla="*/ 3 h 151"/>
                              <a:gd name="T2" fmla="*/ 56 w 56"/>
                              <a:gd name="T3" fmla="*/ 2 h 151"/>
                              <a:gd name="T4" fmla="*/ 55 w 56"/>
                              <a:gd name="T5" fmla="*/ 0 h 151"/>
                              <a:gd name="T6" fmla="*/ 20 w 56"/>
                              <a:gd name="T7" fmla="*/ 4 h 151"/>
                              <a:gd name="T8" fmla="*/ 16 w 56"/>
                              <a:gd name="T9" fmla="*/ 4 h 151"/>
                              <a:gd name="T10" fmla="*/ 16 w 56"/>
                              <a:gd name="T11" fmla="*/ 5 h 151"/>
                              <a:gd name="T12" fmla="*/ 13 w 56"/>
                              <a:gd name="T13" fmla="*/ 5 h 151"/>
                              <a:gd name="T14" fmla="*/ 10 w 56"/>
                              <a:gd name="T15" fmla="*/ 9 h 151"/>
                              <a:gd name="T16" fmla="*/ 9 w 56"/>
                              <a:gd name="T17" fmla="*/ 14 h 151"/>
                              <a:gd name="T18" fmla="*/ 9 w 56"/>
                              <a:gd name="T19" fmla="*/ 17 h 151"/>
                              <a:gd name="T20" fmla="*/ 8 w 56"/>
                              <a:gd name="T21" fmla="*/ 28 h 151"/>
                              <a:gd name="T22" fmla="*/ 7 w 56"/>
                              <a:gd name="T23" fmla="*/ 38 h 151"/>
                              <a:gd name="T24" fmla="*/ 6 w 56"/>
                              <a:gd name="T25" fmla="*/ 49 h 151"/>
                              <a:gd name="T26" fmla="*/ 5 w 56"/>
                              <a:gd name="T27" fmla="*/ 59 h 151"/>
                              <a:gd name="T28" fmla="*/ 4 w 56"/>
                              <a:gd name="T29" fmla="*/ 70 h 151"/>
                              <a:gd name="T30" fmla="*/ 4 w 56"/>
                              <a:gd name="T31" fmla="*/ 81 h 151"/>
                              <a:gd name="T32" fmla="*/ 3 w 56"/>
                              <a:gd name="T33" fmla="*/ 92 h 151"/>
                              <a:gd name="T34" fmla="*/ 3 w 56"/>
                              <a:gd name="T35" fmla="*/ 103 h 151"/>
                              <a:gd name="T36" fmla="*/ 2 w 56"/>
                              <a:gd name="T37" fmla="*/ 112 h 151"/>
                              <a:gd name="T38" fmla="*/ 2 w 56"/>
                              <a:gd name="T39" fmla="*/ 124 h 151"/>
                              <a:gd name="T40" fmla="*/ 0 w 56"/>
                              <a:gd name="T41" fmla="*/ 135 h 151"/>
                              <a:gd name="T42" fmla="*/ 0 w 56"/>
                              <a:gd name="T43" fmla="*/ 144 h 151"/>
                              <a:gd name="T44" fmla="*/ 0 w 56"/>
                              <a:gd name="T45" fmla="*/ 144 h 151"/>
                              <a:gd name="T46" fmla="*/ 2 w 56"/>
                              <a:gd name="T47" fmla="*/ 148 h 151"/>
                              <a:gd name="T48" fmla="*/ 5 w 56"/>
                              <a:gd name="T49" fmla="*/ 151 h 151"/>
                              <a:gd name="T50" fmla="*/ 7 w 56"/>
                              <a:gd name="T51" fmla="*/ 151 h 151"/>
                              <a:gd name="T52" fmla="*/ 9 w 56"/>
                              <a:gd name="T53" fmla="*/ 149 h 151"/>
                              <a:gd name="T54" fmla="*/ 52 w 56"/>
                              <a:gd name="T55" fmla="*/ 117 h 151"/>
                              <a:gd name="T56" fmla="*/ 56 w 56"/>
                              <a:gd name="T57" fmla="*/ 114 h 151"/>
                              <a:gd name="T58" fmla="*/ 56 w 56"/>
                              <a:gd name="T59" fmla="*/ 110 h 151"/>
                              <a:gd name="T60" fmla="*/ 56 w 56"/>
                              <a:gd name="T61" fmla="*/ 108 h 151"/>
                              <a:gd name="T62" fmla="*/ 56 w 56"/>
                              <a:gd name="T63" fmla="*/ 5 h 151"/>
                              <a:gd name="T64" fmla="*/ 56 w 56"/>
                              <a:gd name="T65" fmla="*/ 3 h 1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6" h="151">
                                <a:moveTo>
                                  <a:pt x="56" y="3"/>
                                </a:moveTo>
                                <a:lnTo>
                                  <a:pt x="56" y="2"/>
                                </a:lnTo>
                                <a:lnTo>
                                  <a:pt x="55" y="0"/>
                                </a:lnTo>
                                <a:lnTo>
                                  <a:pt x="20" y="4"/>
                                </a:lnTo>
                                <a:lnTo>
                                  <a:pt x="16" y="4"/>
                                </a:lnTo>
                                <a:lnTo>
                                  <a:pt x="16" y="5"/>
                                </a:lnTo>
                                <a:lnTo>
                                  <a:pt x="13" y="5"/>
                                </a:lnTo>
                                <a:lnTo>
                                  <a:pt x="10" y="9"/>
                                </a:lnTo>
                                <a:lnTo>
                                  <a:pt x="9" y="14"/>
                                </a:lnTo>
                                <a:lnTo>
                                  <a:pt x="9" y="17"/>
                                </a:lnTo>
                                <a:lnTo>
                                  <a:pt x="8" y="28"/>
                                </a:lnTo>
                                <a:lnTo>
                                  <a:pt x="7" y="38"/>
                                </a:lnTo>
                                <a:lnTo>
                                  <a:pt x="6" y="49"/>
                                </a:lnTo>
                                <a:lnTo>
                                  <a:pt x="5" y="59"/>
                                </a:lnTo>
                                <a:lnTo>
                                  <a:pt x="4" y="70"/>
                                </a:lnTo>
                                <a:lnTo>
                                  <a:pt x="4" y="81"/>
                                </a:lnTo>
                                <a:lnTo>
                                  <a:pt x="3" y="92"/>
                                </a:lnTo>
                                <a:lnTo>
                                  <a:pt x="3" y="103"/>
                                </a:lnTo>
                                <a:lnTo>
                                  <a:pt x="2" y="112"/>
                                </a:lnTo>
                                <a:lnTo>
                                  <a:pt x="2" y="124"/>
                                </a:lnTo>
                                <a:lnTo>
                                  <a:pt x="0" y="135"/>
                                </a:lnTo>
                                <a:lnTo>
                                  <a:pt x="0" y="144"/>
                                </a:lnTo>
                                <a:lnTo>
                                  <a:pt x="2" y="148"/>
                                </a:lnTo>
                                <a:lnTo>
                                  <a:pt x="5" y="151"/>
                                </a:lnTo>
                                <a:lnTo>
                                  <a:pt x="7" y="151"/>
                                </a:lnTo>
                                <a:lnTo>
                                  <a:pt x="9" y="149"/>
                                </a:lnTo>
                                <a:lnTo>
                                  <a:pt x="52" y="117"/>
                                </a:lnTo>
                                <a:lnTo>
                                  <a:pt x="56" y="114"/>
                                </a:lnTo>
                                <a:lnTo>
                                  <a:pt x="56" y="110"/>
                                </a:lnTo>
                                <a:lnTo>
                                  <a:pt x="56" y="108"/>
                                </a:lnTo>
                                <a:lnTo>
                                  <a:pt x="56" y="5"/>
                                </a:lnTo>
                                <a:lnTo>
                                  <a:pt x="56" y="3"/>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Freeform 6974"/>
                        <wps:cNvSpPr>
                          <a:spLocks noEditPoints="1"/>
                        </wps:cNvSpPr>
                        <wps:spPr bwMode="auto">
                          <a:xfrm>
                            <a:off x="695" y="640"/>
                            <a:ext cx="64" cy="159"/>
                          </a:xfrm>
                          <a:custGeom>
                            <a:avLst/>
                            <a:gdLst>
                              <a:gd name="T0" fmla="*/ 29 w 128"/>
                              <a:gd name="T1" fmla="*/ 4 h 320"/>
                              <a:gd name="T2" fmla="*/ 28 w 128"/>
                              <a:gd name="T3" fmla="*/ 3 h 320"/>
                              <a:gd name="T4" fmla="*/ 30 w 128"/>
                              <a:gd name="T5" fmla="*/ 4 h 320"/>
                              <a:gd name="T6" fmla="*/ 10 w 128"/>
                              <a:gd name="T7" fmla="*/ 6 h 320"/>
                              <a:gd name="T8" fmla="*/ 12 w 128"/>
                              <a:gd name="T9" fmla="*/ 5 h 320"/>
                              <a:gd name="T10" fmla="*/ 9 w 128"/>
                              <a:gd name="T11" fmla="*/ 6 h 320"/>
                              <a:gd name="T12" fmla="*/ 9 w 128"/>
                              <a:gd name="T13" fmla="*/ 7 h 320"/>
                              <a:gd name="T14" fmla="*/ 9 w 128"/>
                              <a:gd name="T15" fmla="*/ 9 h 320"/>
                              <a:gd name="T16" fmla="*/ 9 w 128"/>
                              <a:gd name="T17" fmla="*/ 10 h 320"/>
                              <a:gd name="T18" fmla="*/ 8 w 128"/>
                              <a:gd name="T19" fmla="*/ 21 h 320"/>
                              <a:gd name="T20" fmla="*/ 7 w 128"/>
                              <a:gd name="T21" fmla="*/ 32 h 320"/>
                              <a:gd name="T22" fmla="*/ 6 w 128"/>
                              <a:gd name="T23" fmla="*/ 42 h 320"/>
                              <a:gd name="T24" fmla="*/ 6 w 128"/>
                              <a:gd name="T25" fmla="*/ 53 h 320"/>
                              <a:gd name="T26" fmla="*/ 5 w 128"/>
                              <a:gd name="T27" fmla="*/ 64 h 320"/>
                              <a:gd name="T28" fmla="*/ 4 w 128"/>
                              <a:gd name="T29" fmla="*/ 74 h 320"/>
                              <a:gd name="T30" fmla="*/ 4 w 128"/>
                              <a:gd name="T31" fmla="*/ 73 h 320"/>
                              <a:gd name="T32" fmla="*/ 5 w 128"/>
                              <a:gd name="T33" fmla="*/ 75 h 320"/>
                              <a:gd name="T34" fmla="*/ 5 w 128"/>
                              <a:gd name="T35" fmla="*/ 75 h 320"/>
                              <a:gd name="T36" fmla="*/ 4 w 128"/>
                              <a:gd name="T37" fmla="*/ 76 h 320"/>
                              <a:gd name="T38" fmla="*/ 5 w 128"/>
                              <a:gd name="T39" fmla="*/ 75 h 320"/>
                              <a:gd name="T40" fmla="*/ 29 w 128"/>
                              <a:gd name="T41" fmla="*/ 57 h 320"/>
                              <a:gd name="T42" fmla="*/ 28 w 128"/>
                              <a:gd name="T43" fmla="*/ 57 h 320"/>
                              <a:gd name="T44" fmla="*/ 28 w 128"/>
                              <a:gd name="T45" fmla="*/ 56 h 320"/>
                              <a:gd name="T46" fmla="*/ 28 w 128"/>
                              <a:gd name="T47" fmla="*/ 3 h 320"/>
                              <a:gd name="T48" fmla="*/ 32 w 128"/>
                              <a:gd name="T49" fmla="*/ 56 h 320"/>
                              <a:gd name="T50" fmla="*/ 32 w 128"/>
                              <a:gd name="T51" fmla="*/ 57 h 320"/>
                              <a:gd name="T52" fmla="*/ 31 w 128"/>
                              <a:gd name="T53" fmla="*/ 61 h 320"/>
                              <a:gd name="T54" fmla="*/ 8 w 128"/>
                              <a:gd name="T55" fmla="*/ 78 h 320"/>
                              <a:gd name="T56" fmla="*/ 7 w 128"/>
                              <a:gd name="T57" fmla="*/ 79 h 320"/>
                              <a:gd name="T58" fmla="*/ 5 w 128"/>
                              <a:gd name="T59" fmla="*/ 79 h 320"/>
                              <a:gd name="T60" fmla="*/ 2 w 128"/>
                              <a:gd name="T61" fmla="*/ 77 h 320"/>
                              <a:gd name="T62" fmla="*/ 1 w 128"/>
                              <a:gd name="T63" fmla="*/ 75 h 320"/>
                              <a:gd name="T64" fmla="*/ 0 w 128"/>
                              <a:gd name="T65" fmla="*/ 74 h 320"/>
                              <a:gd name="T66" fmla="*/ 1 w 128"/>
                              <a:gd name="T67" fmla="*/ 64 h 320"/>
                              <a:gd name="T68" fmla="*/ 2 w 128"/>
                              <a:gd name="T69" fmla="*/ 53 h 320"/>
                              <a:gd name="T70" fmla="*/ 2 w 128"/>
                              <a:gd name="T71" fmla="*/ 42 h 320"/>
                              <a:gd name="T72" fmla="*/ 3 w 128"/>
                              <a:gd name="T73" fmla="*/ 31 h 320"/>
                              <a:gd name="T74" fmla="*/ 4 w 128"/>
                              <a:gd name="T75" fmla="*/ 21 h 320"/>
                              <a:gd name="T76" fmla="*/ 5 w 128"/>
                              <a:gd name="T77" fmla="*/ 10 h 320"/>
                              <a:gd name="T78" fmla="*/ 5 w 128"/>
                              <a:gd name="T79" fmla="*/ 8 h 320"/>
                              <a:gd name="T80" fmla="*/ 6 w 128"/>
                              <a:gd name="T81" fmla="*/ 5 h 320"/>
                              <a:gd name="T82" fmla="*/ 8 w 128"/>
                              <a:gd name="T83" fmla="*/ 3 h 320"/>
                              <a:gd name="T84" fmla="*/ 8 w 128"/>
                              <a:gd name="T85" fmla="*/ 3 h 320"/>
                              <a:gd name="T86" fmla="*/ 10 w 128"/>
                              <a:gd name="T87" fmla="*/ 2 h 320"/>
                              <a:gd name="T88" fmla="*/ 30 w 128"/>
                              <a:gd name="T89" fmla="*/ 0 h 320"/>
                              <a:gd name="T90" fmla="*/ 32 w 128"/>
                              <a:gd name="T91" fmla="*/ 2 h 320"/>
                              <a:gd name="T92" fmla="*/ 32 w 128"/>
                              <a:gd name="T93" fmla="*/ 2 h 320"/>
                              <a:gd name="T94" fmla="*/ 32 w 128"/>
                              <a:gd name="T95" fmla="*/ 4 h 32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28" h="320">
                                <a:moveTo>
                                  <a:pt x="112" y="14"/>
                                </a:moveTo>
                                <a:lnTo>
                                  <a:pt x="114" y="18"/>
                                </a:lnTo>
                                <a:lnTo>
                                  <a:pt x="112" y="16"/>
                                </a:lnTo>
                                <a:cubicBezTo>
                                  <a:pt x="112" y="15"/>
                                  <a:pt x="111" y="14"/>
                                  <a:pt x="111" y="13"/>
                                </a:cubicBezTo>
                                <a:lnTo>
                                  <a:pt x="111" y="10"/>
                                </a:lnTo>
                                <a:lnTo>
                                  <a:pt x="119" y="16"/>
                                </a:lnTo>
                                <a:lnTo>
                                  <a:pt x="49" y="24"/>
                                </a:lnTo>
                                <a:lnTo>
                                  <a:pt x="40" y="24"/>
                                </a:lnTo>
                                <a:lnTo>
                                  <a:pt x="48" y="20"/>
                                </a:lnTo>
                                <a:lnTo>
                                  <a:pt x="47" y="21"/>
                                </a:lnTo>
                                <a:cubicBezTo>
                                  <a:pt x="46" y="23"/>
                                  <a:pt x="44" y="25"/>
                                  <a:pt x="42" y="26"/>
                                </a:cubicBezTo>
                                <a:lnTo>
                                  <a:pt x="35" y="27"/>
                                </a:lnTo>
                                <a:lnTo>
                                  <a:pt x="40" y="24"/>
                                </a:lnTo>
                                <a:lnTo>
                                  <a:pt x="35" y="31"/>
                                </a:lnTo>
                                <a:lnTo>
                                  <a:pt x="36" y="28"/>
                                </a:lnTo>
                                <a:lnTo>
                                  <a:pt x="34" y="38"/>
                                </a:lnTo>
                                <a:lnTo>
                                  <a:pt x="32" y="44"/>
                                </a:lnTo>
                                <a:lnTo>
                                  <a:pt x="33" y="42"/>
                                </a:lnTo>
                                <a:lnTo>
                                  <a:pt x="31" y="64"/>
                                </a:lnTo>
                                <a:lnTo>
                                  <a:pt x="29" y="86"/>
                                </a:lnTo>
                                <a:lnTo>
                                  <a:pt x="28" y="109"/>
                                </a:lnTo>
                                <a:lnTo>
                                  <a:pt x="25" y="129"/>
                                </a:lnTo>
                                <a:lnTo>
                                  <a:pt x="24" y="151"/>
                                </a:lnTo>
                                <a:lnTo>
                                  <a:pt x="23" y="171"/>
                                </a:lnTo>
                                <a:lnTo>
                                  <a:pt x="21" y="193"/>
                                </a:lnTo>
                                <a:lnTo>
                                  <a:pt x="21" y="215"/>
                                </a:lnTo>
                                <a:lnTo>
                                  <a:pt x="20" y="236"/>
                                </a:lnTo>
                                <a:lnTo>
                                  <a:pt x="19" y="259"/>
                                </a:lnTo>
                                <a:lnTo>
                                  <a:pt x="16" y="281"/>
                                </a:lnTo>
                                <a:lnTo>
                                  <a:pt x="16" y="298"/>
                                </a:lnTo>
                                <a:lnTo>
                                  <a:pt x="16" y="295"/>
                                </a:lnTo>
                                <a:lnTo>
                                  <a:pt x="19" y="304"/>
                                </a:lnTo>
                                <a:lnTo>
                                  <a:pt x="18" y="302"/>
                                </a:lnTo>
                                <a:lnTo>
                                  <a:pt x="23" y="307"/>
                                </a:lnTo>
                                <a:lnTo>
                                  <a:pt x="17" y="304"/>
                                </a:lnTo>
                                <a:lnTo>
                                  <a:pt x="22" y="304"/>
                                </a:lnTo>
                                <a:lnTo>
                                  <a:pt x="16" y="307"/>
                                </a:lnTo>
                                <a:lnTo>
                                  <a:pt x="19" y="304"/>
                                </a:lnTo>
                                <a:cubicBezTo>
                                  <a:pt x="19" y="304"/>
                                  <a:pt x="20" y="303"/>
                                  <a:pt x="20" y="303"/>
                                </a:cubicBezTo>
                                <a:lnTo>
                                  <a:pt x="106" y="238"/>
                                </a:lnTo>
                                <a:lnTo>
                                  <a:pt x="114" y="232"/>
                                </a:lnTo>
                                <a:lnTo>
                                  <a:pt x="111" y="238"/>
                                </a:lnTo>
                                <a:lnTo>
                                  <a:pt x="112" y="229"/>
                                </a:lnTo>
                                <a:lnTo>
                                  <a:pt x="113" y="224"/>
                                </a:lnTo>
                                <a:lnTo>
                                  <a:pt x="112" y="226"/>
                                </a:lnTo>
                                <a:lnTo>
                                  <a:pt x="112" y="19"/>
                                </a:lnTo>
                                <a:lnTo>
                                  <a:pt x="112" y="14"/>
                                </a:lnTo>
                                <a:close/>
                                <a:moveTo>
                                  <a:pt x="128" y="19"/>
                                </a:moveTo>
                                <a:lnTo>
                                  <a:pt x="128" y="226"/>
                                </a:lnTo>
                                <a:cubicBezTo>
                                  <a:pt x="128" y="226"/>
                                  <a:pt x="128" y="227"/>
                                  <a:pt x="128" y="227"/>
                                </a:cubicBezTo>
                                <a:lnTo>
                                  <a:pt x="128" y="230"/>
                                </a:lnTo>
                                <a:lnTo>
                                  <a:pt x="127" y="239"/>
                                </a:lnTo>
                                <a:cubicBezTo>
                                  <a:pt x="127" y="241"/>
                                  <a:pt x="126" y="243"/>
                                  <a:pt x="124" y="245"/>
                                </a:cubicBezTo>
                                <a:lnTo>
                                  <a:pt x="116" y="251"/>
                                </a:lnTo>
                                <a:lnTo>
                                  <a:pt x="30" y="316"/>
                                </a:lnTo>
                                <a:lnTo>
                                  <a:pt x="31" y="315"/>
                                </a:lnTo>
                                <a:lnTo>
                                  <a:pt x="28" y="318"/>
                                </a:lnTo>
                                <a:cubicBezTo>
                                  <a:pt x="26" y="320"/>
                                  <a:pt x="24" y="320"/>
                                  <a:pt x="22" y="320"/>
                                </a:cubicBezTo>
                                <a:lnTo>
                                  <a:pt x="17" y="320"/>
                                </a:lnTo>
                                <a:cubicBezTo>
                                  <a:pt x="15" y="320"/>
                                  <a:pt x="13" y="320"/>
                                  <a:pt x="11" y="318"/>
                                </a:cubicBezTo>
                                <a:lnTo>
                                  <a:pt x="6" y="312"/>
                                </a:lnTo>
                                <a:cubicBezTo>
                                  <a:pt x="5" y="312"/>
                                  <a:pt x="5" y="311"/>
                                  <a:pt x="5" y="310"/>
                                </a:cubicBezTo>
                                <a:lnTo>
                                  <a:pt x="1" y="301"/>
                                </a:lnTo>
                                <a:cubicBezTo>
                                  <a:pt x="1" y="300"/>
                                  <a:pt x="0" y="299"/>
                                  <a:pt x="0" y="298"/>
                                </a:cubicBezTo>
                                <a:lnTo>
                                  <a:pt x="0" y="279"/>
                                </a:lnTo>
                                <a:lnTo>
                                  <a:pt x="3" y="258"/>
                                </a:lnTo>
                                <a:lnTo>
                                  <a:pt x="4" y="235"/>
                                </a:lnTo>
                                <a:lnTo>
                                  <a:pt x="5" y="215"/>
                                </a:lnTo>
                                <a:lnTo>
                                  <a:pt x="5" y="192"/>
                                </a:lnTo>
                                <a:lnTo>
                                  <a:pt x="7" y="170"/>
                                </a:lnTo>
                                <a:lnTo>
                                  <a:pt x="8" y="150"/>
                                </a:lnTo>
                                <a:lnTo>
                                  <a:pt x="9" y="127"/>
                                </a:lnTo>
                                <a:lnTo>
                                  <a:pt x="12" y="108"/>
                                </a:lnTo>
                                <a:lnTo>
                                  <a:pt x="13" y="85"/>
                                </a:lnTo>
                                <a:lnTo>
                                  <a:pt x="15" y="63"/>
                                </a:lnTo>
                                <a:lnTo>
                                  <a:pt x="17" y="41"/>
                                </a:lnTo>
                                <a:cubicBezTo>
                                  <a:pt x="17" y="40"/>
                                  <a:pt x="17" y="40"/>
                                  <a:pt x="17" y="39"/>
                                </a:cubicBezTo>
                                <a:lnTo>
                                  <a:pt x="18" y="35"/>
                                </a:lnTo>
                                <a:lnTo>
                                  <a:pt x="20" y="25"/>
                                </a:lnTo>
                                <a:cubicBezTo>
                                  <a:pt x="21" y="24"/>
                                  <a:pt x="21" y="23"/>
                                  <a:pt x="22" y="22"/>
                                </a:cubicBezTo>
                                <a:lnTo>
                                  <a:pt x="27" y="15"/>
                                </a:lnTo>
                                <a:cubicBezTo>
                                  <a:pt x="28" y="13"/>
                                  <a:pt x="29" y="12"/>
                                  <a:pt x="31" y="12"/>
                                </a:cubicBezTo>
                                <a:lnTo>
                                  <a:pt x="38" y="10"/>
                                </a:lnTo>
                                <a:lnTo>
                                  <a:pt x="32" y="15"/>
                                </a:lnTo>
                                <a:lnTo>
                                  <a:pt x="33" y="13"/>
                                </a:lnTo>
                                <a:cubicBezTo>
                                  <a:pt x="34" y="10"/>
                                  <a:pt x="37" y="8"/>
                                  <a:pt x="40" y="8"/>
                                </a:cubicBezTo>
                                <a:lnTo>
                                  <a:pt x="47" y="8"/>
                                </a:lnTo>
                                <a:lnTo>
                                  <a:pt x="117" y="1"/>
                                </a:lnTo>
                                <a:cubicBezTo>
                                  <a:pt x="122" y="0"/>
                                  <a:pt x="125" y="3"/>
                                  <a:pt x="126" y="7"/>
                                </a:cubicBezTo>
                                <a:lnTo>
                                  <a:pt x="127" y="10"/>
                                </a:lnTo>
                                <a:lnTo>
                                  <a:pt x="126" y="7"/>
                                </a:lnTo>
                                <a:lnTo>
                                  <a:pt x="127" y="10"/>
                                </a:lnTo>
                                <a:cubicBezTo>
                                  <a:pt x="128" y="11"/>
                                  <a:pt x="128" y="13"/>
                                  <a:pt x="128" y="14"/>
                                </a:cubicBezTo>
                                <a:lnTo>
                                  <a:pt x="128" y="1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74" name="Freeform 6975"/>
                        <wps:cNvSpPr>
                          <a:spLocks/>
                        </wps:cNvSpPr>
                        <wps:spPr bwMode="auto">
                          <a:xfrm>
                            <a:off x="548" y="644"/>
                            <a:ext cx="159" cy="151"/>
                          </a:xfrm>
                          <a:custGeom>
                            <a:avLst/>
                            <a:gdLst>
                              <a:gd name="T0" fmla="*/ 13 w 159"/>
                              <a:gd name="T1" fmla="*/ 1 h 151"/>
                              <a:gd name="T2" fmla="*/ 15 w 159"/>
                              <a:gd name="T3" fmla="*/ 1 h 151"/>
                              <a:gd name="T4" fmla="*/ 36 w 159"/>
                              <a:gd name="T5" fmla="*/ 1 h 151"/>
                              <a:gd name="T6" fmla="*/ 57 w 159"/>
                              <a:gd name="T7" fmla="*/ 1 h 151"/>
                              <a:gd name="T8" fmla="*/ 78 w 159"/>
                              <a:gd name="T9" fmla="*/ 2 h 151"/>
                              <a:gd name="T10" fmla="*/ 98 w 159"/>
                              <a:gd name="T11" fmla="*/ 3 h 151"/>
                              <a:gd name="T12" fmla="*/ 120 w 159"/>
                              <a:gd name="T13" fmla="*/ 5 h 151"/>
                              <a:gd name="T14" fmla="*/ 140 w 159"/>
                              <a:gd name="T15" fmla="*/ 6 h 151"/>
                              <a:gd name="T16" fmla="*/ 157 w 159"/>
                              <a:gd name="T17" fmla="*/ 9 h 151"/>
                              <a:gd name="T18" fmla="*/ 159 w 159"/>
                              <a:gd name="T19" fmla="*/ 9 h 151"/>
                              <a:gd name="T20" fmla="*/ 156 w 159"/>
                              <a:gd name="T21" fmla="*/ 18 h 151"/>
                              <a:gd name="T22" fmla="*/ 155 w 159"/>
                              <a:gd name="T23" fmla="*/ 20 h 151"/>
                              <a:gd name="T24" fmla="*/ 153 w 159"/>
                              <a:gd name="T25" fmla="*/ 41 h 151"/>
                              <a:gd name="T26" fmla="*/ 151 w 159"/>
                              <a:gd name="T27" fmla="*/ 62 h 151"/>
                              <a:gd name="T28" fmla="*/ 150 w 159"/>
                              <a:gd name="T29" fmla="*/ 82 h 151"/>
                              <a:gd name="T30" fmla="*/ 149 w 159"/>
                              <a:gd name="T31" fmla="*/ 104 h 151"/>
                              <a:gd name="T32" fmla="*/ 147 w 159"/>
                              <a:gd name="T33" fmla="*/ 124 h 151"/>
                              <a:gd name="T34" fmla="*/ 146 w 159"/>
                              <a:gd name="T35" fmla="*/ 143 h 151"/>
                              <a:gd name="T36" fmla="*/ 148 w 159"/>
                              <a:gd name="T37" fmla="*/ 148 h 151"/>
                              <a:gd name="T38" fmla="*/ 152 w 159"/>
                              <a:gd name="T39" fmla="*/ 151 h 151"/>
                              <a:gd name="T40" fmla="*/ 130 w 159"/>
                              <a:gd name="T41" fmla="*/ 148 h 151"/>
                              <a:gd name="T42" fmla="*/ 109 w 159"/>
                              <a:gd name="T43" fmla="*/ 146 h 151"/>
                              <a:gd name="T44" fmla="*/ 89 w 159"/>
                              <a:gd name="T45" fmla="*/ 144 h 151"/>
                              <a:gd name="T46" fmla="*/ 69 w 159"/>
                              <a:gd name="T47" fmla="*/ 141 h 151"/>
                              <a:gd name="T48" fmla="*/ 50 w 159"/>
                              <a:gd name="T49" fmla="*/ 138 h 151"/>
                              <a:gd name="T50" fmla="*/ 29 w 159"/>
                              <a:gd name="T51" fmla="*/ 135 h 151"/>
                              <a:gd name="T52" fmla="*/ 9 w 159"/>
                              <a:gd name="T53" fmla="*/ 130 h 151"/>
                              <a:gd name="T54" fmla="*/ 4 w 159"/>
                              <a:gd name="T55" fmla="*/ 129 h 151"/>
                              <a:gd name="T56" fmla="*/ 4 w 159"/>
                              <a:gd name="T57" fmla="*/ 129 h 151"/>
                              <a:gd name="T58" fmla="*/ 0 w 159"/>
                              <a:gd name="T59" fmla="*/ 122 h 151"/>
                              <a:gd name="T60" fmla="*/ 7 w 159"/>
                              <a:gd name="T61" fmla="*/ 10 h 151"/>
                              <a:gd name="T62" fmla="*/ 8 w 159"/>
                              <a:gd name="T63" fmla="*/ 5 h 151"/>
                              <a:gd name="T64" fmla="*/ 14 w 159"/>
                              <a:gd name="T65" fmla="*/ 0 h 1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 h="151">
                                <a:moveTo>
                                  <a:pt x="11" y="2"/>
                                </a:moveTo>
                                <a:lnTo>
                                  <a:pt x="13" y="1"/>
                                </a:lnTo>
                                <a:lnTo>
                                  <a:pt x="15" y="1"/>
                                </a:lnTo>
                                <a:lnTo>
                                  <a:pt x="26" y="1"/>
                                </a:lnTo>
                                <a:lnTo>
                                  <a:pt x="36" y="1"/>
                                </a:lnTo>
                                <a:lnTo>
                                  <a:pt x="46" y="1"/>
                                </a:lnTo>
                                <a:lnTo>
                                  <a:pt x="57" y="1"/>
                                </a:lnTo>
                                <a:lnTo>
                                  <a:pt x="67" y="2"/>
                                </a:lnTo>
                                <a:lnTo>
                                  <a:pt x="78" y="2"/>
                                </a:lnTo>
                                <a:lnTo>
                                  <a:pt x="88" y="3"/>
                                </a:lnTo>
                                <a:lnTo>
                                  <a:pt x="98" y="3"/>
                                </a:lnTo>
                                <a:lnTo>
                                  <a:pt x="109" y="4"/>
                                </a:lnTo>
                                <a:lnTo>
                                  <a:pt x="120" y="5"/>
                                </a:lnTo>
                                <a:lnTo>
                                  <a:pt x="130" y="6"/>
                                </a:lnTo>
                                <a:lnTo>
                                  <a:pt x="140" y="6"/>
                                </a:lnTo>
                                <a:lnTo>
                                  <a:pt x="150" y="8"/>
                                </a:lnTo>
                                <a:lnTo>
                                  <a:pt x="157" y="9"/>
                                </a:lnTo>
                                <a:lnTo>
                                  <a:pt x="159" y="9"/>
                                </a:lnTo>
                                <a:lnTo>
                                  <a:pt x="157" y="13"/>
                                </a:lnTo>
                                <a:lnTo>
                                  <a:pt x="156" y="18"/>
                                </a:lnTo>
                                <a:lnTo>
                                  <a:pt x="155" y="18"/>
                                </a:lnTo>
                                <a:lnTo>
                                  <a:pt x="155" y="20"/>
                                </a:lnTo>
                                <a:lnTo>
                                  <a:pt x="154" y="30"/>
                                </a:lnTo>
                                <a:lnTo>
                                  <a:pt x="153" y="41"/>
                                </a:lnTo>
                                <a:lnTo>
                                  <a:pt x="152" y="52"/>
                                </a:lnTo>
                                <a:lnTo>
                                  <a:pt x="151" y="62"/>
                                </a:lnTo>
                                <a:lnTo>
                                  <a:pt x="150" y="72"/>
                                </a:lnTo>
                                <a:lnTo>
                                  <a:pt x="150" y="82"/>
                                </a:lnTo>
                                <a:lnTo>
                                  <a:pt x="149" y="93"/>
                                </a:lnTo>
                                <a:lnTo>
                                  <a:pt x="149" y="104"/>
                                </a:lnTo>
                                <a:lnTo>
                                  <a:pt x="148" y="113"/>
                                </a:lnTo>
                                <a:lnTo>
                                  <a:pt x="147" y="124"/>
                                </a:lnTo>
                                <a:lnTo>
                                  <a:pt x="146" y="135"/>
                                </a:lnTo>
                                <a:lnTo>
                                  <a:pt x="146" y="143"/>
                                </a:lnTo>
                                <a:lnTo>
                                  <a:pt x="148" y="148"/>
                                </a:lnTo>
                                <a:lnTo>
                                  <a:pt x="151" y="151"/>
                                </a:lnTo>
                                <a:lnTo>
                                  <a:pt x="152" y="151"/>
                                </a:lnTo>
                                <a:lnTo>
                                  <a:pt x="140" y="149"/>
                                </a:lnTo>
                                <a:lnTo>
                                  <a:pt x="130" y="148"/>
                                </a:lnTo>
                                <a:lnTo>
                                  <a:pt x="120" y="147"/>
                                </a:lnTo>
                                <a:lnTo>
                                  <a:pt x="109" y="146"/>
                                </a:lnTo>
                                <a:lnTo>
                                  <a:pt x="100" y="144"/>
                                </a:lnTo>
                                <a:lnTo>
                                  <a:pt x="89" y="144"/>
                                </a:lnTo>
                                <a:lnTo>
                                  <a:pt x="79" y="143"/>
                                </a:lnTo>
                                <a:lnTo>
                                  <a:pt x="69" y="141"/>
                                </a:lnTo>
                                <a:lnTo>
                                  <a:pt x="59" y="139"/>
                                </a:lnTo>
                                <a:lnTo>
                                  <a:pt x="50" y="138"/>
                                </a:lnTo>
                                <a:lnTo>
                                  <a:pt x="39" y="135"/>
                                </a:lnTo>
                                <a:lnTo>
                                  <a:pt x="29" y="135"/>
                                </a:lnTo>
                                <a:lnTo>
                                  <a:pt x="19" y="132"/>
                                </a:lnTo>
                                <a:lnTo>
                                  <a:pt x="9" y="130"/>
                                </a:lnTo>
                                <a:lnTo>
                                  <a:pt x="7" y="130"/>
                                </a:lnTo>
                                <a:lnTo>
                                  <a:pt x="4" y="129"/>
                                </a:lnTo>
                                <a:lnTo>
                                  <a:pt x="7" y="130"/>
                                </a:lnTo>
                                <a:lnTo>
                                  <a:pt x="4" y="129"/>
                                </a:lnTo>
                                <a:lnTo>
                                  <a:pt x="1" y="126"/>
                                </a:lnTo>
                                <a:lnTo>
                                  <a:pt x="0" y="122"/>
                                </a:lnTo>
                                <a:lnTo>
                                  <a:pt x="7" y="11"/>
                                </a:lnTo>
                                <a:lnTo>
                                  <a:pt x="7" y="10"/>
                                </a:lnTo>
                                <a:lnTo>
                                  <a:pt x="8" y="5"/>
                                </a:lnTo>
                                <a:lnTo>
                                  <a:pt x="11" y="1"/>
                                </a:lnTo>
                                <a:lnTo>
                                  <a:pt x="14" y="0"/>
                                </a:lnTo>
                                <a:lnTo>
                                  <a:pt x="11" y="2"/>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Freeform 6976"/>
                        <wps:cNvSpPr>
                          <a:spLocks noEditPoints="1"/>
                        </wps:cNvSpPr>
                        <wps:spPr bwMode="auto">
                          <a:xfrm>
                            <a:off x="544" y="639"/>
                            <a:ext cx="168" cy="160"/>
                          </a:xfrm>
                          <a:custGeom>
                            <a:avLst/>
                            <a:gdLst>
                              <a:gd name="T0" fmla="*/ 7 w 337"/>
                              <a:gd name="T1" fmla="*/ 1 h 322"/>
                              <a:gd name="T2" fmla="*/ 9 w 337"/>
                              <a:gd name="T3" fmla="*/ 1 h 322"/>
                              <a:gd name="T4" fmla="*/ 25 w 337"/>
                              <a:gd name="T5" fmla="*/ 1 h 322"/>
                              <a:gd name="T6" fmla="*/ 41 w 337"/>
                              <a:gd name="T7" fmla="*/ 1 h 322"/>
                              <a:gd name="T8" fmla="*/ 56 w 337"/>
                              <a:gd name="T9" fmla="*/ 2 h 322"/>
                              <a:gd name="T10" fmla="*/ 72 w 337"/>
                              <a:gd name="T11" fmla="*/ 3 h 322"/>
                              <a:gd name="T12" fmla="*/ 82 w 337"/>
                              <a:gd name="T13" fmla="*/ 5 h 322"/>
                              <a:gd name="T14" fmla="*/ 83 w 337"/>
                              <a:gd name="T15" fmla="*/ 5 h 322"/>
                              <a:gd name="T16" fmla="*/ 82 w 337"/>
                              <a:gd name="T17" fmla="*/ 9 h 322"/>
                              <a:gd name="T18" fmla="*/ 79 w 337"/>
                              <a:gd name="T19" fmla="*/ 13 h 322"/>
                              <a:gd name="T20" fmla="*/ 81 w 337"/>
                              <a:gd name="T21" fmla="*/ 18 h 322"/>
                              <a:gd name="T22" fmla="*/ 79 w 337"/>
                              <a:gd name="T23" fmla="*/ 33 h 322"/>
                              <a:gd name="T24" fmla="*/ 78 w 337"/>
                              <a:gd name="T25" fmla="*/ 49 h 322"/>
                              <a:gd name="T26" fmla="*/ 78 w 337"/>
                              <a:gd name="T27" fmla="*/ 64 h 322"/>
                              <a:gd name="T28" fmla="*/ 75 w 337"/>
                              <a:gd name="T29" fmla="*/ 72 h 322"/>
                              <a:gd name="T30" fmla="*/ 78 w 337"/>
                              <a:gd name="T31" fmla="*/ 75 h 322"/>
                              <a:gd name="T32" fmla="*/ 78 w 337"/>
                              <a:gd name="T33" fmla="*/ 76 h 322"/>
                              <a:gd name="T34" fmla="*/ 78 w 337"/>
                              <a:gd name="T35" fmla="*/ 80 h 322"/>
                              <a:gd name="T36" fmla="*/ 61 w 337"/>
                              <a:gd name="T37" fmla="*/ 78 h 322"/>
                              <a:gd name="T38" fmla="*/ 46 w 337"/>
                              <a:gd name="T39" fmla="*/ 76 h 322"/>
                              <a:gd name="T40" fmla="*/ 31 w 337"/>
                              <a:gd name="T41" fmla="*/ 74 h 322"/>
                              <a:gd name="T42" fmla="*/ 21 w 337"/>
                              <a:gd name="T43" fmla="*/ 72 h 322"/>
                              <a:gd name="T44" fmla="*/ 11 w 337"/>
                              <a:gd name="T45" fmla="*/ 70 h 322"/>
                              <a:gd name="T46" fmla="*/ 6 w 337"/>
                              <a:gd name="T47" fmla="*/ 65 h 322"/>
                              <a:gd name="T48" fmla="*/ 3 w 337"/>
                              <a:gd name="T49" fmla="*/ 69 h 322"/>
                              <a:gd name="T50" fmla="*/ 0 w 337"/>
                              <a:gd name="T51" fmla="*/ 66 h 322"/>
                              <a:gd name="T52" fmla="*/ 3 w 337"/>
                              <a:gd name="T53" fmla="*/ 7 h 322"/>
                              <a:gd name="T54" fmla="*/ 7 w 337"/>
                              <a:gd name="T55" fmla="*/ 7 h 322"/>
                              <a:gd name="T56" fmla="*/ 4 w 337"/>
                              <a:gd name="T57" fmla="*/ 4 h 322"/>
                              <a:gd name="T58" fmla="*/ 6 w 337"/>
                              <a:gd name="T59" fmla="*/ 1 h 322"/>
                              <a:gd name="T60" fmla="*/ 9 w 337"/>
                              <a:gd name="T61" fmla="*/ 4 h 322"/>
                              <a:gd name="T62" fmla="*/ 9 w 337"/>
                              <a:gd name="T63" fmla="*/ 4 h 322"/>
                              <a:gd name="T64" fmla="*/ 7 w 337"/>
                              <a:gd name="T65" fmla="*/ 6 h 322"/>
                              <a:gd name="T66" fmla="*/ 4 w 337"/>
                              <a:gd name="T67" fmla="*/ 9 h 322"/>
                              <a:gd name="T68" fmla="*/ 7 w 337"/>
                              <a:gd name="T69" fmla="*/ 7 h 322"/>
                              <a:gd name="T70" fmla="*/ 4 w 337"/>
                              <a:gd name="T71" fmla="*/ 63 h 322"/>
                              <a:gd name="T72" fmla="*/ 5 w 337"/>
                              <a:gd name="T73" fmla="*/ 65 h 322"/>
                              <a:gd name="T74" fmla="*/ 5 w 337"/>
                              <a:gd name="T75" fmla="*/ 69 h 322"/>
                              <a:gd name="T76" fmla="*/ 6 w 337"/>
                              <a:gd name="T77" fmla="*/ 65 h 322"/>
                              <a:gd name="T78" fmla="*/ 17 w 337"/>
                              <a:gd name="T79" fmla="*/ 68 h 322"/>
                              <a:gd name="T80" fmla="*/ 21 w 337"/>
                              <a:gd name="T81" fmla="*/ 68 h 322"/>
                              <a:gd name="T82" fmla="*/ 37 w 337"/>
                              <a:gd name="T83" fmla="*/ 71 h 322"/>
                              <a:gd name="T84" fmla="*/ 52 w 337"/>
                              <a:gd name="T85" fmla="*/ 73 h 322"/>
                              <a:gd name="T86" fmla="*/ 67 w 337"/>
                              <a:gd name="T87" fmla="*/ 74 h 322"/>
                              <a:gd name="T88" fmla="*/ 77 w 337"/>
                              <a:gd name="T89" fmla="*/ 80 h 322"/>
                              <a:gd name="T90" fmla="*/ 75 w 337"/>
                              <a:gd name="T91" fmla="*/ 78 h 322"/>
                              <a:gd name="T92" fmla="*/ 75 w 337"/>
                              <a:gd name="T93" fmla="*/ 76 h 322"/>
                              <a:gd name="T94" fmla="*/ 73 w 337"/>
                              <a:gd name="T95" fmla="*/ 74 h 322"/>
                              <a:gd name="T96" fmla="*/ 74 w 337"/>
                              <a:gd name="T97" fmla="*/ 59 h 322"/>
                              <a:gd name="T98" fmla="*/ 75 w 337"/>
                              <a:gd name="T99" fmla="*/ 43 h 322"/>
                              <a:gd name="T100" fmla="*/ 76 w 337"/>
                              <a:gd name="T101" fmla="*/ 28 h 322"/>
                              <a:gd name="T102" fmla="*/ 77 w 337"/>
                              <a:gd name="T103" fmla="*/ 12 h 322"/>
                              <a:gd name="T104" fmla="*/ 80 w 337"/>
                              <a:gd name="T105" fmla="*/ 9 h 322"/>
                              <a:gd name="T106" fmla="*/ 79 w 337"/>
                              <a:gd name="T107" fmla="*/ 7 h 322"/>
                              <a:gd name="T108" fmla="*/ 83 w 337"/>
                              <a:gd name="T109" fmla="*/ 8 h 322"/>
                              <a:gd name="T110" fmla="*/ 77 w 337"/>
                              <a:gd name="T111" fmla="*/ 8 h 322"/>
                              <a:gd name="T112" fmla="*/ 61 w 337"/>
                              <a:gd name="T113" fmla="*/ 6 h 322"/>
                              <a:gd name="T114" fmla="*/ 45 w 337"/>
                              <a:gd name="T115" fmla="*/ 6 h 322"/>
                              <a:gd name="T116" fmla="*/ 30 w 337"/>
                              <a:gd name="T117" fmla="*/ 5 h 322"/>
                              <a:gd name="T118" fmla="*/ 14 w 337"/>
                              <a:gd name="T119" fmla="*/ 5 h 322"/>
                              <a:gd name="T120" fmla="*/ 8 w 337"/>
                              <a:gd name="T121" fmla="*/ 5 h 322"/>
                              <a:gd name="T122" fmla="*/ 5 w 337"/>
                              <a:gd name="T123" fmla="*/ 3 h 32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37" h="322">
                                <a:moveTo>
                                  <a:pt x="32" y="20"/>
                                </a:moveTo>
                                <a:lnTo>
                                  <a:pt x="27" y="5"/>
                                </a:lnTo>
                                <a:lnTo>
                                  <a:pt x="31" y="4"/>
                                </a:lnTo>
                                <a:cubicBezTo>
                                  <a:pt x="32" y="4"/>
                                  <a:pt x="32" y="4"/>
                                  <a:pt x="33" y="4"/>
                                </a:cubicBezTo>
                                <a:lnTo>
                                  <a:pt x="34" y="4"/>
                                </a:lnTo>
                                <a:lnTo>
                                  <a:pt x="37" y="4"/>
                                </a:lnTo>
                                <a:lnTo>
                                  <a:pt x="59" y="4"/>
                                </a:lnTo>
                                <a:lnTo>
                                  <a:pt x="79" y="4"/>
                                </a:lnTo>
                                <a:lnTo>
                                  <a:pt x="100" y="4"/>
                                </a:lnTo>
                                <a:lnTo>
                                  <a:pt x="121" y="4"/>
                                </a:lnTo>
                                <a:lnTo>
                                  <a:pt x="143" y="5"/>
                                </a:lnTo>
                                <a:lnTo>
                                  <a:pt x="164" y="5"/>
                                </a:lnTo>
                                <a:lnTo>
                                  <a:pt x="185" y="8"/>
                                </a:lnTo>
                                <a:lnTo>
                                  <a:pt x="205" y="8"/>
                                </a:lnTo>
                                <a:lnTo>
                                  <a:pt x="227" y="10"/>
                                </a:lnTo>
                                <a:lnTo>
                                  <a:pt x="248" y="11"/>
                                </a:lnTo>
                                <a:lnTo>
                                  <a:pt x="269" y="13"/>
                                </a:lnTo>
                                <a:lnTo>
                                  <a:pt x="290" y="14"/>
                                </a:lnTo>
                                <a:lnTo>
                                  <a:pt x="311" y="18"/>
                                </a:lnTo>
                                <a:lnTo>
                                  <a:pt x="324" y="19"/>
                                </a:lnTo>
                                <a:lnTo>
                                  <a:pt x="329" y="20"/>
                                </a:lnTo>
                                <a:lnTo>
                                  <a:pt x="322" y="22"/>
                                </a:lnTo>
                                <a:lnTo>
                                  <a:pt x="323" y="21"/>
                                </a:lnTo>
                                <a:cubicBezTo>
                                  <a:pt x="326" y="19"/>
                                  <a:pt x="330" y="18"/>
                                  <a:pt x="334" y="21"/>
                                </a:cubicBezTo>
                                <a:cubicBezTo>
                                  <a:pt x="337" y="24"/>
                                  <a:pt x="337" y="28"/>
                                  <a:pt x="335" y="32"/>
                                </a:cubicBezTo>
                                <a:lnTo>
                                  <a:pt x="330" y="39"/>
                                </a:lnTo>
                                <a:lnTo>
                                  <a:pt x="331" y="37"/>
                                </a:lnTo>
                                <a:lnTo>
                                  <a:pt x="329" y="46"/>
                                </a:lnTo>
                                <a:cubicBezTo>
                                  <a:pt x="328" y="50"/>
                                  <a:pt x="325" y="53"/>
                                  <a:pt x="321" y="53"/>
                                </a:cubicBezTo>
                                <a:lnTo>
                                  <a:pt x="319" y="53"/>
                                </a:lnTo>
                                <a:lnTo>
                                  <a:pt x="327" y="45"/>
                                </a:lnTo>
                                <a:lnTo>
                                  <a:pt x="327" y="49"/>
                                </a:lnTo>
                                <a:lnTo>
                                  <a:pt x="326" y="72"/>
                                </a:lnTo>
                                <a:lnTo>
                                  <a:pt x="324" y="93"/>
                                </a:lnTo>
                                <a:lnTo>
                                  <a:pt x="322" y="115"/>
                                </a:lnTo>
                                <a:lnTo>
                                  <a:pt x="319" y="135"/>
                                </a:lnTo>
                                <a:lnTo>
                                  <a:pt x="318" y="156"/>
                                </a:lnTo>
                                <a:lnTo>
                                  <a:pt x="317" y="175"/>
                                </a:lnTo>
                                <a:lnTo>
                                  <a:pt x="315" y="197"/>
                                </a:lnTo>
                                <a:lnTo>
                                  <a:pt x="315" y="218"/>
                                </a:lnTo>
                                <a:lnTo>
                                  <a:pt x="313" y="238"/>
                                </a:lnTo>
                                <a:lnTo>
                                  <a:pt x="312" y="260"/>
                                </a:lnTo>
                                <a:lnTo>
                                  <a:pt x="310" y="282"/>
                                </a:lnTo>
                                <a:lnTo>
                                  <a:pt x="309" y="299"/>
                                </a:lnTo>
                                <a:lnTo>
                                  <a:pt x="301" y="290"/>
                                </a:lnTo>
                                <a:lnTo>
                                  <a:pt x="302" y="290"/>
                                </a:lnTo>
                                <a:cubicBezTo>
                                  <a:pt x="305" y="290"/>
                                  <a:pt x="308" y="292"/>
                                  <a:pt x="309" y="295"/>
                                </a:cubicBezTo>
                                <a:lnTo>
                                  <a:pt x="313" y="304"/>
                                </a:lnTo>
                                <a:lnTo>
                                  <a:pt x="312" y="302"/>
                                </a:lnTo>
                                <a:lnTo>
                                  <a:pt x="317" y="307"/>
                                </a:lnTo>
                                <a:lnTo>
                                  <a:pt x="314" y="305"/>
                                </a:lnTo>
                                <a:lnTo>
                                  <a:pt x="316" y="306"/>
                                </a:lnTo>
                                <a:cubicBezTo>
                                  <a:pt x="320" y="307"/>
                                  <a:pt x="322" y="311"/>
                                  <a:pt x="321" y="315"/>
                                </a:cubicBezTo>
                                <a:cubicBezTo>
                                  <a:pt x="320" y="320"/>
                                  <a:pt x="316" y="322"/>
                                  <a:pt x="312" y="321"/>
                                </a:cubicBezTo>
                                <a:lnTo>
                                  <a:pt x="286" y="317"/>
                                </a:lnTo>
                                <a:lnTo>
                                  <a:pt x="267" y="315"/>
                                </a:lnTo>
                                <a:lnTo>
                                  <a:pt x="247" y="314"/>
                                </a:lnTo>
                                <a:lnTo>
                                  <a:pt x="227" y="312"/>
                                </a:lnTo>
                                <a:lnTo>
                                  <a:pt x="206" y="308"/>
                                </a:lnTo>
                                <a:lnTo>
                                  <a:pt x="186" y="307"/>
                                </a:lnTo>
                                <a:lnTo>
                                  <a:pt x="165" y="305"/>
                                </a:lnTo>
                                <a:lnTo>
                                  <a:pt x="146" y="302"/>
                                </a:lnTo>
                                <a:lnTo>
                                  <a:pt x="124" y="298"/>
                                </a:lnTo>
                                <a:lnTo>
                                  <a:pt x="105" y="295"/>
                                </a:lnTo>
                                <a:lnTo>
                                  <a:pt x="83" y="290"/>
                                </a:lnTo>
                                <a:lnTo>
                                  <a:pt x="85" y="290"/>
                                </a:lnTo>
                                <a:lnTo>
                                  <a:pt x="65" y="289"/>
                                </a:lnTo>
                                <a:cubicBezTo>
                                  <a:pt x="65" y="288"/>
                                  <a:pt x="64" y="288"/>
                                  <a:pt x="64" y="288"/>
                                </a:cubicBezTo>
                                <a:lnTo>
                                  <a:pt x="44" y="284"/>
                                </a:lnTo>
                                <a:lnTo>
                                  <a:pt x="24" y="280"/>
                                </a:lnTo>
                                <a:lnTo>
                                  <a:pt x="20" y="279"/>
                                </a:lnTo>
                                <a:lnTo>
                                  <a:pt x="24" y="264"/>
                                </a:lnTo>
                                <a:lnTo>
                                  <a:pt x="34" y="266"/>
                                </a:lnTo>
                                <a:lnTo>
                                  <a:pt x="30" y="282"/>
                                </a:lnTo>
                                <a:lnTo>
                                  <a:pt x="14" y="278"/>
                                </a:lnTo>
                                <a:cubicBezTo>
                                  <a:pt x="13" y="277"/>
                                  <a:pt x="11" y="276"/>
                                  <a:pt x="10" y="275"/>
                                </a:cubicBezTo>
                                <a:lnTo>
                                  <a:pt x="4" y="269"/>
                                </a:lnTo>
                                <a:cubicBezTo>
                                  <a:pt x="3" y="268"/>
                                  <a:pt x="2" y="267"/>
                                  <a:pt x="2" y="265"/>
                                </a:cubicBezTo>
                                <a:lnTo>
                                  <a:pt x="1" y="257"/>
                                </a:lnTo>
                                <a:cubicBezTo>
                                  <a:pt x="0" y="256"/>
                                  <a:pt x="0" y="255"/>
                                  <a:pt x="0" y="255"/>
                                </a:cubicBezTo>
                                <a:lnTo>
                                  <a:pt x="13" y="30"/>
                                </a:lnTo>
                                <a:lnTo>
                                  <a:pt x="13" y="29"/>
                                </a:lnTo>
                                <a:cubicBezTo>
                                  <a:pt x="13" y="25"/>
                                  <a:pt x="16" y="21"/>
                                  <a:pt x="21" y="21"/>
                                </a:cubicBezTo>
                                <a:cubicBezTo>
                                  <a:pt x="25" y="21"/>
                                  <a:pt x="29" y="25"/>
                                  <a:pt x="29" y="29"/>
                                </a:cubicBezTo>
                                <a:lnTo>
                                  <a:pt x="29" y="30"/>
                                </a:lnTo>
                                <a:lnTo>
                                  <a:pt x="13" y="28"/>
                                </a:lnTo>
                                <a:lnTo>
                                  <a:pt x="16" y="18"/>
                                </a:lnTo>
                                <a:cubicBezTo>
                                  <a:pt x="16" y="17"/>
                                  <a:pt x="16" y="17"/>
                                  <a:pt x="17" y="16"/>
                                </a:cubicBezTo>
                                <a:lnTo>
                                  <a:pt x="22" y="8"/>
                                </a:lnTo>
                                <a:cubicBezTo>
                                  <a:pt x="23" y="6"/>
                                  <a:pt x="24" y="5"/>
                                  <a:pt x="26" y="4"/>
                                </a:cubicBezTo>
                                <a:lnTo>
                                  <a:pt x="32" y="2"/>
                                </a:lnTo>
                                <a:cubicBezTo>
                                  <a:pt x="36" y="0"/>
                                  <a:pt x="40" y="2"/>
                                  <a:pt x="42" y="6"/>
                                </a:cubicBezTo>
                                <a:cubicBezTo>
                                  <a:pt x="44" y="10"/>
                                  <a:pt x="42" y="15"/>
                                  <a:pt x="39" y="17"/>
                                </a:cubicBezTo>
                                <a:lnTo>
                                  <a:pt x="32" y="20"/>
                                </a:lnTo>
                                <a:close/>
                                <a:moveTo>
                                  <a:pt x="31" y="2"/>
                                </a:moveTo>
                                <a:lnTo>
                                  <a:pt x="38" y="17"/>
                                </a:lnTo>
                                <a:lnTo>
                                  <a:pt x="32" y="19"/>
                                </a:lnTo>
                                <a:lnTo>
                                  <a:pt x="36" y="16"/>
                                </a:lnTo>
                                <a:lnTo>
                                  <a:pt x="30" y="24"/>
                                </a:lnTo>
                                <a:lnTo>
                                  <a:pt x="31" y="23"/>
                                </a:lnTo>
                                <a:lnTo>
                                  <a:pt x="28" y="32"/>
                                </a:lnTo>
                                <a:cubicBezTo>
                                  <a:pt x="27" y="36"/>
                                  <a:pt x="23" y="39"/>
                                  <a:pt x="19" y="38"/>
                                </a:cubicBezTo>
                                <a:cubicBezTo>
                                  <a:pt x="15" y="37"/>
                                  <a:pt x="13" y="34"/>
                                  <a:pt x="13" y="30"/>
                                </a:cubicBezTo>
                                <a:lnTo>
                                  <a:pt x="13" y="29"/>
                                </a:lnTo>
                                <a:lnTo>
                                  <a:pt x="29" y="29"/>
                                </a:lnTo>
                                <a:lnTo>
                                  <a:pt x="29" y="31"/>
                                </a:lnTo>
                                <a:lnTo>
                                  <a:pt x="16" y="256"/>
                                </a:lnTo>
                                <a:lnTo>
                                  <a:pt x="16" y="254"/>
                                </a:lnTo>
                                <a:lnTo>
                                  <a:pt x="18" y="262"/>
                                </a:lnTo>
                                <a:lnTo>
                                  <a:pt x="16" y="258"/>
                                </a:lnTo>
                                <a:lnTo>
                                  <a:pt x="22" y="264"/>
                                </a:lnTo>
                                <a:lnTo>
                                  <a:pt x="18" y="262"/>
                                </a:lnTo>
                                <a:lnTo>
                                  <a:pt x="24" y="264"/>
                                </a:lnTo>
                                <a:lnTo>
                                  <a:pt x="20" y="279"/>
                                </a:lnTo>
                                <a:lnTo>
                                  <a:pt x="8" y="259"/>
                                </a:lnTo>
                                <a:cubicBezTo>
                                  <a:pt x="18" y="262"/>
                                  <a:pt x="14" y="278"/>
                                  <a:pt x="18" y="262"/>
                                </a:cubicBezTo>
                                <a:lnTo>
                                  <a:pt x="24" y="264"/>
                                </a:lnTo>
                                <a:lnTo>
                                  <a:pt x="27" y="264"/>
                                </a:lnTo>
                                <a:lnTo>
                                  <a:pt x="47" y="268"/>
                                </a:lnTo>
                                <a:lnTo>
                                  <a:pt x="68" y="273"/>
                                </a:lnTo>
                                <a:lnTo>
                                  <a:pt x="66" y="273"/>
                                </a:lnTo>
                                <a:lnTo>
                                  <a:pt x="86" y="274"/>
                                </a:lnTo>
                                <a:cubicBezTo>
                                  <a:pt x="87" y="274"/>
                                  <a:pt x="87" y="274"/>
                                  <a:pt x="87" y="274"/>
                                </a:cubicBezTo>
                                <a:lnTo>
                                  <a:pt x="108" y="280"/>
                                </a:lnTo>
                                <a:lnTo>
                                  <a:pt x="127" y="283"/>
                                </a:lnTo>
                                <a:lnTo>
                                  <a:pt x="148" y="286"/>
                                </a:lnTo>
                                <a:lnTo>
                                  <a:pt x="167" y="289"/>
                                </a:lnTo>
                                <a:lnTo>
                                  <a:pt x="187" y="291"/>
                                </a:lnTo>
                                <a:lnTo>
                                  <a:pt x="209" y="293"/>
                                </a:lnTo>
                                <a:lnTo>
                                  <a:pt x="228" y="296"/>
                                </a:lnTo>
                                <a:lnTo>
                                  <a:pt x="248" y="298"/>
                                </a:lnTo>
                                <a:lnTo>
                                  <a:pt x="269" y="299"/>
                                </a:lnTo>
                                <a:lnTo>
                                  <a:pt x="289" y="301"/>
                                </a:lnTo>
                                <a:lnTo>
                                  <a:pt x="315" y="306"/>
                                </a:lnTo>
                                <a:lnTo>
                                  <a:pt x="311" y="321"/>
                                </a:lnTo>
                                <a:lnTo>
                                  <a:pt x="309" y="320"/>
                                </a:lnTo>
                                <a:cubicBezTo>
                                  <a:pt x="307" y="320"/>
                                  <a:pt x="306" y="319"/>
                                  <a:pt x="305" y="318"/>
                                </a:cubicBezTo>
                                <a:lnTo>
                                  <a:pt x="300" y="313"/>
                                </a:lnTo>
                                <a:cubicBezTo>
                                  <a:pt x="299" y="312"/>
                                  <a:pt x="299" y="311"/>
                                  <a:pt x="298" y="310"/>
                                </a:cubicBezTo>
                                <a:lnTo>
                                  <a:pt x="295" y="301"/>
                                </a:lnTo>
                                <a:lnTo>
                                  <a:pt x="302" y="306"/>
                                </a:lnTo>
                                <a:lnTo>
                                  <a:pt x="301" y="306"/>
                                </a:lnTo>
                                <a:cubicBezTo>
                                  <a:pt x="299" y="306"/>
                                  <a:pt x="297" y="305"/>
                                  <a:pt x="296" y="304"/>
                                </a:cubicBezTo>
                                <a:cubicBezTo>
                                  <a:pt x="294" y="302"/>
                                  <a:pt x="293" y="300"/>
                                  <a:pt x="293" y="298"/>
                                </a:cubicBezTo>
                                <a:lnTo>
                                  <a:pt x="294" y="280"/>
                                </a:lnTo>
                                <a:lnTo>
                                  <a:pt x="296" y="260"/>
                                </a:lnTo>
                                <a:lnTo>
                                  <a:pt x="297" y="237"/>
                                </a:lnTo>
                                <a:lnTo>
                                  <a:pt x="299" y="218"/>
                                </a:lnTo>
                                <a:lnTo>
                                  <a:pt x="299" y="195"/>
                                </a:lnTo>
                                <a:lnTo>
                                  <a:pt x="301" y="175"/>
                                </a:lnTo>
                                <a:lnTo>
                                  <a:pt x="302" y="154"/>
                                </a:lnTo>
                                <a:lnTo>
                                  <a:pt x="303" y="132"/>
                                </a:lnTo>
                                <a:lnTo>
                                  <a:pt x="306" y="114"/>
                                </a:lnTo>
                                <a:lnTo>
                                  <a:pt x="308" y="91"/>
                                </a:lnTo>
                                <a:lnTo>
                                  <a:pt x="310" y="71"/>
                                </a:lnTo>
                                <a:lnTo>
                                  <a:pt x="311" y="49"/>
                                </a:lnTo>
                                <a:lnTo>
                                  <a:pt x="311" y="45"/>
                                </a:lnTo>
                                <a:cubicBezTo>
                                  <a:pt x="311" y="40"/>
                                  <a:pt x="315" y="37"/>
                                  <a:pt x="319" y="37"/>
                                </a:cubicBezTo>
                                <a:lnTo>
                                  <a:pt x="321" y="37"/>
                                </a:lnTo>
                                <a:lnTo>
                                  <a:pt x="313" y="43"/>
                                </a:lnTo>
                                <a:lnTo>
                                  <a:pt x="315" y="33"/>
                                </a:lnTo>
                                <a:cubicBezTo>
                                  <a:pt x="316" y="32"/>
                                  <a:pt x="316" y="31"/>
                                  <a:pt x="317" y="30"/>
                                </a:cubicBezTo>
                                <a:lnTo>
                                  <a:pt x="322" y="23"/>
                                </a:lnTo>
                                <a:lnTo>
                                  <a:pt x="334" y="33"/>
                                </a:lnTo>
                                <a:lnTo>
                                  <a:pt x="333" y="33"/>
                                </a:lnTo>
                                <a:cubicBezTo>
                                  <a:pt x="332" y="35"/>
                                  <a:pt x="329" y="36"/>
                                  <a:pt x="326" y="36"/>
                                </a:cubicBezTo>
                                <a:lnTo>
                                  <a:pt x="323" y="35"/>
                                </a:lnTo>
                                <a:lnTo>
                                  <a:pt x="308" y="34"/>
                                </a:lnTo>
                                <a:lnTo>
                                  <a:pt x="289" y="30"/>
                                </a:lnTo>
                                <a:lnTo>
                                  <a:pt x="267" y="29"/>
                                </a:lnTo>
                                <a:lnTo>
                                  <a:pt x="247" y="27"/>
                                </a:lnTo>
                                <a:lnTo>
                                  <a:pt x="226" y="26"/>
                                </a:lnTo>
                                <a:lnTo>
                                  <a:pt x="204" y="24"/>
                                </a:lnTo>
                                <a:lnTo>
                                  <a:pt x="183" y="24"/>
                                </a:lnTo>
                                <a:lnTo>
                                  <a:pt x="164" y="21"/>
                                </a:lnTo>
                                <a:lnTo>
                                  <a:pt x="143" y="21"/>
                                </a:lnTo>
                                <a:lnTo>
                                  <a:pt x="121" y="20"/>
                                </a:lnTo>
                                <a:lnTo>
                                  <a:pt x="100" y="20"/>
                                </a:lnTo>
                                <a:lnTo>
                                  <a:pt x="79" y="20"/>
                                </a:lnTo>
                                <a:lnTo>
                                  <a:pt x="59" y="20"/>
                                </a:lnTo>
                                <a:lnTo>
                                  <a:pt x="37" y="20"/>
                                </a:lnTo>
                                <a:lnTo>
                                  <a:pt x="34" y="20"/>
                                </a:lnTo>
                                <a:lnTo>
                                  <a:pt x="33" y="20"/>
                                </a:lnTo>
                                <a:lnTo>
                                  <a:pt x="34" y="20"/>
                                </a:lnTo>
                                <a:lnTo>
                                  <a:pt x="30" y="20"/>
                                </a:lnTo>
                                <a:cubicBezTo>
                                  <a:pt x="27" y="21"/>
                                  <a:pt x="23" y="19"/>
                                  <a:pt x="21" y="15"/>
                                </a:cubicBezTo>
                                <a:cubicBezTo>
                                  <a:pt x="20" y="11"/>
                                  <a:pt x="22" y="7"/>
                                  <a:pt x="25" y="5"/>
                                </a:cubicBezTo>
                                <a:lnTo>
                                  <a:pt x="31" y="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76" name="Freeform 6977"/>
                        <wps:cNvSpPr>
                          <a:spLocks/>
                        </wps:cNvSpPr>
                        <wps:spPr bwMode="auto">
                          <a:xfrm>
                            <a:off x="556" y="636"/>
                            <a:ext cx="199" cy="16"/>
                          </a:xfrm>
                          <a:custGeom>
                            <a:avLst/>
                            <a:gdLst>
                              <a:gd name="T0" fmla="*/ 0 w 199"/>
                              <a:gd name="T1" fmla="*/ 6 h 16"/>
                              <a:gd name="T2" fmla="*/ 2 w 199"/>
                              <a:gd name="T3" fmla="*/ 6 h 16"/>
                              <a:gd name="T4" fmla="*/ 3 w 199"/>
                              <a:gd name="T5" fmla="*/ 6 h 16"/>
                              <a:gd name="T6" fmla="*/ 5 w 199"/>
                              <a:gd name="T7" fmla="*/ 6 h 16"/>
                              <a:gd name="T8" fmla="*/ 16 w 199"/>
                              <a:gd name="T9" fmla="*/ 6 h 16"/>
                              <a:gd name="T10" fmla="*/ 26 w 199"/>
                              <a:gd name="T11" fmla="*/ 6 h 16"/>
                              <a:gd name="T12" fmla="*/ 37 w 199"/>
                              <a:gd name="T13" fmla="*/ 6 h 16"/>
                              <a:gd name="T14" fmla="*/ 48 w 199"/>
                              <a:gd name="T15" fmla="*/ 6 h 16"/>
                              <a:gd name="T16" fmla="*/ 58 w 199"/>
                              <a:gd name="T17" fmla="*/ 6 h 16"/>
                              <a:gd name="T18" fmla="*/ 69 w 199"/>
                              <a:gd name="T19" fmla="*/ 7 h 16"/>
                              <a:gd name="T20" fmla="*/ 80 w 199"/>
                              <a:gd name="T21" fmla="*/ 8 h 16"/>
                              <a:gd name="T22" fmla="*/ 90 w 199"/>
                              <a:gd name="T23" fmla="*/ 9 h 16"/>
                              <a:gd name="T24" fmla="*/ 101 w 199"/>
                              <a:gd name="T25" fmla="*/ 9 h 16"/>
                              <a:gd name="T26" fmla="*/ 112 w 199"/>
                              <a:gd name="T27" fmla="*/ 10 h 16"/>
                              <a:gd name="T28" fmla="*/ 123 w 199"/>
                              <a:gd name="T29" fmla="*/ 12 h 16"/>
                              <a:gd name="T30" fmla="*/ 133 w 199"/>
                              <a:gd name="T31" fmla="*/ 13 h 16"/>
                              <a:gd name="T32" fmla="*/ 143 w 199"/>
                              <a:gd name="T33" fmla="*/ 15 h 16"/>
                              <a:gd name="T34" fmla="*/ 150 w 199"/>
                              <a:gd name="T35" fmla="*/ 15 h 16"/>
                              <a:gd name="T36" fmla="*/ 153 w 199"/>
                              <a:gd name="T37" fmla="*/ 16 h 16"/>
                              <a:gd name="T38" fmla="*/ 153 w 199"/>
                              <a:gd name="T39" fmla="*/ 15 h 16"/>
                              <a:gd name="T40" fmla="*/ 157 w 199"/>
                              <a:gd name="T41" fmla="*/ 15 h 16"/>
                              <a:gd name="T42" fmla="*/ 161 w 199"/>
                              <a:gd name="T43" fmla="*/ 15 h 16"/>
                              <a:gd name="T44" fmla="*/ 199 w 199"/>
                              <a:gd name="T45" fmla="*/ 9 h 16"/>
                              <a:gd name="T46" fmla="*/ 198 w 199"/>
                              <a:gd name="T47" fmla="*/ 8 h 16"/>
                              <a:gd name="T48" fmla="*/ 197 w 199"/>
                              <a:gd name="T49" fmla="*/ 7 h 16"/>
                              <a:gd name="T50" fmla="*/ 196 w 199"/>
                              <a:gd name="T51" fmla="*/ 7 h 16"/>
                              <a:gd name="T52" fmla="*/ 191 w 199"/>
                              <a:gd name="T53" fmla="*/ 6 h 16"/>
                              <a:gd name="T54" fmla="*/ 187 w 199"/>
                              <a:gd name="T55" fmla="*/ 6 h 16"/>
                              <a:gd name="T56" fmla="*/ 151 w 199"/>
                              <a:gd name="T57" fmla="*/ 4 h 16"/>
                              <a:gd name="T58" fmla="*/ 114 w 199"/>
                              <a:gd name="T59" fmla="*/ 1 h 16"/>
                              <a:gd name="T60" fmla="*/ 77 w 199"/>
                              <a:gd name="T61" fmla="*/ 0 h 16"/>
                              <a:gd name="T62" fmla="*/ 72 w 199"/>
                              <a:gd name="T63" fmla="*/ 0 h 16"/>
                              <a:gd name="T64" fmla="*/ 70 w 199"/>
                              <a:gd name="T65" fmla="*/ 0 h 16"/>
                              <a:gd name="T66" fmla="*/ 58 w 199"/>
                              <a:gd name="T67" fmla="*/ 0 h 16"/>
                              <a:gd name="T68" fmla="*/ 48 w 199"/>
                              <a:gd name="T69" fmla="*/ 1 h 16"/>
                              <a:gd name="T70" fmla="*/ 38 w 199"/>
                              <a:gd name="T71" fmla="*/ 1 h 16"/>
                              <a:gd name="T72" fmla="*/ 27 w 199"/>
                              <a:gd name="T73" fmla="*/ 3 h 16"/>
                              <a:gd name="T74" fmla="*/ 16 w 199"/>
                              <a:gd name="T75" fmla="*/ 3 h 16"/>
                              <a:gd name="T76" fmla="*/ 5 w 199"/>
                              <a:gd name="T77" fmla="*/ 4 h 16"/>
                              <a:gd name="T78" fmla="*/ 4 w 199"/>
                              <a:gd name="T79" fmla="*/ 4 h 16"/>
                              <a:gd name="T80" fmla="*/ 0 w 199"/>
                              <a:gd name="T81" fmla="*/ 6 h 1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99" h="16">
                                <a:moveTo>
                                  <a:pt x="0" y="6"/>
                                </a:moveTo>
                                <a:lnTo>
                                  <a:pt x="2" y="6"/>
                                </a:lnTo>
                                <a:lnTo>
                                  <a:pt x="3" y="6"/>
                                </a:lnTo>
                                <a:lnTo>
                                  <a:pt x="5" y="6"/>
                                </a:lnTo>
                                <a:lnTo>
                                  <a:pt x="16" y="6"/>
                                </a:lnTo>
                                <a:lnTo>
                                  <a:pt x="26" y="6"/>
                                </a:lnTo>
                                <a:lnTo>
                                  <a:pt x="37" y="6"/>
                                </a:lnTo>
                                <a:lnTo>
                                  <a:pt x="48" y="6"/>
                                </a:lnTo>
                                <a:lnTo>
                                  <a:pt x="58" y="6"/>
                                </a:lnTo>
                                <a:lnTo>
                                  <a:pt x="69" y="7"/>
                                </a:lnTo>
                                <a:lnTo>
                                  <a:pt x="80" y="8"/>
                                </a:lnTo>
                                <a:lnTo>
                                  <a:pt x="90" y="9"/>
                                </a:lnTo>
                                <a:lnTo>
                                  <a:pt x="101" y="9"/>
                                </a:lnTo>
                                <a:lnTo>
                                  <a:pt x="112" y="10"/>
                                </a:lnTo>
                                <a:lnTo>
                                  <a:pt x="123" y="12"/>
                                </a:lnTo>
                                <a:lnTo>
                                  <a:pt x="133" y="13"/>
                                </a:lnTo>
                                <a:lnTo>
                                  <a:pt x="143" y="15"/>
                                </a:lnTo>
                                <a:lnTo>
                                  <a:pt x="150" y="15"/>
                                </a:lnTo>
                                <a:lnTo>
                                  <a:pt x="153" y="16"/>
                                </a:lnTo>
                                <a:lnTo>
                                  <a:pt x="153" y="15"/>
                                </a:lnTo>
                                <a:lnTo>
                                  <a:pt x="157" y="15"/>
                                </a:lnTo>
                                <a:lnTo>
                                  <a:pt x="161" y="15"/>
                                </a:lnTo>
                                <a:lnTo>
                                  <a:pt x="199" y="9"/>
                                </a:lnTo>
                                <a:lnTo>
                                  <a:pt x="198" y="8"/>
                                </a:lnTo>
                                <a:lnTo>
                                  <a:pt x="197" y="7"/>
                                </a:lnTo>
                                <a:lnTo>
                                  <a:pt x="196" y="7"/>
                                </a:lnTo>
                                <a:lnTo>
                                  <a:pt x="191" y="6"/>
                                </a:lnTo>
                                <a:lnTo>
                                  <a:pt x="187" y="6"/>
                                </a:lnTo>
                                <a:lnTo>
                                  <a:pt x="151" y="4"/>
                                </a:lnTo>
                                <a:lnTo>
                                  <a:pt x="114" y="1"/>
                                </a:lnTo>
                                <a:lnTo>
                                  <a:pt x="77" y="0"/>
                                </a:lnTo>
                                <a:lnTo>
                                  <a:pt x="72" y="0"/>
                                </a:lnTo>
                                <a:lnTo>
                                  <a:pt x="70" y="0"/>
                                </a:lnTo>
                                <a:lnTo>
                                  <a:pt x="58" y="0"/>
                                </a:lnTo>
                                <a:lnTo>
                                  <a:pt x="48" y="1"/>
                                </a:lnTo>
                                <a:lnTo>
                                  <a:pt x="38" y="1"/>
                                </a:lnTo>
                                <a:lnTo>
                                  <a:pt x="27" y="3"/>
                                </a:lnTo>
                                <a:lnTo>
                                  <a:pt x="16" y="3"/>
                                </a:lnTo>
                                <a:lnTo>
                                  <a:pt x="5" y="4"/>
                                </a:lnTo>
                                <a:lnTo>
                                  <a:pt x="4" y="4"/>
                                </a:lnTo>
                                <a:lnTo>
                                  <a:pt x="0" y="6"/>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6978"/>
                        <wps:cNvSpPr>
                          <a:spLocks noEditPoints="1"/>
                        </wps:cNvSpPr>
                        <wps:spPr bwMode="auto">
                          <a:xfrm>
                            <a:off x="552" y="632"/>
                            <a:ext cx="208" cy="24"/>
                          </a:xfrm>
                          <a:custGeom>
                            <a:avLst/>
                            <a:gdLst>
                              <a:gd name="T0" fmla="*/ 1 w 417"/>
                              <a:gd name="T1" fmla="*/ 3 h 49"/>
                              <a:gd name="T2" fmla="*/ 3 w 417"/>
                              <a:gd name="T3" fmla="*/ 3 h 49"/>
                              <a:gd name="T4" fmla="*/ 4 w 417"/>
                              <a:gd name="T5" fmla="*/ 3 h 49"/>
                              <a:gd name="T6" fmla="*/ 15 w 417"/>
                              <a:gd name="T7" fmla="*/ 3 h 49"/>
                              <a:gd name="T8" fmla="*/ 25 w 417"/>
                              <a:gd name="T9" fmla="*/ 3 h 49"/>
                              <a:gd name="T10" fmla="*/ 36 w 417"/>
                              <a:gd name="T11" fmla="*/ 3 h 49"/>
                              <a:gd name="T12" fmla="*/ 47 w 417"/>
                              <a:gd name="T13" fmla="*/ 4 h 49"/>
                              <a:gd name="T14" fmla="*/ 58 w 417"/>
                              <a:gd name="T15" fmla="*/ 5 h 49"/>
                              <a:gd name="T16" fmla="*/ 69 w 417"/>
                              <a:gd name="T17" fmla="*/ 6 h 49"/>
                              <a:gd name="T18" fmla="*/ 74 w 417"/>
                              <a:gd name="T19" fmla="*/ 7 h 49"/>
                              <a:gd name="T20" fmla="*/ 79 w 417"/>
                              <a:gd name="T21" fmla="*/ 8 h 49"/>
                              <a:gd name="T22" fmla="*/ 77 w 417"/>
                              <a:gd name="T23" fmla="*/ 8 h 49"/>
                              <a:gd name="T24" fmla="*/ 80 w 417"/>
                              <a:gd name="T25" fmla="*/ 7 h 49"/>
                              <a:gd name="T26" fmla="*/ 82 w 417"/>
                              <a:gd name="T27" fmla="*/ 7 h 49"/>
                              <a:gd name="T28" fmla="*/ 101 w 417"/>
                              <a:gd name="T29" fmla="*/ 8 h 49"/>
                              <a:gd name="T30" fmla="*/ 99 w 417"/>
                              <a:gd name="T31" fmla="*/ 7 h 49"/>
                              <a:gd name="T32" fmla="*/ 101 w 417"/>
                              <a:gd name="T33" fmla="*/ 7 h 49"/>
                              <a:gd name="T34" fmla="*/ 100 w 417"/>
                              <a:gd name="T35" fmla="*/ 7 h 49"/>
                              <a:gd name="T36" fmla="*/ 97 w 417"/>
                              <a:gd name="T37" fmla="*/ 7 h 49"/>
                              <a:gd name="T38" fmla="*/ 77 w 417"/>
                              <a:gd name="T39" fmla="*/ 6 h 49"/>
                              <a:gd name="T40" fmla="*/ 40 w 417"/>
                              <a:gd name="T41" fmla="*/ 4 h 49"/>
                              <a:gd name="T42" fmla="*/ 37 w 417"/>
                              <a:gd name="T43" fmla="*/ 4 h 49"/>
                              <a:gd name="T44" fmla="*/ 26 w 417"/>
                              <a:gd name="T45" fmla="*/ 4 h 49"/>
                              <a:gd name="T46" fmla="*/ 21 w 417"/>
                              <a:gd name="T47" fmla="*/ 4 h 49"/>
                              <a:gd name="T48" fmla="*/ 10 w 417"/>
                              <a:gd name="T49" fmla="*/ 5 h 49"/>
                              <a:gd name="T50" fmla="*/ 4 w 417"/>
                              <a:gd name="T51" fmla="*/ 6 h 49"/>
                              <a:gd name="T52" fmla="*/ 3 w 417"/>
                              <a:gd name="T53" fmla="*/ 7 h 49"/>
                              <a:gd name="T54" fmla="*/ 4 w 417"/>
                              <a:gd name="T55" fmla="*/ 2 h 49"/>
                              <a:gd name="T56" fmla="*/ 9 w 417"/>
                              <a:gd name="T57" fmla="*/ 1 h 49"/>
                              <a:gd name="T58" fmla="*/ 20 w 417"/>
                              <a:gd name="T59" fmla="*/ 0 h 49"/>
                              <a:gd name="T60" fmla="*/ 25 w 417"/>
                              <a:gd name="T61" fmla="*/ 0 h 49"/>
                              <a:gd name="T62" fmla="*/ 37 w 417"/>
                              <a:gd name="T63" fmla="*/ 0 h 49"/>
                              <a:gd name="T64" fmla="*/ 40 w 417"/>
                              <a:gd name="T65" fmla="*/ 0 h 49"/>
                              <a:gd name="T66" fmla="*/ 77 w 417"/>
                              <a:gd name="T67" fmla="*/ 2 h 49"/>
                              <a:gd name="T68" fmla="*/ 97 w 417"/>
                              <a:gd name="T69" fmla="*/ 3 h 49"/>
                              <a:gd name="T70" fmla="*/ 100 w 417"/>
                              <a:gd name="T71" fmla="*/ 3 h 49"/>
                              <a:gd name="T72" fmla="*/ 101 w 417"/>
                              <a:gd name="T73" fmla="*/ 3 h 49"/>
                              <a:gd name="T74" fmla="*/ 103 w 417"/>
                              <a:gd name="T75" fmla="*/ 5 h 49"/>
                              <a:gd name="T76" fmla="*/ 103 w 417"/>
                              <a:gd name="T77" fmla="*/ 5 h 49"/>
                              <a:gd name="T78" fmla="*/ 102 w 417"/>
                              <a:gd name="T79" fmla="*/ 8 h 49"/>
                              <a:gd name="T80" fmla="*/ 83 w 417"/>
                              <a:gd name="T81" fmla="*/ 11 h 49"/>
                              <a:gd name="T82" fmla="*/ 79 w 417"/>
                              <a:gd name="T83" fmla="*/ 11 h 49"/>
                              <a:gd name="T84" fmla="*/ 80 w 417"/>
                              <a:gd name="T85" fmla="*/ 11 h 49"/>
                              <a:gd name="T86" fmla="*/ 77 w 417"/>
                              <a:gd name="T87" fmla="*/ 11 h 49"/>
                              <a:gd name="T88" fmla="*/ 73 w 417"/>
                              <a:gd name="T89" fmla="*/ 11 h 49"/>
                              <a:gd name="T90" fmla="*/ 63 w 417"/>
                              <a:gd name="T91" fmla="*/ 10 h 49"/>
                              <a:gd name="T92" fmla="*/ 52 w 417"/>
                              <a:gd name="T93" fmla="*/ 8 h 49"/>
                              <a:gd name="T94" fmla="*/ 41 w 417"/>
                              <a:gd name="T95" fmla="*/ 8 h 49"/>
                              <a:gd name="T96" fmla="*/ 31 w 417"/>
                              <a:gd name="T97" fmla="*/ 7 h 49"/>
                              <a:gd name="T98" fmla="*/ 20 w 417"/>
                              <a:gd name="T99" fmla="*/ 7 h 49"/>
                              <a:gd name="T100" fmla="*/ 9 w 417"/>
                              <a:gd name="T101" fmla="*/ 7 h 49"/>
                              <a:gd name="T102" fmla="*/ 3 w 417"/>
                              <a:gd name="T103" fmla="*/ 7 h 49"/>
                              <a:gd name="T104" fmla="*/ 3 w 417"/>
                              <a:gd name="T105" fmla="*/ 7 h 49"/>
                              <a:gd name="T106" fmla="*/ 0 w 417"/>
                              <a:gd name="T107" fmla="*/ 6 h 49"/>
                              <a:gd name="T108" fmla="*/ 3 w 417"/>
                              <a:gd name="T109" fmla="*/ 2 h 4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17" h="49">
                                <a:moveTo>
                                  <a:pt x="12" y="28"/>
                                </a:moveTo>
                                <a:lnTo>
                                  <a:pt x="7" y="13"/>
                                </a:lnTo>
                                <a:lnTo>
                                  <a:pt x="10" y="12"/>
                                </a:lnTo>
                                <a:cubicBezTo>
                                  <a:pt x="11" y="12"/>
                                  <a:pt x="12" y="12"/>
                                  <a:pt x="12" y="12"/>
                                </a:cubicBezTo>
                                <a:lnTo>
                                  <a:pt x="14" y="12"/>
                                </a:lnTo>
                                <a:lnTo>
                                  <a:pt x="17" y="12"/>
                                </a:lnTo>
                                <a:lnTo>
                                  <a:pt x="39" y="12"/>
                                </a:lnTo>
                                <a:lnTo>
                                  <a:pt x="60" y="12"/>
                                </a:lnTo>
                                <a:lnTo>
                                  <a:pt x="81" y="12"/>
                                </a:lnTo>
                                <a:lnTo>
                                  <a:pt x="103" y="12"/>
                                </a:lnTo>
                                <a:lnTo>
                                  <a:pt x="126" y="13"/>
                                </a:lnTo>
                                <a:lnTo>
                                  <a:pt x="147" y="14"/>
                                </a:lnTo>
                                <a:lnTo>
                                  <a:pt x="169" y="17"/>
                                </a:lnTo>
                                <a:lnTo>
                                  <a:pt x="189" y="18"/>
                                </a:lnTo>
                                <a:lnTo>
                                  <a:pt x="212" y="19"/>
                                </a:lnTo>
                                <a:lnTo>
                                  <a:pt x="234" y="21"/>
                                </a:lnTo>
                                <a:lnTo>
                                  <a:pt x="255" y="24"/>
                                </a:lnTo>
                                <a:lnTo>
                                  <a:pt x="276" y="26"/>
                                </a:lnTo>
                                <a:lnTo>
                                  <a:pt x="298" y="31"/>
                                </a:lnTo>
                                <a:lnTo>
                                  <a:pt x="297" y="31"/>
                                </a:lnTo>
                                <a:lnTo>
                                  <a:pt x="311" y="32"/>
                                </a:lnTo>
                                <a:lnTo>
                                  <a:pt x="316" y="33"/>
                                </a:lnTo>
                                <a:lnTo>
                                  <a:pt x="309" y="35"/>
                                </a:lnTo>
                                <a:cubicBezTo>
                                  <a:pt x="311" y="33"/>
                                  <a:pt x="313" y="32"/>
                                  <a:pt x="315" y="32"/>
                                </a:cubicBezTo>
                                <a:lnTo>
                                  <a:pt x="322" y="31"/>
                                </a:lnTo>
                                <a:lnTo>
                                  <a:pt x="332" y="31"/>
                                </a:lnTo>
                                <a:lnTo>
                                  <a:pt x="331" y="31"/>
                                </a:lnTo>
                                <a:lnTo>
                                  <a:pt x="407" y="19"/>
                                </a:lnTo>
                                <a:lnTo>
                                  <a:pt x="404" y="34"/>
                                </a:lnTo>
                                <a:lnTo>
                                  <a:pt x="401" y="32"/>
                                </a:lnTo>
                                <a:cubicBezTo>
                                  <a:pt x="400" y="31"/>
                                  <a:pt x="399" y="30"/>
                                  <a:pt x="398" y="29"/>
                                </a:cubicBezTo>
                                <a:lnTo>
                                  <a:pt x="397" y="26"/>
                                </a:lnTo>
                                <a:lnTo>
                                  <a:pt x="404" y="30"/>
                                </a:lnTo>
                                <a:lnTo>
                                  <a:pt x="402" y="30"/>
                                </a:lnTo>
                                <a:cubicBezTo>
                                  <a:pt x="401" y="30"/>
                                  <a:pt x="401" y="30"/>
                                  <a:pt x="400" y="30"/>
                                </a:cubicBezTo>
                                <a:lnTo>
                                  <a:pt x="389" y="28"/>
                                </a:lnTo>
                                <a:lnTo>
                                  <a:pt x="391" y="28"/>
                                </a:lnTo>
                                <a:lnTo>
                                  <a:pt x="384" y="28"/>
                                </a:lnTo>
                                <a:lnTo>
                                  <a:pt x="311" y="24"/>
                                </a:lnTo>
                                <a:lnTo>
                                  <a:pt x="237" y="19"/>
                                </a:lnTo>
                                <a:lnTo>
                                  <a:pt x="161" y="16"/>
                                </a:lnTo>
                                <a:lnTo>
                                  <a:pt x="153" y="16"/>
                                </a:lnTo>
                                <a:lnTo>
                                  <a:pt x="148" y="16"/>
                                </a:lnTo>
                                <a:lnTo>
                                  <a:pt x="126" y="17"/>
                                </a:lnTo>
                                <a:lnTo>
                                  <a:pt x="104" y="18"/>
                                </a:lnTo>
                                <a:lnTo>
                                  <a:pt x="84" y="18"/>
                                </a:lnTo>
                                <a:lnTo>
                                  <a:pt x="85" y="18"/>
                                </a:lnTo>
                                <a:lnTo>
                                  <a:pt x="62" y="22"/>
                                </a:lnTo>
                                <a:lnTo>
                                  <a:pt x="40" y="23"/>
                                </a:lnTo>
                                <a:lnTo>
                                  <a:pt x="18" y="25"/>
                                </a:lnTo>
                                <a:lnTo>
                                  <a:pt x="16" y="25"/>
                                </a:lnTo>
                                <a:lnTo>
                                  <a:pt x="20" y="24"/>
                                </a:lnTo>
                                <a:lnTo>
                                  <a:pt x="12" y="28"/>
                                </a:lnTo>
                                <a:close/>
                                <a:moveTo>
                                  <a:pt x="13" y="10"/>
                                </a:moveTo>
                                <a:cubicBezTo>
                                  <a:pt x="14" y="9"/>
                                  <a:pt x="15" y="9"/>
                                  <a:pt x="16" y="9"/>
                                </a:cubicBezTo>
                                <a:lnTo>
                                  <a:pt x="39" y="7"/>
                                </a:lnTo>
                                <a:lnTo>
                                  <a:pt x="60" y="6"/>
                                </a:lnTo>
                                <a:lnTo>
                                  <a:pt x="82" y="3"/>
                                </a:lnTo>
                                <a:cubicBezTo>
                                  <a:pt x="83" y="2"/>
                                  <a:pt x="83" y="2"/>
                                  <a:pt x="84" y="2"/>
                                </a:cubicBezTo>
                                <a:lnTo>
                                  <a:pt x="103" y="2"/>
                                </a:lnTo>
                                <a:lnTo>
                                  <a:pt x="125" y="1"/>
                                </a:lnTo>
                                <a:lnTo>
                                  <a:pt x="148" y="0"/>
                                </a:lnTo>
                                <a:lnTo>
                                  <a:pt x="153" y="0"/>
                                </a:lnTo>
                                <a:lnTo>
                                  <a:pt x="162" y="0"/>
                                </a:lnTo>
                                <a:lnTo>
                                  <a:pt x="238" y="3"/>
                                </a:lnTo>
                                <a:lnTo>
                                  <a:pt x="311" y="8"/>
                                </a:lnTo>
                                <a:lnTo>
                                  <a:pt x="384" y="12"/>
                                </a:lnTo>
                                <a:lnTo>
                                  <a:pt x="391" y="12"/>
                                </a:lnTo>
                                <a:cubicBezTo>
                                  <a:pt x="391" y="12"/>
                                  <a:pt x="392" y="12"/>
                                  <a:pt x="392" y="12"/>
                                </a:cubicBezTo>
                                <a:lnTo>
                                  <a:pt x="403" y="14"/>
                                </a:lnTo>
                                <a:lnTo>
                                  <a:pt x="402" y="14"/>
                                </a:lnTo>
                                <a:lnTo>
                                  <a:pt x="404" y="14"/>
                                </a:lnTo>
                                <a:cubicBezTo>
                                  <a:pt x="407" y="14"/>
                                  <a:pt x="410" y="16"/>
                                  <a:pt x="411" y="18"/>
                                </a:cubicBezTo>
                                <a:lnTo>
                                  <a:pt x="412" y="21"/>
                                </a:lnTo>
                                <a:lnTo>
                                  <a:pt x="410" y="18"/>
                                </a:lnTo>
                                <a:lnTo>
                                  <a:pt x="413" y="20"/>
                                </a:lnTo>
                                <a:cubicBezTo>
                                  <a:pt x="416" y="22"/>
                                  <a:pt x="417" y="25"/>
                                  <a:pt x="416" y="29"/>
                                </a:cubicBezTo>
                                <a:cubicBezTo>
                                  <a:pt x="416" y="32"/>
                                  <a:pt x="413" y="34"/>
                                  <a:pt x="410" y="35"/>
                                </a:cubicBezTo>
                                <a:lnTo>
                                  <a:pt x="333" y="46"/>
                                </a:lnTo>
                                <a:cubicBezTo>
                                  <a:pt x="333" y="47"/>
                                  <a:pt x="332" y="47"/>
                                  <a:pt x="332" y="47"/>
                                </a:cubicBezTo>
                                <a:lnTo>
                                  <a:pt x="324" y="46"/>
                                </a:lnTo>
                                <a:lnTo>
                                  <a:pt x="317" y="47"/>
                                </a:lnTo>
                                <a:lnTo>
                                  <a:pt x="322" y="44"/>
                                </a:lnTo>
                                <a:lnTo>
                                  <a:pt x="321" y="45"/>
                                </a:lnTo>
                                <a:cubicBezTo>
                                  <a:pt x="319" y="48"/>
                                  <a:pt x="316" y="49"/>
                                  <a:pt x="313" y="48"/>
                                </a:cubicBezTo>
                                <a:lnTo>
                                  <a:pt x="310" y="47"/>
                                </a:lnTo>
                                <a:lnTo>
                                  <a:pt x="296" y="47"/>
                                </a:lnTo>
                                <a:cubicBezTo>
                                  <a:pt x="295" y="46"/>
                                  <a:pt x="295" y="46"/>
                                  <a:pt x="294" y="46"/>
                                </a:cubicBezTo>
                                <a:lnTo>
                                  <a:pt x="275" y="42"/>
                                </a:lnTo>
                                <a:lnTo>
                                  <a:pt x="253" y="40"/>
                                </a:lnTo>
                                <a:lnTo>
                                  <a:pt x="232" y="37"/>
                                </a:lnTo>
                                <a:lnTo>
                                  <a:pt x="211" y="35"/>
                                </a:lnTo>
                                <a:lnTo>
                                  <a:pt x="188" y="34"/>
                                </a:lnTo>
                                <a:lnTo>
                                  <a:pt x="167" y="33"/>
                                </a:lnTo>
                                <a:lnTo>
                                  <a:pt x="147" y="30"/>
                                </a:lnTo>
                                <a:lnTo>
                                  <a:pt x="125" y="29"/>
                                </a:lnTo>
                                <a:lnTo>
                                  <a:pt x="103" y="28"/>
                                </a:lnTo>
                                <a:lnTo>
                                  <a:pt x="81" y="28"/>
                                </a:lnTo>
                                <a:lnTo>
                                  <a:pt x="60" y="28"/>
                                </a:lnTo>
                                <a:lnTo>
                                  <a:pt x="39" y="28"/>
                                </a:lnTo>
                                <a:lnTo>
                                  <a:pt x="17" y="28"/>
                                </a:lnTo>
                                <a:lnTo>
                                  <a:pt x="14" y="28"/>
                                </a:lnTo>
                                <a:lnTo>
                                  <a:pt x="12" y="28"/>
                                </a:lnTo>
                                <a:lnTo>
                                  <a:pt x="14" y="28"/>
                                </a:lnTo>
                                <a:lnTo>
                                  <a:pt x="10" y="29"/>
                                </a:lnTo>
                                <a:cubicBezTo>
                                  <a:pt x="6" y="30"/>
                                  <a:pt x="2" y="28"/>
                                  <a:pt x="1" y="24"/>
                                </a:cubicBezTo>
                                <a:cubicBezTo>
                                  <a:pt x="0" y="20"/>
                                  <a:pt x="1" y="16"/>
                                  <a:pt x="5" y="14"/>
                                </a:cubicBezTo>
                                <a:lnTo>
                                  <a:pt x="13" y="1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79" name="Freeform 6979"/>
                        <wps:cNvSpPr>
                          <a:spLocks/>
                        </wps:cNvSpPr>
                        <wps:spPr bwMode="auto">
                          <a:xfrm>
                            <a:off x="703" y="652"/>
                            <a:ext cx="16" cy="135"/>
                          </a:xfrm>
                          <a:custGeom>
                            <a:avLst/>
                            <a:gdLst>
                              <a:gd name="T0" fmla="*/ 16 w 16"/>
                              <a:gd name="T1" fmla="*/ 0 h 135"/>
                              <a:gd name="T2" fmla="*/ 8 w 16"/>
                              <a:gd name="T3" fmla="*/ 135 h 135"/>
                              <a:gd name="T4" fmla="*/ 0 w 16"/>
                              <a:gd name="T5" fmla="*/ 135 h 135"/>
                              <a:gd name="T6" fmla="*/ 8 w 16"/>
                              <a:gd name="T7" fmla="*/ 0 h 135"/>
                              <a:gd name="T8" fmla="*/ 16 w 16"/>
                              <a:gd name="T9" fmla="*/ 0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135">
                                <a:moveTo>
                                  <a:pt x="16" y="0"/>
                                </a:moveTo>
                                <a:lnTo>
                                  <a:pt x="8" y="135"/>
                                </a:lnTo>
                                <a:lnTo>
                                  <a:pt x="0" y="135"/>
                                </a:lnTo>
                                <a:lnTo>
                                  <a:pt x="8" y="0"/>
                                </a:lnTo>
                                <a:lnTo>
                                  <a:pt x="1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76" name="Freeform 6980"/>
                        <wps:cNvSpPr>
                          <a:spLocks/>
                        </wps:cNvSpPr>
                        <wps:spPr bwMode="auto">
                          <a:xfrm>
                            <a:off x="556" y="660"/>
                            <a:ext cx="135" cy="119"/>
                          </a:xfrm>
                          <a:custGeom>
                            <a:avLst/>
                            <a:gdLst>
                              <a:gd name="T0" fmla="*/ 8 w 135"/>
                              <a:gd name="T1" fmla="*/ 1 h 119"/>
                              <a:gd name="T2" fmla="*/ 6 w 135"/>
                              <a:gd name="T3" fmla="*/ 4 h 119"/>
                              <a:gd name="T4" fmla="*/ 6 w 135"/>
                              <a:gd name="T5" fmla="*/ 5 h 119"/>
                              <a:gd name="T6" fmla="*/ 0 w 135"/>
                              <a:gd name="T7" fmla="*/ 100 h 119"/>
                              <a:gd name="T8" fmla="*/ 0 w 135"/>
                              <a:gd name="T9" fmla="*/ 99 h 119"/>
                              <a:gd name="T10" fmla="*/ 1 w 135"/>
                              <a:gd name="T11" fmla="*/ 101 h 119"/>
                              <a:gd name="T12" fmla="*/ 2 w 135"/>
                              <a:gd name="T13" fmla="*/ 103 h 119"/>
                              <a:gd name="T14" fmla="*/ 6 w 135"/>
                              <a:gd name="T15" fmla="*/ 103 h 119"/>
                              <a:gd name="T16" fmla="*/ 7 w 135"/>
                              <a:gd name="T17" fmla="*/ 103 h 119"/>
                              <a:gd name="T18" fmla="*/ 17 w 135"/>
                              <a:gd name="T19" fmla="*/ 105 h 119"/>
                              <a:gd name="T20" fmla="*/ 26 w 135"/>
                              <a:gd name="T21" fmla="*/ 106 h 119"/>
                              <a:gd name="T22" fmla="*/ 35 w 135"/>
                              <a:gd name="T23" fmla="*/ 108 h 119"/>
                              <a:gd name="T24" fmla="*/ 44 w 135"/>
                              <a:gd name="T25" fmla="*/ 110 h 119"/>
                              <a:gd name="T26" fmla="*/ 53 w 135"/>
                              <a:gd name="T27" fmla="*/ 111 h 119"/>
                              <a:gd name="T28" fmla="*/ 61 w 135"/>
                              <a:gd name="T29" fmla="*/ 113 h 119"/>
                              <a:gd name="T30" fmla="*/ 71 w 135"/>
                              <a:gd name="T31" fmla="*/ 114 h 119"/>
                              <a:gd name="T32" fmla="*/ 80 w 135"/>
                              <a:gd name="T33" fmla="*/ 115 h 119"/>
                              <a:gd name="T34" fmla="*/ 89 w 135"/>
                              <a:gd name="T35" fmla="*/ 115 h 119"/>
                              <a:gd name="T36" fmla="*/ 98 w 135"/>
                              <a:gd name="T37" fmla="*/ 117 h 119"/>
                              <a:gd name="T38" fmla="*/ 107 w 135"/>
                              <a:gd name="T39" fmla="*/ 117 h 119"/>
                              <a:gd name="T40" fmla="*/ 117 w 135"/>
                              <a:gd name="T41" fmla="*/ 119 h 119"/>
                              <a:gd name="T42" fmla="*/ 125 w 135"/>
                              <a:gd name="T43" fmla="*/ 119 h 119"/>
                              <a:gd name="T44" fmla="*/ 127 w 135"/>
                              <a:gd name="T45" fmla="*/ 119 h 119"/>
                              <a:gd name="T46" fmla="*/ 127 w 135"/>
                              <a:gd name="T47" fmla="*/ 119 h 119"/>
                              <a:gd name="T48" fmla="*/ 130 w 135"/>
                              <a:gd name="T49" fmla="*/ 117 h 119"/>
                              <a:gd name="T50" fmla="*/ 131 w 135"/>
                              <a:gd name="T51" fmla="*/ 115 h 119"/>
                              <a:gd name="T52" fmla="*/ 131 w 135"/>
                              <a:gd name="T53" fmla="*/ 115 h 119"/>
                              <a:gd name="T54" fmla="*/ 131 w 135"/>
                              <a:gd name="T55" fmla="*/ 113 h 119"/>
                              <a:gd name="T56" fmla="*/ 131 w 135"/>
                              <a:gd name="T57" fmla="*/ 102 h 119"/>
                              <a:gd name="T58" fmla="*/ 131 w 135"/>
                              <a:gd name="T59" fmla="*/ 91 h 119"/>
                              <a:gd name="T60" fmla="*/ 132 w 135"/>
                              <a:gd name="T61" fmla="*/ 81 h 119"/>
                              <a:gd name="T62" fmla="*/ 132 w 135"/>
                              <a:gd name="T63" fmla="*/ 69 h 119"/>
                              <a:gd name="T64" fmla="*/ 132 w 135"/>
                              <a:gd name="T65" fmla="*/ 59 h 119"/>
                              <a:gd name="T66" fmla="*/ 133 w 135"/>
                              <a:gd name="T67" fmla="*/ 47 h 119"/>
                              <a:gd name="T68" fmla="*/ 133 w 135"/>
                              <a:gd name="T69" fmla="*/ 36 h 119"/>
                              <a:gd name="T70" fmla="*/ 135 w 135"/>
                              <a:gd name="T71" fmla="*/ 26 h 119"/>
                              <a:gd name="T72" fmla="*/ 135 w 135"/>
                              <a:gd name="T73" fmla="*/ 14 h 119"/>
                              <a:gd name="T74" fmla="*/ 135 w 135"/>
                              <a:gd name="T75" fmla="*/ 13 h 119"/>
                              <a:gd name="T76" fmla="*/ 135 w 135"/>
                              <a:gd name="T77" fmla="*/ 11 h 119"/>
                              <a:gd name="T78" fmla="*/ 135 w 135"/>
                              <a:gd name="T79" fmla="*/ 10 h 119"/>
                              <a:gd name="T80" fmla="*/ 135 w 135"/>
                              <a:gd name="T81" fmla="*/ 11 h 119"/>
                              <a:gd name="T82" fmla="*/ 135 w 135"/>
                              <a:gd name="T83" fmla="*/ 9 h 119"/>
                              <a:gd name="T84" fmla="*/ 132 w 135"/>
                              <a:gd name="T85" fmla="*/ 6 h 119"/>
                              <a:gd name="T86" fmla="*/ 123 w 135"/>
                              <a:gd name="T87" fmla="*/ 5 h 119"/>
                              <a:gd name="T88" fmla="*/ 113 w 135"/>
                              <a:gd name="T89" fmla="*/ 4 h 119"/>
                              <a:gd name="T90" fmla="*/ 102 w 135"/>
                              <a:gd name="T91" fmla="*/ 4 h 119"/>
                              <a:gd name="T92" fmla="*/ 92 w 135"/>
                              <a:gd name="T93" fmla="*/ 3 h 119"/>
                              <a:gd name="T94" fmla="*/ 82 w 135"/>
                              <a:gd name="T95" fmla="*/ 2 h 119"/>
                              <a:gd name="T96" fmla="*/ 72 w 135"/>
                              <a:gd name="T97" fmla="*/ 1 h 119"/>
                              <a:gd name="T98" fmla="*/ 62 w 135"/>
                              <a:gd name="T99" fmla="*/ 1 h 119"/>
                              <a:gd name="T100" fmla="*/ 52 w 135"/>
                              <a:gd name="T101" fmla="*/ 0 h 119"/>
                              <a:gd name="T102" fmla="*/ 42 w 135"/>
                              <a:gd name="T103" fmla="*/ 0 h 119"/>
                              <a:gd name="T104" fmla="*/ 31 w 135"/>
                              <a:gd name="T105" fmla="*/ 0 h 119"/>
                              <a:gd name="T106" fmla="*/ 21 w 135"/>
                              <a:gd name="T107" fmla="*/ 0 h 119"/>
                              <a:gd name="T108" fmla="*/ 10 w 135"/>
                              <a:gd name="T109" fmla="*/ 0 h 119"/>
                              <a:gd name="T110" fmla="*/ 8 w 135"/>
                              <a:gd name="T111" fmla="*/ 1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35" h="119">
                                <a:moveTo>
                                  <a:pt x="8" y="1"/>
                                </a:moveTo>
                                <a:lnTo>
                                  <a:pt x="6" y="4"/>
                                </a:lnTo>
                                <a:lnTo>
                                  <a:pt x="6" y="5"/>
                                </a:lnTo>
                                <a:lnTo>
                                  <a:pt x="0" y="100"/>
                                </a:lnTo>
                                <a:lnTo>
                                  <a:pt x="0" y="99"/>
                                </a:lnTo>
                                <a:lnTo>
                                  <a:pt x="1" y="101"/>
                                </a:lnTo>
                                <a:lnTo>
                                  <a:pt x="2" y="103"/>
                                </a:lnTo>
                                <a:lnTo>
                                  <a:pt x="6" y="103"/>
                                </a:lnTo>
                                <a:lnTo>
                                  <a:pt x="7" y="103"/>
                                </a:lnTo>
                                <a:lnTo>
                                  <a:pt x="17" y="105"/>
                                </a:lnTo>
                                <a:lnTo>
                                  <a:pt x="26" y="106"/>
                                </a:lnTo>
                                <a:lnTo>
                                  <a:pt x="35" y="108"/>
                                </a:lnTo>
                                <a:lnTo>
                                  <a:pt x="44" y="110"/>
                                </a:lnTo>
                                <a:lnTo>
                                  <a:pt x="53" y="111"/>
                                </a:lnTo>
                                <a:lnTo>
                                  <a:pt x="61" y="113"/>
                                </a:lnTo>
                                <a:lnTo>
                                  <a:pt x="71" y="114"/>
                                </a:lnTo>
                                <a:lnTo>
                                  <a:pt x="80" y="115"/>
                                </a:lnTo>
                                <a:lnTo>
                                  <a:pt x="89" y="115"/>
                                </a:lnTo>
                                <a:lnTo>
                                  <a:pt x="98" y="117"/>
                                </a:lnTo>
                                <a:lnTo>
                                  <a:pt x="107" y="117"/>
                                </a:lnTo>
                                <a:lnTo>
                                  <a:pt x="117" y="119"/>
                                </a:lnTo>
                                <a:lnTo>
                                  <a:pt x="125" y="119"/>
                                </a:lnTo>
                                <a:lnTo>
                                  <a:pt x="127" y="119"/>
                                </a:lnTo>
                                <a:lnTo>
                                  <a:pt x="130" y="117"/>
                                </a:lnTo>
                                <a:lnTo>
                                  <a:pt x="131" y="115"/>
                                </a:lnTo>
                                <a:lnTo>
                                  <a:pt x="131" y="113"/>
                                </a:lnTo>
                                <a:lnTo>
                                  <a:pt x="131" y="102"/>
                                </a:lnTo>
                                <a:lnTo>
                                  <a:pt x="131" y="91"/>
                                </a:lnTo>
                                <a:lnTo>
                                  <a:pt x="132" y="81"/>
                                </a:lnTo>
                                <a:lnTo>
                                  <a:pt x="132" y="69"/>
                                </a:lnTo>
                                <a:lnTo>
                                  <a:pt x="132" y="59"/>
                                </a:lnTo>
                                <a:lnTo>
                                  <a:pt x="133" y="47"/>
                                </a:lnTo>
                                <a:lnTo>
                                  <a:pt x="133" y="36"/>
                                </a:lnTo>
                                <a:lnTo>
                                  <a:pt x="135" y="26"/>
                                </a:lnTo>
                                <a:lnTo>
                                  <a:pt x="135" y="14"/>
                                </a:lnTo>
                                <a:lnTo>
                                  <a:pt x="135" y="13"/>
                                </a:lnTo>
                                <a:lnTo>
                                  <a:pt x="135" y="11"/>
                                </a:lnTo>
                                <a:lnTo>
                                  <a:pt x="135" y="10"/>
                                </a:lnTo>
                                <a:lnTo>
                                  <a:pt x="135" y="11"/>
                                </a:lnTo>
                                <a:lnTo>
                                  <a:pt x="135" y="9"/>
                                </a:lnTo>
                                <a:lnTo>
                                  <a:pt x="132" y="6"/>
                                </a:lnTo>
                                <a:lnTo>
                                  <a:pt x="123" y="5"/>
                                </a:lnTo>
                                <a:lnTo>
                                  <a:pt x="113" y="4"/>
                                </a:lnTo>
                                <a:lnTo>
                                  <a:pt x="102" y="4"/>
                                </a:lnTo>
                                <a:lnTo>
                                  <a:pt x="92" y="3"/>
                                </a:lnTo>
                                <a:lnTo>
                                  <a:pt x="82" y="2"/>
                                </a:lnTo>
                                <a:lnTo>
                                  <a:pt x="72" y="1"/>
                                </a:lnTo>
                                <a:lnTo>
                                  <a:pt x="62" y="1"/>
                                </a:lnTo>
                                <a:lnTo>
                                  <a:pt x="52" y="0"/>
                                </a:lnTo>
                                <a:lnTo>
                                  <a:pt x="42" y="0"/>
                                </a:lnTo>
                                <a:lnTo>
                                  <a:pt x="31" y="0"/>
                                </a:lnTo>
                                <a:lnTo>
                                  <a:pt x="21" y="0"/>
                                </a:lnTo>
                                <a:lnTo>
                                  <a:pt x="10" y="0"/>
                                </a:lnTo>
                                <a:lnTo>
                                  <a:pt x="8" y="1"/>
                                </a:lnTo>
                                <a:close/>
                              </a:path>
                            </a:pathLst>
                          </a:custGeom>
                          <a:solidFill>
                            <a:srgbClr val="FFF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Freeform 6981"/>
                        <wps:cNvSpPr>
                          <a:spLocks noEditPoints="1"/>
                        </wps:cNvSpPr>
                        <wps:spPr bwMode="auto">
                          <a:xfrm>
                            <a:off x="552" y="656"/>
                            <a:ext cx="143" cy="127"/>
                          </a:xfrm>
                          <a:custGeom>
                            <a:avLst/>
                            <a:gdLst>
                              <a:gd name="T0" fmla="*/ 6 w 288"/>
                              <a:gd name="T1" fmla="*/ 5 h 256"/>
                              <a:gd name="T2" fmla="*/ 4 w 288"/>
                              <a:gd name="T3" fmla="*/ 52 h 256"/>
                              <a:gd name="T4" fmla="*/ 0 w 288"/>
                              <a:gd name="T5" fmla="*/ 52 h 256"/>
                              <a:gd name="T6" fmla="*/ 4 w 288"/>
                              <a:gd name="T7" fmla="*/ 52 h 256"/>
                              <a:gd name="T8" fmla="*/ 3 w 288"/>
                              <a:gd name="T9" fmla="*/ 51 h 256"/>
                              <a:gd name="T10" fmla="*/ 6 w 288"/>
                              <a:gd name="T11" fmla="*/ 52 h 256"/>
                              <a:gd name="T12" fmla="*/ 19 w 288"/>
                              <a:gd name="T13" fmla="*/ 54 h 256"/>
                              <a:gd name="T14" fmla="*/ 33 w 288"/>
                              <a:gd name="T15" fmla="*/ 56 h 256"/>
                              <a:gd name="T16" fmla="*/ 46 w 288"/>
                              <a:gd name="T17" fmla="*/ 58 h 256"/>
                              <a:gd name="T18" fmla="*/ 60 w 288"/>
                              <a:gd name="T19" fmla="*/ 59 h 256"/>
                              <a:gd name="T20" fmla="*/ 65 w 288"/>
                              <a:gd name="T21" fmla="*/ 59 h 256"/>
                              <a:gd name="T22" fmla="*/ 65 w 288"/>
                              <a:gd name="T23" fmla="*/ 60 h 256"/>
                              <a:gd name="T24" fmla="*/ 65 w 288"/>
                              <a:gd name="T25" fmla="*/ 59 h 256"/>
                              <a:gd name="T26" fmla="*/ 65 w 288"/>
                              <a:gd name="T27" fmla="*/ 48 h 256"/>
                              <a:gd name="T28" fmla="*/ 66 w 288"/>
                              <a:gd name="T29" fmla="*/ 31 h 256"/>
                              <a:gd name="T30" fmla="*/ 67 w 288"/>
                              <a:gd name="T31" fmla="*/ 15 h 256"/>
                              <a:gd name="T32" fmla="*/ 67 w 288"/>
                              <a:gd name="T33" fmla="*/ 7 h 256"/>
                              <a:gd name="T34" fmla="*/ 71 w 288"/>
                              <a:gd name="T35" fmla="*/ 7 h 256"/>
                              <a:gd name="T36" fmla="*/ 67 w 288"/>
                              <a:gd name="T37" fmla="*/ 7 h 256"/>
                              <a:gd name="T38" fmla="*/ 68 w 288"/>
                              <a:gd name="T39" fmla="*/ 7 h 256"/>
                              <a:gd name="T40" fmla="*/ 52 w 288"/>
                              <a:gd name="T41" fmla="*/ 5 h 256"/>
                              <a:gd name="T42" fmla="*/ 37 w 288"/>
                              <a:gd name="T43" fmla="*/ 4 h 256"/>
                              <a:gd name="T44" fmla="*/ 22 w 288"/>
                              <a:gd name="T45" fmla="*/ 4 h 256"/>
                              <a:gd name="T46" fmla="*/ 7 w 288"/>
                              <a:gd name="T47" fmla="*/ 4 h 256"/>
                              <a:gd name="T48" fmla="*/ 6 w 288"/>
                              <a:gd name="T49" fmla="*/ 0 h 256"/>
                              <a:gd name="T50" fmla="*/ 17 w 288"/>
                              <a:gd name="T51" fmla="*/ 0 h 256"/>
                              <a:gd name="T52" fmla="*/ 33 w 288"/>
                              <a:gd name="T53" fmla="*/ 0 h 256"/>
                              <a:gd name="T54" fmla="*/ 48 w 288"/>
                              <a:gd name="T55" fmla="*/ 1 h 256"/>
                              <a:gd name="T56" fmla="*/ 63 w 288"/>
                              <a:gd name="T57" fmla="*/ 2 h 256"/>
                              <a:gd name="T58" fmla="*/ 71 w 288"/>
                              <a:gd name="T59" fmla="*/ 5 h 256"/>
                              <a:gd name="T60" fmla="*/ 67 w 288"/>
                              <a:gd name="T61" fmla="*/ 7 h 256"/>
                              <a:gd name="T62" fmla="*/ 71 w 288"/>
                              <a:gd name="T63" fmla="*/ 7 h 256"/>
                              <a:gd name="T64" fmla="*/ 71 w 288"/>
                              <a:gd name="T65" fmla="*/ 15 h 256"/>
                              <a:gd name="T66" fmla="*/ 70 w 288"/>
                              <a:gd name="T67" fmla="*/ 31 h 256"/>
                              <a:gd name="T68" fmla="*/ 69 w 288"/>
                              <a:gd name="T69" fmla="*/ 48 h 256"/>
                              <a:gd name="T70" fmla="*/ 69 w 288"/>
                              <a:gd name="T71" fmla="*/ 59 h 256"/>
                              <a:gd name="T72" fmla="*/ 68 w 288"/>
                              <a:gd name="T73" fmla="*/ 61 h 256"/>
                              <a:gd name="T74" fmla="*/ 65 w 288"/>
                              <a:gd name="T75" fmla="*/ 63 h 256"/>
                              <a:gd name="T76" fmla="*/ 60 w 288"/>
                              <a:gd name="T77" fmla="*/ 63 h 256"/>
                              <a:gd name="T78" fmla="*/ 46 w 288"/>
                              <a:gd name="T79" fmla="*/ 62 h 256"/>
                              <a:gd name="T80" fmla="*/ 32 w 288"/>
                              <a:gd name="T81" fmla="*/ 60 h 256"/>
                              <a:gd name="T82" fmla="*/ 18 w 288"/>
                              <a:gd name="T83" fmla="*/ 58 h 256"/>
                              <a:gd name="T84" fmla="*/ 5 w 288"/>
                              <a:gd name="T85" fmla="*/ 56 h 256"/>
                              <a:gd name="T86" fmla="*/ 3 w 288"/>
                              <a:gd name="T87" fmla="*/ 55 h 256"/>
                              <a:gd name="T88" fmla="*/ 0 w 288"/>
                              <a:gd name="T89" fmla="*/ 53 h 256"/>
                              <a:gd name="T90" fmla="*/ 4 w 288"/>
                              <a:gd name="T91" fmla="*/ 52 h 256"/>
                              <a:gd name="T92" fmla="*/ 3 w 288"/>
                              <a:gd name="T93" fmla="*/ 4 h 256"/>
                              <a:gd name="T94" fmla="*/ 5 w 288"/>
                              <a:gd name="T95" fmla="*/ 0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88" h="256">
                                <a:moveTo>
                                  <a:pt x="26" y="18"/>
                                </a:moveTo>
                                <a:lnTo>
                                  <a:pt x="31" y="14"/>
                                </a:lnTo>
                                <a:lnTo>
                                  <a:pt x="27" y="20"/>
                                </a:lnTo>
                                <a:lnTo>
                                  <a:pt x="28" y="16"/>
                                </a:lnTo>
                                <a:lnTo>
                                  <a:pt x="28" y="19"/>
                                </a:lnTo>
                                <a:lnTo>
                                  <a:pt x="16" y="211"/>
                                </a:lnTo>
                                <a:cubicBezTo>
                                  <a:pt x="16" y="215"/>
                                  <a:pt x="13" y="218"/>
                                  <a:pt x="8" y="218"/>
                                </a:cubicBezTo>
                                <a:cubicBezTo>
                                  <a:pt x="4" y="218"/>
                                  <a:pt x="0" y="214"/>
                                  <a:pt x="0" y="210"/>
                                </a:cubicBezTo>
                                <a:lnTo>
                                  <a:pt x="0" y="209"/>
                                </a:lnTo>
                                <a:cubicBezTo>
                                  <a:pt x="0" y="205"/>
                                  <a:pt x="3" y="202"/>
                                  <a:pt x="7" y="201"/>
                                </a:cubicBezTo>
                                <a:cubicBezTo>
                                  <a:pt x="11" y="201"/>
                                  <a:pt x="15" y="204"/>
                                  <a:pt x="16" y="207"/>
                                </a:cubicBezTo>
                                <a:lnTo>
                                  <a:pt x="17" y="211"/>
                                </a:lnTo>
                                <a:lnTo>
                                  <a:pt x="15" y="207"/>
                                </a:lnTo>
                                <a:lnTo>
                                  <a:pt x="19" y="211"/>
                                </a:lnTo>
                                <a:lnTo>
                                  <a:pt x="12" y="208"/>
                                </a:lnTo>
                                <a:lnTo>
                                  <a:pt x="19" y="208"/>
                                </a:lnTo>
                                <a:cubicBezTo>
                                  <a:pt x="19" y="208"/>
                                  <a:pt x="20" y="208"/>
                                  <a:pt x="21" y="209"/>
                                </a:cubicBezTo>
                                <a:lnTo>
                                  <a:pt x="24" y="209"/>
                                </a:lnTo>
                                <a:lnTo>
                                  <a:pt x="42" y="213"/>
                                </a:lnTo>
                                <a:lnTo>
                                  <a:pt x="60" y="216"/>
                                </a:lnTo>
                                <a:lnTo>
                                  <a:pt x="79" y="220"/>
                                </a:lnTo>
                                <a:lnTo>
                                  <a:pt x="96" y="223"/>
                                </a:lnTo>
                                <a:lnTo>
                                  <a:pt x="114" y="225"/>
                                </a:lnTo>
                                <a:lnTo>
                                  <a:pt x="132" y="228"/>
                                </a:lnTo>
                                <a:lnTo>
                                  <a:pt x="151" y="230"/>
                                </a:lnTo>
                                <a:lnTo>
                                  <a:pt x="169" y="232"/>
                                </a:lnTo>
                                <a:lnTo>
                                  <a:pt x="188" y="233"/>
                                </a:lnTo>
                                <a:lnTo>
                                  <a:pt x="206" y="237"/>
                                </a:lnTo>
                                <a:lnTo>
                                  <a:pt x="223" y="237"/>
                                </a:lnTo>
                                <a:lnTo>
                                  <a:pt x="243" y="240"/>
                                </a:lnTo>
                                <a:lnTo>
                                  <a:pt x="259" y="240"/>
                                </a:lnTo>
                                <a:lnTo>
                                  <a:pt x="262" y="240"/>
                                </a:lnTo>
                                <a:lnTo>
                                  <a:pt x="263" y="240"/>
                                </a:lnTo>
                                <a:lnTo>
                                  <a:pt x="259" y="242"/>
                                </a:lnTo>
                                <a:lnTo>
                                  <a:pt x="265" y="238"/>
                                </a:lnTo>
                                <a:lnTo>
                                  <a:pt x="261" y="243"/>
                                </a:lnTo>
                                <a:lnTo>
                                  <a:pt x="263" y="238"/>
                                </a:lnTo>
                                <a:lnTo>
                                  <a:pt x="262" y="241"/>
                                </a:lnTo>
                                <a:lnTo>
                                  <a:pt x="262" y="240"/>
                                </a:lnTo>
                                <a:lnTo>
                                  <a:pt x="262" y="237"/>
                                </a:lnTo>
                                <a:lnTo>
                                  <a:pt x="262" y="214"/>
                                </a:lnTo>
                                <a:lnTo>
                                  <a:pt x="263" y="193"/>
                                </a:lnTo>
                                <a:lnTo>
                                  <a:pt x="264" y="171"/>
                                </a:lnTo>
                                <a:lnTo>
                                  <a:pt x="265" y="148"/>
                                </a:lnTo>
                                <a:lnTo>
                                  <a:pt x="266" y="126"/>
                                </a:lnTo>
                                <a:lnTo>
                                  <a:pt x="267" y="104"/>
                                </a:lnTo>
                                <a:lnTo>
                                  <a:pt x="268" y="81"/>
                                </a:lnTo>
                                <a:lnTo>
                                  <a:pt x="271" y="60"/>
                                </a:lnTo>
                                <a:lnTo>
                                  <a:pt x="272" y="37"/>
                                </a:lnTo>
                                <a:lnTo>
                                  <a:pt x="272" y="35"/>
                                </a:lnTo>
                                <a:lnTo>
                                  <a:pt x="272" y="30"/>
                                </a:lnTo>
                                <a:lnTo>
                                  <a:pt x="272" y="29"/>
                                </a:lnTo>
                                <a:cubicBezTo>
                                  <a:pt x="272" y="18"/>
                                  <a:pt x="288" y="18"/>
                                  <a:pt x="288" y="29"/>
                                </a:cubicBezTo>
                                <a:lnTo>
                                  <a:pt x="288" y="30"/>
                                </a:lnTo>
                                <a:cubicBezTo>
                                  <a:pt x="288" y="34"/>
                                  <a:pt x="286" y="38"/>
                                  <a:pt x="282" y="38"/>
                                </a:cubicBezTo>
                                <a:cubicBezTo>
                                  <a:pt x="278" y="39"/>
                                  <a:pt x="274" y="37"/>
                                  <a:pt x="273" y="33"/>
                                </a:cubicBezTo>
                                <a:lnTo>
                                  <a:pt x="271" y="28"/>
                                </a:lnTo>
                                <a:lnTo>
                                  <a:pt x="273" y="31"/>
                                </a:lnTo>
                                <a:lnTo>
                                  <a:pt x="269" y="27"/>
                                </a:lnTo>
                                <a:lnTo>
                                  <a:pt x="274" y="29"/>
                                </a:lnTo>
                                <a:lnTo>
                                  <a:pt x="255" y="27"/>
                                </a:lnTo>
                                <a:lnTo>
                                  <a:pt x="233" y="25"/>
                                </a:lnTo>
                                <a:lnTo>
                                  <a:pt x="212" y="23"/>
                                </a:lnTo>
                                <a:lnTo>
                                  <a:pt x="192" y="23"/>
                                </a:lnTo>
                                <a:lnTo>
                                  <a:pt x="172" y="20"/>
                                </a:lnTo>
                                <a:lnTo>
                                  <a:pt x="152" y="19"/>
                                </a:lnTo>
                                <a:lnTo>
                                  <a:pt x="132" y="18"/>
                                </a:lnTo>
                                <a:lnTo>
                                  <a:pt x="110" y="16"/>
                                </a:lnTo>
                                <a:lnTo>
                                  <a:pt x="91" y="16"/>
                                </a:lnTo>
                                <a:lnTo>
                                  <a:pt x="70" y="16"/>
                                </a:lnTo>
                                <a:lnTo>
                                  <a:pt x="49" y="16"/>
                                </a:lnTo>
                                <a:lnTo>
                                  <a:pt x="28" y="16"/>
                                </a:lnTo>
                                <a:lnTo>
                                  <a:pt x="31" y="16"/>
                                </a:lnTo>
                                <a:lnTo>
                                  <a:pt x="26" y="18"/>
                                </a:lnTo>
                                <a:close/>
                                <a:moveTo>
                                  <a:pt x="26" y="1"/>
                                </a:moveTo>
                                <a:cubicBezTo>
                                  <a:pt x="26" y="1"/>
                                  <a:pt x="27" y="0"/>
                                  <a:pt x="28" y="0"/>
                                </a:cubicBezTo>
                                <a:lnTo>
                                  <a:pt x="49" y="0"/>
                                </a:lnTo>
                                <a:lnTo>
                                  <a:pt x="70" y="0"/>
                                </a:lnTo>
                                <a:lnTo>
                                  <a:pt x="91" y="0"/>
                                </a:lnTo>
                                <a:lnTo>
                                  <a:pt x="111" y="0"/>
                                </a:lnTo>
                                <a:lnTo>
                                  <a:pt x="132" y="2"/>
                                </a:lnTo>
                                <a:lnTo>
                                  <a:pt x="153" y="3"/>
                                </a:lnTo>
                                <a:lnTo>
                                  <a:pt x="174" y="4"/>
                                </a:lnTo>
                                <a:lnTo>
                                  <a:pt x="193" y="7"/>
                                </a:lnTo>
                                <a:lnTo>
                                  <a:pt x="213" y="8"/>
                                </a:lnTo>
                                <a:lnTo>
                                  <a:pt x="235" y="9"/>
                                </a:lnTo>
                                <a:lnTo>
                                  <a:pt x="256" y="11"/>
                                </a:lnTo>
                                <a:lnTo>
                                  <a:pt x="275" y="13"/>
                                </a:lnTo>
                                <a:cubicBezTo>
                                  <a:pt x="277" y="13"/>
                                  <a:pt x="278" y="14"/>
                                  <a:pt x="280" y="15"/>
                                </a:cubicBezTo>
                                <a:lnTo>
                                  <a:pt x="285" y="20"/>
                                </a:lnTo>
                                <a:cubicBezTo>
                                  <a:pt x="285" y="21"/>
                                  <a:pt x="286" y="22"/>
                                  <a:pt x="286" y="23"/>
                                </a:cubicBezTo>
                                <a:lnTo>
                                  <a:pt x="288" y="28"/>
                                </a:lnTo>
                                <a:lnTo>
                                  <a:pt x="272" y="30"/>
                                </a:lnTo>
                                <a:lnTo>
                                  <a:pt x="272" y="29"/>
                                </a:lnTo>
                                <a:lnTo>
                                  <a:pt x="288" y="29"/>
                                </a:lnTo>
                                <a:lnTo>
                                  <a:pt x="288" y="30"/>
                                </a:lnTo>
                                <a:lnTo>
                                  <a:pt x="288" y="35"/>
                                </a:lnTo>
                                <a:lnTo>
                                  <a:pt x="288" y="38"/>
                                </a:lnTo>
                                <a:lnTo>
                                  <a:pt x="287" y="62"/>
                                </a:lnTo>
                                <a:lnTo>
                                  <a:pt x="284" y="81"/>
                                </a:lnTo>
                                <a:lnTo>
                                  <a:pt x="283" y="104"/>
                                </a:lnTo>
                                <a:lnTo>
                                  <a:pt x="282" y="127"/>
                                </a:lnTo>
                                <a:lnTo>
                                  <a:pt x="281" y="149"/>
                                </a:lnTo>
                                <a:lnTo>
                                  <a:pt x="280" y="171"/>
                                </a:lnTo>
                                <a:lnTo>
                                  <a:pt x="279" y="193"/>
                                </a:lnTo>
                                <a:lnTo>
                                  <a:pt x="278" y="214"/>
                                </a:lnTo>
                                <a:lnTo>
                                  <a:pt x="278" y="237"/>
                                </a:lnTo>
                                <a:lnTo>
                                  <a:pt x="278" y="240"/>
                                </a:lnTo>
                                <a:lnTo>
                                  <a:pt x="278" y="241"/>
                                </a:lnTo>
                                <a:cubicBezTo>
                                  <a:pt x="278" y="242"/>
                                  <a:pt x="278" y="242"/>
                                  <a:pt x="278" y="243"/>
                                </a:cubicBezTo>
                                <a:lnTo>
                                  <a:pt x="276" y="248"/>
                                </a:lnTo>
                                <a:cubicBezTo>
                                  <a:pt x="276" y="250"/>
                                  <a:pt x="274" y="251"/>
                                  <a:pt x="273" y="252"/>
                                </a:cubicBezTo>
                                <a:lnTo>
                                  <a:pt x="267" y="255"/>
                                </a:lnTo>
                                <a:cubicBezTo>
                                  <a:pt x="266" y="256"/>
                                  <a:pt x="265" y="256"/>
                                  <a:pt x="263" y="256"/>
                                </a:cubicBezTo>
                                <a:lnTo>
                                  <a:pt x="262" y="256"/>
                                </a:lnTo>
                                <a:lnTo>
                                  <a:pt x="258" y="256"/>
                                </a:lnTo>
                                <a:lnTo>
                                  <a:pt x="241" y="256"/>
                                </a:lnTo>
                                <a:lnTo>
                                  <a:pt x="223" y="253"/>
                                </a:lnTo>
                                <a:lnTo>
                                  <a:pt x="204" y="252"/>
                                </a:lnTo>
                                <a:lnTo>
                                  <a:pt x="186" y="249"/>
                                </a:lnTo>
                                <a:lnTo>
                                  <a:pt x="167" y="248"/>
                                </a:lnTo>
                                <a:lnTo>
                                  <a:pt x="149" y="246"/>
                                </a:lnTo>
                                <a:lnTo>
                                  <a:pt x="129" y="244"/>
                                </a:lnTo>
                                <a:lnTo>
                                  <a:pt x="112" y="241"/>
                                </a:lnTo>
                                <a:lnTo>
                                  <a:pt x="94" y="238"/>
                                </a:lnTo>
                                <a:lnTo>
                                  <a:pt x="75" y="235"/>
                                </a:lnTo>
                                <a:lnTo>
                                  <a:pt x="58" y="231"/>
                                </a:lnTo>
                                <a:lnTo>
                                  <a:pt x="39" y="229"/>
                                </a:lnTo>
                                <a:lnTo>
                                  <a:pt x="20" y="225"/>
                                </a:lnTo>
                                <a:lnTo>
                                  <a:pt x="17" y="224"/>
                                </a:lnTo>
                                <a:lnTo>
                                  <a:pt x="19" y="224"/>
                                </a:lnTo>
                                <a:lnTo>
                                  <a:pt x="12" y="224"/>
                                </a:lnTo>
                                <a:cubicBezTo>
                                  <a:pt x="10" y="224"/>
                                  <a:pt x="8" y="223"/>
                                  <a:pt x="6" y="221"/>
                                </a:cubicBezTo>
                                <a:lnTo>
                                  <a:pt x="3" y="218"/>
                                </a:lnTo>
                                <a:cubicBezTo>
                                  <a:pt x="2" y="217"/>
                                  <a:pt x="2" y="216"/>
                                  <a:pt x="1" y="214"/>
                                </a:cubicBezTo>
                                <a:lnTo>
                                  <a:pt x="1" y="211"/>
                                </a:lnTo>
                                <a:lnTo>
                                  <a:pt x="16" y="209"/>
                                </a:lnTo>
                                <a:lnTo>
                                  <a:pt x="16" y="210"/>
                                </a:lnTo>
                                <a:lnTo>
                                  <a:pt x="0" y="210"/>
                                </a:lnTo>
                                <a:lnTo>
                                  <a:pt x="12" y="19"/>
                                </a:lnTo>
                                <a:lnTo>
                                  <a:pt x="12" y="16"/>
                                </a:lnTo>
                                <a:cubicBezTo>
                                  <a:pt x="12" y="15"/>
                                  <a:pt x="13" y="14"/>
                                  <a:pt x="13" y="13"/>
                                </a:cubicBezTo>
                                <a:lnTo>
                                  <a:pt x="16" y="6"/>
                                </a:lnTo>
                                <a:cubicBezTo>
                                  <a:pt x="17" y="5"/>
                                  <a:pt x="19" y="3"/>
                                  <a:pt x="21" y="2"/>
                                </a:cubicBezTo>
                                <a:lnTo>
                                  <a:pt x="26" y="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78" name="Freeform 6982"/>
                        <wps:cNvSpPr>
                          <a:spLocks/>
                        </wps:cNvSpPr>
                        <wps:spPr bwMode="auto">
                          <a:xfrm>
                            <a:off x="572" y="668"/>
                            <a:ext cx="119" cy="95"/>
                          </a:xfrm>
                          <a:custGeom>
                            <a:avLst/>
                            <a:gdLst>
                              <a:gd name="T0" fmla="*/ 117 w 119"/>
                              <a:gd name="T1" fmla="*/ 22 h 95"/>
                              <a:gd name="T2" fmla="*/ 115 w 119"/>
                              <a:gd name="T3" fmla="*/ 44 h 95"/>
                              <a:gd name="T4" fmla="*/ 114 w 119"/>
                              <a:gd name="T5" fmla="*/ 68 h 95"/>
                              <a:gd name="T6" fmla="*/ 112 w 119"/>
                              <a:gd name="T7" fmla="*/ 94 h 95"/>
                              <a:gd name="T8" fmla="*/ 109 w 119"/>
                              <a:gd name="T9" fmla="*/ 94 h 95"/>
                              <a:gd name="T10" fmla="*/ 96 w 119"/>
                              <a:gd name="T11" fmla="*/ 94 h 95"/>
                              <a:gd name="T12" fmla="*/ 83 w 119"/>
                              <a:gd name="T13" fmla="*/ 94 h 95"/>
                              <a:gd name="T14" fmla="*/ 71 w 119"/>
                              <a:gd name="T15" fmla="*/ 93 h 95"/>
                              <a:gd name="T16" fmla="*/ 58 w 119"/>
                              <a:gd name="T17" fmla="*/ 91 h 95"/>
                              <a:gd name="T18" fmla="*/ 46 w 119"/>
                              <a:gd name="T19" fmla="*/ 90 h 95"/>
                              <a:gd name="T20" fmla="*/ 34 w 119"/>
                              <a:gd name="T21" fmla="*/ 88 h 95"/>
                              <a:gd name="T22" fmla="*/ 21 w 119"/>
                              <a:gd name="T23" fmla="*/ 85 h 95"/>
                              <a:gd name="T24" fmla="*/ 9 w 119"/>
                              <a:gd name="T25" fmla="*/ 82 h 95"/>
                              <a:gd name="T26" fmla="*/ 3 w 119"/>
                              <a:gd name="T27" fmla="*/ 81 h 95"/>
                              <a:gd name="T28" fmla="*/ 2 w 119"/>
                              <a:gd name="T29" fmla="*/ 80 h 95"/>
                              <a:gd name="T30" fmla="*/ 1 w 119"/>
                              <a:gd name="T31" fmla="*/ 80 h 95"/>
                              <a:gd name="T32" fmla="*/ 1 w 119"/>
                              <a:gd name="T33" fmla="*/ 72 h 95"/>
                              <a:gd name="T34" fmla="*/ 1 w 119"/>
                              <a:gd name="T35" fmla="*/ 64 h 95"/>
                              <a:gd name="T36" fmla="*/ 0 w 119"/>
                              <a:gd name="T37" fmla="*/ 55 h 95"/>
                              <a:gd name="T38" fmla="*/ 0 w 119"/>
                              <a:gd name="T39" fmla="*/ 47 h 95"/>
                              <a:gd name="T40" fmla="*/ 1 w 119"/>
                              <a:gd name="T41" fmla="*/ 38 h 95"/>
                              <a:gd name="T42" fmla="*/ 1 w 119"/>
                              <a:gd name="T43" fmla="*/ 30 h 95"/>
                              <a:gd name="T44" fmla="*/ 2 w 119"/>
                              <a:gd name="T45" fmla="*/ 21 h 95"/>
                              <a:gd name="T46" fmla="*/ 3 w 119"/>
                              <a:gd name="T47" fmla="*/ 13 h 95"/>
                              <a:gd name="T48" fmla="*/ 6 w 119"/>
                              <a:gd name="T49" fmla="*/ 5 h 95"/>
                              <a:gd name="T50" fmla="*/ 7 w 119"/>
                              <a:gd name="T51" fmla="*/ 0 h 95"/>
                              <a:gd name="T52" fmla="*/ 18 w 119"/>
                              <a:gd name="T53" fmla="*/ 0 h 95"/>
                              <a:gd name="T54" fmla="*/ 35 w 119"/>
                              <a:gd name="T55" fmla="*/ 0 h 95"/>
                              <a:gd name="T56" fmla="*/ 52 w 119"/>
                              <a:gd name="T57" fmla="*/ 1 h 95"/>
                              <a:gd name="T58" fmla="*/ 70 w 119"/>
                              <a:gd name="T59" fmla="*/ 1 h 95"/>
                              <a:gd name="T60" fmla="*/ 87 w 119"/>
                              <a:gd name="T61" fmla="*/ 4 h 95"/>
                              <a:gd name="T62" fmla="*/ 105 w 119"/>
                              <a:gd name="T63" fmla="*/ 5 h 95"/>
                              <a:gd name="T64" fmla="*/ 117 w 119"/>
                              <a:gd name="T65" fmla="*/ 7 h 95"/>
                              <a:gd name="T66" fmla="*/ 119 w 119"/>
                              <a:gd name="T67" fmla="*/ 7 h 9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9" h="95">
                                <a:moveTo>
                                  <a:pt x="119" y="7"/>
                                </a:moveTo>
                                <a:lnTo>
                                  <a:pt x="117" y="22"/>
                                </a:lnTo>
                                <a:lnTo>
                                  <a:pt x="116" y="33"/>
                                </a:lnTo>
                                <a:lnTo>
                                  <a:pt x="115" y="44"/>
                                </a:lnTo>
                                <a:lnTo>
                                  <a:pt x="115" y="56"/>
                                </a:lnTo>
                                <a:lnTo>
                                  <a:pt x="114" y="68"/>
                                </a:lnTo>
                                <a:lnTo>
                                  <a:pt x="113" y="78"/>
                                </a:lnTo>
                                <a:lnTo>
                                  <a:pt x="112" y="94"/>
                                </a:lnTo>
                                <a:lnTo>
                                  <a:pt x="112" y="95"/>
                                </a:lnTo>
                                <a:lnTo>
                                  <a:pt x="109" y="94"/>
                                </a:lnTo>
                                <a:lnTo>
                                  <a:pt x="102" y="94"/>
                                </a:lnTo>
                                <a:lnTo>
                                  <a:pt x="96" y="94"/>
                                </a:lnTo>
                                <a:lnTo>
                                  <a:pt x="90" y="94"/>
                                </a:lnTo>
                                <a:lnTo>
                                  <a:pt x="83" y="94"/>
                                </a:lnTo>
                                <a:lnTo>
                                  <a:pt x="77" y="93"/>
                                </a:lnTo>
                                <a:lnTo>
                                  <a:pt x="71" y="93"/>
                                </a:lnTo>
                                <a:lnTo>
                                  <a:pt x="64" y="93"/>
                                </a:lnTo>
                                <a:lnTo>
                                  <a:pt x="58" y="91"/>
                                </a:lnTo>
                                <a:lnTo>
                                  <a:pt x="52" y="91"/>
                                </a:lnTo>
                                <a:lnTo>
                                  <a:pt x="46" y="90"/>
                                </a:lnTo>
                                <a:lnTo>
                                  <a:pt x="39" y="89"/>
                                </a:lnTo>
                                <a:lnTo>
                                  <a:pt x="34" y="88"/>
                                </a:lnTo>
                                <a:lnTo>
                                  <a:pt x="28" y="87"/>
                                </a:lnTo>
                                <a:lnTo>
                                  <a:pt x="21" y="85"/>
                                </a:lnTo>
                                <a:lnTo>
                                  <a:pt x="15" y="83"/>
                                </a:lnTo>
                                <a:lnTo>
                                  <a:pt x="9" y="82"/>
                                </a:lnTo>
                                <a:lnTo>
                                  <a:pt x="6" y="81"/>
                                </a:lnTo>
                                <a:lnTo>
                                  <a:pt x="3" y="81"/>
                                </a:lnTo>
                                <a:lnTo>
                                  <a:pt x="2" y="81"/>
                                </a:lnTo>
                                <a:lnTo>
                                  <a:pt x="2" y="80"/>
                                </a:lnTo>
                                <a:lnTo>
                                  <a:pt x="1" y="79"/>
                                </a:lnTo>
                                <a:lnTo>
                                  <a:pt x="1" y="80"/>
                                </a:lnTo>
                                <a:lnTo>
                                  <a:pt x="1" y="77"/>
                                </a:lnTo>
                                <a:lnTo>
                                  <a:pt x="1" y="72"/>
                                </a:lnTo>
                                <a:lnTo>
                                  <a:pt x="1" y="68"/>
                                </a:lnTo>
                                <a:lnTo>
                                  <a:pt x="1" y="64"/>
                                </a:lnTo>
                                <a:lnTo>
                                  <a:pt x="0" y="59"/>
                                </a:lnTo>
                                <a:lnTo>
                                  <a:pt x="0" y="55"/>
                                </a:lnTo>
                                <a:lnTo>
                                  <a:pt x="0" y="51"/>
                                </a:lnTo>
                                <a:lnTo>
                                  <a:pt x="0" y="47"/>
                                </a:lnTo>
                                <a:lnTo>
                                  <a:pt x="0" y="43"/>
                                </a:lnTo>
                                <a:lnTo>
                                  <a:pt x="1" y="38"/>
                                </a:lnTo>
                                <a:lnTo>
                                  <a:pt x="1" y="34"/>
                                </a:lnTo>
                                <a:lnTo>
                                  <a:pt x="1" y="30"/>
                                </a:lnTo>
                                <a:lnTo>
                                  <a:pt x="1" y="26"/>
                                </a:lnTo>
                                <a:lnTo>
                                  <a:pt x="2" y="21"/>
                                </a:lnTo>
                                <a:lnTo>
                                  <a:pt x="3" y="17"/>
                                </a:lnTo>
                                <a:lnTo>
                                  <a:pt x="3" y="13"/>
                                </a:lnTo>
                                <a:lnTo>
                                  <a:pt x="4" y="8"/>
                                </a:lnTo>
                                <a:lnTo>
                                  <a:pt x="6" y="5"/>
                                </a:lnTo>
                                <a:lnTo>
                                  <a:pt x="7" y="1"/>
                                </a:lnTo>
                                <a:lnTo>
                                  <a:pt x="7" y="0"/>
                                </a:lnTo>
                                <a:lnTo>
                                  <a:pt x="9" y="0"/>
                                </a:lnTo>
                                <a:lnTo>
                                  <a:pt x="18" y="0"/>
                                </a:lnTo>
                                <a:lnTo>
                                  <a:pt x="26" y="0"/>
                                </a:lnTo>
                                <a:lnTo>
                                  <a:pt x="35" y="0"/>
                                </a:lnTo>
                                <a:lnTo>
                                  <a:pt x="43" y="0"/>
                                </a:lnTo>
                                <a:lnTo>
                                  <a:pt x="52" y="1"/>
                                </a:lnTo>
                                <a:lnTo>
                                  <a:pt x="61" y="1"/>
                                </a:lnTo>
                                <a:lnTo>
                                  <a:pt x="70" y="1"/>
                                </a:lnTo>
                                <a:lnTo>
                                  <a:pt x="79" y="3"/>
                                </a:lnTo>
                                <a:lnTo>
                                  <a:pt x="87" y="4"/>
                                </a:lnTo>
                                <a:lnTo>
                                  <a:pt x="96" y="4"/>
                                </a:lnTo>
                                <a:lnTo>
                                  <a:pt x="105" y="5"/>
                                </a:lnTo>
                                <a:lnTo>
                                  <a:pt x="114" y="6"/>
                                </a:lnTo>
                                <a:lnTo>
                                  <a:pt x="117" y="7"/>
                                </a:lnTo>
                                <a:lnTo>
                                  <a:pt x="119" y="7"/>
                                </a:lnTo>
                                <a:close/>
                              </a:path>
                            </a:pathLst>
                          </a:custGeom>
                          <a:solidFill>
                            <a:srgbClr val="DAF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6983"/>
                        <wps:cNvSpPr>
                          <a:spLocks noEditPoints="1"/>
                        </wps:cNvSpPr>
                        <wps:spPr bwMode="auto">
                          <a:xfrm>
                            <a:off x="568" y="664"/>
                            <a:ext cx="128" cy="103"/>
                          </a:xfrm>
                          <a:custGeom>
                            <a:avLst/>
                            <a:gdLst>
                              <a:gd name="T0" fmla="*/ 63 w 257"/>
                              <a:gd name="T1" fmla="*/ 13 h 209"/>
                              <a:gd name="T2" fmla="*/ 61 w 257"/>
                              <a:gd name="T3" fmla="*/ 30 h 209"/>
                              <a:gd name="T4" fmla="*/ 60 w 257"/>
                              <a:gd name="T5" fmla="*/ 48 h 209"/>
                              <a:gd name="T6" fmla="*/ 57 w 257"/>
                              <a:gd name="T7" fmla="*/ 51 h 209"/>
                              <a:gd name="T8" fmla="*/ 53 w 257"/>
                              <a:gd name="T9" fmla="*/ 50 h 209"/>
                              <a:gd name="T10" fmla="*/ 43 w 257"/>
                              <a:gd name="T11" fmla="*/ 50 h 209"/>
                              <a:gd name="T12" fmla="*/ 37 w 257"/>
                              <a:gd name="T13" fmla="*/ 50 h 209"/>
                              <a:gd name="T14" fmla="*/ 31 w 257"/>
                              <a:gd name="T15" fmla="*/ 49 h 209"/>
                              <a:gd name="T16" fmla="*/ 21 w 257"/>
                              <a:gd name="T17" fmla="*/ 48 h 209"/>
                              <a:gd name="T18" fmla="*/ 11 w 257"/>
                              <a:gd name="T19" fmla="*/ 45 h 209"/>
                              <a:gd name="T20" fmla="*/ 4 w 257"/>
                              <a:gd name="T21" fmla="*/ 44 h 209"/>
                              <a:gd name="T22" fmla="*/ 3 w 257"/>
                              <a:gd name="T23" fmla="*/ 44 h 209"/>
                              <a:gd name="T24" fmla="*/ 1 w 257"/>
                              <a:gd name="T25" fmla="*/ 42 h 209"/>
                              <a:gd name="T26" fmla="*/ 4 w 257"/>
                              <a:gd name="T27" fmla="*/ 41 h 209"/>
                              <a:gd name="T28" fmla="*/ 0 w 257"/>
                              <a:gd name="T29" fmla="*/ 39 h 209"/>
                              <a:gd name="T30" fmla="*/ 0 w 257"/>
                              <a:gd name="T31" fmla="*/ 34 h 209"/>
                              <a:gd name="T32" fmla="*/ 0 w 257"/>
                              <a:gd name="T33" fmla="*/ 27 h 209"/>
                              <a:gd name="T34" fmla="*/ 0 w 257"/>
                              <a:gd name="T35" fmla="*/ 21 h 209"/>
                              <a:gd name="T36" fmla="*/ 0 w 257"/>
                              <a:gd name="T37" fmla="*/ 15 h 209"/>
                              <a:gd name="T38" fmla="*/ 1 w 257"/>
                              <a:gd name="T39" fmla="*/ 10 h 209"/>
                              <a:gd name="T40" fmla="*/ 1 w 257"/>
                              <a:gd name="T41" fmla="*/ 8 h 209"/>
                              <a:gd name="T42" fmla="*/ 3 w 257"/>
                              <a:gd name="T43" fmla="*/ 3 h 209"/>
                              <a:gd name="T44" fmla="*/ 4 w 257"/>
                              <a:gd name="T45" fmla="*/ 1 h 209"/>
                              <a:gd name="T46" fmla="*/ 5 w 257"/>
                              <a:gd name="T47" fmla="*/ 0 h 209"/>
                              <a:gd name="T48" fmla="*/ 15 w 257"/>
                              <a:gd name="T49" fmla="*/ 0 h 209"/>
                              <a:gd name="T50" fmla="*/ 28 w 257"/>
                              <a:gd name="T51" fmla="*/ 0 h 209"/>
                              <a:gd name="T52" fmla="*/ 42 w 257"/>
                              <a:gd name="T53" fmla="*/ 1 h 209"/>
                              <a:gd name="T54" fmla="*/ 55 w 257"/>
                              <a:gd name="T55" fmla="*/ 2 h 209"/>
                              <a:gd name="T56" fmla="*/ 61 w 257"/>
                              <a:gd name="T57" fmla="*/ 3 h 209"/>
                              <a:gd name="T58" fmla="*/ 62 w 257"/>
                              <a:gd name="T59" fmla="*/ 3 h 209"/>
                              <a:gd name="T60" fmla="*/ 61 w 257"/>
                              <a:gd name="T61" fmla="*/ 7 h 209"/>
                              <a:gd name="T62" fmla="*/ 58 w 257"/>
                              <a:gd name="T63" fmla="*/ 7 h 209"/>
                              <a:gd name="T64" fmla="*/ 50 w 257"/>
                              <a:gd name="T65" fmla="*/ 6 h 209"/>
                              <a:gd name="T66" fmla="*/ 37 w 257"/>
                              <a:gd name="T67" fmla="*/ 4 h 209"/>
                              <a:gd name="T68" fmla="*/ 23 w 257"/>
                              <a:gd name="T69" fmla="*/ 4 h 209"/>
                              <a:gd name="T70" fmla="*/ 10 w 257"/>
                              <a:gd name="T71" fmla="*/ 4 h 209"/>
                              <a:gd name="T72" fmla="*/ 6 w 257"/>
                              <a:gd name="T73" fmla="*/ 4 h 209"/>
                              <a:gd name="T74" fmla="*/ 7 w 257"/>
                              <a:gd name="T75" fmla="*/ 3 h 209"/>
                              <a:gd name="T76" fmla="*/ 5 w 257"/>
                              <a:gd name="T77" fmla="*/ 7 h 209"/>
                              <a:gd name="T78" fmla="*/ 5 w 257"/>
                              <a:gd name="T79" fmla="*/ 8 h 209"/>
                              <a:gd name="T80" fmla="*/ 5 w 257"/>
                              <a:gd name="T81" fmla="*/ 13 h 209"/>
                              <a:gd name="T82" fmla="*/ 4 w 257"/>
                              <a:gd name="T83" fmla="*/ 17 h 209"/>
                              <a:gd name="T84" fmla="*/ 4 w 257"/>
                              <a:gd name="T85" fmla="*/ 23 h 209"/>
                              <a:gd name="T86" fmla="*/ 4 w 257"/>
                              <a:gd name="T87" fmla="*/ 29 h 209"/>
                              <a:gd name="T88" fmla="*/ 4 w 257"/>
                              <a:gd name="T89" fmla="*/ 35 h 209"/>
                              <a:gd name="T90" fmla="*/ 4 w 257"/>
                              <a:gd name="T91" fmla="*/ 41 h 209"/>
                              <a:gd name="T92" fmla="*/ 2 w 257"/>
                              <a:gd name="T93" fmla="*/ 39 h 209"/>
                              <a:gd name="T94" fmla="*/ 4 w 257"/>
                              <a:gd name="T95" fmla="*/ 40 h 209"/>
                              <a:gd name="T96" fmla="*/ 3 w 257"/>
                              <a:gd name="T97" fmla="*/ 40 h 209"/>
                              <a:gd name="T98" fmla="*/ 6 w 257"/>
                              <a:gd name="T99" fmla="*/ 40 h 209"/>
                              <a:gd name="T100" fmla="*/ 16 w 257"/>
                              <a:gd name="T101" fmla="*/ 43 h 209"/>
                              <a:gd name="T102" fmla="*/ 25 w 257"/>
                              <a:gd name="T103" fmla="*/ 44 h 209"/>
                              <a:gd name="T104" fmla="*/ 34 w 257"/>
                              <a:gd name="T105" fmla="*/ 46 h 209"/>
                              <a:gd name="T106" fmla="*/ 41 w 257"/>
                              <a:gd name="T107" fmla="*/ 46 h 209"/>
                              <a:gd name="T108" fmla="*/ 47 w 257"/>
                              <a:gd name="T109" fmla="*/ 46 h 209"/>
                              <a:gd name="T110" fmla="*/ 56 w 257"/>
                              <a:gd name="T111" fmla="*/ 46 h 209"/>
                              <a:gd name="T112" fmla="*/ 56 w 257"/>
                              <a:gd name="T113" fmla="*/ 49 h 209"/>
                              <a:gd name="T114" fmla="*/ 57 w 257"/>
                              <a:gd name="T115" fmla="*/ 35 h 209"/>
                              <a:gd name="T116" fmla="*/ 58 w 257"/>
                              <a:gd name="T117" fmla="*/ 18 h 209"/>
                              <a:gd name="T118" fmla="*/ 61 w 257"/>
                              <a:gd name="T119" fmla="*/ 7 h 20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57" h="209">
                                <a:moveTo>
                                  <a:pt x="252" y="16"/>
                                </a:moveTo>
                                <a:cubicBezTo>
                                  <a:pt x="255" y="18"/>
                                  <a:pt x="257" y="21"/>
                                  <a:pt x="256" y="25"/>
                                </a:cubicBezTo>
                                <a:lnTo>
                                  <a:pt x="252" y="55"/>
                                </a:lnTo>
                                <a:lnTo>
                                  <a:pt x="250" y="76"/>
                                </a:lnTo>
                                <a:lnTo>
                                  <a:pt x="247" y="99"/>
                                </a:lnTo>
                                <a:lnTo>
                                  <a:pt x="246" y="122"/>
                                </a:lnTo>
                                <a:lnTo>
                                  <a:pt x="244" y="145"/>
                                </a:lnTo>
                                <a:lnTo>
                                  <a:pt x="242" y="167"/>
                                </a:lnTo>
                                <a:lnTo>
                                  <a:pt x="240" y="199"/>
                                </a:lnTo>
                                <a:lnTo>
                                  <a:pt x="240" y="200"/>
                                </a:lnTo>
                                <a:cubicBezTo>
                                  <a:pt x="240" y="203"/>
                                  <a:pt x="239" y="206"/>
                                  <a:pt x="237" y="207"/>
                                </a:cubicBezTo>
                                <a:cubicBezTo>
                                  <a:pt x="235" y="209"/>
                                  <a:pt x="232" y="209"/>
                                  <a:pt x="229" y="208"/>
                                </a:cubicBezTo>
                                <a:lnTo>
                                  <a:pt x="223" y="206"/>
                                </a:lnTo>
                                <a:lnTo>
                                  <a:pt x="226" y="206"/>
                                </a:lnTo>
                                <a:lnTo>
                                  <a:pt x="213" y="206"/>
                                </a:lnTo>
                                <a:lnTo>
                                  <a:pt x="201" y="206"/>
                                </a:lnTo>
                                <a:lnTo>
                                  <a:pt x="189" y="206"/>
                                </a:lnTo>
                                <a:lnTo>
                                  <a:pt x="174" y="206"/>
                                </a:lnTo>
                                <a:cubicBezTo>
                                  <a:pt x="174" y="206"/>
                                  <a:pt x="173" y="206"/>
                                  <a:pt x="173" y="206"/>
                                </a:cubicBezTo>
                                <a:lnTo>
                                  <a:pt x="162" y="204"/>
                                </a:lnTo>
                                <a:lnTo>
                                  <a:pt x="149" y="204"/>
                                </a:lnTo>
                                <a:lnTo>
                                  <a:pt x="137" y="204"/>
                                </a:lnTo>
                                <a:cubicBezTo>
                                  <a:pt x="137" y="204"/>
                                  <a:pt x="136" y="204"/>
                                  <a:pt x="135" y="204"/>
                                </a:cubicBezTo>
                                <a:lnTo>
                                  <a:pt x="124" y="201"/>
                                </a:lnTo>
                                <a:lnTo>
                                  <a:pt x="112" y="200"/>
                                </a:lnTo>
                                <a:lnTo>
                                  <a:pt x="99" y="199"/>
                                </a:lnTo>
                                <a:lnTo>
                                  <a:pt x="85" y="196"/>
                                </a:lnTo>
                                <a:lnTo>
                                  <a:pt x="74" y="194"/>
                                </a:lnTo>
                                <a:lnTo>
                                  <a:pt x="61" y="192"/>
                                </a:lnTo>
                                <a:lnTo>
                                  <a:pt x="47" y="187"/>
                                </a:lnTo>
                                <a:lnTo>
                                  <a:pt x="35" y="185"/>
                                </a:lnTo>
                                <a:lnTo>
                                  <a:pt x="23" y="183"/>
                                </a:lnTo>
                                <a:lnTo>
                                  <a:pt x="18" y="181"/>
                                </a:lnTo>
                                <a:lnTo>
                                  <a:pt x="19" y="181"/>
                                </a:lnTo>
                                <a:lnTo>
                                  <a:pt x="13" y="181"/>
                                </a:lnTo>
                                <a:lnTo>
                                  <a:pt x="12" y="181"/>
                                </a:lnTo>
                                <a:cubicBezTo>
                                  <a:pt x="9" y="181"/>
                                  <a:pt x="5" y="178"/>
                                  <a:pt x="4" y="175"/>
                                </a:cubicBezTo>
                                <a:lnTo>
                                  <a:pt x="3" y="172"/>
                                </a:lnTo>
                                <a:lnTo>
                                  <a:pt x="4" y="173"/>
                                </a:lnTo>
                                <a:lnTo>
                                  <a:pt x="3" y="172"/>
                                </a:lnTo>
                                <a:lnTo>
                                  <a:pt x="18" y="168"/>
                                </a:lnTo>
                                <a:lnTo>
                                  <a:pt x="18" y="169"/>
                                </a:lnTo>
                                <a:cubicBezTo>
                                  <a:pt x="18" y="173"/>
                                  <a:pt x="15" y="177"/>
                                  <a:pt x="10" y="177"/>
                                </a:cubicBezTo>
                                <a:cubicBezTo>
                                  <a:pt x="6" y="177"/>
                                  <a:pt x="2" y="173"/>
                                  <a:pt x="2" y="169"/>
                                </a:cubicBezTo>
                                <a:lnTo>
                                  <a:pt x="2" y="163"/>
                                </a:lnTo>
                                <a:lnTo>
                                  <a:pt x="2" y="154"/>
                                </a:lnTo>
                                <a:lnTo>
                                  <a:pt x="2" y="145"/>
                                </a:lnTo>
                                <a:lnTo>
                                  <a:pt x="1" y="138"/>
                                </a:lnTo>
                                <a:lnTo>
                                  <a:pt x="1" y="129"/>
                                </a:lnTo>
                                <a:lnTo>
                                  <a:pt x="0" y="119"/>
                                </a:lnTo>
                                <a:lnTo>
                                  <a:pt x="0" y="112"/>
                                </a:lnTo>
                                <a:lnTo>
                                  <a:pt x="0" y="103"/>
                                </a:lnTo>
                                <a:lnTo>
                                  <a:pt x="0" y="95"/>
                                </a:lnTo>
                                <a:lnTo>
                                  <a:pt x="1" y="85"/>
                                </a:lnTo>
                                <a:lnTo>
                                  <a:pt x="2" y="76"/>
                                </a:lnTo>
                                <a:lnTo>
                                  <a:pt x="2" y="70"/>
                                </a:lnTo>
                                <a:lnTo>
                                  <a:pt x="2" y="61"/>
                                </a:lnTo>
                                <a:cubicBezTo>
                                  <a:pt x="2" y="61"/>
                                  <a:pt x="2" y="60"/>
                                  <a:pt x="2" y="59"/>
                                </a:cubicBezTo>
                                <a:lnTo>
                                  <a:pt x="4" y="51"/>
                                </a:lnTo>
                                <a:lnTo>
                                  <a:pt x="6" y="42"/>
                                </a:lnTo>
                                <a:lnTo>
                                  <a:pt x="6" y="44"/>
                                </a:lnTo>
                                <a:lnTo>
                                  <a:pt x="6" y="35"/>
                                </a:lnTo>
                                <a:cubicBezTo>
                                  <a:pt x="6" y="34"/>
                                  <a:pt x="6" y="34"/>
                                  <a:pt x="6" y="33"/>
                                </a:cubicBezTo>
                                <a:lnTo>
                                  <a:pt x="8" y="24"/>
                                </a:lnTo>
                                <a:cubicBezTo>
                                  <a:pt x="8" y="24"/>
                                  <a:pt x="8" y="23"/>
                                  <a:pt x="8" y="23"/>
                                </a:cubicBezTo>
                                <a:lnTo>
                                  <a:pt x="12" y="15"/>
                                </a:lnTo>
                                <a:lnTo>
                                  <a:pt x="12" y="16"/>
                                </a:lnTo>
                                <a:lnTo>
                                  <a:pt x="13" y="8"/>
                                </a:lnTo>
                                <a:cubicBezTo>
                                  <a:pt x="14" y="7"/>
                                  <a:pt x="15" y="5"/>
                                  <a:pt x="16" y="4"/>
                                </a:cubicBezTo>
                                <a:lnTo>
                                  <a:pt x="17" y="3"/>
                                </a:lnTo>
                                <a:cubicBezTo>
                                  <a:pt x="18" y="2"/>
                                  <a:pt x="19" y="2"/>
                                  <a:pt x="20" y="2"/>
                                </a:cubicBezTo>
                                <a:lnTo>
                                  <a:pt x="23" y="1"/>
                                </a:lnTo>
                                <a:cubicBezTo>
                                  <a:pt x="23" y="1"/>
                                  <a:pt x="24" y="0"/>
                                  <a:pt x="25" y="0"/>
                                </a:cubicBezTo>
                                <a:lnTo>
                                  <a:pt x="43" y="0"/>
                                </a:lnTo>
                                <a:lnTo>
                                  <a:pt x="60" y="0"/>
                                </a:lnTo>
                                <a:lnTo>
                                  <a:pt x="79" y="1"/>
                                </a:lnTo>
                                <a:lnTo>
                                  <a:pt x="95" y="1"/>
                                </a:lnTo>
                                <a:lnTo>
                                  <a:pt x="113" y="2"/>
                                </a:lnTo>
                                <a:lnTo>
                                  <a:pt x="131" y="2"/>
                                </a:lnTo>
                                <a:lnTo>
                                  <a:pt x="148" y="3"/>
                                </a:lnTo>
                                <a:lnTo>
                                  <a:pt x="168" y="6"/>
                                </a:lnTo>
                                <a:lnTo>
                                  <a:pt x="184" y="8"/>
                                </a:lnTo>
                                <a:lnTo>
                                  <a:pt x="202" y="8"/>
                                </a:lnTo>
                                <a:lnTo>
                                  <a:pt x="220" y="11"/>
                                </a:lnTo>
                                <a:lnTo>
                                  <a:pt x="237" y="12"/>
                                </a:lnTo>
                                <a:cubicBezTo>
                                  <a:pt x="237" y="13"/>
                                  <a:pt x="238" y="13"/>
                                  <a:pt x="238" y="13"/>
                                </a:cubicBezTo>
                                <a:lnTo>
                                  <a:pt x="246" y="15"/>
                                </a:lnTo>
                                <a:lnTo>
                                  <a:pt x="243" y="15"/>
                                </a:lnTo>
                                <a:lnTo>
                                  <a:pt x="247" y="15"/>
                                </a:lnTo>
                                <a:cubicBezTo>
                                  <a:pt x="248" y="15"/>
                                  <a:pt x="249" y="15"/>
                                  <a:pt x="250" y="15"/>
                                </a:cubicBezTo>
                                <a:lnTo>
                                  <a:pt x="252" y="16"/>
                                </a:lnTo>
                                <a:close/>
                                <a:moveTo>
                                  <a:pt x="243" y="30"/>
                                </a:moveTo>
                                <a:lnTo>
                                  <a:pt x="247" y="31"/>
                                </a:lnTo>
                                <a:lnTo>
                                  <a:pt x="243" y="31"/>
                                </a:lnTo>
                                <a:cubicBezTo>
                                  <a:pt x="242" y="31"/>
                                  <a:pt x="241" y="31"/>
                                  <a:pt x="241" y="30"/>
                                </a:cubicBezTo>
                                <a:lnTo>
                                  <a:pt x="233" y="28"/>
                                </a:lnTo>
                                <a:lnTo>
                                  <a:pt x="235" y="28"/>
                                </a:lnTo>
                                <a:lnTo>
                                  <a:pt x="217" y="27"/>
                                </a:lnTo>
                                <a:lnTo>
                                  <a:pt x="201" y="24"/>
                                </a:lnTo>
                                <a:lnTo>
                                  <a:pt x="182" y="24"/>
                                </a:lnTo>
                                <a:lnTo>
                                  <a:pt x="166" y="22"/>
                                </a:lnTo>
                                <a:lnTo>
                                  <a:pt x="148" y="19"/>
                                </a:lnTo>
                                <a:lnTo>
                                  <a:pt x="131" y="18"/>
                                </a:lnTo>
                                <a:lnTo>
                                  <a:pt x="112" y="18"/>
                                </a:lnTo>
                                <a:lnTo>
                                  <a:pt x="95" y="17"/>
                                </a:lnTo>
                                <a:lnTo>
                                  <a:pt x="78" y="17"/>
                                </a:lnTo>
                                <a:lnTo>
                                  <a:pt x="60" y="16"/>
                                </a:lnTo>
                                <a:lnTo>
                                  <a:pt x="43" y="16"/>
                                </a:lnTo>
                                <a:lnTo>
                                  <a:pt x="25" y="16"/>
                                </a:lnTo>
                                <a:lnTo>
                                  <a:pt x="27" y="16"/>
                                </a:lnTo>
                                <a:lnTo>
                                  <a:pt x="24" y="17"/>
                                </a:lnTo>
                                <a:lnTo>
                                  <a:pt x="27" y="15"/>
                                </a:lnTo>
                                <a:lnTo>
                                  <a:pt x="26" y="16"/>
                                </a:lnTo>
                                <a:lnTo>
                                  <a:pt x="29" y="12"/>
                                </a:lnTo>
                                <a:lnTo>
                                  <a:pt x="27" y="20"/>
                                </a:lnTo>
                                <a:cubicBezTo>
                                  <a:pt x="27" y="20"/>
                                  <a:pt x="27" y="21"/>
                                  <a:pt x="27" y="21"/>
                                </a:cubicBezTo>
                                <a:lnTo>
                                  <a:pt x="23" y="29"/>
                                </a:lnTo>
                                <a:lnTo>
                                  <a:pt x="24" y="28"/>
                                </a:lnTo>
                                <a:lnTo>
                                  <a:pt x="22" y="36"/>
                                </a:lnTo>
                                <a:lnTo>
                                  <a:pt x="22" y="35"/>
                                </a:lnTo>
                                <a:lnTo>
                                  <a:pt x="22" y="44"/>
                                </a:lnTo>
                                <a:cubicBezTo>
                                  <a:pt x="22" y="44"/>
                                  <a:pt x="22" y="45"/>
                                  <a:pt x="22" y="45"/>
                                </a:cubicBezTo>
                                <a:lnTo>
                                  <a:pt x="20" y="54"/>
                                </a:lnTo>
                                <a:lnTo>
                                  <a:pt x="18" y="63"/>
                                </a:lnTo>
                                <a:lnTo>
                                  <a:pt x="18" y="61"/>
                                </a:lnTo>
                                <a:lnTo>
                                  <a:pt x="18" y="70"/>
                                </a:lnTo>
                                <a:lnTo>
                                  <a:pt x="18" y="78"/>
                                </a:lnTo>
                                <a:lnTo>
                                  <a:pt x="17" y="87"/>
                                </a:lnTo>
                                <a:lnTo>
                                  <a:pt x="16" y="95"/>
                                </a:lnTo>
                                <a:lnTo>
                                  <a:pt x="16" y="103"/>
                                </a:lnTo>
                                <a:lnTo>
                                  <a:pt x="16" y="112"/>
                                </a:lnTo>
                                <a:lnTo>
                                  <a:pt x="16" y="119"/>
                                </a:lnTo>
                                <a:lnTo>
                                  <a:pt x="16" y="127"/>
                                </a:lnTo>
                                <a:lnTo>
                                  <a:pt x="17" y="136"/>
                                </a:lnTo>
                                <a:lnTo>
                                  <a:pt x="18" y="145"/>
                                </a:lnTo>
                                <a:lnTo>
                                  <a:pt x="18" y="154"/>
                                </a:lnTo>
                                <a:lnTo>
                                  <a:pt x="18" y="163"/>
                                </a:lnTo>
                                <a:lnTo>
                                  <a:pt x="18" y="169"/>
                                </a:lnTo>
                                <a:lnTo>
                                  <a:pt x="2" y="169"/>
                                </a:lnTo>
                                <a:lnTo>
                                  <a:pt x="2" y="168"/>
                                </a:lnTo>
                                <a:cubicBezTo>
                                  <a:pt x="2" y="164"/>
                                  <a:pt x="5" y="161"/>
                                  <a:pt x="8" y="160"/>
                                </a:cubicBezTo>
                                <a:cubicBezTo>
                                  <a:pt x="12" y="159"/>
                                  <a:pt x="15" y="161"/>
                                  <a:pt x="17" y="164"/>
                                </a:cubicBezTo>
                                <a:lnTo>
                                  <a:pt x="18" y="165"/>
                                </a:lnTo>
                                <a:cubicBezTo>
                                  <a:pt x="18" y="166"/>
                                  <a:pt x="19" y="167"/>
                                  <a:pt x="19" y="167"/>
                                </a:cubicBezTo>
                                <a:lnTo>
                                  <a:pt x="20" y="170"/>
                                </a:lnTo>
                                <a:lnTo>
                                  <a:pt x="12" y="165"/>
                                </a:lnTo>
                                <a:lnTo>
                                  <a:pt x="15" y="165"/>
                                </a:lnTo>
                                <a:lnTo>
                                  <a:pt x="21" y="165"/>
                                </a:lnTo>
                                <a:cubicBezTo>
                                  <a:pt x="22" y="166"/>
                                  <a:pt x="22" y="166"/>
                                  <a:pt x="23" y="166"/>
                                </a:cubicBezTo>
                                <a:lnTo>
                                  <a:pt x="26" y="167"/>
                                </a:lnTo>
                                <a:lnTo>
                                  <a:pt x="38" y="169"/>
                                </a:lnTo>
                                <a:lnTo>
                                  <a:pt x="51" y="172"/>
                                </a:lnTo>
                                <a:lnTo>
                                  <a:pt x="64" y="176"/>
                                </a:lnTo>
                                <a:lnTo>
                                  <a:pt x="76" y="178"/>
                                </a:lnTo>
                                <a:lnTo>
                                  <a:pt x="88" y="180"/>
                                </a:lnTo>
                                <a:lnTo>
                                  <a:pt x="101" y="183"/>
                                </a:lnTo>
                                <a:lnTo>
                                  <a:pt x="113" y="185"/>
                                </a:lnTo>
                                <a:lnTo>
                                  <a:pt x="127" y="185"/>
                                </a:lnTo>
                                <a:lnTo>
                                  <a:pt x="139" y="188"/>
                                </a:lnTo>
                                <a:lnTo>
                                  <a:pt x="137" y="188"/>
                                </a:lnTo>
                                <a:lnTo>
                                  <a:pt x="150" y="188"/>
                                </a:lnTo>
                                <a:lnTo>
                                  <a:pt x="164" y="189"/>
                                </a:lnTo>
                                <a:lnTo>
                                  <a:pt x="175" y="190"/>
                                </a:lnTo>
                                <a:lnTo>
                                  <a:pt x="174" y="190"/>
                                </a:lnTo>
                                <a:lnTo>
                                  <a:pt x="189" y="190"/>
                                </a:lnTo>
                                <a:lnTo>
                                  <a:pt x="201" y="190"/>
                                </a:lnTo>
                                <a:lnTo>
                                  <a:pt x="213" y="190"/>
                                </a:lnTo>
                                <a:lnTo>
                                  <a:pt x="226" y="190"/>
                                </a:lnTo>
                                <a:cubicBezTo>
                                  <a:pt x="227" y="190"/>
                                  <a:pt x="228" y="190"/>
                                  <a:pt x="229" y="191"/>
                                </a:cubicBezTo>
                                <a:lnTo>
                                  <a:pt x="235" y="193"/>
                                </a:lnTo>
                                <a:lnTo>
                                  <a:pt x="224" y="200"/>
                                </a:lnTo>
                                <a:lnTo>
                                  <a:pt x="224" y="198"/>
                                </a:lnTo>
                                <a:lnTo>
                                  <a:pt x="226" y="166"/>
                                </a:lnTo>
                                <a:lnTo>
                                  <a:pt x="228" y="144"/>
                                </a:lnTo>
                                <a:lnTo>
                                  <a:pt x="230" y="121"/>
                                </a:lnTo>
                                <a:lnTo>
                                  <a:pt x="231" y="98"/>
                                </a:lnTo>
                                <a:lnTo>
                                  <a:pt x="234" y="75"/>
                                </a:lnTo>
                                <a:lnTo>
                                  <a:pt x="236" y="53"/>
                                </a:lnTo>
                                <a:lnTo>
                                  <a:pt x="241" y="22"/>
                                </a:lnTo>
                                <a:lnTo>
                                  <a:pt x="245" y="31"/>
                                </a:lnTo>
                                <a:lnTo>
                                  <a:pt x="243" y="30"/>
                                </a:lnTo>
                                <a:close/>
                              </a:path>
                            </a:pathLst>
                          </a:custGeom>
                          <a:solidFill>
                            <a:srgbClr val="DAFBFF"/>
                          </a:solidFill>
                          <a:ln w="0">
                            <a:solidFill>
                              <a:srgbClr val="DAFBFF"/>
                            </a:solidFill>
                            <a:round/>
                            <a:headEnd/>
                            <a:tailEnd/>
                          </a:ln>
                        </wps:spPr>
                        <wps:bodyPr rot="0" vert="horz" wrap="square" lIns="91440" tIns="45720" rIns="91440" bIns="45720" anchor="t" anchorCtr="0" upright="1">
                          <a:noAutofit/>
                        </wps:bodyPr>
                      </wps:wsp>
                      <wps:wsp>
                        <wps:cNvPr id="2980" name="Freeform 6984"/>
                        <wps:cNvSpPr>
                          <a:spLocks/>
                        </wps:cNvSpPr>
                        <wps:spPr bwMode="auto">
                          <a:xfrm>
                            <a:off x="560" y="657"/>
                            <a:ext cx="126" cy="118"/>
                          </a:xfrm>
                          <a:custGeom>
                            <a:avLst/>
                            <a:gdLst>
                              <a:gd name="T0" fmla="*/ 6 w 253"/>
                              <a:gd name="T1" fmla="*/ 2 h 238"/>
                              <a:gd name="T2" fmla="*/ 6 w 253"/>
                              <a:gd name="T3" fmla="*/ 3 h 238"/>
                              <a:gd name="T4" fmla="*/ 6 w 253"/>
                              <a:gd name="T5" fmla="*/ 2 h 238"/>
                              <a:gd name="T6" fmla="*/ 6 w 253"/>
                              <a:gd name="T7" fmla="*/ 3 h 238"/>
                              <a:gd name="T8" fmla="*/ 6 w 253"/>
                              <a:gd name="T9" fmla="*/ 2 h 238"/>
                              <a:gd name="T10" fmla="*/ 6 w 253"/>
                              <a:gd name="T11" fmla="*/ 3 h 238"/>
                              <a:gd name="T12" fmla="*/ 4 w 253"/>
                              <a:gd name="T13" fmla="*/ 48 h 238"/>
                              <a:gd name="T14" fmla="*/ 4 w 253"/>
                              <a:gd name="T15" fmla="*/ 48 h 238"/>
                              <a:gd name="T16" fmla="*/ 3 w 253"/>
                              <a:gd name="T17" fmla="*/ 47 h 238"/>
                              <a:gd name="T18" fmla="*/ 4 w 253"/>
                              <a:gd name="T19" fmla="*/ 48 h 238"/>
                              <a:gd name="T20" fmla="*/ 3 w 253"/>
                              <a:gd name="T21" fmla="*/ 47 h 238"/>
                              <a:gd name="T22" fmla="*/ 3 w 253"/>
                              <a:gd name="T23" fmla="*/ 47 h 238"/>
                              <a:gd name="T24" fmla="*/ 4 w 253"/>
                              <a:gd name="T25" fmla="*/ 47 h 238"/>
                              <a:gd name="T26" fmla="*/ 4 w 253"/>
                              <a:gd name="T27" fmla="*/ 47 h 238"/>
                              <a:gd name="T28" fmla="*/ 11 w 253"/>
                              <a:gd name="T29" fmla="*/ 48 h 238"/>
                              <a:gd name="T30" fmla="*/ 17 w 253"/>
                              <a:gd name="T31" fmla="*/ 49 h 238"/>
                              <a:gd name="T32" fmla="*/ 23 w 253"/>
                              <a:gd name="T33" fmla="*/ 50 h 238"/>
                              <a:gd name="T34" fmla="*/ 23 w 253"/>
                              <a:gd name="T35" fmla="*/ 50 h 238"/>
                              <a:gd name="T36" fmla="*/ 30 w 253"/>
                              <a:gd name="T37" fmla="*/ 51 h 238"/>
                              <a:gd name="T38" fmla="*/ 29 w 253"/>
                              <a:gd name="T39" fmla="*/ 51 h 238"/>
                              <a:gd name="T40" fmla="*/ 36 w 253"/>
                              <a:gd name="T41" fmla="*/ 52 h 238"/>
                              <a:gd name="T42" fmla="*/ 42 w 253"/>
                              <a:gd name="T43" fmla="*/ 53 h 238"/>
                              <a:gd name="T44" fmla="*/ 48 w 253"/>
                              <a:gd name="T45" fmla="*/ 53 h 238"/>
                              <a:gd name="T46" fmla="*/ 55 w 253"/>
                              <a:gd name="T47" fmla="*/ 54 h 238"/>
                              <a:gd name="T48" fmla="*/ 61 w 253"/>
                              <a:gd name="T49" fmla="*/ 55 h 238"/>
                              <a:gd name="T50" fmla="*/ 60 w 253"/>
                              <a:gd name="T51" fmla="*/ 55 h 238"/>
                              <a:gd name="T52" fmla="*/ 60 w 253"/>
                              <a:gd name="T53" fmla="*/ 55 h 238"/>
                              <a:gd name="T54" fmla="*/ 62 w 253"/>
                              <a:gd name="T55" fmla="*/ 54 h 238"/>
                              <a:gd name="T56" fmla="*/ 62 w 253"/>
                              <a:gd name="T57" fmla="*/ 54 h 238"/>
                              <a:gd name="T58" fmla="*/ 62 w 253"/>
                              <a:gd name="T59" fmla="*/ 58 h 238"/>
                              <a:gd name="T60" fmla="*/ 62 w 253"/>
                              <a:gd name="T61" fmla="*/ 58 h 238"/>
                              <a:gd name="T62" fmla="*/ 63 w 253"/>
                              <a:gd name="T63" fmla="*/ 58 h 238"/>
                              <a:gd name="T64" fmla="*/ 62 w 253"/>
                              <a:gd name="T65" fmla="*/ 58 h 238"/>
                              <a:gd name="T66" fmla="*/ 61 w 253"/>
                              <a:gd name="T67" fmla="*/ 59 h 238"/>
                              <a:gd name="T68" fmla="*/ 54 w 253"/>
                              <a:gd name="T69" fmla="*/ 58 h 238"/>
                              <a:gd name="T70" fmla="*/ 48 w 253"/>
                              <a:gd name="T71" fmla="*/ 57 h 238"/>
                              <a:gd name="T72" fmla="*/ 41 w 253"/>
                              <a:gd name="T73" fmla="*/ 57 h 238"/>
                              <a:gd name="T74" fmla="*/ 36 w 253"/>
                              <a:gd name="T75" fmla="*/ 56 h 238"/>
                              <a:gd name="T76" fmla="*/ 29 w 253"/>
                              <a:gd name="T77" fmla="*/ 55 h 238"/>
                              <a:gd name="T78" fmla="*/ 29 w 253"/>
                              <a:gd name="T79" fmla="*/ 55 h 238"/>
                              <a:gd name="T80" fmla="*/ 23 w 253"/>
                              <a:gd name="T81" fmla="*/ 54 h 238"/>
                              <a:gd name="T82" fmla="*/ 23 w 253"/>
                              <a:gd name="T83" fmla="*/ 54 h 238"/>
                              <a:gd name="T84" fmla="*/ 16 w 253"/>
                              <a:gd name="T85" fmla="*/ 53 h 238"/>
                              <a:gd name="T86" fmla="*/ 10 w 253"/>
                              <a:gd name="T87" fmla="*/ 52 h 238"/>
                              <a:gd name="T88" fmla="*/ 3 w 253"/>
                              <a:gd name="T89" fmla="*/ 51 h 238"/>
                              <a:gd name="T90" fmla="*/ 3 w 253"/>
                              <a:gd name="T91" fmla="*/ 51 h 238"/>
                              <a:gd name="T92" fmla="*/ 3 w 253"/>
                              <a:gd name="T93" fmla="*/ 51 h 238"/>
                              <a:gd name="T94" fmla="*/ 3 w 253"/>
                              <a:gd name="T95" fmla="*/ 51 h 238"/>
                              <a:gd name="T96" fmla="*/ 1 w 253"/>
                              <a:gd name="T97" fmla="*/ 51 h 238"/>
                              <a:gd name="T98" fmla="*/ 0 w 253"/>
                              <a:gd name="T99" fmla="*/ 50 h 238"/>
                              <a:gd name="T100" fmla="*/ 0 w 253"/>
                              <a:gd name="T101" fmla="*/ 48 h 238"/>
                              <a:gd name="T102" fmla="*/ 0 w 253"/>
                              <a:gd name="T103" fmla="*/ 47 h 238"/>
                              <a:gd name="T104" fmla="*/ 2 w 253"/>
                              <a:gd name="T105" fmla="*/ 3 h 238"/>
                              <a:gd name="T106" fmla="*/ 2 w 253"/>
                              <a:gd name="T107" fmla="*/ 2 h 238"/>
                              <a:gd name="T108" fmla="*/ 2 w 253"/>
                              <a:gd name="T109" fmla="*/ 1 h 238"/>
                              <a:gd name="T110" fmla="*/ 3 w 253"/>
                              <a:gd name="T111" fmla="*/ 0 h 238"/>
                              <a:gd name="T112" fmla="*/ 3 w 253"/>
                              <a:gd name="T113" fmla="*/ 0 h 238"/>
                              <a:gd name="T114" fmla="*/ 3 w 253"/>
                              <a:gd name="T115" fmla="*/ 0 h 238"/>
                              <a:gd name="T116" fmla="*/ 6 w 253"/>
                              <a:gd name="T117" fmla="*/ 2 h 23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3" h="238">
                                <a:moveTo>
                                  <a:pt x="27" y="11"/>
                                </a:moveTo>
                                <a:lnTo>
                                  <a:pt x="25" y="13"/>
                                </a:lnTo>
                                <a:lnTo>
                                  <a:pt x="26" y="11"/>
                                </a:lnTo>
                                <a:lnTo>
                                  <a:pt x="25" y="14"/>
                                </a:lnTo>
                                <a:lnTo>
                                  <a:pt x="26" y="9"/>
                                </a:lnTo>
                                <a:lnTo>
                                  <a:pt x="26" y="12"/>
                                </a:lnTo>
                                <a:lnTo>
                                  <a:pt x="16" y="193"/>
                                </a:lnTo>
                                <a:lnTo>
                                  <a:pt x="16" y="196"/>
                                </a:lnTo>
                                <a:lnTo>
                                  <a:pt x="13" y="190"/>
                                </a:lnTo>
                                <a:lnTo>
                                  <a:pt x="17" y="193"/>
                                </a:lnTo>
                                <a:lnTo>
                                  <a:pt x="12" y="191"/>
                                </a:lnTo>
                                <a:lnTo>
                                  <a:pt x="14" y="191"/>
                                </a:lnTo>
                                <a:cubicBezTo>
                                  <a:pt x="14" y="191"/>
                                  <a:pt x="15" y="191"/>
                                  <a:pt x="16" y="191"/>
                                </a:cubicBezTo>
                                <a:lnTo>
                                  <a:pt x="19" y="192"/>
                                </a:lnTo>
                                <a:lnTo>
                                  <a:pt x="44" y="196"/>
                                </a:lnTo>
                                <a:lnTo>
                                  <a:pt x="69" y="200"/>
                                </a:lnTo>
                                <a:lnTo>
                                  <a:pt x="94" y="202"/>
                                </a:lnTo>
                                <a:cubicBezTo>
                                  <a:pt x="94" y="202"/>
                                  <a:pt x="95" y="202"/>
                                  <a:pt x="95" y="202"/>
                                </a:cubicBezTo>
                                <a:lnTo>
                                  <a:pt x="120" y="208"/>
                                </a:lnTo>
                                <a:lnTo>
                                  <a:pt x="119" y="208"/>
                                </a:lnTo>
                                <a:lnTo>
                                  <a:pt x="145" y="210"/>
                                </a:lnTo>
                                <a:lnTo>
                                  <a:pt x="170" y="214"/>
                                </a:lnTo>
                                <a:lnTo>
                                  <a:pt x="195" y="216"/>
                                </a:lnTo>
                                <a:lnTo>
                                  <a:pt x="220" y="219"/>
                                </a:lnTo>
                                <a:lnTo>
                                  <a:pt x="246" y="222"/>
                                </a:lnTo>
                                <a:lnTo>
                                  <a:pt x="240" y="223"/>
                                </a:lnTo>
                                <a:lnTo>
                                  <a:pt x="243" y="221"/>
                                </a:lnTo>
                                <a:cubicBezTo>
                                  <a:pt x="244" y="220"/>
                                  <a:pt x="246" y="219"/>
                                  <a:pt x="248" y="219"/>
                                </a:cubicBezTo>
                                <a:lnTo>
                                  <a:pt x="248" y="219"/>
                                </a:lnTo>
                                <a:lnTo>
                                  <a:pt x="248" y="235"/>
                                </a:lnTo>
                                <a:lnTo>
                                  <a:pt x="253" y="234"/>
                                </a:lnTo>
                                <a:lnTo>
                                  <a:pt x="250" y="236"/>
                                </a:lnTo>
                                <a:cubicBezTo>
                                  <a:pt x="248" y="237"/>
                                  <a:pt x="246" y="238"/>
                                  <a:pt x="244" y="237"/>
                                </a:cubicBezTo>
                                <a:lnTo>
                                  <a:pt x="218" y="234"/>
                                </a:lnTo>
                                <a:lnTo>
                                  <a:pt x="194" y="232"/>
                                </a:lnTo>
                                <a:lnTo>
                                  <a:pt x="167" y="230"/>
                                </a:lnTo>
                                <a:lnTo>
                                  <a:pt x="144" y="226"/>
                                </a:lnTo>
                                <a:lnTo>
                                  <a:pt x="118" y="224"/>
                                </a:lnTo>
                                <a:cubicBezTo>
                                  <a:pt x="118" y="224"/>
                                  <a:pt x="117" y="224"/>
                                  <a:pt x="117" y="224"/>
                                </a:cubicBezTo>
                                <a:lnTo>
                                  <a:pt x="92" y="218"/>
                                </a:lnTo>
                                <a:lnTo>
                                  <a:pt x="93" y="218"/>
                                </a:lnTo>
                                <a:lnTo>
                                  <a:pt x="66" y="216"/>
                                </a:lnTo>
                                <a:lnTo>
                                  <a:pt x="41" y="212"/>
                                </a:lnTo>
                                <a:lnTo>
                                  <a:pt x="15" y="207"/>
                                </a:lnTo>
                                <a:lnTo>
                                  <a:pt x="12" y="207"/>
                                </a:lnTo>
                                <a:lnTo>
                                  <a:pt x="14" y="207"/>
                                </a:lnTo>
                                <a:lnTo>
                                  <a:pt x="12" y="207"/>
                                </a:lnTo>
                                <a:cubicBezTo>
                                  <a:pt x="10" y="207"/>
                                  <a:pt x="9" y="206"/>
                                  <a:pt x="7" y="205"/>
                                </a:cubicBezTo>
                                <a:lnTo>
                                  <a:pt x="3" y="202"/>
                                </a:lnTo>
                                <a:cubicBezTo>
                                  <a:pt x="2" y="201"/>
                                  <a:pt x="0" y="198"/>
                                  <a:pt x="0" y="196"/>
                                </a:cubicBezTo>
                                <a:lnTo>
                                  <a:pt x="0" y="192"/>
                                </a:lnTo>
                                <a:lnTo>
                                  <a:pt x="10" y="12"/>
                                </a:lnTo>
                                <a:lnTo>
                                  <a:pt x="10" y="9"/>
                                </a:lnTo>
                                <a:cubicBezTo>
                                  <a:pt x="10" y="8"/>
                                  <a:pt x="11" y="6"/>
                                  <a:pt x="11" y="5"/>
                                </a:cubicBezTo>
                                <a:lnTo>
                                  <a:pt x="13" y="3"/>
                                </a:lnTo>
                                <a:cubicBezTo>
                                  <a:pt x="13" y="2"/>
                                  <a:pt x="13" y="2"/>
                                  <a:pt x="14" y="1"/>
                                </a:cubicBezTo>
                                <a:lnTo>
                                  <a:pt x="15" y="0"/>
                                </a:lnTo>
                                <a:lnTo>
                                  <a:pt x="27"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81" name="Freeform 6985"/>
                        <wps:cNvSpPr>
                          <a:spLocks/>
                        </wps:cNvSpPr>
                        <wps:spPr bwMode="auto">
                          <a:xfrm>
                            <a:off x="560" y="664"/>
                            <a:ext cx="108" cy="103"/>
                          </a:xfrm>
                          <a:custGeom>
                            <a:avLst/>
                            <a:gdLst>
                              <a:gd name="T0" fmla="*/ 52 w 216"/>
                              <a:gd name="T1" fmla="*/ 6 h 208"/>
                              <a:gd name="T2" fmla="*/ 46 w 216"/>
                              <a:gd name="T3" fmla="*/ 6 h 208"/>
                              <a:gd name="T4" fmla="*/ 39 w 216"/>
                              <a:gd name="T5" fmla="*/ 5 h 208"/>
                              <a:gd name="T6" fmla="*/ 32 w 216"/>
                              <a:gd name="T7" fmla="*/ 4 h 208"/>
                              <a:gd name="T8" fmla="*/ 25 w 216"/>
                              <a:gd name="T9" fmla="*/ 4 h 208"/>
                              <a:gd name="T10" fmla="*/ 19 w 216"/>
                              <a:gd name="T11" fmla="*/ 4 h 208"/>
                              <a:gd name="T12" fmla="*/ 16 w 216"/>
                              <a:gd name="T13" fmla="*/ 4 h 208"/>
                              <a:gd name="T14" fmla="*/ 9 w 216"/>
                              <a:gd name="T15" fmla="*/ 4 h 208"/>
                              <a:gd name="T16" fmla="*/ 5 w 216"/>
                              <a:gd name="T17" fmla="*/ 4 h 208"/>
                              <a:gd name="T18" fmla="*/ 6 w 216"/>
                              <a:gd name="T19" fmla="*/ 4 h 208"/>
                              <a:gd name="T20" fmla="*/ 6 w 216"/>
                              <a:gd name="T21" fmla="*/ 5 h 208"/>
                              <a:gd name="T22" fmla="*/ 6 w 216"/>
                              <a:gd name="T23" fmla="*/ 8 h 208"/>
                              <a:gd name="T24" fmla="*/ 5 w 216"/>
                              <a:gd name="T25" fmla="*/ 17 h 208"/>
                              <a:gd name="T26" fmla="*/ 5 w 216"/>
                              <a:gd name="T27" fmla="*/ 27 h 208"/>
                              <a:gd name="T28" fmla="*/ 5 w 216"/>
                              <a:gd name="T29" fmla="*/ 37 h 208"/>
                              <a:gd name="T30" fmla="*/ 4 w 216"/>
                              <a:gd name="T31" fmla="*/ 41 h 208"/>
                              <a:gd name="T32" fmla="*/ 5 w 216"/>
                              <a:gd name="T33" fmla="*/ 42 h 208"/>
                              <a:gd name="T34" fmla="*/ 4 w 216"/>
                              <a:gd name="T35" fmla="*/ 41 h 208"/>
                              <a:gd name="T36" fmla="*/ 6 w 216"/>
                              <a:gd name="T37" fmla="*/ 41 h 208"/>
                              <a:gd name="T38" fmla="*/ 8 w 216"/>
                              <a:gd name="T39" fmla="*/ 42 h 208"/>
                              <a:gd name="T40" fmla="*/ 15 w 216"/>
                              <a:gd name="T41" fmla="*/ 43 h 208"/>
                              <a:gd name="T42" fmla="*/ 19 w 216"/>
                              <a:gd name="T43" fmla="*/ 44 h 208"/>
                              <a:gd name="T44" fmla="*/ 23 w 216"/>
                              <a:gd name="T45" fmla="*/ 44 h 208"/>
                              <a:gd name="T46" fmla="*/ 26 w 216"/>
                              <a:gd name="T47" fmla="*/ 45 h 208"/>
                              <a:gd name="T48" fmla="*/ 33 w 216"/>
                              <a:gd name="T49" fmla="*/ 46 h 208"/>
                              <a:gd name="T50" fmla="*/ 36 w 216"/>
                              <a:gd name="T51" fmla="*/ 46 h 208"/>
                              <a:gd name="T52" fmla="*/ 43 w 216"/>
                              <a:gd name="T53" fmla="*/ 47 h 208"/>
                              <a:gd name="T54" fmla="*/ 47 w 216"/>
                              <a:gd name="T55" fmla="*/ 47 h 208"/>
                              <a:gd name="T56" fmla="*/ 51 w 216"/>
                              <a:gd name="T57" fmla="*/ 48 h 208"/>
                              <a:gd name="T58" fmla="*/ 50 w 216"/>
                              <a:gd name="T59" fmla="*/ 51 h 208"/>
                              <a:gd name="T60" fmla="*/ 47 w 216"/>
                              <a:gd name="T61" fmla="*/ 51 h 208"/>
                              <a:gd name="T62" fmla="*/ 39 w 216"/>
                              <a:gd name="T63" fmla="*/ 51 h 208"/>
                              <a:gd name="T64" fmla="*/ 36 w 216"/>
                              <a:gd name="T65" fmla="*/ 50 h 208"/>
                              <a:gd name="T66" fmla="*/ 29 w 216"/>
                              <a:gd name="T67" fmla="*/ 49 h 208"/>
                              <a:gd name="T68" fmla="*/ 25 w 216"/>
                              <a:gd name="T69" fmla="*/ 49 h 208"/>
                              <a:gd name="T70" fmla="*/ 22 w 216"/>
                              <a:gd name="T71" fmla="*/ 48 h 208"/>
                              <a:gd name="T72" fmla="*/ 18 w 216"/>
                              <a:gd name="T73" fmla="*/ 48 h 208"/>
                              <a:gd name="T74" fmla="*/ 11 w 216"/>
                              <a:gd name="T75" fmla="*/ 46 h 208"/>
                              <a:gd name="T76" fmla="*/ 4 w 216"/>
                              <a:gd name="T77" fmla="*/ 45 h 208"/>
                              <a:gd name="T78" fmla="*/ 4 w 216"/>
                              <a:gd name="T79" fmla="*/ 45 h 208"/>
                              <a:gd name="T80" fmla="*/ 3 w 216"/>
                              <a:gd name="T81" fmla="*/ 45 h 208"/>
                              <a:gd name="T82" fmla="*/ 1 w 216"/>
                              <a:gd name="T83" fmla="*/ 43 h 208"/>
                              <a:gd name="T84" fmla="*/ 0 w 216"/>
                              <a:gd name="T85" fmla="*/ 42 h 208"/>
                              <a:gd name="T86" fmla="*/ 1 w 216"/>
                              <a:gd name="T87" fmla="*/ 32 h 208"/>
                              <a:gd name="T88" fmla="*/ 1 w 216"/>
                              <a:gd name="T89" fmla="*/ 22 h 208"/>
                              <a:gd name="T90" fmla="*/ 2 w 216"/>
                              <a:gd name="T91" fmla="*/ 13 h 208"/>
                              <a:gd name="T92" fmla="*/ 2 w 216"/>
                              <a:gd name="T93" fmla="*/ 3 h 208"/>
                              <a:gd name="T94" fmla="*/ 3 w 216"/>
                              <a:gd name="T95" fmla="*/ 2 h 208"/>
                              <a:gd name="T96" fmla="*/ 4 w 216"/>
                              <a:gd name="T97" fmla="*/ 0 h 208"/>
                              <a:gd name="T98" fmla="*/ 9 w 216"/>
                              <a:gd name="T99" fmla="*/ 0 h 208"/>
                              <a:gd name="T100" fmla="*/ 12 w 216"/>
                              <a:gd name="T101" fmla="*/ 0 h 208"/>
                              <a:gd name="T102" fmla="*/ 16 w 216"/>
                              <a:gd name="T103" fmla="*/ 0 h 208"/>
                              <a:gd name="T104" fmla="*/ 22 w 216"/>
                              <a:gd name="T105" fmla="*/ 0 h 208"/>
                              <a:gd name="T106" fmla="*/ 29 w 216"/>
                              <a:gd name="T107" fmla="*/ 0 h 208"/>
                              <a:gd name="T108" fmla="*/ 36 w 216"/>
                              <a:gd name="T109" fmla="*/ 1 h 208"/>
                              <a:gd name="T110" fmla="*/ 43 w 216"/>
                              <a:gd name="T111" fmla="*/ 1 h 208"/>
                              <a:gd name="T112" fmla="*/ 49 w 216"/>
                              <a:gd name="T113" fmla="*/ 2 h 208"/>
                              <a:gd name="T114" fmla="*/ 54 w 216"/>
                              <a:gd name="T115" fmla="*/ 2 h 20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6" h="208">
                                <a:moveTo>
                                  <a:pt x="216" y="27"/>
                                </a:moveTo>
                                <a:lnTo>
                                  <a:pt x="208" y="27"/>
                                </a:lnTo>
                                <a:lnTo>
                                  <a:pt x="194" y="26"/>
                                </a:lnTo>
                                <a:lnTo>
                                  <a:pt x="181" y="24"/>
                                </a:lnTo>
                                <a:lnTo>
                                  <a:pt x="167" y="23"/>
                                </a:lnTo>
                                <a:lnTo>
                                  <a:pt x="154" y="22"/>
                                </a:lnTo>
                                <a:lnTo>
                                  <a:pt x="140" y="20"/>
                                </a:lnTo>
                                <a:lnTo>
                                  <a:pt x="127" y="19"/>
                                </a:lnTo>
                                <a:lnTo>
                                  <a:pt x="114" y="19"/>
                                </a:lnTo>
                                <a:lnTo>
                                  <a:pt x="100" y="19"/>
                                </a:lnTo>
                                <a:lnTo>
                                  <a:pt x="87" y="18"/>
                                </a:lnTo>
                                <a:lnTo>
                                  <a:pt x="74" y="18"/>
                                </a:lnTo>
                                <a:lnTo>
                                  <a:pt x="60" y="16"/>
                                </a:lnTo>
                                <a:lnTo>
                                  <a:pt x="62" y="16"/>
                                </a:lnTo>
                                <a:lnTo>
                                  <a:pt x="46" y="18"/>
                                </a:lnTo>
                                <a:lnTo>
                                  <a:pt x="33" y="19"/>
                                </a:lnTo>
                                <a:cubicBezTo>
                                  <a:pt x="33" y="19"/>
                                  <a:pt x="32" y="19"/>
                                  <a:pt x="31" y="18"/>
                                </a:cubicBezTo>
                                <a:lnTo>
                                  <a:pt x="20" y="16"/>
                                </a:lnTo>
                                <a:lnTo>
                                  <a:pt x="27" y="14"/>
                                </a:lnTo>
                                <a:lnTo>
                                  <a:pt x="24" y="17"/>
                                </a:lnTo>
                                <a:lnTo>
                                  <a:pt x="26" y="15"/>
                                </a:lnTo>
                                <a:lnTo>
                                  <a:pt x="23" y="20"/>
                                </a:lnTo>
                                <a:lnTo>
                                  <a:pt x="24" y="18"/>
                                </a:lnTo>
                                <a:lnTo>
                                  <a:pt x="22" y="33"/>
                                </a:lnTo>
                                <a:lnTo>
                                  <a:pt x="21" y="53"/>
                                </a:lnTo>
                                <a:lnTo>
                                  <a:pt x="20" y="71"/>
                                </a:lnTo>
                                <a:lnTo>
                                  <a:pt x="19" y="92"/>
                                </a:lnTo>
                                <a:lnTo>
                                  <a:pt x="18" y="112"/>
                                </a:lnTo>
                                <a:lnTo>
                                  <a:pt x="17" y="132"/>
                                </a:lnTo>
                                <a:lnTo>
                                  <a:pt x="17" y="151"/>
                                </a:lnTo>
                                <a:lnTo>
                                  <a:pt x="16" y="171"/>
                                </a:lnTo>
                                <a:lnTo>
                                  <a:pt x="16" y="167"/>
                                </a:lnTo>
                                <a:lnTo>
                                  <a:pt x="16" y="168"/>
                                </a:lnTo>
                                <a:lnTo>
                                  <a:pt x="18" y="171"/>
                                </a:lnTo>
                                <a:lnTo>
                                  <a:pt x="11" y="167"/>
                                </a:lnTo>
                                <a:lnTo>
                                  <a:pt x="16" y="167"/>
                                </a:lnTo>
                                <a:cubicBezTo>
                                  <a:pt x="17" y="167"/>
                                  <a:pt x="18" y="167"/>
                                  <a:pt x="19" y="167"/>
                                </a:cubicBezTo>
                                <a:lnTo>
                                  <a:pt x="21" y="168"/>
                                </a:lnTo>
                                <a:lnTo>
                                  <a:pt x="19" y="167"/>
                                </a:lnTo>
                                <a:lnTo>
                                  <a:pt x="32" y="170"/>
                                </a:lnTo>
                                <a:lnTo>
                                  <a:pt x="46" y="172"/>
                                </a:lnTo>
                                <a:lnTo>
                                  <a:pt x="60" y="176"/>
                                </a:lnTo>
                                <a:lnTo>
                                  <a:pt x="74" y="179"/>
                                </a:lnTo>
                                <a:lnTo>
                                  <a:pt x="73" y="179"/>
                                </a:lnTo>
                                <a:lnTo>
                                  <a:pt x="88" y="180"/>
                                </a:lnTo>
                                <a:cubicBezTo>
                                  <a:pt x="88" y="180"/>
                                  <a:pt x="89" y="180"/>
                                  <a:pt x="90" y="180"/>
                                </a:cubicBezTo>
                                <a:lnTo>
                                  <a:pt x="102" y="183"/>
                                </a:lnTo>
                                <a:lnTo>
                                  <a:pt x="101" y="183"/>
                                </a:lnTo>
                                <a:lnTo>
                                  <a:pt x="116" y="184"/>
                                </a:lnTo>
                                <a:lnTo>
                                  <a:pt x="129" y="185"/>
                                </a:lnTo>
                                <a:lnTo>
                                  <a:pt x="144" y="188"/>
                                </a:lnTo>
                                <a:lnTo>
                                  <a:pt x="143" y="188"/>
                                </a:lnTo>
                                <a:lnTo>
                                  <a:pt x="157" y="189"/>
                                </a:lnTo>
                                <a:lnTo>
                                  <a:pt x="172" y="190"/>
                                </a:lnTo>
                                <a:lnTo>
                                  <a:pt x="186" y="190"/>
                                </a:lnTo>
                                <a:cubicBezTo>
                                  <a:pt x="187" y="190"/>
                                  <a:pt x="187" y="190"/>
                                  <a:pt x="187" y="190"/>
                                </a:cubicBezTo>
                                <a:lnTo>
                                  <a:pt x="200" y="192"/>
                                </a:lnTo>
                                <a:lnTo>
                                  <a:pt x="204" y="193"/>
                                </a:lnTo>
                                <a:lnTo>
                                  <a:pt x="201" y="208"/>
                                </a:lnTo>
                                <a:lnTo>
                                  <a:pt x="198" y="208"/>
                                </a:lnTo>
                                <a:lnTo>
                                  <a:pt x="185" y="205"/>
                                </a:lnTo>
                                <a:lnTo>
                                  <a:pt x="186" y="206"/>
                                </a:lnTo>
                                <a:lnTo>
                                  <a:pt x="171" y="206"/>
                                </a:lnTo>
                                <a:lnTo>
                                  <a:pt x="156" y="205"/>
                                </a:lnTo>
                                <a:lnTo>
                                  <a:pt x="142" y="204"/>
                                </a:lnTo>
                                <a:cubicBezTo>
                                  <a:pt x="142" y="204"/>
                                  <a:pt x="142" y="204"/>
                                  <a:pt x="141" y="204"/>
                                </a:cubicBezTo>
                                <a:lnTo>
                                  <a:pt x="128" y="201"/>
                                </a:lnTo>
                                <a:lnTo>
                                  <a:pt x="115" y="200"/>
                                </a:lnTo>
                                <a:lnTo>
                                  <a:pt x="100" y="199"/>
                                </a:lnTo>
                                <a:cubicBezTo>
                                  <a:pt x="99" y="199"/>
                                  <a:pt x="99" y="199"/>
                                  <a:pt x="98" y="199"/>
                                </a:cubicBezTo>
                                <a:lnTo>
                                  <a:pt x="85" y="195"/>
                                </a:lnTo>
                                <a:lnTo>
                                  <a:pt x="87" y="196"/>
                                </a:lnTo>
                                <a:lnTo>
                                  <a:pt x="72" y="195"/>
                                </a:lnTo>
                                <a:cubicBezTo>
                                  <a:pt x="71" y="195"/>
                                  <a:pt x="71" y="195"/>
                                  <a:pt x="71" y="195"/>
                                </a:cubicBezTo>
                                <a:lnTo>
                                  <a:pt x="56" y="192"/>
                                </a:lnTo>
                                <a:lnTo>
                                  <a:pt x="44" y="188"/>
                                </a:lnTo>
                                <a:lnTo>
                                  <a:pt x="29" y="186"/>
                                </a:lnTo>
                                <a:lnTo>
                                  <a:pt x="16" y="183"/>
                                </a:lnTo>
                                <a:cubicBezTo>
                                  <a:pt x="15" y="183"/>
                                  <a:pt x="15" y="183"/>
                                  <a:pt x="14" y="183"/>
                                </a:cubicBezTo>
                                <a:lnTo>
                                  <a:pt x="13" y="182"/>
                                </a:lnTo>
                                <a:lnTo>
                                  <a:pt x="16" y="183"/>
                                </a:lnTo>
                                <a:lnTo>
                                  <a:pt x="11" y="183"/>
                                </a:lnTo>
                                <a:cubicBezTo>
                                  <a:pt x="8" y="183"/>
                                  <a:pt x="5" y="181"/>
                                  <a:pt x="4" y="178"/>
                                </a:cubicBezTo>
                                <a:lnTo>
                                  <a:pt x="2" y="175"/>
                                </a:lnTo>
                                <a:lnTo>
                                  <a:pt x="1" y="174"/>
                                </a:lnTo>
                                <a:cubicBezTo>
                                  <a:pt x="1" y="173"/>
                                  <a:pt x="0" y="171"/>
                                  <a:pt x="0" y="170"/>
                                </a:cubicBezTo>
                                <a:lnTo>
                                  <a:pt x="1" y="151"/>
                                </a:lnTo>
                                <a:lnTo>
                                  <a:pt x="1" y="132"/>
                                </a:lnTo>
                                <a:lnTo>
                                  <a:pt x="2" y="111"/>
                                </a:lnTo>
                                <a:lnTo>
                                  <a:pt x="3" y="91"/>
                                </a:lnTo>
                                <a:lnTo>
                                  <a:pt x="4" y="71"/>
                                </a:lnTo>
                                <a:lnTo>
                                  <a:pt x="5" y="52"/>
                                </a:lnTo>
                                <a:lnTo>
                                  <a:pt x="6" y="31"/>
                                </a:lnTo>
                                <a:lnTo>
                                  <a:pt x="8" y="15"/>
                                </a:lnTo>
                                <a:cubicBezTo>
                                  <a:pt x="8" y="14"/>
                                  <a:pt x="8" y="14"/>
                                  <a:pt x="9" y="13"/>
                                </a:cubicBezTo>
                                <a:lnTo>
                                  <a:pt x="11" y="8"/>
                                </a:lnTo>
                                <a:cubicBezTo>
                                  <a:pt x="11" y="7"/>
                                  <a:pt x="12" y="6"/>
                                  <a:pt x="13" y="6"/>
                                </a:cubicBezTo>
                                <a:lnTo>
                                  <a:pt x="16" y="3"/>
                                </a:lnTo>
                                <a:cubicBezTo>
                                  <a:pt x="18" y="1"/>
                                  <a:pt x="20" y="0"/>
                                  <a:pt x="23" y="1"/>
                                </a:cubicBezTo>
                                <a:lnTo>
                                  <a:pt x="34" y="3"/>
                                </a:lnTo>
                                <a:lnTo>
                                  <a:pt x="32" y="3"/>
                                </a:lnTo>
                                <a:lnTo>
                                  <a:pt x="45" y="2"/>
                                </a:lnTo>
                                <a:lnTo>
                                  <a:pt x="60" y="0"/>
                                </a:lnTo>
                                <a:cubicBezTo>
                                  <a:pt x="61" y="0"/>
                                  <a:pt x="61" y="0"/>
                                  <a:pt x="62" y="1"/>
                                </a:cubicBezTo>
                                <a:lnTo>
                                  <a:pt x="74" y="2"/>
                                </a:lnTo>
                                <a:lnTo>
                                  <a:pt x="88" y="2"/>
                                </a:lnTo>
                                <a:lnTo>
                                  <a:pt x="100" y="3"/>
                                </a:lnTo>
                                <a:lnTo>
                                  <a:pt x="115" y="3"/>
                                </a:lnTo>
                                <a:lnTo>
                                  <a:pt x="128" y="3"/>
                                </a:lnTo>
                                <a:lnTo>
                                  <a:pt x="143" y="4"/>
                                </a:lnTo>
                                <a:lnTo>
                                  <a:pt x="155" y="6"/>
                                </a:lnTo>
                                <a:lnTo>
                                  <a:pt x="169" y="7"/>
                                </a:lnTo>
                                <a:lnTo>
                                  <a:pt x="182" y="8"/>
                                </a:lnTo>
                                <a:lnTo>
                                  <a:pt x="196" y="10"/>
                                </a:lnTo>
                                <a:lnTo>
                                  <a:pt x="208" y="11"/>
                                </a:lnTo>
                                <a:lnTo>
                                  <a:pt x="216" y="11"/>
                                </a:lnTo>
                                <a:lnTo>
                                  <a:pt x="216" y="2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82" name="Freeform 6986"/>
                        <wps:cNvSpPr>
                          <a:spLocks/>
                        </wps:cNvSpPr>
                        <wps:spPr bwMode="auto">
                          <a:xfrm>
                            <a:off x="405" y="636"/>
                            <a:ext cx="159" cy="151"/>
                          </a:xfrm>
                          <a:custGeom>
                            <a:avLst/>
                            <a:gdLst>
                              <a:gd name="T0" fmla="*/ 147 w 159"/>
                              <a:gd name="T1" fmla="*/ 1 h 151"/>
                              <a:gd name="T2" fmla="*/ 145 w 159"/>
                              <a:gd name="T3" fmla="*/ 1 h 151"/>
                              <a:gd name="T4" fmla="*/ 125 w 159"/>
                              <a:gd name="T5" fmla="*/ 1 h 151"/>
                              <a:gd name="T6" fmla="*/ 104 w 159"/>
                              <a:gd name="T7" fmla="*/ 1 h 151"/>
                              <a:gd name="T8" fmla="*/ 82 w 159"/>
                              <a:gd name="T9" fmla="*/ 2 h 151"/>
                              <a:gd name="T10" fmla="*/ 62 w 159"/>
                              <a:gd name="T11" fmla="*/ 3 h 151"/>
                              <a:gd name="T12" fmla="*/ 41 w 159"/>
                              <a:gd name="T13" fmla="*/ 5 h 151"/>
                              <a:gd name="T14" fmla="*/ 20 w 159"/>
                              <a:gd name="T15" fmla="*/ 6 h 151"/>
                              <a:gd name="T16" fmla="*/ 3 w 159"/>
                              <a:gd name="T17" fmla="*/ 9 h 151"/>
                              <a:gd name="T18" fmla="*/ 0 w 159"/>
                              <a:gd name="T19" fmla="*/ 9 h 151"/>
                              <a:gd name="T20" fmla="*/ 4 w 159"/>
                              <a:gd name="T21" fmla="*/ 18 h 151"/>
                              <a:gd name="T22" fmla="*/ 5 w 159"/>
                              <a:gd name="T23" fmla="*/ 20 h 151"/>
                              <a:gd name="T24" fmla="*/ 7 w 159"/>
                              <a:gd name="T25" fmla="*/ 41 h 151"/>
                              <a:gd name="T26" fmla="*/ 9 w 159"/>
                              <a:gd name="T27" fmla="*/ 62 h 151"/>
                              <a:gd name="T28" fmla="*/ 10 w 159"/>
                              <a:gd name="T29" fmla="*/ 82 h 151"/>
                              <a:gd name="T30" fmla="*/ 11 w 159"/>
                              <a:gd name="T31" fmla="*/ 104 h 151"/>
                              <a:gd name="T32" fmla="*/ 13 w 159"/>
                              <a:gd name="T33" fmla="*/ 124 h 151"/>
                              <a:gd name="T34" fmla="*/ 14 w 159"/>
                              <a:gd name="T35" fmla="*/ 143 h 151"/>
                              <a:gd name="T36" fmla="*/ 12 w 159"/>
                              <a:gd name="T37" fmla="*/ 148 h 151"/>
                              <a:gd name="T38" fmla="*/ 8 w 159"/>
                              <a:gd name="T39" fmla="*/ 151 h 151"/>
                              <a:gd name="T40" fmla="*/ 31 w 159"/>
                              <a:gd name="T41" fmla="*/ 148 h 151"/>
                              <a:gd name="T42" fmla="*/ 51 w 159"/>
                              <a:gd name="T43" fmla="*/ 146 h 151"/>
                              <a:gd name="T44" fmla="*/ 71 w 159"/>
                              <a:gd name="T45" fmla="*/ 144 h 151"/>
                              <a:gd name="T46" fmla="*/ 91 w 159"/>
                              <a:gd name="T47" fmla="*/ 141 h 151"/>
                              <a:gd name="T48" fmla="*/ 111 w 159"/>
                              <a:gd name="T49" fmla="*/ 138 h 151"/>
                              <a:gd name="T50" fmla="*/ 131 w 159"/>
                              <a:gd name="T51" fmla="*/ 135 h 151"/>
                              <a:gd name="T52" fmla="*/ 151 w 159"/>
                              <a:gd name="T53" fmla="*/ 130 h 151"/>
                              <a:gd name="T54" fmla="*/ 156 w 159"/>
                              <a:gd name="T55" fmla="*/ 129 h 151"/>
                              <a:gd name="T56" fmla="*/ 156 w 159"/>
                              <a:gd name="T57" fmla="*/ 129 h 151"/>
                              <a:gd name="T58" fmla="*/ 159 w 159"/>
                              <a:gd name="T59" fmla="*/ 122 h 151"/>
                              <a:gd name="T60" fmla="*/ 153 w 159"/>
                              <a:gd name="T61" fmla="*/ 10 h 151"/>
                              <a:gd name="T62" fmla="*/ 152 w 159"/>
                              <a:gd name="T63" fmla="*/ 5 h 151"/>
                              <a:gd name="T64" fmla="*/ 146 w 159"/>
                              <a:gd name="T65" fmla="*/ 0 h 1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 h="151">
                                <a:moveTo>
                                  <a:pt x="149" y="2"/>
                                </a:moveTo>
                                <a:lnTo>
                                  <a:pt x="147" y="1"/>
                                </a:lnTo>
                                <a:lnTo>
                                  <a:pt x="145" y="1"/>
                                </a:lnTo>
                                <a:lnTo>
                                  <a:pt x="134" y="1"/>
                                </a:lnTo>
                                <a:lnTo>
                                  <a:pt x="125" y="1"/>
                                </a:lnTo>
                                <a:lnTo>
                                  <a:pt x="114" y="1"/>
                                </a:lnTo>
                                <a:lnTo>
                                  <a:pt x="104" y="1"/>
                                </a:lnTo>
                                <a:lnTo>
                                  <a:pt x="93" y="2"/>
                                </a:lnTo>
                                <a:lnTo>
                                  <a:pt x="82" y="2"/>
                                </a:lnTo>
                                <a:lnTo>
                                  <a:pt x="72" y="3"/>
                                </a:lnTo>
                                <a:lnTo>
                                  <a:pt x="62" y="3"/>
                                </a:lnTo>
                                <a:lnTo>
                                  <a:pt x="51" y="4"/>
                                </a:lnTo>
                                <a:lnTo>
                                  <a:pt x="41" y="5"/>
                                </a:lnTo>
                                <a:lnTo>
                                  <a:pt x="31" y="6"/>
                                </a:lnTo>
                                <a:lnTo>
                                  <a:pt x="20" y="6"/>
                                </a:lnTo>
                                <a:lnTo>
                                  <a:pt x="10" y="8"/>
                                </a:lnTo>
                                <a:lnTo>
                                  <a:pt x="3" y="9"/>
                                </a:lnTo>
                                <a:lnTo>
                                  <a:pt x="1" y="9"/>
                                </a:lnTo>
                                <a:lnTo>
                                  <a:pt x="0" y="9"/>
                                </a:lnTo>
                                <a:lnTo>
                                  <a:pt x="3" y="13"/>
                                </a:lnTo>
                                <a:lnTo>
                                  <a:pt x="4" y="18"/>
                                </a:lnTo>
                                <a:lnTo>
                                  <a:pt x="5" y="18"/>
                                </a:lnTo>
                                <a:lnTo>
                                  <a:pt x="5" y="20"/>
                                </a:lnTo>
                                <a:lnTo>
                                  <a:pt x="6" y="31"/>
                                </a:lnTo>
                                <a:lnTo>
                                  <a:pt x="7" y="41"/>
                                </a:lnTo>
                                <a:lnTo>
                                  <a:pt x="8" y="52"/>
                                </a:lnTo>
                                <a:lnTo>
                                  <a:pt x="9" y="62"/>
                                </a:lnTo>
                                <a:lnTo>
                                  <a:pt x="10" y="72"/>
                                </a:lnTo>
                                <a:lnTo>
                                  <a:pt x="10" y="82"/>
                                </a:lnTo>
                                <a:lnTo>
                                  <a:pt x="11" y="93"/>
                                </a:lnTo>
                                <a:lnTo>
                                  <a:pt x="11" y="104"/>
                                </a:lnTo>
                                <a:lnTo>
                                  <a:pt x="12" y="113"/>
                                </a:lnTo>
                                <a:lnTo>
                                  <a:pt x="13" y="124"/>
                                </a:lnTo>
                                <a:lnTo>
                                  <a:pt x="14" y="135"/>
                                </a:lnTo>
                                <a:lnTo>
                                  <a:pt x="14" y="143"/>
                                </a:lnTo>
                                <a:lnTo>
                                  <a:pt x="12" y="148"/>
                                </a:lnTo>
                                <a:lnTo>
                                  <a:pt x="9" y="151"/>
                                </a:lnTo>
                                <a:lnTo>
                                  <a:pt x="8" y="151"/>
                                </a:lnTo>
                                <a:lnTo>
                                  <a:pt x="21" y="149"/>
                                </a:lnTo>
                                <a:lnTo>
                                  <a:pt x="31" y="148"/>
                                </a:lnTo>
                                <a:lnTo>
                                  <a:pt x="41" y="147"/>
                                </a:lnTo>
                                <a:lnTo>
                                  <a:pt x="51" y="146"/>
                                </a:lnTo>
                                <a:lnTo>
                                  <a:pt x="60" y="144"/>
                                </a:lnTo>
                                <a:lnTo>
                                  <a:pt x="71" y="144"/>
                                </a:lnTo>
                                <a:lnTo>
                                  <a:pt x="81" y="143"/>
                                </a:lnTo>
                                <a:lnTo>
                                  <a:pt x="91" y="141"/>
                                </a:lnTo>
                                <a:lnTo>
                                  <a:pt x="101" y="139"/>
                                </a:lnTo>
                                <a:lnTo>
                                  <a:pt x="111" y="138"/>
                                </a:lnTo>
                                <a:lnTo>
                                  <a:pt x="121" y="135"/>
                                </a:lnTo>
                                <a:lnTo>
                                  <a:pt x="131" y="135"/>
                                </a:lnTo>
                                <a:lnTo>
                                  <a:pt x="141" y="132"/>
                                </a:lnTo>
                                <a:lnTo>
                                  <a:pt x="151" y="130"/>
                                </a:lnTo>
                                <a:lnTo>
                                  <a:pt x="153" y="130"/>
                                </a:lnTo>
                                <a:lnTo>
                                  <a:pt x="156" y="129"/>
                                </a:lnTo>
                                <a:lnTo>
                                  <a:pt x="153" y="130"/>
                                </a:lnTo>
                                <a:lnTo>
                                  <a:pt x="156" y="129"/>
                                </a:lnTo>
                                <a:lnTo>
                                  <a:pt x="159" y="126"/>
                                </a:lnTo>
                                <a:lnTo>
                                  <a:pt x="159" y="122"/>
                                </a:lnTo>
                                <a:lnTo>
                                  <a:pt x="153" y="11"/>
                                </a:lnTo>
                                <a:lnTo>
                                  <a:pt x="153" y="10"/>
                                </a:lnTo>
                                <a:lnTo>
                                  <a:pt x="152" y="5"/>
                                </a:lnTo>
                                <a:lnTo>
                                  <a:pt x="149" y="1"/>
                                </a:lnTo>
                                <a:lnTo>
                                  <a:pt x="146" y="0"/>
                                </a:lnTo>
                                <a:lnTo>
                                  <a:pt x="149" y="2"/>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6987"/>
                        <wps:cNvSpPr>
                          <a:spLocks noEditPoints="1"/>
                        </wps:cNvSpPr>
                        <wps:spPr bwMode="auto">
                          <a:xfrm>
                            <a:off x="401" y="631"/>
                            <a:ext cx="167" cy="160"/>
                          </a:xfrm>
                          <a:custGeom>
                            <a:avLst/>
                            <a:gdLst>
                              <a:gd name="T0" fmla="*/ 76 w 336"/>
                              <a:gd name="T1" fmla="*/ 5 h 322"/>
                              <a:gd name="T2" fmla="*/ 75 w 336"/>
                              <a:gd name="T3" fmla="*/ 5 h 322"/>
                              <a:gd name="T4" fmla="*/ 64 w 336"/>
                              <a:gd name="T5" fmla="*/ 5 h 322"/>
                              <a:gd name="T6" fmla="*/ 48 w 336"/>
                              <a:gd name="T7" fmla="*/ 5 h 322"/>
                              <a:gd name="T8" fmla="*/ 33 w 336"/>
                              <a:gd name="T9" fmla="*/ 6 h 322"/>
                              <a:gd name="T10" fmla="*/ 17 w 336"/>
                              <a:gd name="T11" fmla="*/ 7 h 322"/>
                              <a:gd name="T12" fmla="*/ 3 w 336"/>
                              <a:gd name="T13" fmla="*/ 8 h 322"/>
                              <a:gd name="T14" fmla="*/ 0 w 336"/>
                              <a:gd name="T15" fmla="*/ 8 h 322"/>
                              <a:gd name="T16" fmla="*/ 5 w 336"/>
                              <a:gd name="T17" fmla="*/ 8 h 322"/>
                              <a:gd name="T18" fmla="*/ 4 w 336"/>
                              <a:gd name="T19" fmla="*/ 9 h 322"/>
                              <a:gd name="T20" fmla="*/ 6 w 336"/>
                              <a:gd name="T21" fmla="*/ 17 h 322"/>
                              <a:gd name="T22" fmla="*/ 8 w 336"/>
                              <a:gd name="T23" fmla="*/ 33 h 322"/>
                              <a:gd name="T24" fmla="*/ 9 w 336"/>
                              <a:gd name="T25" fmla="*/ 48 h 322"/>
                              <a:gd name="T26" fmla="*/ 10 w 336"/>
                              <a:gd name="T27" fmla="*/ 64 h 322"/>
                              <a:gd name="T28" fmla="*/ 10 w 336"/>
                              <a:gd name="T29" fmla="*/ 75 h 322"/>
                              <a:gd name="T30" fmla="*/ 10 w 336"/>
                              <a:gd name="T31" fmla="*/ 75 h 322"/>
                              <a:gd name="T32" fmla="*/ 8 w 336"/>
                              <a:gd name="T33" fmla="*/ 79 h 322"/>
                              <a:gd name="T34" fmla="*/ 5 w 336"/>
                              <a:gd name="T35" fmla="*/ 76 h 322"/>
                              <a:gd name="T36" fmla="*/ 22 w 336"/>
                              <a:gd name="T37" fmla="*/ 74 h 322"/>
                              <a:gd name="T38" fmla="*/ 37 w 336"/>
                              <a:gd name="T39" fmla="*/ 72 h 322"/>
                              <a:gd name="T40" fmla="*/ 52 w 336"/>
                              <a:gd name="T41" fmla="*/ 70 h 322"/>
                              <a:gd name="T42" fmla="*/ 62 w 336"/>
                              <a:gd name="T43" fmla="*/ 68 h 322"/>
                              <a:gd name="T44" fmla="*/ 72 w 336"/>
                              <a:gd name="T45" fmla="*/ 66 h 322"/>
                              <a:gd name="T46" fmla="*/ 79 w 336"/>
                              <a:gd name="T47" fmla="*/ 69 h 322"/>
                              <a:gd name="T48" fmla="*/ 79 w 336"/>
                              <a:gd name="T49" fmla="*/ 65 h 322"/>
                              <a:gd name="T50" fmla="*/ 79 w 336"/>
                              <a:gd name="T51" fmla="*/ 65 h 322"/>
                              <a:gd name="T52" fmla="*/ 76 w 336"/>
                              <a:gd name="T53" fmla="*/ 7 h 322"/>
                              <a:gd name="T54" fmla="*/ 80 w 336"/>
                              <a:gd name="T55" fmla="*/ 7 h 322"/>
                              <a:gd name="T56" fmla="*/ 77 w 336"/>
                              <a:gd name="T57" fmla="*/ 8 h 322"/>
                              <a:gd name="T58" fmla="*/ 75 w 336"/>
                              <a:gd name="T59" fmla="*/ 4 h 322"/>
                              <a:gd name="T60" fmla="*/ 76 w 336"/>
                              <a:gd name="T61" fmla="*/ 0 h 322"/>
                              <a:gd name="T62" fmla="*/ 73 w 336"/>
                              <a:gd name="T63" fmla="*/ 1 h 322"/>
                              <a:gd name="T64" fmla="*/ 78 w 336"/>
                              <a:gd name="T65" fmla="*/ 2 h 322"/>
                              <a:gd name="T66" fmla="*/ 80 w 336"/>
                              <a:gd name="T67" fmla="*/ 7 h 322"/>
                              <a:gd name="T68" fmla="*/ 80 w 336"/>
                              <a:gd name="T69" fmla="*/ 7 h 322"/>
                              <a:gd name="T70" fmla="*/ 83 w 336"/>
                              <a:gd name="T71" fmla="*/ 64 h 322"/>
                              <a:gd name="T72" fmla="*/ 81 w 336"/>
                              <a:gd name="T73" fmla="*/ 68 h 322"/>
                              <a:gd name="T74" fmla="*/ 78 w 336"/>
                              <a:gd name="T75" fmla="*/ 65 h 322"/>
                              <a:gd name="T76" fmla="*/ 80 w 336"/>
                              <a:gd name="T77" fmla="*/ 69 h 322"/>
                              <a:gd name="T78" fmla="*/ 73 w 336"/>
                              <a:gd name="T79" fmla="*/ 70 h 322"/>
                              <a:gd name="T80" fmla="*/ 62 w 336"/>
                              <a:gd name="T81" fmla="*/ 72 h 322"/>
                              <a:gd name="T82" fmla="*/ 53 w 336"/>
                              <a:gd name="T83" fmla="*/ 74 h 322"/>
                              <a:gd name="T84" fmla="*/ 37 w 336"/>
                              <a:gd name="T85" fmla="*/ 76 h 322"/>
                              <a:gd name="T86" fmla="*/ 22 w 336"/>
                              <a:gd name="T87" fmla="*/ 78 h 322"/>
                              <a:gd name="T88" fmla="*/ 6 w 336"/>
                              <a:gd name="T89" fmla="*/ 80 h 322"/>
                              <a:gd name="T90" fmla="*/ 5 w 336"/>
                              <a:gd name="T91" fmla="*/ 76 h 322"/>
                              <a:gd name="T92" fmla="*/ 6 w 336"/>
                              <a:gd name="T93" fmla="*/ 75 h 322"/>
                              <a:gd name="T94" fmla="*/ 9 w 336"/>
                              <a:gd name="T95" fmla="*/ 72 h 322"/>
                              <a:gd name="T96" fmla="*/ 6 w 336"/>
                              <a:gd name="T97" fmla="*/ 64 h 322"/>
                              <a:gd name="T98" fmla="*/ 5 w 336"/>
                              <a:gd name="T99" fmla="*/ 49 h 322"/>
                              <a:gd name="T100" fmla="*/ 4 w 336"/>
                              <a:gd name="T101" fmla="*/ 33 h 322"/>
                              <a:gd name="T102" fmla="*/ 2 w 336"/>
                              <a:gd name="T103" fmla="*/ 18 h 322"/>
                              <a:gd name="T104" fmla="*/ 4 w 336"/>
                              <a:gd name="T105" fmla="*/ 13 h 322"/>
                              <a:gd name="T106" fmla="*/ 1 w 336"/>
                              <a:gd name="T107" fmla="*/ 9 h 322"/>
                              <a:gd name="T108" fmla="*/ 0 w 336"/>
                              <a:gd name="T109" fmla="*/ 5 h 322"/>
                              <a:gd name="T110" fmla="*/ 2 w 336"/>
                              <a:gd name="T111" fmla="*/ 5 h 322"/>
                              <a:gd name="T112" fmla="*/ 11 w 336"/>
                              <a:gd name="T113" fmla="*/ 3 h 322"/>
                              <a:gd name="T114" fmla="*/ 27 w 336"/>
                              <a:gd name="T115" fmla="*/ 2 h 322"/>
                              <a:gd name="T116" fmla="*/ 43 w 336"/>
                              <a:gd name="T117" fmla="*/ 1 h 322"/>
                              <a:gd name="T118" fmla="*/ 59 w 336"/>
                              <a:gd name="T119" fmla="*/ 1 h 322"/>
                              <a:gd name="T120" fmla="*/ 74 w 336"/>
                              <a:gd name="T121" fmla="*/ 1 h 322"/>
                              <a:gd name="T122" fmla="*/ 76 w 336"/>
                              <a:gd name="T123" fmla="*/ 1 h 322"/>
                              <a:gd name="T124" fmla="*/ 74 w 336"/>
                              <a:gd name="T125" fmla="*/ 4 h 32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36" h="322">
                                <a:moveTo>
                                  <a:pt x="312" y="5"/>
                                </a:moveTo>
                                <a:cubicBezTo>
                                  <a:pt x="315" y="7"/>
                                  <a:pt x="317" y="11"/>
                                  <a:pt x="316" y="15"/>
                                </a:cubicBezTo>
                                <a:cubicBezTo>
                                  <a:pt x="314" y="19"/>
                                  <a:pt x="310" y="21"/>
                                  <a:pt x="306" y="20"/>
                                </a:cubicBezTo>
                                <a:lnTo>
                                  <a:pt x="303" y="20"/>
                                </a:lnTo>
                                <a:lnTo>
                                  <a:pt x="304" y="20"/>
                                </a:lnTo>
                                <a:lnTo>
                                  <a:pt x="303" y="20"/>
                                </a:lnTo>
                                <a:lnTo>
                                  <a:pt x="300" y="20"/>
                                </a:lnTo>
                                <a:lnTo>
                                  <a:pt x="278" y="20"/>
                                </a:lnTo>
                                <a:lnTo>
                                  <a:pt x="258" y="20"/>
                                </a:lnTo>
                                <a:lnTo>
                                  <a:pt x="237" y="20"/>
                                </a:lnTo>
                                <a:lnTo>
                                  <a:pt x="216" y="20"/>
                                </a:lnTo>
                                <a:lnTo>
                                  <a:pt x="194" y="21"/>
                                </a:lnTo>
                                <a:lnTo>
                                  <a:pt x="173" y="21"/>
                                </a:lnTo>
                                <a:lnTo>
                                  <a:pt x="154" y="24"/>
                                </a:lnTo>
                                <a:lnTo>
                                  <a:pt x="133" y="24"/>
                                </a:lnTo>
                                <a:lnTo>
                                  <a:pt x="111" y="26"/>
                                </a:lnTo>
                                <a:lnTo>
                                  <a:pt x="90" y="27"/>
                                </a:lnTo>
                                <a:lnTo>
                                  <a:pt x="70" y="29"/>
                                </a:lnTo>
                                <a:lnTo>
                                  <a:pt x="48" y="30"/>
                                </a:lnTo>
                                <a:lnTo>
                                  <a:pt x="29" y="34"/>
                                </a:lnTo>
                                <a:lnTo>
                                  <a:pt x="14" y="35"/>
                                </a:lnTo>
                                <a:lnTo>
                                  <a:pt x="11" y="36"/>
                                </a:lnTo>
                                <a:cubicBezTo>
                                  <a:pt x="8" y="36"/>
                                  <a:pt x="5" y="35"/>
                                  <a:pt x="4" y="33"/>
                                </a:cubicBezTo>
                                <a:lnTo>
                                  <a:pt x="3" y="33"/>
                                </a:lnTo>
                                <a:lnTo>
                                  <a:pt x="15" y="23"/>
                                </a:lnTo>
                                <a:lnTo>
                                  <a:pt x="20" y="30"/>
                                </a:lnTo>
                                <a:cubicBezTo>
                                  <a:pt x="21" y="31"/>
                                  <a:pt x="21" y="32"/>
                                  <a:pt x="22" y="33"/>
                                </a:cubicBezTo>
                                <a:lnTo>
                                  <a:pt x="24" y="43"/>
                                </a:lnTo>
                                <a:lnTo>
                                  <a:pt x="16" y="37"/>
                                </a:lnTo>
                                <a:lnTo>
                                  <a:pt x="18" y="37"/>
                                </a:lnTo>
                                <a:cubicBezTo>
                                  <a:pt x="22" y="37"/>
                                  <a:pt x="26" y="40"/>
                                  <a:pt x="26" y="45"/>
                                </a:cubicBezTo>
                                <a:lnTo>
                                  <a:pt x="26" y="49"/>
                                </a:lnTo>
                                <a:lnTo>
                                  <a:pt x="27" y="71"/>
                                </a:lnTo>
                                <a:lnTo>
                                  <a:pt x="29" y="91"/>
                                </a:lnTo>
                                <a:lnTo>
                                  <a:pt x="31" y="114"/>
                                </a:lnTo>
                                <a:lnTo>
                                  <a:pt x="34" y="132"/>
                                </a:lnTo>
                                <a:lnTo>
                                  <a:pt x="35" y="154"/>
                                </a:lnTo>
                                <a:lnTo>
                                  <a:pt x="36" y="175"/>
                                </a:lnTo>
                                <a:lnTo>
                                  <a:pt x="38" y="195"/>
                                </a:lnTo>
                                <a:lnTo>
                                  <a:pt x="38" y="218"/>
                                </a:lnTo>
                                <a:lnTo>
                                  <a:pt x="40" y="237"/>
                                </a:lnTo>
                                <a:lnTo>
                                  <a:pt x="41" y="260"/>
                                </a:lnTo>
                                <a:lnTo>
                                  <a:pt x="43" y="280"/>
                                </a:lnTo>
                                <a:lnTo>
                                  <a:pt x="44" y="298"/>
                                </a:lnTo>
                                <a:cubicBezTo>
                                  <a:pt x="44" y="300"/>
                                  <a:pt x="43" y="302"/>
                                  <a:pt x="41" y="304"/>
                                </a:cubicBezTo>
                                <a:cubicBezTo>
                                  <a:pt x="40" y="305"/>
                                  <a:pt x="38" y="306"/>
                                  <a:pt x="36" y="306"/>
                                </a:cubicBezTo>
                                <a:lnTo>
                                  <a:pt x="35" y="306"/>
                                </a:lnTo>
                                <a:lnTo>
                                  <a:pt x="42" y="301"/>
                                </a:lnTo>
                                <a:lnTo>
                                  <a:pt x="39" y="310"/>
                                </a:lnTo>
                                <a:cubicBezTo>
                                  <a:pt x="38" y="311"/>
                                  <a:pt x="38" y="312"/>
                                  <a:pt x="37" y="313"/>
                                </a:cubicBezTo>
                                <a:lnTo>
                                  <a:pt x="32" y="318"/>
                                </a:lnTo>
                                <a:cubicBezTo>
                                  <a:pt x="31" y="319"/>
                                  <a:pt x="30" y="320"/>
                                  <a:pt x="28" y="320"/>
                                </a:cubicBezTo>
                                <a:lnTo>
                                  <a:pt x="26" y="321"/>
                                </a:lnTo>
                                <a:lnTo>
                                  <a:pt x="22" y="306"/>
                                </a:lnTo>
                                <a:lnTo>
                                  <a:pt x="48" y="301"/>
                                </a:lnTo>
                                <a:lnTo>
                                  <a:pt x="68" y="299"/>
                                </a:lnTo>
                                <a:lnTo>
                                  <a:pt x="89" y="298"/>
                                </a:lnTo>
                                <a:lnTo>
                                  <a:pt x="109" y="296"/>
                                </a:lnTo>
                                <a:lnTo>
                                  <a:pt x="128" y="293"/>
                                </a:lnTo>
                                <a:lnTo>
                                  <a:pt x="150" y="291"/>
                                </a:lnTo>
                                <a:lnTo>
                                  <a:pt x="170" y="289"/>
                                </a:lnTo>
                                <a:lnTo>
                                  <a:pt x="189" y="286"/>
                                </a:lnTo>
                                <a:lnTo>
                                  <a:pt x="210" y="283"/>
                                </a:lnTo>
                                <a:lnTo>
                                  <a:pt x="229" y="280"/>
                                </a:lnTo>
                                <a:lnTo>
                                  <a:pt x="250" y="274"/>
                                </a:lnTo>
                                <a:cubicBezTo>
                                  <a:pt x="250" y="274"/>
                                  <a:pt x="250" y="274"/>
                                  <a:pt x="251" y="274"/>
                                </a:cubicBezTo>
                                <a:lnTo>
                                  <a:pt x="270" y="273"/>
                                </a:lnTo>
                                <a:lnTo>
                                  <a:pt x="269" y="273"/>
                                </a:lnTo>
                                <a:lnTo>
                                  <a:pt x="290" y="268"/>
                                </a:lnTo>
                                <a:lnTo>
                                  <a:pt x="310" y="264"/>
                                </a:lnTo>
                                <a:lnTo>
                                  <a:pt x="313" y="264"/>
                                </a:lnTo>
                                <a:lnTo>
                                  <a:pt x="317" y="279"/>
                                </a:lnTo>
                                <a:cubicBezTo>
                                  <a:pt x="316" y="279"/>
                                  <a:pt x="314" y="279"/>
                                  <a:pt x="313" y="279"/>
                                </a:cubicBezTo>
                                <a:cubicBezTo>
                                  <a:pt x="305" y="277"/>
                                  <a:pt x="305" y="266"/>
                                  <a:pt x="313" y="264"/>
                                </a:cubicBezTo>
                                <a:lnTo>
                                  <a:pt x="319" y="262"/>
                                </a:lnTo>
                                <a:lnTo>
                                  <a:pt x="315" y="264"/>
                                </a:lnTo>
                                <a:lnTo>
                                  <a:pt x="321" y="258"/>
                                </a:lnTo>
                                <a:lnTo>
                                  <a:pt x="319" y="262"/>
                                </a:lnTo>
                                <a:lnTo>
                                  <a:pt x="321" y="254"/>
                                </a:lnTo>
                                <a:lnTo>
                                  <a:pt x="320" y="256"/>
                                </a:lnTo>
                                <a:lnTo>
                                  <a:pt x="308" y="31"/>
                                </a:lnTo>
                                <a:lnTo>
                                  <a:pt x="308" y="29"/>
                                </a:lnTo>
                                <a:cubicBezTo>
                                  <a:pt x="308" y="25"/>
                                  <a:pt x="312" y="21"/>
                                  <a:pt x="316" y="21"/>
                                </a:cubicBezTo>
                                <a:cubicBezTo>
                                  <a:pt x="321" y="21"/>
                                  <a:pt x="324" y="25"/>
                                  <a:pt x="324" y="29"/>
                                </a:cubicBezTo>
                                <a:lnTo>
                                  <a:pt x="324" y="30"/>
                                </a:lnTo>
                                <a:cubicBezTo>
                                  <a:pt x="324" y="34"/>
                                  <a:pt x="321" y="37"/>
                                  <a:pt x="318" y="38"/>
                                </a:cubicBezTo>
                                <a:cubicBezTo>
                                  <a:pt x="314" y="39"/>
                                  <a:pt x="310" y="36"/>
                                  <a:pt x="309" y="32"/>
                                </a:cubicBezTo>
                                <a:lnTo>
                                  <a:pt x="306" y="23"/>
                                </a:lnTo>
                                <a:lnTo>
                                  <a:pt x="307" y="24"/>
                                </a:lnTo>
                                <a:lnTo>
                                  <a:pt x="301" y="16"/>
                                </a:lnTo>
                                <a:lnTo>
                                  <a:pt x="305" y="19"/>
                                </a:lnTo>
                                <a:lnTo>
                                  <a:pt x="299" y="17"/>
                                </a:lnTo>
                                <a:lnTo>
                                  <a:pt x="306" y="2"/>
                                </a:lnTo>
                                <a:lnTo>
                                  <a:pt x="312" y="5"/>
                                </a:lnTo>
                                <a:close/>
                                <a:moveTo>
                                  <a:pt x="298" y="17"/>
                                </a:moveTo>
                                <a:cubicBezTo>
                                  <a:pt x="295" y="15"/>
                                  <a:pt x="293" y="10"/>
                                  <a:pt x="295" y="6"/>
                                </a:cubicBezTo>
                                <a:cubicBezTo>
                                  <a:pt x="296" y="2"/>
                                  <a:pt x="301" y="0"/>
                                  <a:pt x="305" y="2"/>
                                </a:cubicBezTo>
                                <a:lnTo>
                                  <a:pt x="311" y="4"/>
                                </a:lnTo>
                                <a:cubicBezTo>
                                  <a:pt x="313" y="5"/>
                                  <a:pt x="314" y="6"/>
                                  <a:pt x="315" y="8"/>
                                </a:cubicBezTo>
                                <a:lnTo>
                                  <a:pt x="320" y="16"/>
                                </a:lnTo>
                                <a:cubicBezTo>
                                  <a:pt x="321" y="17"/>
                                  <a:pt x="321" y="17"/>
                                  <a:pt x="321" y="18"/>
                                </a:cubicBezTo>
                                <a:lnTo>
                                  <a:pt x="324" y="28"/>
                                </a:lnTo>
                                <a:lnTo>
                                  <a:pt x="308" y="30"/>
                                </a:lnTo>
                                <a:lnTo>
                                  <a:pt x="308" y="29"/>
                                </a:lnTo>
                                <a:lnTo>
                                  <a:pt x="324" y="29"/>
                                </a:lnTo>
                                <a:lnTo>
                                  <a:pt x="324" y="30"/>
                                </a:lnTo>
                                <a:lnTo>
                                  <a:pt x="336" y="255"/>
                                </a:lnTo>
                                <a:cubicBezTo>
                                  <a:pt x="336" y="255"/>
                                  <a:pt x="336" y="256"/>
                                  <a:pt x="336" y="257"/>
                                </a:cubicBezTo>
                                <a:lnTo>
                                  <a:pt x="335" y="265"/>
                                </a:lnTo>
                                <a:cubicBezTo>
                                  <a:pt x="335" y="267"/>
                                  <a:pt x="334" y="268"/>
                                  <a:pt x="333" y="269"/>
                                </a:cubicBezTo>
                                <a:lnTo>
                                  <a:pt x="327" y="275"/>
                                </a:lnTo>
                                <a:cubicBezTo>
                                  <a:pt x="326" y="276"/>
                                  <a:pt x="324" y="277"/>
                                  <a:pt x="323" y="278"/>
                                </a:cubicBezTo>
                                <a:lnTo>
                                  <a:pt x="317" y="279"/>
                                </a:lnTo>
                                <a:lnTo>
                                  <a:pt x="313" y="264"/>
                                </a:lnTo>
                                <a:lnTo>
                                  <a:pt x="322" y="262"/>
                                </a:lnTo>
                                <a:cubicBezTo>
                                  <a:pt x="323" y="262"/>
                                  <a:pt x="331" y="264"/>
                                  <a:pt x="331" y="276"/>
                                </a:cubicBezTo>
                                <a:cubicBezTo>
                                  <a:pt x="323" y="278"/>
                                  <a:pt x="319" y="262"/>
                                  <a:pt x="323" y="278"/>
                                </a:cubicBezTo>
                                <a:lnTo>
                                  <a:pt x="316" y="279"/>
                                </a:lnTo>
                                <a:lnTo>
                                  <a:pt x="313" y="280"/>
                                </a:lnTo>
                                <a:lnTo>
                                  <a:pt x="293" y="284"/>
                                </a:lnTo>
                                <a:lnTo>
                                  <a:pt x="273" y="288"/>
                                </a:lnTo>
                                <a:cubicBezTo>
                                  <a:pt x="272" y="288"/>
                                  <a:pt x="272" y="288"/>
                                  <a:pt x="272" y="289"/>
                                </a:cubicBezTo>
                                <a:lnTo>
                                  <a:pt x="252" y="290"/>
                                </a:lnTo>
                                <a:lnTo>
                                  <a:pt x="253" y="290"/>
                                </a:lnTo>
                                <a:lnTo>
                                  <a:pt x="232" y="295"/>
                                </a:lnTo>
                                <a:lnTo>
                                  <a:pt x="213" y="298"/>
                                </a:lnTo>
                                <a:lnTo>
                                  <a:pt x="191" y="302"/>
                                </a:lnTo>
                                <a:lnTo>
                                  <a:pt x="172" y="305"/>
                                </a:lnTo>
                                <a:lnTo>
                                  <a:pt x="151" y="307"/>
                                </a:lnTo>
                                <a:lnTo>
                                  <a:pt x="131" y="308"/>
                                </a:lnTo>
                                <a:lnTo>
                                  <a:pt x="110" y="312"/>
                                </a:lnTo>
                                <a:lnTo>
                                  <a:pt x="90" y="314"/>
                                </a:lnTo>
                                <a:lnTo>
                                  <a:pt x="69" y="315"/>
                                </a:lnTo>
                                <a:lnTo>
                                  <a:pt x="51" y="317"/>
                                </a:lnTo>
                                <a:lnTo>
                                  <a:pt x="25" y="321"/>
                                </a:lnTo>
                                <a:cubicBezTo>
                                  <a:pt x="21" y="322"/>
                                  <a:pt x="17" y="320"/>
                                  <a:pt x="16" y="315"/>
                                </a:cubicBezTo>
                                <a:cubicBezTo>
                                  <a:pt x="15" y="311"/>
                                  <a:pt x="17" y="307"/>
                                  <a:pt x="21" y="306"/>
                                </a:cubicBezTo>
                                <a:lnTo>
                                  <a:pt x="23" y="305"/>
                                </a:lnTo>
                                <a:lnTo>
                                  <a:pt x="20" y="307"/>
                                </a:lnTo>
                                <a:lnTo>
                                  <a:pt x="25" y="302"/>
                                </a:lnTo>
                                <a:lnTo>
                                  <a:pt x="24" y="304"/>
                                </a:lnTo>
                                <a:lnTo>
                                  <a:pt x="27" y="295"/>
                                </a:lnTo>
                                <a:cubicBezTo>
                                  <a:pt x="29" y="292"/>
                                  <a:pt x="32" y="290"/>
                                  <a:pt x="35" y="290"/>
                                </a:cubicBezTo>
                                <a:lnTo>
                                  <a:pt x="36" y="290"/>
                                </a:lnTo>
                                <a:lnTo>
                                  <a:pt x="28" y="299"/>
                                </a:lnTo>
                                <a:lnTo>
                                  <a:pt x="27" y="282"/>
                                </a:lnTo>
                                <a:lnTo>
                                  <a:pt x="25" y="260"/>
                                </a:lnTo>
                                <a:lnTo>
                                  <a:pt x="24" y="238"/>
                                </a:lnTo>
                                <a:lnTo>
                                  <a:pt x="22" y="218"/>
                                </a:lnTo>
                                <a:lnTo>
                                  <a:pt x="22" y="197"/>
                                </a:lnTo>
                                <a:lnTo>
                                  <a:pt x="20" y="175"/>
                                </a:lnTo>
                                <a:lnTo>
                                  <a:pt x="19" y="156"/>
                                </a:lnTo>
                                <a:lnTo>
                                  <a:pt x="18" y="135"/>
                                </a:lnTo>
                                <a:lnTo>
                                  <a:pt x="15" y="115"/>
                                </a:lnTo>
                                <a:lnTo>
                                  <a:pt x="13" y="93"/>
                                </a:lnTo>
                                <a:lnTo>
                                  <a:pt x="11" y="72"/>
                                </a:lnTo>
                                <a:lnTo>
                                  <a:pt x="10" y="49"/>
                                </a:lnTo>
                                <a:lnTo>
                                  <a:pt x="10" y="45"/>
                                </a:lnTo>
                                <a:lnTo>
                                  <a:pt x="18" y="53"/>
                                </a:lnTo>
                                <a:lnTo>
                                  <a:pt x="16" y="53"/>
                                </a:lnTo>
                                <a:cubicBezTo>
                                  <a:pt x="12" y="53"/>
                                  <a:pt x="9" y="50"/>
                                  <a:pt x="8" y="46"/>
                                </a:cubicBezTo>
                                <a:lnTo>
                                  <a:pt x="6" y="37"/>
                                </a:lnTo>
                                <a:lnTo>
                                  <a:pt x="7" y="39"/>
                                </a:lnTo>
                                <a:lnTo>
                                  <a:pt x="2" y="32"/>
                                </a:lnTo>
                                <a:cubicBezTo>
                                  <a:pt x="0" y="28"/>
                                  <a:pt x="0" y="24"/>
                                  <a:pt x="3" y="21"/>
                                </a:cubicBezTo>
                                <a:cubicBezTo>
                                  <a:pt x="7" y="18"/>
                                  <a:pt x="11" y="19"/>
                                  <a:pt x="14" y="21"/>
                                </a:cubicBezTo>
                                <a:lnTo>
                                  <a:pt x="15" y="22"/>
                                </a:lnTo>
                                <a:lnTo>
                                  <a:pt x="8" y="20"/>
                                </a:lnTo>
                                <a:lnTo>
                                  <a:pt x="13" y="19"/>
                                </a:lnTo>
                                <a:lnTo>
                                  <a:pt x="26" y="18"/>
                                </a:lnTo>
                                <a:lnTo>
                                  <a:pt x="47" y="14"/>
                                </a:lnTo>
                                <a:lnTo>
                                  <a:pt x="68" y="13"/>
                                </a:lnTo>
                                <a:lnTo>
                                  <a:pt x="89" y="11"/>
                                </a:lnTo>
                                <a:lnTo>
                                  <a:pt x="110" y="10"/>
                                </a:lnTo>
                                <a:lnTo>
                                  <a:pt x="132" y="8"/>
                                </a:lnTo>
                                <a:lnTo>
                                  <a:pt x="152" y="8"/>
                                </a:lnTo>
                                <a:lnTo>
                                  <a:pt x="173" y="5"/>
                                </a:lnTo>
                                <a:lnTo>
                                  <a:pt x="194" y="5"/>
                                </a:lnTo>
                                <a:lnTo>
                                  <a:pt x="216" y="4"/>
                                </a:lnTo>
                                <a:lnTo>
                                  <a:pt x="237" y="4"/>
                                </a:lnTo>
                                <a:lnTo>
                                  <a:pt x="258" y="4"/>
                                </a:lnTo>
                                <a:lnTo>
                                  <a:pt x="278" y="4"/>
                                </a:lnTo>
                                <a:lnTo>
                                  <a:pt x="300" y="4"/>
                                </a:lnTo>
                                <a:lnTo>
                                  <a:pt x="303" y="4"/>
                                </a:lnTo>
                                <a:lnTo>
                                  <a:pt x="304" y="4"/>
                                </a:lnTo>
                                <a:cubicBezTo>
                                  <a:pt x="305" y="4"/>
                                  <a:pt x="305" y="4"/>
                                  <a:pt x="306" y="4"/>
                                </a:cubicBezTo>
                                <a:lnTo>
                                  <a:pt x="310" y="5"/>
                                </a:lnTo>
                                <a:lnTo>
                                  <a:pt x="304" y="20"/>
                                </a:lnTo>
                                <a:lnTo>
                                  <a:pt x="298" y="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84" name="Freeform 6988"/>
                        <wps:cNvSpPr>
                          <a:spLocks/>
                        </wps:cNvSpPr>
                        <wps:spPr bwMode="auto">
                          <a:xfrm>
                            <a:off x="429" y="652"/>
                            <a:ext cx="127" cy="119"/>
                          </a:xfrm>
                          <a:custGeom>
                            <a:avLst/>
                            <a:gdLst>
                              <a:gd name="T0" fmla="*/ 120 w 127"/>
                              <a:gd name="T1" fmla="*/ 1 h 119"/>
                              <a:gd name="T2" fmla="*/ 122 w 127"/>
                              <a:gd name="T3" fmla="*/ 4 h 119"/>
                              <a:gd name="T4" fmla="*/ 122 w 127"/>
                              <a:gd name="T5" fmla="*/ 5 h 119"/>
                              <a:gd name="T6" fmla="*/ 127 w 127"/>
                              <a:gd name="T7" fmla="*/ 100 h 119"/>
                              <a:gd name="T8" fmla="*/ 127 w 127"/>
                              <a:gd name="T9" fmla="*/ 99 h 119"/>
                              <a:gd name="T10" fmla="*/ 127 w 127"/>
                              <a:gd name="T11" fmla="*/ 101 h 119"/>
                              <a:gd name="T12" fmla="*/ 126 w 127"/>
                              <a:gd name="T13" fmla="*/ 103 h 119"/>
                              <a:gd name="T14" fmla="*/ 123 w 127"/>
                              <a:gd name="T15" fmla="*/ 103 h 119"/>
                              <a:gd name="T16" fmla="*/ 121 w 127"/>
                              <a:gd name="T17" fmla="*/ 103 h 119"/>
                              <a:gd name="T18" fmla="*/ 112 w 127"/>
                              <a:gd name="T19" fmla="*/ 105 h 119"/>
                              <a:gd name="T20" fmla="*/ 104 w 127"/>
                              <a:gd name="T21" fmla="*/ 106 h 119"/>
                              <a:gd name="T22" fmla="*/ 96 w 127"/>
                              <a:gd name="T23" fmla="*/ 108 h 119"/>
                              <a:gd name="T24" fmla="*/ 87 w 127"/>
                              <a:gd name="T25" fmla="*/ 110 h 119"/>
                              <a:gd name="T26" fmla="*/ 79 w 127"/>
                              <a:gd name="T27" fmla="*/ 111 h 119"/>
                              <a:gd name="T28" fmla="*/ 71 w 127"/>
                              <a:gd name="T29" fmla="*/ 113 h 119"/>
                              <a:gd name="T30" fmla="*/ 61 w 127"/>
                              <a:gd name="T31" fmla="*/ 114 h 119"/>
                              <a:gd name="T32" fmla="*/ 53 w 127"/>
                              <a:gd name="T33" fmla="*/ 115 h 119"/>
                              <a:gd name="T34" fmla="*/ 44 w 127"/>
                              <a:gd name="T35" fmla="*/ 115 h 119"/>
                              <a:gd name="T36" fmla="*/ 35 w 127"/>
                              <a:gd name="T37" fmla="*/ 117 h 119"/>
                              <a:gd name="T38" fmla="*/ 27 w 127"/>
                              <a:gd name="T39" fmla="*/ 117 h 119"/>
                              <a:gd name="T40" fmla="*/ 19 w 127"/>
                              <a:gd name="T41" fmla="*/ 119 h 119"/>
                              <a:gd name="T42" fmla="*/ 11 w 127"/>
                              <a:gd name="T43" fmla="*/ 119 h 119"/>
                              <a:gd name="T44" fmla="*/ 9 w 127"/>
                              <a:gd name="T45" fmla="*/ 119 h 119"/>
                              <a:gd name="T46" fmla="*/ 9 w 127"/>
                              <a:gd name="T47" fmla="*/ 119 h 119"/>
                              <a:gd name="T48" fmla="*/ 6 w 127"/>
                              <a:gd name="T49" fmla="*/ 117 h 119"/>
                              <a:gd name="T50" fmla="*/ 5 w 127"/>
                              <a:gd name="T51" fmla="*/ 115 h 119"/>
                              <a:gd name="T52" fmla="*/ 5 w 127"/>
                              <a:gd name="T53" fmla="*/ 115 h 119"/>
                              <a:gd name="T54" fmla="*/ 5 w 127"/>
                              <a:gd name="T55" fmla="*/ 113 h 119"/>
                              <a:gd name="T56" fmla="*/ 5 w 127"/>
                              <a:gd name="T57" fmla="*/ 102 h 119"/>
                              <a:gd name="T58" fmla="*/ 5 w 127"/>
                              <a:gd name="T59" fmla="*/ 92 h 119"/>
                              <a:gd name="T60" fmla="*/ 5 w 127"/>
                              <a:gd name="T61" fmla="*/ 81 h 119"/>
                              <a:gd name="T62" fmla="*/ 4 w 127"/>
                              <a:gd name="T63" fmla="*/ 69 h 119"/>
                              <a:gd name="T64" fmla="*/ 3 w 127"/>
                              <a:gd name="T65" fmla="*/ 59 h 119"/>
                              <a:gd name="T66" fmla="*/ 3 w 127"/>
                              <a:gd name="T67" fmla="*/ 47 h 119"/>
                              <a:gd name="T68" fmla="*/ 3 w 127"/>
                              <a:gd name="T69" fmla="*/ 36 h 119"/>
                              <a:gd name="T70" fmla="*/ 1 w 127"/>
                              <a:gd name="T71" fmla="*/ 26 h 119"/>
                              <a:gd name="T72" fmla="*/ 0 w 127"/>
                              <a:gd name="T73" fmla="*/ 14 h 119"/>
                              <a:gd name="T74" fmla="*/ 0 w 127"/>
                              <a:gd name="T75" fmla="*/ 13 h 119"/>
                              <a:gd name="T76" fmla="*/ 0 w 127"/>
                              <a:gd name="T77" fmla="*/ 11 h 119"/>
                              <a:gd name="T78" fmla="*/ 0 w 127"/>
                              <a:gd name="T79" fmla="*/ 10 h 119"/>
                              <a:gd name="T80" fmla="*/ 0 w 127"/>
                              <a:gd name="T81" fmla="*/ 11 h 119"/>
                              <a:gd name="T82" fmla="*/ 1 w 127"/>
                              <a:gd name="T83" fmla="*/ 9 h 119"/>
                              <a:gd name="T84" fmla="*/ 3 w 127"/>
                              <a:gd name="T85" fmla="*/ 6 h 119"/>
                              <a:gd name="T86" fmla="*/ 12 w 127"/>
                              <a:gd name="T87" fmla="*/ 5 h 119"/>
                              <a:gd name="T88" fmla="*/ 22 w 127"/>
                              <a:gd name="T89" fmla="*/ 4 h 119"/>
                              <a:gd name="T90" fmla="*/ 32 w 127"/>
                              <a:gd name="T91" fmla="*/ 4 h 119"/>
                              <a:gd name="T92" fmla="*/ 41 w 127"/>
                              <a:gd name="T93" fmla="*/ 3 h 119"/>
                              <a:gd name="T94" fmla="*/ 51 w 127"/>
                              <a:gd name="T95" fmla="*/ 2 h 119"/>
                              <a:gd name="T96" fmla="*/ 60 w 127"/>
                              <a:gd name="T97" fmla="*/ 1 h 119"/>
                              <a:gd name="T98" fmla="*/ 70 w 127"/>
                              <a:gd name="T99" fmla="*/ 1 h 119"/>
                              <a:gd name="T100" fmla="*/ 80 w 127"/>
                              <a:gd name="T101" fmla="*/ 0 h 119"/>
                              <a:gd name="T102" fmla="*/ 89 w 127"/>
                              <a:gd name="T103" fmla="*/ 0 h 119"/>
                              <a:gd name="T104" fmla="*/ 99 w 127"/>
                              <a:gd name="T105" fmla="*/ 0 h 119"/>
                              <a:gd name="T106" fmla="*/ 108 w 127"/>
                              <a:gd name="T107" fmla="*/ 0 h 119"/>
                              <a:gd name="T108" fmla="*/ 118 w 127"/>
                              <a:gd name="T109" fmla="*/ 0 h 119"/>
                              <a:gd name="T110" fmla="*/ 120 w 127"/>
                              <a:gd name="T111" fmla="*/ 1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7" h="119">
                                <a:moveTo>
                                  <a:pt x="120" y="1"/>
                                </a:moveTo>
                                <a:lnTo>
                                  <a:pt x="122" y="4"/>
                                </a:lnTo>
                                <a:lnTo>
                                  <a:pt x="122" y="5"/>
                                </a:lnTo>
                                <a:lnTo>
                                  <a:pt x="127" y="100"/>
                                </a:lnTo>
                                <a:lnTo>
                                  <a:pt x="127" y="99"/>
                                </a:lnTo>
                                <a:lnTo>
                                  <a:pt x="127" y="101"/>
                                </a:lnTo>
                                <a:lnTo>
                                  <a:pt x="126" y="103"/>
                                </a:lnTo>
                                <a:lnTo>
                                  <a:pt x="123" y="103"/>
                                </a:lnTo>
                                <a:lnTo>
                                  <a:pt x="121" y="103"/>
                                </a:lnTo>
                                <a:lnTo>
                                  <a:pt x="112" y="105"/>
                                </a:lnTo>
                                <a:lnTo>
                                  <a:pt x="104" y="106"/>
                                </a:lnTo>
                                <a:lnTo>
                                  <a:pt x="96" y="108"/>
                                </a:lnTo>
                                <a:lnTo>
                                  <a:pt x="87" y="110"/>
                                </a:lnTo>
                                <a:lnTo>
                                  <a:pt x="79" y="111"/>
                                </a:lnTo>
                                <a:lnTo>
                                  <a:pt x="71" y="113"/>
                                </a:lnTo>
                                <a:lnTo>
                                  <a:pt x="61" y="114"/>
                                </a:lnTo>
                                <a:lnTo>
                                  <a:pt x="53" y="115"/>
                                </a:lnTo>
                                <a:lnTo>
                                  <a:pt x="44" y="115"/>
                                </a:lnTo>
                                <a:lnTo>
                                  <a:pt x="35" y="117"/>
                                </a:lnTo>
                                <a:lnTo>
                                  <a:pt x="27" y="117"/>
                                </a:lnTo>
                                <a:lnTo>
                                  <a:pt x="19" y="119"/>
                                </a:lnTo>
                                <a:lnTo>
                                  <a:pt x="11" y="119"/>
                                </a:lnTo>
                                <a:lnTo>
                                  <a:pt x="9" y="119"/>
                                </a:lnTo>
                                <a:lnTo>
                                  <a:pt x="6" y="117"/>
                                </a:lnTo>
                                <a:lnTo>
                                  <a:pt x="5" y="115"/>
                                </a:lnTo>
                                <a:lnTo>
                                  <a:pt x="5" y="113"/>
                                </a:lnTo>
                                <a:lnTo>
                                  <a:pt x="5" y="102"/>
                                </a:lnTo>
                                <a:lnTo>
                                  <a:pt x="5" y="92"/>
                                </a:lnTo>
                                <a:lnTo>
                                  <a:pt x="5" y="81"/>
                                </a:lnTo>
                                <a:lnTo>
                                  <a:pt x="4" y="69"/>
                                </a:lnTo>
                                <a:lnTo>
                                  <a:pt x="3" y="59"/>
                                </a:lnTo>
                                <a:lnTo>
                                  <a:pt x="3" y="47"/>
                                </a:lnTo>
                                <a:lnTo>
                                  <a:pt x="3" y="36"/>
                                </a:lnTo>
                                <a:lnTo>
                                  <a:pt x="1" y="26"/>
                                </a:lnTo>
                                <a:lnTo>
                                  <a:pt x="0" y="14"/>
                                </a:lnTo>
                                <a:lnTo>
                                  <a:pt x="0" y="13"/>
                                </a:lnTo>
                                <a:lnTo>
                                  <a:pt x="0" y="11"/>
                                </a:lnTo>
                                <a:lnTo>
                                  <a:pt x="0" y="10"/>
                                </a:lnTo>
                                <a:lnTo>
                                  <a:pt x="0" y="11"/>
                                </a:lnTo>
                                <a:lnTo>
                                  <a:pt x="1" y="9"/>
                                </a:lnTo>
                                <a:lnTo>
                                  <a:pt x="3" y="6"/>
                                </a:lnTo>
                                <a:lnTo>
                                  <a:pt x="12" y="5"/>
                                </a:lnTo>
                                <a:lnTo>
                                  <a:pt x="22" y="4"/>
                                </a:lnTo>
                                <a:lnTo>
                                  <a:pt x="32" y="4"/>
                                </a:lnTo>
                                <a:lnTo>
                                  <a:pt x="41" y="3"/>
                                </a:lnTo>
                                <a:lnTo>
                                  <a:pt x="51" y="2"/>
                                </a:lnTo>
                                <a:lnTo>
                                  <a:pt x="60" y="1"/>
                                </a:lnTo>
                                <a:lnTo>
                                  <a:pt x="70" y="1"/>
                                </a:lnTo>
                                <a:lnTo>
                                  <a:pt x="80" y="0"/>
                                </a:lnTo>
                                <a:lnTo>
                                  <a:pt x="89" y="0"/>
                                </a:lnTo>
                                <a:lnTo>
                                  <a:pt x="99" y="0"/>
                                </a:lnTo>
                                <a:lnTo>
                                  <a:pt x="108" y="0"/>
                                </a:lnTo>
                                <a:lnTo>
                                  <a:pt x="118" y="0"/>
                                </a:lnTo>
                                <a:lnTo>
                                  <a:pt x="120" y="1"/>
                                </a:lnTo>
                                <a:close/>
                              </a:path>
                            </a:pathLst>
                          </a:custGeom>
                          <a:solidFill>
                            <a:srgbClr val="FFF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8" name="Freeform 6989"/>
                        <wps:cNvSpPr>
                          <a:spLocks noEditPoints="1"/>
                        </wps:cNvSpPr>
                        <wps:spPr bwMode="auto">
                          <a:xfrm>
                            <a:off x="425" y="648"/>
                            <a:ext cx="135" cy="127"/>
                          </a:xfrm>
                          <a:custGeom>
                            <a:avLst/>
                            <a:gdLst>
                              <a:gd name="T0" fmla="*/ 65 w 272"/>
                              <a:gd name="T1" fmla="*/ 3 h 256"/>
                              <a:gd name="T2" fmla="*/ 67 w 272"/>
                              <a:gd name="T3" fmla="*/ 52 h 256"/>
                              <a:gd name="T4" fmla="*/ 67 w 272"/>
                              <a:gd name="T5" fmla="*/ 52 h 256"/>
                              <a:gd name="T6" fmla="*/ 66 w 272"/>
                              <a:gd name="T7" fmla="*/ 55 h 256"/>
                              <a:gd name="T8" fmla="*/ 64 w 272"/>
                              <a:gd name="T9" fmla="*/ 55 h 256"/>
                              <a:gd name="T10" fmla="*/ 54 w 272"/>
                              <a:gd name="T11" fmla="*/ 57 h 256"/>
                              <a:gd name="T12" fmla="*/ 41 w 272"/>
                              <a:gd name="T13" fmla="*/ 60 h 256"/>
                              <a:gd name="T14" fmla="*/ 28 w 272"/>
                              <a:gd name="T15" fmla="*/ 61 h 256"/>
                              <a:gd name="T16" fmla="*/ 15 w 272"/>
                              <a:gd name="T17" fmla="*/ 63 h 256"/>
                              <a:gd name="T18" fmla="*/ 6 w 272"/>
                              <a:gd name="T19" fmla="*/ 63 h 256"/>
                              <a:gd name="T20" fmla="*/ 3 w 272"/>
                              <a:gd name="T21" fmla="*/ 62 h 256"/>
                              <a:gd name="T22" fmla="*/ 2 w 272"/>
                              <a:gd name="T23" fmla="*/ 60 h 256"/>
                              <a:gd name="T24" fmla="*/ 2 w 272"/>
                              <a:gd name="T25" fmla="*/ 53 h 256"/>
                              <a:gd name="T26" fmla="*/ 1 w 272"/>
                              <a:gd name="T27" fmla="*/ 37 h 256"/>
                              <a:gd name="T28" fmla="*/ 1 w 272"/>
                              <a:gd name="T29" fmla="*/ 20 h 256"/>
                              <a:gd name="T30" fmla="*/ 0 w 272"/>
                              <a:gd name="T31" fmla="*/ 8 h 256"/>
                              <a:gd name="T32" fmla="*/ 4 w 272"/>
                              <a:gd name="T33" fmla="*/ 7 h 256"/>
                              <a:gd name="T34" fmla="*/ 0 w 272"/>
                              <a:gd name="T35" fmla="*/ 5 h 256"/>
                              <a:gd name="T36" fmla="*/ 3 w 272"/>
                              <a:gd name="T37" fmla="*/ 3 h 256"/>
                              <a:gd name="T38" fmla="*/ 17 w 272"/>
                              <a:gd name="T39" fmla="*/ 2 h 256"/>
                              <a:gd name="T40" fmla="*/ 32 w 272"/>
                              <a:gd name="T41" fmla="*/ 0 h 256"/>
                              <a:gd name="T42" fmla="*/ 46 w 272"/>
                              <a:gd name="T43" fmla="*/ 0 h 256"/>
                              <a:gd name="T44" fmla="*/ 61 w 272"/>
                              <a:gd name="T45" fmla="*/ 0 h 256"/>
                              <a:gd name="T46" fmla="*/ 60 w 272"/>
                              <a:gd name="T47" fmla="*/ 4 h 256"/>
                              <a:gd name="T48" fmla="*/ 51 w 272"/>
                              <a:gd name="T49" fmla="*/ 4 h 256"/>
                              <a:gd name="T50" fmla="*/ 37 w 272"/>
                              <a:gd name="T51" fmla="*/ 4 h 256"/>
                              <a:gd name="T52" fmla="*/ 23 w 272"/>
                              <a:gd name="T53" fmla="*/ 5 h 256"/>
                              <a:gd name="T54" fmla="*/ 8 w 272"/>
                              <a:gd name="T55" fmla="*/ 6 h 256"/>
                              <a:gd name="T56" fmla="*/ 4 w 272"/>
                              <a:gd name="T57" fmla="*/ 7 h 256"/>
                              <a:gd name="T58" fmla="*/ 1 w 272"/>
                              <a:gd name="T59" fmla="*/ 9 h 256"/>
                              <a:gd name="T60" fmla="*/ 4 w 272"/>
                              <a:gd name="T61" fmla="*/ 7 h 256"/>
                              <a:gd name="T62" fmla="*/ 4 w 272"/>
                              <a:gd name="T63" fmla="*/ 9 h 256"/>
                              <a:gd name="T64" fmla="*/ 5 w 272"/>
                              <a:gd name="T65" fmla="*/ 26 h 256"/>
                              <a:gd name="T66" fmla="*/ 6 w 272"/>
                              <a:gd name="T67" fmla="*/ 42 h 256"/>
                              <a:gd name="T68" fmla="*/ 6 w 272"/>
                              <a:gd name="T69" fmla="*/ 59 h 256"/>
                              <a:gd name="T70" fmla="*/ 6 w 272"/>
                              <a:gd name="T71" fmla="*/ 59 h 256"/>
                              <a:gd name="T72" fmla="*/ 7 w 272"/>
                              <a:gd name="T73" fmla="*/ 60 h 256"/>
                              <a:gd name="T74" fmla="*/ 7 w 272"/>
                              <a:gd name="T75" fmla="*/ 59 h 256"/>
                              <a:gd name="T76" fmla="*/ 19 w 272"/>
                              <a:gd name="T77" fmla="*/ 59 h 256"/>
                              <a:gd name="T78" fmla="*/ 32 w 272"/>
                              <a:gd name="T79" fmla="*/ 57 h 256"/>
                              <a:gd name="T80" fmla="*/ 45 w 272"/>
                              <a:gd name="T81" fmla="*/ 55 h 256"/>
                              <a:gd name="T82" fmla="*/ 57 w 272"/>
                              <a:gd name="T83" fmla="*/ 53 h 256"/>
                              <a:gd name="T84" fmla="*/ 63 w 272"/>
                              <a:gd name="T85" fmla="*/ 51 h 256"/>
                              <a:gd name="T86" fmla="*/ 64 w 272"/>
                              <a:gd name="T87" fmla="*/ 51 h 256"/>
                              <a:gd name="T88" fmla="*/ 66 w 272"/>
                              <a:gd name="T89" fmla="*/ 50 h 256"/>
                              <a:gd name="T90" fmla="*/ 66 w 272"/>
                              <a:gd name="T91" fmla="*/ 54 h 256"/>
                              <a:gd name="T92" fmla="*/ 61 w 272"/>
                              <a:gd name="T93" fmla="*/ 4 h 256"/>
                              <a:gd name="T94" fmla="*/ 61 w 272"/>
                              <a:gd name="T95" fmla="*/ 4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72" h="256">
                                <a:moveTo>
                                  <a:pt x="253" y="2"/>
                                </a:moveTo>
                                <a:cubicBezTo>
                                  <a:pt x="255" y="3"/>
                                  <a:pt x="257" y="5"/>
                                  <a:pt x="258" y="7"/>
                                </a:cubicBezTo>
                                <a:lnTo>
                                  <a:pt x="261" y="13"/>
                                </a:lnTo>
                                <a:cubicBezTo>
                                  <a:pt x="261" y="14"/>
                                  <a:pt x="261" y="15"/>
                                  <a:pt x="261" y="16"/>
                                </a:cubicBezTo>
                                <a:lnTo>
                                  <a:pt x="261" y="19"/>
                                </a:lnTo>
                                <a:lnTo>
                                  <a:pt x="272" y="210"/>
                                </a:lnTo>
                                <a:lnTo>
                                  <a:pt x="256" y="210"/>
                                </a:lnTo>
                                <a:lnTo>
                                  <a:pt x="256" y="209"/>
                                </a:lnTo>
                                <a:lnTo>
                                  <a:pt x="272" y="211"/>
                                </a:lnTo>
                                <a:lnTo>
                                  <a:pt x="272" y="214"/>
                                </a:lnTo>
                                <a:cubicBezTo>
                                  <a:pt x="271" y="215"/>
                                  <a:pt x="271" y="216"/>
                                  <a:pt x="270" y="217"/>
                                </a:cubicBezTo>
                                <a:lnTo>
                                  <a:pt x="267" y="221"/>
                                </a:lnTo>
                                <a:cubicBezTo>
                                  <a:pt x="266" y="223"/>
                                  <a:pt x="263" y="224"/>
                                  <a:pt x="261" y="224"/>
                                </a:cubicBezTo>
                                <a:lnTo>
                                  <a:pt x="255" y="224"/>
                                </a:lnTo>
                                <a:lnTo>
                                  <a:pt x="257" y="224"/>
                                </a:lnTo>
                                <a:lnTo>
                                  <a:pt x="254" y="225"/>
                                </a:lnTo>
                                <a:lnTo>
                                  <a:pt x="236" y="229"/>
                                </a:lnTo>
                                <a:lnTo>
                                  <a:pt x="218" y="231"/>
                                </a:lnTo>
                                <a:lnTo>
                                  <a:pt x="202" y="235"/>
                                </a:lnTo>
                                <a:lnTo>
                                  <a:pt x="185" y="238"/>
                                </a:lnTo>
                                <a:lnTo>
                                  <a:pt x="167" y="241"/>
                                </a:lnTo>
                                <a:lnTo>
                                  <a:pt x="151" y="244"/>
                                </a:lnTo>
                                <a:lnTo>
                                  <a:pt x="132" y="246"/>
                                </a:lnTo>
                                <a:lnTo>
                                  <a:pt x="115" y="248"/>
                                </a:lnTo>
                                <a:lnTo>
                                  <a:pt x="97" y="249"/>
                                </a:lnTo>
                                <a:lnTo>
                                  <a:pt x="81" y="252"/>
                                </a:lnTo>
                                <a:lnTo>
                                  <a:pt x="63" y="253"/>
                                </a:lnTo>
                                <a:lnTo>
                                  <a:pt x="46" y="256"/>
                                </a:lnTo>
                                <a:lnTo>
                                  <a:pt x="30" y="256"/>
                                </a:lnTo>
                                <a:lnTo>
                                  <a:pt x="25" y="256"/>
                                </a:lnTo>
                                <a:cubicBezTo>
                                  <a:pt x="23" y="256"/>
                                  <a:pt x="22" y="256"/>
                                  <a:pt x="21" y="255"/>
                                </a:cubicBezTo>
                                <a:lnTo>
                                  <a:pt x="15" y="252"/>
                                </a:lnTo>
                                <a:cubicBezTo>
                                  <a:pt x="14" y="251"/>
                                  <a:pt x="13" y="250"/>
                                  <a:pt x="12" y="248"/>
                                </a:cubicBezTo>
                                <a:lnTo>
                                  <a:pt x="10" y="243"/>
                                </a:lnTo>
                                <a:cubicBezTo>
                                  <a:pt x="10" y="242"/>
                                  <a:pt x="10" y="241"/>
                                  <a:pt x="10" y="241"/>
                                </a:cubicBezTo>
                                <a:lnTo>
                                  <a:pt x="10" y="240"/>
                                </a:lnTo>
                                <a:lnTo>
                                  <a:pt x="10" y="237"/>
                                </a:lnTo>
                                <a:lnTo>
                                  <a:pt x="10" y="214"/>
                                </a:lnTo>
                                <a:lnTo>
                                  <a:pt x="9" y="193"/>
                                </a:lnTo>
                                <a:lnTo>
                                  <a:pt x="9" y="171"/>
                                </a:lnTo>
                                <a:lnTo>
                                  <a:pt x="7" y="149"/>
                                </a:lnTo>
                                <a:lnTo>
                                  <a:pt x="6" y="127"/>
                                </a:lnTo>
                                <a:lnTo>
                                  <a:pt x="6" y="104"/>
                                </a:lnTo>
                                <a:lnTo>
                                  <a:pt x="5" y="81"/>
                                </a:lnTo>
                                <a:lnTo>
                                  <a:pt x="2" y="62"/>
                                </a:lnTo>
                                <a:lnTo>
                                  <a:pt x="0" y="38"/>
                                </a:lnTo>
                                <a:lnTo>
                                  <a:pt x="0" y="35"/>
                                </a:lnTo>
                                <a:lnTo>
                                  <a:pt x="0" y="30"/>
                                </a:lnTo>
                                <a:lnTo>
                                  <a:pt x="0" y="29"/>
                                </a:lnTo>
                                <a:cubicBezTo>
                                  <a:pt x="0" y="18"/>
                                  <a:pt x="16" y="18"/>
                                  <a:pt x="16" y="29"/>
                                </a:cubicBezTo>
                                <a:lnTo>
                                  <a:pt x="16" y="30"/>
                                </a:lnTo>
                                <a:lnTo>
                                  <a:pt x="1" y="28"/>
                                </a:lnTo>
                                <a:lnTo>
                                  <a:pt x="2" y="23"/>
                                </a:lnTo>
                                <a:cubicBezTo>
                                  <a:pt x="3" y="22"/>
                                  <a:pt x="3" y="21"/>
                                  <a:pt x="4" y="20"/>
                                </a:cubicBezTo>
                                <a:lnTo>
                                  <a:pt x="9" y="15"/>
                                </a:lnTo>
                                <a:cubicBezTo>
                                  <a:pt x="10" y="14"/>
                                  <a:pt x="12" y="13"/>
                                  <a:pt x="14" y="13"/>
                                </a:cubicBezTo>
                                <a:lnTo>
                                  <a:pt x="31" y="11"/>
                                </a:lnTo>
                                <a:lnTo>
                                  <a:pt x="51" y="9"/>
                                </a:lnTo>
                                <a:lnTo>
                                  <a:pt x="71" y="8"/>
                                </a:lnTo>
                                <a:lnTo>
                                  <a:pt x="91" y="7"/>
                                </a:lnTo>
                                <a:lnTo>
                                  <a:pt x="108" y="4"/>
                                </a:lnTo>
                                <a:lnTo>
                                  <a:pt x="129" y="3"/>
                                </a:lnTo>
                                <a:lnTo>
                                  <a:pt x="148" y="2"/>
                                </a:lnTo>
                                <a:lnTo>
                                  <a:pt x="168" y="0"/>
                                </a:lnTo>
                                <a:lnTo>
                                  <a:pt x="187" y="0"/>
                                </a:lnTo>
                                <a:lnTo>
                                  <a:pt x="207" y="0"/>
                                </a:lnTo>
                                <a:lnTo>
                                  <a:pt x="226" y="0"/>
                                </a:lnTo>
                                <a:lnTo>
                                  <a:pt x="246" y="0"/>
                                </a:lnTo>
                                <a:cubicBezTo>
                                  <a:pt x="247" y="0"/>
                                  <a:pt x="248" y="1"/>
                                  <a:pt x="249" y="1"/>
                                </a:cubicBezTo>
                                <a:lnTo>
                                  <a:pt x="253" y="2"/>
                                </a:lnTo>
                                <a:close/>
                                <a:moveTo>
                                  <a:pt x="243" y="16"/>
                                </a:moveTo>
                                <a:lnTo>
                                  <a:pt x="246" y="16"/>
                                </a:lnTo>
                                <a:lnTo>
                                  <a:pt x="226" y="16"/>
                                </a:lnTo>
                                <a:lnTo>
                                  <a:pt x="207" y="16"/>
                                </a:lnTo>
                                <a:lnTo>
                                  <a:pt x="187" y="16"/>
                                </a:lnTo>
                                <a:lnTo>
                                  <a:pt x="169" y="16"/>
                                </a:lnTo>
                                <a:lnTo>
                                  <a:pt x="149" y="18"/>
                                </a:lnTo>
                                <a:lnTo>
                                  <a:pt x="129" y="19"/>
                                </a:lnTo>
                                <a:lnTo>
                                  <a:pt x="111" y="19"/>
                                </a:lnTo>
                                <a:lnTo>
                                  <a:pt x="92" y="23"/>
                                </a:lnTo>
                                <a:lnTo>
                                  <a:pt x="73" y="23"/>
                                </a:lnTo>
                                <a:lnTo>
                                  <a:pt x="53" y="25"/>
                                </a:lnTo>
                                <a:lnTo>
                                  <a:pt x="33" y="27"/>
                                </a:lnTo>
                                <a:lnTo>
                                  <a:pt x="15" y="29"/>
                                </a:lnTo>
                                <a:lnTo>
                                  <a:pt x="20" y="26"/>
                                </a:lnTo>
                                <a:lnTo>
                                  <a:pt x="16" y="31"/>
                                </a:lnTo>
                                <a:lnTo>
                                  <a:pt x="18" y="28"/>
                                </a:lnTo>
                                <a:lnTo>
                                  <a:pt x="16" y="33"/>
                                </a:lnTo>
                                <a:cubicBezTo>
                                  <a:pt x="15" y="37"/>
                                  <a:pt x="11" y="39"/>
                                  <a:pt x="7" y="38"/>
                                </a:cubicBezTo>
                                <a:cubicBezTo>
                                  <a:pt x="3" y="38"/>
                                  <a:pt x="0" y="34"/>
                                  <a:pt x="0" y="30"/>
                                </a:cubicBezTo>
                                <a:lnTo>
                                  <a:pt x="0" y="29"/>
                                </a:lnTo>
                                <a:lnTo>
                                  <a:pt x="16" y="29"/>
                                </a:lnTo>
                                <a:lnTo>
                                  <a:pt x="16" y="30"/>
                                </a:lnTo>
                                <a:lnTo>
                                  <a:pt x="16" y="35"/>
                                </a:lnTo>
                                <a:lnTo>
                                  <a:pt x="16" y="37"/>
                                </a:lnTo>
                                <a:lnTo>
                                  <a:pt x="18" y="60"/>
                                </a:lnTo>
                                <a:lnTo>
                                  <a:pt x="21" y="81"/>
                                </a:lnTo>
                                <a:lnTo>
                                  <a:pt x="22" y="104"/>
                                </a:lnTo>
                                <a:lnTo>
                                  <a:pt x="22" y="126"/>
                                </a:lnTo>
                                <a:lnTo>
                                  <a:pt x="23" y="148"/>
                                </a:lnTo>
                                <a:lnTo>
                                  <a:pt x="25" y="171"/>
                                </a:lnTo>
                                <a:lnTo>
                                  <a:pt x="25" y="193"/>
                                </a:lnTo>
                                <a:lnTo>
                                  <a:pt x="26" y="214"/>
                                </a:lnTo>
                                <a:lnTo>
                                  <a:pt x="26" y="237"/>
                                </a:lnTo>
                                <a:lnTo>
                                  <a:pt x="26" y="240"/>
                                </a:lnTo>
                                <a:lnTo>
                                  <a:pt x="26" y="241"/>
                                </a:lnTo>
                                <a:lnTo>
                                  <a:pt x="26" y="238"/>
                                </a:lnTo>
                                <a:lnTo>
                                  <a:pt x="27" y="243"/>
                                </a:lnTo>
                                <a:lnTo>
                                  <a:pt x="24" y="238"/>
                                </a:lnTo>
                                <a:lnTo>
                                  <a:pt x="29" y="242"/>
                                </a:lnTo>
                                <a:lnTo>
                                  <a:pt x="25" y="240"/>
                                </a:lnTo>
                                <a:lnTo>
                                  <a:pt x="29" y="240"/>
                                </a:lnTo>
                                <a:lnTo>
                                  <a:pt x="44" y="240"/>
                                </a:lnTo>
                                <a:lnTo>
                                  <a:pt x="62" y="237"/>
                                </a:lnTo>
                                <a:lnTo>
                                  <a:pt x="78" y="237"/>
                                </a:lnTo>
                                <a:lnTo>
                                  <a:pt x="96" y="233"/>
                                </a:lnTo>
                                <a:lnTo>
                                  <a:pt x="113" y="232"/>
                                </a:lnTo>
                                <a:lnTo>
                                  <a:pt x="131" y="230"/>
                                </a:lnTo>
                                <a:lnTo>
                                  <a:pt x="148" y="228"/>
                                </a:lnTo>
                                <a:lnTo>
                                  <a:pt x="165" y="225"/>
                                </a:lnTo>
                                <a:lnTo>
                                  <a:pt x="182" y="223"/>
                                </a:lnTo>
                                <a:lnTo>
                                  <a:pt x="198" y="220"/>
                                </a:lnTo>
                                <a:lnTo>
                                  <a:pt x="216" y="216"/>
                                </a:lnTo>
                                <a:lnTo>
                                  <a:pt x="232" y="213"/>
                                </a:lnTo>
                                <a:lnTo>
                                  <a:pt x="250" y="209"/>
                                </a:lnTo>
                                <a:lnTo>
                                  <a:pt x="253" y="209"/>
                                </a:lnTo>
                                <a:cubicBezTo>
                                  <a:pt x="253" y="208"/>
                                  <a:pt x="254" y="208"/>
                                  <a:pt x="255" y="208"/>
                                </a:cubicBezTo>
                                <a:lnTo>
                                  <a:pt x="261" y="208"/>
                                </a:lnTo>
                                <a:lnTo>
                                  <a:pt x="254" y="212"/>
                                </a:lnTo>
                                <a:lnTo>
                                  <a:pt x="257" y="208"/>
                                </a:lnTo>
                                <a:lnTo>
                                  <a:pt x="256" y="211"/>
                                </a:lnTo>
                                <a:lnTo>
                                  <a:pt x="257" y="208"/>
                                </a:lnTo>
                                <a:cubicBezTo>
                                  <a:pt x="258" y="204"/>
                                  <a:pt x="261" y="201"/>
                                  <a:pt x="265" y="201"/>
                                </a:cubicBezTo>
                                <a:cubicBezTo>
                                  <a:pt x="269" y="202"/>
                                  <a:pt x="272" y="205"/>
                                  <a:pt x="272" y="209"/>
                                </a:cubicBezTo>
                                <a:lnTo>
                                  <a:pt x="272" y="210"/>
                                </a:lnTo>
                                <a:cubicBezTo>
                                  <a:pt x="272" y="214"/>
                                  <a:pt x="269" y="218"/>
                                  <a:pt x="265" y="218"/>
                                </a:cubicBezTo>
                                <a:cubicBezTo>
                                  <a:pt x="260" y="218"/>
                                  <a:pt x="257" y="215"/>
                                  <a:pt x="256" y="211"/>
                                </a:cubicBezTo>
                                <a:lnTo>
                                  <a:pt x="245" y="19"/>
                                </a:lnTo>
                                <a:lnTo>
                                  <a:pt x="245" y="16"/>
                                </a:lnTo>
                                <a:lnTo>
                                  <a:pt x="246" y="20"/>
                                </a:lnTo>
                                <a:lnTo>
                                  <a:pt x="243" y="13"/>
                                </a:lnTo>
                                <a:lnTo>
                                  <a:pt x="248" y="18"/>
                                </a:lnTo>
                                <a:lnTo>
                                  <a:pt x="24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69" name="Freeform 6990"/>
                        <wps:cNvSpPr>
                          <a:spLocks/>
                        </wps:cNvSpPr>
                        <wps:spPr bwMode="auto">
                          <a:xfrm>
                            <a:off x="429" y="668"/>
                            <a:ext cx="119" cy="87"/>
                          </a:xfrm>
                          <a:custGeom>
                            <a:avLst/>
                            <a:gdLst>
                              <a:gd name="T0" fmla="*/ 3 w 119"/>
                              <a:gd name="T1" fmla="*/ 20 h 87"/>
                              <a:gd name="T2" fmla="*/ 5 w 119"/>
                              <a:gd name="T3" fmla="*/ 41 h 87"/>
                              <a:gd name="T4" fmla="*/ 7 w 119"/>
                              <a:gd name="T5" fmla="*/ 62 h 87"/>
                              <a:gd name="T6" fmla="*/ 9 w 119"/>
                              <a:gd name="T7" fmla="*/ 86 h 87"/>
                              <a:gd name="T8" fmla="*/ 12 w 119"/>
                              <a:gd name="T9" fmla="*/ 86 h 87"/>
                              <a:gd name="T10" fmla="*/ 24 w 119"/>
                              <a:gd name="T11" fmla="*/ 86 h 87"/>
                              <a:gd name="T12" fmla="*/ 37 w 119"/>
                              <a:gd name="T13" fmla="*/ 86 h 87"/>
                              <a:gd name="T14" fmla="*/ 49 w 119"/>
                              <a:gd name="T15" fmla="*/ 85 h 87"/>
                              <a:gd name="T16" fmla="*/ 62 w 119"/>
                              <a:gd name="T17" fmla="*/ 84 h 87"/>
                              <a:gd name="T18" fmla="*/ 74 w 119"/>
                              <a:gd name="T19" fmla="*/ 83 h 87"/>
                              <a:gd name="T20" fmla="*/ 87 w 119"/>
                              <a:gd name="T21" fmla="*/ 81 h 87"/>
                              <a:gd name="T22" fmla="*/ 100 w 119"/>
                              <a:gd name="T23" fmla="*/ 78 h 87"/>
                              <a:gd name="T24" fmla="*/ 111 w 119"/>
                              <a:gd name="T25" fmla="*/ 76 h 87"/>
                              <a:gd name="T26" fmla="*/ 117 w 119"/>
                              <a:gd name="T27" fmla="*/ 75 h 87"/>
                              <a:gd name="T28" fmla="*/ 118 w 119"/>
                              <a:gd name="T29" fmla="*/ 73 h 87"/>
                              <a:gd name="T30" fmla="*/ 119 w 119"/>
                              <a:gd name="T31" fmla="*/ 73 h 87"/>
                              <a:gd name="T32" fmla="*/ 119 w 119"/>
                              <a:gd name="T33" fmla="*/ 66 h 87"/>
                              <a:gd name="T34" fmla="*/ 119 w 119"/>
                              <a:gd name="T35" fmla="*/ 58 h 87"/>
                              <a:gd name="T36" fmla="*/ 119 w 119"/>
                              <a:gd name="T37" fmla="*/ 50 h 87"/>
                              <a:gd name="T38" fmla="*/ 119 w 119"/>
                              <a:gd name="T39" fmla="*/ 43 h 87"/>
                              <a:gd name="T40" fmla="*/ 119 w 119"/>
                              <a:gd name="T41" fmla="*/ 35 h 87"/>
                              <a:gd name="T42" fmla="*/ 119 w 119"/>
                              <a:gd name="T43" fmla="*/ 28 h 87"/>
                              <a:gd name="T44" fmla="*/ 118 w 119"/>
                              <a:gd name="T45" fmla="*/ 20 h 87"/>
                              <a:gd name="T46" fmla="*/ 117 w 119"/>
                              <a:gd name="T47" fmla="*/ 12 h 87"/>
                              <a:gd name="T48" fmla="*/ 114 w 119"/>
                              <a:gd name="T49" fmla="*/ 4 h 87"/>
                              <a:gd name="T50" fmla="*/ 113 w 119"/>
                              <a:gd name="T51" fmla="*/ 0 h 87"/>
                              <a:gd name="T52" fmla="*/ 103 w 119"/>
                              <a:gd name="T53" fmla="*/ 0 h 87"/>
                              <a:gd name="T54" fmla="*/ 85 w 119"/>
                              <a:gd name="T55" fmla="*/ 0 h 87"/>
                              <a:gd name="T56" fmla="*/ 68 w 119"/>
                              <a:gd name="T57" fmla="*/ 1 h 87"/>
                              <a:gd name="T58" fmla="*/ 50 w 119"/>
                              <a:gd name="T59" fmla="*/ 1 h 87"/>
                              <a:gd name="T60" fmla="*/ 33 w 119"/>
                              <a:gd name="T61" fmla="*/ 3 h 87"/>
                              <a:gd name="T62" fmla="*/ 15 w 119"/>
                              <a:gd name="T63" fmla="*/ 5 h 87"/>
                              <a:gd name="T64" fmla="*/ 3 w 119"/>
                              <a:gd name="T65" fmla="*/ 6 h 87"/>
                              <a:gd name="T66" fmla="*/ 0 w 119"/>
                              <a:gd name="T67" fmla="*/ 6 h 8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9" h="87">
                                <a:moveTo>
                                  <a:pt x="0" y="6"/>
                                </a:moveTo>
                                <a:lnTo>
                                  <a:pt x="3" y="20"/>
                                </a:lnTo>
                                <a:lnTo>
                                  <a:pt x="4" y="30"/>
                                </a:lnTo>
                                <a:lnTo>
                                  <a:pt x="5" y="41"/>
                                </a:lnTo>
                                <a:lnTo>
                                  <a:pt x="6" y="51"/>
                                </a:lnTo>
                                <a:lnTo>
                                  <a:pt x="7" y="62"/>
                                </a:lnTo>
                                <a:lnTo>
                                  <a:pt x="8" y="72"/>
                                </a:lnTo>
                                <a:lnTo>
                                  <a:pt x="9" y="86"/>
                                </a:lnTo>
                                <a:lnTo>
                                  <a:pt x="9" y="87"/>
                                </a:lnTo>
                                <a:lnTo>
                                  <a:pt x="12" y="86"/>
                                </a:lnTo>
                                <a:lnTo>
                                  <a:pt x="18" y="86"/>
                                </a:lnTo>
                                <a:lnTo>
                                  <a:pt x="24" y="86"/>
                                </a:lnTo>
                                <a:lnTo>
                                  <a:pt x="30" y="86"/>
                                </a:lnTo>
                                <a:lnTo>
                                  <a:pt x="37" y="86"/>
                                </a:lnTo>
                                <a:lnTo>
                                  <a:pt x="43" y="85"/>
                                </a:lnTo>
                                <a:lnTo>
                                  <a:pt x="49" y="85"/>
                                </a:lnTo>
                                <a:lnTo>
                                  <a:pt x="56" y="85"/>
                                </a:lnTo>
                                <a:lnTo>
                                  <a:pt x="62" y="84"/>
                                </a:lnTo>
                                <a:lnTo>
                                  <a:pt x="68" y="83"/>
                                </a:lnTo>
                                <a:lnTo>
                                  <a:pt x="74" y="83"/>
                                </a:lnTo>
                                <a:lnTo>
                                  <a:pt x="81" y="81"/>
                                </a:lnTo>
                                <a:lnTo>
                                  <a:pt x="87" y="81"/>
                                </a:lnTo>
                                <a:lnTo>
                                  <a:pt x="93" y="80"/>
                                </a:lnTo>
                                <a:lnTo>
                                  <a:pt x="100" y="78"/>
                                </a:lnTo>
                                <a:lnTo>
                                  <a:pt x="106" y="77"/>
                                </a:lnTo>
                                <a:lnTo>
                                  <a:pt x="111" y="76"/>
                                </a:lnTo>
                                <a:lnTo>
                                  <a:pt x="114" y="75"/>
                                </a:lnTo>
                                <a:lnTo>
                                  <a:pt x="117" y="75"/>
                                </a:lnTo>
                                <a:lnTo>
                                  <a:pt x="118" y="75"/>
                                </a:lnTo>
                                <a:lnTo>
                                  <a:pt x="118" y="73"/>
                                </a:lnTo>
                                <a:lnTo>
                                  <a:pt x="119" y="73"/>
                                </a:lnTo>
                                <a:lnTo>
                                  <a:pt x="119" y="70"/>
                                </a:lnTo>
                                <a:lnTo>
                                  <a:pt x="119" y="66"/>
                                </a:lnTo>
                                <a:lnTo>
                                  <a:pt x="119" y="62"/>
                                </a:lnTo>
                                <a:lnTo>
                                  <a:pt x="119" y="58"/>
                                </a:lnTo>
                                <a:lnTo>
                                  <a:pt x="119" y="54"/>
                                </a:lnTo>
                                <a:lnTo>
                                  <a:pt x="119" y="50"/>
                                </a:lnTo>
                                <a:lnTo>
                                  <a:pt x="119" y="47"/>
                                </a:lnTo>
                                <a:lnTo>
                                  <a:pt x="119" y="43"/>
                                </a:lnTo>
                                <a:lnTo>
                                  <a:pt x="119" y="39"/>
                                </a:lnTo>
                                <a:lnTo>
                                  <a:pt x="119" y="35"/>
                                </a:lnTo>
                                <a:lnTo>
                                  <a:pt x="119" y="31"/>
                                </a:lnTo>
                                <a:lnTo>
                                  <a:pt x="119" y="28"/>
                                </a:lnTo>
                                <a:lnTo>
                                  <a:pt x="119" y="24"/>
                                </a:lnTo>
                                <a:lnTo>
                                  <a:pt x="118" y="20"/>
                                </a:lnTo>
                                <a:lnTo>
                                  <a:pt x="117" y="16"/>
                                </a:lnTo>
                                <a:lnTo>
                                  <a:pt x="117" y="12"/>
                                </a:lnTo>
                                <a:lnTo>
                                  <a:pt x="116" y="8"/>
                                </a:lnTo>
                                <a:lnTo>
                                  <a:pt x="114" y="4"/>
                                </a:lnTo>
                                <a:lnTo>
                                  <a:pt x="113" y="1"/>
                                </a:lnTo>
                                <a:lnTo>
                                  <a:pt x="113" y="0"/>
                                </a:lnTo>
                                <a:lnTo>
                                  <a:pt x="111" y="0"/>
                                </a:lnTo>
                                <a:lnTo>
                                  <a:pt x="103" y="0"/>
                                </a:lnTo>
                                <a:lnTo>
                                  <a:pt x="94" y="0"/>
                                </a:lnTo>
                                <a:lnTo>
                                  <a:pt x="85" y="0"/>
                                </a:lnTo>
                                <a:lnTo>
                                  <a:pt x="77" y="0"/>
                                </a:lnTo>
                                <a:lnTo>
                                  <a:pt x="68" y="1"/>
                                </a:lnTo>
                                <a:lnTo>
                                  <a:pt x="59" y="1"/>
                                </a:lnTo>
                                <a:lnTo>
                                  <a:pt x="50" y="1"/>
                                </a:lnTo>
                                <a:lnTo>
                                  <a:pt x="41" y="3"/>
                                </a:lnTo>
                                <a:lnTo>
                                  <a:pt x="33" y="3"/>
                                </a:lnTo>
                                <a:lnTo>
                                  <a:pt x="24" y="4"/>
                                </a:lnTo>
                                <a:lnTo>
                                  <a:pt x="15" y="5"/>
                                </a:lnTo>
                                <a:lnTo>
                                  <a:pt x="7" y="5"/>
                                </a:lnTo>
                                <a:lnTo>
                                  <a:pt x="3" y="6"/>
                                </a:lnTo>
                                <a:lnTo>
                                  <a:pt x="1" y="6"/>
                                </a:lnTo>
                                <a:lnTo>
                                  <a:pt x="0" y="6"/>
                                </a:lnTo>
                                <a:close/>
                              </a:path>
                            </a:pathLst>
                          </a:custGeom>
                          <a:solidFill>
                            <a:srgbClr val="DAF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0" name="Freeform 6991"/>
                        <wps:cNvSpPr>
                          <a:spLocks noEditPoints="1"/>
                        </wps:cNvSpPr>
                        <wps:spPr bwMode="auto">
                          <a:xfrm>
                            <a:off x="425" y="664"/>
                            <a:ext cx="127" cy="95"/>
                          </a:xfrm>
                          <a:custGeom>
                            <a:avLst/>
                            <a:gdLst>
                              <a:gd name="T0" fmla="*/ 5 w 256"/>
                              <a:gd name="T1" fmla="*/ 12 h 193"/>
                              <a:gd name="T2" fmla="*/ 6 w 256"/>
                              <a:gd name="T3" fmla="*/ 27 h 193"/>
                              <a:gd name="T4" fmla="*/ 8 w 256"/>
                              <a:gd name="T5" fmla="*/ 44 h 193"/>
                              <a:gd name="T6" fmla="*/ 7 w 256"/>
                              <a:gd name="T7" fmla="*/ 42 h 193"/>
                              <a:gd name="T8" fmla="*/ 14 w 256"/>
                              <a:gd name="T9" fmla="*/ 42 h 193"/>
                              <a:gd name="T10" fmla="*/ 23 w 256"/>
                              <a:gd name="T11" fmla="*/ 42 h 193"/>
                              <a:gd name="T12" fmla="*/ 29 w 256"/>
                              <a:gd name="T13" fmla="*/ 42 h 193"/>
                              <a:gd name="T14" fmla="*/ 38 w 256"/>
                              <a:gd name="T15" fmla="*/ 41 h 193"/>
                              <a:gd name="T16" fmla="*/ 48 w 256"/>
                              <a:gd name="T17" fmla="*/ 39 h 193"/>
                              <a:gd name="T18" fmla="*/ 57 w 256"/>
                              <a:gd name="T19" fmla="*/ 37 h 193"/>
                              <a:gd name="T20" fmla="*/ 60 w 256"/>
                              <a:gd name="T21" fmla="*/ 36 h 193"/>
                              <a:gd name="T22" fmla="*/ 59 w 256"/>
                              <a:gd name="T23" fmla="*/ 37 h 193"/>
                              <a:gd name="T24" fmla="*/ 62 w 256"/>
                              <a:gd name="T25" fmla="*/ 35 h 193"/>
                              <a:gd name="T26" fmla="*/ 63 w 256"/>
                              <a:gd name="T27" fmla="*/ 40 h 193"/>
                              <a:gd name="T28" fmla="*/ 59 w 256"/>
                              <a:gd name="T29" fmla="*/ 34 h 193"/>
                              <a:gd name="T30" fmla="*/ 60 w 256"/>
                              <a:gd name="T31" fmla="*/ 29 h 193"/>
                              <a:gd name="T32" fmla="*/ 59 w 256"/>
                              <a:gd name="T33" fmla="*/ 23 h 193"/>
                              <a:gd name="T34" fmla="*/ 59 w 256"/>
                              <a:gd name="T35" fmla="*/ 17 h 193"/>
                              <a:gd name="T36" fmla="*/ 59 w 256"/>
                              <a:gd name="T37" fmla="*/ 14 h 193"/>
                              <a:gd name="T38" fmla="*/ 58 w 256"/>
                              <a:gd name="T39" fmla="*/ 10 h 193"/>
                              <a:gd name="T40" fmla="*/ 58 w 256"/>
                              <a:gd name="T41" fmla="*/ 6 h 193"/>
                              <a:gd name="T42" fmla="*/ 57 w 256"/>
                              <a:gd name="T43" fmla="*/ 4 h 193"/>
                              <a:gd name="T44" fmla="*/ 57 w 256"/>
                              <a:gd name="T45" fmla="*/ 3 h 193"/>
                              <a:gd name="T46" fmla="*/ 57 w 256"/>
                              <a:gd name="T47" fmla="*/ 4 h 193"/>
                              <a:gd name="T48" fmla="*/ 44 w 256"/>
                              <a:gd name="T49" fmla="*/ 4 h 193"/>
                              <a:gd name="T50" fmla="*/ 31 w 256"/>
                              <a:gd name="T51" fmla="*/ 4 h 193"/>
                              <a:gd name="T52" fmla="*/ 18 w 256"/>
                              <a:gd name="T53" fmla="*/ 5 h 193"/>
                              <a:gd name="T54" fmla="*/ 5 w 256"/>
                              <a:gd name="T55" fmla="*/ 6 h 193"/>
                              <a:gd name="T56" fmla="*/ 3 w 256"/>
                              <a:gd name="T57" fmla="*/ 7 h 193"/>
                              <a:gd name="T58" fmla="*/ 2 w 256"/>
                              <a:gd name="T59" fmla="*/ 7 h 193"/>
                              <a:gd name="T60" fmla="*/ 3 w 256"/>
                              <a:gd name="T61" fmla="*/ 3 h 193"/>
                              <a:gd name="T62" fmla="*/ 5 w 256"/>
                              <a:gd name="T63" fmla="*/ 2 h 193"/>
                              <a:gd name="T64" fmla="*/ 18 w 256"/>
                              <a:gd name="T65" fmla="*/ 1 h 193"/>
                              <a:gd name="T66" fmla="*/ 31 w 256"/>
                              <a:gd name="T67" fmla="*/ 0 h 193"/>
                              <a:gd name="T68" fmla="*/ 44 w 256"/>
                              <a:gd name="T69" fmla="*/ 0 h 193"/>
                              <a:gd name="T70" fmla="*/ 57 w 256"/>
                              <a:gd name="T71" fmla="*/ 0 h 193"/>
                              <a:gd name="T72" fmla="*/ 59 w 256"/>
                              <a:gd name="T73" fmla="*/ 0 h 193"/>
                              <a:gd name="T74" fmla="*/ 61 w 256"/>
                              <a:gd name="T75" fmla="*/ 3 h 193"/>
                              <a:gd name="T76" fmla="*/ 62 w 256"/>
                              <a:gd name="T77" fmla="*/ 5 h 193"/>
                              <a:gd name="T78" fmla="*/ 62 w 256"/>
                              <a:gd name="T79" fmla="*/ 10 h 193"/>
                              <a:gd name="T80" fmla="*/ 63 w 256"/>
                              <a:gd name="T81" fmla="*/ 13 h 193"/>
                              <a:gd name="T82" fmla="*/ 63 w 256"/>
                              <a:gd name="T83" fmla="*/ 17 h 193"/>
                              <a:gd name="T84" fmla="*/ 63 w 256"/>
                              <a:gd name="T85" fmla="*/ 23 h 193"/>
                              <a:gd name="T86" fmla="*/ 63 w 256"/>
                              <a:gd name="T87" fmla="*/ 29 h 193"/>
                              <a:gd name="T88" fmla="*/ 63 w 256"/>
                              <a:gd name="T89" fmla="*/ 34 h 193"/>
                              <a:gd name="T90" fmla="*/ 59 w 256"/>
                              <a:gd name="T91" fmla="*/ 37 h 193"/>
                              <a:gd name="T92" fmla="*/ 63 w 256"/>
                              <a:gd name="T93" fmla="*/ 39 h 193"/>
                              <a:gd name="T94" fmla="*/ 61 w 256"/>
                              <a:gd name="T95" fmla="*/ 40 h 193"/>
                              <a:gd name="T96" fmla="*/ 59 w 256"/>
                              <a:gd name="T97" fmla="*/ 40 h 193"/>
                              <a:gd name="T98" fmla="*/ 52 w 256"/>
                              <a:gd name="T99" fmla="*/ 42 h 193"/>
                              <a:gd name="T100" fmla="*/ 42 w 256"/>
                              <a:gd name="T101" fmla="*/ 44 h 193"/>
                              <a:gd name="T102" fmla="*/ 33 w 256"/>
                              <a:gd name="T103" fmla="*/ 45 h 193"/>
                              <a:gd name="T104" fmla="*/ 27 w 256"/>
                              <a:gd name="T105" fmla="*/ 46 h 193"/>
                              <a:gd name="T106" fmla="*/ 17 w 256"/>
                              <a:gd name="T107" fmla="*/ 46 h 193"/>
                              <a:gd name="T108" fmla="*/ 7 w 256"/>
                              <a:gd name="T109" fmla="*/ 46 h 193"/>
                              <a:gd name="T110" fmla="*/ 5 w 256"/>
                              <a:gd name="T111" fmla="*/ 46 h 193"/>
                              <a:gd name="T112" fmla="*/ 3 w 256"/>
                              <a:gd name="T113" fmla="*/ 37 h 193"/>
                              <a:gd name="T114" fmla="*/ 2 w 256"/>
                              <a:gd name="T115" fmla="*/ 22 h 193"/>
                              <a:gd name="T116" fmla="*/ 0 w 256"/>
                              <a:gd name="T117" fmla="*/ 6 h 1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6" h="193">
                                <a:moveTo>
                                  <a:pt x="11" y="30"/>
                                </a:moveTo>
                                <a:lnTo>
                                  <a:pt x="16" y="21"/>
                                </a:lnTo>
                                <a:lnTo>
                                  <a:pt x="21" y="49"/>
                                </a:lnTo>
                                <a:lnTo>
                                  <a:pt x="23" y="69"/>
                                </a:lnTo>
                                <a:lnTo>
                                  <a:pt x="25" y="90"/>
                                </a:lnTo>
                                <a:lnTo>
                                  <a:pt x="27" y="111"/>
                                </a:lnTo>
                                <a:lnTo>
                                  <a:pt x="29" y="133"/>
                                </a:lnTo>
                                <a:lnTo>
                                  <a:pt x="31" y="152"/>
                                </a:lnTo>
                                <a:lnTo>
                                  <a:pt x="33" y="182"/>
                                </a:lnTo>
                                <a:lnTo>
                                  <a:pt x="33" y="184"/>
                                </a:lnTo>
                                <a:lnTo>
                                  <a:pt x="22" y="177"/>
                                </a:lnTo>
                                <a:lnTo>
                                  <a:pt x="28" y="175"/>
                                </a:lnTo>
                                <a:cubicBezTo>
                                  <a:pt x="29" y="174"/>
                                  <a:pt x="30" y="174"/>
                                  <a:pt x="31" y="174"/>
                                </a:cubicBezTo>
                                <a:lnTo>
                                  <a:pt x="44" y="174"/>
                                </a:lnTo>
                                <a:lnTo>
                                  <a:pt x="56" y="174"/>
                                </a:lnTo>
                                <a:lnTo>
                                  <a:pt x="68" y="174"/>
                                </a:lnTo>
                                <a:lnTo>
                                  <a:pt x="83" y="174"/>
                                </a:lnTo>
                                <a:lnTo>
                                  <a:pt x="93" y="173"/>
                                </a:lnTo>
                                <a:lnTo>
                                  <a:pt x="107" y="172"/>
                                </a:lnTo>
                                <a:lnTo>
                                  <a:pt x="120" y="172"/>
                                </a:lnTo>
                                <a:lnTo>
                                  <a:pt x="118" y="172"/>
                                </a:lnTo>
                                <a:lnTo>
                                  <a:pt x="130" y="170"/>
                                </a:lnTo>
                                <a:lnTo>
                                  <a:pt x="144" y="169"/>
                                </a:lnTo>
                                <a:lnTo>
                                  <a:pt x="156" y="168"/>
                                </a:lnTo>
                                <a:lnTo>
                                  <a:pt x="169" y="165"/>
                                </a:lnTo>
                                <a:lnTo>
                                  <a:pt x="181" y="163"/>
                                </a:lnTo>
                                <a:lnTo>
                                  <a:pt x="193" y="161"/>
                                </a:lnTo>
                                <a:lnTo>
                                  <a:pt x="206" y="158"/>
                                </a:lnTo>
                                <a:lnTo>
                                  <a:pt x="219" y="155"/>
                                </a:lnTo>
                                <a:lnTo>
                                  <a:pt x="231" y="153"/>
                                </a:lnTo>
                                <a:lnTo>
                                  <a:pt x="234" y="152"/>
                                </a:lnTo>
                                <a:cubicBezTo>
                                  <a:pt x="235" y="152"/>
                                  <a:pt x="235" y="152"/>
                                  <a:pt x="236" y="152"/>
                                </a:cubicBezTo>
                                <a:lnTo>
                                  <a:pt x="242" y="151"/>
                                </a:lnTo>
                                <a:lnTo>
                                  <a:pt x="245" y="151"/>
                                </a:lnTo>
                                <a:lnTo>
                                  <a:pt x="237" y="157"/>
                                </a:lnTo>
                                <a:lnTo>
                                  <a:pt x="238" y="154"/>
                                </a:lnTo>
                                <a:cubicBezTo>
                                  <a:pt x="238" y="153"/>
                                  <a:pt x="239" y="152"/>
                                  <a:pt x="239" y="152"/>
                                </a:cubicBezTo>
                                <a:lnTo>
                                  <a:pt x="240" y="150"/>
                                </a:lnTo>
                                <a:cubicBezTo>
                                  <a:pt x="242" y="147"/>
                                  <a:pt x="245" y="146"/>
                                  <a:pt x="249" y="147"/>
                                </a:cubicBezTo>
                                <a:cubicBezTo>
                                  <a:pt x="252" y="148"/>
                                  <a:pt x="255" y="151"/>
                                  <a:pt x="255" y="155"/>
                                </a:cubicBezTo>
                                <a:lnTo>
                                  <a:pt x="255" y="166"/>
                                </a:lnTo>
                                <a:lnTo>
                                  <a:pt x="239" y="166"/>
                                </a:lnTo>
                                <a:lnTo>
                                  <a:pt x="239" y="150"/>
                                </a:lnTo>
                                <a:lnTo>
                                  <a:pt x="239" y="142"/>
                                </a:lnTo>
                                <a:lnTo>
                                  <a:pt x="239" y="134"/>
                                </a:lnTo>
                                <a:lnTo>
                                  <a:pt x="240" y="125"/>
                                </a:lnTo>
                                <a:lnTo>
                                  <a:pt x="241" y="117"/>
                                </a:lnTo>
                                <a:lnTo>
                                  <a:pt x="240" y="110"/>
                                </a:lnTo>
                                <a:lnTo>
                                  <a:pt x="240" y="103"/>
                                </a:lnTo>
                                <a:lnTo>
                                  <a:pt x="240" y="95"/>
                                </a:lnTo>
                                <a:lnTo>
                                  <a:pt x="240" y="87"/>
                                </a:lnTo>
                                <a:lnTo>
                                  <a:pt x="240" y="80"/>
                                </a:lnTo>
                                <a:lnTo>
                                  <a:pt x="239" y="72"/>
                                </a:lnTo>
                                <a:lnTo>
                                  <a:pt x="239" y="65"/>
                                </a:lnTo>
                                <a:lnTo>
                                  <a:pt x="239" y="57"/>
                                </a:lnTo>
                                <a:lnTo>
                                  <a:pt x="239" y="58"/>
                                </a:lnTo>
                                <a:lnTo>
                                  <a:pt x="237" y="50"/>
                                </a:lnTo>
                                <a:lnTo>
                                  <a:pt x="235" y="42"/>
                                </a:lnTo>
                                <a:cubicBezTo>
                                  <a:pt x="235" y="42"/>
                                  <a:pt x="235" y="41"/>
                                  <a:pt x="235" y="41"/>
                                </a:cubicBezTo>
                                <a:lnTo>
                                  <a:pt x="235" y="33"/>
                                </a:lnTo>
                                <a:lnTo>
                                  <a:pt x="235" y="34"/>
                                </a:lnTo>
                                <a:lnTo>
                                  <a:pt x="233" y="26"/>
                                </a:lnTo>
                                <a:lnTo>
                                  <a:pt x="234" y="28"/>
                                </a:lnTo>
                                <a:lnTo>
                                  <a:pt x="230" y="21"/>
                                </a:lnTo>
                                <a:cubicBezTo>
                                  <a:pt x="230" y="20"/>
                                  <a:pt x="230" y="20"/>
                                  <a:pt x="230" y="19"/>
                                </a:cubicBezTo>
                                <a:lnTo>
                                  <a:pt x="228" y="12"/>
                                </a:lnTo>
                                <a:lnTo>
                                  <a:pt x="231" y="16"/>
                                </a:lnTo>
                                <a:lnTo>
                                  <a:pt x="230" y="15"/>
                                </a:lnTo>
                                <a:lnTo>
                                  <a:pt x="233" y="17"/>
                                </a:lnTo>
                                <a:lnTo>
                                  <a:pt x="230" y="16"/>
                                </a:lnTo>
                                <a:lnTo>
                                  <a:pt x="232" y="16"/>
                                </a:lnTo>
                                <a:lnTo>
                                  <a:pt x="214" y="16"/>
                                </a:lnTo>
                                <a:lnTo>
                                  <a:pt x="197" y="16"/>
                                </a:lnTo>
                                <a:lnTo>
                                  <a:pt x="179" y="17"/>
                                </a:lnTo>
                                <a:lnTo>
                                  <a:pt x="162" y="17"/>
                                </a:lnTo>
                                <a:lnTo>
                                  <a:pt x="145" y="18"/>
                                </a:lnTo>
                                <a:lnTo>
                                  <a:pt x="126" y="18"/>
                                </a:lnTo>
                                <a:lnTo>
                                  <a:pt x="109" y="19"/>
                                </a:lnTo>
                                <a:lnTo>
                                  <a:pt x="91" y="21"/>
                                </a:lnTo>
                                <a:lnTo>
                                  <a:pt x="74" y="23"/>
                                </a:lnTo>
                                <a:lnTo>
                                  <a:pt x="56" y="24"/>
                                </a:lnTo>
                                <a:lnTo>
                                  <a:pt x="39" y="26"/>
                                </a:lnTo>
                                <a:lnTo>
                                  <a:pt x="22" y="27"/>
                                </a:lnTo>
                                <a:lnTo>
                                  <a:pt x="23" y="27"/>
                                </a:lnTo>
                                <a:lnTo>
                                  <a:pt x="16" y="29"/>
                                </a:lnTo>
                                <a:cubicBezTo>
                                  <a:pt x="15" y="30"/>
                                  <a:pt x="15" y="30"/>
                                  <a:pt x="14" y="30"/>
                                </a:cubicBezTo>
                                <a:lnTo>
                                  <a:pt x="10" y="30"/>
                                </a:lnTo>
                                <a:lnTo>
                                  <a:pt x="13" y="29"/>
                                </a:lnTo>
                                <a:lnTo>
                                  <a:pt x="11" y="30"/>
                                </a:lnTo>
                                <a:close/>
                                <a:moveTo>
                                  <a:pt x="7" y="14"/>
                                </a:moveTo>
                                <a:cubicBezTo>
                                  <a:pt x="8" y="14"/>
                                  <a:pt x="9" y="14"/>
                                  <a:pt x="10" y="14"/>
                                </a:cubicBezTo>
                                <a:lnTo>
                                  <a:pt x="14" y="14"/>
                                </a:lnTo>
                                <a:lnTo>
                                  <a:pt x="12" y="14"/>
                                </a:lnTo>
                                <a:lnTo>
                                  <a:pt x="19" y="12"/>
                                </a:lnTo>
                                <a:cubicBezTo>
                                  <a:pt x="19" y="12"/>
                                  <a:pt x="20" y="11"/>
                                  <a:pt x="20" y="11"/>
                                </a:cubicBezTo>
                                <a:lnTo>
                                  <a:pt x="37" y="10"/>
                                </a:lnTo>
                                <a:lnTo>
                                  <a:pt x="55" y="8"/>
                                </a:lnTo>
                                <a:lnTo>
                                  <a:pt x="73" y="7"/>
                                </a:lnTo>
                                <a:lnTo>
                                  <a:pt x="89" y="6"/>
                                </a:lnTo>
                                <a:lnTo>
                                  <a:pt x="109" y="3"/>
                                </a:lnTo>
                                <a:lnTo>
                                  <a:pt x="126" y="2"/>
                                </a:lnTo>
                                <a:lnTo>
                                  <a:pt x="144" y="2"/>
                                </a:lnTo>
                                <a:lnTo>
                                  <a:pt x="162" y="1"/>
                                </a:lnTo>
                                <a:lnTo>
                                  <a:pt x="178" y="1"/>
                                </a:lnTo>
                                <a:lnTo>
                                  <a:pt x="197" y="0"/>
                                </a:lnTo>
                                <a:lnTo>
                                  <a:pt x="214" y="0"/>
                                </a:lnTo>
                                <a:lnTo>
                                  <a:pt x="232" y="0"/>
                                </a:lnTo>
                                <a:cubicBezTo>
                                  <a:pt x="233" y="0"/>
                                  <a:pt x="234" y="1"/>
                                  <a:pt x="234" y="1"/>
                                </a:cubicBezTo>
                                <a:lnTo>
                                  <a:pt x="237" y="1"/>
                                </a:lnTo>
                                <a:cubicBezTo>
                                  <a:pt x="238" y="2"/>
                                  <a:pt x="239" y="2"/>
                                  <a:pt x="240" y="3"/>
                                </a:cubicBezTo>
                                <a:lnTo>
                                  <a:pt x="241" y="4"/>
                                </a:lnTo>
                                <a:cubicBezTo>
                                  <a:pt x="242" y="5"/>
                                  <a:pt x="243" y="6"/>
                                  <a:pt x="244" y="8"/>
                                </a:cubicBezTo>
                                <a:lnTo>
                                  <a:pt x="245" y="15"/>
                                </a:lnTo>
                                <a:lnTo>
                                  <a:pt x="245" y="14"/>
                                </a:lnTo>
                                <a:lnTo>
                                  <a:pt x="248" y="21"/>
                                </a:lnTo>
                                <a:cubicBezTo>
                                  <a:pt x="249" y="22"/>
                                  <a:pt x="249" y="22"/>
                                  <a:pt x="249" y="23"/>
                                </a:cubicBezTo>
                                <a:lnTo>
                                  <a:pt x="251" y="31"/>
                                </a:lnTo>
                                <a:cubicBezTo>
                                  <a:pt x="251" y="31"/>
                                  <a:pt x="251" y="32"/>
                                  <a:pt x="251" y="33"/>
                                </a:cubicBezTo>
                                <a:lnTo>
                                  <a:pt x="251" y="41"/>
                                </a:lnTo>
                                <a:lnTo>
                                  <a:pt x="251" y="39"/>
                                </a:lnTo>
                                <a:lnTo>
                                  <a:pt x="253" y="47"/>
                                </a:lnTo>
                                <a:lnTo>
                                  <a:pt x="254" y="55"/>
                                </a:lnTo>
                                <a:cubicBezTo>
                                  <a:pt x="255" y="55"/>
                                  <a:pt x="255" y="56"/>
                                  <a:pt x="255" y="57"/>
                                </a:cubicBezTo>
                                <a:lnTo>
                                  <a:pt x="255" y="65"/>
                                </a:lnTo>
                                <a:lnTo>
                                  <a:pt x="255" y="70"/>
                                </a:lnTo>
                                <a:lnTo>
                                  <a:pt x="256" y="78"/>
                                </a:lnTo>
                                <a:lnTo>
                                  <a:pt x="256" y="87"/>
                                </a:lnTo>
                                <a:lnTo>
                                  <a:pt x="256" y="95"/>
                                </a:lnTo>
                                <a:lnTo>
                                  <a:pt x="256" y="103"/>
                                </a:lnTo>
                                <a:lnTo>
                                  <a:pt x="256" y="110"/>
                                </a:lnTo>
                                <a:lnTo>
                                  <a:pt x="256" y="119"/>
                                </a:lnTo>
                                <a:lnTo>
                                  <a:pt x="256" y="127"/>
                                </a:lnTo>
                                <a:lnTo>
                                  <a:pt x="255" y="134"/>
                                </a:lnTo>
                                <a:lnTo>
                                  <a:pt x="255" y="142"/>
                                </a:lnTo>
                                <a:lnTo>
                                  <a:pt x="255" y="150"/>
                                </a:lnTo>
                                <a:lnTo>
                                  <a:pt x="255" y="155"/>
                                </a:lnTo>
                                <a:lnTo>
                                  <a:pt x="239" y="155"/>
                                </a:lnTo>
                                <a:lnTo>
                                  <a:pt x="253" y="159"/>
                                </a:lnTo>
                                <a:lnTo>
                                  <a:pt x="253" y="160"/>
                                </a:lnTo>
                                <a:lnTo>
                                  <a:pt x="253" y="158"/>
                                </a:lnTo>
                                <a:lnTo>
                                  <a:pt x="252" y="161"/>
                                </a:lnTo>
                                <a:cubicBezTo>
                                  <a:pt x="251" y="165"/>
                                  <a:pt x="248" y="167"/>
                                  <a:pt x="245" y="167"/>
                                </a:cubicBezTo>
                                <a:lnTo>
                                  <a:pt x="244" y="167"/>
                                </a:lnTo>
                                <a:lnTo>
                                  <a:pt x="238" y="168"/>
                                </a:lnTo>
                                <a:lnTo>
                                  <a:pt x="239" y="167"/>
                                </a:lnTo>
                                <a:lnTo>
                                  <a:pt x="234" y="169"/>
                                </a:lnTo>
                                <a:lnTo>
                                  <a:pt x="222" y="171"/>
                                </a:lnTo>
                                <a:lnTo>
                                  <a:pt x="210" y="173"/>
                                </a:lnTo>
                                <a:lnTo>
                                  <a:pt x="196" y="177"/>
                                </a:lnTo>
                                <a:lnTo>
                                  <a:pt x="183" y="179"/>
                                </a:lnTo>
                                <a:lnTo>
                                  <a:pt x="172" y="181"/>
                                </a:lnTo>
                                <a:lnTo>
                                  <a:pt x="158" y="184"/>
                                </a:lnTo>
                                <a:lnTo>
                                  <a:pt x="145" y="185"/>
                                </a:lnTo>
                                <a:lnTo>
                                  <a:pt x="133" y="186"/>
                                </a:lnTo>
                                <a:lnTo>
                                  <a:pt x="121" y="188"/>
                                </a:lnTo>
                                <a:cubicBezTo>
                                  <a:pt x="121" y="188"/>
                                  <a:pt x="120" y="188"/>
                                  <a:pt x="120" y="188"/>
                                </a:cubicBezTo>
                                <a:lnTo>
                                  <a:pt x="108" y="188"/>
                                </a:lnTo>
                                <a:lnTo>
                                  <a:pt x="95" y="189"/>
                                </a:lnTo>
                                <a:lnTo>
                                  <a:pt x="83" y="190"/>
                                </a:lnTo>
                                <a:lnTo>
                                  <a:pt x="68" y="190"/>
                                </a:lnTo>
                                <a:lnTo>
                                  <a:pt x="56" y="190"/>
                                </a:lnTo>
                                <a:lnTo>
                                  <a:pt x="44" y="190"/>
                                </a:lnTo>
                                <a:lnTo>
                                  <a:pt x="31" y="190"/>
                                </a:lnTo>
                                <a:lnTo>
                                  <a:pt x="34" y="190"/>
                                </a:lnTo>
                                <a:lnTo>
                                  <a:pt x="27" y="192"/>
                                </a:lnTo>
                                <a:cubicBezTo>
                                  <a:pt x="25" y="193"/>
                                  <a:pt x="22" y="192"/>
                                  <a:pt x="20" y="191"/>
                                </a:cubicBezTo>
                                <a:cubicBezTo>
                                  <a:pt x="18" y="189"/>
                                  <a:pt x="17" y="187"/>
                                  <a:pt x="17" y="184"/>
                                </a:cubicBezTo>
                                <a:lnTo>
                                  <a:pt x="17" y="183"/>
                                </a:lnTo>
                                <a:lnTo>
                                  <a:pt x="15" y="154"/>
                                </a:lnTo>
                                <a:lnTo>
                                  <a:pt x="13" y="134"/>
                                </a:lnTo>
                                <a:lnTo>
                                  <a:pt x="11" y="113"/>
                                </a:lnTo>
                                <a:lnTo>
                                  <a:pt x="10" y="92"/>
                                </a:lnTo>
                                <a:lnTo>
                                  <a:pt x="7" y="71"/>
                                </a:lnTo>
                                <a:lnTo>
                                  <a:pt x="5" y="51"/>
                                </a:lnTo>
                                <a:lnTo>
                                  <a:pt x="1" y="24"/>
                                </a:lnTo>
                                <a:cubicBezTo>
                                  <a:pt x="0" y="20"/>
                                  <a:pt x="2" y="16"/>
                                  <a:pt x="5" y="15"/>
                                </a:cubicBezTo>
                                <a:lnTo>
                                  <a:pt x="7" y="14"/>
                                </a:lnTo>
                                <a:close/>
                              </a:path>
                            </a:pathLst>
                          </a:custGeom>
                          <a:solidFill>
                            <a:srgbClr val="DAFBFF"/>
                          </a:solidFill>
                          <a:ln w="0">
                            <a:solidFill>
                              <a:srgbClr val="DAFBFF"/>
                            </a:solidFill>
                            <a:round/>
                            <a:headEnd/>
                            <a:tailEnd/>
                          </a:ln>
                        </wps:spPr>
                        <wps:bodyPr rot="0" vert="horz" wrap="square" lIns="91440" tIns="45720" rIns="91440" bIns="45720" anchor="t" anchorCtr="0" upright="1">
                          <a:noAutofit/>
                        </wps:bodyPr>
                      </wps:wsp>
                      <wps:wsp>
                        <wps:cNvPr id="3971" name="Freeform 6992"/>
                        <wps:cNvSpPr>
                          <a:spLocks noEditPoints="1"/>
                        </wps:cNvSpPr>
                        <wps:spPr bwMode="auto">
                          <a:xfrm>
                            <a:off x="441" y="734"/>
                            <a:ext cx="8" cy="18"/>
                          </a:xfrm>
                          <a:custGeom>
                            <a:avLst/>
                            <a:gdLst>
                              <a:gd name="T0" fmla="*/ 4 w 16"/>
                              <a:gd name="T1" fmla="*/ 4 h 37"/>
                              <a:gd name="T2" fmla="*/ 4 w 16"/>
                              <a:gd name="T3" fmla="*/ 5 h 37"/>
                              <a:gd name="T4" fmla="*/ 4 w 16"/>
                              <a:gd name="T5" fmla="*/ 5 h 37"/>
                              <a:gd name="T6" fmla="*/ 4 w 16"/>
                              <a:gd name="T7" fmla="*/ 5 h 37"/>
                              <a:gd name="T8" fmla="*/ 4 w 16"/>
                              <a:gd name="T9" fmla="*/ 6 h 37"/>
                              <a:gd name="T10" fmla="*/ 4 w 16"/>
                              <a:gd name="T11" fmla="*/ 6 h 37"/>
                              <a:gd name="T12" fmla="*/ 4 w 16"/>
                              <a:gd name="T13" fmla="*/ 9 h 37"/>
                              <a:gd name="T14" fmla="*/ 0 w 16"/>
                              <a:gd name="T15" fmla="*/ 9 h 37"/>
                              <a:gd name="T16" fmla="*/ 0 w 16"/>
                              <a:gd name="T17" fmla="*/ 6 h 37"/>
                              <a:gd name="T18" fmla="*/ 0 w 16"/>
                              <a:gd name="T19" fmla="*/ 5 h 37"/>
                              <a:gd name="T20" fmla="*/ 0 w 16"/>
                              <a:gd name="T21" fmla="*/ 5 h 37"/>
                              <a:gd name="T22" fmla="*/ 0 w 16"/>
                              <a:gd name="T23" fmla="*/ 5 h 37"/>
                              <a:gd name="T24" fmla="*/ 0 w 16"/>
                              <a:gd name="T25" fmla="*/ 4 h 37"/>
                              <a:gd name="T26" fmla="*/ 0 w 16"/>
                              <a:gd name="T27" fmla="*/ 4 h 37"/>
                              <a:gd name="T28" fmla="*/ 0 w 16"/>
                              <a:gd name="T29" fmla="*/ 4 h 37"/>
                              <a:gd name="T30" fmla="*/ 0 w 16"/>
                              <a:gd name="T31" fmla="*/ 3 h 37"/>
                              <a:gd name="T32" fmla="*/ 0 w 16"/>
                              <a:gd name="T33" fmla="*/ 3 h 37"/>
                              <a:gd name="T34" fmla="*/ 0 w 16"/>
                              <a:gd name="T35" fmla="*/ 2 h 37"/>
                              <a:gd name="T36" fmla="*/ 0 w 16"/>
                              <a:gd name="T37" fmla="*/ 2 h 37"/>
                              <a:gd name="T38" fmla="*/ 4 w 16"/>
                              <a:gd name="T39" fmla="*/ 2 h 37"/>
                              <a:gd name="T40" fmla="*/ 4 w 16"/>
                              <a:gd name="T41" fmla="*/ 2 h 37"/>
                              <a:gd name="T42" fmla="*/ 4 w 16"/>
                              <a:gd name="T43" fmla="*/ 3 h 37"/>
                              <a:gd name="T44" fmla="*/ 4 w 16"/>
                              <a:gd name="T45" fmla="*/ 3 h 37"/>
                              <a:gd name="T46" fmla="*/ 4 w 16"/>
                              <a:gd name="T47" fmla="*/ 4 h 37"/>
                              <a:gd name="T48" fmla="*/ 4 w 16"/>
                              <a:gd name="T49" fmla="*/ 4 h 37"/>
                              <a:gd name="T50" fmla="*/ 0 w 16"/>
                              <a:gd name="T51" fmla="*/ 4 h 37"/>
                              <a:gd name="T52" fmla="*/ 0 w 16"/>
                              <a:gd name="T53" fmla="*/ 4 h 37"/>
                              <a:gd name="T54" fmla="*/ 0 w 16"/>
                              <a:gd name="T55" fmla="*/ 3 h 37"/>
                              <a:gd name="T56" fmla="*/ 0 w 16"/>
                              <a:gd name="T57" fmla="*/ 3 h 37"/>
                              <a:gd name="T58" fmla="*/ 0 w 16"/>
                              <a:gd name="T59" fmla="*/ 2 h 37"/>
                              <a:gd name="T60" fmla="*/ 0 w 16"/>
                              <a:gd name="T61" fmla="*/ 2 h 37"/>
                              <a:gd name="T62" fmla="*/ 4 w 16"/>
                              <a:gd name="T63" fmla="*/ 2 h 37"/>
                              <a:gd name="T64" fmla="*/ 4 w 16"/>
                              <a:gd name="T65" fmla="*/ 2 h 37"/>
                              <a:gd name="T66" fmla="*/ 4 w 16"/>
                              <a:gd name="T67" fmla="*/ 3 h 37"/>
                              <a:gd name="T68" fmla="*/ 4 w 16"/>
                              <a:gd name="T69" fmla="*/ 3 h 37"/>
                              <a:gd name="T70" fmla="*/ 4 w 16"/>
                              <a:gd name="T71" fmla="*/ 4 h 37"/>
                              <a:gd name="T72" fmla="*/ 4 w 16"/>
                              <a:gd name="T73" fmla="*/ 4 h 37"/>
                              <a:gd name="T74" fmla="*/ 4 w 16"/>
                              <a:gd name="T75" fmla="*/ 4 h 37"/>
                              <a:gd name="T76" fmla="*/ 4 w 16"/>
                              <a:gd name="T77" fmla="*/ 5 h 37"/>
                              <a:gd name="T78" fmla="*/ 4 w 16"/>
                              <a:gd name="T79" fmla="*/ 5 h 37"/>
                              <a:gd name="T80" fmla="*/ 4 w 16"/>
                              <a:gd name="T81" fmla="*/ 5 h 37"/>
                              <a:gd name="T82" fmla="*/ 4 w 16"/>
                              <a:gd name="T83" fmla="*/ 6 h 37"/>
                              <a:gd name="T84" fmla="*/ 4 w 16"/>
                              <a:gd name="T85" fmla="*/ 6 h 37"/>
                              <a:gd name="T86" fmla="*/ 0 w 16"/>
                              <a:gd name="T87" fmla="*/ 6 h 37"/>
                              <a:gd name="T88" fmla="*/ 0 w 16"/>
                              <a:gd name="T89" fmla="*/ 6 h 37"/>
                              <a:gd name="T90" fmla="*/ 0 w 16"/>
                              <a:gd name="T91" fmla="*/ 5 h 37"/>
                              <a:gd name="T92" fmla="*/ 0 w 16"/>
                              <a:gd name="T93" fmla="*/ 5 h 37"/>
                              <a:gd name="T94" fmla="*/ 0 w 16"/>
                              <a:gd name="T95" fmla="*/ 5 h 37"/>
                              <a:gd name="T96" fmla="*/ 0 w 16"/>
                              <a:gd name="T97" fmla="*/ 4 h 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6" h="37">
                                <a:moveTo>
                                  <a:pt x="16" y="18"/>
                                </a:moveTo>
                                <a:lnTo>
                                  <a:pt x="16" y="20"/>
                                </a:lnTo>
                                <a:lnTo>
                                  <a:pt x="16" y="21"/>
                                </a:lnTo>
                                <a:lnTo>
                                  <a:pt x="16" y="23"/>
                                </a:lnTo>
                                <a:lnTo>
                                  <a:pt x="16" y="24"/>
                                </a:lnTo>
                                <a:lnTo>
                                  <a:pt x="16" y="26"/>
                                </a:lnTo>
                                <a:lnTo>
                                  <a:pt x="16" y="37"/>
                                </a:lnTo>
                                <a:lnTo>
                                  <a:pt x="0" y="37"/>
                                </a:lnTo>
                                <a:lnTo>
                                  <a:pt x="0" y="24"/>
                                </a:lnTo>
                                <a:lnTo>
                                  <a:pt x="0" y="23"/>
                                </a:lnTo>
                                <a:lnTo>
                                  <a:pt x="0" y="21"/>
                                </a:lnTo>
                                <a:lnTo>
                                  <a:pt x="0" y="20"/>
                                </a:lnTo>
                                <a:lnTo>
                                  <a:pt x="0" y="18"/>
                                </a:lnTo>
                                <a:lnTo>
                                  <a:pt x="0" y="17"/>
                                </a:lnTo>
                                <a:lnTo>
                                  <a:pt x="0" y="13"/>
                                </a:lnTo>
                                <a:lnTo>
                                  <a:pt x="0" y="12"/>
                                </a:lnTo>
                                <a:lnTo>
                                  <a:pt x="0" y="11"/>
                                </a:lnTo>
                                <a:lnTo>
                                  <a:pt x="0" y="10"/>
                                </a:lnTo>
                                <a:cubicBezTo>
                                  <a:pt x="0" y="0"/>
                                  <a:pt x="16" y="0"/>
                                  <a:pt x="16" y="10"/>
                                </a:cubicBezTo>
                                <a:lnTo>
                                  <a:pt x="16" y="11"/>
                                </a:lnTo>
                                <a:lnTo>
                                  <a:pt x="16" y="12"/>
                                </a:lnTo>
                                <a:lnTo>
                                  <a:pt x="16" y="13"/>
                                </a:lnTo>
                                <a:lnTo>
                                  <a:pt x="16" y="16"/>
                                </a:lnTo>
                                <a:lnTo>
                                  <a:pt x="16" y="18"/>
                                </a:lnTo>
                                <a:close/>
                                <a:moveTo>
                                  <a:pt x="0" y="18"/>
                                </a:moveTo>
                                <a:lnTo>
                                  <a:pt x="0" y="16"/>
                                </a:lnTo>
                                <a:lnTo>
                                  <a:pt x="0" y="13"/>
                                </a:lnTo>
                                <a:lnTo>
                                  <a:pt x="0" y="12"/>
                                </a:lnTo>
                                <a:lnTo>
                                  <a:pt x="0" y="11"/>
                                </a:lnTo>
                                <a:lnTo>
                                  <a:pt x="0" y="10"/>
                                </a:lnTo>
                                <a:lnTo>
                                  <a:pt x="16" y="10"/>
                                </a:lnTo>
                                <a:lnTo>
                                  <a:pt x="16" y="11"/>
                                </a:lnTo>
                                <a:lnTo>
                                  <a:pt x="16" y="12"/>
                                </a:lnTo>
                                <a:lnTo>
                                  <a:pt x="16" y="13"/>
                                </a:lnTo>
                                <a:lnTo>
                                  <a:pt x="16" y="17"/>
                                </a:lnTo>
                                <a:lnTo>
                                  <a:pt x="16" y="18"/>
                                </a:lnTo>
                                <a:lnTo>
                                  <a:pt x="16" y="20"/>
                                </a:lnTo>
                                <a:lnTo>
                                  <a:pt x="16" y="21"/>
                                </a:lnTo>
                                <a:lnTo>
                                  <a:pt x="16" y="23"/>
                                </a:lnTo>
                                <a:lnTo>
                                  <a:pt x="16" y="24"/>
                                </a:lnTo>
                                <a:lnTo>
                                  <a:pt x="16" y="26"/>
                                </a:lnTo>
                                <a:lnTo>
                                  <a:pt x="0" y="26"/>
                                </a:lnTo>
                                <a:lnTo>
                                  <a:pt x="0" y="24"/>
                                </a:lnTo>
                                <a:lnTo>
                                  <a:pt x="0" y="23"/>
                                </a:lnTo>
                                <a:lnTo>
                                  <a:pt x="0" y="21"/>
                                </a:lnTo>
                                <a:lnTo>
                                  <a:pt x="0" y="20"/>
                                </a:lnTo>
                                <a:lnTo>
                                  <a:pt x="0" y="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72" name="Freeform 6993"/>
                        <wps:cNvSpPr>
                          <a:spLocks/>
                        </wps:cNvSpPr>
                        <wps:spPr bwMode="auto">
                          <a:xfrm>
                            <a:off x="427" y="649"/>
                            <a:ext cx="133" cy="126"/>
                          </a:xfrm>
                          <a:custGeom>
                            <a:avLst/>
                            <a:gdLst>
                              <a:gd name="T0" fmla="*/ 63 w 268"/>
                              <a:gd name="T1" fmla="*/ 0 h 254"/>
                              <a:gd name="T2" fmla="*/ 63 w 268"/>
                              <a:gd name="T3" fmla="*/ 0 h 254"/>
                              <a:gd name="T4" fmla="*/ 63 w 268"/>
                              <a:gd name="T5" fmla="*/ 0 h 254"/>
                              <a:gd name="T6" fmla="*/ 64 w 268"/>
                              <a:gd name="T7" fmla="*/ 1 h 254"/>
                              <a:gd name="T8" fmla="*/ 64 w 268"/>
                              <a:gd name="T9" fmla="*/ 2 h 254"/>
                              <a:gd name="T10" fmla="*/ 64 w 268"/>
                              <a:gd name="T11" fmla="*/ 3 h 254"/>
                              <a:gd name="T12" fmla="*/ 66 w 268"/>
                              <a:gd name="T13" fmla="*/ 51 h 254"/>
                              <a:gd name="T14" fmla="*/ 66 w 268"/>
                              <a:gd name="T15" fmla="*/ 52 h 254"/>
                              <a:gd name="T16" fmla="*/ 66 w 268"/>
                              <a:gd name="T17" fmla="*/ 53 h 254"/>
                              <a:gd name="T18" fmla="*/ 65 w 268"/>
                              <a:gd name="T19" fmla="*/ 54 h 254"/>
                              <a:gd name="T20" fmla="*/ 64 w 268"/>
                              <a:gd name="T21" fmla="*/ 55 h 254"/>
                              <a:gd name="T22" fmla="*/ 63 w 268"/>
                              <a:gd name="T23" fmla="*/ 55 h 254"/>
                              <a:gd name="T24" fmla="*/ 64 w 268"/>
                              <a:gd name="T25" fmla="*/ 55 h 254"/>
                              <a:gd name="T26" fmla="*/ 63 w 268"/>
                              <a:gd name="T27" fmla="*/ 55 h 254"/>
                              <a:gd name="T28" fmla="*/ 56 w 268"/>
                              <a:gd name="T29" fmla="*/ 56 h 254"/>
                              <a:gd name="T30" fmla="*/ 49 w 268"/>
                              <a:gd name="T31" fmla="*/ 57 h 254"/>
                              <a:gd name="T32" fmla="*/ 42 w 268"/>
                              <a:gd name="T33" fmla="*/ 58 h 254"/>
                              <a:gd name="T34" fmla="*/ 42 w 268"/>
                              <a:gd name="T35" fmla="*/ 58 h 254"/>
                              <a:gd name="T36" fmla="*/ 36 w 268"/>
                              <a:gd name="T37" fmla="*/ 59 h 254"/>
                              <a:gd name="T38" fmla="*/ 35 w 268"/>
                              <a:gd name="T39" fmla="*/ 59 h 254"/>
                              <a:gd name="T40" fmla="*/ 29 w 268"/>
                              <a:gd name="T41" fmla="*/ 60 h 254"/>
                              <a:gd name="T42" fmla="*/ 22 w 268"/>
                              <a:gd name="T43" fmla="*/ 61 h 254"/>
                              <a:gd name="T44" fmla="*/ 15 w 268"/>
                              <a:gd name="T45" fmla="*/ 61 h 254"/>
                              <a:gd name="T46" fmla="*/ 9 w 268"/>
                              <a:gd name="T47" fmla="*/ 62 h 254"/>
                              <a:gd name="T48" fmla="*/ 2 w 268"/>
                              <a:gd name="T49" fmla="*/ 63 h 254"/>
                              <a:gd name="T50" fmla="*/ 1 w 268"/>
                              <a:gd name="T51" fmla="*/ 62 h 254"/>
                              <a:gd name="T52" fmla="*/ 0 w 268"/>
                              <a:gd name="T53" fmla="*/ 62 h 254"/>
                              <a:gd name="T54" fmla="*/ 1 w 268"/>
                              <a:gd name="T55" fmla="*/ 62 h 254"/>
                              <a:gd name="T56" fmla="*/ 1 w 268"/>
                              <a:gd name="T57" fmla="*/ 62 h 254"/>
                              <a:gd name="T58" fmla="*/ 1 w 268"/>
                              <a:gd name="T59" fmla="*/ 58 h 254"/>
                              <a:gd name="T60" fmla="*/ 1 w 268"/>
                              <a:gd name="T61" fmla="*/ 58 h 254"/>
                              <a:gd name="T62" fmla="*/ 2 w 268"/>
                              <a:gd name="T63" fmla="*/ 59 h 254"/>
                              <a:gd name="T64" fmla="*/ 3 w 268"/>
                              <a:gd name="T65" fmla="*/ 59 h 254"/>
                              <a:gd name="T66" fmla="*/ 1 w 268"/>
                              <a:gd name="T67" fmla="*/ 59 h 254"/>
                              <a:gd name="T68" fmla="*/ 8 w 268"/>
                              <a:gd name="T69" fmla="*/ 58 h 254"/>
                              <a:gd name="T70" fmla="*/ 15 w 268"/>
                              <a:gd name="T71" fmla="*/ 57 h 254"/>
                              <a:gd name="T72" fmla="*/ 22 w 268"/>
                              <a:gd name="T73" fmla="*/ 57 h 254"/>
                              <a:gd name="T74" fmla="*/ 28 w 268"/>
                              <a:gd name="T75" fmla="*/ 56 h 254"/>
                              <a:gd name="T76" fmla="*/ 35 w 268"/>
                              <a:gd name="T77" fmla="*/ 55 h 254"/>
                              <a:gd name="T78" fmla="*/ 35 w 268"/>
                              <a:gd name="T79" fmla="*/ 55 h 254"/>
                              <a:gd name="T80" fmla="*/ 41 w 268"/>
                              <a:gd name="T81" fmla="*/ 54 h 254"/>
                              <a:gd name="T82" fmla="*/ 42 w 268"/>
                              <a:gd name="T83" fmla="*/ 54 h 254"/>
                              <a:gd name="T84" fmla="*/ 48 w 268"/>
                              <a:gd name="T85" fmla="*/ 53 h 254"/>
                              <a:gd name="T86" fmla="*/ 55 w 268"/>
                              <a:gd name="T87" fmla="*/ 52 h 254"/>
                              <a:gd name="T88" fmla="*/ 62 w 268"/>
                              <a:gd name="T89" fmla="*/ 51 h 254"/>
                              <a:gd name="T90" fmla="*/ 63 w 268"/>
                              <a:gd name="T91" fmla="*/ 51 h 254"/>
                              <a:gd name="T92" fmla="*/ 63 w 268"/>
                              <a:gd name="T93" fmla="*/ 51 h 254"/>
                              <a:gd name="T94" fmla="*/ 64 w 268"/>
                              <a:gd name="T95" fmla="*/ 51 h 254"/>
                              <a:gd name="T96" fmla="*/ 62 w 268"/>
                              <a:gd name="T97" fmla="*/ 51 h 254"/>
                              <a:gd name="T98" fmla="*/ 63 w 268"/>
                              <a:gd name="T99" fmla="*/ 50 h 254"/>
                              <a:gd name="T100" fmla="*/ 62 w 268"/>
                              <a:gd name="T101" fmla="*/ 52 h 254"/>
                              <a:gd name="T102" fmla="*/ 62 w 268"/>
                              <a:gd name="T103" fmla="*/ 51 h 254"/>
                              <a:gd name="T104" fmla="*/ 60 w 268"/>
                              <a:gd name="T105" fmla="*/ 3 h 254"/>
                              <a:gd name="T106" fmla="*/ 60 w 268"/>
                              <a:gd name="T107" fmla="*/ 2 h 254"/>
                              <a:gd name="T108" fmla="*/ 60 w 268"/>
                              <a:gd name="T109" fmla="*/ 3 h 254"/>
                              <a:gd name="T110" fmla="*/ 60 w 268"/>
                              <a:gd name="T111" fmla="*/ 2 h 254"/>
                              <a:gd name="T112" fmla="*/ 60 w 268"/>
                              <a:gd name="T113" fmla="*/ 3 h 254"/>
                              <a:gd name="T114" fmla="*/ 60 w 268"/>
                              <a:gd name="T115" fmla="*/ 2 h 254"/>
                              <a:gd name="T116" fmla="*/ 63 w 268"/>
                              <a:gd name="T117" fmla="*/ 0 h 25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68" h="254">
                                <a:moveTo>
                                  <a:pt x="253" y="0"/>
                                </a:moveTo>
                                <a:lnTo>
                                  <a:pt x="254" y="1"/>
                                </a:lnTo>
                                <a:cubicBezTo>
                                  <a:pt x="255" y="2"/>
                                  <a:pt x="255" y="2"/>
                                  <a:pt x="255" y="3"/>
                                </a:cubicBezTo>
                                <a:lnTo>
                                  <a:pt x="257" y="5"/>
                                </a:lnTo>
                                <a:cubicBezTo>
                                  <a:pt x="258" y="6"/>
                                  <a:pt x="258" y="8"/>
                                  <a:pt x="258" y="9"/>
                                </a:cubicBezTo>
                                <a:lnTo>
                                  <a:pt x="258" y="13"/>
                                </a:lnTo>
                                <a:lnTo>
                                  <a:pt x="268" y="205"/>
                                </a:lnTo>
                                <a:lnTo>
                                  <a:pt x="268" y="210"/>
                                </a:lnTo>
                                <a:cubicBezTo>
                                  <a:pt x="268" y="212"/>
                                  <a:pt x="267" y="214"/>
                                  <a:pt x="266" y="216"/>
                                </a:cubicBezTo>
                                <a:lnTo>
                                  <a:pt x="262" y="219"/>
                                </a:lnTo>
                                <a:cubicBezTo>
                                  <a:pt x="260" y="220"/>
                                  <a:pt x="258" y="221"/>
                                  <a:pt x="257" y="221"/>
                                </a:cubicBezTo>
                                <a:lnTo>
                                  <a:pt x="255" y="221"/>
                                </a:lnTo>
                                <a:lnTo>
                                  <a:pt x="257" y="221"/>
                                </a:lnTo>
                                <a:lnTo>
                                  <a:pt x="254" y="221"/>
                                </a:lnTo>
                                <a:lnTo>
                                  <a:pt x="226" y="226"/>
                                </a:lnTo>
                                <a:lnTo>
                                  <a:pt x="199" y="230"/>
                                </a:lnTo>
                                <a:lnTo>
                                  <a:pt x="171" y="233"/>
                                </a:lnTo>
                                <a:lnTo>
                                  <a:pt x="172" y="233"/>
                                </a:lnTo>
                                <a:lnTo>
                                  <a:pt x="145" y="239"/>
                                </a:lnTo>
                                <a:cubicBezTo>
                                  <a:pt x="145" y="239"/>
                                  <a:pt x="144" y="239"/>
                                  <a:pt x="144" y="239"/>
                                </a:cubicBezTo>
                                <a:lnTo>
                                  <a:pt x="116" y="241"/>
                                </a:lnTo>
                                <a:lnTo>
                                  <a:pt x="91" y="245"/>
                                </a:lnTo>
                                <a:lnTo>
                                  <a:pt x="62" y="247"/>
                                </a:lnTo>
                                <a:lnTo>
                                  <a:pt x="37" y="250"/>
                                </a:lnTo>
                                <a:lnTo>
                                  <a:pt x="9" y="253"/>
                                </a:lnTo>
                                <a:cubicBezTo>
                                  <a:pt x="7" y="254"/>
                                  <a:pt x="5" y="253"/>
                                  <a:pt x="4" y="252"/>
                                </a:cubicBezTo>
                                <a:lnTo>
                                  <a:pt x="0" y="249"/>
                                </a:lnTo>
                                <a:lnTo>
                                  <a:pt x="5" y="251"/>
                                </a:lnTo>
                                <a:lnTo>
                                  <a:pt x="4" y="251"/>
                                </a:lnTo>
                                <a:lnTo>
                                  <a:pt x="4" y="235"/>
                                </a:lnTo>
                                <a:lnTo>
                                  <a:pt x="5" y="235"/>
                                </a:lnTo>
                                <a:cubicBezTo>
                                  <a:pt x="7" y="235"/>
                                  <a:pt x="9" y="236"/>
                                  <a:pt x="10" y="237"/>
                                </a:cubicBezTo>
                                <a:lnTo>
                                  <a:pt x="13" y="239"/>
                                </a:lnTo>
                                <a:lnTo>
                                  <a:pt x="7" y="238"/>
                                </a:lnTo>
                                <a:lnTo>
                                  <a:pt x="35" y="234"/>
                                </a:lnTo>
                                <a:lnTo>
                                  <a:pt x="62" y="231"/>
                                </a:lnTo>
                                <a:lnTo>
                                  <a:pt x="88" y="230"/>
                                </a:lnTo>
                                <a:lnTo>
                                  <a:pt x="115" y="225"/>
                                </a:lnTo>
                                <a:lnTo>
                                  <a:pt x="143" y="223"/>
                                </a:lnTo>
                                <a:lnTo>
                                  <a:pt x="141" y="223"/>
                                </a:lnTo>
                                <a:lnTo>
                                  <a:pt x="168" y="217"/>
                                </a:lnTo>
                                <a:cubicBezTo>
                                  <a:pt x="168" y="217"/>
                                  <a:pt x="169" y="217"/>
                                  <a:pt x="169" y="217"/>
                                </a:cubicBezTo>
                                <a:lnTo>
                                  <a:pt x="196" y="214"/>
                                </a:lnTo>
                                <a:lnTo>
                                  <a:pt x="223" y="210"/>
                                </a:lnTo>
                                <a:lnTo>
                                  <a:pt x="250" y="206"/>
                                </a:lnTo>
                                <a:lnTo>
                                  <a:pt x="253" y="205"/>
                                </a:lnTo>
                                <a:cubicBezTo>
                                  <a:pt x="254" y="205"/>
                                  <a:pt x="254" y="205"/>
                                  <a:pt x="255" y="205"/>
                                </a:cubicBezTo>
                                <a:lnTo>
                                  <a:pt x="257" y="205"/>
                                </a:lnTo>
                                <a:lnTo>
                                  <a:pt x="251" y="207"/>
                                </a:lnTo>
                                <a:lnTo>
                                  <a:pt x="255" y="203"/>
                                </a:lnTo>
                                <a:lnTo>
                                  <a:pt x="252" y="210"/>
                                </a:lnTo>
                                <a:lnTo>
                                  <a:pt x="252" y="206"/>
                                </a:lnTo>
                                <a:lnTo>
                                  <a:pt x="242" y="13"/>
                                </a:lnTo>
                                <a:lnTo>
                                  <a:pt x="242" y="9"/>
                                </a:lnTo>
                                <a:lnTo>
                                  <a:pt x="244" y="14"/>
                                </a:lnTo>
                                <a:lnTo>
                                  <a:pt x="242" y="11"/>
                                </a:lnTo>
                                <a:lnTo>
                                  <a:pt x="243" y="13"/>
                                </a:lnTo>
                                <a:lnTo>
                                  <a:pt x="241" y="11"/>
                                </a:lnTo>
                                <a:lnTo>
                                  <a:pt x="25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73" name="Freeform 6994"/>
                        <wps:cNvSpPr>
                          <a:spLocks/>
                        </wps:cNvSpPr>
                        <wps:spPr bwMode="auto">
                          <a:xfrm>
                            <a:off x="445" y="656"/>
                            <a:ext cx="108" cy="111"/>
                          </a:xfrm>
                          <a:custGeom>
                            <a:avLst/>
                            <a:gdLst>
                              <a:gd name="T0" fmla="*/ 2 w 217"/>
                              <a:gd name="T1" fmla="*/ 3 h 224"/>
                              <a:gd name="T2" fmla="*/ 8 w 217"/>
                              <a:gd name="T3" fmla="*/ 2 h 224"/>
                              <a:gd name="T4" fmla="*/ 15 w 217"/>
                              <a:gd name="T5" fmla="*/ 1 h 224"/>
                              <a:gd name="T6" fmla="*/ 22 w 217"/>
                              <a:gd name="T7" fmla="*/ 1 h 224"/>
                              <a:gd name="T8" fmla="*/ 29 w 217"/>
                              <a:gd name="T9" fmla="*/ 0 h 224"/>
                              <a:gd name="T10" fmla="*/ 35 w 217"/>
                              <a:gd name="T11" fmla="*/ 0 h 224"/>
                              <a:gd name="T12" fmla="*/ 39 w 217"/>
                              <a:gd name="T13" fmla="*/ 0 h 224"/>
                              <a:gd name="T14" fmla="*/ 46 w 217"/>
                              <a:gd name="T15" fmla="*/ 0 h 224"/>
                              <a:gd name="T16" fmla="*/ 48 w 217"/>
                              <a:gd name="T17" fmla="*/ 0 h 224"/>
                              <a:gd name="T18" fmla="*/ 51 w 217"/>
                              <a:gd name="T19" fmla="*/ 1 h 224"/>
                              <a:gd name="T20" fmla="*/ 52 w 217"/>
                              <a:gd name="T21" fmla="*/ 3 h 224"/>
                              <a:gd name="T22" fmla="*/ 52 w 217"/>
                              <a:gd name="T23" fmla="*/ 8 h 224"/>
                              <a:gd name="T24" fmla="*/ 53 w 217"/>
                              <a:gd name="T25" fmla="*/ 19 h 224"/>
                              <a:gd name="T26" fmla="*/ 53 w 217"/>
                              <a:gd name="T27" fmla="*/ 29 h 224"/>
                              <a:gd name="T28" fmla="*/ 54 w 217"/>
                              <a:gd name="T29" fmla="*/ 40 h 224"/>
                              <a:gd name="T30" fmla="*/ 54 w 217"/>
                              <a:gd name="T31" fmla="*/ 46 h 224"/>
                              <a:gd name="T32" fmla="*/ 53 w 217"/>
                              <a:gd name="T33" fmla="*/ 47 h 224"/>
                              <a:gd name="T34" fmla="*/ 50 w 217"/>
                              <a:gd name="T35" fmla="*/ 48 h 224"/>
                              <a:gd name="T36" fmla="*/ 50 w 217"/>
                              <a:gd name="T37" fmla="*/ 48 h 224"/>
                              <a:gd name="T38" fmla="*/ 47 w 217"/>
                              <a:gd name="T39" fmla="*/ 49 h 224"/>
                              <a:gd name="T40" fmla="*/ 40 w 217"/>
                              <a:gd name="T41" fmla="*/ 51 h 224"/>
                              <a:gd name="T42" fmla="*/ 36 w 217"/>
                              <a:gd name="T43" fmla="*/ 52 h 224"/>
                              <a:gd name="T44" fmla="*/ 33 w 217"/>
                              <a:gd name="T45" fmla="*/ 52 h 224"/>
                              <a:gd name="T46" fmla="*/ 29 w 217"/>
                              <a:gd name="T47" fmla="*/ 53 h 224"/>
                              <a:gd name="T48" fmla="*/ 22 w 217"/>
                              <a:gd name="T49" fmla="*/ 54 h 224"/>
                              <a:gd name="T50" fmla="*/ 18 w 217"/>
                              <a:gd name="T51" fmla="*/ 54 h 224"/>
                              <a:gd name="T52" fmla="*/ 11 w 217"/>
                              <a:gd name="T53" fmla="*/ 55 h 224"/>
                              <a:gd name="T54" fmla="*/ 8 w 217"/>
                              <a:gd name="T55" fmla="*/ 55 h 224"/>
                              <a:gd name="T56" fmla="*/ 4 w 217"/>
                              <a:gd name="T57" fmla="*/ 55 h 224"/>
                              <a:gd name="T58" fmla="*/ 4 w 217"/>
                              <a:gd name="T59" fmla="*/ 51 h 224"/>
                              <a:gd name="T60" fmla="*/ 7 w 217"/>
                              <a:gd name="T61" fmla="*/ 51 h 224"/>
                              <a:gd name="T62" fmla="*/ 15 w 217"/>
                              <a:gd name="T63" fmla="*/ 51 h 224"/>
                              <a:gd name="T64" fmla="*/ 18 w 217"/>
                              <a:gd name="T65" fmla="*/ 50 h 224"/>
                              <a:gd name="T66" fmla="*/ 25 w 217"/>
                              <a:gd name="T67" fmla="*/ 49 h 224"/>
                              <a:gd name="T68" fmla="*/ 28 w 217"/>
                              <a:gd name="T69" fmla="*/ 49 h 224"/>
                              <a:gd name="T70" fmla="*/ 32 w 217"/>
                              <a:gd name="T71" fmla="*/ 48 h 224"/>
                              <a:gd name="T72" fmla="*/ 35 w 217"/>
                              <a:gd name="T73" fmla="*/ 48 h 224"/>
                              <a:gd name="T74" fmla="*/ 42 w 217"/>
                              <a:gd name="T75" fmla="*/ 46 h 224"/>
                              <a:gd name="T76" fmla="*/ 49 w 217"/>
                              <a:gd name="T77" fmla="*/ 45 h 224"/>
                              <a:gd name="T78" fmla="*/ 49 w 217"/>
                              <a:gd name="T79" fmla="*/ 45 h 224"/>
                              <a:gd name="T80" fmla="*/ 51 w 217"/>
                              <a:gd name="T81" fmla="*/ 44 h 224"/>
                              <a:gd name="T82" fmla="*/ 50 w 217"/>
                              <a:gd name="T83" fmla="*/ 45 h 224"/>
                              <a:gd name="T84" fmla="*/ 50 w 217"/>
                              <a:gd name="T85" fmla="*/ 45 h 224"/>
                              <a:gd name="T86" fmla="*/ 50 w 217"/>
                              <a:gd name="T87" fmla="*/ 35 h 224"/>
                              <a:gd name="T88" fmla="*/ 49 w 217"/>
                              <a:gd name="T89" fmla="*/ 24 h 224"/>
                              <a:gd name="T90" fmla="*/ 49 w 217"/>
                              <a:gd name="T91" fmla="*/ 14 h 224"/>
                              <a:gd name="T92" fmla="*/ 48 w 217"/>
                              <a:gd name="T93" fmla="*/ 4 h 224"/>
                              <a:gd name="T94" fmla="*/ 47 w 217"/>
                              <a:gd name="T95" fmla="*/ 3 h 224"/>
                              <a:gd name="T96" fmla="*/ 47 w 217"/>
                              <a:gd name="T97" fmla="*/ 3 h 224"/>
                              <a:gd name="T98" fmla="*/ 46 w 217"/>
                              <a:gd name="T99" fmla="*/ 4 h 224"/>
                              <a:gd name="T100" fmla="*/ 42 w 217"/>
                              <a:gd name="T101" fmla="*/ 4 h 224"/>
                              <a:gd name="T102" fmla="*/ 39 w 217"/>
                              <a:gd name="T103" fmla="*/ 4 h 224"/>
                              <a:gd name="T104" fmla="*/ 32 w 217"/>
                              <a:gd name="T105" fmla="*/ 4 h 224"/>
                              <a:gd name="T106" fmla="*/ 25 w 217"/>
                              <a:gd name="T107" fmla="*/ 4 h 224"/>
                              <a:gd name="T108" fmla="*/ 19 w 217"/>
                              <a:gd name="T109" fmla="*/ 5 h 224"/>
                              <a:gd name="T110" fmla="*/ 12 w 217"/>
                              <a:gd name="T111" fmla="*/ 5 h 224"/>
                              <a:gd name="T112" fmla="*/ 5 w 217"/>
                              <a:gd name="T113" fmla="*/ 6 h 224"/>
                              <a:gd name="T114" fmla="*/ 0 w 217"/>
                              <a:gd name="T115" fmla="*/ 7 h 22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7" h="224">
                                <a:moveTo>
                                  <a:pt x="0" y="12"/>
                                </a:moveTo>
                                <a:lnTo>
                                  <a:pt x="9" y="12"/>
                                </a:lnTo>
                                <a:lnTo>
                                  <a:pt x="21" y="11"/>
                                </a:lnTo>
                                <a:lnTo>
                                  <a:pt x="34" y="9"/>
                                </a:lnTo>
                                <a:lnTo>
                                  <a:pt x="48" y="8"/>
                                </a:lnTo>
                                <a:lnTo>
                                  <a:pt x="62" y="7"/>
                                </a:lnTo>
                                <a:lnTo>
                                  <a:pt x="74" y="4"/>
                                </a:lnTo>
                                <a:lnTo>
                                  <a:pt x="89" y="4"/>
                                </a:lnTo>
                                <a:lnTo>
                                  <a:pt x="102" y="3"/>
                                </a:lnTo>
                                <a:lnTo>
                                  <a:pt x="117" y="3"/>
                                </a:lnTo>
                                <a:lnTo>
                                  <a:pt x="129" y="2"/>
                                </a:lnTo>
                                <a:lnTo>
                                  <a:pt x="143" y="2"/>
                                </a:lnTo>
                                <a:lnTo>
                                  <a:pt x="155" y="1"/>
                                </a:lnTo>
                                <a:cubicBezTo>
                                  <a:pt x="156" y="0"/>
                                  <a:pt x="156" y="0"/>
                                  <a:pt x="157" y="1"/>
                                </a:cubicBezTo>
                                <a:lnTo>
                                  <a:pt x="172" y="2"/>
                                </a:lnTo>
                                <a:lnTo>
                                  <a:pt x="185" y="3"/>
                                </a:lnTo>
                                <a:lnTo>
                                  <a:pt x="183" y="3"/>
                                </a:lnTo>
                                <a:lnTo>
                                  <a:pt x="194" y="1"/>
                                </a:lnTo>
                                <a:cubicBezTo>
                                  <a:pt x="197" y="0"/>
                                  <a:pt x="199" y="1"/>
                                  <a:pt x="201" y="3"/>
                                </a:cubicBezTo>
                                <a:lnTo>
                                  <a:pt x="204" y="6"/>
                                </a:lnTo>
                                <a:cubicBezTo>
                                  <a:pt x="205" y="7"/>
                                  <a:pt x="206" y="8"/>
                                  <a:pt x="206" y="8"/>
                                </a:cubicBezTo>
                                <a:lnTo>
                                  <a:pt x="208" y="14"/>
                                </a:lnTo>
                                <a:cubicBezTo>
                                  <a:pt x="209" y="15"/>
                                  <a:pt x="209" y="15"/>
                                  <a:pt x="209" y="16"/>
                                </a:cubicBezTo>
                                <a:lnTo>
                                  <a:pt x="211" y="33"/>
                                </a:lnTo>
                                <a:lnTo>
                                  <a:pt x="212" y="56"/>
                                </a:lnTo>
                                <a:lnTo>
                                  <a:pt x="213" y="76"/>
                                </a:lnTo>
                                <a:lnTo>
                                  <a:pt x="214" y="98"/>
                                </a:lnTo>
                                <a:lnTo>
                                  <a:pt x="215" y="120"/>
                                </a:lnTo>
                                <a:lnTo>
                                  <a:pt x="216" y="142"/>
                                </a:lnTo>
                                <a:lnTo>
                                  <a:pt x="216" y="163"/>
                                </a:lnTo>
                                <a:lnTo>
                                  <a:pt x="216" y="183"/>
                                </a:lnTo>
                                <a:cubicBezTo>
                                  <a:pt x="217" y="185"/>
                                  <a:pt x="216" y="186"/>
                                  <a:pt x="216" y="187"/>
                                </a:cubicBezTo>
                                <a:lnTo>
                                  <a:pt x="215" y="189"/>
                                </a:lnTo>
                                <a:lnTo>
                                  <a:pt x="213" y="192"/>
                                </a:lnTo>
                                <a:cubicBezTo>
                                  <a:pt x="212" y="195"/>
                                  <a:pt x="209" y="196"/>
                                  <a:pt x="206" y="196"/>
                                </a:cubicBezTo>
                                <a:lnTo>
                                  <a:pt x="201" y="196"/>
                                </a:lnTo>
                                <a:lnTo>
                                  <a:pt x="205" y="196"/>
                                </a:lnTo>
                                <a:lnTo>
                                  <a:pt x="203" y="196"/>
                                </a:lnTo>
                                <a:cubicBezTo>
                                  <a:pt x="202" y="197"/>
                                  <a:pt x="202" y="197"/>
                                  <a:pt x="201" y="197"/>
                                </a:cubicBezTo>
                                <a:lnTo>
                                  <a:pt x="188" y="200"/>
                                </a:lnTo>
                                <a:lnTo>
                                  <a:pt x="173" y="203"/>
                                </a:lnTo>
                                <a:lnTo>
                                  <a:pt x="161" y="206"/>
                                </a:lnTo>
                                <a:lnTo>
                                  <a:pt x="146" y="209"/>
                                </a:lnTo>
                                <a:cubicBezTo>
                                  <a:pt x="146" y="210"/>
                                  <a:pt x="146" y="210"/>
                                  <a:pt x="145" y="210"/>
                                </a:cubicBezTo>
                                <a:lnTo>
                                  <a:pt x="130" y="210"/>
                                </a:lnTo>
                                <a:lnTo>
                                  <a:pt x="132" y="210"/>
                                </a:lnTo>
                                <a:lnTo>
                                  <a:pt x="119" y="214"/>
                                </a:lnTo>
                                <a:cubicBezTo>
                                  <a:pt x="118" y="214"/>
                                  <a:pt x="118" y="214"/>
                                  <a:pt x="117" y="214"/>
                                </a:cubicBezTo>
                                <a:lnTo>
                                  <a:pt x="102" y="215"/>
                                </a:lnTo>
                                <a:lnTo>
                                  <a:pt x="89" y="217"/>
                                </a:lnTo>
                                <a:lnTo>
                                  <a:pt x="76" y="220"/>
                                </a:lnTo>
                                <a:cubicBezTo>
                                  <a:pt x="75" y="220"/>
                                  <a:pt x="75" y="220"/>
                                  <a:pt x="75" y="220"/>
                                </a:cubicBezTo>
                                <a:lnTo>
                                  <a:pt x="61" y="221"/>
                                </a:lnTo>
                                <a:lnTo>
                                  <a:pt x="46" y="221"/>
                                </a:lnTo>
                                <a:lnTo>
                                  <a:pt x="31" y="221"/>
                                </a:lnTo>
                                <a:lnTo>
                                  <a:pt x="32" y="221"/>
                                </a:lnTo>
                                <a:lnTo>
                                  <a:pt x="19" y="224"/>
                                </a:lnTo>
                                <a:lnTo>
                                  <a:pt x="16" y="224"/>
                                </a:lnTo>
                                <a:lnTo>
                                  <a:pt x="13" y="209"/>
                                </a:lnTo>
                                <a:lnTo>
                                  <a:pt x="17" y="208"/>
                                </a:lnTo>
                                <a:lnTo>
                                  <a:pt x="29" y="205"/>
                                </a:lnTo>
                                <a:cubicBezTo>
                                  <a:pt x="30" y="205"/>
                                  <a:pt x="30" y="205"/>
                                  <a:pt x="31" y="205"/>
                                </a:cubicBezTo>
                                <a:lnTo>
                                  <a:pt x="45" y="205"/>
                                </a:lnTo>
                                <a:lnTo>
                                  <a:pt x="60" y="205"/>
                                </a:lnTo>
                                <a:lnTo>
                                  <a:pt x="74" y="204"/>
                                </a:lnTo>
                                <a:lnTo>
                                  <a:pt x="72" y="204"/>
                                </a:lnTo>
                                <a:lnTo>
                                  <a:pt x="88" y="201"/>
                                </a:lnTo>
                                <a:lnTo>
                                  <a:pt x="101" y="199"/>
                                </a:lnTo>
                                <a:lnTo>
                                  <a:pt x="116" y="198"/>
                                </a:lnTo>
                                <a:lnTo>
                                  <a:pt x="114" y="199"/>
                                </a:lnTo>
                                <a:lnTo>
                                  <a:pt x="127" y="195"/>
                                </a:lnTo>
                                <a:cubicBezTo>
                                  <a:pt x="128" y="195"/>
                                  <a:pt x="128" y="194"/>
                                  <a:pt x="129" y="194"/>
                                </a:cubicBezTo>
                                <a:lnTo>
                                  <a:pt x="144" y="194"/>
                                </a:lnTo>
                                <a:lnTo>
                                  <a:pt x="143" y="194"/>
                                </a:lnTo>
                                <a:lnTo>
                                  <a:pt x="157" y="191"/>
                                </a:lnTo>
                                <a:lnTo>
                                  <a:pt x="171" y="187"/>
                                </a:lnTo>
                                <a:lnTo>
                                  <a:pt x="185" y="185"/>
                                </a:lnTo>
                                <a:lnTo>
                                  <a:pt x="197" y="181"/>
                                </a:lnTo>
                                <a:lnTo>
                                  <a:pt x="196" y="182"/>
                                </a:lnTo>
                                <a:lnTo>
                                  <a:pt x="197" y="181"/>
                                </a:lnTo>
                                <a:cubicBezTo>
                                  <a:pt x="198" y="181"/>
                                  <a:pt x="200" y="180"/>
                                  <a:pt x="201" y="180"/>
                                </a:cubicBezTo>
                                <a:lnTo>
                                  <a:pt x="206" y="180"/>
                                </a:lnTo>
                                <a:lnTo>
                                  <a:pt x="199" y="185"/>
                                </a:lnTo>
                                <a:lnTo>
                                  <a:pt x="201" y="182"/>
                                </a:lnTo>
                                <a:lnTo>
                                  <a:pt x="201" y="180"/>
                                </a:lnTo>
                                <a:lnTo>
                                  <a:pt x="200" y="184"/>
                                </a:lnTo>
                                <a:lnTo>
                                  <a:pt x="200" y="163"/>
                                </a:lnTo>
                                <a:lnTo>
                                  <a:pt x="200" y="143"/>
                                </a:lnTo>
                                <a:lnTo>
                                  <a:pt x="199" y="120"/>
                                </a:lnTo>
                                <a:lnTo>
                                  <a:pt x="198" y="99"/>
                                </a:lnTo>
                                <a:lnTo>
                                  <a:pt x="197" y="77"/>
                                </a:lnTo>
                                <a:lnTo>
                                  <a:pt x="196" y="56"/>
                                </a:lnTo>
                                <a:lnTo>
                                  <a:pt x="195" y="35"/>
                                </a:lnTo>
                                <a:lnTo>
                                  <a:pt x="193" y="18"/>
                                </a:lnTo>
                                <a:lnTo>
                                  <a:pt x="193" y="20"/>
                                </a:lnTo>
                                <a:lnTo>
                                  <a:pt x="191" y="15"/>
                                </a:lnTo>
                                <a:lnTo>
                                  <a:pt x="193" y="17"/>
                                </a:lnTo>
                                <a:lnTo>
                                  <a:pt x="190" y="14"/>
                                </a:lnTo>
                                <a:lnTo>
                                  <a:pt x="197" y="16"/>
                                </a:lnTo>
                                <a:lnTo>
                                  <a:pt x="186" y="19"/>
                                </a:lnTo>
                                <a:cubicBezTo>
                                  <a:pt x="185" y="19"/>
                                  <a:pt x="184" y="19"/>
                                  <a:pt x="184" y="19"/>
                                </a:cubicBezTo>
                                <a:lnTo>
                                  <a:pt x="170" y="18"/>
                                </a:lnTo>
                                <a:lnTo>
                                  <a:pt x="155" y="16"/>
                                </a:lnTo>
                                <a:lnTo>
                                  <a:pt x="157" y="16"/>
                                </a:lnTo>
                                <a:lnTo>
                                  <a:pt x="143" y="18"/>
                                </a:lnTo>
                                <a:lnTo>
                                  <a:pt x="130" y="18"/>
                                </a:lnTo>
                                <a:lnTo>
                                  <a:pt x="117" y="19"/>
                                </a:lnTo>
                                <a:lnTo>
                                  <a:pt x="103" y="19"/>
                                </a:lnTo>
                                <a:lnTo>
                                  <a:pt x="90" y="20"/>
                                </a:lnTo>
                                <a:lnTo>
                                  <a:pt x="77" y="20"/>
                                </a:lnTo>
                                <a:lnTo>
                                  <a:pt x="63" y="23"/>
                                </a:lnTo>
                                <a:lnTo>
                                  <a:pt x="50" y="23"/>
                                </a:lnTo>
                                <a:lnTo>
                                  <a:pt x="36" y="25"/>
                                </a:lnTo>
                                <a:lnTo>
                                  <a:pt x="23" y="27"/>
                                </a:lnTo>
                                <a:lnTo>
                                  <a:pt x="9" y="28"/>
                                </a:lnTo>
                                <a:lnTo>
                                  <a:pt x="0" y="28"/>
                                </a:lnTo>
                                <a:lnTo>
                                  <a:pt x="0" y="1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74" name="Freeform 6995"/>
                        <wps:cNvSpPr>
                          <a:spLocks/>
                        </wps:cNvSpPr>
                        <wps:spPr bwMode="auto">
                          <a:xfrm>
                            <a:off x="389" y="819"/>
                            <a:ext cx="80" cy="55"/>
                          </a:xfrm>
                          <a:custGeom>
                            <a:avLst/>
                            <a:gdLst>
                              <a:gd name="T0" fmla="*/ 80 w 80"/>
                              <a:gd name="T1" fmla="*/ 55 h 55"/>
                              <a:gd name="T2" fmla="*/ 0 w 80"/>
                              <a:gd name="T3" fmla="*/ 55 h 55"/>
                              <a:gd name="T4" fmla="*/ 0 w 80"/>
                              <a:gd name="T5" fmla="*/ 10 h 55"/>
                              <a:gd name="T6" fmla="*/ 5 w 80"/>
                              <a:gd name="T7" fmla="*/ 0 h 55"/>
                              <a:gd name="T8" fmla="*/ 77 w 80"/>
                              <a:gd name="T9" fmla="*/ 0 h 55"/>
                              <a:gd name="T10" fmla="*/ 80 w 80"/>
                              <a:gd name="T11" fmla="*/ 9 h 55"/>
                              <a:gd name="T12" fmla="*/ 80 w 80"/>
                              <a:gd name="T13" fmla="*/ 55 h 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0" h="55">
                                <a:moveTo>
                                  <a:pt x="80" y="55"/>
                                </a:moveTo>
                                <a:lnTo>
                                  <a:pt x="0" y="55"/>
                                </a:lnTo>
                                <a:lnTo>
                                  <a:pt x="0" y="10"/>
                                </a:lnTo>
                                <a:lnTo>
                                  <a:pt x="5" y="0"/>
                                </a:lnTo>
                                <a:lnTo>
                                  <a:pt x="77" y="0"/>
                                </a:lnTo>
                                <a:lnTo>
                                  <a:pt x="80" y="9"/>
                                </a:lnTo>
                                <a:lnTo>
                                  <a:pt x="80" y="55"/>
                                </a:lnTo>
                                <a:close/>
                              </a:path>
                            </a:pathLst>
                          </a:custGeom>
                          <a:solidFill>
                            <a:srgbClr val="69C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5" name="Freeform 6996"/>
                        <wps:cNvSpPr>
                          <a:spLocks noEditPoints="1"/>
                        </wps:cNvSpPr>
                        <wps:spPr bwMode="auto">
                          <a:xfrm>
                            <a:off x="385" y="815"/>
                            <a:ext cx="88" cy="63"/>
                          </a:xfrm>
                          <a:custGeom>
                            <a:avLst/>
                            <a:gdLst>
                              <a:gd name="T0" fmla="*/ 44 w 176"/>
                              <a:gd name="T1" fmla="*/ 29 h 128"/>
                              <a:gd name="T2" fmla="*/ 42 w 176"/>
                              <a:gd name="T3" fmla="*/ 31 h 128"/>
                              <a:gd name="T4" fmla="*/ 2 w 176"/>
                              <a:gd name="T5" fmla="*/ 31 h 128"/>
                              <a:gd name="T6" fmla="*/ 0 w 176"/>
                              <a:gd name="T7" fmla="*/ 29 h 128"/>
                              <a:gd name="T8" fmla="*/ 0 w 176"/>
                              <a:gd name="T9" fmla="*/ 7 h 128"/>
                              <a:gd name="T10" fmla="*/ 1 w 176"/>
                              <a:gd name="T11" fmla="*/ 6 h 128"/>
                              <a:gd name="T12" fmla="*/ 3 w 176"/>
                              <a:gd name="T13" fmla="*/ 1 h 128"/>
                              <a:gd name="T14" fmla="*/ 5 w 176"/>
                              <a:gd name="T15" fmla="*/ 0 h 128"/>
                              <a:gd name="T16" fmla="*/ 41 w 176"/>
                              <a:gd name="T17" fmla="*/ 0 h 128"/>
                              <a:gd name="T18" fmla="*/ 43 w 176"/>
                              <a:gd name="T19" fmla="*/ 1 h 128"/>
                              <a:gd name="T20" fmla="*/ 44 w 176"/>
                              <a:gd name="T21" fmla="*/ 6 h 128"/>
                              <a:gd name="T22" fmla="*/ 44 w 176"/>
                              <a:gd name="T23" fmla="*/ 7 h 128"/>
                              <a:gd name="T24" fmla="*/ 44 w 176"/>
                              <a:gd name="T25" fmla="*/ 29 h 128"/>
                              <a:gd name="T26" fmla="*/ 40 w 176"/>
                              <a:gd name="T27" fmla="*/ 7 h 128"/>
                              <a:gd name="T28" fmla="*/ 41 w 176"/>
                              <a:gd name="T29" fmla="*/ 7 h 128"/>
                              <a:gd name="T30" fmla="*/ 39 w 176"/>
                              <a:gd name="T31" fmla="*/ 2 h 128"/>
                              <a:gd name="T32" fmla="*/ 41 w 176"/>
                              <a:gd name="T33" fmla="*/ 4 h 128"/>
                              <a:gd name="T34" fmla="*/ 5 w 176"/>
                              <a:gd name="T35" fmla="*/ 4 h 128"/>
                              <a:gd name="T36" fmla="*/ 7 w 176"/>
                              <a:gd name="T37" fmla="*/ 3 h 128"/>
                              <a:gd name="T38" fmla="*/ 4 w 176"/>
                              <a:gd name="T39" fmla="*/ 8 h 128"/>
                              <a:gd name="T40" fmla="*/ 4 w 176"/>
                              <a:gd name="T41" fmla="*/ 7 h 128"/>
                              <a:gd name="T42" fmla="*/ 4 w 176"/>
                              <a:gd name="T43" fmla="*/ 29 h 128"/>
                              <a:gd name="T44" fmla="*/ 2 w 176"/>
                              <a:gd name="T45" fmla="*/ 27 h 128"/>
                              <a:gd name="T46" fmla="*/ 42 w 176"/>
                              <a:gd name="T47" fmla="*/ 27 h 128"/>
                              <a:gd name="T48" fmla="*/ 40 w 176"/>
                              <a:gd name="T49" fmla="*/ 29 h 128"/>
                              <a:gd name="T50" fmla="*/ 40 w 176"/>
                              <a:gd name="T51" fmla="*/ 7 h 1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6" h="128">
                                <a:moveTo>
                                  <a:pt x="176" y="120"/>
                                </a:moveTo>
                                <a:cubicBezTo>
                                  <a:pt x="176" y="125"/>
                                  <a:pt x="173" y="128"/>
                                  <a:pt x="168" y="128"/>
                                </a:cubicBezTo>
                                <a:lnTo>
                                  <a:pt x="8" y="128"/>
                                </a:lnTo>
                                <a:cubicBezTo>
                                  <a:pt x="4" y="128"/>
                                  <a:pt x="0" y="125"/>
                                  <a:pt x="0" y="120"/>
                                </a:cubicBezTo>
                                <a:lnTo>
                                  <a:pt x="0" y="30"/>
                                </a:lnTo>
                                <a:cubicBezTo>
                                  <a:pt x="0" y="28"/>
                                  <a:pt x="1" y="27"/>
                                  <a:pt x="1" y="26"/>
                                </a:cubicBezTo>
                                <a:lnTo>
                                  <a:pt x="10" y="5"/>
                                </a:lnTo>
                                <a:cubicBezTo>
                                  <a:pt x="12" y="2"/>
                                  <a:pt x="15" y="0"/>
                                  <a:pt x="18" y="0"/>
                                </a:cubicBezTo>
                                <a:lnTo>
                                  <a:pt x="162" y="0"/>
                                </a:lnTo>
                                <a:cubicBezTo>
                                  <a:pt x="166" y="0"/>
                                  <a:pt x="169" y="3"/>
                                  <a:pt x="170" y="6"/>
                                </a:cubicBezTo>
                                <a:lnTo>
                                  <a:pt x="176" y="26"/>
                                </a:lnTo>
                                <a:cubicBezTo>
                                  <a:pt x="176" y="26"/>
                                  <a:pt x="176" y="27"/>
                                  <a:pt x="176" y="28"/>
                                </a:cubicBezTo>
                                <a:lnTo>
                                  <a:pt x="176" y="120"/>
                                </a:lnTo>
                                <a:close/>
                                <a:moveTo>
                                  <a:pt x="160" y="28"/>
                                </a:moveTo>
                                <a:lnTo>
                                  <a:pt x="161" y="30"/>
                                </a:lnTo>
                                <a:lnTo>
                                  <a:pt x="155" y="11"/>
                                </a:lnTo>
                                <a:lnTo>
                                  <a:pt x="162" y="16"/>
                                </a:lnTo>
                                <a:lnTo>
                                  <a:pt x="18" y="16"/>
                                </a:lnTo>
                                <a:lnTo>
                                  <a:pt x="25" y="12"/>
                                </a:lnTo>
                                <a:lnTo>
                                  <a:pt x="16" y="33"/>
                                </a:lnTo>
                                <a:lnTo>
                                  <a:pt x="16" y="30"/>
                                </a:lnTo>
                                <a:lnTo>
                                  <a:pt x="16" y="120"/>
                                </a:lnTo>
                                <a:lnTo>
                                  <a:pt x="8" y="112"/>
                                </a:lnTo>
                                <a:lnTo>
                                  <a:pt x="168" y="112"/>
                                </a:lnTo>
                                <a:lnTo>
                                  <a:pt x="160" y="120"/>
                                </a:lnTo>
                                <a:lnTo>
                                  <a:pt x="160" y="2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76" name="Freeform 6997"/>
                        <wps:cNvSpPr>
                          <a:spLocks/>
                        </wps:cNvSpPr>
                        <wps:spPr bwMode="auto">
                          <a:xfrm>
                            <a:off x="389" y="779"/>
                            <a:ext cx="80" cy="47"/>
                          </a:xfrm>
                          <a:custGeom>
                            <a:avLst/>
                            <a:gdLst>
                              <a:gd name="T0" fmla="*/ 80 w 80"/>
                              <a:gd name="T1" fmla="*/ 47 h 47"/>
                              <a:gd name="T2" fmla="*/ 75 w 80"/>
                              <a:gd name="T3" fmla="*/ 44 h 47"/>
                              <a:gd name="T4" fmla="*/ 6 w 80"/>
                              <a:gd name="T5" fmla="*/ 44 h 47"/>
                              <a:gd name="T6" fmla="*/ 0 w 80"/>
                              <a:gd name="T7" fmla="*/ 47 h 47"/>
                              <a:gd name="T8" fmla="*/ 4 w 80"/>
                              <a:gd name="T9" fmla="*/ 3 h 47"/>
                              <a:gd name="T10" fmla="*/ 6 w 80"/>
                              <a:gd name="T11" fmla="*/ 0 h 47"/>
                              <a:gd name="T12" fmla="*/ 70 w 80"/>
                              <a:gd name="T13" fmla="*/ 0 h 47"/>
                              <a:gd name="T14" fmla="*/ 73 w 80"/>
                              <a:gd name="T15" fmla="*/ 3 h 47"/>
                              <a:gd name="T16" fmla="*/ 80 w 80"/>
                              <a:gd name="T17" fmla="*/ 47 h 4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0" h="47">
                                <a:moveTo>
                                  <a:pt x="80" y="47"/>
                                </a:moveTo>
                                <a:lnTo>
                                  <a:pt x="75" y="44"/>
                                </a:lnTo>
                                <a:lnTo>
                                  <a:pt x="6" y="44"/>
                                </a:lnTo>
                                <a:lnTo>
                                  <a:pt x="0" y="47"/>
                                </a:lnTo>
                                <a:lnTo>
                                  <a:pt x="4" y="3"/>
                                </a:lnTo>
                                <a:lnTo>
                                  <a:pt x="6" y="0"/>
                                </a:lnTo>
                                <a:lnTo>
                                  <a:pt x="70" y="0"/>
                                </a:lnTo>
                                <a:lnTo>
                                  <a:pt x="73" y="3"/>
                                </a:lnTo>
                                <a:lnTo>
                                  <a:pt x="80" y="47"/>
                                </a:lnTo>
                                <a:close/>
                              </a:path>
                            </a:pathLst>
                          </a:custGeom>
                          <a:solidFill>
                            <a:srgbClr val="ECF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7" name="Freeform 6998"/>
                        <wps:cNvSpPr>
                          <a:spLocks noEditPoints="1"/>
                        </wps:cNvSpPr>
                        <wps:spPr bwMode="auto">
                          <a:xfrm>
                            <a:off x="385" y="775"/>
                            <a:ext cx="88" cy="56"/>
                          </a:xfrm>
                          <a:custGeom>
                            <a:avLst/>
                            <a:gdLst>
                              <a:gd name="T0" fmla="*/ 44 w 177"/>
                              <a:gd name="T1" fmla="*/ 25 h 113"/>
                              <a:gd name="T2" fmla="*/ 43 w 177"/>
                              <a:gd name="T3" fmla="*/ 27 h 113"/>
                              <a:gd name="T4" fmla="*/ 41 w 177"/>
                              <a:gd name="T5" fmla="*/ 27 h 113"/>
                              <a:gd name="T6" fmla="*/ 38 w 177"/>
                              <a:gd name="T7" fmla="*/ 26 h 113"/>
                              <a:gd name="T8" fmla="*/ 39 w 177"/>
                              <a:gd name="T9" fmla="*/ 26 h 113"/>
                              <a:gd name="T10" fmla="*/ 5 w 177"/>
                              <a:gd name="T11" fmla="*/ 26 h 113"/>
                              <a:gd name="T12" fmla="*/ 6 w 177"/>
                              <a:gd name="T13" fmla="*/ 26 h 113"/>
                              <a:gd name="T14" fmla="*/ 3 w 177"/>
                              <a:gd name="T15" fmla="*/ 27 h 113"/>
                              <a:gd name="T16" fmla="*/ 1 w 177"/>
                              <a:gd name="T17" fmla="*/ 27 h 113"/>
                              <a:gd name="T18" fmla="*/ 0 w 177"/>
                              <a:gd name="T19" fmla="*/ 26 h 113"/>
                              <a:gd name="T20" fmla="*/ 1 w 177"/>
                              <a:gd name="T21" fmla="*/ 3 h 113"/>
                              <a:gd name="T22" fmla="*/ 2 w 177"/>
                              <a:gd name="T23" fmla="*/ 2 h 113"/>
                              <a:gd name="T24" fmla="*/ 3 w 177"/>
                              <a:gd name="T25" fmla="*/ 0 h 113"/>
                              <a:gd name="T26" fmla="*/ 5 w 177"/>
                              <a:gd name="T27" fmla="*/ 0 h 113"/>
                              <a:gd name="T28" fmla="*/ 37 w 177"/>
                              <a:gd name="T29" fmla="*/ 0 h 113"/>
                              <a:gd name="T30" fmla="*/ 38 w 177"/>
                              <a:gd name="T31" fmla="*/ 0 h 113"/>
                              <a:gd name="T32" fmla="*/ 40 w 177"/>
                              <a:gd name="T33" fmla="*/ 2 h 113"/>
                              <a:gd name="T34" fmla="*/ 40 w 177"/>
                              <a:gd name="T35" fmla="*/ 3 h 113"/>
                              <a:gd name="T36" fmla="*/ 44 w 177"/>
                              <a:gd name="T37" fmla="*/ 25 h 113"/>
                              <a:gd name="T38" fmla="*/ 36 w 177"/>
                              <a:gd name="T39" fmla="*/ 4 h 113"/>
                              <a:gd name="T40" fmla="*/ 37 w 177"/>
                              <a:gd name="T41" fmla="*/ 5 h 113"/>
                              <a:gd name="T42" fmla="*/ 35 w 177"/>
                              <a:gd name="T43" fmla="*/ 3 h 113"/>
                              <a:gd name="T44" fmla="*/ 37 w 177"/>
                              <a:gd name="T45" fmla="*/ 4 h 113"/>
                              <a:gd name="T46" fmla="*/ 5 w 177"/>
                              <a:gd name="T47" fmla="*/ 4 h 113"/>
                              <a:gd name="T48" fmla="*/ 6 w 177"/>
                              <a:gd name="T49" fmla="*/ 3 h 113"/>
                              <a:gd name="T50" fmla="*/ 5 w 177"/>
                              <a:gd name="T51" fmla="*/ 5 h 113"/>
                              <a:gd name="T52" fmla="*/ 5 w 177"/>
                              <a:gd name="T53" fmla="*/ 4 h 113"/>
                              <a:gd name="T54" fmla="*/ 4 w 177"/>
                              <a:gd name="T55" fmla="*/ 26 h 113"/>
                              <a:gd name="T56" fmla="*/ 1 w 177"/>
                              <a:gd name="T57" fmla="*/ 24 h 113"/>
                              <a:gd name="T58" fmla="*/ 4 w 177"/>
                              <a:gd name="T59" fmla="*/ 22 h 113"/>
                              <a:gd name="T60" fmla="*/ 5 w 177"/>
                              <a:gd name="T61" fmla="*/ 22 h 113"/>
                              <a:gd name="T62" fmla="*/ 39 w 177"/>
                              <a:gd name="T63" fmla="*/ 22 h 113"/>
                              <a:gd name="T64" fmla="*/ 40 w 177"/>
                              <a:gd name="T65" fmla="*/ 22 h 113"/>
                              <a:gd name="T66" fmla="*/ 43 w 177"/>
                              <a:gd name="T67" fmla="*/ 24 h 113"/>
                              <a:gd name="T68" fmla="*/ 40 w 177"/>
                              <a:gd name="T69" fmla="*/ 26 h 113"/>
                              <a:gd name="T70" fmla="*/ 36 w 177"/>
                              <a:gd name="T71" fmla="*/ 4 h 11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77" h="113">
                                <a:moveTo>
                                  <a:pt x="176" y="103"/>
                                </a:moveTo>
                                <a:cubicBezTo>
                                  <a:pt x="177" y="106"/>
                                  <a:pt x="175" y="110"/>
                                  <a:pt x="173" y="111"/>
                                </a:cubicBezTo>
                                <a:cubicBezTo>
                                  <a:pt x="170" y="113"/>
                                  <a:pt x="166" y="113"/>
                                  <a:pt x="164" y="111"/>
                                </a:cubicBezTo>
                                <a:lnTo>
                                  <a:pt x="154" y="104"/>
                                </a:lnTo>
                                <a:lnTo>
                                  <a:pt x="158" y="105"/>
                                </a:lnTo>
                                <a:lnTo>
                                  <a:pt x="20" y="105"/>
                                </a:lnTo>
                                <a:lnTo>
                                  <a:pt x="24" y="104"/>
                                </a:lnTo>
                                <a:lnTo>
                                  <a:pt x="13" y="111"/>
                                </a:lnTo>
                                <a:cubicBezTo>
                                  <a:pt x="10" y="113"/>
                                  <a:pt x="7" y="113"/>
                                  <a:pt x="4" y="111"/>
                                </a:cubicBezTo>
                                <a:cubicBezTo>
                                  <a:pt x="2" y="110"/>
                                  <a:pt x="0" y="107"/>
                                  <a:pt x="0" y="104"/>
                                </a:cubicBezTo>
                                <a:lnTo>
                                  <a:pt x="7" y="14"/>
                                </a:lnTo>
                                <a:cubicBezTo>
                                  <a:pt x="7" y="13"/>
                                  <a:pt x="8" y="11"/>
                                  <a:pt x="9" y="10"/>
                                </a:cubicBezTo>
                                <a:lnTo>
                                  <a:pt x="14" y="3"/>
                                </a:lnTo>
                                <a:cubicBezTo>
                                  <a:pt x="16" y="1"/>
                                  <a:pt x="18" y="0"/>
                                  <a:pt x="20" y="0"/>
                                </a:cubicBezTo>
                                <a:lnTo>
                                  <a:pt x="148" y="0"/>
                                </a:lnTo>
                                <a:cubicBezTo>
                                  <a:pt x="150" y="0"/>
                                  <a:pt x="152" y="1"/>
                                  <a:pt x="153" y="3"/>
                                </a:cubicBezTo>
                                <a:lnTo>
                                  <a:pt x="161" y="9"/>
                                </a:lnTo>
                                <a:cubicBezTo>
                                  <a:pt x="162" y="10"/>
                                  <a:pt x="163" y="12"/>
                                  <a:pt x="163" y="14"/>
                                </a:cubicBezTo>
                                <a:lnTo>
                                  <a:pt x="176" y="103"/>
                                </a:lnTo>
                                <a:close/>
                                <a:moveTo>
                                  <a:pt x="147" y="16"/>
                                </a:moveTo>
                                <a:lnTo>
                                  <a:pt x="150" y="21"/>
                                </a:lnTo>
                                <a:lnTo>
                                  <a:pt x="143" y="14"/>
                                </a:lnTo>
                                <a:lnTo>
                                  <a:pt x="148" y="16"/>
                                </a:lnTo>
                                <a:lnTo>
                                  <a:pt x="20" y="16"/>
                                </a:lnTo>
                                <a:lnTo>
                                  <a:pt x="26" y="14"/>
                                </a:lnTo>
                                <a:lnTo>
                                  <a:pt x="21" y="20"/>
                                </a:lnTo>
                                <a:lnTo>
                                  <a:pt x="23" y="16"/>
                                </a:lnTo>
                                <a:lnTo>
                                  <a:pt x="16" y="105"/>
                                </a:lnTo>
                                <a:lnTo>
                                  <a:pt x="4" y="98"/>
                                </a:lnTo>
                                <a:lnTo>
                                  <a:pt x="16" y="90"/>
                                </a:lnTo>
                                <a:cubicBezTo>
                                  <a:pt x="17" y="90"/>
                                  <a:pt x="19" y="89"/>
                                  <a:pt x="20" y="89"/>
                                </a:cubicBezTo>
                                <a:lnTo>
                                  <a:pt x="158" y="89"/>
                                </a:lnTo>
                                <a:cubicBezTo>
                                  <a:pt x="160" y="89"/>
                                  <a:pt x="162" y="90"/>
                                  <a:pt x="163" y="91"/>
                                </a:cubicBezTo>
                                <a:lnTo>
                                  <a:pt x="173" y="98"/>
                                </a:lnTo>
                                <a:lnTo>
                                  <a:pt x="161" y="106"/>
                                </a:lnTo>
                                <a:lnTo>
                                  <a:pt x="147"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78" name="Freeform 6999"/>
                        <wps:cNvSpPr>
                          <a:spLocks/>
                        </wps:cNvSpPr>
                        <wps:spPr bwMode="auto">
                          <a:xfrm>
                            <a:off x="397" y="834"/>
                            <a:ext cx="64" cy="32"/>
                          </a:xfrm>
                          <a:custGeom>
                            <a:avLst/>
                            <a:gdLst>
                              <a:gd name="T0" fmla="*/ 61 w 64"/>
                              <a:gd name="T1" fmla="*/ 32 h 32"/>
                              <a:gd name="T2" fmla="*/ 4 w 64"/>
                              <a:gd name="T3" fmla="*/ 32 h 32"/>
                              <a:gd name="T4" fmla="*/ 0 w 64"/>
                              <a:gd name="T5" fmla="*/ 29 h 32"/>
                              <a:gd name="T6" fmla="*/ 0 w 64"/>
                              <a:gd name="T7" fmla="*/ 3 h 32"/>
                              <a:gd name="T8" fmla="*/ 4 w 64"/>
                              <a:gd name="T9" fmla="*/ 1 h 32"/>
                              <a:gd name="T10" fmla="*/ 61 w 64"/>
                              <a:gd name="T11" fmla="*/ 0 h 32"/>
                              <a:gd name="T12" fmla="*/ 64 w 64"/>
                              <a:gd name="T13" fmla="*/ 4 h 32"/>
                              <a:gd name="T14" fmla="*/ 64 w 64"/>
                              <a:gd name="T15" fmla="*/ 30 h 32"/>
                              <a:gd name="T16" fmla="*/ 61 w 64"/>
                              <a:gd name="T17" fmla="*/ 32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32">
                                <a:moveTo>
                                  <a:pt x="61" y="32"/>
                                </a:moveTo>
                                <a:lnTo>
                                  <a:pt x="4" y="32"/>
                                </a:lnTo>
                                <a:lnTo>
                                  <a:pt x="0" y="29"/>
                                </a:lnTo>
                                <a:lnTo>
                                  <a:pt x="0" y="3"/>
                                </a:lnTo>
                                <a:lnTo>
                                  <a:pt x="4" y="1"/>
                                </a:lnTo>
                                <a:lnTo>
                                  <a:pt x="61" y="0"/>
                                </a:lnTo>
                                <a:lnTo>
                                  <a:pt x="64" y="4"/>
                                </a:lnTo>
                                <a:lnTo>
                                  <a:pt x="64" y="30"/>
                                </a:lnTo>
                                <a:lnTo>
                                  <a:pt x="61" y="32"/>
                                </a:lnTo>
                                <a:close/>
                              </a:path>
                            </a:pathLst>
                          </a:custGeom>
                          <a:solidFill>
                            <a:srgbClr val="FFF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9" name="Freeform 7000"/>
                        <wps:cNvSpPr>
                          <a:spLocks noEditPoints="1"/>
                        </wps:cNvSpPr>
                        <wps:spPr bwMode="auto">
                          <a:xfrm>
                            <a:off x="393" y="830"/>
                            <a:ext cx="72" cy="40"/>
                          </a:xfrm>
                          <a:custGeom>
                            <a:avLst/>
                            <a:gdLst>
                              <a:gd name="T0" fmla="*/ 35 w 144"/>
                              <a:gd name="T1" fmla="*/ 20 h 80"/>
                              <a:gd name="T2" fmla="*/ 33 w 144"/>
                              <a:gd name="T3" fmla="*/ 20 h 80"/>
                              <a:gd name="T4" fmla="*/ 4 w 144"/>
                              <a:gd name="T5" fmla="*/ 20 h 80"/>
                              <a:gd name="T6" fmla="*/ 3 w 144"/>
                              <a:gd name="T7" fmla="*/ 20 h 80"/>
                              <a:gd name="T8" fmla="*/ 1 w 144"/>
                              <a:gd name="T9" fmla="*/ 18 h 80"/>
                              <a:gd name="T10" fmla="*/ 0 w 144"/>
                              <a:gd name="T11" fmla="*/ 17 h 80"/>
                              <a:gd name="T12" fmla="*/ 0 w 144"/>
                              <a:gd name="T13" fmla="*/ 4 h 80"/>
                              <a:gd name="T14" fmla="*/ 1 w 144"/>
                              <a:gd name="T15" fmla="*/ 2 h 80"/>
                              <a:gd name="T16" fmla="*/ 3 w 144"/>
                              <a:gd name="T17" fmla="*/ 1 h 80"/>
                              <a:gd name="T18" fmla="*/ 4 w 144"/>
                              <a:gd name="T19" fmla="*/ 1 h 80"/>
                              <a:gd name="T20" fmla="*/ 33 w 144"/>
                              <a:gd name="T21" fmla="*/ 0 h 80"/>
                              <a:gd name="T22" fmla="*/ 34 w 144"/>
                              <a:gd name="T23" fmla="*/ 1 h 80"/>
                              <a:gd name="T24" fmla="*/ 36 w 144"/>
                              <a:gd name="T25" fmla="*/ 3 h 80"/>
                              <a:gd name="T26" fmla="*/ 36 w 144"/>
                              <a:gd name="T27" fmla="*/ 4 h 80"/>
                              <a:gd name="T28" fmla="*/ 36 w 144"/>
                              <a:gd name="T29" fmla="*/ 17 h 80"/>
                              <a:gd name="T30" fmla="*/ 36 w 144"/>
                              <a:gd name="T31" fmla="*/ 19 h 80"/>
                              <a:gd name="T32" fmla="*/ 35 w 144"/>
                              <a:gd name="T33" fmla="*/ 20 h 80"/>
                              <a:gd name="T34" fmla="*/ 33 w 144"/>
                              <a:gd name="T35" fmla="*/ 16 h 80"/>
                              <a:gd name="T36" fmla="*/ 32 w 144"/>
                              <a:gd name="T37" fmla="*/ 17 h 80"/>
                              <a:gd name="T38" fmla="*/ 32 w 144"/>
                              <a:gd name="T39" fmla="*/ 4 h 80"/>
                              <a:gd name="T40" fmla="*/ 33 w 144"/>
                              <a:gd name="T41" fmla="*/ 6 h 80"/>
                              <a:gd name="T42" fmla="*/ 31 w 144"/>
                              <a:gd name="T43" fmla="*/ 4 h 80"/>
                              <a:gd name="T44" fmla="*/ 33 w 144"/>
                              <a:gd name="T45" fmla="*/ 4 h 80"/>
                              <a:gd name="T46" fmla="*/ 4 w 144"/>
                              <a:gd name="T47" fmla="*/ 5 h 80"/>
                              <a:gd name="T48" fmla="*/ 5 w 144"/>
                              <a:gd name="T49" fmla="*/ 4 h 80"/>
                              <a:gd name="T50" fmla="*/ 4 w 144"/>
                              <a:gd name="T51" fmla="*/ 6 h 80"/>
                              <a:gd name="T52" fmla="*/ 4 w 144"/>
                              <a:gd name="T53" fmla="*/ 4 h 80"/>
                              <a:gd name="T54" fmla="*/ 4 w 144"/>
                              <a:gd name="T55" fmla="*/ 17 h 80"/>
                              <a:gd name="T56" fmla="*/ 4 w 144"/>
                              <a:gd name="T57" fmla="*/ 15 h 80"/>
                              <a:gd name="T58" fmla="*/ 6 w 144"/>
                              <a:gd name="T59" fmla="*/ 17 h 80"/>
                              <a:gd name="T60" fmla="*/ 4 w 144"/>
                              <a:gd name="T61" fmla="*/ 16 h 80"/>
                              <a:gd name="T62" fmla="*/ 33 w 144"/>
                              <a:gd name="T63" fmla="*/ 16 h 80"/>
                              <a:gd name="T64" fmla="*/ 32 w 144"/>
                              <a:gd name="T65" fmla="*/ 17 h 80"/>
                              <a:gd name="T66" fmla="*/ 33 w 144"/>
                              <a:gd name="T67" fmla="*/ 16 h 8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44" h="80">
                                <a:moveTo>
                                  <a:pt x="137" y="78"/>
                                </a:moveTo>
                                <a:cubicBezTo>
                                  <a:pt x="135" y="80"/>
                                  <a:pt x="133" y="80"/>
                                  <a:pt x="131" y="80"/>
                                </a:cubicBezTo>
                                <a:lnTo>
                                  <a:pt x="16" y="80"/>
                                </a:lnTo>
                                <a:cubicBezTo>
                                  <a:pt x="14" y="80"/>
                                  <a:pt x="12" y="80"/>
                                  <a:pt x="11" y="78"/>
                                </a:cubicBezTo>
                                <a:lnTo>
                                  <a:pt x="3" y="71"/>
                                </a:lnTo>
                                <a:cubicBezTo>
                                  <a:pt x="1" y="70"/>
                                  <a:pt x="0" y="68"/>
                                  <a:pt x="0" y="65"/>
                                </a:cubicBezTo>
                                <a:lnTo>
                                  <a:pt x="0" y="14"/>
                                </a:lnTo>
                                <a:cubicBezTo>
                                  <a:pt x="0" y="11"/>
                                  <a:pt x="2" y="9"/>
                                  <a:pt x="4" y="7"/>
                                </a:cubicBezTo>
                                <a:lnTo>
                                  <a:pt x="12" y="2"/>
                                </a:lnTo>
                                <a:cubicBezTo>
                                  <a:pt x="13" y="2"/>
                                  <a:pt x="15" y="1"/>
                                  <a:pt x="16" y="1"/>
                                </a:cubicBezTo>
                                <a:lnTo>
                                  <a:pt x="129" y="0"/>
                                </a:lnTo>
                                <a:cubicBezTo>
                                  <a:pt x="131" y="0"/>
                                  <a:pt x="133" y="1"/>
                                  <a:pt x="134" y="3"/>
                                </a:cubicBezTo>
                                <a:lnTo>
                                  <a:pt x="142" y="11"/>
                                </a:lnTo>
                                <a:cubicBezTo>
                                  <a:pt x="144" y="12"/>
                                  <a:pt x="144" y="14"/>
                                  <a:pt x="144" y="16"/>
                                </a:cubicBezTo>
                                <a:lnTo>
                                  <a:pt x="144" y="67"/>
                                </a:lnTo>
                                <a:cubicBezTo>
                                  <a:pt x="144" y="69"/>
                                  <a:pt x="144" y="71"/>
                                  <a:pt x="142" y="73"/>
                                </a:cubicBezTo>
                                <a:lnTo>
                                  <a:pt x="137" y="78"/>
                                </a:lnTo>
                                <a:close/>
                                <a:moveTo>
                                  <a:pt x="131" y="61"/>
                                </a:moveTo>
                                <a:lnTo>
                                  <a:pt x="128" y="67"/>
                                </a:lnTo>
                                <a:lnTo>
                                  <a:pt x="128" y="16"/>
                                </a:lnTo>
                                <a:lnTo>
                                  <a:pt x="131" y="22"/>
                                </a:lnTo>
                                <a:lnTo>
                                  <a:pt x="123" y="14"/>
                                </a:lnTo>
                                <a:lnTo>
                                  <a:pt x="129" y="16"/>
                                </a:lnTo>
                                <a:lnTo>
                                  <a:pt x="16" y="17"/>
                                </a:lnTo>
                                <a:lnTo>
                                  <a:pt x="20" y="16"/>
                                </a:lnTo>
                                <a:lnTo>
                                  <a:pt x="13" y="21"/>
                                </a:lnTo>
                                <a:lnTo>
                                  <a:pt x="16" y="14"/>
                                </a:lnTo>
                                <a:lnTo>
                                  <a:pt x="16" y="65"/>
                                </a:lnTo>
                                <a:lnTo>
                                  <a:pt x="14" y="59"/>
                                </a:lnTo>
                                <a:lnTo>
                                  <a:pt x="22" y="67"/>
                                </a:lnTo>
                                <a:lnTo>
                                  <a:pt x="16" y="64"/>
                                </a:lnTo>
                                <a:lnTo>
                                  <a:pt x="131" y="64"/>
                                </a:lnTo>
                                <a:lnTo>
                                  <a:pt x="125" y="67"/>
                                </a:lnTo>
                                <a:lnTo>
                                  <a:pt x="131" y="6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80" name="Rectangle 7001"/>
                        <wps:cNvSpPr>
                          <a:spLocks noChangeArrowheads="1"/>
                        </wps:cNvSpPr>
                        <wps:spPr bwMode="auto">
                          <a:xfrm>
                            <a:off x="457" y="779"/>
                            <a:ext cx="8" cy="4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81" name="Rectangle 7002"/>
                        <wps:cNvSpPr>
                          <a:spLocks noChangeArrowheads="1"/>
                        </wps:cNvSpPr>
                        <wps:spPr bwMode="auto">
                          <a:xfrm>
                            <a:off x="393" y="779"/>
                            <a:ext cx="8" cy="4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82" name="Freeform 7003"/>
                        <wps:cNvSpPr>
                          <a:spLocks/>
                        </wps:cNvSpPr>
                        <wps:spPr bwMode="auto">
                          <a:xfrm>
                            <a:off x="433" y="783"/>
                            <a:ext cx="215" cy="87"/>
                          </a:xfrm>
                          <a:custGeom>
                            <a:avLst/>
                            <a:gdLst>
                              <a:gd name="T0" fmla="*/ 1 w 215"/>
                              <a:gd name="T1" fmla="*/ 52 h 87"/>
                              <a:gd name="T2" fmla="*/ 4 w 215"/>
                              <a:gd name="T3" fmla="*/ 51 h 87"/>
                              <a:gd name="T4" fmla="*/ 6 w 215"/>
                              <a:gd name="T5" fmla="*/ 49 h 87"/>
                              <a:gd name="T6" fmla="*/ 15 w 215"/>
                              <a:gd name="T7" fmla="*/ 49 h 87"/>
                              <a:gd name="T8" fmla="*/ 20 w 215"/>
                              <a:gd name="T9" fmla="*/ 46 h 87"/>
                              <a:gd name="T10" fmla="*/ 19 w 215"/>
                              <a:gd name="T11" fmla="*/ 38 h 87"/>
                              <a:gd name="T12" fmla="*/ 30 w 215"/>
                              <a:gd name="T13" fmla="*/ 32 h 87"/>
                              <a:gd name="T14" fmla="*/ 42 w 215"/>
                              <a:gd name="T15" fmla="*/ 32 h 87"/>
                              <a:gd name="T16" fmla="*/ 61 w 215"/>
                              <a:gd name="T17" fmla="*/ 39 h 87"/>
                              <a:gd name="T18" fmla="*/ 74 w 215"/>
                              <a:gd name="T19" fmla="*/ 40 h 87"/>
                              <a:gd name="T20" fmla="*/ 100 w 215"/>
                              <a:gd name="T21" fmla="*/ 37 h 87"/>
                              <a:gd name="T22" fmla="*/ 123 w 215"/>
                              <a:gd name="T23" fmla="*/ 28 h 87"/>
                              <a:gd name="T24" fmla="*/ 134 w 215"/>
                              <a:gd name="T25" fmla="*/ 24 h 87"/>
                              <a:gd name="T26" fmla="*/ 142 w 215"/>
                              <a:gd name="T27" fmla="*/ 24 h 87"/>
                              <a:gd name="T28" fmla="*/ 152 w 215"/>
                              <a:gd name="T29" fmla="*/ 18 h 87"/>
                              <a:gd name="T30" fmla="*/ 173 w 215"/>
                              <a:gd name="T31" fmla="*/ 9 h 87"/>
                              <a:gd name="T32" fmla="*/ 183 w 215"/>
                              <a:gd name="T33" fmla="*/ 7 h 87"/>
                              <a:gd name="T34" fmla="*/ 192 w 215"/>
                              <a:gd name="T35" fmla="*/ 6 h 87"/>
                              <a:gd name="T36" fmla="*/ 200 w 215"/>
                              <a:gd name="T37" fmla="*/ 0 h 87"/>
                              <a:gd name="T38" fmla="*/ 209 w 215"/>
                              <a:gd name="T39" fmla="*/ 28 h 87"/>
                              <a:gd name="T40" fmla="*/ 215 w 215"/>
                              <a:gd name="T41" fmla="*/ 40 h 87"/>
                              <a:gd name="T42" fmla="*/ 200 w 215"/>
                              <a:gd name="T43" fmla="*/ 54 h 87"/>
                              <a:gd name="T44" fmla="*/ 181 w 215"/>
                              <a:gd name="T45" fmla="*/ 62 h 87"/>
                              <a:gd name="T46" fmla="*/ 156 w 215"/>
                              <a:gd name="T47" fmla="*/ 67 h 87"/>
                              <a:gd name="T48" fmla="*/ 136 w 215"/>
                              <a:gd name="T49" fmla="*/ 68 h 87"/>
                              <a:gd name="T50" fmla="*/ 118 w 215"/>
                              <a:gd name="T51" fmla="*/ 68 h 87"/>
                              <a:gd name="T52" fmla="*/ 104 w 215"/>
                              <a:gd name="T53" fmla="*/ 70 h 87"/>
                              <a:gd name="T54" fmla="*/ 89 w 215"/>
                              <a:gd name="T55" fmla="*/ 70 h 87"/>
                              <a:gd name="T56" fmla="*/ 74 w 215"/>
                              <a:gd name="T57" fmla="*/ 71 h 87"/>
                              <a:gd name="T58" fmla="*/ 64 w 215"/>
                              <a:gd name="T59" fmla="*/ 72 h 87"/>
                              <a:gd name="T60" fmla="*/ 58 w 215"/>
                              <a:gd name="T61" fmla="*/ 78 h 87"/>
                              <a:gd name="T62" fmla="*/ 48 w 215"/>
                              <a:gd name="T63" fmla="*/ 85 h 87"/>
                              <a:gd name="T64" fmla="*/ 30 w 215"/>
                              <a:gd name="T65" fmla="*/ 87 h 87"/>
                              <a:gd name="T66" fmla="*/ 27 w 215"/>
                              <a:gd name="T67" fmla="*/ 86 h 87"/>
                              <a:gd name="T68" fmla="*/ 30 w 215"/>
                              <a:gd name="T69" fmla="*/ 82 h 87"/>
                              <a:gd name="T70" fmla="*/ 21 w 215"/>
                              <a:gd name="T71" fmla="*/ 81 h 87"/>
                              <a:gd name="T72" fmla="*/ 18 w 215"/>
                              <a:gd name="T73" fmla="*/ 76 h 87"/>
                              <a:gd name="T74" fmla="*/ 25 w 215"/>
                              <a:gd name="T75" fmla="*/ 73 h 87"/>
                              <a:gd name="T76" fmla="*/ 16 w 215"/>
                              <a:gd name="T77" fmla="*/ 72 h 87"/>
                              <a:gd name="T78" fmla="*/ 10 w 215"/>
                              <a:gd name="T79" fmla="*/ 71 h 87"/>
                              <a:gd name="T80" fmla="*/ 8 w 215"/>
                              <a:gd name="T81" fmla="*/ 67 h 87"/>
                              <a:gd name="T82" fmla="*/ 12 w 215"/>
                              <a:gd name="T83" fmla="*/ 63 h 87"/>
                              <a:gd name="T84" fmla="*/ 19 w 215"/>
                              <a:gd name="T85" fmla="*/ 61 h 87"/>
                              <a:gd name="T86" fmla="*/ 22 w 215"/>
                              <a:gd name="T87" fmla="*/ 59 h 87"/>
                              <a:gd name="T88" fmla="*/ 23 w 215"/>
                              <a:gd name="T89" fmla="*/ 59 h 87"/>
                              <a:gd name="T90" fmla="*/ 18 w 215"/>
                              <a:gd name="T91" fmla="*/ 59 h 87"/>
                              <a:gd name="T92" fmla="*/ 8 w 215"/>
                              <a:gd name="T93" fmla="*/ 61 h 87"/>
                              <a:gd name="T94" fmla="*/ 4 w 215"/>
                              <a:gd name="T95" fmla="*/ 61 h 87"/>
                              <a:gd name="T96" fmla="*/ 1 w 215"/>
                              <a:gd name="T97" fmla="*/ 58 h 87"/>
                              <a:gd name="T98" fmla="*/ 0 w 215"/>
                              <a:gd name="T99" fmla="*/ 55 h 87"/>
                              <a:gd name="T100" fmla="*/ 1 w 215"/>
                              <a:gd name="T101" fmla="*/ 52 h 8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5" h="87">
                                <a:moveTo>
                                  <a:pt x="1" y="52"/>
                                </a:moveTo>
                                <a:lnTo>
                                  <a:pt x="4" y="51"/>
                                </a:lnTo>
                                <a:lnTo>
                                  <a:pt x="6" y="49"/>
                                </a:lnTo>
                                <a:lnTo>
                                  <a:pt x="15" y="49"/>
                                </a:lnTo>
                                <a:lnTo>
                                  <a:pt x="20" y="46"/>
                                </a:lnTo>
                                <a:lnTo>
                                  <a:pt x="19" y="38"/>
                                </a:lnTo>
                                <a:lnTo>
                                  <a:pt x="30" y="32"/>
                                </a:lnTo>
                                <a:lnTo>
                                  <a:pt x="42" y="32"/>
                                </a:lnTo>
                                <a:lnTo>
                                  <a:pt x="61" y="39"/>
                                </a:lnTo>
                                <a:lnTo>
                                  <a:pt x="74" y="40"/>
                                </a:lnTo>
                                <a:lnTo>
                                  <a:pt x="100" y="37"/>
                                </a:lnTo>
                                <a:lnTo>
                                  <a:pt x="123" y="28"/>
                                </a:lnTo>
                                <a:lnTo>
                                  <a:pt x="134" y="24"/>
                                </a:lnTo>
                                <a:lnTo>
                                  <a:pt x="142" y="24"/>
                                </a:lnTo>
                                <a:lnTo>
                                  <a:pt x="152" y="18"/>
                                </a:lnTo>
                                <a:lnTo>
                                  <a:pt x="173" y="9"/>
                                </a:lnTo>
                                <a:lnTo>
                                  <a:pt x="183" y="7"/>
                                </a:lnTo>
                                <a:lnTo>
                                  <a:pt x="192" y="6"/>
                                </a:lnTo>
                                <a:lnTo>
                                  <a:pt x="200" y="0"/>
                                </a:lnTo>
                                <a:lnTo>
                                  <a:pt x="209" y="28"/>
                                </a:lnTo>
                                <a:lnTo>
                                  <a:pt x="215" y="40"/>
                                </a:lnTo>
                                <a:lnTo>
                                  <a:pt x="200" y="54"/>
                                </a:lnTo>
                                <a:lnTo>
                                  <a:pt x="181" y="62"/>
                                </a:lnTo>
                                <a:lnTo>
                                  <a:pt x="156" y="67"/>
                                </a:lnTo>
                                <a:lnTo>
                                  <a:pt x="136" y="68"/>
                                </a:lnTo>
                                <a:lnTo>
                                  <a:pt x="118" y="68"/>
                                </a:lnTo>
                                <a:lnTo>
                                  <a:pt x="104" y="70"/>
                                </a:lnTo>
                                <a:lnTo>
                                  <a:pt x="89" y="70"/>
                                </a:lnTo>
                                <a:lnTo>
                                  <a:pt x="74" y="71"/>
                                </a:lnTo>
                                <a:lnTo>
                                  <a:pt x="64" y="72"/>
                                </a:lnTo>
                                <a:lnTo>
                                  <a:pt x="58" y="78"/>
                                </a:lnTo>
                                <a:lnTo>
                                  <a:pt x="48" y="85"/>
                                </a:lnTo>
                                <a:lnTo>
                                  <a:pt x="30" y="87"/>
                                </a:lnTo>
                                <a:lnTo>
                                  <a:pt x="27" y="86"/>
                                </a:lnTo>
                                <a:lnTo>
                                  <a:pt x="30" y="82"/>
                                </a:lnTo>
                                <a:lnTo>
                                  <a:pt x="21" y="81"/>
                                </a:lnTo>
                                <a:lnTo>
                                  <a:pt x="18" y="76"/>
                                </a:lnTo>
                                <a:lnTo>
                                  <a:pt x="25" y="73"/>
                                </a:lnTo>
                                <a:lnTo>
                                  <a:pt x="16" y="72"/>
                                </a:lnTo>
                                <a:lnTo>
                                  <a:pt x="10" y="71"/>
                                </a:lnTo>
                                <a:lnTo>
                                  <a:pt x="8" y="67"/>
                                </a:lnTo>
                                <a:lnTo>
                                  <a:pt x="12" y="63"/>
                                </a:lnTo>
                                <a:lnTo>
                                  <a:pt x="19" y="61"/>
                                </a:lnTo>
                                <a:lnTo>
                                  <a:pt x="22" y="59"/>
                                </a:lnTo>
                                <a:lnTo>
                                  <a:pt x="23" y="59"/>
                                </a:lnTo>
                                <a:lnTo>
                                  <a:pt x="18" y="59"/>
                                </a:lnTo>
                                <a:lnTo>
                                  <a:pt x="8" y="61"/>
                                </a:lnTo>
                                <a:lnTo>
                                  <a:pt x="4" y="61"/>
                                </a:lnTo>
                                <a:lnTo>
                                  <a:pt x="1" y="58"/>
                                </a:lnTo>
                                <a:lnTo>
                                  <a:pt x="0" y="55"/>
                                </a:lnTo>
                                <a:lnTo>
                                  <a:pt x="1" y="52"/>
                                </a:lnTo>
                                <a:close/>
                              </a:path>
                            </a:pathLst>
                          </a:custGeom>
                          <a:solidFill>
                            <a:srgbClr val="FF7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3" name="Freeform 7004"/>
                        <wps:cNvSpPr>
                          <a:spLocks/>
                        </wps:cNvSpPr>
                        <wps:spPr bwMode="auto">
                          <a:xfrm>
                            <a:off x="433" y="838"/>
                            <a:ext cx="16" cy="8"/>
                          </a:xfrm>
                          <a:custGeom>
                            <a:avLst/>
                            <a:gdLst>
                              <a:gd name="T0" fmla="*/ 0 w 16"/>
                              <a:gd name="T1" fmla="*/ 3 h 8"/>
                              <a:gd name="T2" fmla="*/ 13 w 16"/>
                              <a:gd name="T3" fmla="*/ 0 h 8"/>
                              <a:gd name="T4" fmla="*/ 16 w 16"/>
                              <a:gd name="T5" fmla="*/ 0 h 8"/>
                              <a:gd name="T6" fmla="*/ 16 w 16"/>
                              <a:gd name="T7" fmla="*/ 4 h 8"/>
                              <a:gd name="T8" fmla="*/ 7 w 16"/>
                              <a:gd name="T9" fmla="*/ 8 h 8"/>
                              <a:gd name="T10" fmla="*/ 4 w 16"/>
                              <a:gd name="T11" fmla="*/ 8 h 8"/>
                              <a:gd name="T12" fmla="*/ 4 w 16"/>
                              <a:gd name="T13" fmla="*/ 6 h 8"/>
                              <a:gd name="T14" fmla="*/ 11 w 16"/>
                              <a:gd name="T15" fmla="*/ 3 h 8"/>
                              <a:gd name="T16" fmla="*/ 8 w 16"/>
                              <a:gd name="T17" fmla="*/ 2 h 8"/>
                              <a:gd name="T18" fmla="*/ 4 w 16"/>
                              <a:gd name="T19" fmla="*/ 3 h 8"/>
                              <a:gd name="T20" fmla="*/ 0 w 16"/>
                              <a:gd name="T21" fmla="*/ 3 h 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 h="8">
                                <a:moveTo>
                                  <a:pt x="0" y="3"/>
                                </a:moveTo>
                                <a:lnTo>
                                  <a:pt x="13" y="0"/>
                                </a:lnTo>
                                <a:lnTo>
                                  <a:pt x="16" y="0"/>
                                </a:lnTo>
                                <a:lnTo>
                                  <a:pt x="16" y="4"/>
                                </a:lnTo>
                                <a:lnTo>
                                  <a:pt x="7" y="8"/>
                                </a:lnTo>
                                <a:lnTo>
                                  <a:pt x="4" y="8"/>
                                </a:lnTo>
                                <a:lnTo>
                                  <a:pt x="4" y="6"/>
                                </a:lnTo>
                                <a:lnTo>
                                  <a:pt x="11" y="3"/>
                                </a:lnTo>
                                <a:lnTo>
                                  <a:pt x="8" y="2"/>
                                </a:lnTo>
                                <a:lnTo>
                                  <a:pt x="4" y="3"/>
                                </a:lnTo>
                                <a:lnTo>
                                  <a:pt x="0" y="3"/>
                                </a:lnTo>
                                <a:close/>
                              </a:path>
                            </a:pathLst>
                          </a:custGeom>
                          <a:solidFill>
                            <a:srgbClr val="9E69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4" name="Freeform 7005"/>
                        <wps:cNvSpPr>
                          <a:spLocks/>
                        </wps:cNvSpPr>
                        <wps:spPr bwMode="auto">
                          <a:xfrm>
                            <a:off x="441" y="815"/>
                            <a:ext cx="16" cy="15"/>
                          </a:xfrm>
                          <a:custGeom>
                            <a:avLst/>
                            <a:gdLst>
                              <a:gd name="T0" fmla="*/ 12 w 16"/>
                              <a:gd name="T1" fmla="*/ 13 h 15"/>
                              <a:gd name="T2" fmla="*/ 11 w 16"/>
                              <a:gd name="T3" fmla="*/ 13 h 15"/>
                              <a:gd name="T4" fmla="*/ 0 w 16"/>
                              <a:gd name="T5" fmla="*/ 15 h 15"/>
                              <a:gd name="T6" fmla="*/ 2 w 16"/>
                              <a:gd name="T7" fmla="*/ 10 h 15"/>
                              <a:gd name="T8" fmla="*/ 13 w 16"/>
                              <a:gd name="T9" fmla="*/ 2 h 15"/>
                              <a:gd name="T10" fmla="*/ 16 w 16"/>
                              <a:gd name="T11" fmla="*/ 0 h 15"/>
                              <a:gd name="T12" fmla="*/ 12 w 16"/>
                              <a:gd name="T13" fmla="*/ 13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15">
                                <a:moveTo>
                                  <a:pt x="12" y="13"/>
                                </a:moveTo>
                                <a:lnTo>
                                  <a:pt x="11" y="13"/>
                                </a:lnTo>
                                <a:lnTo>
                                  <a:pt x="0" y="15"/>
                                </a:lnTo>
                                <a:lnTo>
                                  <a:pt x="2" y="10"/>
                                </a:lnTo>
                                <a:lnTo>
                                  <a:pt x="13" y="2"/>
                                </a:lnTo>
                                <a:lnTo>
                                  <a:pt x="16" y="0"/>
                                </a:lnTo>
                                <a:lnTo>
                                  <a:pt x="12" y="13"/>
                                </a:lnTo>
                                <a:close/>
                              </a:path>
                            </a:pathLst>
                          </a:custGeom>
                          <a:solidFill>
                            <a:srgbClr val="FF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5" name="Freeform 7006"/>
                        <wps:cNvSpPr>
                          <a:spLocks/>
                        </wps:cNvSpPr>
                        <wps:spPr bwMode="auto">
                          <a:xfrm>
                            <a:off x="441" y="823"/>
                            <a:ext cx="16" cy="7"/>
                          </a:xfrm>
                          <a:custGeom>
                            <a:avLst/>
                            <a:gdLst>
                              <a:gd name="T0" fmla="*/ 6 w 16"/>
                              <a:gd name="T1" fmla="*/ 6 h 7"/>
                              <a:gd name="T2" fmla="*/ 13 w 16"/>
                              <a:gd name="T3" fmla="*/ 3 h 7"/>
                              <a:gd name="T4" fmla="*/ 16 w 16"/>
                              <a:gd name="T5" fmla="*/ 0 h 7"/>
                              <a:gd name="T6" fmla="*/ 0 w 16"/>
                              <a:gd name="T7" fmla="*/ 5 h 7"/>
                              <a:gd name="T8" fmla="*/ 1 w 16"/>
                              <a:gd name="T9" fmla="*/ 7 h 7"/>
                              <a:gd name="T10" fmla="*/ 2 w 16"/>
                              <a:gd name="T11" fmla="*/ 7 h 7"/>
                              <a:gd name="T12" fmla="*/ 6 w 16"/>
                              <a:gd name="T13" fmla="*/ 6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7">
                                <a:moveTo>
                                  <a:pt x="6" y="6"/>
                                </a:moveTo>
                                <a:lnTo>
                                  <a:pt x="13" y="3"/>
                                </a:lnTo>
                                <a:lnTo>
                                  <a:pt x="16" y="0"/>
                                </a:lnTo>
                                <a:lnTo>
                                  <a:pt x="0" y="5"/>
                                </a:lnTo>
                                <a:lnTo>
                                  <a:pt x="1" y="7"/>
                                </a:lnTo>
                                <a:lnTo>
                                  <a:pt x="2" y="7"/>
                                </a:lnTo>
                                <a:lnTo>
                                  <a:pt x="6" y="6"/>
                                </a:lnTo>
                                <a:close/>
                              </a:path>
                            </a:pathLst>
                          </a:custGeom>
                          <a:solidFill>
                            <a:srgbClr val="9E69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7" name="Freeform 7007"/>
                        <wps:cNvSpPr>
                          <a:spLocks/>
                        </wps:cNvSpPr>
                        <wps:spPr bwMode="auto">
                          <a:xfrm>
                            <a:off x="600" y="672"/>
                            <a:ext cx="302" cy="278"/>
                          </a:xfrm>
                          <a:custGeom>
                            <a:avLst/>
                            <a:gdLst>
                              <a:gd name="T0" fmla="*/ 119 w 302"/>
                              <a:gd name="T1" fmla="*/ 11 h 278"/>
                              <a:gd name="T2" fmla="*/ 145 w 302"/>
                              <a:gd name="T3" fmla="*/ 6 h 278"/>
                              <a:gd name="T4" fmla="*/ 169 w 302"/>
                              <a:gd name="T5" fmla="*/ 3 h 278"/>
                              <a:gd name="T6" fmla="*/ 186 w 302"/>
                              <a:gd name="T7" fmla="*/ 0 h 278"/>
                              <a:gd name="T8" fmla="*/ 201 w 302"/>
                              <a:gd name="T9" fmla="*/ 0 h 278"/>
                              <a:gd name="T10" fmla="*/ 214 w 302"/>
                              <a:gd name="T11" fmla="*/ 4 h 278"/>
                              <a:gd name="T12" fmla="*/ 230 w 302"/>
                              <a:gd name="T13" fmla="*/ 4 h 278"/>
                              <a:gd name="T14" fmla="*/ 238 w 302"/>
                              <a:gd name="T15" fmla="*/ 6 h 278"/>
                              <a:gd name="T16" fmla="*/ 242 w 302"/>
                              <a:gd name="T17" fmla="*/ 4 h 278"/>
                              <a:gd name="T18" fmla="*/ 263 w 302"/>
                              <a:gd name="T19" fmla="*/ 15 h 278"/>
                              <a:gd name="T20" fmla="*/ 276 w 302"/>
                              <a:gd name="T21" fmla="*/ 20 h 278"/>
                              <a:gd name="T22" fmla="*/ 282 w 302"/>
                              <a:gd name="T23" fmla="*/ 32 h 278"/>
                              <a:gd name="T24" fmla="*/ 294 w 302"/>
                              <a:gd name="T25" fmla="*/ 47 h 278"/>
                              <a:gd name="T26" fmla="*/ 301 w 302"/>
                              <a:gd name="T27" fmla="*/ 58 h 278"/>
                              <a:gd name="T28" fmla="*/ 301 w 302"/>
                              <a:gd name="T29" fmla="*/ 69 h 278"/>
                              <a:gd name="T30" fmla="*/ 302 w 302"/>
                              <a:gd name="T31" fmla="*/ 90 h 278"/>
                              <a:gd name="T32" fmla="*/ 302 w 302"/>
                              <a:gd name="T33" fmla="*/ 101 h 278"/>
                              <a:gd name="T34" fmla="*/ 297 w 302"/>
                              <a:gd name="T35" fmla="*/ 137 h 278"/>
                              <a:gd name="T36" fmla="*/ 289 w 302"/>
                              <a:gd name="T37" fmla="*/ 170 h 278"/>
                              <a:gd name="T38" fmla="*/ 282 w 302"/>
                              <a:gd name="T39" fmla="*/ 205 h 278"/>
                              <a:gd name="T40" fmla="*/ 274 w 302"/>
                              <a:gd name="T41" fmla="*/ 225 h 278"/>
                              <a:gd name="T42" fmla="*/ 267 w 302"/>
                              <a:gd name="T43" fmla="*/ 241 h 278"/>
                              <a:gd name="T44" fmla="*/ 256 w 302"/>
                              <a:gd name="T45" fmla="*/ 258 h 278"/>
                              <a:gd name="T46" fmla="*/ 244 w 302"/>
                              <a:gd name="T47" fmla="*/ 276 h 278"/>
                              <a:gd name="T48" fmla="*/ 170 w 302"/>
                              <a:gd name="T49" fmla="*/ 277 h 278"/>
                              <a:gd name="T50" fmla="*/ 144 w 302"/>
                              <a:gd name="T51" fmla="*/ 277 h 278"/>
                              <a:gd name="T52" fmla="*/ 102 w 302"/>
                              <a:gd name="T53" fmla="*/ 275 h 278"/>
                              <a:gd name="T54" fmla="*/ 87 w 302"/>
                              <a:gd name="T55" fmla="*/ 278 h 278"/>
                              <a:gd name="T56" fmla="*/ 72 w 302"/>
                              <a:gd name="T57" fmla="*/ 224 h 278"/>
                              <a:gd name="T58" fmla="*/ 70 w 302"/>
                              <a:gd name="T59" fmla="*/ 186 h 278"/>
                              <a:gd name="T60" fmla="*/ 76 w 302"/>
                              <a:gd name="T61" fmla="*/ 139 h 278"/>
                              <a:gd name="T62" fmla="*/ 85 w 302"/>
                              <a:gd name="T63" fmla="*/ 126 h 278"/>
                              <a:gd name="T64" fmla="*/ 63 w 302"/>
                              <a:gd name="T65" fmla="*/ 143 h 278"/>
                              <a:gd name="T66" fmla="*/ 47 w 302"/>
                              <a:gd name="T67" fmla="*/ 158 h 278"/>
                              <a:gd name="T68" fmla="*/ 31 w 302"/>
                              <a:gd name="T69" fmla="*/ 170 h 278"/>
                              <a:gd name="T70" fmla="*/ 21 w 302"/>
                              <a:gd name="T71" fmla="*/ 152 h 278"/>
                              <a:gd name="T72" fmla="*/ 12 w 302"/>
                              <a:gd name="T73" fmla="*/ 139 h 278"/>
                              <a:gd name="T74" fmla="*/ 4 w 302"/>
                              <a:gd name="T75" fmla="*/ 116 h 278"/>
                              <a:gd name="T76" fmla="*/ 0 w 302"/>
                              <a:gd name="T77" fmla="*/ 96 h 278"/>
                              <a:gd name="T78" fmla="*/ 16 w 302"/>
                              <a:gd name="T79" fmla="*/ 89 h 278"/>
                              <a:gd name="T80" fmla="*/ 45 w 302"/>
                              <a:gd name="T81" fmla="*/ 64 h 278"/>
                              <a:gd name="T82" fmla="*/ 68 w 302"/>
                              <a:gd name="T83" fmla="*/ 39 h 278"/>
                              <a:gd name="T84" fmla="*/ 85 w 302"/>
                              <a:gd name="T85" fmla="*/ 19 h 278"/>
                              <a:gd name="T86" fmla="*/ 97 w 302"/>
                              <a:gd name="T87" fmla="*/ 11 h 278"/>
                              <a:gd name="T88" fmla="*/ 110 w 302"/>
                              <a:gd name="T89" fmla="*/ 11 h 278"/>
                              <a:gd name="T90" fmla="*/ 126 w 302"/>
                              <a:gd name="T91" fmla="*/ 11 h 278"/>
                              <a:gd name="T92" fmla="*/ 119 w 302"/>
                              <a:gd name="T93" fmla="*/ 11 h 27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02" h="278">
                                <a:moveTo>
                                  <a:pt x="119" y="11"/>
                                </a:moveTo>
                                <a:lnTo>
                                  <a:pt x="145" y="6"/>
                                </a:lnTo>
                                <a:lnTo>
                                  <a:pt x="169" y="3"/>
                                </a:lnTo>
                                <a:lnTo>
                                  <a:pt x="186" y="0"/>
                                </a:lnTo>
                                <a:lnTo>
                                  <a:pt x="201" y="0"/>
                                </a:lnTo>
                                <a:lnTo>
                                  <a:pt x="214" y="4"/>
                                </a:lnTo>
                                <a:lnTo>
                                  <a:pt x="230" y="4"/>
                                </a:lnTo>
                                <a:lnTo>
                                  <a:pt x="238" y="6"/>
                                </a:lnTo>
                                <a:lnTo>
                                  <a:pt x="242" y="4"/>
                                </a:lnTo>
                                <a:lnTo>
                                  <a:pt x="263" y="15"/>
                                </a:lnTo>
                                <a:lnTo>
                                  <a:pt x="276" y="20"/>
                                </a:lnTo>
                                <a:lnTo>
                                  <a:pt x="282" y="32"/>
                                </a:lnTo>
                                <a:lnTo>
                                  <a:pt x="294" y="47"/>
                                </a:lnTo>
                                <a:lnTo>
                                  <a:pt x="301" y="58"/>
                                </a:lnTo>
                                <a:lnTo>
                                  <a:pt x="301" y="69"/>
                                </a:lnTo>
                                <a:lnTo>
                                  <a:pt x="302" y="90"/>
                                </a:lnTo>
                                <a:lnTo>
                                  <a:pt x="302" y="101"/>
                                </a:lnTo>
                                <a:lnTo>
                                  <a:pt x="297" y="137"/>
                                </a:lnTo>
                                <a:lnTo>
                                  <a:pt x="289" y="170"/>
                                </a:lnTo>
                                <a:lnTo>
                                  <a:pt x="282" y="205"/>
                                </a:lnTo>
                                <a:lnTo>
                                  <a:pt x="274" y="225"/>
                                </a:lnTo>
                                <a:lnTo>
                                  <a:pt x="267" y="241"/>
                                </a:lnTo>
                                <a:lnTo>
                                  <a:pt x="256" y="258"/>
                                </a:lnTo>
                                <a:lnTo>
                                  <a:pt x="244" y="276"/>
                                </a:lnTo>
                                <a:lnTo>
                                  <a:pt x="170" y="277"/>
                                </a:lnTo>
                                <a:lnTo>
                                  <a:pt x="144" y="277"/>
                                </a:lnTo>
                                <a:lnTo>
                                  <a:pt x="102" y="275"/>
                                </a:lnTo>
                                <a:lnTo>
                                  <a:pt x="87" y="278"/>
                                </a:lnTo>
                                <a:lnTo>
                                  <a:pt x="72" y="224"/>
                                </a:lnTo>
                                <a:lnTo>
                                  <a:pt x="70" y="186"/>
                                </a:lnTo>
                                <a:lnTo>
                                  <a:pt x="76" y="139"/>
                                </a:lnTo>
                                <a:lnTo>
                                  <a:pt x="85" y="126"/>
                                </a:lnTo>
                                <a:lnTo>
                                  <a:pt x="63" y="143"/>
                                </a:lnTo>
                                <a:lnTo>
                                  <a:pt x="47" y="158"/>
                                </a:lnTo>
                                <a:lnTo>
                                  <a:pt x="31" y="170"/>
                                </a:lnTo>
                                <a:lnTo>
                                  <a:pt x="21" y="152"/>
                                </a:lnTo>
                                <a:lnTo>
                                  <a:pt x="12" y="139"/>
                                </a:lnTo>
                                <a:lnTo>
                                  <a:pt x="4" y="116"/>
                                </a:lnTo>
                                <a:lnTo>
                                  <a:pt x="0" y="96"/>
                                </a:lnTo>
                                <a:lnTo>
                                  <a:pt x="16" y="89"/>
                                </a:lnTo>
                                <a:lnTo>
                                  <a:pt x="45" y="64"/>
                                </a:lnTo>
                                <a:lnTo>
                                  <a:pt x="68" y="39"/>
                                </a:lnTo>
                                <a:lnTo>
                                  <a:pt x="85" y="19"/>
                                </a:lnTo>
                                <a:lnTo>
                                  <a:pt x="97" y="11"/>
                                </a:lnTo>
                                <a:lnTo>
                                  <a:pt x="110" y="11"/>
                                </a:lnTo>
                                <a:lnTo>
                                  <a:pt x="126" y="11"/>
                                </a:lnTo>
                                <a:lnTo>
                                  <a:pt x="119" y="1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8" name="Freeform 7008"/>
                        <wps:cNvSpPr>
                          <a:spLocks/>
                        </wps:cNvSpPr>
                        <wps:spPr bwMode="auto">
                          <a:xfrm>
                            <a:off x="676" y="954"/>
                            <a:ext cx="198" cy="39"/>
                          </a:xfrm>
                          <a:custGeom>
                            <a:avLst/>
                            <a:gdLst>
                              <a:gd name="T0" fmla="*/ 66 w 198"/>
                              <a:gd name="T1" fmla="*/ 4 h 39"/>
                              <a:gd name="T2" fmla="*/ 99 w 198"/>
                              <a:gd name="T3" fmla="*/ 4 h 39"/>
                              <a:gd name="T4" fmla="*/ 154 w 198"/>
                              <a:gd name="T5" fmla="*/ 2 h 39"/>
                              <a:gd name="T6" fmla="*/ 178 w 198"/>
                              <a:gd name="T7" fmla="*/ 0 h 39"/>
                              <a:gd name="T8" fmla="*/ 183 w 198"/>
                              <a:gd name="T9" fmla="*/ 16 h 39"/>
                              <a:gd name="T10" fmla="*/ 198 w 198"/>
                              <a:gd name="T11" fmla="*/ 39 h 39"/>
                              <a:gd name="T12" fmla="*/ 0 w 198"/>
                              <a:gd name="T13" fmla="*/ 39 h 39"/>
                              <a:gd name="T14" fmla="*/ 13 w 198"/>
                              <a:gd name="T15" fmla="*/ 7 h 39"/>
                              <a:gd name="T16" fmla="*/ 66 w 198"/>
                              <a:gd name="T17" fmla="*/ 4 h 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8" h="39">
                                <a:moveTo>
                                  <a:pt x="66" y="4"/>
                                </a:moveTo>
                                <a:lnTo>
                                  <a:pt x="99" y="4"/>
                                </a:lnTo>
                                <a:lnTo>
                                  <a:pt x="154" y="2"/>
                                </a:lnTo>
                                <a:lnTo>
                                  <a:pt x="178" y="0"/>
                                </a:lnTo>
                                <a:lnTo>
                                  <a:pt x="183" y="16"/>
                                </a:lnTo>
                                <a:lnTo>
                                  <a:pt x="198" y="39"/>
                                </a:lnTo>
                                <a:lnTo>
                                  <a:pt x="0" y="39"/>
                                </a:lnTo>
                                <a:lnTo>
                                  <a:pt x="13" y="7"/>
                                </a:lnTo>
                                <a:lnTo>
                                  <a:pt x="66" y="4"/>
                                </a:lnTo>
                                <a:close/>
                              </a:path>
                            </a:pathLst>
                          </a:custGeom>
                          <a:solidFill>
                            <a:srgbClr val="005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9" name="Freeform 7009"/>
                        <wps:cNvSpPr>
                          <a:spLocks noEditPoints="1"/>
                        </wps:cNvSpPr>
                        <wps:spPr bwMode="auto">
                          <a:xfrm>
                            <a:off x="672" y="950"/>
                            <a:ext cx="207" cy="47"/>
                          </a:xfrm>
                          <a:custGeom>
                            <a:avLst/>
                            <a:gdLst>
                              <a:gd name="T0" fmla="*/ 35 w 417"/>
                              <a:gd name="T1" fmla="*/ 2 h 96"/>
                              <a:gd name="T2" fmla="*/ 51 w 417"/>
                              <a:gd name="T3" fmla="*/ 2 h 96"/>
                              <a:gd name="T4" fmla="*/ 78 w 417"/>
                              <a:gd name="T5" fmla="*/ 1 h 96"/>
                              <a:gd name="T6" fmla="*/ 91 w 417"/>
                              <a:gd name="T7" fmla="*/ 0 h 96"/>
                              <a:gd name="T8" fmla="*/ 93 w 417"/>
                              <a:gd name="T9" fmla="*/ 1 h 96"/>
                              <a:gd name="T10" fmla="*/ 95 w 417"/>
                              <a:gd name="T11" fmla="*/ 9 h 96"/>
                              <a:gd name="T12" fmla="*/ 95 w 417"/>
                              <a:gd name="T13" fmla="*/ 9 h 96"/>
                              <a:gd name="T14" fmla="*/ 102 w 417"/>
                              <a:gd name="T15" fmla="*/ 20 h 96"/>
                              <a:gd name="T16" fmla="*/ 102 w 417"/>
                              <a:gd name="T17" fmla="*/ 22 h 96"/>
                              <a:gd name="T18" fmla="*/ 101 w 417"/>
                              <a:gd name="T19" fmla="*/ 23 h 96"/>
                              <a:gd name="T20" fmla="*/ 2 w 417"/>
                              <a:gd name="T21" fmla="*/ 23 h 96"/>
                              <a:gd name="T22" fmla="*/ 0 w 417"/>
                              <a:gd name="T23" fmla="*/ 23 h 96"/>
                              <a:gd name="T24" fmla="*/ 0 w 417"/>
                              <a:gd name="T25" fmla="*/ 21 h 96"/>
                              <a:gd name="T26" fmla="*/ 7 w 417"/>
                              <a:gd name="T27" fmla="*/ 5 h 96"/>
                              <a:gd name="T28" fmla="*/ 9 w 417"/>
                              <a:gd name="T29" fmla="*/ 3 h 96"/>
                              <a:gd name="T30" fmla="*/ 35 w 417"/>
                              <a:gd name="T31" fmla="*/ 2 h 96"/>
                              <a:gd name="T32" fmla="*/ 9 w 417"/>
                              <a:gd name="T33" fmla="*/ 7 h 96"/>
                              <a:gd name="T34" fmla="*/ 11 w 417"/>
                              <a:gd name="T35" fmla="*/ 6 h 96"/>
                              <a:gd name="T36" fmla="*/ 4 w 417"/>
                              <a:gd name="T37" fmla="*/ 22 h 96"/>
                              <a:gd name="T38" fmla="*/ 2 w 417"/>
                              <a:gd name="T39" fmla="*/ 19 h 96"/>
                              <a:gd name="T40" fmla="*/ 101 w 417"/>
                              <a:gd name="T41" fmla="*/ 19 h 96"/>
                              <a:gd name="T42" fmla="*/ 99 w 417"/>
                              <a:gd name="T43" fmla="*/ 23 h 96"/>
                              <a:gd name="T44" fmla="*/ 92 w 417"/>
                              <a:gd name="T45" fmla="*/ 11 h 96"/>
                              <a:gd name="T46" fmla="*/ 91 w 417"/>
                              <a:gd name="T47" fmla="*/ 10 h 96"/>
                              <a:gd name="T48" fmla="*/ 89 w 417"/>
                              <a:gd name="T49" fmla="*/ 2 h 96"/>
                              <a:gd name="T50" fmla="*/ 91 w 417"/>
                              <a:gd name="T51" fmla="*/ 4 h 96"/>
                              <a:gd name="T52" fmla="*/ 78 w 417"/>
                              <a:gd name="T53" fmla="*/ 5 h 96"/>
                              <a:gd name="T54" fmla="*/ 51 w 417"/>
                              <a:gd name="T55" fmla="*/ 6 h 96"/>
                              <a:gd name="T56" fmla="*/ 35 w 417"/>
                              <a:gd name="T57" fmla="*/ 6 h 96"/>
                              <a:gd name="T58" fmla="*/ 9 w 417"/>
                              <a:gd name="T59" fmla="*/ 7 h 9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17" h="96">
                                <a:moveTo>
                                  <a:pt x="142" y="8"/>
                                </a:moveTo>
                                <a:lnTo>
                                  <a:pt x="208" y="8"/>
                                </a:lnTo>
                                <a:lnTo>
                                  <a:pt x="317" y="4"/>
                                </a:lnTo>
                                <a:lnTo>
                                  <a:pt x="368" y="0"/>
                                </a:lnTo>
                                <a:cubicBezTo>
                                  <a:pt x="371" y="0"/>
                                  <a:pt x="375" y="3"/>
                                  <a:pt x="376" y="6"/>
                                </a:cubicBezTo>
                                <a:lnTo>
                                  <a:pt x="386" y="38"/>
                                </a:lnTo>
                                <a:lnTo>
                                  <a:pt x="385" y="36"/>
                                </a:lnTo>
                                <a:lnTo>
                                  <a:pt x="415" y="84"/>
                                </a:lnTo>
                                <a:cubicBezTo>
                                  <a:pt x="417" y="87"/>
                                  <a:pt x="417" y="90"/>
                                  <a:pt x="415" y="92"/>
                                </a:cubicBezTo>
                                <a:cubicBezTo>
                                  <a:pt x="414" y="95"/>
                                  <a:pt x="411" y="96"/>
                                  <a:pt x="408" y="96"/>
                                </a:cubicBezTo>
                                <a:lnTo>
                                  <a:pt x="8" y="96"/>
                                </a:lnTo>
                                <a:cubicBezTo>
                                  <a:pt x="6" y="96"/>
                                  <a:pt x="3" y="95"/>
                                  <a:pt x="2" y="93"/>
                                </a:cubicBezTo>
                                <a:cubicBezTo>
                                  <a:pt x="0" y="91"/>
                                  <a:pt x="0" y="88"/>
                                  <a:pt x="1" y="85"/>
                                </a:cubicBezTo>
                                <a:lnTo>
                                  <a:pt x="29" y="20"/>
                                </a:lnTo>
                                <a:cubicBezTo>
                                  <a:pt x="30" y="17"/>
                                  <a:pt x="33" y="15"/>
                                  <a:pt x="36" y="15"/>
                                </a:cubicBezTo>
                                <a:lnTo>
                                  <a:pt x="142" y="8"/>
                                </a:lnTo>
                                <a:close/>
                                <a:moveTo>
                                  <a:pt x="37" y="31"/>
                                </a:moveTo>
                                <a:lnTo>
                                  <a:pt x="44" y="26"/>
                                </a:lnTo>
                                <a:lnTo>
                                  <a:pt x="16" y="92"/>
                                </a:lnTo>
                                <a:lnTo>
                                  <a:pt x="8" y="80"/>
                                </a:lnTo>
                                <a:lnTo>
                                  <a:pt x="408" y="80"/>
                                </a:lnTo>
                                <a:lnTo>
                                  <a:pt x="402" y="93"/>
                                </a:lnTo>
                                <a:lnTo>
                                  <a:pt x="372" y="45"/>
                                </a:lnTo>
                                <a:cubicBezTo>
                                  <a:pt x="371" y="44"/>
                                  <a:pt x="371" y="44"/>
                                  <a:pt x="371" y="43"/>
                                </a:cubicBezTo>
                                <a:lnTo>
                                  <a:pt x="361" y="11"/>
                                </a:lnTo>
                                <a:lnTo>
                                  <a:pt x="369" y="16"/>
                                </a:lnTo>
                                <a:lnTo>
                                  <a:pt x="318" y="20"/>
                                </a:lnTo>
                                <a:lnTo>
                                  <a:pt x="208" y="24"/>
                                </a:lnTo>
                                <a:lnTo>
                                  <a:pt x="143" y="24"/>
                                </a:lnTo>
                                <a:lnTo>
                                  <a:pt x="37" y="31"/>
                                </a:lnTo>
                                <a:close/>
                              </a:path>
                            </a:pathLst>
                          </a:custGeom>
                          <a:solidFill>
                            <a:srgbClr val="005897"/>
                          </a:solidFill>
                          <a:ln w="0">
                            <a:solidFill>
                              <a:srgbClr val="005897"/>
                            </a:solidFill>
                            <a:round/>
                            <a:headEnd/>
                            <a:tailEnd/>
                          </a:ln>
                        </wps:spPr>
                        <wps:bodyPr rot="0" vert="horz" wrap="square" lIns="91440" tIns="45720" rIns="91440" bIns="45720" anchor="t" anchorCtr="0" upright="1">
                          <a:noAutofit/>
                        </wps:bodyPr>
                      </wps:wsp>
                      <wps:wsp>
                        <wps:cNvPr id="3990" name="Freeform 7010"/>
                        <wps:cNvSpPr>
                          <a:spLocks/>
                        </wps:cNvSpPr>
                        <wps:spPr bwMode="auto">
                          <a:xfrm>
                            <a:off x="691" y="652"/>
                            <a:ext cx="159" cy="119"/>
                          </a:xfrm>
                          <a:custGeom>
                            <a:avLst/>
                            <a:gdLst>
                              <a:gd name="T0" fmla="*/ 138 w 159"/>
                              <a:gd name="T1" fmla="*/ 0 h 119"/>
                              <a:gd name="T2" fmla="*/ 129 w 159"/>
                              <a:gd name="T3" fmla="*/ 8 h 119"/>
                              <a:gd name="T4" fmla="*/ 84 w 159"/>
                              <a:gd name="T5" fmla="*/ 32 h 119"/>
                              <a:gd name="T6" fmla="*/ 40 w 159"/>
                              <a:gd name="T7" fmla="*/ 56 h 119"/>
                              <a:gd name="T8" fmla="*/ 13 w 159"/>
                              <a:gd name="T9" fmla="*/ 76 h 119"/>
                              <a:gd name="T10" fmla="*/ 0 w 159"/>
                              <a:gd name="T11" fmla="*/ 90 h 119"/>
                              <a:gd name="T12" fmla="*/ 0 w 159"/>
                              <a:gd name="T13" fmla="*/ 92 h 119"/>
                              <a:gd name="T14" fmla="*/ 4 w 159"/>
                              <a:gd name="T15" fmla="*/ 101 h 119"/>
                              <a:gd name="T16" fmla="*/ 7 w 159"/>
                              <a:gd name="T17" fmla="*/ 115 h 119"/>
                              <a:gd name="T18" fmla="*/ 23 w 159"/>
                              <a:gd name="T19" fmla="*/ 119 h 119"/>
                              <a:gd name="T20" fmla="*/ 34 w 159"/>
                              <a:gd name="T21" fmla="*/ 119 h 119"/>
                              <a:gd name="T22" fmla="*/ 45 w 159"/>
                              <a:gd name="T23" fmla="*/ 118 h 119"/>
                              <a:gd name="T24" fmla="*/ 94 w 159"/>
                              <a:gd name="T25" fmla="*/ 100 h 119"/>
                              <a:gd name="T26" fmla="*/ 138 w 159"/>
                              <a:gd name="T27" fmla="*/ 71 h 119"/>
                              <a:gd name="T28" fmla="*/ 152 w 159"/>
                              <a:gd name="T29" fmla="*/ 54 h 119"/>
                              <a:gd name="T30" fmla="*/ 159 w 159"/>
                              <a:gd name="T31" fmla="*/ 37 h 119"/>
                              <a:gd name="T32" fmla="*/ 150 w 159"/>
                              <a:gd name="T33" fmla="*/ 20 h 119"/>
                              <a:gd name="T34" fmla="*/ 138 w 159"/>
                              <a:gd name="T35" fmla="*/ 0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9" h="119">
                                <a:moveTo>
                                  <a:pt x="138" y="0"/>
                                </a:moveTo>
                                <a:lnTo>
                                  <a:pt x="129" y="8"/>
                                </a:lnTo>
                                <a:lnTo>
                                  <a:pt x="84" y="32"/>
                                </a:lnTo>
                                <a:lnTo>
                                  <a:pt x="40" y="56"/>
                                </a:lnTo>
                                <a:lnTo>
                                  <a:pt x="13" y="76"/>
                                </a:lnTo>
                                <a:lnTo>
                                  <a:pt x="0" y="90"/>
                                </a:lnTo>
                                <a:lnTo>
                                  <a:pt x="0" y="92"/>
                                </a:lnTo>
                                <a:lnTo>
                                  <a:pt x="4" y="101"/>
                                </a:lnTo>
                                <a:lnTo>
                                  <a:pt x="7" y="115"/>
                                </a:lnTo>
                                <a:lnTo>
                                  <a:pt x="23" y="119"/>
                                </a:lnTo>
                                <a:lnTo>
                                  <a:pt x="34" y="119"/>
                                </a:lnTo>
                                <a:lnTo>
                                  <a:pt x="45" y="118"/>
                                </a:lnTo>
                                <a:lnTo>
                                  <a:pt x="94" y="100"/>
                                </a:lnTo>
                                <a:lnTo>
                                  <a:pt x="138" y="71"/>
                                </a:lnTo>
                                <a:lnTo>
                                  <a:pt x="152" y="54"/>
                                </a:lnTo>
                                <a:lnTo>
                                  <a:pt x="159" y="37"/>
                                </a:lnTo>
                                <a:lnTo>
                                  <a:pt x="150" y="20"/>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1" name="Freeform 7011"/>
                        <wps:cNvSpPr>
                          <a:spLocks noEditPoints="1"/>
                        </wps:cNvSpPr>
                        <wps:spPr bwMode="auto">
                          <a:xfrm>
                            <a:off x="688" y="648"/>
                            <a:ext cx="167" cy="127"/>
                          </a:xfrm>
                          <a:custGeom>
                            <a:avLst/>
                            <a:gdLst>
                              <a:gd name="T0" fmla="*/ 68 w 337"/>
                              <a:gd name="T1" fmla="*/ 3 h 256"/>
                              <a:gd name="T2" fmla="*/ 71 w 337"/>
                              <a:gd name="T3" fmla="*/ 3 h 256"/>
                              <a:gd name="T4" fmla="*/ 67 w 337"/>
                              <a:gd name="T5" fmla="*/ 7 h 256"/>
                              <a:gd name="T6" fmla="*/ 66 w 337"/>
                              <a:gd name="T7" fmla="*/ 7 h 256"/>
                              <a:gd name="T8" fmla="*/ 44 w 337"/>
                              <a:gd name="T9" fmla="*/ 20 h 256"/>
                              <a:gd name="T10" fmla="*/ 23 w 337"/>
                              <a:gd name="T11" fmla="*/ 32 h 256"/>
                              <a:gd name="T12" fmla="*/ 9 w 337"/>
                              <a:gd name="T13" fmla="*/ 41 h 256"/>
                              <a:gd name="T14" fmla="*/ 9 w 337"/>
                              <a:gd name="T15" fmla="*/ 41 h 256"/>
                              <a:gd name="T16" fmla="*/ 3 w 337"/>
                              <a:gd name="T17" fmla="*/ 48 h 256"/>
                              <a:gd name="T18" fmla="*/ 4 w 337"/>
                              <a:gd name="T19" fmla="*/ 47 h 256"/>
                              <a:gd name="T20" fmla="*/ 4 w 337"/>
                              <a:gd name="T21" fmla="*/ 48 h 256"/>
                              <a:gd name="T22" fmla="*/ 4 w 337"/>
                              <a:gd name="T23" fmla="*/ 47 h 256"/>
                              <a:gd name="T24" fmla="*/ 5 w 337"/>
                              <a:gd name="T25" fmla="*/ 52 h 256"/>
                              <a:gd name="T26" fmla="*/ 7 w 337"/>
                              <a:gd name="T27" fmla="*/ 59 h 256"/>
                              <a:gd name="T28" fmla="*/ 5 w 337"/>
                              <a:gd name="T29" fmla="*/ 57 h 256"/>
                              <a:gd name="T30" fmla="*/ 14 w 337"/>
                              <a:gd name="T31" fmla="*/ 59 h 256"/>
                              <a:gd name="T32" fmla="*/ 13 w 337"/>
                              <a:gd name="T33" fmla="*/ 59 h 256"/>
                              <a:gd name="T34" fmla="*/ 19 w 337"/>
                              <a:gd name="T35" fmla="*/ 59 h 256"/>
                              <a:gd name="T36" fmla="*/ 18 w 337"/>
                              <a:gd name="T37" fmla="*/ 60 h 256"/>
                              <a:gd name="T38" fmla="*/ 24 w 337"/>
                              <a:gd name="T39" fmla="*/ 59 h 256"/>
                              <a:gd name="T40" fmla="*/ 23 w 337"/>
                              <a:gd name="T41" fmla="*/ 59 h 256"/>
                              <a:gd name="T42" fmla="*/ 48 w 337"/>
                              <a:gd name="T43" fmla="*/ 50 h 256"/>
                              <a:gd name="T44" fmla="*/ 47 w 337"/>
                              <a:gd name="T45" fmla="*/ 50 h 256"/>
                              <a:gd name="T46" fmla="*/ 69 w 337"/>
                              <a:gd name="T47" fmla="*/ 35 h 256"/>
                              <a:gd name="T48" fmla="*/ 68 w 337"/>
                              <a:gd name="T49" fmla="*/ 36 h 256"/>
                              <a:gd name="T50" fmla="*/ 76 w 337"/>
                              <a:gd name="T51" fmla="*/ 28 h 256"/>
                              <a:gd name="T52" fmla="*/ 75 w 337"/>
                              <a:gd name="T53" fmla="*/ 28 h 256"/>
                              <a:gd name="T54" fmla="*/ 79 w 337"/>
                              <a:gd name="T55" fmla="*/ 20 h 256"/>
                              <a:gd name="T56" fmla="*/ 79 w 337"/>
                              <a:gd name="T57" fmla="*/ 22 h 256"/>
                              <a:gd name="T58" fmla="*/ 74 w 337"/>
                              <a:gd name="T59" fmla="*/ 13 h 256"/>
                              <a:gd name="T60" fmla="*/ 68 w 337"/>
                              <a:gd name="T61" fmla="*/ 3 h 256"/>
                              <a:gd name="T62" fmla="*/ 78 w 337"/>
                              <a:gd name="T63" fmla="*/ 11 h 256"/>
                              <a:gd name="T64" fmla="*/ 83 w 337"/>
                              <a:gd name="T65" fmla="*/ 20 h 256"/>
                              <a:gd name="T66" fmla="*/ 83 w 337"/>
                              <a:gd name="T67" fmla="*/ 21 h 256"/>
                              <a:gd name="T68" fmla="*/ 79 w 337"/>
                              <a:gd name="T69" fmla="*/ 30 h 256"/>
                              <a:gd name="T70" fmla="*/ 79 w 337"/>
                              <a:gd name="T71" fmla="*/ 31 h 256"/>
                              <a:gd name="T72" fmla="*/ 71 w 337"/>
                              <a:gd name="T73" fmla="*/ 38 h 256"/>
                              <a:gd name="T74" fmla="*/ 71 w 337"/>
                              <a:gd name="T75" fmla="*/ 39 h 256"/>
                              <a:gd name="T76" fmla="*/ 50 w 337"/>
                              <a:gd name="T77" fmla="*/ 53 h 256"/>
                              <a:gd name="T78" fmla="*/ 49 w 337"/>
                              <a:gd name="T79" fmla="*/ 54 h 256"/>
                              <a:gd name="T80" fmla="*/ 25 w 337"/>
                              <a:gd name="T81" fmla="*/ 63 h 256"/>
                              <a:gd name="T82" fmla="*/ 24 w 337"/>
                              <a:gd name="T83" fmla="*/ 63 h 256"/>
                              <a:gd name="T84" fmla="*/ 19 w 337"/>
                              <a:gd name="T85" fmla="*/ 63 h 256"/>
                              <a:gd name="T86" fmla="*/ 18 w 337"/>
                              <a:gd name="T87" fmla="*/ 63 h 256"/>
                              <a:gd name="T88" fmla="*/ 13 w 337"/>
                              <a:gd name="T89" fmla="*/ 63 h 256"/>
                              <a:gd name="T90" fmla="*/ 13 w 337"/>
                              <a:gd name="T91" fmla="*/ 63 h 256"/>
                              <a:gd name="T92" fmla="*/ 5 w 337"/>
                              <a:gd name="T93" fmla="*/ 61 h 256"/>
                              <a:gd name="T94" fmla="*/ 3 w 337"/>
                              <a:gd name="T95" fmla="*/ 60 h 256"/>
                              <a:gd name="T96" fmla="*/ 1 w 337"/>
                              <a:gd name="T97" fmla="*/ 53 h 256"/>
                              <a:gd name="T98" fmla="*/ 0 w 337"/>
                              <a:gd name="T99" fmla="*/ 48 h 256"/>
                              <a:gd name="T100" fmla="*/ 0 w 337"/>
                              <a:gd name="T101" fmla="*/ 48 h 256"/>
                              <a:gd name="T102" fmla="*/ 0 w 337"/>
                              <a:gd name="T103" fmla="*/ 47 h 256"/>
                              <a:gd name="T104" fmla="*/ 0 w 337"/>
                              <a:gd name="T105" fmla="*/ 45 h 256"/>
                              <a:gd name="T106" fmla="*/ 7 w 337"/>
                              <a:gd name="T107" fmla="*/ 38 h 256"/>
                              <a:gd name="T108" fmla="*/ 7 w 337"/>
                              <a:gd name="T109" fmla="*/ 38 h 256"/>
                              <a:gd name="T110" fmla="*/ 21 w 337"/>
                              <a:gd name="T111" fmla="*/ 28 h 256"/>
                              <a:gd name="T112" fmla="*/ 42 w 337"/>
                              <a:gd name="T113" fmla="*/ 16 h 256"/>
                              <a:gd name="T114" fmla="*/ 64 w 337"/>
                              <a:gd name="T115" fmla="*/ 4 h 256"/>
                              <a:gd name="T116" fmla="*/ 64 w 337"/>
                              <a:gd name="T117" fmla="*/ 4 h 256"/>
                              <a:gd name="T118" fmla="*/ 68 w 337"/>
                              <a:gd name="T119" fmla="*/ 0 h 256"/>
                              <a:gd name="T120" fmla="*/ 70 w 337"/>
                              <a:gd name="T121" fmla="*/ 0 h 256"/>
                              <a:gd name="T122" fmla="*/ 71 w 337"/>
                              <a:gd name="T123" fmla="*/ 1 h 256"/>
                              <a:gd name="T124" fmla="*/ 78 w 337"/>
                              <a:gd name="T125" fmla="*/ 11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37" h="256">
                                <a:moveTo>
                                  <a:pt x="278" y="13"/>
                                </a:moveTo>
                                <a:lnTo>
                                  <a:pt x="290" y="14"/>
                                </a:lnTo>
                                <a:lnTo>
                                  <a:pt x="272" y="30"/>
                                </a:lnTo>
                                <a:cubicBezTo>
                                  <a:pt x="272" y="31"/>
                                  <a:pt x="271" y="31"/>
                                  <a:pt x="271" y="31"/>
                                </a:cubicBezTo>
                                <a:lnTo>
                                  <a:pt x="180" y="81"/>
                                </a:lnTo>
                                <a:lnTo>
                                  <a:pt x="92" y="128"/>
                                </a:lnTo>
                                <a:lnTo>
                                  <a:pt x="38" y="168"/>
                                </a:lnTo>
                                <a:lnTo>
                                  <a:pt x="39" y="166"/>
                                </a:lnTo>
                                <a:lnTo>
                                  <a:pt x="14" y="194"/>
                                </a:lnTo>
                                <a:lnTo>
                                  <a:pt x="16" y="189"/>
                                </a:lnTo>
                                <a:lnTo>
                                  <a:pt x="16" y="194"/>
                                </a:lnTo>
                                <a:lnTo>
                                  <a:pt x="16" y="192"/>
                                </a:lnTo>
                                <a:lnTo>
                                  <a:pt x="22" y="211"/>
                                </a:lnTo>
                                <a:lnTo>
                                  <a:pt x="29" y="238"/>
                                </a:lnTo>
                                <a:lnTo>
                                  <a:pt x="23" y="232"/>
                                </a:lnTo>
                                <a:lnTo>
                                  <a:pt x="56" y="240"/>
                                </a:lnTo>
                                <a:lnTo>
                                  <a:pt x="54" y="240"/>
                                </a:lnTo>
                                <a:lnTo>
                                  <a:pt x="76" y="240"/>
                                </a:lnTo>
                                <a:lnTo>
                                  <a:pt x="74" y="241"/>
                                </a:lnTo>
                                <a:lnTo>
                                  <a:pt x="97" y="238"/>
                                </a:lnTo>
                                <a:lnTo>
                                  <a:pt x="95" y="238"/>
                                </a:lnTo>
                                <a:lnTo>
                                  <a:pt x="194" y="202"/>
                                </a:lnTo>
                                <a:lnTo>
                                  <a:pt x="192" y="203"/>
                                </a:lnTo>
                                <a:lnTo>
                                  <a:pt x="280" y="144"/>
                                </a:lnTo>
                                <a:lnTo>
                                  <a:pt x="279" y="146"/>
                                </a:lnTo>
                                <a:lnTo>
                                  <a:pt x="308" y="113"/>
                                </a:lnTo>
                                <a:lnTo>
                                  <a:pt x="307" y="115"/>
                                </a:lnTo>
                                <a:lnTo>
                                  <a:pt x="321" y="81"/>
                                </a:lnTo>
                                <a:lnTo>
                                  <a:pt x="321" y="88"/>
                                </a:lnTo>
                                <a:lnTo>
                                  <a:pt x="303" y="52"/>
                                </a:lnTo>
                                <a:lnTo>
                                  <a:pt x="278" y="13"/>
                                </a:lnTo>
                                <a:close/>
                                <a:moveTo>
                                  <a:pt x="317" y="44"/>
                                </a:moveTo>
                                <a:lnTo>
                                  <a:pt x="336" y="81"/>
                                </a:lnTo>
                                <a:cubicBezTo>
                                  <a:pt x="337" y="83"/>
                                  <a:pt x="337" y="85"/>
                                  <a:pt x="336" y="87"/>
                                </a:cubicBezTo>
                                <a:lnTo>
                                  <a:pt x="321" y="121"/>
                                </a:lnTo>
                                <a:cubicBezTo>
                                  <a:pt x="321" y="122"/>
                                  <a:pt x="321" y="123"/>
                                  <a:pt x="320" y="124"/>
                                </a:cubicBezTo>
                                <a:lnTo>
                                  <a:pt x="290" y="156"/>
                                </a:lnTo>
                                <a:cubicBezTo>
                                  <a:pt x="290" y="157"/>
                                  <a:pt x="289" y="157"/>
                                  <a:pt x="289" y="158"/>
                                </a:cubicBezTo>
                                <a:lnTo>
                                  <a:pt x="201" y="216"/>
                                </a:lnTo>
                                <a:cubicBezTo>
                                  <a:pt x="200" y="217"/>
                                  <a:pt x="200" y="217"/>
                                  <a:pt x="199" y="217"/>
                                </a:cubicBezTo>
                                <a:lnTo>
                                  <a:pt x="101" y="254"/>
                                </a:lnTo>
                                <a:cubicBezTo>
                                  <a:pt x="100" y="254"/>
                                  <a:pt x="99" y="254"/>
                                  <a:pt x="99" y="254"/>
                                </a:cubicBezTo>
                                <a:lnTo>
                                  <a:pt x="76" y="256"/>
                                </a:lnTo>
                                <a:cubicBezTo>
                                  <a:pt x="76" y="256"/>
                                  <a:pt x="75" y="256"/>
                                  <a:pt x="75" y="256"/>
                                </a:cubicBezTo>
                                <a:lnTo>
                                  <a:pt x="54" y="256"/>
                                </a:lnTo>
                                <a:cubicBezTo>
                                  <a:pt x="53" y="256"/>
                                  <a:pt x="53" y="256"/>
                                  <a:pt x="52" y="255"/>
                                </a:cubicBezTo>
                                <a:lnTo>
                                  <a:pt x="20" y="248"/>
                                </a:lnTo>
                                <a:cubicBezTo>
                                  <a:pt x="17" y="247"/>
                                  <a:pt x="14" y="245"/>
                                  <a:pt x="14" y="242"/>
                                </a:cubicBezTo>
                                <a:lnTo>
                                  <a:pt x="7" y="215"/>
                                </a:lnTo>
                                <a:lnTo>
                                  <a:pt x="1" y="196"/>
                                </a:lnTo>
                                <a:cubicBezTo>
                                  <a:pt x="1" y="196"/>
                                  <a:pt x="0" y="195"/>
                                  <a:pt x="0" y="194"/>
                                </a:cubicBezTo>
                                <a:lnTo>
                                  <a:pt x="0" y="189"/>
                                </a:lnTo>
                                <a:cubicBezTo>
                                  <a:pt x="0" y="187"/>
                                  <a:pt x="1" y="185"/>
                                  <a:pt x="2" y="184"/>
                                </a:cubicBezTo>
                                <a:lnTo>
                                  <a:pt x="28" y="156"/>
                                </a:lnTo>
                                <a:cubicBezTo>
                                  <a:pt x="28" y="155"/>
                                  <a:pt x="28" y="155"/>
                                  <a:pt x="29" y="155"/>
                                </a:cubicBezTo>
                                <a:lnTo>
                                  <a:pt x="84" y="114"/>
                                </a:lnTo>
                                <a:lnTo>
                                  <a:pt x="172" y="67"/>
                                </a:lnTo>
                                <a:lnTo>
                                  <a:pt x="263" y="17"/>
                                </a:lnTo>
                                <a:lnTo>
                                  <a:pt x="262" y="18"/>
                                </a:lnTo>
                                <a:lnTo>
                                  <a:pt x="279" y="3"/>
                                </a:lnTo>
                                <a:cubicBezTo>
                                  <a:pt x="281" y="1"/>
                                  <a:pt x="283" y="0"/>
                                  <a:pt x="286" y="1"/>
                                </a:cubicBezTo>
                                <a:cubicBezTo>
                                  <a:pt x="288" y="1"/>
                                  <a:pt x="290" y="2"/>
                                  <a:pt x="291" y="4"/>
                                </a:cubicBezTo>
                                <a:lnTo>
                                  <a:pt x="317" y="44"/>
                                </a:lnTo>
                                <a:close/>
                              </a:path>
                            </a:pathLst>
                          </a:custGeom>
                          <a:solidFill>
                            <a:srgbClr val="A3A3A3"/>
                          </a:solidFill>
                          <a:ln w="0">
                            <a:solidFill>
                              <a:srgbClr val="A3A3A3"/>
                            </a:solidFill>
                            <a:round/>
                            <a:headEnd/>
                            <a:tailEnd/>
                          </a:ln>
                        </wps:spPr>
                        <wps:bodyPr rot="0" vert="horz" wrap="square" lIns="91440" tIns="45720" rIns="91440" bIns="45720" anchor="t" anchorCtr="0" upright="1">
                          <a:noAutofit/>
                        </wps:bodyPr>
                      </wps:wsp>
                      <wps:wsp>
                        <wps:cNvPr id="3992" name="Freeform 7012"/>
                        <wps:cNvSpPr>
                          <a:spLocks/>
                        </wps:cNvSpPr>
                        <wps:spPr bwMode="auto">
                          <a:xfrm>
                            <a:off x="846" y="862"/>
                            <a:ext cx="48" cy="88"/>
                          </a:xfrm>
                          <a:custGeom>
                            <a:avLst/>
                            <a:gdLst>
                              <a:gd name="T0" fmla="*/ 46 w 48"/>
                              <a:gd name="T1" fmla="*/ 3 h 88"/>
                              <a:gd name="T2" fmla="*/ 48 w 48"/>
                              <a:gd name="T3" fmla="*/ 22 h 88"/>
                              <a:gd name="T4" fmla="*/ 40 w 48"/>
                              <a:gd name="T5" fmla="*/ 43 h 88"/>
                              <a:gd name="T6" fmla="*/ 25 w 48"/>
                              <a:gd name="T7" fmla="*/ 63 h 88"/>
                              <a:gd name="T8" fmla="*/ 13 w 48"/>
                              <a:gd name="T9" fmla="*/ 79 h 88"/>
                              <a:gd name="T10" fmla="*/ 0 w 48"/>
                              <a:gd name="T11" fmla="*/ 88 h 88"/>
                              <a:gd name="T12" fmla="*/ 28 w 48"/>
                              <a:gd name="T13" fmla="*/ 0 h 88"/>
                              <a:gd name="T14" fmla="*/ 46 w 48"/>
                              <a:gd name="T15" fmla="*/ 3 h 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8" h="88">
                                <a:moveTo>
                                  <a:pt x="46" y="3"/>
                                </a:moveTo>
                                <a:lnTo>
                                  <a:pt x="48" y="22"/>
                                </a:lnTo>
                                <a:lnTo>
                                  <a:pt x="40" y="43"/>
                                </a:lnTo>
                                <a:lnTo>
                                  <a:pt x="25" y="63"/>
                                </a:lnTo>
                                <a:lnTo>
                                  <a:pt x="13" y="79"/>
                                </a:lnTo>
                                <a:lnTo>
                                  <a:pt x="0" y="88"/>
                                </a:lnTo>
                                <a:lnTo>
                                  <a:pt x="28" y="0"/>
                                </a:lnTo>
                                <a:lnTo>
                                  <a:pt x="46" y="3"/>
                                </a:lnTo>
                                <a:close/>
                              </a:path>
                            </a:pathLst>
                          </a:custGeom>
                          <a:solidFill>
                            <a:srgbClr val="FF7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3" name="Freeform 7013"/>
                        <wps:cNvSpPr>
                          <a:spLocks/>
                        </wps:cNvSpPr>
                        <wps:spPr bwMode="auto">
                          <a:xfrm>
                            <a:off x="886" y="791"/>
                            <a:ext cx="16" cy="79"/>
                          </a:xfrm>
                          <a:custGeom>
                            <a:avLst/>
                            <a:gdLst>
                              <a:gd name="T0" fmla="*/ 16 w 16"/>
                              <a:gd name="T1" fmla="*/ 0 h 79"/>
                              <a:gd name="T2" fmla="*/ 16 w 16"/>
                              <a:gd name="T3" fmla="*/ 28 h 79"/>
                              <a:gd name="T4" fmla="*/ 16 w 16"/>
                              <a:gd name="T5" fmla="*/ 71 h 79"/>
                              <a:gd name="T6" fmla="*/ 0 w 16"/>
                              <a:gd name="T7" fmla="*/ 79 h 79"/>
                              <a:gd name="T8" fmla="*/ 16 w 16"/>
                              <a:gd name="T9" fmla="*/ 0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79">
                                <a:moveTo>
                                  <a:pt x="16" y="0"/>
                                </a:moveTo>
                                <a:lnTo>
                                  <a:pt x="16" y="28"/>
                                </a:lnTo>
                                <a:lnTo>
                                  <a:pt x="16" y="71"/>
                                </a:lnTo>
                                <a:lnTo>
                                  <a:pt x="0" y="79"/>
                                </a:lnTo>
                                <a:lnTo>
                                  <a:pt x="16"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4" name="Freeform 7014"/>
                        <wps:cNvSpPr>
                          <a:spLocks/>
                        </wps:cNvSpPr>
                        <wps:spPr bwMode="auto">
                          <a:xfrm>
                            <a:off x="600" y="679"/>
                            <a:ext cx="111" cy="144"/>
                          </a:xfrm>
                          <a:custGeom>
                            <a:avLst/>
                            <a:gdLst>
                              <a:gd name="T0" fmla="*/ 88 w 111"/>
                              <a:gd name="T1" fmla="*/ 6 h 144"/>
                              <a:gd name="T2" fmla="*/ 95 w 111"/>
                              <a:gd name="T3" fmla="*/ 4 h 144"/>
                              <a:gd name="T4" fmla="*/ 99 w 111"/>
                              <a:gd name="T5" fmla="*/ 0 h 144"/>
                              <a:gd name="T6" fmla="*/ 108 w 111"/>
                              <a:gd name="T7" fmla="*/ 3 h 144"/>
                              <a:gd name="T8" fmla="*/ 111 w 111"/>
                              <a:gd name="T9" fmla="*/ 8 h 144"/>
                              <a:gd name="T10" fmla="*/ 95 w 111"/>
                              <a:gd name="T11" fmla="*/ 57 h 144"/>
                              <a:gd name="T12" fmla="*/ 88 w 111"/>
                              <a:gd name="T13" fmla="*/ 66 h 144"/>
                              <a:gd name="T14" fmla="*/ 78 w 111"/>
                              <a:gd name="T15" fmla="*/ 68 h 144"/>
                              <a:gd name="T16" fmla="*/ 66 w 111"/>
                              <a:gd name="T17" fmla="*/ 83 h 144"/>
                              <a:gd name="T18" fmla="*/ 67 w 111"/>
                              <a:gd name="T19" fmla="*/ 91 h 144"/>
                              <a:gd name="T20" fmla="*/ 64 w 111"/>
                              <a:gd name="T21" fmla="*/ 104 h 144"/>
                              <a:gd name="T22" fmla="*/ 55 w 111"/>
                              <a:gd name="T23" fmla="*/ 116 h 144"/>
                              <a:gd name="T24" fmla="*/ 47 w 111"/>
                              <a:gd name="T25" fmla="*/ 123 h 144"/>
                              <a:gd name="T26" fmla="*/ 47 w 111"/>
                              <a:gd name="T27" fmla="*/ 114 h 144"/>
                              <a:gd name="T28" fmla="*/ 36 w 111"/>
                              <a:gd name="T29" fmla="*/ 118 h 144"/>
                              <a:gd name="T30" fmla="*/ 26 w 111"/>
                              <a:gd name="T31" fmla="*/ 129 h 144"/>
                              <a:gd name="T32" fmla="*/ 19 w 111"/>
                              <a:gd name="T33" fmla="*/ 138 h 144"/>
                              <a:gd name="T34" fmla="*/ 15 w 111"/>
                              <a:gd name="T35" fmla="*/ 144 h 144"/>
                              <a:gd name="T36" fmla="*/ 8 w 111"/>
                              <a:gd name="T37" fmla="*/ 130 h 144"/>
                              <a:gd name="T38" fmla="*/ 8 w 111"/>
                              <a:gd name="T39" fmla="*/ 121 h 144"/>
                              <a:gd name="T40" fmla="*/ 0 w 111"/>
                              <a:gd name="T41" fmla="*/ 100 h 144"/>
                              <a:gd name="T42" fmla="*/ 0 w 111"/>
                              <a:gd name="T43" fmla="*/ 91 h 144"/>
                              <a:gd name="T44" fmla="*/ 16 w 111"/>
                              <a:gd name="T45" fmla="*/ 87 h 144"/>
                              <a:gd name="T46" fmla="*/ 36 w 111"/>
                              <a:gd name="T47" fmla="*/ 66 h 144"/>
                              <a:gd name="T48" fmla="*/ 57 w 111"/>
                              <a:gd name="T49" fmla="*/ 40 h 144"/>
                              <a:gd name="T50" fmla="*/ 70 w 111"/>
                              <a:gd name="T51" fmla="*/ 26 h 144"/>
                              <a:gd name="T52" fmla="*/ 83 w 111"/>
                              <a:gd name="T53" fmla="*/ 14 h 144"/>
                              <a:gd name="T54" fmla="*/ 88 w 111"/>
                              <a:gd name="T55" fmla="*/ 6 h 14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11" h="144">
                                <a:moveTo>
                                  <a:pt x="88" y="6"/>
                                </a:moveTo>
                                <a:lnTo>
                                  <a:pt x="95" y="4"/>
                                </a:lnTo>
                                <a:lnTo>
                                  <a:pt x="99" y="0"/>
                                </a:lnTo>
                                <a:lnTo>
                                  <a:pt x="108" y="3"/>
                                </a:lnTo>
                                <a:lnTo>
                                  <a:pt x="111" y="8"/>
                                </a:lnTo>
                                <a:lnTo>
                                  <a:pt x="95" y="57"/>
                                </a:lnTo>
                                <a:lnTo>
                                  <a:pt x="88" y="66"/>
                                </a:lnTo>
                                <a:lnTo>
                                  <a:pt x="78" y="68"/>
                                </a:lnTo>
                                <a:lnTo>
                                  <a:pt x="66" y="83"/>
                                </a:lnTo>
                                <a:lnTo>
                                  <a:pt x="67" y="91"/>
                                </a:lnTo>
                                <a:lnTo>
                                  <a:pt x="64" y="104"/>
                                </a:lnTo>
                                <a:lnTo>
                                  <a:pt x="55" y="116"/>
                                </a:lnTo>
                                <a:lnTo>
                                  <a:pt x="47" y="123"/>
                                </a:lnTo>
                                <a:lnTo>
                                  <a:pt x="47" y="114"/>
                                </a:lnTo>
                                <a:lnTo>
                                  <a:pt x="36" y="118"/>
                                </a:lnTo>
                                <a:lnTo>
                                  <a:pt x="26" y="129"/>
                                </a:lnTo>
                                <a:lnTo>
                                  <a:pt x="19" y="138"/>
                                </a:lnTo>
                                <a:lnTo>
                                  <a:pt x="15" y="144"/>
                                </a:lnTo>
                                <a:lnTo>
                                  <a:pt x="8" y="130"/>
                                </a:lnTo>
                                <a:lnTo>
                                  <a:pt x="8" y="121"/>
                                </a:lnTo>
                                <a:lnTo>
                                  <a:pt x="0" y="100"/>
                                </a:lnTo>
                                <a:lnTo>
                                  <a:pt x="0" y="91"/>
                                </a:lnTo>
                                <a:lnTo>
                                  <a:pt x="16" y="87"/>
                                </a:lnTo>
                                <a:lnTo>
                                  <a:pt x="36" y="66"/>
                                </a:lnTo>
                                <a:lnTo>
                                  <a:pt x="57" y="40"/>
                                </a:lnTo>
                                <a:lnTo>
                                  <a:pt x="70" y="26"/>
                                </a:lnTo>
                                <a:lnTo>
                                  <a:pt x="83" y="14"/>
                                </a:lnTo>
                                <a:lnTo>
                                  <a:pt x="88" y="6"/>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5" name="Freeform 7015"/>
                        <wps:cNvSpPr>
                          <a:spLocks/>
                        </wps:cNvSpPr>
                        <wps:spPr bwMode="auto">
                          <a:xfrm>
                            <a:off x="672" y="672"/>
                            <a:ext cx="230" cy="286"/>
                          </a:xfrm>
                          <a:custGeom>
                            <a:avLst/>
                            <a:gdLst>
                              <a:gd name="T0" fmla="*/ 167 w 230"/>
                              <a:gd name="T1" fmla="*/ 7 h 286"/>
                              <a:gd name="T2" fmla="*/ 173 w 230"/>
                              <a:gd name="T3" fmla="*/ 38 h 286"/>
                              <a:gd name="T4" fmla="*/ 185 w 230"/>
                              <a:gd name="T5" fmla="*/ 92 h 286"/>
                              <a:gd name="T6" fmla="*/ 185 w 230"/>
                              <a:gd name="T7" fmla="*/ 133 h 286"/>
                              <a:gd name="T8" fmla="*/ 182 w 230"/>
                              <a:gd name="T9" fmla="*/ 116 h 286"/>
                              <a:gd name="T10" fmla="*/ 165 w 230"/>
                              <a:gd name="T11" fmla="*/ 25 h 286"/>
                              <a:gd name="T12" fmla="*/ 147 w 230"/>
                              <a:gd name="T13" fmla="*/ 2 h 286"/>
                              <a:gd name="T14" fmla="*/ 169 w 230"/>
                              <a:gd name="T15" fmla="*/ 73 h 286"/>
                              <a:gd name="T16" fmla="*/ 166 w 230"/>
                              <a:gd name="T17" fmla="*/ 123 h 286"/>
                              <a:gd name="T18" fmla="*/ 154 w 230"/>
                              <a:gd name="T19" fmla="*/ 142 h 286"/>
                              <a:gd name="T20" fmla="*/ 159 w 230"/>
                              <a:gd name="T21" fmla="*/ 110 h 286"/>
                              <a:gd name="T22" fmla="*/ 159 w 230"/>
                              <a:gd name="T23" fmla="*/ 75 h 286"/>
                              <a:gd name="T24" fmla="*/ 147 w 230"/>
                              <a:gd name="T25" fmla="*/ 15 h 286"/>
                              <a:gd name="T26" fmla="*/ 92 w 230"/>
                              <a:gd name="T27" fmla="*/ 2 h 286"/>
                              <a:gd name="T28" fmla="*/ 53 w 230"/>
                              <a:gd name="T29" fmla="*/ 8 h 286"/>
                              <a:gd name="T30" fmla="*/ 61 w 230"/>
                              <a:gd name="T31" fmla="*/ 61 h 286"/>
                              <a:gd name="T32" fmla="*/ 68 w 230"/>
                              <a:gd name="T33" fmla="*/ 109 h 286"/>
                              <a:gd name="T34" fmla="*/ 71 w 230"/>
                              <a:gd name="T35" fmla="*/ 140 h 286"/>
                              <a:gd name="T36" fmla="*/ 57 w 230"/>
                              <a:gd name="T37" fmla="*/ 145 h 286"/>
                              <a:gd name="T38" fmla="*/ 72 w 230"/>
                              <a:gd name="T39" fmla="*/ 195 h 286"/>
                              <a:gd name="T40" fmla="*/ 63 w 230"/>
                              <a:gd name="T41" fmla="*/ 227 h 286"/>
                              <a:gd name="T42" fmla="*/ 35 w 230"/>
                              <a:gd name="T43" fmla="*/ 158 h 286"/>
                              <a:gd name="T44" fmla="*/ 24 w 230"/>
                              <a:gd name="T45" fmla="*/ 130 h 286"/>
                              <a:gd name="T46" fmla="*/ 4 w 230"/>
                              <a:gd name="T47" fmla="*/ 149 h 286"/>
                              <a:gd name="T48" fmla="*/ 0 w 230"/>
                              <a:gd name="T49" fmla="*/ 195 h 286"/>
                              <a:gd name="T50" fmla="*/ 4 w 230"/>
                              <a:gd name="T51" fmla="*/ 232 h 286"/>
                              <a:gd name="T52" fmla="*/ 15 w 230"/>
                              <a:gd name="T53" fmla="*/ 276 h 286"/>
                              <a:gd name="T54" fmla="*/ 57 w 230"/>
                              <a:gd name="T55" fmla="*/ 284 h 286"/>
                              <a:gd name="T56" fmla="*/ 134 w 230"/>
                              <a:gd name="T57" fmla="*/ 284 h 286"/>
                              <a:gd name="T58" fmla="*/ 176 w 230"/>
                              <a:gd name="T59" fmla="*/ 282 h 286"/>
                              <a:gd name="T60" fmla="*/ 204 w 230"/>
                              <a:gd name="T61" fmla="*/ 235 h 286"/>
                              <a:gd name="T62" fmla="*/ 213 w 230"/>
                              <a:gd name="T63" fmla="*/ 184 h 286"/>
                              <a:gd name="T64" fmla="*/ 225 w 230"/>
                              <a:gd name="T65" fmla="*/ 130 h 286"/>
                              <a:gd name="T66" fmla="*/ 230 w 230"/>
                              <a:gd name="T67" fmla="*/ 89 h 286"/>
                              <a:gd name="T68" fmla="*/ 230 w 230"/>
                              <a:gd name="T69" fmla="*/ 55 h 286"/>
                              <a:gd name="T70" fmla="*/ 212 w 230"/>
                              <a:gd name="T71" fmla="*/ 28 h 28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0" h="286">
                                <a:moveTo>
                                  <a:pt x="202" y="21"/>
                                </a:moveTo>
                                <a:lnTo>
                                  <a:pt x="167" y="7"/>
                                </a:lnTo>
                                <a:lnTo>
                                  <a:pt x="167" y="14"/>
                                </a:lnTo>
                                <a:lnTo>
                                  <a:pt x="173" y="38"/>
                                </a:lnTo>
                                <a:lnTo>
                                  <a:pt x="180" y="58"/>
                                </a:lnTo>
                                <a:lnTo>
                                  <a:pt x="185" y="92"/>
                                </a:lnTo>
                                <a:lnTo>
                                  <a:pt x="185" y="115"/>
                                </a:lnTo>
                                <a:lnTo>
                                  <a:pt x="185" y="133"/>
                                </a:lnTo>
                                <a:lnTo>
                                  <a:pt x="182" y="129"/>
                                </a:lnTo>
                                <a:lnTo>
                                  <a:pt x="182" y="116"/>
                                </a:lnTo>
                                <a:lnTo>
                                  <a:pt x="182" y="94"/>
                                </a:lnTo>
                                <a:lnTo>
                                  <a:pt x="165" y="25"/>
                                </a:lnTo>
                                <a:lnTo>
                                  <a:pt x="157" y="1"/>
                                </a:lnTo>
                                <a:lnTo>
                                  <a:pt x="147" y="2"/>
                                </a:lnTo>
                                <a:lnTo>
                                  <a:pt x="163" y="33"/>
                                </a:lnTo>
                                <a:lnTo>
                                  <a:pt x="169" y="73"/>
                                </a:lnTo>
                                <a:lnTo>
                                  <a:pt x="169" y="96"/>
                                </a:lnTo>
                                <a:lnTo>
                                  <a:pt x="166" y="123"/>
                                </a:lnTo>
                                <a:lnTo>
                                  <a:pt x="160" y="139"/>
                                </a:lnTo>
                                <a:lnTo>
                                  <a:pt x="154" y="142"/>
                                </a:lnTo>
                                <a:lnTo>
                                  <a:pt x="154" y="125"/>
                                </a:lnTo>
                                <a:lnTo>
                                  <a:pt x="159" y="110"/>
                                </a:lnTo>
                                <a:lnTo>
                                  <a:pt x="159" y="97"/>
                                </a:lnTo>
                                <a:lnTo>
                                  <a:pt x="159" y="75"/>
                                </a:lnTo>
                                <a:lnTo>
                                  <a:pt x="154" y="52"/>
                                </a:lnTo>
                                <a:lnTo>
                                  <a:pt x="147" y="15"/>
                                </a:lnTo>
                                <a:lnTo>
                                  <a:pt x="140" y="0"/>
                                </a:lnTo>
                                <a:lnTo>
                                  <a:pt x="92" y="2"/>
                                </a:lnTo>
                                <a:lnTo>
                                  <a:pt x="65" y="6"/>
                                </a:lnTo>
                                <a:lnTo>
                                  <a:pt x="53" y="8"/>
                                </a:lnTo>
                                <a:lnTo>
                                  <a:pt x="57" y="26"/>
                                </a:lnTo>
                                <a:lnTo>
                                  <a:pt x="61" y="61"/>
                                </a:lnTo>
                                <a:lnTo>
                                  <a:pt x="65" y="80"/>
                                </a:lnTo>
                                <a:lnTo>
                                  <a:pt x="68" y="109"/>
                                </a:lnTo>
                                <a:lnTo>
                                  <a:pt x="71" y="133"/>
                                </a:lnTo>
                                <a:lnTo>
                                  <a:pt x="71" y="140"/>
                                </a:lnTo>
                                <a:lnTo>
                                  <a:pt x="54" y="130"/>
                                </a:lnTo>
                                <a:lnTo>
                                  <a:pt x="57" y="145"/>
                                </a:lnTo>
                                <a:lnTo>
                                  <a:pt x="67" y="175"/>
                                </a:lnTo>
                                <a:lnTo>
                                  <a:pt x="72" y="195"/>
                                </a:lnTo>
                                <a:lnTo>
                                  <a:pt x="74" y="206"/>
                                </a:lnTo>
                                <a:lnTo>
                                  <a:pt x="63" y="227"/>
                                </a:lnTo>
                                <a:lnTo>
                                  <a:pt x="56" y="192"/>
                                </a:lnTo>
                                <a:lnTo>
                                  <a:pt x="35" y="158"/>
                                </a:lnTo>
                                <a:lnTo>
                                  <a:pt x="24" y="137"/>
                                </a:lnTo>
                                <a:lnTo>
                                  <a:pt x="24" y="130"/>
                                </a:lnTo>
                                <a:lnTo>
                                  <a:pt x="11" y="142"/>
                                </a:lnTo>
                                <a:lnTo>
                                  <a:pt x="4" y="149"/>
                                </a:lnTo>
                                <a:lnTo>
                                  <a:pt x="3" y="173"/>
                                </a:lnTo>
                                <a:lnTo>
                                  <a:pt x="0" y="195"/>
                                </a:lnTo>
                                <a:lnTo>
                                  <a:pt x="0" y="214"/>
                                </a:lnTo>
                                <a:lnTo>
                                  <a:pt x="4" y="232"/>
                                </a:lnTo>
                                <a:lnTo>
                                  <a:pt x="9" y="255"/>
                                </a:lnTo>
                                <a:lnTo>
                                  <a:pt x="15" y="276"/>
                                </a:lnTo>
                                <a:lnTo>
                                  <a:pt x="17" y="286"/>
                                </a:lnTo>
                                <a:lnTo>
                                  <a:pt x="57" y="284"/>
                                </a:lnTo>
                                <a:lnTo>
                                  <a:pt x="90" y="282"/>
                                </a:lnTo>
                                <a:lnTo>
                                  <a:pt x="134" y="284"/>
                                </a:lnTo>
                                <a:lnTo>
                                  <a:pt x="171" y="282"/>
                                </a:lnTo>
                                <a:lnTo>
                                  <a:pt x="176" y="282"/>
                                </a:lnTo>
                                <a:lnTo>
                                  <a:pt x="185" y="262"/>
                                </a:lnTo>
                                <a:lnTo>
                                  <a:pt x="204" y="235"/>
                                </a:lnTo>
                                <a:lnTo>
                                  <a:pt x="210" y="208"/>
                                </a:lnTo>
                                <a:lnTo>
                                  <a:pt x="213" y="184"/>
                                </a:lnTo>
                                <a:lnTo>
                                  <a:pt x="222" y="156"/>
                                </a:lnTo>
                                <a:lnTo>
                                  <a:pt x="225" y="130"/>
                                </a:lnTo>
                                <a:lnTo>
                                  <a:pt x="230" y="109"/>
                                </a:lnTo>
                                <a:lnTo>
                                  <a:pt x="230" y="89"/>
                                </a:lnTo>
                                <a:lnTo>
                                  <a:pt x="230" y="71"/>
                                </a:lnTo>
                                <a:lnTo>
                                  <a:pt x="230" y="55"/>
                                </a:lnTo>
                                <a:lnTo>
                                  <a:pt x="219" y="42"/>
                                </a:lnTo>
                                <a:lnTo>
                                  <a:pt x="212" y="28"/>
                                </a:lnTo>
                                <a:lnTo>
                                  <a:pt x="202" y="21"/>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6" name="Freeform 7016"/>
                        <wps:cNvSpPr>
                          <a:spLocks/>
                        </wps:cNvSpPr>
                        <wps:spPr bwMode="auto">
                          <a:xfrm>
                            <a:off x="703" y="640"/>
                            <a:ext cx="167" cy="47"/>
                          </a:xfrm>
                          <a:custGeom>
                            <a:avLst/>
                            <a:gdLst>
                              <a:gd name="T0" fmla="*/ 130 w 167"/>
                              <a:gd name="T1" fmla="*/ 8 h 47"/>
                              <a:gd name="T2" fmla="*/ 139 w 167"/>
                              <a:gd name="T3" fmla="*/ 18 h 47"/>
                              <a:gd name="T4" fmla="*/ 159 w 167"/>
                              <a:gd name="T5" fmla="*/ 38 h 47"/>
                              <a:gd name="T6" fmla="*/ 167 w 167"/>
                              <a:gd name="T7" fmla="*/ 47 h 47"/>
                              <a:gd name="T8" fmla="*/ 110 w 167"/>
                              <a:gd name="T9" fmla="*/ 32 h 47"/>
                              <a:gd name="T10" fmla="*/ 79 w 167"/>
                              <a:gd name="T11" fmla="*/ 32 h 47"/>
                              <a:gd name="T12" fmla="*/ 57 w 167"/>
                              <a:gd name="T13" fmla="*/ 34 h 47"/>
                              <a:gd name="T14" fmla="*/ 18 w 167"/>
                              <a:gd name="T15" fmla="*/ 39 h 47"/>
                              <a:gd name="T16" fmla="*/ 13 w 167"/>
                              <a:gd name="T17" fmla="*/ 43 h 47"/>
                              <a:gd name="T18" fmla="*/ 0 w 167"/>
                              <a:gd name="T19" fmla="*/ 38 h 47"/>
                              <a:gd name="T20" fmla="*/ 8 w 167"/>
                              <a:gd name="T21" fmla="*/ 34 h 47"/>
                              <a:gd name="T22" fmla="*/ 22 w 167"/>
                              <a:gd name="T23" fmla="*/ 27 h 47"/>
                              <a:gd name="T24" fmla="*/ 37 w 167"/>
                              <a:gd name="T25" fmla="*/ 20 h 47"/>
                              <a:gd name="T26" fmla="*/ 51 w 167"/>
                              <a:gd name="T27" fmla="*/ 13 h 47"/>
                              <a:gd name="T28" fmla="*/ 54 w 167"/>
                              <a:gd name="T29" fmla="*/ 10 h 47"/>
                              <a:gd name="T30" fmla="*/ 55 w 167"/>
                              <a:gd name="T31" fmla="*/ 8 h 47"/>
                              <a:gd name="T32" fmla="*/ 62 w 167"/>
                              <a:gd name="T33" fmla="*/ 1 h 47"/>
                              <a:gd name="T34" fmla="*/ 81 w 167"/>
                              <a:gd name="T35" fmla="*/ 0 h 47"/>
                              <a:gd name="T36" fmla="*/ 101 w 167"/>
                              <a:gd name="T37" fmla="*/ 0 h 47"/>
                              <a:gd name="T38" fmla="*/ 118 w 167"/>
                              <a:gd name="T39" fmla="*/ 4 h 47"/>
                              <a:gd name="T40" fmla="*/ 129 w 167"/>
                              <a:gd name="T41" fmla="*/ 6 h 47"/>
                              <a:gd name="T42" fmla="*/ 130 w 167"/>
                              <a:gd name="T43" fmla="*/ 8 h 4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7" h="47">
                                <a:moveTo>
                                  <a:pt x="130" y="8"/>
                                </a:moveTo>
                                <a:lnTo>
                                  <a:pt x="139" y="18"/>
                                </a:lnTo>
                                <a:lnTo>
                                  <a:pt x="159" y="38"/>
                                </a:lnTo>
                                <a:lnTo>
                                  <a:pt x="167" y="47"/>
                                </a:lnTo>
                                <a:lnTo>
                                  <a:pt x="110" y="32"/>
                                </a:lnTo>
                                <a:lnTo>
                                  <a:pt x="79" y="32"/>
                                </a:lnTo>
                                <a:lnTo>
                                  <a:pt x="57" y="34"/>
                                </a:lnTo>
                                <a:lnTo>
                                  <a:pt x="18" y="39"/>
                                </a:lnTo>
                                <a:lnTo>
                                  <a:pt x="13" y="43"/>
                                </a:lnTo>
                                <a:lnTo>
                                  <a:pt x="0" y="38"/>
                                </a:lnTo>
                                <a:lnTo>
                                  <a:pt x="8" y="34"/>
                                </a:lnTo>
                                <a:lnTo>
                                  <a:pt x="22" y="27"/>
                                </a:lnTo>
                                <a:lnTo>
                                  <a:pt x="37" y="20"/>
                                </a:lnTo>
                                <a:lnTo>
                                  <a:pt x="51" y="13"/>
                                </a:lnTo>
                                <a:lnTo>
                                  <a:pt x="54" y="10"/>
                                </a:lnTo>
                                <a:lnTo>
                                  <a:pt x="55" y="8"/>
                                </a:lnTo>
                                <a:lnTo>
                                  <a:pt x="62" y="1"/>
                                </a:lnTo>
                                <a:lnTo>
                                  <a:pt x="81" y="0"/>
                                </a:lnTo>
                                <a:lnTo>
                                  <a:pt x="101" y="0"/>
                                </a:lnTo>
                                <a:lnTo>
                                  <a:pt x="118" y="4"/>
                                </a:lnTo>
                                <a:lnTo>
                                  <a:pt x="129" y="6"/>
                                </a:lnTo>
                                <a:lnTo>
                                  <a:pt x="130" y="8"/>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7" name="Freeform 7017"/>
                        <wps:cNvSpPr>
                          <a:spLocks/>
                        </wps:cNvSpPr>
                        <wps:spPr bwMode="auto">
                          <a:xfrm>
                            <a:off x="695" y="648"/>
                            <a:ext cx="80" cy="31"/>
                          </a:xfrm>
                          <a:custGeom>
                            <a:avLst/>
                            <a:gdLst>
                              <a:gd name="T0" fmla="*/ 65 w 80"/>
                              <a:gd name="T1" fmla="*/ 0 h 31"/>
                              <a:gd name="T2" fmla="*/ 80 w 80"/>
                              <a:gd name="T3" fmla="*/ 2 h 31"/>
                              <a:gd name="T4" fmla="*/ 64 w 80"/>
                              <a:gd name="T5" fmla="*/ 3 h 31"/>
                              <a:gd name="T6" fmla="*/ 65 w 80"/>
                              <a:gd name="T7" fmla="*/ 9 h 31"/>
                              <a:gd name="T8" fmla="*/ 68 w 80"/>
                              <a:gd name="T9" fmla="*/ 18 h 31"/>
                              <a:gd name="T10" fmla="*/ 64 w 80"/>
                              <a:gd name="T11" fmla="*/ 13 h 31"/>
                              <a:gd name="T12" fmla="*/ 57 w 80"/>
                              <a:gd name="T13" fmla="*/ 10 h 31"/>
                              <a:gd name="T14" fmla="*/ 50 w 80"/>
                              <a:gd name="T15" fmla="*/ 13 h 31"/>
                              <a:gd name="T16" fmla="*/ 47 w 80"/>
                              <a:gd name="T17" fmla="*/ 20 h 31"/>
                              <a:gd name="T18" fmla="*/ 50 w 80"/>
                              <a:gd name="T19" fmla="*/ 26 h 31"/>
                              <a:gd name="T20" fmla="*/ 33 w 80"/>
                              <a:gd name="T21" fmla="*/ 20 h 31"/>
                              <a:gd name="T22" fmla="*/ 24 w 80"/>
                              <a:gd name="T23" fmla="*/ 23 h 31"/>
                              <a:gd name="T24" fmla="*/ 21 w 80"/>
                              <a:gd name="T25" fmla="*/ 28 h 31"/>
                              <a:gd name="T26" fmla="*/ 0 w 80"/>
                              <a:gd name="T27" fmla="*/ 31 h 31"/>
                              <a:gd name="T28" fmla="*/ 9 w 80"/>
                              <a:gd name="T29" fmla="*/ 26 h 31"/>
                              <a:gd name="T30" fmla="*/ 26 w 80"/>
                              <a:gd name="T31" fmla="*/ 20 h 31"/>
                              <a:gd name="T32" fmla="*/ 37 w 80"/>
                              <a:gd name="T33" fmla="*/ 16 h 31"/>
                              <a:gd name="T34" fmla="*/ 45 w 80"/>
                              <a:gd name="T35" fmla="*/ 12 h 31"/>
                              <a:gd name="T36" fmla="*/ 54 w 80"/>
                              <a:gd name="T37" fmla="*/ 8 h 31"/>
                              <a:gd name="T38" fmla="*/ 59 w 80"/>
                              <a:gd name="T39" fmla="*/ 5 h 31"/>
                              <a:gd name="T40" fmla="*/ 63 w 80"/>
                              <a:gd name="T41" fmla="*/ 0 h 31"/>
                              <a:gd name="T42" fmla="*/ 65 w 80"/>
                              <a:gd name="T43" fmla="*/ 0 h 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0" h="31">
                                <a:moveTo>
                                  <a:pt x="65" y="0"/>
                                </a:moveTo>
                                <a:lnTo>
                                  <a:pt x="80" y="2"/>
                                </a:lnTo>
                                <a:lnTo>
                                  <a:pt x="64" y="3"/>
                                </a:lnTo>
                                <a:lnTo>
                                  <a:pt x="65" y="9"/>
                                </a:lnTo>
                                <a:lnTo>
                                  <a:pt x="68" y="18"/>
                                </a:lnTo>
                                <a:lnTo>
                                  <a:pt x="64" y="13"/>
                                </a:lnTo>
                                <a:lnTo>
                                  <a:pt x="57" y="10"/>
                                </a:lnTo>
                                <a:lnTo>
                                  <a:pt x="50" y="13"/>
                                </a:lnTo>
                                <a:lnTo>
                                  <a:pt x="47" y="20"/>
                                </a:lnTo>
                                <a:lnTo>
                                  <a:pt x="50" y="26"/>
                                </a:lnTo>
                                <a:lnTo>
                                  <a:pt x="33" y="20"/>
                                </a:lnTo>
                                <a:lnTo>
                                  <a:pt x="24" y="23"/>
                                </a:lnTo>
                                <a:lnTo>
                                  <a:pt x="21" y="28"/>
                                </a:lnTo>
                                <a:lnTo>
                                  <a:pt x="0" y="31"/>
                                </a:lnTo>
                                <a:lnTo>
                                  <a:pt x="9" y="26"/>
                                </a:lnTo>
                                <a:lnTo>
                                  <a:pt x="26" y="20"/>
                                </a:lnTo>
                                <a:lnTo>
                                  <a:pt x="37" y="16"/>
                                </a:lnTo>
                                <a:lnTo>
                                  <a:pt x="45" y="12"/>
                                </a:lnTo>
                                <a:lnTo>
                                  <a:pt x="54" y="8"/>
                                </a:lnTo>
                                <a:lnTo>
                                  <a:pt x="59" y="5"/>
                                </a:lnTo>
                                <a:lnTo>
                                  <a:pt x="63" y="0"/>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8" name="Freeform 7018"/>
                        <wps:cNvSpPr>
                          <a:spLocks/>
                        </wps:cNvSpPr>
                        <wps:spPr bwMode="auto">
                          <a:xfrm>
                            <a:off x="831" y="648"/>
                            <a:ext cx="39" cy="39"/>
                          </a:xfrm>
                          <a:custGeom>
                            <a:avLst/>
                            <a:gdLst>
                              <a:gd name="T0" fmla="*/ 1 w 39"/>
                              <a:gd name="T1" fmla="*/ 0 h 39"/>
                              <a:gd name="T2" fmla="*/ 8 w 39"/>
                              <a:gd name="T3" fmla="*/ 6 h 39"/>
                              <a:gd name="T4" fmla="*/ 24 w 39"/>
                              <a:gd name="T5" fmla="*/ 20 h 39"/>
                              <a:gd name="T6" fmla="*/ 34 w 39"/>
                              <a:gd name="T7" fmla="*/ 33 h 39"/>
                              <a:gd name="T8" fmla="*/ 39 w 39"/>
                              <a:gd name="T9" fmla="*/ 39 h 39"/>
                              <a:gd name="T10" fmla="*/ 23 w 39"/>
                              <a:gd name="T11" fmla="*/ 28 h 39"/>
                              <a:gd name="T12" fmla="*/ 19 w 39"/>
                              <a:gd name="T13" fmla="*/ 21 h 39"/>
                              <a:gd name="T14" fmla="*/ 14 w 39"/>
                              <a:gd name="T15" fmla="*/ 16 h 39"/>
                              <a:gd name="T16" fmla="*/ 8 w 39"/>
                              <a:gd name="T17" fmla="*/ 12 h 39"/>
                              <a:gd name="T18" fmla="*/ 0 w 39"/>
                              <a:gd name="T19" fmla="*/ 0 h 39"/>
                              <a:gd name="T20" fmla="*/ 1 w 39"/>
                              <a:gd name="T21" fmla="*/ 0 h 3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 h="39">
                                <a:moveTo>
                                  <a:pt x="1" y="0"/>
                                </a:moveTo>
                                <a:lnTo>
                                  <a:pt x="8" y="6"/>
                                </a:lnTo>
                                <a:lnTo>
                                  <a:pt x="24" y="20"/>
                                </a:lnTo>
                                <a:lnTo>
                                  <a:pt x="34" y="33"/>
                                </a:lnTo>
                                <a:lnTo>
                                  <a:pt x="39" y="39"/>
                                </a:lnTo>
                                <a:lnTo>
                                  <a:pt x="23" y="28"/>
                                </a:lnTo>
                                <a:lnTo>
                                  <a:pt x="19" y="21"/>
                                </a:lnTo>
                                <a:lnTo>
                                  <a:pt x="14" y="16"/>
                                </a:lnTo>
                                <a:lnTo>
                                  <a:pt x="8" y="12"/>
                                </a:lnTo>
                                <a:lnTo>
                                  <a:pt x="0" y="0"/>
                                </a:lnTo>
                                <a:lnTo>
                                  <a:pt x="1"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9" name="Freeform 7019"/>
                        <wps:cNvSpPr>
                          <a:spLocks/>
                        </wps:cNvSpPr>
                        <wps:spPr bwMode="auto">
                          <a:xfrm>
                            <a:off x="680" y="719"/>
                            <a:ext cx="39" cy="127"/>
                          </a:xfrm>
                          <a:custGeom>
                            <a:avLst/>
                            <a:gdLst>
                              <a:gd name="T0" fmla="*/ 36 w 39"/>
                              <a:gd name="T1" fmla="*/ 3 h 127"/>
                              <a:gd name="T2" fmla="*/ 31 w 39"/>
                              <a:gd name="T3" fmla="*/ 30 h 127"/>
                              <a:gd name="T4" fmla="*/ 22 w 39"/>
                              <a:gd name="T5" fmla="*/ 51 h 127"/>
                              <a:gd name="T6" fmla="*/ 13 w 39"/>
                              <a:gd name="T7" fmla="*/ 67 h 127"/>
                              <a:gd name="T8" fmla="*/ 1 w 39"/>
                              <a:gd name="T9" fmla="*/ 86 h 127"/>
                              <a:gd name="T10" fmla="*/ 0 w 39"/>
                              <a:gd name="T11" fmla="*/ 102 h 127"/>
                              <a:gd name="T12" fmla="*/ 16 w 39"/>
                              <a:gd name="T13" fmla="*/ 88 h 127"/>
                              <a:gd name="T14" fmla="*/ 36 w 39"/>
                              <a:gd name="T15" fmla="*/ 127 h 127"/>
                              <a:gd name="T16" fmla="*/ 28 w 39"/>
                              <a:gd name="T17" fmla="*/ 76 h 127"/>
                              <a:gd name="T18" fmla="*/ 39 w 39"/>
                              <a:gd name="T19" fmla="*/ 18 h 127"/>
                              <a:gd name="T20" fmla="*/ 37 w 39"/>
                              <a:gd name="T21" fmla="*/ 0 h 127"/>
                              <a:gd name="T22" fmla="*/ 37 w 39"/>
                              <a:gd name="T23" fmla="*/ 2 h 127"/>
                              <a:gd name="T24" fmla="*/ 36 w 39"/>
                              <a:gd name="T25" fmla="*/ 3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127">
                                <a:moveTo>
                                  <a:pt x="36" y="3"/>
                                </a:moveTo>
                                <a:lnTo>
                                  <a:pt x="31" y="30"/>
                                </a:lnTo>
                                <a:lnTo>
                                  <a:pt x="22" y="51"/>
                                </a:lnTo>
                                <a:lnTo>
                                  <a:pt x="13" y="67"/>
                                </a:lnTo>
                                <a:lnTo>
                                  <a:pt x="1" y="86"/>
                                </a:lnTo>
                                <a:lnTo>
                                  <a:pt x="0" y="102"/>
                                </a:lnTo>
                                <a:lnTo>
                                  <a:pt x="16" y="88"/>
                                </a:lnTo>
                                <a:lnTo>
                                  <a:pt x="36" y="127"/>
                                </a:lnTo>
                                <a:lnTo>
                                  <a:pt x="28" y="76"/>
                                </a:lnTo>
                                <a:lnTo>
                                  <a:pt x="39" y="18"/>
                                </a:lnTo>
                                <a:lnTo>
                                  <a:pt x="37" y="0"/>
                                </a:lnTo>
                                <a:lnTo>
                                  <a:pt x="37" y="2"/>
                                </a:lnTo>
                                <a:lnTo>
                                  <a:pt x="36" y="3"/>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0" name="Freeform 7020"/>
                        <wps:cNvSpPr>
                          <a:spLocks/>
                        </wps:cNvSpPr>
                        <wps:spPr bwMode="auto">
                          <a:xfrm>
                            <a:off x="688" y="862"/>
                            <a:ext cx="103" cy="96"/>
                          </a:xfrm>
                          <a:custGeom>
                            <a:avLst/>
                            <a:gdLst>
                              <a:gd name="T0" fmla="*/ 89 w 103"/>
                              <a:gd name="T1" fmla="*/ 45 h 96"/>
                              <a:gd name="T2" fmla="*/ 85 w 103"/>
                              <a:gd name="T3" fmla="*/ 71 h 96"/>
                              <a:gd name="T4" fmla="*/ 76 w 103"/>
                              <a:gd name="T5" fmla="*/ 91 h 96"/>
                              <a:gd name="T6" fmla="*/ 63 w 103"/>
                              <a:gd name="T7" fmla="*/ 96 h 96"/>
                              <a:gd name="T8" fmla="*/ 49 w 103"/>
                              <a:gd name="T9" fmla="*/ 74 h 96"/>
                              <a:gd name="T10" fmla="*/ 38 w 103"/>
                              <a:gd name="T11" fmla="*/ 96 h 96"/>
                              <a:gd name="T12" fmla="*/ 23 w 103"/>
                              <a:gd name="T13" fmla="*/ 96 h 96"/>
                              <a:gd name="T14" fmla="*/ 8 w 103"/>
                              <a:gd name="T15" fmla="*/ 67 h 96"/>
                              <a:gd name="T16" fmla="*/ 8 w 103"/>
                              <a:gd name="T17" fmla="*/ 43 h 96"/>
                              <a:gd name="T18" fmla="*/ 3 w 103"/>
                              <a:gd name="T19" fmla="*/ 67 h 96"/>
                              <a:gd name="T20" fmla="*/ 0 w 103"/>
                              <a:gd name="T21" fmla="*/ 43 h 96"/>
                              <a:gd name="T22" fmla="*/ 14 w 103"/>
                              <a:gd name="T23" fmla="*/ 0 h 96"/>
                              <a:gd name="T24" fmla="*/ 17 w 103"/>
                              <a:gd name="T25" fmla="*/ 31 h 96"/>
                              <a:gd name="T26" fmla="*/ 20 w 103"/>
                              <a:gd name="T27" fmla="*/ 54 h 96"/>
                              <a:gd name="T28" fmla="*/ 22 w 103"/>
                              <a:gd name="T29" fmla="*/ 74 h 96"/>
                              <a:gd name="T30" fmla="*/ 31 w 103"/>
                              <a:gd name="T31" fmla="*/ 75 h 96"/>
                              <a:gd name="T32" fmla="*/ 41 w 103"/>
                              <a:gd name="T33" fmla="*/ 43 h 96"/>
                              <a:gd name="T34" fmla="*/ 44 w 103"/>
                              <a:gd name="T35" fmla="*/ 22 h 96"/>
                              <a:gd name="T36" fmla="*/ 53 w 103"/>
                              <a:gd name="T37" fmla="*/ 21 h 96"/>
                              <a:gd name="T38" fmla="*/ 56 w 103"/>
                              <a:gd name="T39" fmla="*/ 71 h 96"/>
                              <a:gd name="T40" fmla="*/ 69 w 103"/>
                              <a:gd name="T41" fmla="*/ 80 h 96"/>
                              <a:gd name="T42" fmla="*/ 90 w 103"/>
                              <a:gd name="T43" fmla="*/ 26 h 96"/>
                              <a:gd name="T44" fmla="*/ 103 w 103"/>
                              <a:gd name="T45" fmla="*/ 2 h 96"/>
                              <a:gd name="T46" fmla="*/ 89 w 103"/>
                              <a:gd name="T47" fmla="*/ 45 h 9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3" h="96">
                                <a:moveTo>
                                  <a:pt x="89" y="45"/>
                                </a:moveTo>
                                <a:lnTo>
                                  <a:pt x="85" y="71"/>
                                </a:lnTo>
                                <a:lnTo>
                                  <a:pt x="76" y="91"/>
                                </a:lnTo>
                                <a:lnTo>
                                  <a:pt x="63" y="96"/>
                                </a:lnTo>
                                <a:lnTo>
                                  <a:pt x="49" y="74"/>
                                </a:lnTo>
                                <a:lnTo>
                                  <a:pt x="38" y="96"/>
                                </a:lnTo>
                                <a:lnTo>
                                  <a:pt x="23" y="96"/>
                                </a:lnTo>
                                <a:lnTo>
                                  <a:pt x="8" y="67"/>
                                </a:lnTo>
                                <a:lnTo>
                                  <a:pt x="8" y="43"/>
                                </a:lnTo>
                                <a:lnTo>
                                  <a:pt x="3" y="67"/>
                                </a:lnTo>
                                <a:lnTo>
                                  <a:pt x="0" y="43"/>
                                </a:lnTo>
                                <a:lnTo>
                                  <a:pt x="14" y="0"/>
                                </a:lnTo>
                                <a:lnTo>
                                  <a:pt x="17" y="31"/>
                                </a:lnTo>
                                <a:lnTo>
                                  <a:pt x="20" y="54"/>
                                </a:lnTo>
                                <a:lnTo>
                                  <a:pt x="22" y="74"/>
                                </a:lnTo>
                                <a:lnTo>
                                  <a:pt x="31" y="75"/>
                                </a:lnTo>
                                <a:lnTo>
                                  <a:pt x="41" y="43"/>
                                </a:lnTo>
                                <a:lnTo>
                                  <a:pt x="44" y="22"/>
                                </a:lnTo>
                                <a:lnTo>
                                  <a:pt x="53" y="21"/>
                                </a:lnTo>
                                <a:lnTo>
                                  <a:pt x="56" y="71"/>
                                </a:lnTo>
                                <a:lnTo>
                                  <a:pt x="69" y="80"/>
                                </a:lnTo>
                                <a:lnTo>
                                  <a:pt x="90" y="26"/>
                                </a:lnTo>
                                <a:lnTo>
                                  <a:pt x="103" y="2"/>
                                </a:lnTo>
                                <a:lnTo>
                                  <a:pt x="89" y="4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1" name="Freeform 7021"/>
                        <wps:cNvSpPr>
                          <a:spLocks/>
                        </wps:cNvSpPr>
                        <wps:spPr bwMode="auto">
                          <a:xfrm>
                            <a:off x="767" y="862"/>
                            <a:ext cx="95" cy="96"/>
                          </a:xfrm>
                          <a:custGeom>
                            <a:avLst/>
                            <a:gdLst>
                              <a:gd name="T0" fmla="*/ 68 w 95"/>
                              <a:gd name="T1" fmla="*/ 0 h 96"/>
                              <a:gd name="T2" fmla="*/ 57 w 95"/>
                              <a:gd name="T3" fmla="*/ 12 h 96"/>
                              <a:gd name="T4" fmla="*/ 60 w 95"/>
                              <a:gd name="T5" fmla="*/ 34 h 96"/>
                              <a:gd name="T6" fmla="*/ 49 w 95"/>
                              <a:gd name="T7" fmla="*/ 73 h 96"/>
                              <a:gd name="T8" fmla="*/ 0 w 95"/>
                              <a:gd name="T9" fmla="*/ 96 h 96"/>
                              <a:gd name="T10" fmla="*/ 16 w 95"/>
                              <a:gd name="T11" fmla="*/ 96 h 96"/>
                              <a:gd name="T12" fmla="*/ 30 w 95"/>
                              <a:gd name="T13" fmla="*/ 96 h 96"/>
                              <a:gd name="T14" fmla="*/ 74 w 95"/>
                              <a:gd name="T15" fmla="*/ 94 h 96"/>
                              <a:gd name="T16" fmla="*/ 63 w 95"/>
                              <a:gd name="T17" fmla="*/ 88 h 96"/>
                              <a:gd name="T18" fmla="*/ 69 w 95"/>
                              <a:gd name="T19" fmla="*/ 75 h 96"/>
                              <a:gd name="T20" fmla="*/ 93 w 95"/>
                              <a:gd name="T21" fmla="*/ 39 h 96"/>
                              <a:gd name="T22" fmla="*/ 95 w 95"/>
                              <a:gd name="T23" fmla="*/ 28 h 96"/>
                              <a:gd name="T24" fmla="*/ 61 w 95"/>
                              <a:gd name="T25" fmla="*/ 73 h 96"/>
                              <a:gd name="T26" fmla="*/ 69 w 95"/>
                              <a:gd name="T27" fmla="*/ 26 h 96"/>
                              <a:gd name="T28" fmla="*/ 68 w 95"/>
                              <a:gd name="T29" fmla="*/ 0 h 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5" h="96">
                                <a:moveTo>
                                  <a:pt x="68" y="0"/>
                                </a:moveTo>
                                <a:lnTo>
                                  <a:pt x="57" y="12"/>
                                </a:lnTo>
                                <a:lnTo>
                                  <a:pt x="60" y="34"/>
                                </a:lnTo>
                                <a:lnTo>
                                  <a:pt x="49" y="73"/>
                                </a:lnTo>
                                <a:lnTo>
                                  <a:pt x="0" y="96"/>
                                </a:lnTo>
                                <a:lnTo>
                                  <a:pt x="16" y="96"/>
                                </a:lnTo>
                                <a:lnTo>
                                  <a:pt x="30" y="96"/>
                                </a:lnTo>
                                <a:lnTo>
                                  <a:pt x="74" y="94"/>
                                </a:lnTo>
                                <a:lnTo>
                                  <a:pt x="63" y="88"/>
                                </a:lnTo>
                                <a:lnTo>
                                  <a:pt x="69" y="75"/>
                                </a:lnTo>
                                <a:lnTo>
                                  <a:pt x="93" y="39"/>
                                </a:lnTo>
                                <a:lnTo>
                                  <a:pt x="95" y="28"/>
                                </a:lnTo>
                                <a:lnTo>
                                  <a:pt x="61" y="73"/>
                                </a:lnTo>
                                <a:lnTo>
                                  <a:pt x="69" y="26"/>
                                </a:lnTo>
                                <a:lnTo>
                                  <a:pt x="6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2" name="Freeform 7022"/>
                        <wps:cNvSpPr>
                          <a:spLocks/>
                        </wps:cNvSpPr>
                        <wps:spPr bwMode="auto">
                          <a:xfrm>
                            <a:off x="711" y="672"/>
                            <a:ext cx="159" cy="15"/>
                          </a:xfrm>
                          <a:custGeom>
                            <a:avLst/>
                            <a:gdLst>
                              <a:gd name="T0" fmla="*/ 151 w 159"/>
                              <a:gd name="T1" fmla="*/ 15 h 15"/>
                              <a:gd name="T2" fmla="*/ 113 w 159"/>
                              <a:gd name="T3" fmla="*/ 6 h 15"/>
                              <a:gd name="T4" fmla="*/ 100 w 159"/>
                              <a:gd name="T5" fmla="*/ 2 h 15"/>
                              <a:gd name="T6" fmla="*/ 77 w 159"/>
                              <a:gd name="T7" fmla="*/ 2 h 15"/>
                              <a:gd name="T8" fmla="*/ 50 w 159"/>
                              <a:gd name="T9" fmla="*/ 4 h 15"/>
                              <a:gd name="T10" fmla="*/ 24 w 159"/>
                              <a:gd name="T11" fmla="*/ 8 h 15"/>
                              <a:gd name="T12" fmla="*/ 9 w 159"/>
                              <a:gd name="T13" fmla="*/ 10 h 15"/>
                              <a:gd name="T14" fmla="*/ 0 w 159"/>
                              <a:gd name="T15" fmla="*/ 7 h 15"/>
                              <a:gd name="T16" fmla="*/ 32 w 159"/>
                              <a:gd name="T17" fmla="*/ 4 h 15"/>
                              <a:gd name="T18" fmla="*/ 54 w 159"/>
                              <a:gd name="T19" fmla="*/ 1 h 15"/>
                              <a:gd name="T20" fmla="*/ 73 w 159"/>
                              <a:gd name="T21" fmla="*/ 0 h 15"/>
                              <a:gd name="T22" fmla="*/ 108 w 159"/>
                              <a:gd name="T23" fmla="*/ 2 h 15"/>
                              <a:gd name="T24" fmla="*/ 135 w 159"/>
                              <a:gd name="T25" fmla="*/ 7 h 15"/>
                              <a:gd name="T26" fmla="*/ 150 w 159"/>
                              <a:gd name="T27" fmla="*/ 10 h 15"/>
                              <a:gd name="T28" fmla="*/ 159 w 159"/>
                              <a:gd name="T29" fmla="*/ 14 h 15"/>
                              <a:gd name="T30" fmla="*/ 151 w 159"/>
                              <a:gd name="T31" fmla="*/ 15 h 1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9" h="15">
                                <a:moveTo>
                                  <a:pt x="151" y="15"/>
                                </a:moveTo>
                                <a:lnTo>
                                  <a:pt x="113" y="6"/>
                                </a:lnTo>
                                <a:lnTo>
                                  <a:pt x="100" y="2"/>
                                </a:lnTo>
                                <a:lnTo>
                                  <a:pt x="77" y="2"/>
                                </a:lnTo>
                                <a:lnTo>
                                  <a:pt x="50" y="4"/>
                                </a:lnTo>
                                <a:lnTo>
                                  <a:pt x="24" y="8"/>
                                </a:lnTo>
                                <a:lnTo>
                                  <a:pt x="9" y="10"/>
                                </a:lnTo>
                                <a:lnTo>
                                  <a:pt x="0" y="7"/>
                                </a:lnTo>
                                <a:lnTo>
                                  <a:pt x="32" y="4"/>
                                </a:lnTo>
                                <a:lnTo>
                                  <a:pt x="54" y="1"/>
                                </a:lnTo>
                                <a:lnTo>
                                  <a:pt x="73" y="0"/>
                                </a:lnTo>
                                <a:lnTo>
                                  <a:pt x="108" y="2"/>
                                </a:lnTo>
                                <a:lnTo>
                                  <a:pt x="135" y="7"/>
                                </a:lnTo>
                                <a:lnTo>
                                  <a:pt x="150" y="10"/>
                                </a:lnTo>
                                <a:lnTo>
                                  <a:pt x="159" y="14"/>
                                </a:lnTo>
                                <a:lnTo>
                                  <a:pt x="151" y="1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3" name="Freeform 7023"/>
                        <wps:cNvSpPr>
                          <a:spLocks/>
                        </wps:cNvSpPr>
                        <wps:spPr bwMode="auto">
                          <a:xfrm>
                            <a:off x="739" y="588"/>
                            <a:ext cx="8" cy="8"/>
                          </a:xfrm>
                          <a:custGeom>
                            <a:avLst/>
                            <a:gdLst>
                              <a:gd name="T0" fmla="*/ 8 w 8"/>
                              <a:gd name="T1" fmla="*/ 8 h 8"/>
                              <a:gd name="T2" fmla="*/ 1 w 8"/>
                              <a:gd name="T3" fmla="*/ 8 h 8"/>
                              <a:gd name="T4" fmla="*/ 0 w 8"/>
                              <a:gd name="T5" fmla="*/ 6 h 8"/>
                              <a:gd name="T6" fmla="*/ 1 w 8"/>
                              <a:gd name="T7" fmla="*/ 0 h 8"/>
                              <a:gd name="T8" fmla="*/ 8 w 8"/>
                              <a:gd name="T9" fmla="*/ 8 h 8"/>
                              <a:gd name="T10" fmla="*/ 8 w 8"/>
                              <a:gd name="T11" fmla="*/ 8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8">
                                <a:moveTo>
                                  <a:pt x="8" y="8"/>
                                </a:moveTo>
                                <a:lnTo>
                                  <a:pt x="1" y="8"/>
                                </a:lnTo>
                                <a:lnTo>
                                  <a:pt x="0" y="6"/>
                                </a:lnTo>
                                <a:lnTo>
                                  <a:pt x="1" y="0"/>
                                </a:lnTo>
                                <a:lnTo>
                                  <a:pt x="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4" name="Freeform 7024"/>
                        <wps:cNvSpPr>
                          <a:spLocks noEditPoints="1"/>
                        </wps:cNvSpPr>
                        <wps:spPr bwMode="auto">
                          <a:xfrm>
                            <a:off x="735" y="584"/>
                            <a:ext cx="16" cy="16"/>
                          </a:xfrm>
                          <a:custGeom>
                            <a:avLst/>
                            <a:gdLst>
                              <a:gd name="T0" fmla="*/ 8 w 32"/>
                              <a:gd name="T1" fmla="*/ 6 h 33"/>
                              <a:gd name="T2" fmla="*/ 8 w 32"/>
                              <a:gd name="T3" fmla="*/ 7 h 33"/>
                              <a:gd name="T4" fmla="*/ 6 w 32"/>
                              <a:gd name="T5" fmla="*/ 8 h 33"/>
                              <a:gd name="T6" fmla="*/ 3 w 32"/>
                              <a:gd name="T7" fmla="*/ 7 h 33"/>
                              <a:gd name="T8" fmla="*/ 1 w 32"/>
                              <a:gd name="T9" fmla="*/ 6 h 33"/>
                              <a:gd name="T10" fmla="*/ 1 w 32"/>
                              <a:gd name="T11" fmla="*/ 5 h 33"/>
                              <a:gd name="T12" fmla="*/ 1 w 32"/>
                              <a:gd name="T13" fmla="*/ 4 h 33"/>
                              <a:gd name="T14" fmla="*/ 1 w 32"/>
                              <a:gd name="T15" fmla="*/ 1 h 33"/>
                              <a:gd name="T16" fmla="*/ 2 w 32"/>
                              <a:gd name="T17" fmla="*/ 0 h 33"/>
                              <a:gd name="T18" fmla="*/ 4 w 32"/>
                              <a:gd name="T19" fmla="*/ 0 h 33"/>
                              <a:gd name="T20" fmla="*/ 8 w 32"/>
                              <a:gd name="T21" fmla="*/ 4 h 33"/>
                              <a:gd name="T22" fmla="*/ 8 w 32"/>
                              <a:gd name="T23" fmla="*/ 5 h 33"/>
                              <a:gd name="T24" fmla="*/ 8 w 32"/>
                              <a:gd name="T25" fmla="*/ 6 h 33"/>
                              <a:gd name="T26" fmla="*/ 4 w 32"/>
                              <a:gd name="T27" fmla="*/ 5 h 33"/>
                              <a:gd name="T28" fmla="*/ 5 w 32"/>
                              <a:gd name="T29" fmla="*/ 7 h 33"/>
                              <a:gd name="T30" fmla="*/ 2 w 32"/>
                              <a:gd name="T31" fmla="*/ 3 h 33"/>
                              <a:gd name="T32" fmla="*/ 5 w 32"/>
                              <a:gd name="T33" fmla="*/ 2 h 33"/>
                              <a:gd name="T34" fmla="*/ 4 w 32"/>
                              <a:gd name="T35" fmla="*/ 5 h 33"/>
                              <a:gd name="T36" fmla="*/ 4 w 32"/>
                              <a:gd name="T37" fmla="*/ 4 h 33"/>
                              <a:gd name="T38" fmla="*/ 5 w 32"/>
                              <a:gd name="T39" fmla="*/ 4 h 33"/>
                              <a:gd name="T40" fmla="*/ 3 w 32"/>
                              <a:gd name="T41" fmla="*/ 3 h 33"/>
                              <a:gd name="T42" fmla="*/ 7 w 32"/>
                              <a:gd name="T43" fmla="*/ 4 h 33"/>
                              <a:gd name="T44" fmla="*/ 4 w 32"/>
                              <a:gd name="T45" fmla="*/ 6 h 33"/>
                              <a:gd name="T46" fmla="*/ 4 w 32"/>
                              <a:gd name="T47" fmla="*/ 5 h 3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2" h="33">
                                <a:moveTo>
                                  <a:pt x="32" y="24"/>
                                </a:moveTo>
                                <a:cubicBezTo>
                                  <a:pt x="32" y="27"/>
                                  <a:pt x="31" y="29"/>
                                  <a:pt x="30" y="30"/>
                                </a:cubicBezTo>
                                <a:cubicBezTo>
                                  <a:pt x="28" y="32"/>
                                  <a:pt x="26" y="33"/>
                                  <a:pt x="23" y="32"/>
                                </a:cubicBezTo>
                                <a:lnTo>
                                  <a:pt x="9" y="31"/>
                                </a:lnTo>
                                <a:cubicBezTo>
                                  <a:pt x="6" y="30"/>
                                  <a:pt x="4" y="29"/>
                                  <a:pt x="3" y="26"/>
                                </a:cubicBezTo>
                                <a:lnTo>
                                  <a:pt x="1" y="23"/>
                                </a:lnTo>
                                <a:cubicBezTo>
                                  <a:pt x="1" y="21"/>
                                  <a:pt x="0" y="19"/>
                                  <a:pt x="1" y="18"/>
                                </a:cubicBezTo>
                                <a:lnTo>
                                  <a:pt x="2" y="7"/>
                                </a:lnTo>
                                <a:cubicBezTo>
                                  <a:pt x="3" y="4"/>
                                  <a:pt x="5" y="2"/>
                                  <a:pt x="8" y="1"/>
                                </a:cubicBezTo>
                                <a:cubicBezTo>
                                  <a:pt x="11" y="0"/>
                                  <a:pt x="14" y="1"/>
                                  <a:pt x="16" y="3"/>
                                </a:cubicBezTo>
                                <a:lnTo>
                                  <a:pt x="30" y="17"/>
                                </a:lnTo>
                                <a:cubicBezTo>
                                  <a:pt x="32" y="19"/>
                                  <a:pt x="32" y="21"/>
                                  <a:pt x="32" y="23"/>
                                </a:cubicBezTo>
                                <a:lnTo>
                                  <a:pt x="32" y="24"/>
                                </a:lnTo>
                                <a:close/>
                                <a:moveTo>
                                  <a:pt x="16" y="23"/>
                                </a:moveTo>
                                <a:lnTo>
                                  <a:pt x="19" y="28"/>
                                </a:lnTo>
                                <a:lnTo>
                                  <a:pt x="5" y="14"/>
                                </a:lnTo>
                                <a:lnTo>
                                  <a:pt x="18" y="10"/>
                                </a:lnTo>
                                <a:lnTo>
                                  <a:pt x="16" y="20"/>
                                </a:lnTo>
                                <a:lnTo>
                                  <a:pt x="16" y="16"/>
                                </a:lnTo>
                                <a:lnTo>
                                  <a:pt x="17" y="19"/>
                                </a:lnTo>
                                <a:lnTo>
                                  <a:pt x="11" y="15"/>
                                </a:lnTo>
                                <a:lnTo>
                                  <a:pt x="25" y="17"/>
                                </a:lnTo>
                                <a:lnTo>
                                  <a:pt x="16" y="24"/>
                                </a:lnTo>
                                <a:lnTo>
                                  <a:pt x="16" y="2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05" name="Freeform 7025"/>
                        <wps:cNvSpPr>
                          <a:spLocks/>
                        </wps:cNvSpPr>
                        <wps:spPr bwMode="auto">
                          <a:xfrm>
                            <a:off x="727" y="528"/>
                            <a:ext cx="112" cy="136"/>
                          </a:xfrm>
                          <a:custGeom>
                            <a:avLst/>
                            <a:gdLst>
                              <a:gd name="T0" fmla="*/ 8 w 112"/>
                              <a:gd name="T1" fmla="*/ 35 h 136"/>
                              <a:gd name="T2" fmla="*/ 6 w 112"/>
                              <a:gd name="T3" fmla="*/ 42 h 136"/>
                              <a:gd name="T4" fmla="*/ 5 w 112"/>
                              <a:gd name="T5" fmla="*/ 50 h 136"/>
                              <a:gd name="T6" fmla="*/ 5 w 112"/>
                              <a:gd name="T7" fmla="*/ 55 h 136"/>
                              <a:gd name="T8" fmla="*/ 6 w 112"/>
                              <a:gd name="T9" fmla="*/ 58 h 136"/>
                              <a:gd name="T10" fmla="*/ 7 w 112"/>
                              <a:gd name="T11" fmla="*/ 61 h 136"/>
                              <a:gd name="T12" fmla="*/ 9 w 112"/>
                              <a:gd name="T13" fmla="*/ 64 h 136"/>
                              <a:gd name="T14" fmla="*/ 9 w 112"/>
                              <a:gd name="T15" fmla="*/ 67 h 136"/>
                              <a:gd name="T16" fmla="*/ 8 w 112"/>
                              <a:gd name="T17" fmla="*/ 71 h 136"/>
                              <a:gd name="T18" fmla="*/ 5 w 112"/>
                              <a:gd name="T19" fmla="*/ 76 h 136"/>
                              <a:gd name="T20" fmla="*/ 3 w 112"/>
                              <a:gd name="T21" fmla="*/ 79 h 136"/>
                              <a:gd name="T22" fmla="*/ 1 w 112"/>
                              <a:gd name="T23" fmla="*/ 81 h 136"/>
                              <a:gd name="T24" fmla="*/ 1 w 112"/>
                              <a:gd name="T25" fmla="*/ 84 h 136"/>
                              <a:gd name="T26" fmla="*/ 0 w 112"/>
                              <a:gd name="T27" fmla="*/ 85 h 136"/>
                              <a:gd name="T28" fmla="*/ 8 w 112"/>
                              <a:gd name="T29" fmla="*/ 88 h 136"/>
                              <a:gd name="T30" fmla="*/ 8 w 112"/>
                              <a:gd name="T31" fmla="*/ 92 h 136"/>
                              <a:gd name="T32" fmla="*/ 8 w 112"/>
                              <a:gd name="T33" fmla="*/ 95 h 136"/>
                              <a:gd name="T34" fmla="*/ 8 w 112"/>
                              <a:gd name="T35" fmla="*/ 99 h 136"/>
                              <a:gd name="T36" fmla="*/ 9 w 112"/>
                              <a:gd name="T37" fmla="*/ 105 h 136"/>
                              <a:gd name="T38" fmla="*/ 11 w 112"/>
                              <a:gd name="T39" fmla="*/ 113 h 136"/>
                              <a:gd name="T40" fmla="*/ 12 w 112"/>
                              <a:gd name="T41" fmla="*/ 118 h 136"/>
                              <a:gd name="T42" fmla="*/ 12 w 112"/>
                              <a:gd name="T43" fmla="*/ 123 h 136"/>
                              <a:gd name="T44" fmla="*/ 12 w 112"/>
                              <a:gd name="T45" fmla="*/ 127 h 136"/>
                              <a:gd name="T46" fmla="*/ 12 w 112"/>
                              <a:gd name="T47" fmla="*/ 129 h 136"/>
                              <a:gd name="T48" fmla="*/ 16 w 112"/>
                              <a:gd name="T49" fmla="*/ 134 h 136"/>
                              <a:gd name="T50" fmla="*/ 21 w 112"/>
                              <a:gd name="T51" fmla="*/ 136 h 136"/>
                              <a:gd name="T52" fmla="*/ 30 w 112"/>
                              <a:gd name="T53" fmla="*/ 136 h 136"/>
                              <a:gd name="T54" fmla="*/ 33 w 112"/>
                              <a:gd name="T55" fmla="*/ 136 h 136"/>
                              <a:gd name="T56" fmla="*/ 47 w 112"/>
                              <a:gd name="T57" fmla="*/ 127 h 136"/>
                              <a:gd name="T58" fmla="*/ 59 w 112"/>
                              <a:gd name="T59" fmla="*/ 122 h 136"/>
                              <a:gd name="T60" fmla="*/ 68 w 112"/>
                              <a:gd name="T61" fmla="*/ 119 h 136"/>
                              <a:gd name="T62" fmla="*/ 79 w 112"/>
                              <a:gd name="T63" fmla="*/ 119 h 136"/>
                              <a:gd name="T64" fmla="*/ 88 w 112"/>
                              <a:gd name="T65" fmla="*/ 119 h 136"/>
                              <a:gd name="T66" fmla="*/ 97 w 112"/>
                              <a:gd name="T67" fmla="*/ 119 h 136"/>
                              <a:gd name="T68" fmla="*/ 98 w 112"/>
                              <a:gd name="T69" fmla="*/ 117 h 136"/>
                              <a:gd name="T70" fmla="*/ 99 w 112"/>
                              <a:gd name="T71" fmla="*/ 111 h 136"/>
                              <a:gd name="T72" fmla="*/ 101 w 112"/>
                              <a:gd name="T73" fmla="*/ 104 h 136"/>
                              <a:gd name="T74" fmla="*/ 112 w 112"/>
                              <a:gd name="T75" fmla="*/ 45 h 136"/>
                              <a:gd name="T76" fmla="*/ 87 w 112"/>
                              <a:gd name="T77" fmla="*/ 1 h 136"/>
                              <a:gd name="T78" fmla="*/ 36 w 112"/>
                              <a:gd name="T79" fmla="*/ 0 h 136"/>
                              <a:gd name="T80" fmla="*/ 9 w 112"/>
                              <a:gd name="T81" fmla="*/ 33 h 136"/>
                              <a:gd name="T82" fmla="*/ 8 w 112"/>
                              <a:gd name="T83" fmla="*/ 35 h 1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2" h="136">
                                <a:moveTo>
                                  <a:pt x="8" y="35"/>
                                </a:moveTo>
                                <a:lnTo>
                                  <a:pt x="6" y="42"/>
                                </a:lnTo>
                                <a:lnTo>
                                  <a:pt x="5" y="50"/>
                                </a:lnTo>
                                <a:lnTo>
                                  <a:pt x="5" y="55"/>
                                </a:lnTo>
                                <a:lnTo>
                                  <a:pt x="6" y="58"/>
                                </a:lnTo>
                                <a:lnTo>
                                  <a:pt x="7" y="61"/>
                                </a:lnTo>
                                <a:lnTo>
                                  <a:pt x="9" y="64"/>
                                </a:lnTo>
                                <a:lnTo>
                                  <a:pt x="9" y="67"/>
                                </a:lnTo>
                                <a:lnTo>
                                  <a:pt x="8" y="71"/>
                                </a:lnTo>
                                <a:lnTo>
                                  <a:pt x="5" y="76"/>
                                </a:lnTo>
                                <a:lnTo>
                                  <a:pt x="3" y="79"/>
                                </a:lnTo>
                                <a:lnTo>
                                  <a:pt x="1" y="81"/>
                                </a:lnTo>
                                <a:lnTo>
                                  <a:pt x="1" y="84"/>
                                </a:lnTo>
                                <a:lnTo>
                                  <a:pt x="0" y="85"/>
                                </a:lnTo>
                                <a:lnTo>
                                  <a:pt x="8" y="88"/>
                                </a:lnTo>
                                <a:lnTo>
                                  <a:pt x="8" y="92"/>
                                </a:lnTo>
                                <a:lnTo>
                                  <a:pt x="8" y="95"/>
                                </a:lnTo>
                                <a:lnTo>
                                  <a:pt x="8" y="99"/>
                                </a:lnTo>
                                <a:lnTo>
                                  <a:pt x="9" y="105"/>
                                </a:lnTo>
                                <a:lnTo>
                                  <a:pt x="11" y="113"/>
                                </a:lnTo>
                                <a:lnTo>
                                  <a:pt x="12" y="118"/>
                                </a:lnTo>
                                <a:lnTo>
                                  <a:pt x="12" y="123"/>
                                </a:lnTo>
                                <a:lnTo>
                                  <a:pt x="12" y="127"/>
                                </a:lnTo>
                                <a:lnTo>
                                  <a:pt x="12" y="129"/>
                                </a:lnTo>
                                <a:lnTo>
                                  <a:pt x="16" y="134"/>
                                </a:lnTo>
                                <a:lnTo>
                                  <a:pt x="21" y="136"/>
                                </a:lnTo>
                                <a:lnTo>
                                  <a:pt x="30" y="136"/>
                                </a:lnTo>
                                <a:lnTo>
                                  <a:pt x="33" y="136"/>
                                </a:lnTo>
                                <a:lnTo>
                                  <a:pt x="47" y="127"/>
                                </a:lnTo>
                                <a:lnTo>
                                  <a:pt x="59" y="122"/>
                                </a:lnTo>
                                <a:lnTo>
                                  <a:pt x="68" y="119"/>
                                </a:lnTo>
                                <a:lnTo>
                                  <a:pt x="79" y="119"/>
                                </a:lnTo>
                                <a:lnTo>
                                  <a:pt x="88" y="119"/>
                                </a:lnTo>
                                <a:lnTo>
                                  <a:pt x="97" y="119"/>
                                </a:lnTo>
                                <a:lnTo>
                                  <a:pt x="98" y="117"/>
                                </a:lnTo>
                                <a:lnTo>
                                  <a:pt x="99" y="111"/>
                                </a:lnTo>
                                <a:lnTo>
                                  <a:pt x="101" y="104"/>
                                </a:lnTo>
                                <a:lnTo>
                                  <a:pt x="112" y="45"/>
                                </a:lnTo>
                                <a:lnTo>
                                  <a:pt x="87" y="1"/>
                                </a:lnTo>
                                <a:lnTo>
                                  <a:pt x="36" y="0"/>
                                </a:lnTo>
                                <a:lnTo>
                                  <a:pt x="9" y="33"/>
                                </a:lnTo>
                                <a:lnTo>
                                  <a:pt x="8" y="35"/>
                                </a:lnTo>
                                <a:close/>
                              </a:path>
                            </a:pathLst>
                          </a:custGeom>
                          <a:solidFill>
                            <a:srgbClr val="FF7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6" name="Freeform 7026"/>
                        <wps:cNvSpPr>
                          <a:spLocks/>
                        </wps:cNvSpPr>
                        <wps:spPr bwMode="auto">
                          <a:xfrm>
                            <a:off x="759" y="648"/>
                            <a:ext cx="80" cy="24"/>
                          </a:xfrm>
                          <a:custGeom>
                            <a:avLst/>
                            <a:gdLst>
                              <a:gd name="T0" fmla="*/ 1 w 80"/>
                              <a:gd name="T1" fmla="*/ 17 h 24"/>
                              <a:gd name="T2" fmla="*/ 3 w 80"/>
                              <a:gd name="T3" fmla="*/ 16 h 24"/>
                              <a:gd name="T4" fmla="*/ 6 w 80"/>
                              <a:gd name="T5" fmla="*/ 14 h 24"/>
                              <a:gd name="T6" fmla="*/ 10 w 80"/>
                              <a:gd name="T7" fmla="*/ 11 h 24"/>
                              <a:gd name="T8" fmla="*/ 18 w 80"/>
                              <a:gd name="T9" fmla="*/ 8 h 24"/>
                              <a:gd name="T10" fmla="*/ 22 w 80"/>
                              <a:gd name="T11" fmla="*/ 5 h 24"/>
                              <a:gd name="T12" fmla="*/ 27 w 80"/>
                              <a:gd name="T13" fmla="*/ 4 h 24"/>
                              <a:gd name="T14" fmla="*/ 30 w 80"/>
                              <a:gd name="T15" fmla="*/ 2 h 24"/>
                              <a:gd name="T16" fmla="*/ 36 w 80"/>
                              <a:gd name="T17" fmla="*/ 2 h 24"/>
                              <a:gd name="T18" fmla="*/ 41 w 80"/>
                              <a:gd name="T19" fmla="*/ 1 h 24"/>
                              <a:gd name="T20" fmla="*/ 48 w 80"/>
                              <a:gd name="T21" fmla="*/ 0 h 24"/>
                              <a:gd name="T22" fmla="*/ 55 w 80"/>
                              <a:gd name="T23" fmla="*/ 0 h 24"/>
                              <a:gd name="T24" fmla="*/ 63 w 80"/>
                              <a:gd name="T25" fmla="*/ 0 h 24"/>
                              <a:gd name="T26" fmla="*/ 71 w 80"/>
                              <a:gd name="T27" fmla="*/ 1 h 24"/>
                              <a:gd name="T28" fmla="*/ 71 w 80"/>
                              <a:gd name="T29" fmla="*/ 1 h 24"/>
                              <a:gd name="T30" fmla="*/ 74 w 80"/>
                              <a:gd name="T31" fmla="*/ 4 h 24"/>
                              <a:gd name="T32" fmla="*/ 77 w 80"/>
                              <a:gd name="T33" fmla="*/ 9 h 24"/>
                              <a:gd name="T34" fmla="*/ 78 w 80"/>
                              <a:gd name="T35" fmla="*/ 14 h 24"/>
                              <a:gd name="T36" fmla="*/ 80 w 80"/>
                              <a:gd name="T37" fmla="*/ 17 h 24"/>
                              <a:gd name="T38" fmla="*/ 80 w 80"/>
                              <a:gd name="T39" fmla="*/ 20 h 24"/>
                              <a:gd name="T40" fmla="*/ 80 w 80"/>
                              <a:gd name="T41" fmla="*/ 22 h 24"/>
                              <a:gd name="T42" fmla="*/ 80 w 80"/>
                              <a:gd name="T43" fmla="*/ 24 h 24"/>
                              <a:gd name="T44" fmla="*/ 78 w 80"/>
                              <a:gd name="T45" fmla="*/ 24 h 24"/>
                              <a:gd name="T46" fmla="*/ 73 w 80"/>
                              <a:gd name="T47" fmla="*/ 23 h 24"/>
                              <a:gd name="T48" fmla="*/ 64 w 80"/>
                              <a:gd name="T49" fmla="*/ 20 h 24"/>
                              <a:gd name="T50" fmla="*/ 56 w 80"/>
                              <a:gd name="T51" fmla="*/ 18 h 24"/>
                              <a:gd name="T52" fmla="*/ 42 w 80"/>
                              <a:gd name="T53" fmla="*/ 17 h 24"/>
                              <a:gd name="T54" fmla="*/ 36 w 80"/>
                              <a:gd name="T55" fmla="*/ 16 h 24"/>
                              <a:gd name="T56" fmla="*/ 27 w 80"/>
                              <a:gd name="T57" fmla="*/ 16 h 24"/>
                              <a:gd name="T58" fmla="*/ 19 w 80"/>
                              <a:gd name="T59" fmla="*/ 16 h 24"/>
                              <a:gd name="T60" fmla="*/ 14 w 80"/>
                              <a:gd name="T61" fmla="*/ 18 h 24"/>
                              <a:gd name="T62" fmla="*/ 10 w 80"/>
                              <a:gd name="T63" fmla="*/ 19 h 24"/>
                              <a:gd name="T64" fmla="*/ 5 w 80"/>
                              <a:gd name="T65" fmla="*/ 21 h 24"/>
                              <a:gd name="T66" fmla="*/ 2 w 80"/>
                              <a:gd name="T67" fmla="*/ 23 h 24"/>
                              <a:gd name="T68" fmla="*/ 0 w 80"/>
                              <a:gd name="T69" fmla="*/ 24 h 24"/>
                              <a:gd name="T70" fmla="*/ 0 w 80"/>
                              <a:gd name="T71" fmla="*/ 20 h 24"/>
                              <a:gd name="T72" fmla="*/ 1 w 80"/>
                              <a:gd name="T73" fmla="*/ 17 h 24"/>
                              <a:gd name="T74" fmla="*/ 1 w 80"/>
                              <a:gd name="T75" fmla="*/ 17 h 24"/>
                              <a:gd name="T76" fmla="*/ 1 w 80"/>
                              <a:gd name="T77" fmla="*/ 17 h 2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0" h="24">
                                <a:moveTo>
                                  <a:pt x="1" y="17"/>
                                </a:moveTo>
                                <a:lnTo>
                                  <a:pt x="3" y="16"/>
                                </a:lnTo>
                                <a:lnTo>
                                  <a:pt x="6" y="14"/>
                                </a:lnTo>
                                <a:lnTo>
                                  <a:pt x="10" y="11"/>
                                </a:lnTo>
                                <a:lnTo>
                                  <a:pt x="18" y="8"/>
                                </a:lnTo>
                                <a:lnTo>
                                  <a:pt x="22" y="5"/>
                                </a:lnTo>
                                <a:lnTo>
                                  <a:pt x="27" y="4"/>
                                </a:lnTo>
                                <a:lnTo>
                                  <a:pt x="30" y="2"/>
                                </a:lnTo>
                                <a:lnTo>
                                  <a:pt x="36" y="2"/>
                                </a:lnTo>
                                <a:lnTo>
                                  <a:pt x="41" y="1"/>
                                </a:lnTo>
                                <a:lnTo>
                                  <a:pt x="48" y="0"/>
                                </a:lnTo>
                                <a:lnTo>
                                  <a:pt x="55" y="0"/>
                                </a:lnTo>
                                <a:lnTo>
                                  <a:pt x="63" y="0"/>
                                </a:lnTo>
                                <a:lnTo>
                                  <a:pt x="71" y="1"/>
                                </a:lnTo>
                                <a:lnTo>
                                  <a:pt x="74" y="4"/>
                                </a:lnTo>
                                <a:lnTo>
                                  <a:pt x="77" y="9"/>
                                </a:lnTo>
                                <a:lnTo>
                                  <a:pt x="78" y="14"/>
                                </a:lnTo>
                                <a:lnTo>
                                  <a:pt x="80" y="17"/>
                                </a:lnTo>
                                <a:lnTo>
                                  <a:pt x="80" y="20"/>
                                </a:lnTo>
                                <a:lnTo>
                                  <a:pt x="80" y="22"/>
                                </a:lnTo>
                                <a:lnTo>
                                  <a:pt x="80" y="24"/>
                                </a:lnTo>
                                <a:lnTo>
                                  <a:pt x="78" y="24"/>
                                </a:lnTo>
                                <a:lnTo>
                                  <a:pt x="73" y="23"/>
                                </a:lnTo>
                                <a:lnTo>
                                  <a:pt x="64" y="20"/>
                                </a:lnTo>
                                <a:lnTo>
                                  <a:pt x="56" y="18"/>
                                </a:lnTo>
                                <a:lnTo>
                                  <a:pt x="42" y="17"/>
                                </a:lnTo>
                                <a:lnTo>
                                  <a:pt x="36" y="16"/>
                                </a:lnTo>
                                <a:lnTo>
                                  <a:pt x="27" y="16"/>
                                </a:lnTo>
                                <a:lnTo>
                                  <a:pt x="19" y="16"/>
                                </a:lnTo>
                                <a:lnTo>
                                  <a:pt x="14" y="18"/>
                                </a:lnTo>
                                <a:lnTo>
                                  <a:pt x="10" y="19"/>
                                </a:lnTo>
                                <a:lnTo>
                                  <a:pt x="5" y="21"/>
                                </a:lnTo>
                                <a:lnTo>
                                  <a:pt x="2" y="23"/>
                                </a:lnTo>
                                <a:lnTo>
                                  <a:pt x="0" y="24"/>
                                </a:lnTo>
                                <a:lnTo>
                                  <a:pt x="0" y="20"/>
                                </a:lnTo>
                                <a:lnTo>
                                  <a:pt x="1" y="1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7" name="Freeform 7027"/>
                        <wps:cNvSpPr>
                          <a:spLocks/>
                        </wps:cNvSpPr>
                        <wps:spPr bwMode="auto">
                          <a:xfrm>
                            <a:off x="759" y="632"/>
                            <a:ext cx="72" cy="32"/>
                          </a:xfrm>
                          <a:custGeom>
                            <a:avLst/>
                            <a:gdLst>
                              <a:gd name="T0" fmla="*/ 70 w 72"/>
                              <a:gd name="T1" fmla="*/ 14 h 32"/>
                              <a:gd name="T2" fmla="*/ 62 w 72"/>
                              <a:gd name="T3" fmla="*/ 13 h 32"/>
                              <a:gd name="T4" fmla="*/ 52 w 72"/>
                              <a:gd name="T5" fmla="*/ 13 h 32"/>
                              <a:gd name="T6" fmla="*/ 44 w 72"/>
                              <a:gd name="T7" fmla="*/ 13 h 32"/>
                              <a:gd name="T8" fmla="*/ 37 w 72"/>
                              <a:gd name="T9" fmla="*/ 13 h 32"/>
                              <a:gd name="T10" fmla="*/ 29 w 72"/>
                              <a:gd name="T11" fmla="*/ 15 h 32"/>
                              <a:gd name="T12" fmla="*/ 22 w 72"/>
                              <a:gd name="T13" fmla="*/ 17 h 32"/>
                              <a:gd name="T14" fmla="*/ 21 w 72"/>
                              <a:gd name="T15" fmla="*/ 15 h 32"/>
                              <a:gd name="T16" fmla="*/ 21 w 72"/>
                              <a:gd name="T17" fmla="*/ 9 h 32"/>
                              <a:gd name="T18" fmla="*/ 23 w 72"/>
                              <a:gd name="T19" fmla="*/ 6 h 32"/>
                              <a:gd name="T20" fmla="*/ 25 w 72"/>
                              <a:gd name="T21" fmla="*/ 4 h 32"/>
                              <a:gd name="T22" fmla="*/ 26 w 72"/>
                              <a:gd name="T23" fmla="*/ 4 h 32"/>
                              <a:gd name="T24" fmla="*/ 24 w 72"/>
                              <a:gd name="T25" fmla="*/ 0 h 32"/>
                              <a:gd name="T26" fmla="*/ 19 w 72"/>
                              <a:gd name="T27" fmla="*/ 0 h 32"/>
                              <a:gd name="T28" fmla="*/ 16 w 72"/>
                              <a:gd name="T29" fmla="*/ 1 h 32"/>
                              <a:gd name="T30" fmla="*/ 18 w 72"/>
                              <a:gd name="T31" fmla="*/ 4 h 32"/>
                              <a:gd name="T32" fmla="*/ 16 w 72"/>
                              <a:gd name="T33" fmla="*/ 8 h 32"/>
                              <a:gd name="T34" fmla="*/ 12 w 72"/>
                              <a:gd name="T35" fmla="*/ 13 h 32"/>
                              <a:gd name="T36" fmla="*/ 10 w 72"/>
                              <a:gd name="T37" fmla="*/ 17 h 32"/>
                              <a:gd name="T38" fmla="*/ 8 w 72"/>
                              <a:gd name="T39" fmla="*/ 23 h 32"/>
                              <a:gd name="T40" fmla="*/ 6 w 72"/>
                              <a:gd name="T41" fmla="*/ 26 h 32"/>
                              <a:gd name="T42" fmla="*/ 0 w 72"/>
                              <a:gd name="T43" fmla="*/ 29 h 32"/>
                              <a:gd name="T44" fmla="*/ 0 w 72"/>
                              <a:gd name="T45" fmla="*/ 31 h 32"/>
                              <a:gd name="T46" fmla="*/ 2 w 72"/>
                              <a:gd name="T47" fmla="*/ 32 h 32"/>
                              <a:gd name="T48" fmla="*/ 7 w 72"/>
                              <a:gd name="T49" fmla="*/ 28 h 32"/>
                              <a:gd name="T50" fmla="*/ 18 w 72"/>
                              <a:gd name="T51" fmla="*/ 23 h 32"/>
                              <a:gd name="T52" fmla="*/ 30 w 72"/>
                              <a:gd name="T53" fmla="*/ 18 h 32"/>
                              <a:gd name="T54" fmla="*/ 37 w 72"/>
                              <a:gd name="T55" fmla="*/ 17 h 32"/>
                              <a:gd name="T56" fmla="*/ 51 w 72"/>
                              <a:gd name="T57" fmla="*/ 16 h 32"/>
                              <a:gd name="T58" fmla="*/ 60 w 72"/>
                              <a:gd name="T59" fmla="*/ 16 h 32"/>
                              <a:gd name="T60" fmla="*/ 67 w 72"/>
                              <a:gd name="T61" fmla="*/ 16 h 32"/>
                              <a:gd name="T62" fmla="*/ 72 w 72"/>
                              <a:gd name="T63" fmla="*/ 17 h 32"/>
                              <a:gd name="T64" fmla="*/ 71 w 72"/>
                              <a:gd name="T65" fmla="*/ 13 h 32"/>
                              <a:gd name="T66" fmla="*/ 70 w 72"/>
                              <a:gd name="T67" fmla="*/ 14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2" h="32">
                                <a:moveTo>
                                  <a:pt x="70" y="14"/>
                                </a:moveTo>
                                <a:lnTo>
                                  <a:pt x="62" y="13"/>
                                </a:lnTo>
                                <a:lnTo>
                                  <a:pt x="52" y="13"/>
                                </a:lnTo>
                                <a:lnTo>
                                  <a:pt x="44" y="13"/>
                                </a:lnTo>
                                <a:lnTo>
                                  <a:pt x="37" y="13"/>
                                </a:lnTo>
                                <a:lnTo>
                                  <a:pt x="29" y="15"/>
                                </a:lnTo>
                                <a:lnTo>
                                  <a:pt x="22" y="17"/>
                                </a:lnTo>
                                <a:lnTo>
                                  <a:pt x="21" y="15"/>
                                </a:lnTo>
                                <a:lnTo>
                                  <a:pt x="21" y="9"/>
                                </a:lnTo>
                                <a:lnTo>
                                  <a:pt x="23" y="6"/>
                                </a:lnTo>
                                <a:lnTo>
                                  <a:pt x="25" y="4"/>
                                </a:lnTo>
                                <a:lnTo>
                                  <a:pt x="26" y="4"/>
                                </a:lnTo>
                                <a:lnTo>
                                  <a:pt x="24" y="0"/>
                                </a:lnTo>
                                <a:lnTo>
                                  <a:pt x="19" y="0"/>
                                </a:lnTo>
                                <a:lnTo>
                                  <a:pt x="16" y="1"/>
                                </a:lnTo>
                                <a:lnTo>
                                  <a:pt x="18" y="4"/>
                                </a:lnTo>
                                <a:lnTo>
                                  <a:pt x="16" y="8"/>
                                </a:lnTo>
                                <a:lnTo>
                                  <a:pt x="12" y="13"/>
                                </a:lnTo>
                                <a:lnTo>
                                  <a:pt x="10" y="17"/>
                                </a:lnTo>
                                <a:lnTo>
                                  <a:pt x="8" y="23"/>
                                </a:lnTo>
                                <a:lnTo>
                                  <a:pt x="6" y="26"/>
                                </a:lnTo>
                                <a:lnTo>
                                  <a:pt x="0" y="29"/>
                                </a:lnTo>
                                <a:lnTo>
                                  <a:pt x="0" y="31"/>
                                </a:lnTo>
                                <a:lnTo>
                                  <a:pt x="2" y="32"/>
                                </a:lnTo>
                                <a:lnTo>
                                  <a:pt x="7" y="28"/>
                                </a:lnTo>
                                <a:lnTo>
                                  <a:pt x="18" y="23"/>
                                </a:lnTo>
                                <a:lnTo>
                                  <a:pt x="30" y="18"/>
                                </a:lnTo>
                                <a:lnTo>
                                  <a:pt x="37" y="17"/>
                                </a:lnTo>
                                <a:lnTo>
                                  <a:pt x="51" y="16"/>
                                </a:lnTo>
                                <a:lnTo>
                                  <a:pt x="60" y="16"/>
                                </a:lnTo>
                                <a:lnTo>
                                  <a:pt x="67" y="16"/>
                                </a:lnTo>
                                <a:lnTo>
                                  <a:pt x="72" y="17"/>
                                </a:lnTo>
                                <a:lnTo>
                                  <a:pt x="71" y="13"/>
                                </a:lnTo>
                                <a:lnTo>
                                  <a:pt x="70" y="14"/>
                                </a:lnTo>
                                <a:close/>
                              </a:path>
                            </a:pathLst>
                          </a:custGeom>
                          <a:solidFill>
                            <a:srgbClr val="9E69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8" name="Freeform 7028"/>
                        <wps:cNvSpPr>
                          <a:spLocks/>
                        </wps:cNvSpPr>
                        <wps:spPr bwMode="auto">
                          <a:xfrm>
                            <a:off x="767" y="584"/>
                            <a:ext cx="8" cy="40"/>
                          </a:xfrm>
                          <a:custGeom>
                            <a:avLst/>
                            <a:gdLst>
                              <a:gd name="T0" fmla="*/ 3 w 8"/>
                              <a:gd name="T1" fmla="*/ 7 h 40"/>
                              <a:gd name="T2" fmla="*/ 4 w 8"/>
                              <a:gd name="T3" fmla="*/ 11 h 40"/>
                              <a:gd name="T4" fmla="*/ 4 w 8"/>
                              <a:gd name="T5" fmla="*/ 14 h 40"/>
                              <a:gd name="T6" fmla="*/ 3 w 8"/>
                              <a:gd name="T7" fmla="*/ 18 h 40"/>
                              <a:gd name="T8" fmla="*/ 2 w 8"/>
                              <a:gd name="T9" fmla="*/ 19 h 40"/>
                              <a:gd name="T10" fmla="*/ 1 w 8"/>
                              <a:gd name="T11" fmla="*/ 21 h 40"/>
                              <a:gd name="T12" fmla="*/ 1 w 8"/>
                              <a:gd name="T13" fmla="*/ 15 h 40"/>
                              <a:gd name="T14" fmla="*/ 1 w 8"/>
                              <a:gd name="T15" fmla="*/ 11 h 40"/>
                              <a:gd name="T16" fmla="*/ 1 w 8"/>
                              <a:gd name="T17" fmla="*/ 7 h 40"/>
                              <a:gd name="T18" fmla="*/ 1 w 8"/>
                              <a:gd name="T19" fmla="*/ 2 h 40"/>
                              <a:gd name="T20" fmla="*/ 2 w 8"/>
                              <a:gd name="T21" fmla="*/ 0 h 40"/>
                              <a:gd name="T22" fmla="*/ 5 w 8"/>
                              <a:gd name="T23" fmla="*/ 3 h 40"/>
                              <a:gd name="T24" fmla="*/ 7 w 8"/>
                              <a:gd name="T25" fmla="*/ 6 h 40"/>
                              <a:gd name="T26" fmla="*/ 8 w 8"/>
                              <a:gd name="T27" fmla="*/ 10 h 40"/>
                              <a:gd name="T28" fmla="*/ 8 w 8"/>
                              <a:gd name="T29" fmla="*/ 18 h 40"/>
                              <a:gd name="T30" fmla="*/ 7 w 8"/>
                              <a:gd name="T31" fmla="*/ 24 h 40"/>
                              <a:gd name="T32" fmla="*/ 7 w 8"/>
                              <a:gd name="T33" fmla="*/ 25 h 40"/>
                              <a:gd name="T34" fmla="*/ 5 w 8"/>
                              <a:gd name="T35" fmla="*/ 30 h 40"/>
                              <a:gd name="T36" fmla="*/ 3 w 8"/>
                              <a:gd name="T37" fmla="*/ 35 h 40"/>
                              <a:gd name="T38" fmla="*/ 2 w 8"/>
                              <a:gd name="T39" fmla="*/ 37 h 40"/>
                              <a:gd name="T40" fmla="*/ 0 w 8"/>
                              <a:gd name="T41" fmla="*/ 40 h 40"/>
                              <a:gd name="T42" fmla="*/ 0 w 8"/>
                              <a:gd name="T43" fmla="*/ 36 h 40"/>
                              <a:gd name="T44" fmla="*/ 0 w 8"/>
                              <a:gd name="T45" fmla="*/ 32 h 40"/>
                              <a:gd name="T46" fmla="*/ 1 w 8"/>
                              <a:gd name="T47" fmla="*/ 33 h 40"/>
                              <a:gd name="T48" fmla="*/ 3 w 8"/>
                              <a:gd name="T49" fmla="*/ 30 h 40"/>
                              <a:gd name="T50" fmla="*/ 5 w 8"/>
                              <a:gd name="T51" fmla="*/ 27 h 40"/>
                              <a:gd name="T52" fmla="*/ 6 w 8"/>
                              <a:gd name="T53" fmla="*/ 24 h 40"/>
                              <a:gd name="T54" fmla="*/ 6 w 8"/>
                              <a:gd name="T55" fmla="*/ 18 h 40"/>
                              <a:gd name="T56" fmla="*/ 6 w 8"/>
                              <a:gd name="T57" fmla="*/ 14 h 40"/>
                              <a:gd name="T58" fmla="*/ 7 w 8"/>
                              <a:gd name="T59" fmla="*/ 11 h 40"/>
                              <a:gd name="T60" fmla="*/ 6 w 8"/>
                              <a:gd name="T61" fmla="*/ 7 h 40"/>
                              <a:gd name="T62" fmla="*/ 5 w 8"/>
                              <a:gd name="T63" fmla="*/ 9 h 40"/>
                              <a:gd name="T64" fmla="*/ 4 w 8"/>
                              <a:gd name="T65" fmla="*/ 8 h 40"/>
                              <a:gd name="T66" fmla="*/ 4 w 8"/>
                              <a:gd name="T67" fmla="*/ 6 h 40"/>
                              <a:gd name="T68" fmla="*/ 3 w 8"/>
                              <a:gd name="T69" fmla="*/ 7 h 4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 h="40">
                                <a:moveTo>
                                  <a:pt x="3" y="7"/>
                                </a:moveTo>
                                <a:lnTo>
                                  <a:pt x="4" y="11"/>
                                </a:lnTo>
                                <a:lnTo>
                                  <a:pt x="4" y="14"/>
                                </a:lnTo>
                                <a:lnTo>
                                  <a:pt x="3" y="18"/>
                                </a:lnTo>
                                <a:lnTo>
                                  <a:pt x="2" y="19"/>
                                </a:lnTo>
                                <a:lnTo>
                                  <a:pt x="1" y="21"/>
                                </a:lnTo>
                                <a:lnTo>
                                  <a:pt x="1" y="15"/>
                                </a:lnTo>
                                <a:lnTo>
                                  <a:pt x="1" y="11"/>
                                </a:lnTo>
                                <a:lnTo>
                                  <a:pt x="1" y="7"/>
                                </a:lnTo>
                                <a:lnTo>
                                  <a:pt x="1" y="2"/>
                                </a:lnTo>
                                <a:lnTo>
                                  <a:pt x="2" y="0"/>
                                </a:lnTo>
                                <a:lnTo>
                                  <a:pt x="5" y="3"/>
                                </a:lnTo>
                                <a:lnTo>
                                  <a:pt x="7" y="6"/>
                                </a:lnTo>
                                <a:lnTo>
                                  <a:pt x="8" y="10"/>
                                </a:lnTo>
                                <a:lnTo>
                                  <a:pt x="8" y="18"/>
                                </a:lnTo>
                                <a:lnTo>
                                  <a:pt x="7" y="24"/>
                                </a:lnTo>
                                <a:lnTo>
                                  <a:pt x="7" y="25"/>
                                </a:lnTo>
                                <a:lnTo>
                                  <a:pt x="5" y="30"/>
                                </a:lnTo>
                                <a:lnTo>
                                  <a:pt x="3" y="35"/>
                                </a:lnTo>
                                <a:lnTo>
                                  <a:pt x="2" y="37"/>
                                </a:lnTo>
                                <a:lnTo>
                                  <a:pt x="0" y="40"/>
                                </a:lnTo>
                                <a:lnTo>
                                  <a:pt x="0" y="36"/>
                                </a:lnTo>
                                <a:lnTo>
                                  <a:pt x="0" y="32"/>
                                </a:lnTo>
                                <a:lnTo>
                                  <a:pt x="1" y="33"/>
                                </a:lnTo>
                                <a:lnTo>
                                  <a:pt x="3" y="30"/>
                                </a:lnTo>
                                <a:lnTo>
                                  <a:pt x="5" y="27"/>
                                </a:lnTo>
                                <a:lnTo>
                                  <a:pt x="6" y="24"/>
                                </a:lnTo>
                                <a:lnTo>
                                  <a:pt x="6" y="18"/>
                                </a:lnTo>
                                <a:lnTo>
                                  <a:pt x="6" y="14"/>
                                </a:lnTo>
                                <a:lnTo>
                                  <a:pt x="7" y="11"/>
                                </a:lnTo>
                                <a:lnTo>
                                  <a:pt x="6" y="7"/>
                                </a:lnTo>
                                <a:lnTo>
                                  <a:pt x="5" y="9"/>
                                </a:lnTo>
                                <a:lnTo>
                                  <a:pt x="4" y="8"/>
                                </a:lnTo>
                                <a:lnTo>
                                  <a:pt x="4" y="6"/>
                                </a:lnTo>
                                <a:lnTo>
                                  <a:pt x="3" y="7"/>
                                </a:lnTo>
                                <a:close/>
                              </a:path>
                            </a:pathLst>
                          </a:custGeom>
                          <a:solidFill>
                            <a:srgbClr val="8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9" name="Freeform 7029"/>
                        <wps:cNvSpPr>
                          <a:spLocks/>
                        </wps:cNvSpPr>
                        <wps:spPr bwMode="auto">
                          <a:xfrm>
                            <a:off x="727" y="592"/>
                            <a:ext cx="8" cy="24"/>
                          </a:xfrm>
                          <a:custGeom>
                            <a:avLst/>
                            <a:gdLst>
                              <a:gd name="T0" fmla="*/ 8 w 8"/>
                              <a:gd name="T1" fmla="*/ 0 h 24"/>
                              <a:gd name="T2" fmla="*/ 7 w 8"/>
                              <a:gd name="T3" fmla="*/ 4 h 24"/>
                              <a:gd name="T4" fmla="*/ 4 w 8"/>
                              <a:gd name="T5" fmla="*/ 9 h 24"/>
                              <a:gd name="T6" fmla="*/ 2 w 8"/>
                              <a:gd name="T7" fmla="*/ 12 h 24"/>
                              <a:gd name="T8" fmla="*/ 0 w 8"/>
                              <a:gd name="T9" fmla="*/ 16 h 24"/>
                              <a:gd name="T10" fmla="*/ 0 w 8"/>
                              <a:gd name="T11" fmla="*/ 20 h 24"/>
                              <a:gd name="T12" fmla="*/ 1 w 8"/>
                              <a:gd name="T13" fmla="*/ 20 h 24"/>
                              <a:gd name="T14" fmla="*/ 5 w 8"/>
                              <a:gd name="T15" fmla="*/ 24 h 24"/>
                              <a:gd name="T16" fmla="*/ 7 w 8"/>
                              <a:gd name="T17" fmla="*/ 24 h 24"/>
                              <a:gd name="T18" fmla="*/ 5 w 8"/>
                              <a:gd name="T19" fmla="*/ 16 h 24"/>
                              <a:gd name="T20" fmla="*/ 5 w 8"/>
                              <a:gd name="T21" fmla="*/ 10 h 24"/>
                              <a:gd name="T22" fmla="*/ 8 w 8"/>
                              <a:gd name="T23" fmla="*/ 1 h 24"/>
                              <a:gd name="T24" fmla="*/ 8 w 8"/>
                              <a:gd name="T25" fmla="*/ 0 h 2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4">
                                <a:moveTo>
                                  <a:pt x="8" y="0"/>
                                </a:moveTo>
                                <a:lnTo>
                                  <a:pt x="7" y="4"/>
                                </a:lnTo>
                                <a:lnTo>
                                  <a:pt x="4" y="9"/>
                                </a:lnTo>
                                <a:lnTo>
                                  <a:pt x="2" y="12"/>
                                </a:lnTo>
                                <a:lnTo>
                                  <a:pt x="0" y="16"/>
                                </a:lnTo>
                                <a:lnTo>
                                  <a:pt x="0" y="20"/>
                                </a:lnTo>
                                <a:lnTo>
                                  <a:pt x="1" y="20"/>
                                </a:lnTo>
                                <a:lnTo>
                                  <a:pt x="5" y="24"/>
                                </a:lnTo>
                                <a:lnTo>
                                  <a:pt x="7" y="24"/>
                                </a:lnTo>
                                <a:lnTo>
                                  <a:pt x="5" y="16"/>
                                </a:lnTo>
                                <a:lnTo>
                                  <a:pt x="5" y="10"/>
                                </a:lnTo>
                                <a:lnTo>
                                  <a:pt x="8" y="1"/>
                                </a:lnTo>
                                <a:lnTo>
                                  <a:pt x="8" y="0"/>
                                </a:lnTo>
                                <a:close/>
                              </a:path>
                            </a:pathLst>
                          </a:custGeom>
                          <a:solidFill>
                            <a:srgbClr val="FF7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0" name="Freeform 7030"/>
                        <wps:cNvSpPr>
                          <a:spLocks/>
                        </wps:cNvSpPr>
                        <wps:spPr bwMode="auto">
                          <a:xfrm>
                            <a:off x="768" y="585"/>
                            <a:ext cx="14" cy="14"/>
                          </a:xfrm>
                          <a:custGeom>
                            <a:avLst/>
                            <a:gdLst>
                              <a:gd name="T0" fmla="*/ 3 w 28"/>
                              <a:gd name="T1" fmla="*/ 0 h 28"/>
                              <a:gd name="T2" fmla="*/ 5 w 28"/>
                              <a:gd name="T3" fmla="*/ 2 h 28"/>
                              <a:gd name="T4" fmla="*/ 5 w 28"/>
                              <a:gd name="T5" fmla="*/ 3 h 28"/>
                              <a:gd name="T6" fmla="*/ 7 w 28"/>
                              <a:gd name="T7" fmla="*/ 5 h 28"/>
                              <a:gd name="T8" fmla="*/ 4 w 28"/>
                              <a:gd name="T9" fmla="*/ 7 h 28"/>
                              <a:gd name="T10" fmla="*/ 2 w 28"/>
                              <a:gd name="T11" fmla="*/ 5 h 28"/>
                              <a:gd name="T12" fmla="*/ 3 w 28"/>
                              <a:gd name="T13" fmla="*/ 5 h 28"/>
                              <a:gd name="T14" fmla="*/ 0 w 28"/>
                              <a:gd name="T15" fmla="*/ 4 h 28"/>
                              <a:gd name="T16" fmla="*/ 3 w 28"/>
                              <a:gd name="T17" fmla="*/ 0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 h="28">
                                <a:moveTo>
                                  <a:pt x="11" y="0"/>
                                </a:moveTo>
                                <a:lnTo>
                                  <a:pt x="19" y="8"/>
                                </a:lnTo>
                                <a:cubicBezTo>
                                  <a:pt x="20" y="8"/>
                                  <a:pt x="20" y="9"/>
                                  <a:pt x="20" y="9"/>
                                </a:cubicBezTo>
                                <a:lnTo>
                                  <a:pt x="28" y="17"/>
                                </a:lnTo>
                                <a:lnTo>
                                  <a:pt x="15" y="28"/>
                                </a:lnTo>
                                <a:lnTo>
                                  <a:pt x="8" y="19"/>
                                </a:lnTo>
                                <a:lnTo>
                                  <a:pt x="9" y="20"/>
                                </a:lnTo>
                                <a:lnTo>
                                  <a:pt x="0" y="13"/>
                                </a:lnTo>
                                <a:lnTo>
                                  <a:pt x="11" y="0"/>
                                </a:lnTo>
                                <a:close/>
                              </a:path>
                            </a:pathLst>
                          </a:custGeom>
                          <a:solidFill>
                            <a:srgbClr val="800044"/>
                          </a:solidFill>
                          <a:ln w="0">
                            <a:solidFill>
                              <a:srgbClr val="800044"/>
                            </a:solidFill>
                            <a:round/>
                            <a:headEnd/>
                            <a:tailEnd/>
                          </a:ln>
                        </wps:spPr>
                        <wps:bodyPr rot="0" vert="horz" wrap="square" lIns="91440" tIns="45720" rIns="91440" bIns="45720" anchor="t" anchorCtr="0" upright="1">
                          <a:noAutofit/>
                        </wps:bodyPr>
                      </wps:wsp>
                      <wps:wsp>
                        <wps:cNvPr id="4011" name="Freeform 7031"/>
                        <wps:cNvSpPr>
                          <a:spLocks/>
                        </wps:cNvSpPr>
                        <wps:spPr bwMode="auto">
                          <a:xfrm>
                            <a:off x="770" y="616"/>
                            <a:ext cx="11" cy="16"/>
                          </a:xfrm>
                          <a:custGeom>
                            <a:avLst/>
                            <a:gdLst>
                              <a:gd name="T0" fmla="*/ 0 w 22"/>
                              <a:gd name="T1" fmla="*/ 5 h 32"/>
                              <a:gd name="T2" fmla="*/ 2 w 22"/>
                              <a:gd name="T3" fmla="*/ 4 h 32"/>
                              <a:gd name="T4" fmla="*/ 0 w 22"/>
                              <a:gd name="T5" fmla="*/ 5 h 32"/>
                              <a:gd name="T6" fmla="*/ 1 w 22"/>
                              <a:gd name="T7" fmla="*/ 4 h 32"/>
                              <a:gd name="T8" fmla="*/ 2 w 22"/>
                              <a:gd name="T9" fmla="*/ 3 h 32"/>
                              <a:gd name="T10" fmla="*/ 2 w 22"/>
                              <a:gd name="T11" fmla="*/ 2 h 32"/>
                              <a:gd name="T12" fmla="*/ 3 w 22"/>
                              <a:gd name="T13" fmla="*/ 1 h 32"/>
                              <a:gd name="T14" fmla="*/ 4 w 22"/>
                              <a:gd name="T15" fmla="*/ 0 h 32"/>
                              <a:gd name="T16" fmla="*/ 5 w 22"/>
                              <a:gd name="T17" fmla="*/ 0 h 32"/>
                              <a:gd name="T18" fmla="*/ 5 w 22"/>
                              <a:gd name="T19" fmla="*/ 4 h 32"/>
                              <a:gd name="T20" fmla="*/ 4 w 22"/>
                              <a:gd name="T21" fmla="*/ 4 h 32"/>
                              <a:gd name="T22" fmla="*/ 6 w 22"/>
                              <a:gd name="T23" fmla="*/ 4 h 32"/>
                              <a:gd name="T24" fmla="*/ 5 w 22"/>
                              <a:gd name="T25" fmla="*/ 5 h 32"/>
                              <a:gd name="T26" fmla="*/ 5 w 22"/>
                              <a:gd name="T27" fmla="*/ 4 h 32"/>
                              <a:gd name="T28" fmla="*/ 5 w 22"/>
                              <a:gd name="T29" fmla="*/ 5 h 32"/>
                              <a:gd name="T30" fmla="*/ 4 w 22"/>
                              <a:gd name="T31" fmla="*/ 7 h 32"/>
                              <a:gd name="T32" fmla="*/ 3 w 22"/>
                              <a:gd name="T33" fmla="*/ 8 h 32"/>
                              <a:gd name="T34" fmla="*/ 1 w 22"/>
                              <a:gd name="T35" fmla="*/ 8 h 32"/>
                              <a:gd name="T36" fmla="*/ 0 w 22"/>
                              <a:gd name="T37" fmla="*/ 5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 h="32">
                                <a:moveTo>
                                  <a:pt x="0" y="17"/>
                                </a:moveTo>
                                <a:lnTo>
                                  <a:pt x="6" y="15"/>
                                </a:lnTo>
                                <a:lnTo>
                                  <a:pt x="0" y="20"/>
                                </a:lnTo>
                                <a:lnTo>
                                  <a:pt x="3" y="13"/>
                                </a:lnTo>
                                <a:lnTo>
                                  <a:pt x="5" y="9"/>
                                </a:lnTo>
                                <a:cubicBezTo>
                                  <a:pt x="5" y="8"/>
                                  <a:pt x="6" y="8"/>
                                  <a:pt x="6" y="7"/>
                                </a:cubicBezTo>
                                <a:lnTo>
                                  <a:pt x="10" y="3"/>
                                </a:lnTo>
                                <a:cubicBezTo>
                                  <a:pt x="11" y="1"/>
                                  <a:pt x="13" y="0"/>
                                  <a:pt x="16" y="0"/>
                                </a:cubicBezTo>
                                <a:lnTo>
                                  <a:pt x="17" y="0"/>
                                </a:lnTo>
                                <a:lnTo>
                                  <a:pt x="17" y="16"/>
                                </a:lnTo>
                                <a:lnTo>
                                  <a:pt x="16" y="16"/>
                                </a:lnTo>
                                <a:lnTo>
                                  <a:pt x="22" y="14"/>
                                </a:lnTo>
                                <a:lnTo>
                                  <a:pt x="18" y="18"/>
                                </a:lnTo>
                                <a:lnTo>
                                  <a:pt x="19" y="15"/>
                                </a:lnTo>
                                <a:lnTo>
                                  <a:pt x="17" y="20"/>
                                </a:lnTo>
                                <a:lnTo>
                                  <a:pt x="15" y="27"/>
                                </a:lnTo>
                                <a:cubicBezTo>
                                  <a:pt x="14" y="29"/>
                                  <a:pt x="11" y="30"/>
                                  <a:pt x="9" y="31"/>
                                </a:cubicBezTo>
                                <a:lnTo>
                                  <a:pt x="3" y="32"/>
                                </a:lnTo>
                                <a:lnTo>
                                  <a:pt x="0" y="17"/>
                                </a:lnTo>
                                <a:close/>
                              </a:path>
                            </a:pathLst>
                          </a:custGeom>
                          <a:solidFill>
                            <a:srgbClr val="800044"/>
                          </a:solidFill>
                          <a:ln w="0">
                            <a:solidFill>
                              <a:srgbClr val="800044"/>
                            </a:solidFill>
                            <a:round/>
                            <a:headEnd/>
                            <a:tailEnd/>
                          </a:ln>
                        </wps:spPr>
                        <wps:bodyPr rot="0" vert="horz" wrap="square" lIns="91440" tIns="45720" rIns="91440" bIns="45720" anchor="t" anchorCtr="0" upright="1">
                          <a:noAutofit/>
                        </wps:bodyPr>
                      </wps:wsp>
                      <wps:wsp>
                        <wps:cNvPr id="4012" name="Freeform 7032"/>
                        <wps:cNvSpPr>
                          <a:spLocks/>
                        </wps:cNvSpPr>
                        <wps:spPr bwMode="auto">
                          <a:xfrm>
                            <a:off x="731" y="517"/>
                            <a:ext cx="119" cy="127"/>
                          </a:xfrm>
                          <a:custGeom>
                            <a:avLst/>
                            <a:gdLst>
                              <a:gd name="T0" fmla="*/ 102 w 119"/>
                              <a:gd name="T1" fmla="*/ 115 h 127"/>
                              <a:gd name="T2" fmla="*/ 111 w 119"/>
                              <a:gd name="T3" fmla="*/ 92 h 127"/>
                              <a:gd name="T4" fmla="*/ 111 w 119"/>
                              <a:gd name="T5" fmla="*/ 82 h 127"/>
                              <a:gd name="T6" fmla="*/ 114 w 119"/>
                              <a:gd name="T7" fmla="*/ 89 h 127"/>
                              <a:gd name="T8" fmla="*/ 115 w 119"/>
                              <a:gd name="T9" fmla="*/ 76 h 127"/>
                              <a:gd name="T10" fmla="*/ 116 w 119"/>
                              <a:gd name="T11" fmla="*/ 85 h 127"/>
                              <a:gd name="T12" fmla="*/ 117 w 119"/>
                              <a:gd name="T13" fmla="*/ 69 h 127"/>
                              <a:gd name="T14" fmla="*/ 117 w 119"/>
                              <a:gd name="T15" fmla="*/ 76 h 127"/>
                              <a:gd name="T16" fmla="*/ 119 w 119"/>
                              <a:gd name="T17" fmla="*/ 57 h 127"/>
                              <a:gd name="T18" fmla="*/ 117 w 119"/>
                              <a:gd name="T19" fmla="*/ 45 h 127"/>
                              <a:gd name="T20" fmla="*/ 112 w 119"/>
                              <a:gd name="T21" fmla="*/ 32 h 127"/>
                              <a:gd name="T22" fmla="*/ 104 w 119"/>
                              <a:gd name="T23" fmla="*/ 20 h 127"/>
                              <a:gd name="T24" fmla="*/ 93 w 119"/>
                              <a:gd name="T25" fmla="*/ 17 h 127"/>
                              <a:gd name="T26" fmla="*/ 84 w 119"/>
                              <a:gd name="T27" fmla="*/ 2 h 127"/>
                              <a:gd name="T28" fmla="*/ 69 w 119"/>
                              <a:gd name="T29" fmla="*/ 0 h 127"/>
                              <a:gd name="T30" fmla="*/ 64 w 119"/>
                              <a:gd name="T31" fmla="*/ 0 h 127"/>
                              <a:gd name="T32" fmla="*/ 56 w 119"/>
                              <a:gd name="T33" fmla="*/ 1 h 127"/>
                              <a:gd name="T34" fmla="*/ 38 w 119"/>
                              <a:gd name="T35" fmla="*/ 6 h 127"/>
                              <a:gd name="T36" fmla="*/ 23 w 119"/>
                              <a:gd name="T37" fmla="*/ 18 h 127"/>
                              <a:gd name="T38" fmla="*/ 11 w 119"/>
                              <a:gd name="T39" fmla="*/ 30 h 127"/>
                              <a:gd name="T40" fmla="*/ 0 w 119"/>
                              <a:gd name="T41" fmla="*/ 45 h 127"/>
                              <a:gd name="T42" fmla="*/ 4 w 119"/>
                              <a:gd name="T43" fmla="*/ 55 h 127"/>
                              <a:gd name="T44" fmla="*/ 18 w 119"/>
                              <a:gd name="T45" fmla="*/ 63 h 127"/>
                              <a:gd name="T46" fmla="*/ 11 w 119"/>
                              <a:gd name="T47" fmla="*/ 53 h 127"/>
                              <a:gd name="T48" fmla="*/ 17 w 119"/>
                              <a:gd name="T49" fmla="*/ 60 h 127"/>
                              <a:gd name="T50" fmla="*/ 22 w 119"/>
                              <a:gd name="T51" fmla="*/ 65 h 127"/>
                              <a:gd name="T52" fmla="*/ 19 w 119"/>
                              <a:gd name="T53" fmla="*/ 59 h 127"/>
                              <a:gd name="T54" fmla="*/ 29 w 119"/>
                              <a:gd name="T55" fmla="*/ 70 h 127"/>
                              <a:gd name="T56" fmla="*/ 25 w 119"/>
                              <a:gd name="T57" fmla="*/ 63 h 127"/>
                              <a:gd name="T58" fmla="*/ 31 w 119"/>
                              <a:gd name="T59" fmla="*/ 72 h 127"/>
                              <a:gd name="T60" fmla="*/ 31 w 119"/>
                              <a:gd name="T61" fmla="*/ 76 h 127"/>
                              <a:gd name="T62" fmla="*/ 30 w 119"/>
                              <a:gd name="T63" fmla="*/ 86 h 127"/>
                              <a:gd name="T64" fmla="*/ 34 w 119"/>
                              <a:gd name="T65" fmla="*/ 93 h 127"/>
                              <a:gd name="T66" fmla="*/ 36 w 119"/>
                              <a:gd name="T67" fmla="*/ 83 h 127"/>
                              <a:gd name="T68" fmla="*/ 38 w 119"/>
                              <a:gd name="T69" fmla="*/ 75 h 127"/>
                              <a:gd name="T70" fmla="*/ 42 w 119"/>
                              <a:gd name="T71" fmla="*/ 72 h 127"/>
                              <a:gd name="T72" fmla="*/ 47 w 119"/>
                              <a:gd name="T73" fmla="*/ 76 h 127"/>
                              <a:gd name="T74" fmla="*/ 52 w 119"/>
                              <a:gd name="T75" fmla="*/ 83 h 127"/>
                              <a:gd name="T76" fmla="*/ 50 w 119"/>
                              <a:gd name="T77" fmla="*/ 76 h 127"/>
                              <a:gd name="T78" fmla="*/ 55 w 119"/>
                              <a:gd name="T79" fmla="*/ 84 h 127"/>
                              <a:gd name="T80" fmla="*/ 57 w 119"/>
                              <a:gd name="T81" fmla="*/ 101 h 127"/>
                              <a:gd name="T82" fmla="*/ 57 w 119"/>
                              <a:gd name="T83" fmla="*/ 92 h 127"/>
                              <a:gd name="T84" fmla="*/ 62 w 119"/>
                              <a:gd name="T85" fmla="*/ 113 h 127"/>
                              <a:gd name="T86" fmla="*/ 70 w 119"/>
                              <a:gd name="T87" fmla="*/ 119 h 127"/>
                              <a:gd name="T88" fmla="*/ 78 w 119"/>
                              <a:gd name="T89" fmla="*/ 119 h 127"/>
                              <a:gd name="T90" fmla="*/ 84 w 119"/>
                              <a:gd name="T91" fmla="*/ 115 h 127"/>
                              <a:gd name="T92" fmla="*/ 91 w 119"/>
                              <a:gd name="T93" fmla="*/ 121 h 127"/>
                              <a:gd name="T94" fmla="*/ 98 w 119"/>
                              <a:gd name="T95" fmla="*/ 114 h 127"/>
                              <a:gd name="T96" fmla="*/ 99 w 119"/>
                              <a:gd name="T97" fmla="*/ 127 h 127"/>
                              <a:gd name="T98" fmla="*/ 102 w 119"/>
                              <a:gd name="T99" fmla="*/ 115 h 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9" h="127">
                                <a:moveTo>
                                  <a:pt x="102" y="115"/>
                                </a:moveTo>
                                <a:lnTo>
                                  <a:pt x="111" y="92"/>
                                </a:lnTo>
                                <a:lnTo>
                                  <a:pt x="111" y="82"/>
                                </a:lnTo>
                                <a:lnTo>
                                  <a:pt x="114" y="89"/>
                                </a:lnTo>
                                <a:lnTo>
                                  <a:pt x="115" y="76"/>
                                </a:lnTo>
                                <a:lnTo>
                                  <a:pt x="116" y="85"/>
                                </a:lnTo>
                                <a:lnTo>
                                  <a:pt x="117" y="69"/>
                                </a:lnTo>
                                <a:lnTo>
                                  <a:pt x="117" y="76"/>
                                </a:lnTo>
                                <a:lnTo>
                                  <a:pt x="119" y="57"/>
                                </a:lnTo>
                                <a:lnTo>
                                  <a:pt x="117" y="45"/>
                                </a:lnTo>
                                <a:lnTo>
                                  <a:pt x="112" y="32"/>
                                </a:lnTo>
                                <a:lnTo>
                                  <a:pt x="104" y="20"/>
                                </a:lnTo>
                                <a:lnTo>
                                  <a:pt x="93" y="17"/>
                                </a:lnTo>
                                <a:lnTo>
                                  <a:pt x="84" y="2"/>
                                </a:lnTo>
                                <a:lnTo>
                                  <a:pt x="69" y="0"/>
                                </a:lnTo>
                                <a:lnTo>
                                  <a:pt x="64" y="0"/>
                                </a:lnTo>
                                <a:lnTo>
                                  <a:pt x="56" y="1"/>
                                </a:lnTo>
                                <a:lnTo>
                                  <a:pt x="38" y="6"/>
                                </a:lnTo>
                                <a:lnTo>
                                  <a:pt x="23" y="18"/>
                                </a:lnTo>
                                <a:lnTo>
                                  <a:pt x="11" y="30"/>
                                </a:lnTo>
                                <a:lnTo>
                                  <a:pt x="0" y="45"/>
                                </a:lnTo>
                                <a:lnTo>
                                  <a:pt x="4" y="55"/>
                                </a:lnTo>
                                <a:lnTo>
                                  <a:pt x="18" y="63"/>
                                </a:lnTo>
                                <a:lnTo>
                                  <a:pt x="11" y="53"/>
                                </a:lnTo>
                                <a:lnTo>
                                  <a:pt x="17" y="60"/>
                                </a:lnTo>
                                <a:lnTo>
                                  <a:pt x="22" y="65"/>
                                </a:lnTo>
                                <a:lnTo>
                                  <a:pt x="19" y="59"/>
                                </a:lnTo>
                                <a:lnTo>
                                  <a:pt x="29" y="70"/>
                                </a:lnTo>
                                <a:lnTo>
                                  <a:pt x="25" y="63"/>
                                </a:lnTo>
                                <a:lnTo>
                                  <a:pt x="31" y="72"/>
                                </a:lnTo>
                                <a:lnTo>
                                  <a:pt x="31" y="76"/>
                                </a:lnTo>
                                <a:lnTo>
                                  <a:pt x="30" y="86"/>
                                </a:lnTo>
                                <a:lnTo>
                                  <a:pt x="34" y="93"/>
                                </a:lnTo>
                                <a:lnTo>
                                  <a:pt x="36" y="83"/>
                                </a:lnTo>
                                <a:lnTo>
                                  <a:pt x="38" y="75"/>
                                </a:lnTo>
                                <a:lnTo>
                                  <a:pt x="42" y="72"/>
                                </a:lnTo>
                                <a:lnTo>
                                  <a:pt x="47" y="76"/>
                                </a:lnTo>
                                <a:lnTo>
                                  <a:pt x="52" y="83"/>
                                </a:lnTo>
                                <a:lnTo>
                                  <a:pt x="50" y="76"/>
                                </a:lnTo>
                                <a:lnTo>
                                  <a:pt x="55" y="84"/>
                                </a:lnTo>
                                <a:lnTo>
                                  <a:pt x="57" y="101"/>
                                </a:lnTo>
                                <a:lnTo>
                                  <a:pt x="57" y="92"/>
                                </a:lnTo>
                                <a:lnTo>
                                  <a:pt x="62" y="113"/>
                                </a:lnTo>
                                <a:lnTo>
                                  <a:pt x="70" y="119"/>
                                </a:lnTo>
                                <a:lnTo>
                                  <a:pt x="78" y="119"/>
                                </a:lnTo>
                                <a:lnTo>
                                  <a:pt x="84" y="115"/>
                                </a:lnTo>
                                <a:lnTo>
                                  <a:pt x="91" y="121"/>
                                </a:lnTo>
                                <a:lnTo>
                                  <a:pt x="98" y="114"/>
                                </a:lnTo>
                                <a:lnTo>
                                  <a:pt x="99" y="127"/>
                                </a:lnTo>
                                <a:lnTo>
                                  <a:pt x="102"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9" name="Freeform 7033"/>
                        <wps:cNvSpPr>
                          <a:spLocks noEditPoints="1"/>
                        </wps:cNvSpPr>
                        <wps:spPr bwMode="auto">
                          <a:xfrm>
                            <a:off x="727" y="513"/>
                            <a:ext cx="128" cy="135"/>
                          </a:xfrm>
                          <a:custGeom>
                            <a:avLst/>
                            <a:gdLst>
                              <a:gd name="T0" fmla="*/ 56 w 257"/>
                              <a:gd name="T1" fmla="*/ 43 h 273"/>
                              <a:gd name="T2" fmla="*/ 57 w 257"/>
                              <a:gd name="T3" fmla="*/ 45 h 273"/>
                              <a:gd name="T4" fmla="*/ 62 w 257"/>
                              <a:gd name="T5" fmla="*/ 44 h 273"/>
                              <a:gd name="T6" fmla="*/ 63 w 257"/>
                              <a:gd name="T7" fmla="*/ 36 h 273"/>
                              <a:gd name="T8" fmla="*/ 60 w 257"/>
                              <a:gd name="T9" fmla="*/ 31 h 273"/>
                              <a:gd name="T10" fmla="*/ 57 w 257"/>
                              <a:gd name="T11" fmla="*/ 19 h 273"/>
                              <a:gd name="T12" fmla="*/ 46 w 257"/>
                              <a:gd name="T13" fmla="*/ 12 h 273"/>
                              <a:gd name="T14" fmla="*/ 34 w 257"/>
                              <a:gd name="T15" fmla="*/ 4 h 273"/>
                              <a:gd name="T16" fmla="*/ 22 w 257"/>
                              <a:gd name="T17" fmla="*/ 6 h 273"/>
                              <a:gd name="T18" fmla="*/ 3 w 257"/>
                              <a:gd name="T19" fmla="*/ 26 h 273"/>
                              <a:gd name="T20" fmla="*/ 12 w 257"/>
                              <a:gd name="T21" fmla="*/ 32 h 273"/>
                              <a:gd name="T22" fmla="*/ 8 w 257"/>
                              <a:gd name="T23" fmla="*/ 27 h 273"/>
                              <a:gd name="T24" fmla="*/ 9 w 257"/>
                              <a:gd name="T25" fmla="*/ 33 h 273"/>
                              <a:gd name="T26" fmla="*/ 14 w 257"/>
                              <a:gd name="T27" fmla="*/ 38 h 273"/>
                              <a:gd name="T28" fmla="*/ 19 w 257"/>
                              <a:gd name="T29" fmla="*/ 37 h 273"/>
                              <a:gd name="T30" fmla="*/ 18 w 257"/>
                              <a:gd name="T31" fmla="*/ 44 h 273"/>
                              <a:gd name="T32" fmla="*/ 19 w 257"/>
                              <a:gd name="T33" fmla="*/ 39 h 273"/>
                              <a:gd name="T34" fmla="*/ 26 w 257"/>
                              <a:gd name="T35" fmla="*/ 38 h 273"/>
                              <a:gd name="T36" fmla="*/ 25 w 257"/>
                              <a:gd name="T37" fmla="*/ 41 h 273"/>
                              <a:gd name="T38" fmla="*/ 31 w 257"/>
                              <a:gd name="T39" fmla="*/ 44 h 273"/>
                              <a:gd name="T40" fmla="*/ 30 w 257"/>
                              <a:gd name="T41" fmla="*/ 45 h 273"/>
                              <a:gd name="T42" fmla="*/ 38 w 257"/>
                              <a:gd name="T43" fmla="*/ 59 h 273"/>
                              <a:gd name="T44" fmla="*/ 42 w 257"/>
                              <a:gd name="T45" fmla="*/ 57 h 273"/>
                              <a:gd name="T46" fmla="*/ 49 w 257"/>
                              <a:gd name="T47" fmla="*/ 57 h 273"/>
                              <a:gd name="T48" fmla="*/ 49 w 257"/>
                              <a:gd name="T49" fmla="*/ 64 h 273"/>
                              <a:gd name="T50" fmla="*/ 49 w 257"/>
                              <a:gd name="T51" fmla="*/ 65 h 273"/>
                              <a:gd name="T52" fmla="*/ 48 w 257"/>
                              <a:gd name="T53" fmla="*/ 64 h 273"/>
                              <a:gd name="T54" fmla="*/ 42 w 257"/>
                              <a:gd name="T55" fmla="*/ 62 h 273"/>
                              <a:gd name="T56" fmla="*/ 32 w 257"/>
                              <a:gd name="T57" fmla="*/ 59 h 273"/>
                              <a:gd name="T58" fmla="*/ 32 w 257"/>
                              <a:gd name="T59" fmla="*/ 52 h 273"/>
                              <a:gd name="T60" fmla="*/ 28 w 257"/>
                              <a:gd name="T61" fmla="*/ 45 h 273"/>
                              <a:gd name="T62" fmla="*/ 29 w 257"/>
                              <a:gd name="T63" fmla="*/ 45 h 273"/>
                              <a:gd name="T64" fmla="*/ 21 w 257"/>
                              <a:gd name="T65" fmla="*/ 39 h 273"/>
                              <a:gd name="T66" fmla="*/ 22 w 257"/>
                              <a:gd name="T67" fmla="*/ 44 h 273"/>
                              <a:gd name="T68" fmla="*/ 15 w 257"/>
                              <a:gd name="T69" fmla="*/ 45 h 273"/>
                              <a:gd name="T70" fmla="*/ 15 w 257"/>
                              <a:gd name="T71" fmla="*/ 39 h 273"/>
                              <a:gd name="T72" fmla="*/ 17 w 257"/>
                              <a:gd name="T73" fmla="*/ 38 h 273"/>
                              <a:gd name="T74" fmla="*/ 14 w 257"/>
                              <a:gd name="T75" fmla="*/ 33 h 273"/>
                              <a:gd name="T76" fmla="*/ 5 w 257"/>
                              <a:gd name="T77" fmla="*/ 30 h 273"/>
                              <a:gd name="T78" fmla="*/ 9 w 257"/>
                              <a:gd name="T79" fmla="*/ 35 h 273"/>
                              <a:gd name="T80" fmla="*/ 0 w 257"/>
                              <a:gd name="T81" fmla="*/ 23 h 273"/>
                              <a:gd name="T82" fmla="*/ 20 w 257"/>
                              <a:gd name="T83" fmla="*/ 3 h 273"/>
                              <a:gd name="T84" fmla="*/ 34 w 257"/>
                              <a:gd name="T85" fmla="*/ 0 h 273"/>
                              <a:gd name="T86" fmla="*/ 50 w 257"/>
                              <a:gd name="T87" fmla="*/ 10 h 273"/>
                              <a:gd name="T88" fmla="*/ 60 w 257"/>
                              <a:gd name="T89" fmla="*/ 17 h 273"/>
                              <a:gd name="T90" fmla="*/ 64 w 257"/>
                              <a:gd name="T91" fmla="*/ 30 h 273"/>
                              <a:gd name="T92" fmla="*/ 59 w 257"/>
                              <a:gd name="T93" fmla="*/ 40 h 273"/>
                              <a:gd name="T94" fmla="*/ 60 w 257"/>
                              <a:gd name="T95" fmla="*/ 46 h 273"/>
                              <a:gd name="T96" fmla="*/ 61 w 257"/>
                              <a:gd name="T97" fmla="*/ 46 h 273"/>
                              <a:gd name="T98" fmla="*/ 60 w 257"/>
                              <a:gd name="T99" fmla="*/ 43 h 273"/>
                              <a:gd name="T100" fmla="*/ 53 w 257"/>
                              <a:gd name="T101" fmla="*/ 65 h 27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57" h="273">
                                <a:moveTo>
                                  <a:pt x="206" y="237"/>
                                </a:moveTo>
                                <a:lnTo>
                                  <a:pt x="225" y="191"/>
                                </a:lnTo>
                                <a:lnTo>
                                  <a:pt x="224" y="194"/>
                                </a:lnTo>
                                <a:lnTo>
                                  <a:pt x="224" y="173"/>
                                </a:lnTo>
                                <a:cubicBezTo>
                                  <a:pt x="224" y="169"/>
                                  <a:pt x="227" y="165"/>
                                  <a:pt x="231" y="165"/>
                                </a:cubicBezTo>
                                <a:cubicBezTo>
                                  <a:pt x="235" y="164"/>
                                  <a:pt x="239" y="167"/>
                                  <a:pt x="240" y="170"/>
                                </a:cubicBezTo>
                                <a:lnTo>
                                  <a:pt x="244" y="186"/>
                                </a:lnTo>
                                <a:lnTo>
                                  <a:pt x="229" y="187"/>
                                </a:lnTo>
                                <a:lnTo>
                                  <a:pt x="231" y="162"/>
                                </a:lnTo>
                                <a:cubicBezTo>
                                  <a:pt x="231" y="157"/>
                                  <a:pt x="235" y="154"/>
                                  <a:pt x="239" y="154"/>
                                </a:cubicBezTo>
                                <a:cubicBezTo>
                                  <a:pt x="243" y="154"/>
                                  <a:pt x="246" y="157"/>
                                  <a:pt x="247" y="161"/>
                                </a:cubicBezTo>
                                <a:lnTo>
                                  <a:pt x="249" y="179"/>
                                </a:lnTo>
                                <a:lnTo>
                                  <a:pt x="233" y="179"/>
                                </a:lnTo>
                                <a:lnTo>
                                  <a:pt x="236" y="147"/>
                                </a:lnTo>
                                <a:cubicBezTo>
                                  <a:pt x="236" y="143"/>
                                  <a:pt x="240" y="140"/>
                                  <a:pt x="244" y="140"/>
                                </a:cubicBezTo>
                                <a:cubicBezTo>
                                  <a:pt x="249" y="140"/>
                                  <a:pt x="252" y="143"/>
                                  <a:pt x="252" y="148"/>
                                </a:cubicBezTo>
                                <a:lnTo>
                                  <a:pt x="252" y="162"/>
                                </a:lnTo>
                                <a:lnTo>
                                  <a:pt x="236" y="161"/>
                                </a:lnTo>
                                <a:lnTo>
                                  <a:pt x="241" y="123"/>
                                </a:lnTo>
                                <a:lnTo>
                                  <a:pt x="241" y="125"/>
                                </a:lnTo>
                                <a:lnTo>
                                  <a:pt x="236" y="100"/>
                                </a:lnTo>
                                <a:lnTo>
                                  <a:pt x="237" y="101"/>
                                </a:lnTo>
                                <a:lnTo>
                                  <a:pt x="227" y="76"/>
                                </a:lnTo>
                                <a:lnTo>
                                  <a:pt x="228" y="78"/>
                                </a:lnTo>
                                <a:lnTo>
                                  <a:pt x="211" y="54"/>
                                </a:lnTo>
                                <a:lnTo>
                                  <a:pt x="215" y="57"/>
                                </a:lnTo>
                                <a:lnTo>
                                  <a:pt x="192" y="52"/>
                                </a:lnTo>
                                <a:cubicBezTo>
                                  <a:pt x="190" y="51"/>
                                  <a:pt x="188" y="50"/>
                                  <a:pt x="187" y="48"/>
                                </a:cubicBezTo>
                                <a:lnTo>
                                  <a:pt x="170" y="16"/>
                                </a:lnTo>
                                <a:lnTo>
                                  <a:pt x="176" y="20"/>
                                </a:lnTo>
                                <a:lnTo>
                                  <a:pt x="145" y="16"/>
                                </a:lnTo>
                                <a:lnTo>
                                  <a:pt x="136" y="16"/>
                                </a:lnTo>
                                <a:lnTo>
                                  <a:pt x="137" y="16"/>
                                </a:lnTo>
                                <a:lnTo>
                                  <a:pt x="121" y="19"/>
                                </a:lnTo>
                                <a:lnTo>
                                  <a:pt x="87" y="28"/>
                                </a:lnTo>
                                <a:lnTo>
                                  <a:pt x="89" y="27"/>
                                </a:lnTo>
                                <a:lnTo>
                                  <a:pt x="59" y="51"/>
                                </a:lnTo>
                                <a:lnTo>
                                  <a:pt x="35" y="75"/>
                                </a:lnTo>
                                <a:lnTo>
                                  <a:pt x="36" y="74"/>
                                </a:lnTo>
                                <a:lnTo>
                                  <a:pt x="15" y="105"/>
                                </a:lnTo>
                                <a:lnTo>
                                  <a:pt x="16" y="97"/>
                                </a:lnTo>
                                <a:lnTo>
                                  <a:pt x="23" y="117"/>
                                </a:lnTo>
                                <a:lnTo>
                                  <a:pt x="20" y="113"/>
                                </a:lnTo>
                                <a:lnTo>
                                  <a:pt x="48" y="129"/>
                                </a:lnTo>
                                <a:lnTo>
                                  <a:pt x="37" y="140"/>
                                </a:lnTo>
                                <a:lnTo>
                                  <a:pt x="22" y="120"/>
                                </a:lnTo>
                                <a:cubicBezTo>
                                  <a:pt x="20" y="117"/>
                                  <a:pt x="20" y="112"/>
                                  <a:pt x="24" y="109"/>
                                </a:cubicBezTo>
                                <a:cubicBezTo>
                                  <a:pt x="27" y="107"/>
                                  <a:pt x="32" y="107"/>
                                  <a:pt x="35" y="110"/>
                                </a:cubicBezTo>
                                <a:lnTo>
                                  <a:pt x="47" y="124"/>
                                </a:lnTo>
                                <a:lnTo>
                                  <a:pt x="58" y="135"/>
                                </a:lnTo>
                                <a:lnTo>
                                  <a:pt x="46" y="145"/>
                                </a:lnTo>
                                <a:lnTo>
                                  <a:pt x="38" y="133"/>
                                </a:lnTo>
                                <a:cubicBezTo>
                                  <a:pt x="36" y="129"/>
                                  <a:pt x="37" y="125"/>
                                  <a:pt x="40" y="122"/>
                                </a:cubicBezTo>
                                <a:cubicBezTo>
                                  <a:pt x="43" y="120"/>
                                  <a:pt x="48" y="120"/>
                                  <a:pt x="51" y="123"/>
                                </a:cubicBezTo>
                                <a:lnTo>
                                  <a:pt x="71" y="143"/>
                                </a:lnTo>
                                <a:lnTo>
                                  <a:pt x="59" y="153"/>
                                </a:lnTo>
                                <a:lnTo>
                                  <a:pt x="50" y="140"/>
                                </a:lnTo>
                                <a:cubicBezTo>
                                  <a:pt x="48" y="137"/>
                                  <a:pt x="49" y="132"/>
                                  <a:pt x="52" y="129"/>
                                </a:cubicBezTo>
                                <a:cubicBezTo>
                                  <a:pt x="56" y="127"/>
                                  <a:pt x="61" y="127"/>
                                  <a:pt x="63" y="131"/>
                                </a:cubicBezTo>
                                <a:lnTo>
                                  <a:pt x="76" y="149"/>
                                </a:lnTo>
                                <a:cubicBezTo>
                                  <a:pt x="77" y="150"/>
                                  <a:pt x="78" y="152"/>
                                  <a:pt x="78" y="153"/>
                                </a:cubicBezTo>
                                <a:lnTo>
                                  <a:pt x="78" y="162"/>
                                </a:lnTo>
                                <a:lnTo>
                                  <a:pt x="75" y="182"/>
                                </a:lnTo>
                                <a:lnTo>
                                  <a:pt x="74" y="177"/>
                                </a:lnTo>
                                <a:lnTo>
                                  <a:pt x="83" y="192"/>
                                </a:lnTo>
                                <a:lnTo>
                                  <a:pt x="68" y="194"/>
                                </a:lnTo>
                                <a:lnTo>
                                  <a:pt x="73" y="174"/>
                                </a:lnTo>
                                <a:lnTo>
                                  <a:pt x="77" y="158"/>
                                </a:lnTo>
                                <a:cubicBezTo>
                                  <a:pt x="77" y="156"/>
                                  <a:pt x="78" y="155"/>
                                  <a:pt x="79" y="154"/>
                                </a:cubicBezTo>
                                <a:lnTo>
                                  <a:pt x="87" y="147"/>
                                </a:lnTo>
                                <a:cubicBezTo>
                                  <a:pt x="90" y="145"/>
                                  <a:pt x="94" y="145"/>
                                  <a:pt x="97" y="147"/>
                                </a:cubicBezTo>
                                <a:lnTo>
                                  <a:pt x="107" y="156"/>
                                </a:lnTo>
                                <a:cubicBezTo>
                                  <a:pt x="107" y="157"/>
                                  <a:pt x="108" y="157"/>
                                  <a:pt x="108" y="157"/>
                                </a:cubicBezTo>
                                <a:lnTo>
                                  <a:pt x="119" y="172"/>
                                </a:lnTo>
                                <a:lnTo>
                                  <a:pt x="105" y="179"/>
                                </a:lnTo>
                                <a:lnTo>
                                  <a:pt x="101" y="165"/>
                                </a:lnTo>
                                <a:cubicBezTo>
                                  <a:pt x="100" y="161"/>
                                  <a:pt x="101" y="157"/>
                                  <a:pt x="105" y="155"/>
                                </a:cubicBezTo>
                                <a:cubicBezTo>
                                  <a:pt x="109" y="153"/>
                                  <a:pt x="113" y="155"/>
                                  <a:pt x="115" y="158"/>
                                </a:cubicBezTo>
                                <a:lnTo>
                                  <a:pt x="125" y="174"/>
                                </a:lnTo>
                                <a:cubicBezTo>
                                  <a:pt x="126" y="175"/>
                                  <a:pt x="127" y="176"/>
                                  <a:pt x="127" y="177"/>
                                </a:cubicBezTo>
                                <a:lnTo>
                                  <a:pt x="131" y="212"/>
                                </a:lnTo>
                                <a:lnTo>
                                  <a:pt x="115" y="213"/>
                                </a:lnTo>
                                <a:lnTo>
                                  <a:pt x="115" y="194"/>
                                </a:lnTo>
                                <a:cubicBezTo>
                                  <a:pt x="115" y="190"/>
                                  <a:pt x="118" y="187"/>
                                  <a:pt x="122" y="186"/>
                                </a:cubicBezTo>
                                <a:cubicBezTo>
                                  <a:pt x="126" y="186"/>
                                  <a:pt x="130" y="189"/>
                                  <a:pt x="131" y="193"/>
                                </a:cubicBezTo>
                                <a:lnTo>
                                  <a:pt x="141" y="234"/>
                                </a:lnTo>
                                <a:lnTo>
                                  <a:pt x="138" y="230"/>
                                </a:lnTo>
                                <a:lnTo>
                                  <a:pt x="153" y="241"/>
                                </a:lnTo>
                                <a:lnTo>
                                  <a:pt x="148" y="240"/>
                                </a:lnTo>
                                <a:lnTo>
                                  <a:pt x="165" y="240"/>
                                </a:lnTo>
                                <a:lnTo>
                                  <a:pt x="160" y="241"/>
                                </a:lnTo>
                                <a:lnTo>
                                  <a:pt x="171" y="233"/>
                                </a:lnTo>
                                <a:cubicBezTo>
                                  <a:pt x="175" y="231"/>
                                  <a:pt x="179" y="231"/>
                                  <a:pt x="182" y="234"/>
                                </a:cubicBezTo>
                                <a:lnTo>
                                  <a:pt x="196" y="247"/>
                                </a:lnTo>
                                <a:lnTo>
                                  <a:pt x="185" y="248"/>
                                </a:lnTo>
                                <a:lnTo>
                                  <a:pt x="198" y="233"/>
                                </a:lnTo>
                                <a:cubicBezTo>
                                  <a:pt x="201" y="230"/>
                                  <a:pt x="204" y="229"/>
                                  <a:pt x="207" y="230"/>
                                </a:cubicBezTo>
                                <a:cubicBezTo>
                                  <a:pt x="210" y="231"/>
                                  <a:pt x="212" y="234"/>
                                  <a:pt x="212" y="237"/>
                                </a:cubicBezTo>
                                <a:lnTo>
                                  <a:pt x="215" y="264"/>
                                </a:lnTo>
                                <a:lnTo>
                                  <a:pt x="199" y="262"/>
                                </a:lnTo>
                                <a:lnTo>
                                  <a:pt x="206" y="237"/>
                                </a:lnTo>
                                <a:close/>
                                <a:moveTo>
                                  <a:pt x="214" y="267"/>
                                </a:moveTo>
                                <a:cubicBezTo>
                                  <a:pt x="213" y="270"/>
                                  <a:pt x="210" y="273"/>
                                  <a:pt x="206" y="272"/>
                                </a:cubicBezTo>
                                <a:cubicBezTo>
                                  <a:pt x="202" y="272"/>
                                  <a:pt x="199" y="269"/>
                                  <a:pt x="199" y="265"/>
                                </a:cubicBezTo>
                                <a:lnTo>
                                  <a:pt x="197" y="239"/>
                                </a:lnTo>
                                <a:lnTo>
                                  <a:pt x="211" y="243"/>
                                </a:lnTo>
                                <a:lnTo>
                                  <a:pt x="197" y="258"/>
                                </a:lnTo>
                                <a:cubicBezTo>
                                  <a:pt x="196" y="260"/>
                                  <a:pt x="194" y="261"/>
                                  <a:pt x="192" y="261"/>
                                </a:cubicBezTo>
                                <a:cubicBezTo>
                                  <a:pt x="189" y="261"/>
                                  <a:pt x="187" y="261"/>
                                  <a:pt x="186" y="259"/>
                                </a:cubicBezTo>
                                <a:lnTo>
                                  <a:pt x="171" y="245"/>
                                </a:lnTo>
                                <a:lnTo>
                                  <a:pt x="181" y="246"/>
                                </a:lnTo>
                                <a:lnTo>
                                  <a:pt x="170" y="254"/>
                                </a:lnTo>
                                <a:cubicBezTo>
                                  <a:pt x="168" y="255"/>
                                  <a:pt x="167" y="256"/>
                                  <a:pt x="165" y="256"/>
                                </a:cubicBezTo>
                                <a:lnTo>
                                  <a:pt x="148" y="256"/>
                                </a:lnTo>
                                <a:cubicBezTo>
                                  <a:pt x="146" y="256"/>
                                  <a:pt x="144" y="255"/>
                                  <a:pt x="143" y="254"/>
                                </a:cubicBezTo>
                                <a:lnTo>
                                  <a:pt x="128" y="243"/>
                                </a:lnTo>
                                <a:cubicBezTo>
                                  <a:pt x="127" y="242"/>
                                  <a:pt x="126" y="240"/>
                                  <a:pt x="125" y="238"/>
                                </a:cubicBezTo>
                                <a:lnTo>
                                  <a:pt x="115" y="196"/>
                                </a:lnTo>
                                <a:lnTo>
                                  <a:pt x="131" y="194"/>
                                </a:lnTo>
                                <a:lnTo>
                                  <a:pt x="131" y="213"/>
                                </a:lnTo>
                                <a:cubicBezTo>
                                  <a:pt x="131" y="217"/>
                                  <a:pt x="128" y="221"/>
                                  <a:pt x="124" y="221"/>
                                </a:cubicBezTo>
                                <a:cubicBezTo>
                                  <a:pt x="120" y="221"/>
                                  <a:pt x="116" y="218"/>
                                  <a:pt x="115" y="214"/>
                                </a:cubicBezTo>
                                <a:lnTo>
                                  <a:pt x="111" y="179"/>
                                </a:lnTo>
                                <a:lnTo>
                                  <a:pt x="112" y="183"/>
                                </a:lnTo>
                                <a:lnTo>
                                  <a:pt x="102" y="167"/>
                                </a:lnTo>
                                <a:lnTo>
                                  <a:pt x="116" y="160"/>
                                </a:lnTo>
                                <a:lnTo>
                                  <a:pt x="120" y="174"/>
                                </a:lnTo>
                                <a:cubicBezTo>
                                  <a:pt x="122" y="178"/>
                                  <a:pt x="120" y="182"/>
                                  <a:pt x="117" y="184"/>
                                </a:cubicBezTo>
                                <a:cubicBezTo>
                                  <a:pt x="113" y="186"/>
                                  <a:pt x="109" y="185"/>
                                  <a:pt x="106" y="182"/>
                                </a:cubicBezTo>
                                <a:lnTo>
                                  <a:pt x="95" y="167"/>
                                </a:lnTo>
                                <a:lnTo>
                                  <a:pt x="96" y="168"/>
                                </a:lnTo>
                                <a:lnTo>
                                  <a:pt x="87" y="159"/>
                                </a:lnTo>
                                <a:lnTo>
                                  <a:pt x="97" y="159"/>
                                </a:lnTo>
                                <a:lnTo>
                                  <a:pt x="90" y="166"/>
                                </a:lnTo>
                                <a:lnTo>
                                  <a:pt x="92" y="162"/>
                                </a:lnTo>
                                <a:lnTo>
                                  <a:pt x="89" y="178"/>
                                </a:lnTo>
                                <a:lnTo>
                                  <a:pt x="84" y="198"/>
                                </a:lnTo>
                                <a:cubicBezTo>
                                  <a:pt x="83" y="201"/>
                                  <a:pt x="81" y="203"/>
                                  <a:pt x="78" y="204"/>
                                </a:cubicBezTo>
                                <a:cubicBezTo>
                                  <a:pt x="74" y="204"/>
                                  <a:pt x="71" y="203"/>
                                  <a:pt x="69" y="200"/>
                                </a:cubicBezTo>
                                <a:lnTo>
                                  <a:pt x="61" y="186"/>
                                </a:lnTo>
                                <a:cubicBezTo>
                                  <a:pt x="60" y="184"/>
                                  <a:pt x="59" y="182"/>
                                  <a:pt x="59" y="181"/>
                                </a:cubicBezTo>
                                <a:lnTo>
                                  <a:pt x="62" y="162"/>
                                </a:lnTo>
                                <a:lnTo>
                                  <a:pt x="62" y="153"/>
                                </a:lnTo>
                                <a:lnTo>
                                  <a:pt x="63" y="158"/>
                                </a:lnTo>
                                <a:lnTo>
                                  <a:pt x="50" y="140"/>
                                </a:lnTo>
                                <a:lnTo>
                                  <a:pt x="63" y="131"/>
                                </a:lnTo>
                                <a:lnTo>
                                  <a:pt x="72" y="144"/>
                                </a:lnTo>
                                <a:cubicBezTo>
                                  <a:pt x="75" y="147"/>
                                  <a:pt x="74" y="152"/>
                                  <a:pt x="71" y="155"/>
                                </a:cubicBezTo>
                                <a:cubicBezTo>
                                  <a:pt x="68" y="157"/>
                                  <a:pt x="63" y="157"/>
                                  <a:pt x="60" y="154"/>
                                </a:cubicBezTo>
                                <a:lnTo>
                                  <a:pt x="39" y="134"/>
                                </a:lnTo>
                                <a:lnTo>
                                  <a:pt x="52" y="124"/>
                                </a:lnTo>
                                <a:lnTo>
                                  <a:pt x="59" y="136"/>
                                </a:lnTo>
                                <a:cubicBezTo>
                                  <a:pt x="61" y="140"/>
                                  <a:pt x="61" y="144"/>
                                  <a:pt x="57" y="147"/>
                                </a:cubicBezTo>
                                <a:cubicBezTo>
                                  <a:pt x="54" y="149"/>
                                  <a:pt x="50" y="149"/>
                                  <a:pt x="47" y="146"/>
                                </a:cubicBezTo>
                                <a:lnTo>
                                  <a:pt x="34" y="134"/>
                                </a:lnTo>
                                <a:lnTo>
                                  <a:pt x="23" y="121"/>
                                </a:lnTo>
                                <a:lnTo>
                                  <a:pt x="35" y="111"/>
                                </a:lnTo>
                                <a:lnTo>
                                  <a:pt x="50" y="131"/>
                                </a:lnTo>
                                <a:cubicBezTo>
                                  <a:pt x="52" y="134"/>
                                  <a:pt x="52" y="138"/>
                                  <a:pt x="49" y="141"/>
                                </a:cubicBezTo>
                                <a:cubicBezTo>
                                  <a:pt x="47" y="144"/>
                                  <a:pt x="43" y="144"/>
                                  <a:pt x="39" y="143"/>
                                </a:cubicBezTo>
                                <a:lnTo>
                                  <a:pt x="12" y="126"/>
                                </a:lnTo>
                                <a:cubicBezTo>
                                  <a:pt x="10" y="126"/>
                                  <a:pt x="9" y="124"/>
                                  <a:pt x="8" y="122"/>
                                </a:cubicBezTo>
                                <a:lnTo>
                                  <a:pt x="1" y="103"/>
                                </a:lnTo>
                                <a:cubicBezTo>
                                  <a:pt x="0" y="101"/>
                                  <a:pt x="0" y="98"/>
                                  <a:pt x="2" y="96"/>
                                </a:cubicBezTo>
                                <a:lnTo>
                                  <a:pt x="23" y="65"/>
                                </a:lnTo>
                                <a:cubicBezTo>
                                  <a:pt x="23" y="65"/>
                                  <a:pt x="23" y="64"/>
                                  <a:pt x="24" y="64"/>
                                </a:cubicBezTo>
                                <a:lnTo>
                                  <a:pt x="49" y="38"/>
                                </a:lnTo>
                                <a:lnTo>
                                  <a:pt x="80" y="14"/>
                                </a:lnTo>
                                <a:cubicBezTo>
                                  <a:pt x="80" y="14"/>
                                  <a:pt x="81" y="13"/>
                                  <a:pt x="82" y="13"/>
                                </a:cubicBezTo>
                                <a:lnTo>
                                  <a:pt x="118" y="3"/>
                                </a:lnTo>
                                <a:lnTo>
                                  <a:pt x="135" y="1"/>
                                </a:lnTo>
                                <a:cubicBezTo>
                                  <a:pt x="135" y="0"/>
                                  <a:pt x="136" y="0"/>
                                  <a:pt x="136" y="0"/>
                                </a:cubicBezTo>
                                <a:lnTo>
                                  <a:pt x="147" y="1"/>
                                </a:lnTo>
                                <a:lnTo>
                                  <a:pt x="178" y="5"/>
                                </a:lnTo>
                                <a:cubicBezTo>
                                  <a:pt x="180" y="5"/>
                                  <a:pt x="183" y="6"/>
                                  <a:pt x="184" y="9"/>
                                </a:cubicBezTo>
                                <a:lnTo>
                                  <a:pt x="201" y="40"/>
                                </a:lnTo>
                                <a:lnTo>
                                  <a:pt x="196" y="36"/>
                                </a:lnTo>
                                <a:lnTo>
                                  <a:pt x="219" y="42"/>
                                </a:lnTo>
                                <a:cubicBezTo>
                                  <a:pt x="221" y="42"/>
                                  <a:pt x="223" y="43"/>
                                  <a:pt x="224" y="45"/>
                                </a:cubicBezTo>
                                <a:lnTo>
                                  <a:pt x="241" y="68"/>
                                </a:lnTo>
                                <a:cubicBezTo>
                                  <a:pt x="241" y="69"/>
                                  <a:pt x="242" y="69"/>
                                  <a:pt x="242" y="70"/>
                                </a:cubicBezTo>
                                <a:lnTo>
                                  <a:pt x="251" y="96"/>
                                </a:lnTo>
                                <a:cubicBezTo>
                                  <a:pt x="252" y="96"/>
                                  <a:pt x="252" y="97"/>
                                  <a:pt x="252" y="97"/>
                                </a:cubicBezTo>
                                <a:lnTo>
                                  <a:pt x="256" y="122"/>
                                </a:lnTo>
                                <a:cubicBezTo>
                                  <a:pt x="256" y="123"/>
                                  <a:pt x="257" y="124"/>
                                  <a:pt x="256" y="125"/>
                                </a:cubicBezTo>
                                <a:lnTo>
                                  <a:pt x="252" y="163"/>
                                </a:lnTo>
                                <a:cubicBezTo>
                                  <a:pt x="251" y="167"/>
                                  <a:pt x="248" y="170"/>
                                  <a:pt x="244" y="170"/>
                                </a:cubicBezTo>
                                <a:cubicBezTo>
                                  <a:pt x="239" y="170"/>
                                  <a:pt x="236" y="166"/>
                                  <a:pt x="236" y="162"/>
                                </a:cubicBezTo>
                                <a:lnTo>
                                  <a:pt x="236" y="148"/>
                                </a:lnTo>
                                <a:lnTo>
                                  <a:pt x="252" y="148"/>
                                </a:lnTo>
                                <a:lnTo>
                                  <a:pt x="249" y="181"/>
                                </a:lnTo>
                                <a:cubicBezTo>
                                  <a:pt x="249" y="185"/>
                                  <a:pt x="245" y="188"/>
                                  <a:pt x="241" y="188"/>
                                </a:cubicBezTo>
                                <a:cubicBezTo>
                                  <a:pt x="237" y="188"/>
                                  <a:pt x="234" y="185"/>
                                  <a:pt x="233" y="181"/>
                                </a:cubicBezTo>
                                <a:lnTo>
                                  <a:pt x="231" y="163"/>
                                </a:lnTo>
                                <a:lnTo>
                                  <a:pt x="247" y="163"/>
                                </a:lnTo>
                                <a:lnTo>
                                  <a:pt x="245" y="189"/>
                                </a:lnTo>
                                <a:cubicBezTo>
                                  <a:pt x="244" y="193"/>
                                  <a:pt x="241" y="196"/>
                                  <a:pt x="237" y="196"/>
                                </a:cubicBezTo>
                                <a:cubicBezTo>
                                  <a:pt x="233" y="196"/>
                                  <a:pt x="230" y="194"/>
                                  <a:pt x="229" y="190"/>
                                </a:cubicBezTo>
                                <a:lnTo>
                                  <a:pt x="224" y="175"/>
                                </a:lnTo>
                                <a:lnTo>
                                  <a:pt x="240" y="173"/>
                                </a:lnTo>
                                <a:lnTo>
                                  <a:pt x="240" y="194"/>
                                </a:lnTo>
                                <a:cubicBezTo>
                                  <a:pt x="240" y="195"/>
                                  <a:pt x="240" y="197"/>
                                  <a:pt x="239" y="197"/>
                                </a:cubicBezTo>
                                <a:lnTo>
                                  <a:pt x="221" y="242"/>
                                </a:lnTo>
                                <a:lnTo>
                                  <a:pt x="214" y="26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29" name="Freeform 7034"/>
                        <wps:cNvSpPr>
                          <a:spLocks/>
                        </wps:cNvSpPr>
                        <wps:spPr bwMode="auto">
                          <a:xfrm>
                            <a:off x="707" y="747"/>
                            <a:ext cx="239" cy="246"/>
                          </a:xfrm>
                          <a:custGeom>
                            <a:avLst/>
                            <a:gdLst>
                              <a:gd name="T0" fmla="*/ 224 w 239"/>
                              <a:gd name="T1" fmla="*/ 246 h 246"/>
                              <a:gd name="T2" fmla="*/ 239 w 239"/>
                              <a:gd name="T3" fmla="*/ 33 h 246"/>
                              <a:gd name="T4" fmla="*/ 213 w 239"/>
                              <a:gd name="T5" fmla="*/ 0 h 246"/>
                              <a:gd name="T6" fmla="*/ 61 w 239"/>
                              <a:gd name="T7" fmla="*/ 5 h 246"/>
                              <a:gd name="T8" fmla="*/ 17 w 239"/>
                              <a:gd name="T9" fmla="*/ 12 h 246"/>
                              <a:gd name="T10" fmla="*/ 0 w 239"/>
                              <a:gd name="T11" fmla="*/ 16 h 246"/>
                              <a:gd name="T12" fmla="*/ 87 w 239"/>
                              <a:gd name="T13" fmla="*/ 242 h 246"/>
                              <a:gd name="T14" fmla="*/ 224 w 239"/>
                              <a:gd name="T15" fmla="*/ 246 h 2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9" h="246">
                                <a:moveTo>
                                  <a:pt x="224" y="246"/>
                                </a:moveTo>
                                <a:lnTo>
                                  <a:pt x="239" y="33"/>
                                </a:lnTo>
                                <a:lnTo>
                                  <a:pt x="213" y="0"/>
                                </a:lnTo>
                                <a:lnTo>
                                  <a:pt x="61" y="5"/>
                                </a:lnTo>
                                <a:lnTo>
                                  <a:pt x="17" y="12"/>
                                </a:lnTo>
                                <a:lnTo>
                                  <a:pt x="0" y="16"/>
                                </a:lnTo>
                                <a:lnTo>
                                  <a:pt x="87" y="242"/>
                                </a:lnTo>
                                <a:lnTo>
                                  <a:pt x="224" y="246"/>
                                </a:lnTo>
                                <a:close/>
                              </a:path>
                            </a:pathLst>
                          </a:custGeom>
                          <a:solidFill>
                            <a:srgbClr val="59A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0" name="Freeform 7035"/>
                        <wps:cNvSpPr>
                          <a:spLocks noEditPoints="1"/>
                        </wps:cNvSpPr>
                        <wps:spPr bwMode="auto">
                          <a:xfrm>
                            <a:off x="703" y="743"/>
                            <a:ext cx="247" cy="255"/>
                          </a:xfrm>
                          <a:custGeom>
                            <a:avLst/>
                            <a:gdLst>
                              <a:gd name="T0" fmla="*/ 113 w 497"/>
                              <a:gd name="T1" fmla="*/ 123 h 513"/>
                              <a:gd name="T2" fmla="*/ 111 w 497"/>
                              <a:gd name="T3" fmla="*/ 125 h 513"/>
                              <a:gd name="T4" fmla="*/ 119 w 497"/>
                              <a:gd name="T5" fmla="*/ 18 h 513"/>
                              <a:gd name="T6" fmla="*/ 119 w 497"/>
                              <a:gd name="T7" fmla="*/ 19 h 513"/>
                              <a:gd name="T8" fmla="*/ 106 w 497"/>
                              <a:gd name="T9" fmla="*/ 3 h 513"/>
                              <a:gd name="T10" fmla="*/ 108 w 497"/>
                              <a:gd name="T11" fmla="*/ 4 h 513"/>
                              <a:gd name="T12" fmla="*/ 32 w 497"/>
                              <a:gd name="T13" fmla="*/ 6 h 513"/>
                              <a:gd name="T14" fmla="*/ 10 w 497"/>
                              <a:gd name="T15" fmla="*/ 10 h 513"/>
                              <a:gd name="T16" fmla="*/ 2 w 497"/>
                              <a:gd name="T17" fmla="*/ 12 h 513"/>
                              <a:gd name="T18" fmla="*/ 4 w 497"/>
                              <a:gd name="T19" fmla="*/ 9 h 513"/>
                              <a:gd name="T20" fmla="*/ 47 w 497"/>
                              <a:gd name="T21" fmla="*/ 122 h 513"/>
                              <a:gd name="T22" fmla="*/ 45 w 497"/>
                              <a:gd name="T23" fmla="*/ 120 h 513"/>
                              <a:gd name="T24" fmla="*/ 113 w 497"/>
                              <a:gd name="T25" fmla="*/ 123 h 513"/>
                              <a:gd name="T26" fmla="*/ 45 w 497"/>
                              <a:gd name="T27" fmla="*/ 124 h 513"/>
                              <a:gd name="T28" fmla="*/ 43 w 497"/>
                              <a:gd name="T29" fmla="*/ 123 h 513"/>
                              <a:gd name="T30" fmla="*/ 0 w 497"/>
                              <a:gd name="T31" fmla="*/ 11 h 513"/>
                              <a:gd name="T32" fmla="*/ 0 w 497"/>
                              <a:gd name="T33" fmla="*/ 9 h 513"/>
                              <a:gd name="T34" fmla="*/ 1 w 497"/>
                              <a:gd name="T35" fmla="*/ 8 h 513"/>
                              <a:gd name="T36" fmla="*/ 10 w 497"/>
                              <a:gd name="T37" fmla="*/ 6 h 513"/>
                              <a:gd name="T38" fmla="*/ 32 w 497"/>
                              <a:gd name="T39" fmla="*/ 2 h 513"/>
                              <a:gd name="T40" fmla="*/ 108 w 497"/>
                              <a:gd name="T41" fmla="*/ 0 h 513"/>
                              <a:gd name="T42" fmla="*/ 109 w 497"/>
                              <a:gd name="T43" fmla="*/ 1 h 513"/>
                              <a:gd name="T44" fmla="*/ 122 w 497"/>
                              <a:gd name="T45" fmla="*/ 17 h 513"/>
                              <a:gd name="T46" fmla="*/ 123 w 497"/>
                              <a:gd name="T47" fmla="*/ 18 h 513"/>
                              <a:gd name="T48" fmla="*/ 115 w 497"/>
                              <a:gd name="T49" fmla="*/ 125 h 513"/>
                              <a:gd name="T50" fmla="*/ 113 w 497"/>
                              <a:gd name="T51" fmla="*/ 127 h 513"/>
                              <a:gd name="T52" fmla="*/ 45 w 497"/>
                              <a:gd name="T53" fmla="*/ 124 h 51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97" h="513">
                                <a:moveTo>
                                  <a:pt x="458" y="496"/>
                                </a:moveTo>
                                <a:lnTo>
                                  <a:pt x="450" y="504"/>
                                </a:lnTo>
                                <a:lnTo>
                                  <a:pt x="480" y="73"/>
                                </a:lnTo>
                                <a:lnTo>
                                  <a:pt x="482" y="79"/>
                                </a:lnTo>
                                <a:lnTo>
                                  <a:pt x="430" y="13"/>
                                </a:lnTo>
                                <a:lnTo>
                                  <a:pt x="437" y="16"/>
                                </a:lnTo>
                                <a:lnTo>
                                  <a:pt x="130" y="26"/>
                                </a:lnTo>
                                <a:lnTo>
                                  <a:pt x="43" y="40"/>
                                </a:lnTo>
                                <a:lnTo>
                                  <a:pt x="11" y="49"/>
                                </a:lnTo>
                                <a:lnTo>
                                  <a:pt x="16" y="38"/>
                                </a:lnTo>
                                <a:lnTo>
                                  <a:pt x="190" y="492"/>
                                </a:lnTo>
                                <a:lnTo>
                                  <a:pt x="182" y="487"/>
                                </a:lnTo>
                                <a:lnTo>
                                  <a:pt x="458" y="496"/>
                                </a:lnTo>
                                <a:close/>
                                <a:moveTo>
                                  <a:pt x="182" y="503"/>
                                </a:moveTo>
                                <a:cubicBezTo>
                                  <a:pt x="179" y="503"/>
                                  <a:pt x="176" y="501"/>
                                  <a:pt x="175" y="498"/>
                                </a:cubicBezTo>
                                <a:lnTo>
                                  <a:pt x="1" y="44"/>
                                </a:lnTo>
                                <a:cubicBezTo>
                                  <a:pt x="0" y="42"/>
                                  <a:pt x="0" y="40"/>
                                  <a:pt x="1" y="38"/>
                                </a:cubicBezTo>
                                <a:cubicBezTo>
                                  <a:pt x="2" y="36"/>
                                  <a:pt x="4" y="34"/>
                                  <a:pt x="6" y="33"/>
                                </a:cubicBezTo>
                                <a:lnTo>
                                  <a:pt x="40" y="24"/>
                                </a:lnTo>
                                <a:lnTo>
                                  <a:pt x="129" y="10"/>
                                </a:lnTo>
                                <a:lnTo>
                                  <a:pt x="437" y="0"/>
                                </a:lnTo>
                                <a:cubicBezTo>
                                  <a:pt x="439" y="0"/>
                                  <a:pt x="441" y="2"/>
                                  <a:pt x="443" y="4"/>
                                </a:cubicBezTo>
                                <a:lnTo>
                                  <a:pt x="495" y="69"/>
                                </a:lnTo>
                                <a:cubicBezTo>
                                  <a:pt x="496" y="70"/>
                                  <a:pt x="497" y="72"/>
                                  <a:pt x="496" y="74"/>
                                </a:cubicBezTo>
                                <a:lnTo>
                                  <a:pt x="466" y="505"/>
                                </a:lnTo>
                                <a:cubicBezTo>
                                  <a:pt x="465" y="509"/>
                                  <a:pt x="462" y="513"/>
                                  <a:pt x="457" y="512"/>
                                </a:cubicBezTo>
                                <a:lnTo>
                                  <a:pt x="182" y="50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31" name="Freeform 7036"/>
                        <wps:cNvSpPr>
                          <a:spLocks/>
                        </wps:cNvSpPr>
                        <wps:spPr bwMode="auto">
                          <a:xfrm>
                            <a:off x="668" y="763"/>
                            <a:ext cx="71" cy="230"/>
                          </a:xfrm>
                          <a:custGeom>
                            <a:avLst/>
                            <a:gdLst>
                              <a:gd name="T0" fmla="*/ 71 w 71"/>
                              <a:gd name="T1" fmla="*/ 113 h 230"/>
                              <a:gd name="T2" fmla="*/ 68 w 71"/>
                              <a:gd name="T3" fmla="*/ 27 h 230"/>
                              <a:gd name="T4" fmla="*/ 41 w 71"/>
                              <a:gd name="T5" fmla="*/ 0 h 230"/>
                              <a:gd name="T6" fmla="*/ 30 w 71"/>
                              <a:gd name="T7" fmla="*/ 21 h 230"/>
                              <a:gd name="T8" fmla="*/ 16 w 71"/>
                              <a:gd name="T9" fmla="*/ 67 h 230"/>
                              <a:gd name="T10" fmla="*/ 6 w 71"/>
                              <a:gd name="T11" fmla="*/ 129 h 230"/>
                              <a:gd name="T12" fmla="*/ 0 w 71"/>
                              <a:gd name="T13" fmla="*/ 219 h 230"/>
                              <a:gd name="T14" fmla="*/ 19 w 71"/>
                              <a:gd name="T15" fmla="*/ 230 h 230"/>
                              <a:gd name="T16" fmla="*/ 71 w 71"/>
                              <a:gd name="T17" fmla="*/ 11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 h="230">
                                <a:moveTo>
                                  <a:pt x="71" y="113"/>
                                </a:moveTo>
                                <a:lnTo>
                                  <a:pt x="68" y="27"/>
                                </a:lnTo>
                                <a:lnTo>
                                  <a:pt x="41" y="0"/>
                                </a:lnTo>
                                <a:lnTo>
                                  <a:pt x="30" y="21"/>
                                </a:lnTo>
                                <a:lnTo>
                                  <a:pt x="16" y="67"/>
                                </a:lnTo>
                                <a:lnTo>
                                  <a:pt x="6" y="129"/>
                                </a:lnTo>
                                <a:lnTo>
                                  <a:pt x="0" y="219"/>
                                </a:lnTo>
                                <a:lnTo>
                                  <a:pt x="19" y="230"/>
                                </a:lnTo>
                                <a:lnTo>
                                  <a:pt x="71" y="113"/>
                                </a:lnTo>
                                <a:close/>
                              </a:path>
                            </a:pathLst>
                          </a:custGeom>
                          <a:solidFill>
                            <a:srgbClr val="6495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6" name="Freeform 7037"/>
                        <wps:cNvSpPr>
                          <a:spLocks noEditPoints="1"/>
                        </wps:cNvSpPr>
                        <wps:spPr bwMode="auto">
                          <a:xfrm>
                            <a:off x="664" y="759"/>
                            <a:ext cx="80" cy="239"/>
                          </a:xfrm>
                          <a:custGeom>
                            <a:avLst/>
                            <a:gdLst>
                              <a:gd name="T0" fmla="*/ 36 w 161"/>
                              <a:gd name="T1" fmla="*/ 58 h 481"/>
                              <a:gd name="T2" fmla="*/ 36 w 161"/>
                              <a:gd name="T3" fmla="*/ 58 h 481"/>
                              <a:gd name="T4" fmla="*/ 34 w 161"/>
                              <a:gd name="T5" fmla="*/ 15 h 481"/>
                              <a:gd name="T6" fmla="*/ 34 w 161"/>
                              <a:gd name="T7" fmla="*/ 16 h 481"/>
                              <a:gd name="T8" fmla="*/ 21 w 161"/>
                              <a:gd name="T9" fmla="*/ 3 h 481"/>
                              <a:gd name="T10" fmla="*/ 24 w 161"/>
                              <a:gd name="T11" fmla="*/ 3 h 481"/>
                              <a:gd name="T12" fmla="*/ 19 w 161"/>
                              <a:gd name="T13" fmla="*/ 13 h 481"/>
                              <a:gd name="T14" fmla="*/ 19 w 161"/>
                              <a:gd name="T15" fmla="*/ 13 h 481"/>
                              <a:gd name="T16" fmla="*/ 12 w 161"/>
                              <a:gd name="T17" fmla="*/ 36 h 481"/>
                              <a:gd name="T18" fmla="*/ 12 w 161"/>
                              <a:gd name="T19" fmla="*/ 36 h 481"/>
                              <a:gd name="T20" fmla="*/ 7 w 161"/>
                              <a:gd name="T21" fmla="*/ 66 h 481"/>
                              <a:gd name="T22" fmla="*/ 4 w 161"/>
                              <a:gd name="T23" fmla="*/ 111 h 481"/>
                              <a:gd name="T24" fmla="*/ 3 w 161"/>
                              <a:gd name="T25" fmla="*/ 109 h 481"/>
                              <a:gd name="T26" fmla="*/ 13 w 161"/>
                              <a:gd name="T27" fmla="*/ 115 h 481"/>
                              <a:gd name="T28" fmla="*/ 10 w 161"/>
                              <a:gd name="T29" fmla="*/ 116 h 481"/>
                              <a:gd name="T30" fmla="*/ 36 w 161"/>
                              <a:gd name="T31" fmla="*/ 58 h 481"/>
                              <a:gd name="T32" fmla="*/ 13 w 161"/>
                              <a:gd name="T33" fmla="*/ 118 h 481"/>
                              <a:gd name="T34" fmla="*/ 12 w 161"/>
                              <a:gd name="T35" fmla="*/ 119 h 481"/>
                              <a:gd name="T36" fmla="*/ 10 w 161"/>
                              <a:gd name="T37" fmla="*/ 118 h 481"/>
                              <a:gd name="T38" fmla="*/ 1 w 161"/>
                              <a:gd name="T39" fmla="*/ 112 h 481"/>
                              <a:gd name="T40" fmla="*/ 0 w 161"/>
                              <a:gd name="T41" fmla="*/ 111 h 481"/>
                              <a:gd name="T42" fmla="*/ 3 w 161"/>
                              <a:gd name="T43" fmla="*/ 66 h 481"/>
                              <a:gd name="T44" fmla="*/ 8 w 161"/>
                              <a:gd name="T45" fmla="*/ 35 h 481"/>
                              <a:gd name="T46" fmla="*/ 8 w 161"/>
                              <a:gd name="T47" fmla="*/ 35 h 481"/>
                              <a:gd name="T48" fmla="*/ 15 w 161"/>
                              <a:gd name="T49" fmla="*/ 12 h 481"/>
                              <a:gd name="T50" fmla="*/ 15 w 161"/>
                              <a:gd name="T51" fmla="*/ 12 h 481"/>
                              <a:gd name="T52" fmla="*/ 21 w 161"/>
                              <a:gd name="T53" fmla="*/ 1 h 481"/>
                              <a:gd name="T54" fmla="*/ 22 w 161"/>
                              <a:gd name="T55" fmla="*/ 0 h 481"/>
                              <a:gd name="T56" fmla="*/ 24 w 161"/>
                              <a:gd name="T57" fmla="*/ 0 h 481"/>
                              <a:gd name="T58" fmla="*/ 37 w 161"/>
                              <a:gd name="T59" fmla="*/ 14 h 481"/>
                              <a:gd name="T60" fmla="*/ 38 w 161"/>
                              <a:gd name="T61" fmla="*/ 15 h 481"/>
                              <a:gd name="T62" fmla="*/ 40 w 161"/>
                              <a:gd name="T63" fmla="*/ 58 h 481"/>
                              <a:gd name="T64" fmla="*/ 40 w 161"/>
                              <a:gd name="T65" fmla="*/ 59 h 481"/>
                              <a:gd name="T66" fmla="*/ 13 w 161"/>
                              <a:gd name="T67" fmla="*/ 118 h 48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481">
                                <a:moveTo>
                                  <a:pt x="145" y="233"/>
                                </a:moveTo>
                                <a:lnTo>
                                  <a:pt x="144" y="236"/>
                                </a:lnTo>
                                <a:lnTo>
                                  <a:pt x="137" y="62"/>
                                </a:lnTo>
                                <a:lnTo>
                                  <a:pt x="139" y="67"/>
                                </a:lnTo>
                                <a:lnTo>
                                  <a:pt x="85" y="14"/>
                                </a:lnTo>
                                <a:lnTo>
                                  <a:pt x="98" y="12"/>
                                </a:lnTo>
                                <a:lnTo>
                                  <a:pt x="76" y="55"/>
                                </a:lnTo>
                                <a:lnTo>
                                  <a:pt x="77" y="54"/>
                                </a:lnTo>
                                <a:lnTo>
                                  <a:pt x="48" y="146"/>
                                </a:lnTo>
                                <a:lnTo>
                                  <a:pt x="49" y="145"/>
                                </a:lnTo>
                                <a:lnTo>
                                  <a:pt x="29" y="268"/>
                                </a:lnTo>
                                <a:lnTo>
                                  <a:pt x="16" y="449"/>
                                </a:lnTo>
                                <a:lnTo>
                                  <a:pt x="13" y="442"/>
                                </a:lnTo>
                                <a:lnTo>
                                  <a:pt x="52" y="466"/>
                                </a:lnTo>
                                <a:lnTo>
                                  <a:pt x="40" y="469"/>
                                </a:lnTo>
                                <a:lnTo>
                                  <a:pt x="145" y="233"/>
                                </a:lnTo>
                                <a:close/>
                                <a:moveTo>
                                  <a:pt x="55" y="476"/>
                                </a:moveTo>
                                <a:cubicBezTo>
                                  <a:pt x="54" y="478"/>
                                  <a:pt x="52" y="479"/>
                                  <a:pt x="50" y="480"/>
                                </a:cubicBezTo>
                                <a:cubicBezTo>
                                  <a:pt x="48" y="481"/>
                                  <a:pt x="45" y="481"/>
                                  <a:pt x="43" y="479"/>
                                </a:cubicBezTo>
                                <a:lnTo>
                                  <a:pt x="4" y="455"/>
                                </a:lnTo>
                                <a:cubicBezTo>
                                  <a:pt x="2" y="454"/>
                                  <a:pt x="0" y="451"/>
                                  <a:pt x="0" y="448"/>
                                </a:cubicBezTo>
                                <a:lnTo>
                                  <a:pt x="13" y="266"/>
                                </a:lnTo>
                                <a:lnTo>
                                  <a:pt x="33" y="143"/>
                                </a:lnTo>
                                <a:cubicBezTo>
                                  <a:pt x="33" y="142"/>
                                  <a:pt x="33" y="142"/>
                                  <a:pt x="33" y="141"/>
                                </a:cubicBezTo>
                                <a:lnTo>
                                  <a:pt x="62" y="49"/>
                                </a:lnTo>
                                <a:cubicBezTo>
                                  <a:pt x="62" y="49"/>
                                  <a:pt x="62" y="48"/>
                                  <a:pt x="62" y="48"/>
                                </a:cubicBezTo>
                                <a:lnTo>
                                  <a:pt x="84" y="5"/>
                                </a:lnTo>
                                <a:cubicBezTo>
                                  <a:pt x="85" y="3"/>
                                  <a:pt x="87" y="1"/>
                                  <a:pt x="90" y="1"/>
                                </a:cubicBezTo>
                                <a:cubicBezTo>
                                  <a:pt x="92" y="0"/>
                                  <a:pt x="95" y="1"/>
                                  <a:pt x="97" y="3"/>
                                </a:cubicBezTo>
                                <a:lnTo>
                                  <a:pt x="151" y="56"/>
                                </a:lnTo>
                                <a:cubicBezTo>
                                  <a:pt x="152" y="58"/>
                                  <a:pt x="153" y="59"/>
                                  <a:pt x="153" y="61"/>
                                </a:cubicBezTo>
                                <a:lnTo>
                                  <a:pt x="160" y="236"/>
                                </a:lnTo>
                                <a:cubicBezTo>
                                  <a:pt x="161" y="237"/>
                                  <a:pt x="160" y="238"/>
                                  <a:pt x="160" y="239"/>
                                </a:cubicBezTo>
                                <a:lnTo>
                                  <a:pt x="55" y="47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97" name="Freeform 7038"/>
                        <wps:cNvSpPr>
                          <a:spLocks/>
                        </wps:cNvSpPr>
                        <wps:spPr bwMode="auto">
                          <a:xfrm>
                            <a:off x="691" y="763"/>
                            <a:ext cx="255" cy="230"/>
                          </a:xfrm>
                          <a:custGeom>
                            <a:avLst/>
                            <a:gdLst>
                              <a:gd name="T0" fmla="*/ 254 w 255"/>
                              <a:gd name="T1" fmla="*/ 225 h 230"/>
                              <a:gd name="T2" fmla="*/ 249 w 255"/>
                              <a:gd name="T3" fmla="*/ 126 h 230"/>
                              <a:gd name="T4" fmla="*/ 255 w 255"/>
                              <a:gd name="T5" fmla="*/ 14 h 230"/>
                              <a:gd name="T6" fmla="*/ 231 w 255"/>
                              <a:gd name="T7" fmla="*/ 0 h 230"/>
                              <a:gd name="T8" fmla="*/ 94 w 255"/>
                              <a:gd name="T9" fmla="*/ 4 h 230"/>
                              <a:gd name="T10" fmla="*/ 54 w 255"/>
                              <a:gd name="T11" fmla="*/ 11 h 230"/>
                              <a:gd name="T12" fmla="*/ 40 w 255"/>
                              <a:gd name="T13" fmla="*/ 15 h 230"/>
                              <a:gd name="T14" fmla="*/ 28 w 255"/>
                              <a:gd name="T15" fmla="*/ 35 h 230"/>
                              <a:gd name="T16" fmla="*/ 16 w 255"/>
                              <a:gd name="T17" fmla="*/ 77 h 230"/>
                              <a:gd name="T18" fmla="*/ 7 w 255"/>
                              <a:gd name="T19" fmla="*/ 135 h 230"/>
                              <a:gd name="T20" fmla="*/ 1 w 255"/>
                              <a:gd name="T21" fmla="*/ 219 h 230"/>
                              <a:gd name="T22" fmla="*/ 0 w 255"/>
                              <a:gd name="T23" fmla="*/ 230 h 230"/>
                              <a:gd name="T24" fmla="*/ 254 w 255"/>
                              <a:gd name="T25" fmla="*/ 225 h 2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30">
                                <a:moveTo>
                                  <a:pt x="254" y="225"/>
                                </a:moveTo>
                                <a:lnTo>
                                  <a:pt x="249" y="126"/>
                                </a:lnTo>
                                <a:lnTo>
                                  <a:pt x="255" y="14"/>
                                </a:lnTo>
                                <a:lnTo>
                                  <a:pt x="231" y="0"/>
                                </a:lnTo>
                                <a:lnTo>
                                  <a:pt x="94" y="4"/>
                                </a:lnTo>
                                <a:lnTo>
                                  <a:pt x="54" y="11"/>
                                </a:lnTo>
                                <a:lnTo>
                                  <a:pt x="40" y="15"/>
                                </a:lnTo>
                                <a:lnTo>
                                  <a:pt x="28" y="35"/>
                                </a:lnTo>
                                <a:lnTo>
                                  <a:pt x="16" y="77"/>
                                </a:lnTo>
                                <a:lnTo>
                                  <a:pt x="7" y="135"/>
                                </a:lnTo>
                                <a:lnTo>
                                  <a:pt x="1" y="219"/>
                                </a:lnTo>
                                <a:lnTo>
                                  <a:pt x="0" y="230"/>
                                </a:lnTo>
                                <a:lnTo>
                                  <a:pt x="254" y="225"/>
                                </a:lnTo>
                                <a:close/>
                              </a:path>
                            </a:pathLst>
                          </a:custGeom>
                          <a:solidFill>
                            <a:srgbClr val="77A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8" name="Freeform 7039"/>
                        <wps:cNvSpPr>
                          <a:spLocks noEditPoints="1"/>
                        </wps:cNvSpPr>
                        <wps:spPr bwMode="auto">
                          <a:xfrm>
                            <a:off x="688" y="759"/>
                            <a:ext cx="262" cy="239"/>
                          </a:xfrm>
                          <a:custGeom>
                            <a:avLst/>
                            <a:gdLst>
                              <a:gd name="T0" fmla="*/ 127 w 529"/>
                              <a:gd name="T1" fmla="*/ 112 h 481"/>
                              <a:gd name="T2" fmla="*/ 125 w 529"/>
                              <a:gd name="T3" fmla="*/ 114 h 481"/>
                              <a:gd name="T4" fmla="*/ 123 w 529"/>
                              <a:gd name="T5" fmla="*/ 65 h 481"/>
                              <a:gd name="T6" fmla="*/ 126 w 529"/>
                              <a:gd name="T7" fmla="*/ 9 h 481"/>
                              <a:gd name="T8" fmla="*/ 127 w 529"/>
                              <a:gd name="T9" fmla="*/ 11 h 481"/>
                              <a:gd name="T10" fmla="*/ 115 w 529"/>
                              <a:gd name="T11" fmla="*/ 3 h 481"/>
                              <a:gd name="T12" fmla="*/ 116 w 529"/>
                              <a:gd name="T13" fmla="*/ 4 h 481"/>
                              <a:gd name="T14" fmla="*/ 49 w 529"/>
                              <a:gd name="T15" fmla="*/ 6 h 481"/>
                              <a:gd name="T16" fmla="*/ 29 w 529"/>
                              <a:gd name="T17" fmla="*/ 9 h 481"/>
                              <a:gd name="T18" fmla="*/ 22 w 529"/>
                              <a:gd name="T19" fmla="*/ 11 h 481"/>
                              <a:gd name="T20" fmla="*/ 23 w 529"/>
                              <a:gd name="T21" fmla="*/ 10 h 481"/>
                              <a:gd name="T22" fmla="*/ 17 w 529"/>
                              <a:gd name="T23" fmla="*/ 20 h 481"/>
                              <a:gd name="T24" fmla="*/ 18 w 529"/>
                              <a:gd name="T25" fmla="*/ 20 h 481"/>
                              <a:gd name="T26" fmla="*/ 12 w 529"/>
                              <a:gd name="T27" fmla="*/ 41 h 481"/>
                              <a:gd name="T28" fmla="*/ 7 w 529"/>
                              <a:gd name="T29" fmla="*/ 70 h 481"/>
                              <a:gd name="T30" fmla="*/ 4 w 529"/>
                              <a:gd name="T31" fmla="*/ 111 h 481"/>
                              <a:gd name="T32" fmla="*/ 4 w 529"/>
                              <a:gd name="T33" fmla="*/ 117 h 481"/>
                              <a:gd name="T34" fmla="*/ 2 w 529"/>
                              <a:gd name="T35" fmla="*/ 115 h 481"/>
                              <a:gd name="T36" fmla="*/ 127 w 529"/>
                              <a:gd name="T37" fmla="*/ 112 h 481"/>
                              <a:gd name="T38" fmla="*/ 2 w 529"/>
                              <a:gd name="T39" fmla="*/ 119 h 481"/>
                              <a:gd name="T40" fmla="*/ 0 w 529"/>
                              <a:gd name="T41" fmla="*/ 118 h 481"/>
                              <a:gd name="T42" fmla="*/ 0 w 529"/>
                              <a:gd name="T43" fmla="*/ 117 h 481"/>
                              <a:gd name="T44" fmla="*/ 0 w 529"/>
                              <a:gd name="T45" fmla="*/ 111 h 481"/>
                              <a:gd name="T46" fmla="*/ 3 w 529"/>
                              <a:gd name="T47" fmla="*/ 69 h 481"/>
                              <a:gd name="T48" fmla="*/ 8 w 529"/>
                              <a:gd name="T49" fmla="*/ 40 h 481"/>
                              <a:gd name="T50" fmla="*/ 14 w 529"/>
                              <a:gd name="T51" fmla="*/ 19 h 481"/>
                              <a:gd name="T52" fmla="*/ 14 w 529"/>
                              <a:gd name="T53" fmla="*/ 18 h 481"/>
                              <a:gd name="T54" fmla="*/ 20 w 529"/>
                              <a:gd name="T55" fmla="*/ 8 h 481"/>
                              <a:gd name="T56" fmla="*/ 21 w 529"/>
                              <a:gd name="T57" fmla="*/ 7 h 481"/>
                              <a:gd name="T58" fmla="*/ 28 w 529"/>
                              <a:gd name="T59" fmla="*/ 5 h 481"/>
                              <a:gd name="T60" fmla="*/ 49 w 529"/>
                              <a:gd name="T61" fmla="*/ 2 h 481"/>
                              <a:gd name="T62" fmla="*/ 116 w 529"/>
                              <a:gd name="T63" fmla="*/ 0 h 481"/>
                              <a:gd name="T64" fmla="*/ 117 w 529"/>
                              <a:gd name="T65" fmla="*/ 0 h 481"/>
                              <a:gd name="T66" fmla="*/ 129 w 529"/>
                              <a:gd name="T67" fmla="*/ 7 h 481"/>
                              <a:gd name="T68" fmla="*/ 130 w 529"/>
                              <a:gd name="T69" fmla="*/ 9 h 481"/>
                              <a:gd name="T70" fmla="*/ 127 w 529"/>
                              <a:gd name="T71" fmla="*/ 65 h 481"/>
                              <a:gd name="T72" fmla="*/ 129 w 529"/>
                              <a:gd name="T73" fmla="*/ 114 h 481"/>
                              <a:gd name="T74" fmla="*/ 129 w 529"/>
                              <a:gd name="T75" fmla="*/ 115 h 481"/>
                              <a:gd name="T76" fmla="*/ 127 w 529"/>
                              <a:gd name="T77" fmla="*/ 116 h 481"/>
                              <a:gd name="T78" fmla="*/ 2 w 529"/>
                              <a:gd name="T79" fmla="*/ 119 h 4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29" h="481">
                                <a:moveTo>
                                  <a:pt x="518" y="454"/>
                                </a:moveTo>
                                <a:lnTo>
                                  <a:pt x="510" y="462"/>
                                </a:lnTo>
                                <a:lnTo>
                                  <a:pt x="500" y="262"/>
                                </a:lnTo>
                                <a:lnTo>
                                  <a:pt x="512" y="36"/>
                                </a:lnTo>
                                <a:lnTo>
                                  <a:pt x="516" y="44"/>
                                </a:lnTo>
                                <a:lnTo>
                                  <a:pt x="468" y="15"/>
                                </a:lnTo>
                                <a:lnTo>
                                  <a:pt x="472" y="16"/>
                                </a:lnTo>
                                <a:lnTo>
                                  <a:pt x="198" y="25"/>
                                </a:lnTo>
                                <a:lnTo>
                                  <a:pt x="118" y="38"/>
                                </a:lnTo>
                                <a:lnTo>
                                  <a:pt x="89" y="46"/>
                                </a:lnTo>
                                <a:lnTo>
                                  <a:pt x="94" y="42"/>
                                </a:lnTo>
                                <a:lnTo>
                                  <a:pt x="71" y="82"/>
                                </a:lnTo>
                                <a:lnTo>
                                  <a:pt x="72" y="81"/>
                                </a:lnTo>
                                <a:lnTo>
                                  <a:pt x="48" y="166"/>
                                </a:lnTo>
                                <a:lnTo>
                                  <a:pt x="29" y="282"/>
                                </a:lnTo>
                                <a:lnTo>
                                  <a:pt x="18" y="450"/>
                                </a:lnTo>
                                <a:lnTo>
                                  <a:pt x="16" y="473"/>
                                </a:lnTo>
                                <a:lnTo>
                                  <a:pt x="8" y="464"/>
                                </a:lnTo>
                                <a:lnTo>
                                  <a:pt x="518" y="454"/>
                                </a:lnTo>
                                <a:close/>
                                <a:moveTo>
                                  <a:pt x="9" y="480"/>
                                </a:moveTo>
                                <a:cubicBezTo>
                                  <a:pt x="6" y="481"/>
                                  <a:pt x="4" y="480"/>
                                  <a:pt x="3" y="478"/>
                                </a:cubicBezTo>
                                <a:cubicBezTo>
                                  <a:pt x="1" y="476"/>
                                  <a:pt x="0" y="474"/>
                                  <a:pt x="0" y="472"/>
                                </a:cubicBezTo>
                                <a:lnTo>
                                  <a:pt x="2" y="449"/>
                                </a:lnTo>
                                <a:lnTo>
                                  <a:pt x="13" y="279"/>
                                </a:lnTo>
                                <a:lnTo>
                                  <a:pt x="32" y="161"/>
                                </a:lnTo>
                                <a:lnTo>
                                  <a:pt x="57" y="76"/>
                                </a:lnTo>
                                <a:cubicBezTo>
                                  <a:pt x="57" y="76"/>
                                  <a:pt x="57" y="75"/>
                                  <a:pt x="57" y="74"/>
                                </a:cubicBezTo>
                                <a:lnTo>
                                  <a:pt x="80" y="34"/>
                                </a:lnTo>
                                <a:cubicBezTo>
                                  <a:pt x="81" y="32"/>
                                  <a:pt x="83" y="31"/>
                                  <a:pt x="85" y="30"/>
                                </a:cubicBezTo>
                                <a:lnTo>
                                  <a:pt x="115" y="22"/>
                                </a:lnTo>
                                <a:lnTo>
                                  <a:pt x="197" y="9"/>
                                </a:lnTo>
                                <a:lnTo>
                                  <a:pt x="472" y="0"/>
                                </a:lnTo>
                                <a:cubicBezTo>
                                  <a:pt x="473" y="0"/>
                                  <a:pt x="475" y="1"/>
                                  <a:pt x="476" y="2"/>
                                </a:cubicBezTo>
                                <a:lnTo>
                                  <a:pt x="524" y="30"/>
                                </a:lnTo>
                                <a:cubicBezTo>
                                  <a:pt x="527" y="31"/>
                                  <a:pt x="529" y="34"/>
                                  <a:pt x="528" y="37"/>
                                </a:cubicBezTo>
                                <a:lnTo>
                                  <a:pt x="516" y="261"/>
                                </a:lnTo>
                                <a:lnTo>
                                  <a:pt x="526" y="462"/>
                                </a:lnTo>
                                <a:cubicBezTo>
                                  <a:pt x="526" y="464"/>
                                  <a:pt x="526" y="466"/>
                                  <a:pt x="524" y="467"/>
                                </a:cubicBezTo>
                                <a:cubicBezTo>
                                  <a:pt x="523" y="469"/>
                                  <a:pt x="521" y="470"/>
                                  <a:pt x="518" y="470"/>
                                </a:cubicBezTo>
                                <a:lnTo>
                                  <a:pt x="9" y="48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85960" id="Group 6946" o:spid="_x0000_s1026" style="position:absolute;margin-left:84.25pt;margin-top:29.65pt;width:44.7pt;height:24.25pt;z-index:251673600" coordorigin="163,513" coordsize="894,48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">
                <v:shape id="Picture 6947" o:spid="_x0000_s1027" type="#_x0000_t75" style="position:absolute;left:374;top:874;width:683;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BHCAAAA3QAAAA8AAABkcnMvZG93bnJldi54bWxET89rwjAUvg/8H8ITdpvpVhijGkWmA2Hs&#10;sLbeH82zrU1e2ibW7r9fDoMdP77fm91sjZho9K1jBc+rBARx5XTLtYKy+Hh6A+EDskbjmBT8kIfd&#10;dvGwwUy7O3/TlIdaxBD2GSpoQugzKX3VkEW/cj1x5C5utBgiHGupR7zHcGvkS5K8Sostx4YGe3pv&#10;qOrym1UwFGa4yi7P075r+WC64/nrs1TqcTnv1yACzeFf/Oc+aQVpksa58U18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w/wRwgAAAN0AAAAPAAAAAAAAAAAAAAAAAJ8C&#10;AABkcnMvZG93bnJldi54bWxQSwUGAAAAAAQABAD3AAAAjgMAAAAA&#10;">
                  <v:imagedata r:id="rId52" o:title=""/>
                </v:shape>
                <v:shape id="Freeform 6948" o:spid="_x0000_s1028" style="position:absolute;left:370;top:870;width:684;height:72;visibility:visible;mso-wrap-style:square;v-text-anchor:top" coordsize="137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01MkA&#10;AADdAAAADwAAAGRycy9kb3ducmV2LnhtbESPQUvDQBSE7wX/w/IEL8VsakU07bYUoWppKxhLz6/Z&#10;ZzY2+zZm1zT+e1cQehxm5htmOu9tLTpqfeVYwShJQRAXTldcKti9L6/vQfiArLF2TAp+yMN8djGY&#10;Yqbdid+oy0MpIoR9hgpMCE0mpS8MWfSJa4ij9+FaiyHKtpS6xVOE21repOmdtFhxXDDY0KOh4ph/&#10;WwUbMzx+rp6+8u1htTfPt93rerkdKnV12S8mIAL14Rz+b79oBeN0/AB/b+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701MkAAADdAAAADwAAAAAAAAAAAAAAAACYAgAA&#10;ZHJzL2Rvd25yZXYueG1sUEsFBgAAAAAEAAQA9QAAAI4DAAAAAA==&#10;" path="m1358,9r9,7l9,82r7,-8l16,136,8,128,1368,66r-8,8l1358,9xm1376,74v1,4,-3,8,-7,8l9,144v-2,1,-4,,-6,-2c1,141,,139,,136l,74c,70,4,66,8,66l1366,v2,,4,1,6,3c1373,4,1374,6,1374,8r2,66xe" fillcolor="black" strokeweight="0">
                  <v:path arrowok="t" o:connecttype="custom" o:connectlocs="166,1;167,2;1,10;2,9;2,17;1,16;168,8;167,9;166,1;169,9;168,10;1,18;0,17;0,17;0,9;1,8;167,0;168,0;168,1;169,9" o:connectangles="0,0,0,0,0,0,0,0,0,0,0,0,0,0,0,0,0,0,0,0"/>
                  <o:lock v:ext="edit" verticies="t"/>
                </v:shape>
                <v:shape id="Freeform 6949" o:spid="_x0000_s1029" style="position:absolute;left:167;top:739;width:882;height:167;visibility:visible;mso-wrap-style:square;v-text-anchor:top" coordsize="8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rV8IA&#10;AADdAAAADwAAAGRycy9kb3ducmV2LnhtbERPy4rCMBTdD/gP4QqzG1MfiFSjiMOAg7rwAbq8NNem&#10;2NyUJrb1781iYJaH816sOluKhmpfOFYwHCQgiDOnC84VXM4/XzMQPiBrLB2Tghd5WC17HwtMtWv5&#10;SM0p5CKGsE9RgQmhSqX0mSGLfuAq4sjdXW0xRFjnUtfYxnBbylGSTKXFgmODwYo2hrLH6WkV+L05&#10;27z5Hh+qId+eu18u2v1Vqc9+t56DCNSFf/Gfe6sVjGa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tXwgAAAN0AAAAPAAAAAAAAAAAAAAAAAJgCAABkcnMvZG93&#10;bnJldi54bWxQSwUGAAAAAAQABAD1AAAAhwMAAAAA&#10;" path="m882,132l207,167,,17,451,,882,132xe" fillcolor="#f0ffd7" stroked="f">
                  <v:path arrowok="t" o:connecttype="custom" o:connectlocs="882,132;207,167;0,17;451,0;882,132" o:connectangles="0,0,0,0,0"/>
                </v:shape>
                <v:shape id="Freeform 6950" o:spid="_x0000_s1030" style="position:absolute;left:163;top:735;width:891;height:175;visibility:visible;mso-wrap-style:square;v-text-anchor:top" coordsize="179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KhsYA&#10;AADdAAAADwAAAGRycy9kb3ducmV2LnhtbESPQWvCQBSE70L/w/IKvUjdVKSN0U0IUq1HTUPPj+xr&#10;Epp9G7Jbjf76rlDwOMzMN8w6G00nTjS41rKCl1kEgriyuuVaQfm5fY5BOI+ssbNMCi7kIEsfJmtM&#10;tD3zkU6Fr0WAsEtQQeN9n0jpqoYMupntiYP3bQeDPsihlnrAc4CbTs6j6FUabDksNNjTpqHqp/g1&#10;CnRur3kZ7eL36UeJ9eHta3OZGqWeHsd8BcLT6O/h//ZeK5jHiyXc3o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RKhsYAAADdAAAADwAAAAAAAAAAAAAAAACYAgAAZHJz&#10;L2Rvd25yZXYueG1sUEsFBgAAAAAEAAQA9QAAAIsDAAAAAA==&#10;" path="m1787,266v4,1,6,5,5,8c1792,278,1789,281,1785,282l425,352v-1,1,-3,,-5,-1l4,48c1,46,,43,1,40,2,36,5,34,8,34l915,v1,,2,1,3,1l1787,266xm913,16r3,l9,50,13,35,430,338r-5,-2l1784,266r-2,15l913,16xe" fillcolor="black" strokeweight="0">
                  <v:path arrowok="t" o:connecttype="custom" o:connectlocs="219,32;220,33;219,34;52,43;52,43;0,6;0,5;1,4;112,0;113,0;219,32;112,2;112,2;1,6;1,4;53,41;52,41;219,32;219,34;112,2" o:connectangles="0,0,0,0,0,0,0,0,0,0,0,0,0,0,0,0,0,0,0,0"/>
                  <o:lock v:ext="edit" verticies="t"/>
                </v:shape>
                <v:shape id="Picture 6951" o:spid="_x0000_s1031" type="#_x0000_t75" style="position:absolute;left:167;top:755;width:215;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aXmnCAAAA3QAAAA8AAABkcnMvZG93bnJldi54bWxET8tqAjEU3Rf8h3CF7mpGYWQYjeITSjdF&#10;W8XlZXKdGZzcDEnU9O+bRaHLw3nPl9F04kHOt5YVjEcZCOLK6pZrBd9f+7cChA/IGjvLpOCHPCwX&#10;g5c5lto++UCPY6hFCmFfooImhL6U0lcNGfQj2xMn7mqdwZCgq6V2+EzhppOTLJtKgy2nhgZ72jRU&#10;3Y53o2B63sVTdlm7oq0O+WfebT/ibavU6zCuZiACxfAv/nO/awWTIk/705v0BO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Gl5pwgAAAN0AAAAPAAAAAAAAAAAAAAAAAJ8C&#10;AABkcnMvZG93bnJldi54bWxQSwUGAAAAAAQABAD3AAAAjgMAAAAA&#10;">
                  <v:imagedata r:id="rId53" o:title=""/>
                </v:shape>
                <v:shape id="Freeform 6952" o:spid="_x0000_s1032" style="position:absolute;left:163;top:751;width:215;height:191;visibility:visible;mso-wrap-style:square;v-text-anchor:top" coordsize="4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amcYA&#10;AADdAAAADwAAAGRycy9kb3ducmV2LnhtbESPQWvCQBSE7wX/w/KEXkrdKCiSukpRLD0pprn09th9&#10;JrHZtzG7xvTfu4LgcZiZb5jFqre16Kj1lWMF41ECglg7U3GhIP/Zvs9B+IBssHZMCv7Jw2o5eFlg&#10;atyVD9RloRARwj5FBWUITSql1yVZ9CPXEEfv6FqLIcq2kKbFa4TbWk6SZCYtVhwXSmxoXZL+yy5W&#10;QZfvfbeptN+F7G2mf/fn01d+Vup12H9+gAjUh2f40f42Cibz6Rj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RamcYAAADdAAAADwAAAAAAAAAAAAAAAACYAgAAZHJz&#10;L2Rvd25yZXYueG1sUEsFBgAAAAAEAAQA9QAAAIsDAAAAAA==&#10;" path="m429,370r-13,6l416,309r4,7l4,15,16,8r,67l13,68,429,370xm4,81c2,80,,78,,75l,8c,5,2,3,5,1,8,,11,,13,2l429,303v2,1,3,4,3,6l432,376v,3,-1,6,-4,8c425,385,422,385,420,383l4,81xe" fillcolor="black" strokeweight="0">
                  <v:path arrowok="t" o:connecttype="custom" o:connectlocs="53,45;51,46;51,38;52,39;0,1;2,1;2,9;1,8;53,45;0,10;0,9;0,1;0,0;1,0;53,37;53,38;53,46;53,47;52,47;0,10" o:connectangles="0,0,0,0,0,0,0,0,0,0,0,0,0,0,0,0,0,0,0,0"/>
                  <o:lock v:ext="edit" verticies="t"/>
                </v:shape>
                <v:shape id="Freeform 6953" o:spid="_x0000_s1033" style="position:absolute;left:215;top:652;width:63;height:159;visibility:visible;mso-wrap-style:square;v-text-anchor:top" coordsize="6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ocQA&#10;AADdAAAADwAAAGRycy9kb3ducmV2LnhtbESPQWvCQBSE74X+h+UJvdVNAhWbuooIRQ9ejB56fGRf&#10;k5js25B9avz3rlDocZiZb5jFanSdutIQGs8G0mkCirj0tuHKwOn4/T4HFQTZYueZDNwpwGr5+rLA&#10;3PobH+haSKUihEOOBmqRPtc6lDU5DFPfE0fv1w8OJcqh0nbAW4S7TmdJMtMOG44LNfa0qalsi4sz&#10;sLXteXds/b0r0vT8s9+IHPjTmLfJuP4CJTTKf/ivvbMGsvlHBs838Qn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3KHEAAAA3QAAAA8AAAAAAAAAAAAAAAAAmAIAAGRycy9k&#10;b3ducmV2LnhtbFBLBQYAAAAABAAEAPUAAACJAwAAAAA=&#10;" path="m,3l1,2,1,,41,4r4,l46,5r3,1l52,10r1,5l54,17r1,12l56,40r1,12l59,62r,12l60,85r1,11l61,108r,10l62,130r1,12l63,151r,1l61,156r-2,3l56,159r-2,-2l5,123,1,120,,115r,-2l,6,,3xe" fillcolor="#e0c5b5" stroked="f">
                  <v:path arrowok="t" o:connecttype="custom" o:connectlocs="0,3;1,2;1,0;41,4;45,4;46,5;49,6;52,10;53,15;54,17;55,29;56,40;57,52;59,62;59,74;60,85;61,96;61,108;61,118;62,130;63,142;63,151;63,152;61,156;59,159;56,159;54,157;5,123;1,120;0,115;0,113;0,6;0,3" o:connectangles="0,0,0,0,0,0,0,0,0,0,0,0,0,0,0,0,0,0,0,0,0,0,0,0,0,0,0,0,0,0,0,0,0"/>
                </v:shape>
                <v:shape id="Freeform 6954" o:spid="_x0000_s1034" style="position:absolute;left:211;top:648;width:71;height:167;visibility:visible;mso-wrap-style:square;v-text-anchor:top" coordsize="1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3m8YA&#10;AADdAAAADwAAAGRycy9kb3ducmV2LnhtbESPQWvCQBSE70L/w/IKvdWNFkVSV1GhtCJU1ECvz+wz&#10;CWbfht2tSf69Wyh4HGbmG2a+7EwtbuR8ZVnBaJiAIM6trrhQkJ0+XmcgfEDWWFsmBT15WC6eBnNM&#10;tW35QLdjKESEsE9RQRlCk0rp85IM+qFtiKN3sc5giNIVUjtsI9zUcpwkU2mw4rhQYkObkvLr8dco&#10;uE7az+lPP9p9rzvjzrs+2172mVIvz93qHUSgLjzC/+0vrWA8m7z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T3m8YAAADdAAAADwAAAAAAAAAAAAAAAACYAgAAZHJz&#10;L2Rvd25yZXYueG1sUEsFBgAAAAAEAAQA9QAAAIsDAAAAAA==&#10;" path="m,14c,13,1,11,2,10l3,7,2,10,3,7c4,3,8,,12,1l92,9r8,c103,9,106,10,107,13r1,2l103,11r7,1c112,13,113,14,114,15r6,8c121,24,121,25,122,26r2,11l125,41v1,,1,1,1,2l127,66r3,23l131,113r4,20l136,157r1,22l139,202r1,23l140,247r2,24l144,294r,19l144,314v,1,,2,,3l140,326v-1,1,-1,2,-2,2l132,334v-1,2,-3,2,-5,2l121,336v-2,,-4,,-6,-2l112,331r1,1l14,264,5,257c3,256,2,254,2,251l1,242r,-3c1,238,,238,,237l,20,,14xm16,20r,217l16,236r1,5l18,250r-3,-6l24,251r98,68c123,319,123,319,124,320r3,3l121,320r6,l121,323r6,-6l125,319r4,-9l128,314r,-1l129,295r-3,-23l124,248r,-22l123,203r-2,-23l120,158r-1,-22l116,114,114,91,111,67,110,44r,2l108,40,106,29r1,3l102,25r4,3l99,26v-2,,-4,-2,-5,-4l93,20r7,5l90,25,10,16r9,-6l18,14v,1,-1,1,-1,2l15,19r1,-5l16,20xe" fillcolor="black" strokeweight="0">
                  <v:path arrowok="t" o:connecttype="custom" o:connectlocs="0,1;0,1;1,0;12,1;13,1;13,1;14,2;15,4;15,5;16,11;16,16;17,22;17,28;17,33;17,39;17,39;17,40;15,41;14,41;14,41;0,32;0,30;0,29;0,1;2,29;2,30;1,30;15,39;15,40;15,39;15,39;16,38;15,39;15,33;15,28;15,22;14,17;14,11;13,5;13,5;13,4;13,3;11,2;12,3;1,2;2,1;1,2;2,2" o:connectangles="0,0,0,0,0,0,0,0,0,0,0,0,0,0,0,0,0,0,0,0,0,0,0,0,0,0,0,0,0,0,0,0,0,0,0,0,0,0,0,0,0,0,0,0,0,0,0,0"/>
                  <o:lock v:ext="edit" verticies="t"/>
                </v:shape>
                <v:shape id="Freeform 6955" o:spid="_x0000_s1035" style="position:absolute;left:262;top:652;width:167;height:159;visibility:visible;mso-wrap-style:square;v-text-anchor:top" coordsize="16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rsYA&#10;AADdAAAADwAAAGRycy9kb3ducmV2LnhtbESPQWvCQBSE70L/w/IKXkQ3ihWJrlLEag+9GHvw+Mg+&#10;k9Ts27C7NdFf7xaEHoeZ+YZZrjtTiys5X1lWMB4lIIhzqysuFHwfP4ZzED4ga6wtk4IbeVivXnpL&#10;TLVt+UDXLBQiQtinqKAMoUml9HlJBv3INsTRO1tnMETpCqkdthFuajlJkpk0WHFcKLGhTUn5Jfs1&#10;CtqAh23zs6++Bvfj7HQppm68s0r1X7v3BYhAXfgPP9ufWsFk/jaFv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i/rsYAAADdAAAADwAAAAAAAAAAAAAAAACYAgAAZHJz&#10;L2Rvd25yZXYueG1sUEsFBgAAAAAEAAQA9QAAAIsDAAAAAA==&#10;" path="m157,2l155,1r-1,l152,1r-11,l131,1r-11,l109,1,97,2,86,2,76,3,65,4,53,4,43,5,32,6,21,7,10,9,3,9,1,10,,9r3,4l4,19r1,l5,21,6,32,7,43,8,55r2,10l10,76r1,11l12,97r,12l13,119r,12l14,142r1,9l14,151r-2,5l10,159r-2,l22,157r10,-1l43,155r10,-1l63,152r11,-1l85,150r10,-1l107,147r9,-2l127,142r10,l148,139r10,-2l160,137r4,-1l160,137r4,-1l167,133r,-5l161,11r,-1l161,11,160,6,157,1,154,r3,2xe" fillcolor="#e0c5b5" stroked="f">
                  <v:path arrowok="t" o:connecttype="custom" o:connectlocs="155,1;152,1;131,1;109,1;86,2;65,4;43,5;21,7;3,9;0,9;4,19;5,21;7,43;10,65;11,87;12,109;13,131;15,151;12,156;8,159;32,156;53,154;74,151;95,149;116,145;137,142;158,137;164,136;164,136;167,128;161,10;160,6;154,0" o:connectangles="0,0,0,0,0,0,0,0,0,0,0,0,0,0,0,0,0,0,0,0,0,0,0,0,0,0,0,0,0,0,0,0,0"/>
                </v:shape>
                <v:shape id="Freeform 6956" o:spid="_x0000_s1036" style="position:absolute;left:258;top:647;width:175;height:168;visibility:visible;mso-wrap-style:square;v-text-anchor:top" coordsize="35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WEcQA&#10;AADdAAAADwAAAGRycy9kb3ducmV2LnhtbESPQWsCMRSE70L/Q3iF3jRbi2K3RimK0Ju47qHH181z&#10;s5i8LEnU9d83hYLHYWa+YZbrwVlxpRA7zwpeJwUI4sbrjlsF9XE3XoCICVmj9UwK7hRhvXoaLbHU&#10;/sYHulapFRnCsUQFJqW+lDI2hhzGie+Js3fywWHKMrRSB7xluLNyWhRz6bDjvGCwp42h5lxdnILt&#10;D+2D+bby/b6v7OFN130baqVenofPDxCJhvQI/7e/tILpYjaDvzf5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FhHEAAAA3QAAAA8AAAAAAAAAAAAAAAAAmAIAAGRycy9k&#10;b3ducmV2LnhtbFBLBQYAAAAABAAEAPUAAACJAwAAAAA=&#10;" path="m327,6v3,1,5,6,4,9c329,19,325,21,321,21r-3,-1l319,20r-1,l314,20r-23,l271,20r-22,l226,20r-22,1l182,22r-21,2l139,25r-23,1l94,27,73,30,50,31,30,35,14,36r-3,1c8,37,5,36,4,34r-1,l15,23r6,9c21,32,22,33,22,34r2,11l16,39r2,c22,39,26,42,26,47r,4l28,74r2,22l32,119r3,20l36,162r1,21l39,205r,24l41,249r1,24l44,295r1,18c45,315,44,317,43,319v-2,1,-4,2,-6,2l36,321r8,-5l40,326v-1,1,-1,2,-2,3l32,334v,1,-2,2,-3,2l27,337,23,322r27,-5l71,315r22,-2l114,312r20,-4l157,306r21,-2l199,301r21,-4l240,294r22,-5c262,289,263,288,263,288r21,-1l282,287r22,-5l325,278r4,-1l332,293v-1,,-2,,-4,c320,291,320,279,328,277r7,-1l331,278r6,-7l335,276r2,-9l336,269,324,32r,-2c324,20,340,20,340,30r,1c340,35,337,39,333,39v-4,1,-8,-2,-9,-5l321,23r1,2l316,16r4,3l314,17,320,2r7,4xm313,17v-4,-2,-5,-7,-4,-11c311,2,316,,320,2r6,2c328,5,329,6,330,8r5,9c336,17,336,18,336,18r3,11l324,31r,-1l340,30r,2l352,268v,,,1,,2l351,278v-1,2,-1,4,-2,5l342,289v-1,1,-2,2,-3,2l332,293r-4,-16l337,275v1,1,10,3,10,14c339,291,335,276,339,291r-7,2l328,294r-21,4l286,303v,,-1,,-1,l264,304r2,l243,310r-20,3l200,317r-20,3l158,322r-21,2l115,328r-21,1l72,331r-19,2l26,337v-4,1,-8,-1,-9,-6c16,327,18,323,22,322r2,-1l21,323r6,-6l25,320r4,-10c30,307,33,305,36,305r1,l29,314,28,296,26,273,25,250,23,229r,-22l21,184,20,163,19,141,16,120,14,97,12,75,10,51r,-4l18,55r-2,c13,55,9,52,9,48l6,38r1,3l2,33c,29,,24,3,22v4,-3,8,-3,11,l15,23,8,21r6,-1l27,19,49,15,71,14,93,11r22,-1l138,9,159,8,181,5r22,l226,4r23,l271,4r20,l314,4r4,l319,4v1,,1,,2,l325,5r-6,15l313,17xe" fillcolor="black" strokeweight="0">
                  <v:path arrowok="t" o:connecttype="custom" o:connectlocs="40,2;39,2;33,2;25,2;17,3;9,3;1,4;0,4;2,4;2,4;3,9;4,17;4,25;5,34;5,39;5,39;4,41;2,40;11,39;19,38;27,37;32,35;37,35;41,36;41,34;41,34;40,4;42,3;40,2;39,2;40,0;39,0;41,2;40,3;42,4;43,34;42,36;42,34;41,36;35,37;33,37;24,39;17,40;9,41;2,41;2,40;3,38;3,39;3,31;2,22;2,15;1,6;2,6;0,5;1,2;1,2;8,1;17,1;25,0;33,0;39,0;40,0" o:connectangles="0,0,0,0,0,0,0,0,0,0,0,0,0,0,0,0,0,0,0,0,0,0,0,0,0,0,0,0,0,0,0,0,0,0,0,0,0,0,0,0,0,0,0,0,0,0,0,0,0,0,0,0,0,0,0,0,0,0,0,0,0,0"/>
                  <o:lock v:ext="edit" verticies="t"/>
                </v:shape>
                <v:shape id="Freeform 6957" o:spid="_x0000_s1037" style="position:absolute;left:223;top:644;width:190;height:16;visibility:visible;mso-wrap-style:square;v-text-anchor:top" coordsize="1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TmccA&#10;AADdAAAADwAAAGRycy9kb3ducmV2LnhtbESPQWvCQBSE7wX/w/IEL6VuKiiSugaJFNtAKWrr+ZF9&#10;JovZtyG7atpf7wqFHoeZ+YZZZL1txIU6bxwreB4nIIhLpw1XCr72r09zED4ga2wck4If8pAtBw8L&#10;TLW78pYuu1CJCGGfooI6hDaV0pc1WfRj1xJH7+g6iyHKrpK6w2uE20ZOkmQmLRqOCzW2lNdUnnZn&#10;q8Akn8dNXhRnPDw26/ajeP82v1OlRsN+9QIiUB/+w3/tN61gMp/O4P4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aE5nHAAAA3QAAAA8AAAAAAAAAAAAAAAAAmAIAAGRy&#10;cy9kb3ducmV2LnhtbFBLBQYAAAAABAAEAPUAAACMAwAAAAA=&#10;" path="m190,6r-1,l188,6r-2,l176,6r-10,l156,6r-10,l135,6,125,7,114,8,104,9,94,9,83,10r-9,2l63,13,53,15r-6,l44,16r,-1l40,15r-4,l,9,1,8,2,7r1,l8,6r3,l46,4,82,1,117,r5,l124,r11,l145,1r10,l165,3r11,l186,4r1,l190,6xe" fillcolor="#e0c5b5" stroked="f">
                  <v:path arrowok="t" o:connecttype="custom" o:connectlocs="190,6;189,6;188,6;186,6;176,6;166,6;156,6;146,6;135,6;125,7;114,8;104,9;94,9;83,10;74,12;63,13;53,15;47,15;44,16;44,15;40,15;36,15;0,9;1,8;2,7;3,7;8,6;11,6;46,4;82,1;117,0;122,0;124,0;135,0;145,1;155,1;165,3;176,3;186,4;187,4;190,6" o:connectangles="0,0,0,0,0,0,0,0,0,0,0,0,0,0,0,0,0,0,0,0,0,0,0,0,0,0,0,0,0,0,0,0,0,0,0,0,0,0,0,0,0"/>
                </v:shape>
                <v:shape id="Freeform 6958" o:spid="_x0000_s1038" style="position:absolute;left:219;top:640;width:199;height:24;visibility:visible;mso-wrap-style:square;v-text-anchor:top" coordsize="4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ecUA&#10;AADdAAAADwAAAGRycy9kb3ducmV2LnhtbESPzWrDMBCE74W8g9hAb42cQBLHtWxK20CujQ25Ltb6&#10;p7FWxlIdN09fFQo9DjPzDZPms+nFRKPrLCtYryIQxJXVHTcKyuL4FINwHlljb5kUfJODPFs8pJho&#10;e+MPms6+EQHCLkEFrfdDIqWrWjLoVnYgDl5tR4M+yLGResRbgJtebqJoJw12HBZaHOi1pep6/jIK&#10;3t9qc/ycykvv9kOxPUT3+FDclXpczi/PIDzN/j/81z5pBZt4u4f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z95xQAAAN0AAAAPAAAAAAAAAAAAAAAAAJgCAABkcnMv&#10;ZG93bnJldi54bWxQSwUGAAAAAAQABAD1AAAAigMAAAAA&#10;" path="m396,14v4,2,5,6,4,10c398,28,394,30,390,29r-3,-1l389,28r-2,l384,28r-21,l343,28r-20,l302,28r-21,1l260,30r-19,3l220,34r-22,1l178,37r-20,3l137,42r1,-1l118,46v,,-1,,-1,1l103,47r2,l100,48v-3,1,-6,,-8,-3l91,44r6,3l89,46r-7,1c82,47,81,47,81,46l7,35c4,34,1,32,1,29,,25,1,22,4,20l7,18,4,21,6,18v1,-2,4,-4,7,-4l15,14r-1,l24,12v1,,1,,2,l31,12,102,8,172,3,245,r9,l259,r22,1l301,2r19,c321,2,321,2,322,3r21,3l363,7r22,2c386,9,388,9,389,10r7,4xm381,24r4,1l384,25,362,23,341,22,319,18r1,l301,18,280,17,259,16r-5,l246,16r-73,3l102,24,31,28r-5,l27,28,17,30v-1,,-1,,-2,l13,30r7,-4l19,29v-1,1,-2,2,-3,3l13,34,10,19,83,31r-1,l91,31r8,1c101,32,103,33,104,35r1,1l97,33r4,-1c101,32,102,32,102,32r14,-1l114,31r20,-5c135,26,135,26,135,26r21,-2l176,21r22,-2l219,18r19,-1l259,14r21,-1l302,12r21,l343,12r20,l384,12r3,l389,12v,,1,,2,l394,13r-5,15l381,24xe" fillcolor="black" strokeweight="0">
                  <v:path arrowok="t" o:connecttype="custom" o:connectlocs="49,3;47,3;47,3;44,3;39,3;34,3;30,4;24,4;19,5;17,5;14,5;13,5;11,5;12,5;10,5;0,4;0,2;0,2;1,1;1,1;3,1;12,1;30,0;32,0;37,0;39,0;44,0;47,1;49,1;47,3;44,2;39,2;37,2;32,2;30,2;12,3;3,3;2,3;1,3;2,3;1,4;10,3;11,3;13,4;12,4;12,4;14,3;16,3;21,2;27,2;32,1;37,1;42,1;47,1;48,1;48,1;47,3" o:connectangles="0,0,0,0,0,0,0,0,0,0,0,0,0,0,0,0,0,0,0,0,0,0,0,0,0,0,0,0,0,0,0,0,0,0,0,0,0,0,0,0,0,0,0,0,0,0,0,0,0,0,0,0,0,0,0,0,0"/>
                  <o:lock v:ext="edit" verticies="t"/>
                </v:shape>
                <v:shape id="Freeform 6959" o:spid="_x0000_s1039" style="position:absolute;left:250;top:660;width:16;height:143;visibility:visible;mso-wrap-style:square;v-text-anchor:top" coordsize="1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EsMA&#10;AADdAAAADwAAAGRycy9kb3ducmV2LnhtbERPz2vCMBS+D/wfwhO8zURhItUoKihTd9iq3h/Nsy02&#10;L7WJWv3rl8Ngx4/v93Te2krcqfGlYw2DvgJBnDlTcq7heFi/j0H4gGywckwanuRhPuu8TTEx7sE/&#10;dE9DLmII+wQ1FCHUiZQ+K8ii77uaOHJn11gMETa5NA0+Yrit5FCpkbRYcmwosKZVQdklvVkNo+/9&#10;bvt1CptleUwHtVU79Vpete5128UERKA2/Iv/3J9Gw3D8EefGN/EJ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zEsMAAADdAAAADwAAAAAAAAAAAAAAAACYAgAAZHJzL2Rv&#10;d25yZXYueG1sUEsFBgAAAAAEAAQA9QAAAIgDAAAAAA==&#10;" path="m8,r8,143l8,143,,,8,xe" fillcolor="black" strokeweight="0">
                  <v:path arrowok="t" o:connecttype="custom" o:connectlocs="8,0;16,143;8,143;0,0;8,0" o:connectangles="0,0,0,0,0"/>
                </v:shape>
                <v:shape id="Freeform 6960" o:spid="_x0000_s1040" style="position:absolute;left:286;top:668;width:127;height:119;visibility:visible;mso-wrap-style:square;v-text-anchor:top" coordsize="12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Ma8QA&#10;AADdAAAADwAAAGRycy9kb3ducmV2LnhtbESPQWsCMRSE70L/Q3gFb5qttGJXo5RCi2BBuqv3x+aZ&#10;rN28LJtU1/76RhA8DjPzDbNY9a4RJ+pC7VnB0zgDQVx5XbNRsCs/RjMQISJrbDyTggsFWC0fBgvM&#10;tT/zN52KaESCcMhRgY2xzaUMlSWHYexb4uQdfOcwJtkZqTs8J7hr5CTLptJhzWnBYkvvlqqf4tcp&#10;MKHY7uwfVsZsnj99g+X+KxyVGj72b3MQkfp4D9/aa61gMnt5he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jGvEAAAA3QAAAA8AAAAAAAAAAAAAAAAAmAIAAGRycy9k&#10;b3ducmV2LnhtbFBLBQYAAAAABAAEAPUAAACJAwAAAAA=&#10;" path="m120,1r2,3l122,5r5,95l127,99r,2l126,103r-3,l121,103r-9,2l104,106r-8,2l87,110r-8,1l71,113r-10,1l53,115r-9,l35,117r-8,l19,119r-8,l9,119,6,117,5,115r,-2l5,102,5,91,5,81,4,69,3,59,3,47,3,36,1,26,,14,,13,,10,1,8,3,6,12,5,22,4r10,l41,3,51,2,60,1r10,l80,r9,l99,r9,l118,r2,1xe" fillcolor="#fffbee" stroked="f">
                  <v:path arrowok="t" o:connecttype="custom" o:connectlocs="120,1;122,4;122,5;127,100;127,99;127,101;126,103;123,103;121,103;112,105;104,106;96,108;87,110;79,111;71,113;61,114;53,115;44,115;35,117;27,117;19,119;11,119;9,119;9,119;6,117;5,115;5,115;5,113;5,102;5,91;5,81;4,69;3,59;3,47;3,36;1,26;0,14;0,13;0,10;0,10;0,10;1,8;3,6;12,5;22,4;32,4;41,3;51,2;60,1;70,1;80,0;89,0;99,0;108,0;118,0;120,1" o:connectangles="0,0,0,0,0,0,0,0,0,0,0,0,0,0,0,0,0,0,0,0,0,0,0,0,0,0,0,0,0,0,0,0,0,0,0,0,0,0,0,0,0,0,0,0,0,0,0,0,0,0,0,0,0,0,0,0"/>
                </v:shape>
                <v:shape id="Freeform 6961" o:spid="_x0000_s1041" style="position:absolute;left:282;top:664;width:135;height:127;visibility:visible;mso-wrap-style:square;v-text-anchor:top" coordsize="27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Y270A&#10;AADdAAAADwAAAGRycy9kb3ducmV2LnhtbERPzQ7BQBC+S7zDZiRubBEiZQkSwcFBeYBJd7SN7mzT&#10;XVWe3h4kjl++/+W6NaVoqHaFZQWjYQSCOLW64EzB7bofzEE4j6yxtEwK3uRgvep2lhhr++ILNYnP&#10;RAhhF6OC3PsqltKlORl0Q1sRB+5ua4M+wDqTusZXCDelHEfRTBosODTkWNEup/SRPI2CXasnB0d0&#10;cqdtIs/N/To1zUepfq/dLEB4av1f/HMftYLxfBb2hzfh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FY270AAADdAAAADwAAAAAAAAAAAAAAAACYAgAAZHJzL2Rvd25yZXYu&#10;eG1sUEsFBgAAAAAEAAQA9QAAAIIDAAAAAA==&#10;" path="m253,2v2,1,4,3,5,5l261,13v,1,,2,,3l261,19r11,191l256,210r,-1l272,211r,3c271,215,271,216,270,217r-3,4c266,223,263,224,261,224r-6,l257,224r-3,1l236,229r-18,2l202,235r-17,3l167,241r-16,3l132,246r-17,2l97,249r-16,3l63,253r-17,3l30,256r-5,c23,256,22,256,21,255r-6,-3c14,251,13,250,12,248r-2,-5c10,242,10,241,10,241r,-1l10,237r,-23l9,193r,-22l7,149,6,127r,-23l5,81,2,62,,38,,35,,30,,29c,18,16,18,16,29r,1l1,28,2,23c3,22,3,21,4,20l9,15v1,-1,3,-2,5,-2l31,11,51,9,71,8,91,7,108,4,129,3,148,2,168,r19,l207,r19,l246,v1,,2,1,3,1l253,2xm243,16r3,l226,16r-19,l187,16r-18,l149,18r-20,1l111,19,92,23r-19,l53,25,33,27,15,29r5,-3l16,31r2,-3l16,33v-1,4,-5,6,-9,5c3,38,,34,,30l,29r16,l16,30r,5l16,37r2,23l21,81r1,23l22,126r1,22l25,171r,22l26,214r,23l26,240r,1l26,238r1,5l24,238r5,4l25,240r4,l44,240r18,-3l78,237r18,-4l113,232r18,-2l148,228r17,-3l182,223r16,-3l216,216r16,-3l250,209r3,c253,208,254,208,255,208r6,l254,212r3,-4l256,211r1,-3c258,204,261,201,265,201v4,1,7,4,7,8l272,210v,4,-3,8,-7,8c260,218,257,215,256,211l245,19r,-3l246,20r-3,-7l248,18r-5,-2xe" fillcolor="black" strokeweight="0">
                  <v:path arrowok="t" o:connecttype="custom" o:connectlocs="32,1;33,26;33,26;33,27;32,27;27,28;20,30;14,30;7,31;3,31;1,31;1,30;1,26;0,18;0,10;0,4;2,3;0,2;1,1;8,1;16,0;23,0;30,0;30,2;25,2;18,2;11,2;4,3;2,3;0,4;2,3;2,4;2,13;3,21;3,29;3,29;3,30;3,29;9,29;16,28;22,27;28,26;31,25;32,25;33,25;33,27;30,2;30,2" o:connectangles="0,0,0,0,0,0,0,0,0,0,0,0,0,0,0,0,0,0,0,0,0,0,0,0,0,0,0,0,0,0,0,0,0,0,0,0,0,0,0,0,0,0,0,0,0,0,0,0"/>
                  <o:lock v:ext="edit" verticies="t"/>
                </v:shape>
                <v:shape id="Freeform 6962" o:spid="_x0000_s1042" style="position:absolute;left:302;top:675;width:103;height:96;visibility:visible;mso-wrap-style:square;v-text-anchor:top" coordsize="1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htMUA&#10;AADdAAAADwAAAGRycy9kb3ducmV2LnhtbESPS4vCQBCE78L+h6EXvIiZJAeRrKOIEFbx5OOytzbT&#10;eWCmJ2RmY/z3jrCwx6KqvqJWm9G0YqDeNZYVJFEMgriwuuFKwfWSz5cgnEfW2FomBU9ysFl/TFaY&#10;afvgEw1nX4kAYZehgtr7LpPSFTUZdJHtiINX2t6gD7KvpO7xEeCmlWkcL6TBhsNCjR3tairu51+j&#10;YHhe5KG6zW6lSfL9scvNz3ecKjX9HLdfIDyN/j/8195rBelykcD7TX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iG0xQAAAN0AAAAPAAAAAAAAAAAAAAAAAJgCAABkcnMv&#10;ZG93bnJldi54bWxQSwUGAAAAAAQABAD1AAAAigMAAAAA&#10;" path="m,8l2,23,3,34,4,45,5,57r,12l6,79,7,95r,1l10,95r5,l20,95r6,l32,95r5,-1l43,94r5,l53,92r6,l64,91r6,-1l75,89r5,-1l86,86r5,-2l96,83r2,-1l101,82r1,l102,80r1,l103,77r,-4l103,69r,-4l103,60r,-4l103,52r,-4l103,44r,-5l103,35r,-4l103,27r-1,-5l101,18r,-4l100,9,99,5,98,1,96,,89,,81,,74,1r-7,l59,1r-8,l44,2,35,3,28,4r-8,l13,6,5,6,3,8,1,8,,8xe" fillcolor="#dafbff" stroked="f">
                  <v:path arrowok="t" o:connecttype="custom" o:connectlocs="2,23;4,45;5,69;7,95;10,95;20,95;32,95;43,94;53,92;64,91;75,89;86,86;96,83;101,82;102,80;103,80;103,73;103,65;103,56;103,48;103,39;103,31;102,22;101,14;99,5;98,1;89,0;74,1;59,1;44,2;28,4;13,6;3,8;0,8" o:connectangles="0,0,0,0,0,0,0,0,0,0,0,0,0,0,0,0,0,0,0,0,0,0,0,0,0,0,0,0,0,0,0,0,0,0"/>
                </v:shape>
                <v:shape id="Freeform 6963" o:spid="_x0000_s1043" style="position:absolute;left:298;top:672;width:111;height:103;visibility:visible;mso-wrap-style:square;v-text-anchor:top" coordsize="22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uecUA&#10;AADdAAAADwAAAGRycy9kb3ducmV2LnhtbESPT2uDQBTE74V8h+UFeqtrpYRgXaW0FHqy5B+htxf3&#10;RaXuW3FXY759NlDocZiZ3zBZMZtOTDS41rKC5ygGQVxZ3XKtYL/7fFqDcB5ZY2eZFFzJQZEvHjJM&#10;tb3whqatr0WAsEtRQeN9n0rpqoYMusj2xME728GgD3KopR7wEuCmk0kcr6TBlsNCgz29N1T9bkej&#10;YGdLXdFp/L6Wm4Nxx5efD/a9Uo/L+e0VhKfZ/4f/2l9aQbJeJXB/E56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55xQAAAN0AAAAPAAAAAAAAAAAAAAAAAJgCAABkcnMv&#10;ZG93bnJldi54bWxQSwUGAAAAAAQABAD1AAAAigMAAAAA&#10;" path="m12,31r4,-8l20,53r2,22l24,98r2,23l27,144r2,22l31,198r,2l19,193r6,-2c26,190,27,190,28,190r11,l49,190r11,l73,190r-2,l81,189r12,-1l105,188r-2,l113,186v1,-1,1,-1,2,-1l126,185r10,-2l147,180r11,-2l168,176r11,-4l190,170r11,-3l199,168r4,-2c204,166,204,166,205,165r6,c211,165,211,165,212,165r1,l206,171r,-4c206,167,207,166,207,166r1,-2c209,161,213,159,217,160v3,1,6,4,6,8l223,169v,4,-4,8,-8,8c210,177,207,173,207,169r,-6l207,154r,-9l208,136r,-9l208,119r,-7l208,103r,-8l208,86r-1,-8l207,70r,-9l207,62r-2,-8l204,45v,-1,,-1,,-1l204,35r,1l202,27r1,2l200,21v-1,,-1,-1,-1,-1l198,12r2,4l199,15r3,2l200,16r2,l187,16r-15,l156,17r-14,l127,18r-16,l96,19,81,22,66,24r-16,l36,27,20,28r2,l16,30v-1,1,-2,1,-3,1l10,31r4,-1l12,31xm6,16v2,-1,3,-1,4,-1l13,15r-3,l17,13v,,1,,2,-1l33,11,49,8r15,l78,6,95,3,111,2r15,l142,1r14,l172,r15,l202,v1,,2,1,3,1l207,2v1,,3,1,3,2l211,4v1,2,2,3,2,5l215,16r,-1l218,23v,1,,1,,2l220,33v,1,,1,,2l220,44r,-2l221,51r2,9c223,60,223,61,223,61r,9l223,76r1,9l224,95r,8l224,112r,7l224,129r,8l223,145r,9l223,163r,6l207,169r,-1l222,171r-1,2l222,171r-1,3c220,178,217,181,213,181r-1,l213,181r-6,l209,181r-4,1c205,183,205,183,204,183r-10,2l184,187r-13,5l160,194r-9,1l138,199r-11,1l116,201r1,l107,203v-1,1,-1,1,-2,1l95,204r-11,l74,206v,,-1,,-1,l60,206r-11,l39,206r-11,l31,205r-5,3c23,209,20,209,18,207v-2,-1,-3,-4,-3,-7l15,198,13,167,11,145,10,122,8,99,6,76,4,55,1,25c,21,2,18,5,16r1,xe" fillcolor="#dafbff" strokecolor="#dafbff" strokeweight="0">
                  <v:path arrowok="t" o:connecttype="custom" o:connectlocs="2,6;3,15;3,24;3,23;6,23;8,23;13,23;14,22;18,22;22,21;24,20;26,20;25,20;25,20;27,20;25,19;25,16;25,13;25,10;25,7;25,5;25,4;24,2;24,2;24,2;21,2;15,2;10,2;4,3;2,3;1,3;1,1;2,1;6,1;11,0;17,0;23,0;25,0;26,1;27,2;27,4;27,6;27,8;27,11;27,14;27,17;27,20;27,20;27,21;26,22;25,22;22,22;18,23;14,24;13,25;9,25;6,25;3,25;1,24;1,17;0,9;0,2" o:connectangles="0,0,0,0,0,0,0,0,0,0,0,0,0,0,0,0,0,0,0,0,0,0,0,0,0,0,0,0,0,0,0,0,0,0,0,0,0,0,0,0,0,0,0,0,0,0,0,0,0,0,0,0,0,0,0,0,0,0,0,0,0,0"/>
                  <o:lock v:ext="edit" verticies="t"/>
                </v:shape>
                <v:shape id="Freeform 6964" o:spid="_x0000_s1044" style="position:absolute;left:298;top:743;width:8;height:16;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BxsIA&#10;AADdAAAADwAAAGRycy9kb3ducmV2LnhtbESPQWuDQBSE74X8h+UVeqtrLYjYbEIiJOk1Nnh+cV9U&#10;6r4Vd03Mv88WAj0O880Ms1zPphdXGl1nWcFHFIMgrq3uuFFw+tm9ZyCcR9bYWyYFd3KwXi1elphr&#10;e+MjXUvfiFDCLkcFrfdDLqWrWzLoIjsQB+9iR4M+yLGResRbKDe9TOI4lQY7DgstDlS0VP+Wk1Fw&#10;qOZEb6u90dVUBKrD8nxBpd5e580XCE+z/4ef6W+tIMnST/h7E5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MHGwgAAAN0AAAAPAAAAAAAAAAAAAAAAAJgCAABkcnMvZG93&#10;bnJldi54bWxQSwUGAAAAAAQABAD1AAAAhwMAAAAA&#10;" path="m16,17r,1l16,22r,1l16,24v,5,-3,8,-8,8c4,32,,29,,24l,23,,22,,18,,17,,16,,14,,13,,11,,8c,4,4,,8,v5,,8,4,8,8l16,11r,1l16,14r,2l16,17xm,16l,14,,12,,11,,8r16,l16,11r,2l16,14r,2l16,17r,1l16,22r,1l16,24,,24,,23,,22,,18,,17,,16xe" fillcolor="black" strokeweight="0">
                  <v:path arrowok="t" o:connecttype="custom" o:connectlocs="2,3;2,3;2,3;2,3;2,3;2,3;1,4;0,3;0,3;0,3;0,3;0,3;0,3;0,2;0,2;0,2;0,2;0,2;0,1;1,0;2,1;2,2;2,2;2,2;2,2;2,3;0,2;0,2;0,2;0,2;0,1;2,1;2,2;2,2;2,2;2,2;2,2;2,3;2,3;2,3;2,3;2,3;2,3;0,3;0,3;0,3;0,3;0,3;0,3;0,2" o:connectangles="0,0,0,0,0,0,0,0,0,0,0,0,0,0,0,0,0,0,0,0,0,0,0,0,0,0,0,0,0,0,0,0,0,0,0,0,0,0,0,0,0,0,0,0,0,0,0,0,0,0"/>
                  <o:lock v:ext="edit" verticies="t"/>
                </v:shape>
                <v:shape id="Freeform 6965" o:spid="_x0000_s1045" style="position:absolute;left:298;top:750;width:8;height:18;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xiMYA&#10;AADdAAAADwAAAGRycy9kb3ducmV2LnhtbESP0WrCQBRE34X+w3IFX6RuFA0SXaXECqX4YBM/4JK9&#10;JsHs3SW71fj33UKhj8PMnGG2+8F04k69by0rmM8SEMSV1S3XCi7l8XUNwgdkjZ1lUvAkD/vdy2iL&#10;mbYP/qJ7EWoRIewzVNCE4DIpfdWQQT+zjjh6V9sbDFH2tdQ9PiLcdHKRJKk02HJcaNBR3lB1K76N&#10;grI85ad8ukqv5+Whev90T1euCqUm4+FtAyLQEP7Df+0PrWCxTpfw+yY+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VxiMYAAADdAAAADwAAAAAAAAAAAAAAAACYAgAAZHJz&#10;L2Rvd25yZXYueG1sUEsFBgAAAAAEAAQA9QAAAIsDAAAAAA==&#10;" path="m16,18r,2l16,21r,2l16,24r,2l16,37,,37,,24,,23,,21,,20,,18,,17,,13,,12,,11,,10c,,16,,16,10r,1l16,12r,1l16,16r,2xm,18l,16,,13,,12,,11,,10r16,l16,11r,1l16,13r,4l16,18r,2l16,21r,2l16,24r,2l,26,,24,,23,,21,,20,,18xe" fillcolor="black" strokeweight="0">
                  <v:path arrowok="t" o:connecttype="custom" o:connectlocs="2,2;2,2;2,2;2,2;2,3;2,3;2,4;0,4;0,3;0,2;0,2;0,2;0,2;0,2;0,2;0,1;0,1;0,1;0,1;2,1;2,1;2,1;2,1;2,2;2,2;0,2;0,2;0,1;0,1;0,1;0,1;2,1;2,1;2,1;2,1;2,2;2,2;2,2;2,2;2,2;2,2;2,3;2,3;0,3;0,3;0,2;0,2;0,2;0,2" o:connectangles="0,0,0,0,0,0,0,0,0,0,0,0,0,0,0,0,0,0,0,0,0,0,0,0,0,0,0,0,0,0,0,0,0,0,0,0,0,0,0,0,0,0,0,0,0,0,0,0,0"/>
                  <o:lock v:ext="edit" verticies="t"/>
                </v:shape>
                <v:shape id="Freeform 6966" o:spid="_x0000_s1046" style="position:absolute;left:298;top:734;width:8;height:26;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cMQA&#10;AADdAAAADwAAAGRycy9kb3ducmV2LnhtbESP3UoDMRSE7wXfIRzBO5u04rKsTUuRCgUvxLYPcNic&#10;/cHNyZqcbte3N4Lg5TDzzTDr7ewHNVFMfWALy4UBRVwH13Nr4Xx6fShBJUF2OAQmC9+UYLu5vVlj&#10;5cKVP2g6SqtyCacKLXQiY6V1qjvymBZhJM5eE6JHyTK22kW85nI/6JUxhfbYc17ocKSXjurP48Vb&#10;WH2JeWz2b8v3Ou5M2R/c1BRi7f3dvHsGJTTLf/iPPrjMlcUT/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QHDEAAAA3QAAAA8AAAAAAAAAAAAAAAAAmAIAAGRycy9k&#10;b3ducmV2LnhtbFBLBQYAAAAABAAEAPUAAACJAwAAAAA=&#10;" path="m16,42r,11l,53,,41,,39,,38,,31,,30,,28,,26,,23,,20,,18,,14c,3,16,3,16,14r,4l16,29,,29,,10c,,16,,16,10r,2l16,14r,4l16,20r,3l16,26r,2l16,30r,1l16,38r,1l16,42xm,39l,38,,31,,30,,28,,26,,23,,20,,18,,14,,12,,10r16,l16,18,,18,,14r16,l16,18r,2l16,23r,3l16,28r,2l16,31r,7l16,39r,2l16,42,,42,,39xe" fillcolor="black" strokeweight="0">
                  <v:path arrowok="t" o:connecttype="custom" o:connectlocs="2,5;2,6;0,6;0,5;0,4;0,4;0,3;0,3;0,3;0,3;0,2;0,2;0,2;0,1;2,1;2,2;2,3;0,3;0,1;2,1;2,1;2,1;2,2;2,2;2,2;2,3;2,3;2,3;2,3;2,4;2,4;2,5;0,4;0,4;0,3;0,3;0,3;0,3;0,2;0,2;0,2;0,1;0,1;0,1;2,1;2,2;0,2;0,1;2,1;2,2;2,2;2,2;2,3;2,3;2,3;2,3;2,4;2,4;2,5;2,5;0,5;0,4" o:connectangles="0,0,0,0,0,0,0,0,0,0,0,0,0,0,0,0,0,0,0,0,0,0,0,0,0,0,0,0,0,0,0,0,0,0,0,0,0,0,0,0,0,0,0,0,0,0,0,0,0,0,0,0,0,0,0,0,0,0,0,0,0,0"/>
                  <o:lock v:ext="edit" verticies="t"/>
                </v:shape>
                <v:shape id="Freeform 6967" o:spid="_x0000_s1047" style="position:absolute;left:298;top:750;width:8;height:18;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KZMYA&#10;AADdAAAADwAAAGRycy9kb3ducmV2LnhtbESP0WrCQBRE3wv9h+UWfCm6UWqQ1FUkKpTigyZ+wCV7&#10;TUKzd5fsqvHv3UKhj8PMnGGW68F04ka9by0rmE4SEMSV1S3XCs7lfrwA4QOyxs4yKXiQh/Xq9WWJ&#10;mbZ3PtGtCLWIEPYZKmhCcJmUvmrIoJ9YRxy9i+0Nhij7Wuoe7xFuOjlLklQabDkuNOgob6j6Ka5G&#10;QVke8kP+Pk8vx49ttft2D1fOC6VGb8PmE0SgIfyH/9pfWsFskabw+yY+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tKZMYAAADdAAAADwAAAAAAAAAAAAAAAACYAgAAZHJz&#10;L2Rvd25yZXYueG1sUEsFBgAAAAAEAAQA9QAAAIsDAAAAAA==&#10;" path="m16,26r,11l,37,,24,,23,,21,,20,,19,,18,,15,,14,,13c,8,4,5,8,5v5,,8,3,8,8l16,14r,10l,24,,10c,,16,,16,10r,1l16,13r,1l16,15r,3l16,19r,1l16,21r,2l16,24r,2xm,24l,23,,21,,20,,19,,18,,15,,14,,13,,11,,10r16,l16,14,,14,,13r16,l16,14r,1l16,18r,1l16,20r,1l16,23r,1l16,26,,26,,24xe" fillcolor="black" strokeweight="0">
                  <v:path arrowok="t" o:connecttype="custom" o:connectlocs="2,3;2,4;0,4;0,3;0,2;0,2;0,2;0,2;0,2;0,1;0,1;0,1;0,1;1,0;2,1;2,1;2,3;0,3;0,1;2,1;2,1;2,1;2,1;2,1;2,1;2,2;2,2;2,2;2,2;2,2;2,3;2,3;0,3;0,2;0,2;0,2;0,2;0,2;0,1;0,1;0,1;0,1;0,1;0,1;2,1;2,1;0,1;0,1;2,1;2,1;2,1;2,1;2,2;2,2;2,2;2,2;2,2;2,3;2,3;0,3;0,3" o:connectangles="0,0,0,0,0,0,0,0,0,0,0,0,0,0,0,0,0,0,0,0,0,0,0,0,0,0,0,0,0,0,0,0,0,0,0,0,0,0,0,0,0,0,0,0,0,0,0,0,0,0,0,0,0,0,0,0,0,0,0,0,0"/>
                  <o:lock v:ext="edit" verticies="t"/>
                </v:shape>
                <v:shape id="Freeform 6968" o:spid="_x0000_s1048" style="position:absolute;left:286;top:68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F4sUA&#10;AADdAAAADwAAAGRycy9kb3ducmV2LnhtbESP0WrCQBRE3wv+w3KFvjUbLWhIXUViAz4UJLEfcMle&#10;k+Du3ZDdavr3XaHg4zAzZ5jNbrJG3Gj0vWMFiyQFQdw43XOr4PtcvmUgfEDWaByTgl/ysNvOXjaY&#10;a3fnim51aEWEsM9RQRfCkEvpm44s+sQNxNG7uNFiiHJspR7xHuHWyGWarqTFnuNChwMVHTXX+scq&#10;KItTjeZQndLPUg+H6j0zTfGl1Ot82n+ACDSFZ/i/fdQKltlqDY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MXixQAAAN0AAAAPAAAAAAAAAAAAAAAAAJgCAABkcnMv&#10;ZG93bnJldi54bWxQSwUGAAAAAAQABAD1AAAAigMAAAAA&#10;" path="m15,l,2,1,16,16,15,15,xe" fillcolor="#dcdcdc" stroked="f">
                  <v:path arrowok="t" o:connecttype="custom" o:connectlocs="15,0;0,2;1,16;16,15;15,0" o:connectangles="0,0,0,0,0"/>
                </v:shape>
                <v:shape id="Freeform 6969" o:spid="_x0000_s1049" style="position:absolute;left:282;top:679;width:24;height:25;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4HsEA&#10;AADdAAAADwAAAGRycy9kb3ducmV2LnhtbERPzWrCQBC+C32HZYTedGMKQVJXEaGk0INofYAhO02C&#10;2dm4s5r07bsHoceP73+zm1yvHhSk82xgtcxAEdfedtwYuHx/LNagJCJb7D2TgV8S2G1fZhssrR/5&#10;RI9zbFQKYSnRQBvjUGotdUsOZekH4sT9+OAwJhgabQOOKdz1Os+yQjvsODW0ONChpfp6vjsDQe5S&#10;fd0kP9XFfjxWze1NV4Uxr/Np/w4q0hT/xU/3pzWQr4s0N71JT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ZeB7BAAAA3QAAAA8AAAAAAAAAAAAAAAAAmAIAAGRycy9kb3du&#10;cmV2LnhtbFBLBQYAAAAABAAEAPUAAACGAwAAAAA=&#10;" path="m29,9r9,7l9,19r7,-9l18,40,9,33,40,29r-7,9l29,9xm48,36v1,3,,5,-1,6c45,44,43,45,41,45l11,48c9,49,7,48,5,47,3,45,2,43,2,41l,11c,7,3,3,8,3l37,v4,,8,3,8,8l48,36xe" fillcolor="black" strokeweight="0">
                  <v:path arrowok="t" o:connecttype="custom" o:connectlocs="3,2;4,2;1,3;2,2;2,5;1,5;5,4;4,5;3,2;6,5;5,6;5,6;1,6;0,6;0,6;0,2;1,1;4,0;5,1;6,5" o:connectangles="0,0,0,0,0,0,0,0,0,0,0,0,0,0,0,0,0,0,0,0"/>
                  <o:lock v:ext="edit" verticies="t"/>
                </v:shape>
                <v:shape id="Freeform 6970" o:spid="_x0000_s1050" style="position:absolute;left:284;top:665;width:133;height:126;visibility:visible;mso-wrap-style:square;v-text-anchor:top" coordsize="26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eYsQA&#10;AADdAAAADwAAAGRycy9kb3ducmV2LnhtbESPQYvCMBSE7wv+h/AEb2uqB9GuUVRQxIvW7Q94Ns+2&#10;2ryUJtb6783CgsdhZr5h5svOVKKlxpWWFYyGEQjizOqScwXp7/Z7CsJ5ZI2VZVLwIgfLRe9rjrG2&#10;T06oPftcBAi7GBUU3texlC4ryKAb2po4eFfbGPRBNrnUDT4D3FRyHEUTabDksFBgTZuCsvv5YRTk&#10;j+PulOg0SQ/ZaXO5jdq13B6VGvS71Q8IT53/hP/be61gPJ3M4O9Ne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HmLEAAAA3QAAAA8AAAAAAAAAAAAAAAAAmAIAAGRycy9k&#10;b3ducmV2LnhtbFBLBQYAAAAABAAEAPUAAACJAwAAAAA=&#10;" path="m253,r1,1c255,2,255,2,255,3r2,2c258,6,258,8,258,9r,4l268,205r,5c268,212,267,214,266,216r-4,3c260,220,258,221,257,221r-2,l257,221r-3,l226,226r-27,4l171,233r1,l145,239v,,-1,,-1,l116,241r-25,4l62,247r-25,3l9,253v-2,1,-4,,-5,-1l,249r5,2l4,251r,-16l5,235v2,,4,1,5,2l13,239,7,238r28,-4l62,231r26,-1l115,225r28,-2l141,223r27,-6c168,217,169,217,169,217r27,-3l223,210r27,-4l253,205v1,,1,,2,l257,205r-6,2l255,203r-3,7l252,206,242,13r,-4l244,14r-2,-3l243,13r-2,-2l253,xe" fillcolor="black" strokeweight="0">
                  <v:path arrowok="t" o:connecttype="custom" o:connectlocs="31,0;31,0;31,0;32,0;32,1;32,1;33,25;33,26;33,26;32,27;32,27;31,27;32,27;31,27;28,28;24,28;21,29;21,29;18,29;17,29;14,30;11,30;7,30;4,31;1,31;0,31;0,31;0,31;0,31;0,29;0,29;1,29;1,29;0,29;4,29;7,28;11,28;14,28;17,27;17,27;20,27;21,27;24,26;27,26;31,25;31,25;31,25;32,25;31,25;31,25;31,26;31,25;30,1;30,1;30,1;30,1;30,1;30,1;31,0" o:connectangles="0,0,0,0,0,0,0,0,0,0,0,0,0,0,0,0,0,0,0,0,0,0,0,0,0,0,0,0,0,0,0,0,0,0,0,0,0,0,0,0,0,0,0,0,0,0,0,0,0,0,0,0,0,0,0,0,0,0,0"/>
                </v:shape>
                <v:shape id="Freeform 6971" o:spid="_x0000_s1051" style="position:absolute;left:299;top:674;width:20;height:117;visibility:visible;mso-wrap-style:square;v-text-anchor:top" coordsize="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23sMA&#10;AADdAAAADwAAAGRycy9kb3ducmV2LnhtbERPTWsCMRC9F/wPYQrearaKVbZGkYpU8CDaKj0Om+lm&#10;6Way3Ux1/ffmUPD4eN+zRedrdaY2VoENPA8yUMRFsBWXBj4/1k9TUFGQLdaBycCVIizmvYcZ5jZc&#10;eE/ng5QqhXDM0YATaXKtY+HIYxyEhjhx36H1KAm2pbYtXlK4r/Uwy160x4pTg8OG3hwVP4c/b2AX&#10;Tr4bjVfb34kcC3cVfv/asDH9x275Ckqok7v4372xBobTSdqf3qQn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T23sMAAADdAAAADwAAAAAAAAAAAAAAAACYAgAAZHJzL2Rv&#10;d25yZXYueG1sUEsFBgAAAAAEAAQA9QAAAIgDAAAAAA==&#10;" path="m37,234r-7,-2c28,231,26,228,25,226r-1,-6l40,218r,1c40,224,36,227,32,227v-4,,-8,-3,-8,-8l24,217,22,194,21,173r,-24l21,151,17,127,14,104,11,82,9,59,6,38,4,14r,2l,5,15,r4,11c19,11,20,12,20,13r2,23l25,58r2,21l30,103r2,22l37,148v,,,1,,1l37,172r1,20l40,217r,2l24,219r,-1c24,214,27,211,31,211v4,-1,8,2,9,6l41,223r-5,-6l42,219r-5,15xe" fillcolor="black" strokeweight="0">
                  <v:path arrowok="t" o:connecttype="custom" o:connectlocs="4,30;3,29;3,29;2,28;4,28;4,28;3,29;2,28;2,28;2,25;2,22;2,19;2,19;2,16;1,13;1,11;1,8;0,5;0,2;0,2;0,1;1,0;2,2;2,2;2,5;3,8;3,10;3,13;3,16;4,19;4,19;4,22;4,24;4,28;4,28;2,28;2,28;3,27;4,28;5,28;4,28;5,28;4,30" o:connectangles="0,0,0,0,0,0,0,0,0,0,0,0,0,0,0,0,0,0,0,0,0,0,0,0,0,0,0,0,0,0,0,0,0,0,0,0,0,0,0,0,0,0,0"/>
                </v:shape>
                <v:shape id="Freeform 6972" o:spid="_x0000_s1052" style="position:absolute;left:302;top:672;width:108;height:111;visibility:visible;mso-wrap-style:square;v-text-anchor:top" coordsize="21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HrskA&#10;AADdAAAADwAAAGRycy9kb3ducmV2LnhtbESPW2sCMRSE3wv9D+EU+lYTLVpZjdJWtAWL4AUvb4fN&#10;cXfp5mTZpLr+e1MQfBxm5htmOG5sKU5U+8KxhnZLgSBOnSk407BZT1/6IHxANlg6Jg0X8jAePT4M&#10;MTHuzEs6rUImIoR9ghryEKpESp/mZNG3XEUcvaOrLYYo60yaGs8RbkvZUaonLRYcF3Ks6DOn9Hf1&#10;ZzUsfiaX49e22H/4ZW+nXufdyUwdtH5+at4HIAI14R6+tb+Nhk7/rQ3/b+ITkK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SHrskAAADdAAAADwAAAAAAAAAAAAAAAACYAgAA&#10;ZHJzL2Rvd25yZXYueG1sUEsFBgAAAAAEAAQA9QAAAI4DAAAAAA==&#10;" path="m,12r9,l21,11,34,9,48,8,62,7,74,4r15,l102,3r15,l129,2r14,l155,1v1,-1,1,-1,2,l172,2r13,1l183,3,194,1v3,-1,5,,7,2l204,6v1,1,2,2,2,2l208,14v1,1,1,1,1,2l211,33r1,23l213,76r1,22l215,120r1,22l216,163r,20c217,185,216,186,216,187r-1,2l213,192v-1,3,-4,4,-7,4l201,196r4,l203,196v-1,1,-1,1,-2,1l188,200r-15,3l161,206r-15,3c146,210,146,210,145,210r-15,l132,210r-13,4c118,214,118,214,117,214r-15,1l89,217r-13,3c75,220,75,220,75,220r-14,1l46,221r-15,l32,221r-13,3l16,224,13,209r4,-1l29,205v1,,1,,2,l45,205r15,l74,204r-2,l88,201r13,-2l116,198r-2,1l127,195v1,,1,-1,2,-1l144,194r-1,l157,191r14,-4l185,185r12,-4l196,182r1,-1c198,181,200,180,201,180r5,l199,185r2,-3l201,180r-1,4l200,163r,-20l199,120,198,99,197,77,196,56,195,35,193,18r,2l191,15r2,2l190,14r7,2l186,19v-1,,-2,,-2,l170,18,155,16r2,l143,18r-13,l117,19r-14,l90,20r-13,l63,23r-13,l36,25,23,27,9,28,,28,,12xe" fillcolor="black" strokeweight="0">
                  <v:path arrowok="t" o:connecttype="custom" o:connectlocs="1,1;4,1;7,0;11,0;14,0;17,0;19,0;23,0;24,0;25,0;26,1;26,4;26,9;26,14;27,20;27,23;26,23;25,24;25,24;23,24;20,25;18,26;16,26;14,26;11,27;9,27;5,27;4,27;2,27;2,25;3,25;7,25;9,25;12,24;14,24;16,24;17,24;21,23;24,22;24,22;25,22;25,22;25,22;25,17;24,12;24,7;24,2;23,1;23,1;23,2;21,2;19,2;16,2;12,2;9,2;6,2;2,3;0,3" o:connectangles="0,0,0,0,0,0,0,0,0,0,0,0,0,0,0,0,0,0,0,0,0,0,0,0,0,0,0,0,0,0,0,0,0,0,0,0,0,0,0,0,0,0,0,0,0,0,0,0,0,0,0,0,0,0,0,0,0,0"/>
                </v:shape>
                <v:shape id="Freeform 6973" o:spid="_x0000_s1053" style="position:absolute;left:699;top:644;width:56;height:151;visibility:visible;mso-wrap-style:square;v-text-anchor:top" coordsize="5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OsQA&#10;AADdAAAADwAAAGRycy9kb3ducmV2LnhtbESP0WrCQBRE3wX/YblC33RjBBujq4hQUPSlaT/gkr0m&#10;0ezdsLvG+PfdQqGPw8ycYTa7wbSiJ+cbywrmswQEcWl1w5WC76+PaQbCB2SNrWVS8CIPu+14tMFc&#10;2yd/Ul+ESkQI+xwV1CF0uZS+rMmgn9mOOHpX6wyGKF0ltcNnhJtWpkmylAYbjgs1dnSoqbwXD6Pg&#10;fFteirM7ZQvyfnGhvslWx4NSb5NhvwYRaAj/4b/2UStIs/cU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vzrEAAAA3QAAAA8AAAAAAAAAAAAAAAAAmAIAAGRycy9k&#10;b3ducmV2LnhtbFBLBQYAAAAABAAEAPUAAACJAwAAAAA=&#10;" path="m56,3r,-1l55,,20,4r-4,l16,5r-3,l10,9,9,14r,3l8,28,7,38,6,49,5,59,4,70r,11l3,92r,11l2,112r,12l,135r,9l2,148r3,3l7,151r2,-2l52,117r4,-3l56,110r,-2l56,5r,-2xe" fillcolor="#e0c5b5" stroked="f">
                  <v:path arrowok="t" o:connecttype="custom" o:connectlocs="56,3;56,2;55,0;20,4;16,4;16,5;13,5;10,9;9,14;9,17;8,28;7,38;6,49;5,59;4,70;4,81;3,92;3,103;2,112;2,124;0,135;0,144;0,144;2,148;5,151;7,151;9,149;52,117;56,114;56,110;56,108;56,5;56,3" o:connectangles="0,0,0,0,0,0,0,0,0,0,0,0,0,0,0,0,0,0,0,0,0,0,0,0,0,0,0,0,0,0,0,0,0"/>
                </v:shape>
                <v:shape id="Freeform 6974" o:spid="_x0000_s1054" style="position:absolute;left:695;top:640;width:64;height:159;visibility:visible;mso-wrap-style:square;v-text-anchor:top" coordsize="12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jQ8EA&#10;AADdAAAADwAAAGRycy9kb3ducmV2LnhtbESPzQrCMBCE74LvEFbwpqkWVKpRRFD0Ivhz8Lg0a1ts&#10;NqWJWn16Iwgeh5n5hpktGlOKB9WusKxg0I9AEKdWF5wpOJ/WvQkI55E1lpZJwYscLObt1gwTbZ98&#10;oMfRZyJA2CWoIPe+SqR0aU4GXd9WxMG72tqgD7LOpK7xGeCmlMMoGkmDBYeFHCta5ZTejnejIN5k&#10;19PoUtzer4hifU/lbm+lUt1Os5yC8NT4f/jX3moFw8k4hu+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3I0PBAAAA3QAAAA8AAAAAAAAAAAAAAAAAmAIAAGRycy9kb3du&#10;cmV2LnhtbFBLBQYAAAAABAAEAPUAAACGAwAAAAA=&#10;" path="m112,14r2,4l112,16v,-1,-1,-2,-1,-3l111,10r8,6l49,24r-9,l48,20r-1,1c46,23,44,25,42,26r-7,1l40,24r-5,7l36,28,34,38r-2,6l33,42,31,64,29,86r-1,23l25,129r-1,22l23,171r-2,22l21,215r-1,21l19,259r-3,22l16,298r,-3l19,304r-1,-2l23,307r-6,-3l22,304r-6,3l19,304v,,1,-1,1,-1l106,238r8,-6l111,238r1,-9l113,224r-1,2l112,19r,-5xm128,19r,207c128,226,128,227,128,227r,3l127,239v,2,-1,4,-3,6l116,251,30,316r1,-1l28,318v-2,2,-4,2,-6,2l17,320v-2,,-4,,-6,-2l6,312v-1,,-1,-1,-1,-2l1,301c1,300,,299,,298l,279,3,258,4,235,5,215r,-23l7,170,8,150,9,127r3,-19l13,85,15,63,17,41v,-1,,-1,,-2l18,35,20,25v1,-1,1,-2,2,-3l27,15v1,-2,2,-3,4,-3l38,10r-6,5l33,13v1,-3,4,-5,7,-5l47,8,117,1v5,-1,8,2,9,6l127,10,126,7r1,3c128,11,128,13,128,14r,5xe" fillcolor="black" strokeweight="0">
                  <v:path arrowok="t" o:connecttype="custom" o:connectlocs="15,2;14,1;15,2;5,3;6,2;5,3;5,3;5,4;5,5;4,10;4,16;3,21;3,26;3,32;2,37;2,36;3,37;3,37;2,38;3,37;15,28;14,28;14,28;14,1;16,28;16,28;16,30;4,39;4,39;3,39;1,38;1,37;0,37;1,32;1,26;1,21;2,15;2,10;3,5;3,4;3,2;4,1;4,1;5,1;15,0;16,1;16,1;16,2" o:connectangles="0,0,0,0,0,0,0,0,0,0,0,0,0,0,0,0,0,0,0,0,0,0,0,0,0,0,0,0,0,0,0,0,0,0,0,0,0,0,0,0,0,0,0,0,0,0,0,0"/>
                  <o:lock v:ext="edit" verticies="t"/>
                </v:shape>
                <v:shape id="Freeform 6975" o:spid="_x0000_s1055" style="position:absolute;left:548;top:644;width:159;height:151;visibility:visible;mso-wrap-style:square;v-text-anchor:top" coordsize="15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uPMUA&#10;AADdAAAADwAAAGRycy9kb3ducmV2LnhtbESP0WrCQBRE34X+w3ILvplNQlEb3UgptOiDSFM/4Jq9&#10;zYZm74bsVtN+vSsIfRxm5gyz3oy2E2cafOtYQZakIIhrp1tuFBw/32ZLED4ga+wck4Jf8rApHyZr&#10;LLS78Aedq9CICGFfoAITQl9I6WtDFn3ieuLofbnBYohyaKQe8BLhtpN5ms6lxZbjgsGeXg3V39WP&#10;VUDPB5NnqVt0x2Cr0x/vd7t3rdT0cXxZgQg0hv/wvb3VCvLl4glub+ITk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G48xQAAAN0AAAAPAAAAAAAAAAAAAAAAAJgCAABkcnMv&#10;ZG93bnJldi54bWxQSwUGAAAAAAQABAD1AAAAigMAAAAA&#10;" path="m11,2l13,1r2,l26,1r10,l46,1r11,l67,2r11,l88,3r10,l109,4r11,1l130,6r10,l150,8r7,1l159,9r-2,4l156,18r-1,l155,20r-1,10l153,41r-1,11l151,62r-1,10l150,82r-1,11l149,104r-1,9l147,124r-1,11l146,143r2,5l151,151r1,l140,149r-10,-1l120,147r-11,-1l100,144r-11,l79,143,69,141,59,139r-9,-1l39,135r-10,l19,132,9,130r-2,l4,129r3,1l4,129,1,126,,122,7,11r,-1l8,5,11,1,14,,11,2xe" fillcolor="#e0c5b5" stroked="f">
                  <v:path arrowok="t" o:connecttype="custom" o:connectlocs="13,1;15,1;36,1;57,1;78,2;98,3;120,5;140,6;157,9;159,9;156,18;155,20;153,41;151,62;150,82;149,104;147,124;146,143;148,148;152,151;130,148;109,146;89,144;69,141;50,138;29,135;9,130;4,129;4,129;0,122;7,10;8,5;14,0" o:connectangles="0,0,0,0,0,0,0,0,0,0,0,0,0,0,0,0,0,0,0,0,0,0,0,0,0,0,0,0,0,0,0,0,0"/>
                </v:shape>
                <v:shape id="Freeform 6976" o:spid="_x0000_s1056" style="position:absolute;left:544;top:639;width:168;height:160;visibility:visible;mso-wrap-style:square;v-text-anchor:top" coordsize="33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4zccA&#10;AADdAAAADwAAAGRycy9kb3ducmV2LnhtbESP3WoCMRSE74W+QziCd5pV0MrWKEUqCgpF+wO9O90c&#10;dxc3J0sSdfXpjSB4OczMN8xk1phKnMj50rKCfi8BQZxZXXKu4Ptr0R2D8AFZY2WZFFzIw2z60ppg&#10;qu2Zt3TahVxECPsUFRQh1KmUPivIoO/Zmjh6e+sMhihdLrXDc4SbSg6SZCQNlhwXCqxpXlB22B2N&#10;gvB5uf5tEjI/m//f68d6Pz8sXalUp928v4EI1IRn+NFeaQWD8esQ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8eM3HAAAA3QAAAA8AAAAAAAAAAAAAAAAAmAIAAGRy&#10;cy9kb3ducmV2LnhtbFBLBQYAAAAABAAEAPUAAACMAwAAAAA=&#10;" path="m32,20l27,5,31,4v1,,1,,2,l34,4r3,l59,4r20,l100,4r21,l143,5r21,l185,8r20,l227,10r21,1l269,13r21,1l311,18r13,1l329,20r-7,2l323,21v3,-2,7,-3,11,c337,24,337,28,335,32r-5,7l331,37r-2,9c328,50,325,53,321,53r-2,l327,45r,4l326,72r-2,21l322,115r-3,20l318,156r-1,19l315,197r,21l313,238r-1,22l310,282r-1,17l301,290r1,c305,290,308,292,309,295r4,9l312,302r5,5l314,305r2,1c320,307,322,311,321,315v-1,5,-5,7,-9,6l286,317r-19,-2l247,314r-20,-2l206,308r-20,-1l165,305r-19,-3l124,298r-19,-3l83,290r2,l65,289v,-1,-1,-1,-1,-1l44,284,24,280r-4,-1l24,264r10,2l30,282,14,278v-1,-1,-3,-2,-4,-3l4,269c3,268,2,267,2,265l1,257c,256,,255,,255l13,30r,-1c13,25,16,21,21,21v4,,8,4,8,8l29,30,13,28,16,18v,-1,,-1,1,-2l22,8c23,6,24,5,26,4l32,2v4,-2,8,,10,4c44,10,42,15,39,17r-7,3xm31,2r7,15l32,19r4,-3l30,24r1,-1l28,32v-1,4,-5,7,-9,6c15,37,13,34,13,30r,-1l29,29r,2l16,256r,-2l18,262r-2,-4l22,264r-4,-2l24,264r-4,15l8,259v10,3,6,19,10,3l24,264r3,l47,268r21,5l66,273r20,1c87,274,87,274,87,274r21,6l127,283r21,3l167,289r20,2l209,293r19,3l248,298r21,1l289,301r26,5l311,321r-2,-1c307,320,306,319,305,318r-5,-5c299,312,299,311,298,310r-3,-9l302,306r-1,c299,306,297,305,296,304v-2,-2,-3,-4,-3,-6l294,280r2,-20l297,237r2,-19l299,195r2,-20l302,154r1,-22l306,114r2,-23l310,71r1,-22l311,45v,-5,4,-8,8,-8l321,37r-8,6l315,33v1,-1,1,-2,2,-3l322,23r12,10l333,33v-1,2,-4,3,-7,3l323,35,308,34,289,30,267,29,247,27,226,26,204,24r-21,l164,21r-21,l121,20r-21,l79,20r-20,l37,20r-3,l33,20r1,l30,20v-3,1,-7,-1,-9,-5c20,11,22,7,25,5l31,2xe" fillcolor="black" strokeweight="0">
                  <v:path arrowok="t" o:connecttype="custom" o:connectlocs="3,0;4,0;12,0;20,0;28,1;36,1;41,2;41,2;41,4;39,6;40,9;39,16;39,24;39,32;37,36;39,37;39,38;39,40;30,39;23,38;15,37;10,36;5,35;3,32;1,34;0,33;1,3;3,3;2,2;3,0;4,2;4,2;3,3;2,4;3,3;2,31;2,32;2,34;3,32;8,34;10,34;18,35;26,36;33,37;38,40;37,39;37,38;36,37;37,29;37,21;38,14;38,6;40,4;39,3;41,4;38,4;30,3;22,3;15,2;7,2;4,2;2,1" o:connectangles="0,0,0,0,0,0,0,0,0,0,0,0,0,0,0,0,0,0,0,0,0,0,0,0,0,0,0,0,0,0,0,0,0,0,0,0,0,0,0,0,0,0,0,0,0,0,0,0,0,0,0,0,0,0,0,0,0,0,0,0,0,0"/>
                  <o:lock v:ext="edit" verticies="t"/>
                </v:shape>
                <v:shape id="Freeform 6977" o:spid="_x0000_s1057" style="position:absolute;left:556;top:636;width:199;height:16;visibility:visible;mso-wrap-style:square;v-text-anchor:top" coordsize="1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bqcMA&#10;AADdAAAADwAAAGRycy9kb3ducmV2LnhtbESP0YrCMBRE3wX/IVxh3zS1gkrXKCKI+rS12w+4NNe2&#10;2NzUJtru35uFhX0cZuYMs9kNphEv6lxtWcF8FoEgLqyuuVSQfx+naxDOI2tsLJOCH3Kw245HG0y0&#10;7flKr8yXIkDYJaig8r5NpHRFRQbdzLbEwbvZzqAPsiul7rAPcNPIOIqW0mDNYaHClg4VFffsaRRQ&#10;elnkFJ0o/Up9fusf8eNcx0p9TIb9JwhPg/8P/7XPWkG8Xi3h901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IbqcMAAADdAAAADwAAAAAAAAAAAAAAAACYAgAAZHJzL2Rv&#10;d25yZXYueG1sUEsFBgAAAAAEAAQA9QAAAIgDAAAAAA==&#10;" path="m,6r2,l3,6r2,l16,6r10,l37,6r11,l58,6,69,7,80,8,90,9r11,l112,10r11,2l133,13r10,2l150,15r3,1l153,15r4,l161,15,199,9,198,8,197,7r-1,l191,6r-4,l151,4,114,1,77,,72,,70,,58,,48,1,38,1,27,3,16,3,5,4,4,4,,6xe" fillcolor="#e0c5b5" stroked="f">
                  <v:path arrowok="t" o:connecttype="custom" o:connectlocs="0,6;2,6;3,6;5,6;16,6;26,6;37,6;48,6;58,6;69,7;80,8;90,9;101,9;112,10;123,12;133,13;143,15;150,15;153,16;153,15;157,15;161,15;199,9;198,8;197,7;196,7;191,6;187,6;151,4;114,1;77,0;72,0;70,0;58,0;48,1;38,1;27,3;16,3;5,4;4,4;0,6" o:connectangles="0,0,0,0,0,0,0,0,0,0,0,0,0,0,0,0,0,0,0,0,0,0,0,0,0,0,0,0,0,0,0,0,0,0,0,0,0,0,0,0,0"/>
                </v:shape>
                <v:shape id="Freeform 6978" o:spid="_x0000_s1058" style="position:absolute;left:552;top:632;width:208;height:24;visibility:visible;mso-wrap-style:square;v-text-anchor:top" coordsize="4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CocYA&#10;AADdAAAADwAAAGRycy9kb3ducmV2LnhtbESPT2vCQBTE74V+h+UVvJS6MQUNqauIKNajf9rzI/tM&#10;QrJv4+6q6bfvCoLHYWZ+w0znvWnFlZyvLSsYDRMQxIXVNZcKjof1RwbCB2SNrWVS8Ece5rPXlynm&#10;2t54R9d9KEWEsM9RQRVCl0vpi4oM+qHtiKN3ss5giNKVUju8RbhpZZokY2mw5rhQYUfLiopmfzEK&#10;5GbVb09N834+XtLFNmt+Pn/dSKnBW7/4AhGoD8/wo/2tFaTZZAL3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QCocYAAADdAAAADwAAAAAAAAAAAAAAAACYAgAAZHJz&#10;L2Rvd25yZXYueG1sUEsFBgAAAAAEAAQA9QAAAIsDAAAAAA==&#10;" path="m12,28l7,13r3,-1c11,12,12,12,12,12r2,l17,12r22,l60,12r21,l103,12r23,1l147,14r22,3l189,18r23,1l234,21r21,3l276,26r22,5l297,31r14,1l316,33r-7,2c311,33,313,32,315,32r7,-1l332,31r-1,l407,19r-3,15l401,32v-1,-1,-2,-2,-3,-3l397,26r7,4l402,30v-1,,-1,,-2,l389,28r2,l384,28,311,24,237,19,161,16r-8,l148,16r-22,1l104,18r-20,l85,18,62,22,40,23,18,25r-2,l20,24r-8,4xm13,10c14,9,15,9,16,9l39,7,60,6,82,3c83,2,83,2,84,2r19,l125,1,148,r5,l162,r76,3l311,8r73,4l391,12v,,1,,1,l403,14r-1,l404,14v3,,6,2,7,4l412,21r-2,-3l413,20v3,2,4,5,3,9c416,32,413,34,410,35l333,46v,1,-1,1,-1,1l324,46r-7,1l322,44r-1,1c319,48,316,49,313,48r-3,-1l296,47v-1,-1,-1,-1,-2,-1l275,42,253,40,232,37,211,35,188,34,167,33,147,30,125,29,103,28r-22,l60,28r-21,l17,28r-3,l12,28r2,l10,29c6,30,2,28,1,24,,20,1,16,5,14r8,-4xe" fillcolor="black" strokeweight="0">
                  <v:path arrowok="t" o:connecttype="custom" o:connectlocs="0,1;1,1;2,1;7,1;12,1;18,1;23,2;29,2;34,3;37,3;39,4;38,4;40,3;41,3;50,4;49,3;50,3;50,3;48,3;38,3;20,2;18,2;13,2;10,2;5,2;2,3;1,3;2,1;4,0;10,0;12,0;18,0;20,0;38,1;48,1;50,1;50,1;51,2;51,2;51,4;41,5;39,5;40,5;38,5;36,5;31,5;26,4;20,4;15,3;10,3;4,3;1,3;1,3;0,3;1,1" o:connectangles="0,0,0,0,0,0,0,0,0,0,0,0,0,0,0,0,0,0,0,0,0,0,0,0,0,0,0,0,0,0,0,0,0,0,0,0,0,0,0,0,0,0,0,0,0,0,0,0,0,0,0,0,0,0,0"/>
                  <o:lock v:ext="edit" verticies="t"/>
                </v:shape>
                <v:shape id="Freeform 6979" o:spid="_x0000_s1059" style="position:absolute;left:703;top:652;width:16;height:135;visibility:visible;mso-wrap-style:square;v-text-anchor:top" coordsize="1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9ccUA&#10;AADdAAAADwAAAGRycy9kb3ducmV2LnhtbESPT4vCMBTE7wt+h/CEvW1TPfinGkUFwdPuWgX19mie&#10;bWnzUpqo3W+/EQSPw8z8hpkvO1OLO7WutKxgEMUgiDOrS84VHA/brwkI55E11pZJwR85WC56H3NM&#10;tH3wnu6pz0WAsEtQQeF9k0jpsoIMusg2xMG72tagD7LNpW7xEeCmlsM4HkmDJYeFAhvaFJRV6c0o&#10;OP2c9SX71fm44W9aX6r1Kq32Sn32u9UMhKfOv8Ov9k4rGE7GU3i+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X1xxQAAAN0AAAAPAAAAAAAAAAAAAAAAAJgCAABkcnMv&#10;ZG93bnJldi54bWxQSwUGAAAAAAQABAD1AAAAigMAAAAA&#10;" path="m16,l8,135r-8,l8,r8,xe" fillcolor="black" strokeweight="0">
                  <v:path arrowok="t" o:connecttype="custom" o:connectlocs="16,0;8,135;0,135;8,0;16,0" o:connectangles="0,0,0,0,0"/>
                </v:shape>
                <v:shape id="Freeform 6980" o:spid="_x0000_s1060" style="position:absolute;left:556;top:660;width:135;height:119;visibility:visible;mso-wrap-style:square;v-text-anchor:top" coordsize="13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2i8YA&#10;AADdAAAADwAAAGRycy9kb3ducmV2LnhtbESPQWvCQBSE7wX/w/KE3urGFLSmrkEEQQUFrS09PrLP&#10;JJh9G7Jrkv77riB4HGbmG2ae9qYSLTWutKxgPIpAEGdWl5wrOH+t3z5AOI+ssbJMCv7IQboYvMwx&#10;0bbjI7Unn4sAYZeggsL7OpHSZQUZdCNbEwfvYhuDPsgml7rBLsBNJeMomkiDJYeFAmtaFZRdTzej&#10;4Dda59mP3x2+L9tdtTq+z6Z83iv1OuyXnyA89f4ZfrQ3WkE8m07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2i8YAAADdAAAADwAAAAAAAAAAAAAAAACYAgAAZHJz&#10;L2Rvd25yZXYueG1sUEsFBgAAAAAEAAQA9QAAAIsDAAAAAA==&#10;" path="m8,1l6,4r,1l,100,,99r1,2l2,103r4,l7,103r10,2l26,106r9,2l44,110r9,1l61,113r10,1l80,115r9,l98,117r9,l117,119r8,l127,119r3,-2l131,115r,-2l131,102r,-11l132,81r,-12l132,59r1,-12l133,36r2,-10l135,14r,-1l135,11r,-1l135,11r,-2l132,6,123,5,113,4r-11,l92,3,82,2,72,1,62,1,52,,42,,31,,21,,10,,8,1xe" fillcolor="#fffbee" stroked="f">
                  <v:path arrowok="t" o:connecttype="custom" o:connectlocs="8,1;6,4;6,5;0,100;0,99;1,101;2,103;6,103;7,103;17,105;26,106;35,108;44,110;53,111;61,113;71,114;80,115;89,115;98,117;107,117;117,119;125,119;127,119;127,119;130,117;131,115;131,115;131,113;131,102;131,91;132,81;132,69;132,59;133,47;133,36;135,26;135,14;135,13;135,11;135,10;135,11;135,9;132,6;123,5;113,4;102,4;92,3;82,2;72,1;62,1;52,0;42,0;31,0;21,0;10,0;8,1" o:connectangles="0,0,0,0,0,0,0,0,0,0,0,0,0,0,0,0,0,0,0,0,0,0,0,0,0,0,0,0,0,0,0,0,0,0,0,0,0,0,0,0,0,0,0,0,0,0,0,0,0,0,0,0,0,0,0,0"/>
                </v:shape>
                <v:shape id="Freeform 6981" o:spid="_x0000_s1061" style="position:absolute;left:552;top:656;width:143;height:127;visibility:visible;mso-wrap-style:square;v-text-anchor:top" coordsize="28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hd8UA&#10;AADdAAAADwAAAGRycy9kb3ducmV2LnhtbESPQYvCMBSE78L+h/AEb5paUdeuURZF8OAi2kXw9mje&#10;tsXmpTRR6783C4LHYWa+YebL1lTiRo0rLSsYDiIQxJnVJecKftNN/xOE88gaK8uk4EEOlouPzhwT&#10;be98oNvR5yJA2CWooPC+TqR0WUEG3cDWxMH7s41BH2STS93gPcBNJeMomkiDJYeFAmtaFZRdjlej&#10;4Lzb4I8fn+L8kO4vIzlbxev0oVSv235/gfDU+nf41d5qBfFsOoX/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aF3xQAAAN0AAAAPAAAAAAAAAAAAAAAAAJgCAABkcnMv&#10;ZG93bnJldi54bWxQSwUGAAAAAAQABAD1AAAAigMAAAAA&#10;" path="m26,18r5,-4l27,20r1,-4l28,19,16,211v,4,-3,7,-8,7c4,218,,214,,210r,-1c,205,3,202,7,201v4,,8,3,9,6l17,211r-2,-4l19,211r-7,-3l19,208v,,1,,2,1l24,209r18,4l60,216r19,4l96,223r18,2l132,228r19,2l169,232r19,1l206,237r17,l243,240r16,l262,240r1,l259,242r6,-4l261,243r2,-5l262,241r,-1l262,237r,-23l263,193r1,-22l265,148r1,-22l267,104r1,-23l271,60r1,-23l272,35r,-5l272,29v,-11,16,-11,16,l288,30v,4,-2,8,-6,8c278,39,274,37,273,33r-2,-5l273,31r-4,-4l274,29,255,27,233,25,212,23r-20,l172,20,152,19,132,18,110,16r-19,l70,16r-21,l28,16r3,l26,18xm26,1v,,1,-1,2,-1l49,,70,,91,r20,l132,2r21,1l174,4r19,3l213,8r22,1l256,11r19,2c277,13,278,14,280,15r5,5c285,21,286,22,286,23r2,5l272,30r,-1l288,29r,1l288,35r,3l287,62r-3,19l283,104r-1,23l281,149r-1,22l279,193r-1,21l278,237r,3l278,241v,1,,1,,2l276,248v,2,-2,3,-3,4l267,255v-1,1,-2,1,-4,1l262,256r-4,l241,256r-18,-3l204,252r-18,-3l167,248r-18,-2l129,244r-17,-3l94,238,75,235,58,231,39,229,20,225r-3,-1l19,224r-7,c10,224,8,223,6,221l3,218c2,217,2,216,1,214r,-3l16,209r,1l,210,12,19r,-3c12,15,13,14,13,13l16,6c17,5,19,3,21,2l26,1xe" fillcolor="black" strokeweight="0">
                  <v:path arrowok="t" o:connecttype="custom" o:connectlocs="3,2;2,26;0,26;2,26;1,25;3,26;9,27;16,28;23,29;30,29;32,29;32,30;32,29;32,24;33,15;33,7;33,3;35,3;33,3;34,3;26,2;18,2;11,2;3,2;3,0;8,0;16,0;24,0;31,1;35,2;33,3;35,3;35,7;35,15;34,24;34,29;34,30;32,31;30,31;23,31;16,30;9,29;2,28;1,27;0,26;2,26;1,2;2,0" o:connectangles="0,0,0,0,0,0,0,0,0,0,0,0,0,0,0,0,0,0,0,0,0,0,0,0,0,0,0,0,0,0,0,0,0,0,0,0,0,0,0,0,0,0,0,0,0,0,0,0"/>
                  <o:lock v:ext="edit" verticies="t"/>
                </v:shape>
                <v:shape id="Freeform 6982" o:spid="_x0000_s1062" style="position:absolute;left:572;top:668;width:119;height:95;visibility:visible;mso-wrap-style:square;v-text-anchor:top" coordsize="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Yg8IA&#10;AADdAAAADwAAAGRycy9kb3ducmV2LnhtbERPTWvCQBC9F/wPyxS8FN3UgrWpq1hBIniqbQ+9Ddlp&#10;EszOht0xpv/ePQgeH+97uR5cq3oKsfFs4HmagSIuvW24MvD9tZssQEVBtth6JgP/FGG9Gj0sMbf+&#10;wp/UH6VSKYRjjgZqkS7XOpY1OYxT3xEn7s8Hh5JgqLQNeEnhrtWzLJtrhw2nhho72tZUno5nZ0BO&#10;BylC1sef8EJUfjwV/fBbGDN+HDbvoIQGuYtv7r01MHt7TXPTm/Q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RiDwgAAAN0AAAAPAAAAAAAAAAAAAAAAAJgCAABkcnMvZG93&#10;bnJldi54bWxQSwUGAAAAAAQABAD1AAAAhwMAAAAA&#10;" path="m119,7r-2,15l116,33r-1,11l115,56r-1,12l113,78r-1,16l112,95r-3,-1l102,94r-6,l90,94r-7,l77,93r-6,l64,93,58,91r-6,l46,90,39,89,34,88,28,87,21,85,15,83,9,82,6,81r-3,l2,81r,-1l1,79r,1l1,77r,-5l1,68r,-4l,59,,55,,51,,47,,43,1,38r,-4l1,30r,-4l2,21,3,17r,-4l4,8,6,5,7,1,7,,9,r9,l26,r9,l43,r9,1l61,1r9,l79,3r8,1l96,4r9,1l114,6r3,1l119,7xe" fillcolor="#dafbff" stroked="f">
                  <v:path arrowok="t" o:connecttype="custom" o:connectlocs="117,22;115,44;114,68;112,94;109,94;96,94;83,94;71,93;58,91;46,90;34,88;21,85;9,82;3,81;2,80;1,80;1,72;1,64;0,55;0,47;1,38;1,30;2,21;3,13;6,5;7,0;18,0;35,0;52,1;70,1;87,4;105,5;117,7;119,7" o:connectangles="0,0,0,0,0,0,0,0,0,0,0,0,0,0,0,0,0,0,0,0,0,0,0,0,0,0,0,0,0,0,0,0,0,0"/>
                </v:shape>
                <v:shape id="Freeform 6983" o:spid="_x0000_s1063" style="position:absolute;left:568;top:664;width:128;height:103;visibility:visible;mso-wrap-style:square;v-text-anchor:top" coordsize="25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wosQA&#10;AADdAAAADwAAAGRycy9kb3ducmV2LnhtbESPT2vCQBDF74V+h2UK3upEBVtTV5GCkksP1VI8Dtkx&#10;G8zOhuzWRD99Vyj0+Hh/frzlenCNunAXai8aJuMMFEvpTS2Vhq/D9vkVVIgkhhovrOHKAdarx4cl&#10;5cb38smXfaxUGpGQkwYbY5sjhtKyozD2LUvyTr5zFJPsKjQd9WncNTjNsjk6qiURLLX8brk8739c&#10;4uIx4+bDfp/7zW5W3LBAwqPWo6dh8wYq8hD/w3/twmiYLl4WcH+Tng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cKLEAAAA3QAAAA8AAAAAAAAAAAAAAAAAmAIAAGRycy9k&#10;b3ducmV2LnhtbFBLBQYAAAAABAAEAPUAAACJAwAAAAA=&#10;" path="m252,16v3,2,5,5,4,9l252,55r-2,21l247,99r-1,23l244,145r-2,22l240,199r,1c240,203,239,206,237,207v-2,2,-5,2,-8,1l223,206r3,l213,206r-12,l189,206r-15,c174,206,173,206,173,206r-11,-2l149,204r-12,c137,204,136,204,135,204r-11,-3l112,200,99,199,85,196,74,194,61,192,47,187,35,185,23,183r-5,-2l19,181r-6,l12,181v-3,,-7,-3,-8,-6l3,172r1,1l3,172r15,-4l18,169v,4,-3,8,-8,8c6,177,2,173,2,169r,-6l2,154r,-9l1,138r,-9l,119r,-7l,103,,95,1,85,2,76r,-6l2,61v,,,-1,,-2l4,51,6,42r,2l6,35v,-1,,-1,,-2l8,24v,,,-1,,-1l12,15r,1l13,8c14,7,15,5,16,4l17,3c18,2,19,2,20,2l23,1v,,1,-1,2,-1l43,,60,,79,1r16,l113,2r18,l148,3r20,3l184,8r18,l220,11r17,1c237,13,238,13,238,13r8,2l243,15r4,c248,15,249,15,250,15r2,1xm243,30r4,1l243,31v-1,,-2,,-2,-1l233,28r2,l217,27,201,24r-19,l166,22,148,19,131,18r-19,l95,17r-17,l60,16r-17,l25,16r2,l24,17r3,-2l26,16r3,-4l27,20v,,,1,,1l23,29r1,-1l22,36r,-1l22,44v,,,1,,1l20,54r-2,9l18,61r,9l18,78r-1,9l16,95r,8l16,112r,7l16,127r1,9l18,145r,9l18,163r,6l2,169r,-1c2,164,5,161,8,160v4,-1,7,1,9,4l18,165v,1,1,2,1,2l20,170r-8,-5l15,165r6,c22,166,22,166,23,166r3,1l38,169r13,3l64,176r12,2l88,180r13,3l113,185r14,l139,188r-2,l150,188r14,1l175,190r-1,l189,190r12,l213,190r13,c227,190,228,190,229,191r6,2l224,200r,-2l226,166r2,-22l230,121r1,-23l234,75r2,-22l241,22r4,9l243,30xe" fillcolor="#dafbff" strokecolor="#dafbff" strokeweight="0">
                  <v:path arrowok="t" o:connecttype="custom" o:connectlocs="31,6;30,15;30,24;28,25;26,25;21,25;18,25;15,24;10,24;5,22;2,22;1,22;0,21;2,20;0,19;0,17;0,13;0,10;0,7;0,5;0,4;1,1;2,0;2,0;7,0;14,0;21,0;27,1;30,1;31,1;30,3;29,3;25,3;18,2;11,2;5,2;3,2;3,1;2,3;2,4;2,6;2,8;2,11;2,14;2,17;2,20;1,19;2,20;1,20;3,20;8,21;12,22;17,23;20,23;23,23;28,23;28,24;28,17;29,9;30,3" o:connectangles="0,0,0,0,0,0,0,0,0,0,0,0,0,0,0,0,0,0,0,0,0,0,0,0,0,0,0,0,0,0,0,0,0,0,0,0,0,0,0,0,0,0,0,0,0,0,0,0,0,0,0,0,0,0,0,0,0,0,0,0"/>
                  <o:lock v:ext="edit" verticies="t"/>
                </v:shape>
                <v:shape id="Freeform 6984" o:spid="_x0000_s1064" style="position:absolute;left:560;top:657;width:126;height:118;visibility:visible;mso-wrap-style:square;v-text-anchor:top" coordsize="25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73MMA&#10;AADdAAAADwAAAGRycy9kb3ducmV2LnhtbERPy4rCMBTdC/MP4Q64EU0VlNoxFhEdHNCFD3B7be60&#10;pc1NaTJa/36yEFweznuRdqYWd2pdaVnBeBSBIM6sLjlXcDlvhzEI55E11pZJwZMcpMuP3gITbR98&#10;pPvJ5yKEsEtQQeF9k0jpsoIMupFtiAP3a1uDPsA2l7rFRwg3tZxE0UwaLDk0FNjQuqCsOv0ZBYfD&#10;7ltv9/tuo9fV9WdQ001PSan+Z7f6AuGp82/xy73TCibzOOwP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73MMAAADdAAAADwAAAAAAAAAAAAAAAACYAgAAZHJzL2Rv&#10;d25yZXYueG1sUEsFBgAAAAAEAAQA9QAAAIgDAAAAAA==&#10;" path="m27,11r-2,2l26,11r-1,3l26,9r,3l16,193r,3l13,190r4,3l12,191r2,c14,191,15,191,16,191r3,1l44,196r25,4l94,202v,,1,,1,l120,208r-1,l145,210r25,4l195,216r25,3l246,222r-6,1l243,221v1,-1,3,-2,5,-2l248,219r,16l253,234r-3,2c248,237,246,238,244,237r-26,-3l194,232r-27,-2l144,226r-26,-2c118,224,117,224,117,224l92,218r1,l66,216,41,212,15,207r-3,l14,207r-2,c10,207,9,206,7,205l3,202c2,201,,198,,196r,-4l10,12r,-3c10,8,11,6,11,5l13,3v,-1,,-1,1,-2l15,,27,11xe" fillcolor="black" strokeweight="0">
                  <v:path arrowok="t" o:connecttype="custom" o:connectlocs="3,1;3,1;3,1;3,1;3,1;3,1;2,24;2,24;1,23;2,24;1,23;1,23;2,23;2,23;5,24;8,24;11,25;11,25;15,25;14,25;18,26;21,26;24,26;27,27;30,27;30,27;30,27;31,27;31,27;31,29;31,29;31,29;31,29;30,29;27,29;24,28;20,28;18,28;14,27;14,27;11,27;11,27;8,26;5,26;1,25;1,25;1,25;1,25;0,25;0,25;0,24;0,23;1,1;1,1;1,0;1,0;1,0;1,0;3,1" o:connectangles="0,0,0,0,0,0,0,0,0,0,0,0,0,0,0,0,0,0,0,0,0,0,0,0,0,0,0,0,0,0,0,0,0,0,0,0,0,0,0,0,0,0,0,0,0,0,0,0,0,0,0,0,0,0,0,0,0,0,0"/>
                </v:shape>
                <v:shape id="Freeform 6985" o:spid="_x0000_s1065" style="position:absolute;left:560;top:664;width:108;height:103;visibility:visible;mso-wrap-style:square;v-text-anchor:top" coordsize="21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GlsYA&#10;AADdAAAADwAAAGRycy9kb3ducmV2LnhtbESPQWvCQBSE70L/w/IKvekmOYhGV4mFYg/2oJaKt0f2&#10;mQSzb0N2jbG/3hUEj8PMfMPMl72pRUetqywriEcRCOLc6ooLBb/7r+EEhPPIGmvLpOBGDpaLt8Ec&#10;U22vvKVu5wsRIOxSVFB636RSurwkg25kG+LgnWxr0AfZFlK3eA1wU8skisbSYMVhocSGPkvKz7uL&#10;UYDHZJVlP8e8j/5xvfk7xOPuXCv18d5nMxCeev8KP9vfWkEyncT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5GlsYAAADdAAAADwAAAAAAAAAAAAAAAACYAgAAZHJz&#10;L2Rvd25yZXYueG1sUEsFBgAAAAAEAAQA9QAAAIsDAAAAAA==&#10;" path="m216,27r-8,l194,26,181,24,167,23,154,22,140,20,127,19r-13,l100,19,87,18r-13,l60,16r2,l46,18,33,19v,,-1,,-2,-1l20,16r7,-2l24,17r2,-2l23,20r1,-2l22,33,21,53,20,71,19,92r-1,20l17,132r,19l16,171r,-4l16,168r2,3l11,167r5,c17,167,18,167,19,167r2,1l19,167r13,3l46,172r14,4l74,179r-1,l88,180v,,1,,2,l102,183r-1,l116,184r13,1l144,188r-1,l157,189r15,1l186,190v1,,1,,1,l200,192r4,1l201,208r-3,l185,205r1,1l171,206r-15,-1l142,204v,,,,-1,l128,201r-13,-1l100,199v-1,,-1,,-2,l85,195r2,1l72,195v-1,,-1,,-1,l56,192,44,188,29,186,16,183v-1,,-1,,-2,l13,182r3,1l11,183v-3,,-6,-2,-7,-5l2,175,1,174c1,173,,171,,170l1,151r,-19l2,111,3,91,4,71,5,52,6,31,8,15v,-1,,-1,1,-2l11,8v,-1,1,-2,2,-2l16,3c18,1,20,,23,1l34,3r-2,l45,2,60,v1,,1,,2,1l74,2r14,l100,3r15,l128,3r15,1l155,6r14,1l182,8r14,2l208,11r8,l216,27xe" fillcolor="black" strokeweight="0">
                  <v:path arrowok="t" o:connecttype="custom" o:connectlocs="26,3;23,3;20,2;16,2;13,2;10,2;8,2;5,2;3,2;3,2;3,2;3,4;3,8;3,13;3,18;2,20;3,21;2,20;3,20;4,21;8,21;10,22;12,22;13,22;17,23;18,23;22,23;24,23;26,24;25,25;24,25;20,25;18,25;15,24;13,24;11,24;9,24;6,23;2,22;2,22;2,22;1,21;0,21;1,16;1,11;1,6;1,1;2,1;2,0;5,0;6,0;8,0;11,0;15,0;18,0;22,0;25,1;27,1" o:connectangles="0,0,0,0,0,0,0,0,0,0,0,0,0,0,0,0,0,0,0,0,0,0,0,0,0,0,0,0,0,0,0,0,0,0,0,0,0,0,0,0,0,0,0,0,0,0,0,0,0,0,0,0,0,0,0,0,0,0"/>
                </v:shape>
                <v:shape id="Freeform 6986" o:spid="_x0000_s1066" style="position:absolute;left:405;top:636;width:159;height:151;visibility:visible;mso-wrap-style:square;v-text-anchor:top" coordsize="15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sacQA&#10;AADdAAAADwAAAGRycy9kb3ducmV2LnhtbESPQYvCMBSE74L/ITxhb5raw65Wo4ig6EEWqz/g2Tyb&#10;YvNSmqjd/fVmYcHjMDPfMPNlZ2vxoNZXjhWMRwkI4sLpiksF59NmOAHhA7LG2jEp+CEPy0W/N8dM&#10;uycf6ZGHUkQI+wwVmBCaTEpfGLLoR64hjt7VtRZDlG0pdYvPCLe1TJPkU1qsOC4YbGhtqLjld6uA&#10;pt8mHSfuqz4Hm19++bDfb7VSH4NuNQMRqAvv8H97pxWk00kKf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VLGnEAAAA3QAAAA8AAAAAAAAAAAAAAAAAmAIAAGRycy9k&#10;b3ducmV2LnhtbFBLBQYAAAAABAAEAPUAAACJAwAAAAA=&#10;" path="m149,2l147,1r-2,l134,1r-9,l114,1r-10,l93,2,82,2,72,3,62,3,51,4,41,5,31,6,20,6,10,8,3,9,1,9,,9r3,4l4,18r1,l5,20,6,31,7,41,8,52,9,62r1,10l10,82r1,11l11,104r1,9l13,124r1,11l14,143r-2,5l9,151r-1,l21,149r10,-1l41,147r10,-1l60,144r11,l81,143r10,-2l101,139r10,-1l121,135r10,l141,132r10,-2l153,130r3,-1l153,130r3,-1l159,126r,-4l153,11r,-1l152,5,149,1,146,r3,2xe" fillcolor="#e0c5b5" stroked="f">
                  <v:path arrowok="t" o:connecttype="custom" o:connectlocs="147,1;145,1;125,1;104,1;82,2;62,3;41,5;20,6;3,9;0,9;4,18;5,20;7,41;9,62;10,82;11,104;13,124;14,143;12,148;8,151;31,148;51,146;71,144;91,141;111,138;131,135;151,130;156,129;156,129;159,122;153,10;152,5;146,0" o:connectangles="0,0,0,0,0,0,0,0,0,0,0,0,0,0,0,0,0,0,0,0,0,0,0,0,0,0,0,0,0,0,0,0,0"/>
                </v:shape>
                <v:shape id="Freeform 6987" o:spid="_x0000_s1067" style="position:absolute;left:401;top:631;width:167;height:160;visibility:visible;mso-wrap-style:square;v-text-anchor:top" coordsize="33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QncgA&#10;AADdAAAADwAAAGRycy9kb3ducmV2LnhtbESPQWvCQBSE74L/YXmCF6mbRKyaukotKD0I1rRQj4/s&#10;axKafRuyWxP/fbdQ8DjMzDfMetubWlypdZVlBfE0AkGcW11xoeDjff+wBOE8ssbaMim4kYPtZjhY&#10;Y6ptx2e6Zr4QAcIuRQWl900qpctLMuimtiEO3pdtDfog20LqFrsAN7VMouhRGqw4LJTY0EtJ+Xf2&#10;YxR0yeGy+Dzt4sl8kh0W5/i0P75Jpcaj/vkJhKfe38P/7VetIFktZ/D3Jj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bxCdyAAAAN0AAAAPAAAAAAAAAAAAAAAAAJgCAABk&#10;cnMvZG93bnJldi54bWxQSwUGAAAAAAQABAD1AAAAjQMAAAAA&#10;" path="m312,5v3,2,5,6,4,10c314,19,310,21,306,20r-3,l304,20r-1,l300,20r-22,l258,20r-21,l216,20r-22,1l173,21r-19,3l133,24r-22,2l90,27,70,29,48,30,29,34,14,35r-3,1c8,36,5,35,4,33r-1,l15,23r5,7c21,31,21,32,22,33r2,10l16,37r2,c22,37,26,40,26,45r,4l27,71r2,20l31,114r3,18l35,154r1,21l38,195r,23l40,237r1,23l43,280r1,18c44,300,43,302,41,304v-1,1,-3,2,-5,2l35,306r7,-5l39,310v-1,1,-1,2,-2,3l32,318v-1,1,-2,2,-4,2l26,321,22,306r26,-5l68,299r21,-1l109,296r19,-3l150,291r20,-2l189,286r21,-3l229,280r21,-6c250,274,250,274,251,274r19,-1l269,273r21,-5l310,264r3,l317,279v-1,,-3,,-4,c305,277,305,266,313,264r6,-2l315,264r6,-6l319,262r2,-8l320,256,308,31r,-2c308,25,312,21,316,21v5,,8,4,8,8l324,30v,4,-3,7,-6,8c314,39,310,36,309,32r-3,-9l307,24r-6,-8l305,19r-6,-2l306,2r6,3xm298,17v-3,-2,-5,-7,-3,-11c296,2,301,,305,2r6,2c313,5,314,6,315,8r5,8c321,17,321,17,321,18r3,10l308,30r,-1l324,29r,1l336,255v,,,1,,2l335,265v,2,-1,3,-2,4l327,275v-1,1,-3,2,-4,3l317,279r-4,-15l322,262v1,,9,2,9,14c323,278,319,262,323,278r-7,1l313,280r-20,4l273,288v-1,,-1,,-1,1l252,290r1,l232,295r-19,3l191,302r-19,3l151,307r-20,1l110,312r-20,2l69,315r-18,2l25,321v-4,1,-8,-1,-9,-6c15,311,17,307,21,306r2,-1l20,307r5,-5l24,304r3,-9c29,292,32,290,35,290r1,l28,299,27,282,25,260,24,238,22,218r,-21l20,175,19,156,18,135,15,115,13,93,11,72,10,49r,-4l18,53r-2,c12,53,9,50,8,46l6,37r1,2l2,32c,28,,24,3,21v4,-3,8,-2,11,l15,22,8,20r5,-1l26,18,47,14,68,13,89,11r21,-1l132,8r20,l173,5r21,l216,4r21,l258,4r20,l300,4r3,l304,4v1,,1,,2,l310,5r-6,15l298,17xe" fillcolor="black" strokeweight="0">
                  <v:path arrowok="t" o:connecttype="custom" o:connectlocs="38,2;37,2;32,2;24,2;16,3;8,3;1,4;0,4;2,4;2,4;3,8;4,16;4,24;5,32;5,37;5,37;4,39;2,38;11,37;18,36;26,35;31,34;36,33;39,34;39,32;39,32;38,3;40,3;38,4;37,2;38,0;36,0;39,1;40,3;40,3;41,32;40,34;39,32;40,34;36,35;31,36;26,37;18,38;11,39;3,40;2,38;3,37;4,36;3,32;2,24;2,16;1,9;2,6;0,4;0,2;1,2;5,1;13,1;21,0;29,0;37,0;38,0;37,2" o:connectangles="0,0,0,0,0,0,0,0,0,0,0,0,0,0,0,0,0,0,0,0,0,0,0,0,0,0,0,0,0,0,0,0,0,0,0,0,0,0,0,0,0,0,0,0,0,0,0,0,0,0,0,0,0,0,0,0,0,0,0,0,0,0,0"/>
                  <o:lock v:ext="edit" verticies="t"/>
                </v:shape>
                <v:shape id="Freeform 6988" o:spid="_x0000_s1068" style="position:absolute;left:429;top:652;width:127;height:119;visibility:visible;mso-wrap-style:square;v-text-anchor:top" coordsize="12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L8MA&#10;AADdAAAADwAAAGRycy9kb3ducmV2LnhtbESPQWsCMRSE7wX/Q3iCt5pVRHRrFBEUwULpqvfH5jXZ&#10;dvOybKKu/fWmUPA4zMw3zGLVuVpcqQ2VZwWjYQaCuPS6YqPgdNy+zkCEiKyx9kwK7hRgtey9LDDX&#10;/safdC2iEQnCIUcFNsYmlzKUlhyGoW+Ik/flW4cxydZI3eItwV0tx1k2lQ4rTgsWG9pYKn+Ki1Ng&#10;QvFxsr9YGnOY7HyNx/N7+FZq0O/WbyAidfEZ/m/vtYLxfDaBvzfp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gAL8MAAADdAAAADwAAAAAAAAAAAAAAAACYAgAAZHJzL2Rv&#10;d25yZXYueG1sUEsFBgAAAAAEAAQA9QAAAIgDAAAAAA==&#10;" path="m120,1r2,3l122,5r5,95l127,99r,2l126,103r-3,l121,103r-9,2l104,106r-8,2l87,110r-8,1l71,113r-10,1l53,115r-9,l35,117r-8,l19,119r-8,l9,119,6,117,5,115r,-2l5,102,5,92,5,81,4,69,3,59,3,47,3,36,1,26,,14,,13,,11,,10r,1l1,9,3,6,12,5,22,4r10,l41,3,51,2,60,1r10,l80,r9,l99,r9,l118,r2,1xe" fillcolor="#fffbee" stroked="f">
                  <v:path arrowok="t" o:connecttype="custom" o:connectlocs="120,1;122,4;122,5;127,100;127,99;127,101;126,103;123,103;121,103;112,105;104,106;96,108;87,110;79,111;71,113;61,114;53,115;44,115;35,117;27,117;19,119;11,119;9,119;9,119;6,117;5,115;5,115;5,113;5,102;5,92;5,81;4,69;3,59;3,47;3,36;1,26;0,14;0,13;0,11;0,10;0,11;1,9;3,6;12,5;22,4;32,4;41,3;51,2;60,1;70,1;80,0;89,0;99,0;108,0;118,0;120,1" o:connectangles="0,0,0,0,0,0,0,0,0,0,0,0,0,0,0,0,0,0,0,0,0,0,0,0,0,0,0,0,0,0,0,0,0,0,0,0,0,0,0,0,0,0,0,0,0,0,0,0,0,0,0,0,0,0,0,0"/>
                </v:shape>
                <v:shape id="Freeform 6989" o:spid="_x0000_s1069" style="position:absolute;left:425;top:648;width:135;height:127;visibility:visible;mso-wrap-style:square;v-text-anchor:top" coordsize="27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g+cIA&#10;AADdAAAADwAAAGRycy9kb3ducmV2LnhtbERPy2rCQBTdC/2H4Ra6M5MqhjbNRKogNQsXjf2AS+bm&#10;QTN3QmaMab/eWQguD+edbWfTi4lG11lW8BrFIIgrqztuFPycD8s3EM4ja+wtk4I/crDNnxYZptpe&#10;+Zum0jcihLBLUUHr/ZBK6aqWDLrIDsSBq+1o0Ac4NlKPeA3hpperOE6kwY5DQ4sD7VuqfsuLUbCf&#10;9frLERWu2JXyNNXnjZn+lXp5nj8/QHia/UN8dx+1gvV7EuaG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aD5wgAAAN0AAAAPAAAAAAAAAAAAAAAAAJgCAABkcnMvZG93&#10;bnJldi54bWxQSwUGAAAAAAQABAD1AAAAhwMAAAAA&#10;" path="m253,2v2,1,4,3,5,5l261,13v,1,,2,,3l261,19r11,191l256,210r,-1l272,211r,3c271,215,271,216,270,217r-3,4c266,223,263,224,261,224r-6,l257,224r-3,1l236,229r-18,2l202,235r-17,3l167,241r-16,3l132,246r-17,2l97,249r-16,3l63,253r-17,3l30,256r-5,c23,256,22,256,21,255r-6,-3c14,251,13,250,12,248r-2,-5c10,242,10,241,10,241r,-1l10,237r,-23l9,193r,-22l7,149,6,127r,-23l5,81,2,62,,38,,35,,30,,29c,18,16,18,16,29r,1l1,28,2,23c3,22,3,21,4,20l9,15v1,-1,3,-2,5,-2l31,11,51,9,71,8,91,7,108,4,129,3,148,2,168,r19,l207,r19,l246,v1,,2,1,3,1l253,2xm243,16r3,l226,16r-19,l187,16r-18,l149,18r-20,1l111,19,92,23r-19,l53,25,33,27,15,29r5,-3l16,31r2,-3l16,33v-1,4,-5,6,-9,5c3,38,,34,,30l,29r16,l16,30r,5l16,37r2,23l21,81r1,23l22,126r1,22l25,171r,22l26,214r,23l26,240r,1l26,238r1,5l24,238r5,4l25,240r4,l44,240r18,-3l78,237r18,-4l113,232r18,-2l148,228r17,-3l182,223r16,-3l216,216r16,-3l250,209r3,c253,208,254,208,255,208r6,l254,212r3,-4l256,211r1,-3c258,204,261,201,265,201v4,1,7,4,7,8l272,210v,4,-3,8,-7,8c260,218,257,215,256,211l245,19r,-3l246,20r-3,-7l248,18r-5,-2xe" fillcolor="black" strokeweight="0">
                  <v:path arrowok="t" o:connecttype="custom" o:connectlocs="32,1;33,26;33,26;33,27;32,27;27,28;20,30;14,30;7,31;3,31;1,31;1,30;1,26;0,18;0,10;0,4;2,3;0,2;1,1;8,1;16,0;23,0;30,0;30,2;25,2;18,2;11,2;4,3;2,3;0,4;2,3;2,4;2,13;3,21;3,29;3,29;3,30;3,29;9,29;16,28;22,27;28,26;31,25;32,25;33,25;33,27;30,2;30,2" o:connectangles="0,0,0,0,0,0,0,0,0,0,0,0,0,0,0,0,0,0,0,0,0,0,0,0,0,0,0,0,0,0,0,0,0,0,0,0,0,0,0,0,0,0,0,0,0,0,0,0"/>
                  <o:lock v:ext="edit" verticies="t"/>
                </v:shape>
                <v:shape id="Freeform 6990" o:spid="_x0000_s1070" style="position:absolute;left:429;top:668;width:119;height:87;visibility:visible;mso-wrap-style:square;v-text-anchor:top" coordsize="1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tlcYA&#10;AADdAAAADwAAAGRycy9kb3ducmV2LnhtbESPQWvCQBSE70L/w/IEb7qxUm1SVxFFFAoFU8HrI/ua&#10;BLNvw+6qsb/eFQo9DjPzDTNfdqYRV3K+tqxgPEpAEBdW11wqOH5vh+8gfEDW2FgmBXfysFy89OaY&#10;aXvjA13zUIoIYZ+hgiqENpPSFxUZ9CPbEkfvxzqDIUpXSu3wFuGmka9JMpUGa44LFba0rqg45xej&#10;4PMrde5tspvheLb/PW1ye1htrFKDfrf6ABGoC//hv/ZeK5ik0xS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tlcYAAADdAAAADwAAAAAAAAAAAAAAAACYAgAAZHJz&#10;L2Rvd25yZXYueG1sUEsFBgAAAAAEAAQA9QAAAIsDAAAAAA==&#10;" path="m,6l3,20,4,30,5,41,6,51,7,62,8,72,9,86r,1l12,86r6,l24,86r6,l37,86r6,-1l49,85r7,l62,84r6,-1l74,83r7,-2l87,81r6,-1l100,78r6,-1l111,76r3,-1l117,75r1,l118,73r1,l119,70r,-4l119,62r,-4l119,54r,-4l119,47r,-4l119,39r,-4l119,31r,-3l119,24r-1,-4l117,16r,-4l116,8,114,4,113,1r,-1l111,r-8,l94,,85,,77,,68,1r-9,l50,1,41,3r-8,l24,4,15,5,7,5,3,6,1,6,,6xe" fillcolor="#dafbff" stroked="f">
                  <v:path arrowok="t" o:connecttype="custom" o:connectlocs="3,20;5,41;7,62;9,86;12,86;24,86;37,86;49,85;62,84;74,83;87,81;100,78;111,76;117,75;118,73;119,73;119,66;119,58;119,50;119,43;119,35;119,28;118,20;117,12;114,4;113,0;103,0;85,0;68,1;50,1;33,3;15,5;3,6;0,6" o:connectangles="0,0,0,0,0,0,0,0,0,0,0,0,0,0,0,0,0,0,0,0,0,0,0,0,0,0,0,0,0,0,0,0,0,0"/>
                </v:shape>
                <v:shape id="Freeform 6991" o:spid="_x0000_s1071" style="position:absolute;left:425;top:664;width:127;height:95;visibility:visible;mso-wrap-style:square;v-text-anchor:top" coordsize="25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l9sYA&#10;AADdAAAADwAAAGRycy9kb3ducmV2LnhtbESP3WrCQBBG7wt9h2UKvSl1o4K2qasUacALFfx5gCE7&#10;zabNzobsqvHtnQvBy+Gb78yZ2aL3jTpTF+vABoaDDBRxGWzNlYHjoXj/ABUTssUmMBm4UoTF/Plp&#10;hrkNF97ReZ8qJRCOORpwKbW51rF05DEOQkss2W/oPCYZu0rbDi8C940eZdlEe6xZLjhsaemo/N+f&#10;vGgUf+PyOCp+1jZsvNu5t5OlrTGvL/33F6hEfXos39sra2D8ORV/+UYQ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dl9sYAAADdAAAADwAAAAAAAAAAAAAAAACYAgAAZHJz&#10;L2Rvd25yZXYueG1sUEsFBgAAAAAEAAQA9QAAAIsDAAAAAA==&#10;" path="m11,30r5,-9l21,49r2,20l25,90r2,21l29,133r2,19l33,182r,2l22,177r6,-2c29,174,30,174,31,174r13,l56,174r12,l83,174r10,-1l107,172r13,l118,172r12,-2l144,169r12,-1l169,165r12,-2l193,161r13,-3l219,155r12,-2l234,152v1,,1,,2,l242,151r3,l237,157r1,-3c238,153,239,152,239,152r1,-2c242,147,245,146,249,147v3,1,6,4,6,8l255,166r-16,l239,150r,-8l239,134r1,-9l241,117r-1,-7l240,103r,-8l240,87r,-7l239,72r,-7l239,57r,1l237,50r-2,-8c235,42,235,41,235,41r,-8l235,34r-2,-8l234,28r-4,-7c230,20,230,20,230,19r-2,-7l231,16r-1,-1l233,17r-3,-1l232,16r-18,l197,16r-18,1l162,17r-17,1l126,18r-17,1l91,21,74,23,56,24,39,26,22,27r1,l16,29v-1,1,-1,1,-2,1l10,30r3,-1l11,30xm7,14v1,,2,,3,l14,14r-2,l19,12v,,1,-1,1,-1l37,10,55,8,73,7,89,6,109,3,126,2r18,l162,1r16,l197,r17,l232,v1,,2,1,2,1l237,1v1,1,2,1,3,2l241,4v1,1,2,2,3,4l245,15r,-1l248,21v1,1,1,1,1,2l251,31v,,,1,,2l251,41r,-2l253,47r1,8c255,55,255,56,255,57r,8l255,70r1,8l256,87r,8l256,103r,7l256,119r,8l255,134r,8l255,150r,5l239,155r14,4l253,160r,-2l252,161v-1,4,-4,6,-7,6l244,167r-6,1l239,167r-5,2l222,171r-12,2l196,177r-13,2l172,181r-14,3l145,185r-12,1l121,188v,,-1,,-1,l108,188r-13,1l83,190r-15,l56,190r-12,l31,190r3,l27,192v-2,1,-5,,-7,-1c18,189,17,187,17,184r,-1l15,154,13,134,11,113,10,92,7,71,5,51,1,24c,20,2,16,5,15l7,14xe" fillcolor="#dafbff" strokecolor="#dafbff" strokeweight="0">
                  <v:path arrowok="t" o:connecttype="custom" o:connectlocs="2,6;3,13;4,22;3,21;7,21;11,21;14,21;19,20;24,19;28,18;30,18;29,18;31,17;31,20;29,17;30,14;29,11;29,8;29,7;29,5;29,3;28,2;28,1;28,2;22,2;15,2;9,2;2,3;1,3;1,3;1,1;2,1;9,0;15,0;22,0;28,0;29,0;30,1;31,2;31,5;31,6;31,8;31,11;31,14;31,17;29,18;31,19;30,20;29,20;26,21;21,22;16,22;13,23;8,23;3,23;2,23;1,18;1,11;0,3" o:connectangles="0,0,0,0,0,0,0,0,0,0,0,0,0,0,0,0,0,0,0,0,0,0,0,0,0,0,0,0,0,0,0,0,0,0,0,0,0,0,0,0,0,0,0,0,0,0,0,0,0,0,0,0,0,0,0,0,0,0,0"/>
                  <o:lock v:ext="edit" verticies="t"/>
                </v:shape>
                <v:shape id="Freeform 6992" o:spid="_x0000_s1072" style="position:absolute;left:441;top:734;width:8;height:18;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w6ccA&#10;AADdAAAADwAAAGRycy9kb3ducmV2LnhtbESP0WrCQBRE3wX/YbmFvkjdaNW2qatI2oKIDzbpB1yy&#10;1ySYvbtktxr/vlsQfBxm5gyzXPemFWfqfGNZwWScgCAurW64UvBTfD29gvABWWNrmRRcycN6NRws&#10;MdX2wt90zkMlIoR9igrqEFwqpS9rMujH1hFH72g7gyHKrpK6w0uEm1ZOk2QhDTYcF2p0lNVUnvJf&#10;o6Ao9tk+G80Xx8Pso/zcuasr5rlSjw/95h1EoD7cw7f2Vit4fnuZwP+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sOnHAAAA3QAAAA8AAAAAAAAAAAAAAAAAmAIAAGRy&#10;cy9kb3ducmV2LnhtbFBLBQYAAAAABAAEAPUAAACMAwAAAAA=&#10;" path="m16,18r,2l16,21r,2l16,24r,2l16,37,,37,,24,,23,,21,,20,,18,,17,,13,,12,,11,,10c,,16,,16,10r,1l16,12r,1l16,16r,2xm,18l,16,,13,,12,,11,,10r16,l16,11r,1l16,13r,4l16,18r,2l16,21r,2l16,24r,2l,26,,24,,23,,21,,20,,18xe" fillcolor="black" strokeweight="0">
                  <v:path arrowok="t" o:connecttype="custom" o:connectlocs="2,2;2,2;2,2;2,2;2,3;2,3;2,4;0,4;0,3;0,2;0,2;0,2;0,2;0,2;0,2;0,1;0,1;0,1;0,1;2,1;2,1;2,1;2,1;2,2;2,2;0,2;0,2;0,1;0,1;0,1;0,1;2,1;2,1;2,1;2,1;2,2;2,2;2,2;2,2;2,2;2,2;2,3;2,3;0,3;0,3;0,2;0,2;0,2;0,2" o:connectangles="0,0,0,0,0,0,0,0,0,0,0,0,0,0,0,0,0,0,0,0,0,0,0,0,0,0,0,0,0,0,0,0,0,0,0,0,0,0,0,0,0,0,0,0,0,0,0,0,0"/>
                  <o:lock v:ext="edit" verticies="t"/>
                </v:shape>
                <v:shape id="Freeform 6993" o:spid="_x0000_s1073" style="position:absolute;left:427;top:649;width:133;height:126;visibility:visible;mso-wrap-style:square;v-text-anchor:top" coordsize="26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u6scA&#10;AADdAAAADwAAAGRycy9kb3ducmV2LnhtbESP0WrCQBRE34X+w3ILvukmCrVN3UgVlNIXTZoPuM3e&#10;Jmmzd0N2jfHv3YLQx2FmzjDrzWhaMVDvGssK4nkEgri0uuFKQfG5nz2DcB5ZY2uZFFzJwSZ9mKwx&#10;0fbCGQ25r0SAsEtQQe19l0jpypoMurntiIP3bXuDPsi+krrHS4CbVi6i6EkabDgs1NjRrqbyNz8b&#10;BdX5eDhlusiKj/K0+/qJh63cH5WaPo5vryA8jf4/fG+/awXLl9UC/t6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T7urHAAAA3QAAAA8AAAAAAAAAAAAAAAAAmAIAAGRy&#10;cy9kb3ducmV2LnhtbFBLBQYAAAAABAAEAPUAAACMAwAAAAA=&#10;" path="m253,r1,1c255,2,255,2,255,3r2,2c258,6,258,8,258,9r,4l268,205r,5c268,212,267,214,266,216r-4,3c260,220,258,221,257,221r-2,l257,221r-3,l226,226r-27,4l171,233r1,l145,239v,,-1,,-1,l116,241r-25,4l62,247r-25,3l9,253v-2,1,-4,,-5,-1l,249r5,2l4,251r,-16l5,235v2,,4,1,5,2l13,239,7,238r28,-4l62,231r26,-1l115,225r28,-2l141,223r27,-6c168,217,169,217,169,217r27,-3l223,210r27,-4l253,205v1,,1,,2,l257,205r-6,2l255,203r-3,7l252,206,242,13r,-4l244,14r-2,-3l243,13r-2,-2l253,xe" fillcolor="black" strokeweight="0">
                  <v:path arrowok="t" o:connecttype="custom" o:connectlocs="31,0;31,0;31,0;32,0;32,1;32,1;33,25;33,26;33,26;32,27;32,27;31,27;32,27;31,27;28,28;24,28;21,29;21,29;18,29;17,29;14,30;11,30;7,30;4,31;1,31;0,31;0,31;0,31;0,31;0,29;0,29;1,29;1,29;0,29;4,29;7,28;11,28;14,28;17,27;17,27;20,27;21,27;24,26;27,26;31,25;31,25;31,25;32,25;31,25;31,25;31,26;31,25;30,1;30,1;30,1;30,1;30,1;30,1;31,0" o:connectangles="0,0,0,0,0,0,0,0,0,0,0,0,0,0,0,0,0,0,0,0,0,0,0,0,0,0,0,0,0,0,0,0,0,0,0,0,0,0,0,0,0,0,0,0,0,0,0,0,0,0,0,0,0,0,0,0,0,0,0"/>
                </v:shape>
                <v:shape id="Freeform 6994" o:spid="_x0000_s1074" style="position:absolute;left:445;top:656;width:108;height:111;visibility:visible;mso-wrap-style:square;v-text-anchor:top" coordsize="21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IZskA&#10;AADdAAAADwAAAGRycy9kb3ducmV2LnhtbESPW2sCMRSE3wv+h3CEvtVEl1pdjWIrvUCL4IVW3w6b&#10;4+7SzcmySXX9902h4OMwM98w03lrK3GixpeONfR7CgRx5kzJuYbd9vluBMIHZIOVY9JwIQ/zWedm&#10;iqlxZ17TaRNyESHsU9RQhFCnUvqsIIu+52ri6B1dYzFE2eTSNHiOcFvJgVJDabHkuFBgTU8FZd+b&#10;H6th9bG8HF8/y/2jXw+/VPJ+v3xRB61vu+1iAiJQG67h//ab0ZCMHxL4exOf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BIZskAAADdAAAADwAAAAAAAAAAAAAAAACYAgAA&#10;ZHJzL2Rvd25yZXYueG1sUEsFBgAAAAAEAAQA9QAAAI4DAAAAAA==&#10;" path="m,12r9,l21,11,34,9,48,8,62,7,74,4r15,l102,3r15,l129,2r14,l155,1v1,-1,1,-1,2,l172,2r13,1l183,3,194,1v3,-1,5,,7,2l204,6v1,1,2,2,2,2l208,14v1,1,1,1,1,2l211,33r1,23l213,76r1,22l215,120r1,22l216,163r,20c217,185,216,186,216,187r-1,2l213,192v-1,3,-4,4,-7,4l201,196r4,l203,196v-1,1,-1,1,-2,1l188,200r-15,3l161,206r-15,3c146,210,146,210,145,210r-15,l132,210r-13,4c118,214,118,214,117,214r-15,1l89,217r-13,3c75,220,75,220,75,220r-14,1l46,221r-15,l32,221r-13,3l16,224,13,209r4,-1l29,205v1,,1,,2,l45,205r15,l74,204r-2,l88,201r13,-2l116,198r-2,1l127,195v1,,1,-1,2,-1l144,194r-1,l157,191r14,-4l185,185r12,-4l196,182r1,-1c198,181,200,180,201,180r5,l199,185r2,-3l201,180r-1,4l200,163r,-20l199,120,198,99,197,77,196,56,195,35,193,18r,2l191,15r2,2l190,14r7,2l186,19v-1,,-2,,-2,l170,18,155,16r2,l143,18r-13,l117,19r-14,l90,20r-13,l63,23r-13,l36,25,23,27,9,28,,28,,12xe" fillcolor="black" strokeweight="0">
                  <v:path arrowok="t" o:connecttype="custom" o:connectlocs="1,1;4,1;7,0;11,0;14,0;17,0;19,0;23,0;24,0;25,0;26,1;26,4;26,9;26,14;27,20;27,23;26,23;25,24;25,24;23,24;20,25;18,26;16,26;14,26;11,27;9,27;5,27;4,27;2,27;2,25;3,25;7,25;9,25;12,24;14,24;16,24;17,24;21,23;24,22;24,22;25,22;25,22;25,22;25,17;24,12;24,7;24,2;23,1;23,1;23,2;21,2;19,2;16,2;12,2;9,2;6,2;2,3;0,3" o:connectangles="0,0,0,0,0,0,0,0,0,0,0,0,0,0,0,0,0,0,0,0,0,0,0,0,0,0,0,0,0,0,0,0,0,0,0,0,0,0,0,0,0,0,0,0,0,0,0,0,0,0,0,0,0,0,0,0,0,0"/>
                </v:shape>
                <v:shape id="Freeform 6995" o:spid="_x0000_s1075" style="position:absolute;left:389;top:819;width:80;height:55;visibility:visible;mso-wrap-style:square;v-text-anchor:top" coordsize="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Qh8YA&#10;AADdAAAADwAAAGRycy9kb3ducmV2LnhtbESPT4vCMBTE74LfITzBy7KmWvdfNYoKgoeFXV1hr4/m&#10;bRtsXkoTbf32RljwOMzMb5j5srOVuFDjjWMF41ECgjh32nCh4PizfX4H4QOyxsoxKbiSh+Wi35tj&#10;pl3Le7ocQiEihH2GCsoQ6kxKn5dk0Y9cTRy9P9dYDFE2hdQNthFuKzlJkldp0XBcKLGmTUn56XC2&#10;Cr7T33Tqj2trri/tvnvafhn3KZUaDrrVDESgLjzC/+2dVpB+vE3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4Qh8YAAADdAAAADwAAAAAAAAAAAAAAAACYAgAAZHJz&#10;L2Rvd25yZXYueG1sUEsFBgAAAAAEAAQA9QAAAIsDAAAAAA==&#10;" path="m80,55l,55,,10,5,,77,r3,9l80,55xe" fillcolor="#69c9ff" stroked="f">
                  <v:path arrowok="t" o:connecttype="custom" o:connectlocs="80,55;0,55;0,10;5,0;77,0;80,9;80,55" o:connectangles="0,0,0,0,0,0,0"/>
                </v:shape>
                <v:shape id="Freeform 6996" o:spid="_x0000_s1076" style="position:absolute;left:385;top:815;width:88;height:63;visibility:visible;mso-wrap-style:square;v-text-anchor:top" coordsize="17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QMUA&#10;AADdAAAADwAAAGRycy9kb3ducmV2LnhtbESPT2sCMRTE7wW/Q3iF3mpWi1q3RhFBaMGL/6DHx+a5&#10;u7h5CUl0t/30RhA8DjPzG2a26EwjruRDbVnBoJ+BIC6srrlUcNiv3z9BhIissbFMCv4owGLee5lh&#10;rm3LW7ruYikShEOOCqoYXS5lKCoyGPrWESfvZL3BmKQvpfbYJrhp5DDLxtJgzWmhQkeriorz7mIU&#10;rH+3AwruZ7L5PwRf1K49mvNSqbfXbvkFIlIXn+FH+1sr+JhORn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hAxQAAAN0AAAAPAAAAAAAAAAAAAAAAAJgCAABkcnMv&#10;ZG93bnJldi54bWxQSwUGAAAAAAQABAD1AAAAigMAAAAA&#10;" path="m176,120v,5,-3,8,-8,8l8,128c4,128,,125,,120l,30c,28,1,27,1,26l10,5c12,2,15,,18,l162,v4,,7,3,8,6l176,26v,,,1,,2l176,120xm160,28r1,2l155,11r7,5l18,16r7,-4l16,33r,-3l16,120,8,112r160,l160,120r,-92xe" fillcolor="black" strokeweight="0">
                  <v:path arrowok="t" o:connecttype="custom" o:connectlocs="22,14;21,15;1,15;0,14;0,3;1,3;2,0;3,0;21,0;22,0;22,3;22,3;22,14;20,3;21,3;20,1;21,2;3,2;4,1;2,4;2,3;2,14;1,13;21,13;20,14;20,3" o:connectangles="0,0,0,0,0,0,0,0,0,0,0,0,0,0,0,0,0,0,0,0,0,0,0,0,0,0"/>
                  <o:lock v:ext="edit" verticies="t"/>
                </v:shape>
                <v:shape id="Freeform 6997" o:spid="_x0000_s1077" style="position:absolute;left:389;top:779;width:80;height:47;visibility:visible;mso-wrap-style:square;v-text-anchor:top" coordsize="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c8gA&#10;AADdAAAADwAAAGRycy9kb3ducmV2LnhtbESPzW7CMBCE70h9B2sr9QZOSwkQYhBCrQqHHgL00Nsq&#10;3vyIeB1iF9K3r5GQehzNzDeadNWbRlyoc7VlBc+jCARxbnXNpYLj4X04A+E8ssbGMin4JQer5cMg&#10;xUTbK2d02ftSBAi7BBVU3reJlC6vyKAb2ZY4eIXtDPogu1LqDq8Bbhr5EkWxNFhzWKiwpU1F+Wn/&#10;YxTsTrH7qov19+tubLfnjzc9yfhTqafHfr0A4an3/+F7e6sVjOfTG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XRzyAAAAN0AAAAPAAAAAAAAAAAAAAAAAJgCAABk&#10;cnMvZG93bnJldi54bWxQSwUGAAAAAAQABAD1AAAAjQMAAAAA&#10;" path="m80,47l75,44,6,44,,47,4,3,6,,70,r3,3l80,47xe" fillcolor="#ecf9ff" stroked="f">
                  <v:path arrowok="t" o:connecttype="custom" o:connectlocs="80,47;75,44;6,44;0,47;4,3;6,0;70,0;73,3;80,47" o:connectangles="0,0,0,0,0,0,0,0,0"/>
                </v:shape>
                <v:shape id="Freeform 6998" o:spid="_x0000_s1078" style="position:absolute;left:385;top:775;width:88;height:56;visibility:visible;mso-wrap-style:square;v-text-anchor:top" coordsize="17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cXMcA&#10;AADdAAAADwAAAGRycy9kb3ducmV2LnhtbESPQUvDQBSE7wX/w/IEb+1GLTaN3ZQobbGXoq14fmRf&#10;sqHZtyG7NtFf7wqCx2FmvmFW69G24kK9bxwruJ0lIIhLpxuuFbyfttMUhA/IGlvHpOCLPKzzq8kK&#10;M+0GfqPLMdQiQthnqMCE0GVS+tKQRT9zHXH0KtdbDFH2tdQ9DhFuW3mXJA/SYsNxwWBHz4bK8/HT&#10;KjinVTpsdvLwvZnvnw4fQ2GK3atSN9dj8Qgi0Bj+w3/tF63gfrlYwO+b+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QHFzHAAAA3QAAAA8AAAAAAAAAAAAAAAAAmAIAAGRy&#10;cy9kb3ducmV2LnhtbFBLBQYAAAAABAAEAPUAAACMAwAAAAA=&#10;" path="m176,103v1,3,-1,7,-3,8c170,113,166,113,164,111r-10,-7l158,105r-138,l24,104r-11,7c10,113,7,113,4,111,2,110,,107,,104l7,14v,-1,1,-3,2,-4l14,3c16,1,18,,20,l148,v2,,4,1,5,3l161,9v1,1,2,3,2,5l176,103xm147,16r3,5l143,14r5,2l20,16r6,-2l21,20r2,-4l16,105,4,98,16,90v1,,3,-1,4,-1l158,89v2,,4,1,5,2l173,98r-12,8l147,16xe" fillcolor="black" strokeweight="0">
                  <v:path arrowok="t" o:connecttype="custom" o:connectlocs="22,12;21,13;20,13;19,13;19,13;2,13;3,13;1,13;0,13;0,13;0,1;1,1;1,0;2,0;18,0;19,0;20,1;20,1;22,12;18,2;18,2;17,1;18,2;2,2;3,1;2,2;2,2;2,13;0,12;2,11;2,11;19,11;20,11;21,12;20,13;18,2" o:connectangles="0,0,0,0,0,0,0,0,0,0,0,0,0,0,0,0,0,0,0,0,0,0,0,0,0,0,0,0,0,0,0,0,0,0,0,0"/>
                  <o:lock v:ext="edit" verticies="t"/>
                </v:shape>
                <v:shape id="Freeform 6999" o:spid="_x0000_s1079" style="position:absolute;left:397;top:834;width:64;height:32;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vJcEA&#10;AADdAAAADwAAAGRycy9kb3ducmV2LnhtbERPy4rCMBTdC/MP4Q6403SUsVqN4mMEN4KvD7g017ZM&#10;c1OSqHW+frIQXB7Oe7ZoTS3u5HxlWcFXPwFBnFtdcaHgct72xiB8QNZYWyYFT/KwmH90Zphp++Aj&#10;3U+hEDGEfYYKyhCaTEqfl2TQ921DHLmrdQZDhK6Q2uEjhptaDpJkJA1WHBtKbGhdUv57uhkF+/1m&#10;eSBsNm5VfP8Nr+nFSPujVPezXU5BBGrDW/xy77SC4SSNc+Ob+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LyXBAAAA3QAAAA8AAAAAAAAAAAAAAAAAmAIAAGRycy9kb3du&#10;cmV2LnhtbFBLBQYAAAAABAAEAPUAAACGAwAAAAA=&#10;" path="m61,32l4,32,,29,,3,4,1,61,r3,4l64,30r-3,2xe" fillcolor="#ffffea" stroked="f">
                  <v:path arrowok="t" o:connecttype="custom" o:connectlocs="61,32;4,32;0,29;0,3;4,1;61,0;64,4;64,30;61,32" o:connectangles="0,0,0,0,0,0,0,0,0"/>
                </v:shape>
                <v:shape id="Freeform 7000" o:spid="_x0000_s1080" style="position:absolute;left:393;top:830;width:72;height:40;visibility:visible;mso-wrap-style:square;v-text-anchor:top" coordsize="1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XxcYA&#10;AADdAAAADwAAAGRycy9kb3ducmV2LnhtbESPQWvCQBSE74X+h+UVvNWNilajq5SAUC9FTRG9PbLP&#10;JDT7Nma3Jv77riB4HGbmG2ax6kwlrtS40rKCQT8CQZxZXXKu4Cddv09BOI+ssbJMCm7kYLV8fVlg&#10;rG3LO7rufS4ChF2MCgrv61hKlxVk0PVtTRy8s20M+iCbXOoG2wA3lRxG0UQaLDksFFhTUlD2u/8z&#10;CtyllckmaUfpZfydbzfHoT8NDkr13rrPOQhPnX+GH+0vrWA0+5jB/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cXxcYAAADdAAAADwAAAAAAAAAAAAAAAACYAgAAZHJz&#10;L2Rvd25yZXYueG1sUEsFBgAAAAAEAAQA9QAAAIsDAAAAAA==&#10;" path="m137,78v-2,2,-4,2,-6,2l16,80v-2,,-4,,-5,-2l3,71c1,70,,68,,65l,14c,11,2,9,4,7l12,2v1,,3,-1,4,-1l129,v2,,4,1,5,3l142,11v2,1,2,3,2,5l144,67v,2,,4,-2,6l137,78xm131,61r-3,6l128,16r3,6l123,14r6,2l16,17r4,-1l13,21r3,-7l16,65,14,59r8,8l16,64r115,l125,67r6,-6xe" fillcolor="black" strokeweight="0">
                  <v:path arrowok="t" o:connecttype="custom" o:connectlocs="18,10;17,10;2,10;2,10;1,9;0,9;0,2;1,1;2,1;2,1;17,0;17,1;18,2;18,2;18,9;18,10;18,10;17,8;16,9;16,2;17,3;16,2;17,2;2,3;3,2;2,3;2,2;2,9;2,8;3,9;2,8;17,8;16,9;17,8" o:connectangles="0,0,0,0,0,0,0,0,0,0,0,0,0,0,0,0,0,0,0,0,0,0,0,0,0,0,0,0,0,0,0,0,0,0"/>
                  <o:lock v:ext="edit" verticies="t"/>
                </v:shape>
                <v:rect id="Rectangle 7001" o:spid="_x0000_s1081" style="position:absolute;left:457;top:779;width: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OsIA&#10;AADdAAAADwAAAGRycy9kb3ducmV2LnhtbERPy4rCMBTdC/MP4QruNFXBR22UYQZFxpWPhctLc/vQ&#10;5qY0UatfbxYDLg/nnaxaU4k7Na60rGA4iEAQp1aXnCs4Hdf9GQjnkTVWlknBkxysll+dBGNtH7yn&#10;+8HnIoSwi1FB4X0dS+nSggy6ga2JA5fZxqAPsMmlbvARwk0lR1E0kQZLDg0F1vRTUHo93IyC8240&#10;vtqNzN1rbbPfv+nlmZ5fSvW67fcChKfWf8T/7q1WMJ7Pwv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I6wgAAAN0AAAAPAAAAAAAAAAAAAAAAAJgCAABkcnMvZG93&#10;bnJldi54bWxQSwUGAAAAAAQABAD1AAAAhwMAAAAA&#10;" fillcolor="black" strokeweight="0">
                  <v:stroke joinstyle="round"/>
                </v:rect>
                <v:rect id="Rectangle 7002" o:spid="_x0000_s1082" style="position:absolute;left:393;top:779;width: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noccA&#10;AADdAAAADwAAAGRycy9kb3ducmV2LnhtbESPT2vCQBTE7wW/w/IEb3VjAq2mriKWSKkn/xw8PrLP&#10;JDX7NmS3Jvrpu0LB4zAzv2Hmy97U4kqtqywrmIwjEMS51RUXCo6H7HUKwnlkjbVlUnAjB8vF4GWO&#10;qbYd7+i694UIEHYpKii9b1IpXV6SQTe2DXHwzrY16INsC6lb7ALc1DKOojdpsOKwUGJD65Lyy/7X&#10;KDht4+RiN7Jw98yeP7/ff2756a7UaNivPkB46v0z/N/+0gqS2XQC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156HHAAAA3QAAAA8AAAAAAAAAAAAAAAAAmAIAAGRy&#10;cy9kb3ducmV2LnhtbFBLBQYAAAAABAAEAPUAAACMAwAAAAA=&#10;" fillcolor="black" strokeweight="0">
                  <v:stroke joinstyle="round"/>
                </v:rect>
                <v:shape id="Freeform 7003" o:spid="_x0000_s1083" style="position:absolute;left:433;top:783;width:215;height:87;visibility:visible;mso-wrap-style:square;v-text-anchor:top" coordsize="2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S2MQA&#10;AADdAAAADwAAAGRycy9kb3ducmV2LnhtbESPQWvCQBSE7wX/w/KE3uquEcSkrhIsgtBTtSDeHtln&#10;Nph9G7Jbk/77bkHwOMzMN8x6O7pW3KkPjWcN85kCQVx503Ct4fu0f1uBCBHZYOuZNPxSgO1m8rLG&#10;wviBv+h+jLVIEA4FarAxdoWUobLkMMx8R5y8q+8dxiT7WpoehwR3rcyUWkqHDacFix3tLFW344/T&#10;QHQJuVGZPatL+Xn2+VB+HAatX6dj+Q4i0hif4Uf7YDQs8lUG/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ktjEAAAA3QAAAA8AAAAAAAAAAAAAAAAAmAIAAGRycy9k&#10;b3ducmV2LnhtbFBLBQYAAAAABAAEAPUAAACJAwAAAAA=&#10;" path="m1,52l4,51,6,49r9,l20,46,19,38,30,32r12,l61,39r13,1l100,37r23,-9l134,24r8,l152,18,173,9,183,7r9,-1l200,r9,28l215,40,200,54r-19,8l156,67r-20,1l118,68r-14,2l89,70,74,71,64,72r-6,6l48,85,30,87,27,86r3,-4l21,81,18,76r7,-3l16,72,10,71,8,67r4,-4l19,61r3,-2l23,59r-5,l8,61r-4,l1,58,,55,1,52xe" fillcolor="#ff7050" stroked="f">
                  <v:path arrowok="t" o:connecttype="custom" o:connectlocs="1,52;4,51;6,49;15,49;20,46;19,38;30,32;42,32;61,39;74,40;100,37;123,28;134,24;142,24;152,18;173,9;183,7;192,6;200,0;209,28;215,40;200,54;181,62;156,67;136,68;118,68;104,70;89,70;74,71;64,72;58,78;48,85;30,87;27,86;30,82;21,81;18,76;25,73;16,72;10,71;8,67;12,63;19,61;22,59;23,59;18,59;8,61;4,61;1,58;0,55;1,52" o:connectangles="0,0,0,0,0,0,0,0,0,0,0,0,0,0,0,0,0,0,0,0,0,0,0,0,0,0,0,0,0,0,0,0,0,0,0,0,0,0,0,0,0,0,0,0,0,0,0,0,0,0,0"/>
                </v:shape>
                <v:shape id="Freeform 7004" o:spid="_x0000_s1084" style="position:absolute;left:433;top:838;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ZsQA&#10;AADdAAAADwAAAGRycy9kb3ducmV2LnhtbESPT4vCMBTE7wv7HcJb8LZNtSBuNYoIC15E/IOst0fz&#10;bIrNS7eJWr+9EQSPw8z8hpnMOluLK7W+cqygn6QgiAunKy4V7He/3yMQPiBrrB2Tgjt5mE0/PyaY&#10;a3fjDV23oRQRwj5HBSaEJpfSF4Ys+sQ1xNE7udZiiLItpW7xFuG2loM0HUqLFccFgw0tDBXn7cUq&#10;GKRo1vruDufVwh/D+rT8p+xPqd5XNx+DCNSFd/jVXmoF2c8og+eb+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5GbEAAAA3QAAAA8AAAAAAAAAAAAAAAAAmAIAAGRycy9k&#10;b3ducmV2LnhtbFBLBQYAAAAABAAEAPUAAACJAwAAAAA=&#10;" path="m,3l13,r3,l16,4,7,8,4,8,4,6,11,3,8,2,4,3,,3xe" fillcolor="#9e698e" stroked="f">
                  <v:path arrowok="t" o:connecttype="custom" o:connectlocs="0,3;13,0;16,0;16,4;7,8;4,8;4,6;11,3;8,2;4,3;0,3" o:connectangles="0,0,0,0,0,0,0,0,0,0,0"/>
                </v:shape>
                <v:shape id="Freeform 7005" o:spid="_x0000_s1085" style="position:absolute;left:441;top:81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Be8YA&#10;AADdAAAADwAAAGRycy9kb3ducmV2LnhtbESPQWvCQBSE70L/w/IK3nRjq0XTbKQUKnpQqFZ6fWRf&#10;k9Ts23R31fjvXUHocZiZb5hs3plGnMj52rKC0TABQVxYXXOp4Gv3MZiC8AFZY2OZFFzIwzx/6GWY&#10;anvmTzptQykihH2KCqoQ2lRKX1Rk0A9tSxy9H+sMhihdKbXDc4SbRj4lyYs0WHNcqLCl94qKw/Zo&#10;FNDksPLjzch87/Z/dOT1wiW/Rqn+Y/f2CiJQF/7D9/ZSK3ieTcd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UBe8YAAADdAAAADwAAAAAAAAAAAAAAAACYAgAAZHJz&#10;L2Rvd25yZXYueG1sUEsFBgAAAAAEAAQA9QAAAIsDAAAAAA==&#10;" path="m12,13r-1,l,15,2,10,13,2,16,,12,13xe" fillcolor="#ff9494" stroked="f">
                  <v:path arrowok="t" o:connecttype="custom" o:connectlocs="12,13;11,13;0,15;2,10;13,2;16,0;12,13" o:connectangles="0,0,0,0,0,0,0"/>
                </v:shape>
                <v:shape id="Freeform 7006" o:spid="_x0000_s1086" style="position:absolute;left:441;top:823;width:16;height:7;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WusUA&#10;AADdAAAADwAAAGRycy9kb3ducmV2LnhtbESPT2sCMRDF7wW/Qxiht5q1pUVXo8hCwYNIq6LXIZn9&#10;g5vJkkRd++mbQsHj4837vXnzZW9bcSUfGscKxqMMBLF2puFKwWH/+TIBESKywdYxKbhTgOVi8DTH&#10;3Lgbf9N1FyuRIBxyVFDH2OVSBl2TxTByHXHySuctxiR9JY3HW4LbVr5m2Ye02HBqqLGjoiZ93l1s&#10;euN07OzXybu+zAq9LUr9I7cbpZ6H/WoGIlIfH8f/6bVR8DadvMPfmoQ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Za6xQAAAN0AAAAPAAAAAAAAAAAAAAAAAJgCAABkcnMv&#10;ZG93bnJldi54bWxQSwUGAAAAAAQABAD1AAAAigMAAAAA&#10;" path="m6,6l13,3,16,,,5,1,7r1,l6,6xe" fillcolor="#9e698e" stroked="f">
                  <v:path arrowok="t" o:connecttype="custom" o:connectlocs="6,6;13,3;16,0;0,5;1,7;2,7;6,6" o:connectangles="0,0,0,0,0,0,0"/>
                </v:shape>
                <v:shape id="Freeform 7007" o:spid="_x0000_s1087" style="position:absolute;left:600;top:672;width:302;height:278;visibility:visible;mso-wrap-style:square;v-text-anchor:top" coordsize="30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0S8UA&#10;AADdAAAADwAAAGRycy9kb3ducmV2LnhtbESP3WoCMRSE7wXfIRzBO82q1J+tUYpUKF4U1D7AITnd&#10;3bo5WTdxXX16UxC8HGbmG2a5bm0pGqp94VjBaJiAINbOFJwp+DluB3MQPiAbLB2Tght5WK+6nSWm&#10;xl15T80hZCJC2KeoIA+hSqX0OieLfugq4uj9utpiiLLOpKnxGuG2lOMkmUqLBceFHCva5KRPh4tV&#10;gIsNjvWf5/v3aW8ub83uc6fPSvV77cc7iEBteIWf7S+jYLKYz+D/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fRLxQAAAN0AAAAPAAAAAAAAAAAAAAAAAJgCAABkcnMv&#10;ZG93bnJldi54bWxQSwUGAAAAAAQABAD1AAAAigMAAAAA&#10;" path="m119,11l145,6,169,3,186,r15,l214,4r16,l238,6r4,-2l263,15r13,5l282,32r12,15l301,58r,11l302,90r,11l297,137r-8,33l282,205r-8,20l267,241r-11,17l244,276r-74,1l144,277r-42,-2l87,278,72,224,70,186r6,-47l85,126,63,143,47,158,31,170,21,152,12,139,4,116,,96,16,89,45,64,68,39,85,19,97,11r13,l126,11r-7,xe" fillcolor="#ccc" stroked="f">
                  <v:path arrowok="t" o:connecttype="custom" o:connectlocs="119,11;145,6;169,3;186,0;201,0;214,4;230,4;238,6;242,4;263,15;276,20;282,32;294,47;301,58;301,69;302,90;302,101;297,137;289,170;282,205;274,225;267,241;256,258;244,276;170,277;144,277;102,275;87,278;72,224;70,186;76,139;85,126;63,143;47,158;31,170;21,152;12,139;4,116;0,96;16,89;45,64;68,39;85,19;97,11;110,11;126,11;119,11" o:connectangles="0,0,0,0,0,0,0,0,0,0,0,0,0,0,0,0,0,0,0,0,0,0,0,0,0,0,0,0,0,0,0,0,0,0,0,0,0,0,0,0,0,0,0,0,0,0,0"/>
                </v:shape>
                <v:shape id="Freeform 7008" o:spid="_x0000_s1088" style="position:absolute;left:676;top:954;width:198;height:39;visibility:visible;mso-wrap-style:square;v-text-anchor:top" coordsize="19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LC8UA&#10;AADdAAAADwAAAGRycy9kb3ducmV2LnhtbERPTWvCQBC9F/wPywje6kZFsdFVRGiphxZNq/Q4Zsck&#10;bXY2zW5i+u+7B8Hj430v150pRUu1KywrGA0jEMSp1QVnCj4/nh/nIJxH1lhaJgV/5GC96j0sMdb2&#10;ygdqE5+JEMIuRgW591UspUtzMuiGtiIO3MXWBn2AdSZ1jdcQbko5jqKZNFhwaMixom1O6U/SGAXH&#10;82n2dUqmm9/3t6Ytj7t98/2SKTXod5sFCE+dv4tv7letYPI0D3PD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YsLxQAAAN0AAAAPAAAAAAAAAAAAAAAAAJgCAABkcnMv&#10;ZG93bnJldi54bWxQSwUGAAAAAAQABAD1AAAAigMAAAAA&#10;" path="m66,4r33,l154,2,178,r5,16l198,39,,39,13,7,66,4xe" fillcolor="#005897" stroked="f">
                  <v:path arrowok="t" o:connecttype="custom" o:connectlocs="66,4;99,4;154,2;178,0;183,16;198,39;0,39;13,7;66,4" o:connectangles="0,0,0,0,0,0,0,0,0"/>
                </v:shape>
                <v:shape id="Freeform 7009" o:spid="_x0000_s1089" style="position:absolute;left:672;top:950;width:207;height:47;visibility:visible;mso-wrap-style:square;v-text-anchor:top" coordsize="4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nb8UA&#10;AADdAAAADwAAAGRycy9kb3ducmV2LnhtbESPQWvCQBSE74L/YXmCN91YqWh0lVYUKjlVi+dn9pmE&#10;ZN+m2VWTf+8WCh6HmfmGWW1aU4k7Na6wrGAyjkAQp1YXnCn4Oe1HcxDOI2usLJOCjhxs1v3eCmNt&#10;H/xN96PPRICwi1FB7n0dS+nSnAy6sa2Jg3e1jUEfZJNJ3eAjwE0l36JoJg0WHBZyrGmbU1oeb0bB&#10;u0xm5313LX8Pu1P3mZQJl9uLUsNB+7EE4an1r/B/+0srmC7mC/h7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advxQAAAN0AAAAPAAAAAAAAAAAAAAAAAJgCAABkcnMv&#10;ZG93bnJldi54bWxQSwUGAAAAAAQABAD1AAAAigMAAAAA&#10;" path="m142,8r66,l317,4,368,v3,,7,3,8,6l386,38r-1,-2l415,84v2,3,2,6,,8c414,95,411,96,408,96l8,96c6,96,3,95,2,93,,91,,88,1,85l29,20v1,-3,4,-5,7,-5l142,8xm37,31r7,-5l16,92,8,80r400,l402,93,372,45v-1,-1,-1,-1,-1,-2l361,11r8,5l318,20,208,24r-65,l37,31xe" fillcolor="#005897" strokecolor="#005897" strokeweight="0">
                  <v:path arrowok="t" o:connecttype="custom" o:connectlocs="17,1;25,1;39,0;45,0;46,0;47,4;47,4;51,10;51,11;50,11;1,11;0,11;0,10;3,2;4,1;17,1;4,3;5,3;2,11;1,9;50,9;49,11;46,5;45,5;44,1;45,2;39,2;25,3;17,3;4,3" o:connectangles="0,0,0,0,0,0,0,0,0,0,0,0,0,0,0,0,0,0,0,0,0,0,0,0,0,0,0,0,0,0"/>
                  <o:lock v:ext="edit" verticies="t"/>
                </v:shape>
                <v:shape id="Freeform 7010" o:spid="_x0000_s1090" style="position:absolute;left:691;top:652;width:159;height:119;visibility:visible;mso-wrap-style:square;v-text-anchor:top" coordsize="15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lwsQA&#10;AADdAAAADwAAAGRycy9kb3ducmV2LnhtbERPy2rCQBTdC/2H4Ra600mtSJM6iggBSynYVOj2krlN&#10;YjN3Qmby8us7C8Hl4bw3u9HUoqfWVZYVPC8iEMS51RUXCs7f6fwVhPPIGmvLpGAiB7vtw2yDibYD&#10;f1Gf+UKEEHYJKii9bxIpXV6SQbewDXHgfm1r0AfYFlK3OIRwU8tlFK2lwYpDQ4kNHUrK/7LOKLjs&#10;O3eNlqvspKefy/kjbbpP+a7U0+O4fwPhafR38c191Ape4jjsD2/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pJcLEAAAA3QAAAA8AAAAAAAAAAAAAAAAAmAIAAGRycy9k&#10;b3ducmV2LnhtbFBLBQYAAAAABAAEAPUAAACJAwAAAAA=&#10;" path="m138,r-9,8l84,32,40,56,13,76,,90r,2l4,101r3,14l23,119r11,l45,118,94,100,138,71,152,54r7,-17l150,20,138,xe" stroked="f">
                  <v:path arrowok="t" o:connecttype="custom" o:connectlocs="138,0;129,8;84,32;40,56;13,76;0,90;0,92;4,101;7,115;23,119;34,119;45,118;94,100;138,71;152,54;159,37;150,20;138,0" o:connectangles="0,0,0,0,0,0,0,0,0,0,0,0,0,0,0,0,0,0"/>
                </v:shape>
                <v:shape id="Freeform 7011" o:spid="_x0000_s1091" style="position:absolute;left:688;top:648;width:167;height:127;visibility:visible;mso-wrap-style:square;v-text-anchor:top" coordsize="33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c8IA&#10;AADdAAAADwAAAGRycy9kb3ducmV2LnhtbESPzYrCQBCE74LvMLSwN53ogpjoKLI/rFej4LXJtEkw&#10;0xMyrca33xEEj0VVfUWtNr1r1I26UHs2MJ0koIgLb2suDRwPv+MFqCDIFhvPZOBBATbr4WCFmfV3&#10;3tMtl1JFCIcMDVQibaZ1KCpyGCa+JY7e2XcOJcqu1LbDe4S7Rs+SZK4d1hwXKmzpq6Likl+dge/F&#10;T6tlb/tr+qjzHc5Of5KejPkY9dslKKFe3uFXe2cNfKbpFJ5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HZzwgAAAN0AAAAPAAAAAAAAAAAAAAAAAJgCAABkcnMvZG93&#10;bnJldi54bWxQSwUGAAAAAAQABAD1AAAAhwMAAAAA&#10;" path="m278,13r12,1l272,30v,1,-1,1,-1,1l180,81,92,128,38,168r1,-2l14,194r2,-5l16,194r,-2l22,211r7,27l23,232r33,8l54,240r22,l74,241r23,-3l95,238r99,-36l192,203r88,-59l279,146r29,-33l307,115,321,81r,7l303,52,278,13xm317,44r19,37c337,83,337,85,336,87r-15,34c321,122,321,123,320,124r-30,32c290,157,289,157,289,158r-88,58c200,217,200,217,199,217r-98,37c100,254,99,254,99,254r-23,2c76,256,75,256,75,256r-21,c53,256,53,256,52,255l20,248v-3,-1,-6,-3,-6,-6l7,215,1,196v,,-1,-1,-1,-2l,189v,-2,1,-4,2,-5l28,156v,-1,,-1,1,-1l84,114,172,67,263,17r-1,1l279,3v2,-2,4,-3,7,-2c288,1,290,2,291,4r26,40xe" fillcolor="#a3a3a3" strokecolor="#a3a3a3" strokeweight="0">
                  <v:path arrowok="t" o:connecttype="custom" o:connectlocs="34,1;35,1;33,3;33,3;22,10;11,16;4,20;4,20;1,24;2,23;2,24;2,23;2,26;3,29;2,28;7,29;6,29;9,29;9,30;12,29;11,29;24,25;23,25;34,17;34,18;38,14;37,14;39,10;39,11;37,6;34,1;39,5;41,10;41,10;39,15;39,15;35,19;35,19;25,26;24,27;12,31;12,31;9,31;9,31;6,31;6,31;2,30;1,30;0,26;0,24;0,24;0,23;0,22;3,19;3,19;10,14;21,8;32,2;32,2;34,0;35,0;35,0;39,5" o:connectangles="0,0,0,0,0,0,0,0,0,0,0,0,0,0,0,0,0,0,0,0,0,0,0,0,0,0,0,0,0,0,0,0,0,0,0,0,0,0,0,0,0,0,0,0,0,0,0,0,0,0,0,0,0,0,0,0,0,0,0,0,0,0,0"/>
                  <o:lock v:ext="edit" verticies="t"/>
                </v:shape>
                <v:shape id="Freeform 7012" o:spid="_x0000_s1092" style="position:absolute;left:846;top:862;width:48;height:88;visibility:visible;mso-wrap-style:square;v-text-anchor:top" coordsize="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2tcYA&#10;AADdAAAADwAAAGRycy9kb3ducmV2LnhtbESPX2vCMBTF3wd+h3AF32aqjqHVKCKUDfaw6WTb46W5&#10;NtXmpmtS7b79Igg+Hs6fH2ex6mwlztT40rGC0TABQZw7XXKhYP+ZPU5B+ICssXJMCv7Iw2rZe1hg&#10;qt2Ft3TehULEEfYpKjAh1KmUPjdk0Q9dTRy9g2sshiibQuoGL3HcVnKcJM/SYsmRYLCmjaH8tGtt&#10;hDyZt+P0d7P93r9/fbxk1Gb80yo16HfrOYhAXbiHb+1XrWAym43h+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12tcYAAADdAAAADwAAAAAAAAAAAAAAAACYAgAAZHJz&#10;L2Rvd25yZXYueG1sUEsFBgAAAAAEAAQA9QAAAIsDAAAAAA==&#10;" path="m46,3r2,19l40,43,25,63,13,79,,88,28,,46,3xe" fillcolor="#ff7050" stroked="f">
                  <v:path arrowok="t" o:connecttype="custom" o:connectlocs="46,3;48,22;40,43;25,63;13,79;0,88;28,0;46,3" o:connectangles="0,0,0,0,0,0,0,0"/>
                </v:shape>
                <v:shape id="Freeform 7013" o:spid="_x0000_s1093" style="position:absolute;left:886;top:791;width:16;height:79;visibility:visible;mso-wrap-style:square;v-text-anchor:top" coordsize="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odscA&#10;AADdAAAADwAAAGRycy9kb3ducmV2LnhtbESPQWvCQBSE7wX/w/KE3uqmCqLRTShqoYiX2h48vmaf&#10;2ZDs25jdxthf3xUKPQ4z8w2zzgfbiJ46XzlW8DxJQBAXTldcKvj8eH1agPABWWPjmBTcyEOejR7W&#10;mGp35Xfqj6EUEcI+RQUmhDaV0heGLPqJa4mjd3adxRBlV0rd4TXCbSOnSTKXFiuOCwZb2hgq6uO3&#10;VXDYbfVeGv7Z7eeX07ZebL5O9U2px/HwsgIRaAj/4b/2m1YwWy5ncH8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IqHbHAAAA3QAAAA8AAAAAAAAAAAAAAAAAmAIAAGRy&#10;cy9kb3ducmV2LnhtbFBLBQYAAAAABAAEAPUAAACMAwAAAAA=&#10;" path="m16,r,28l16,71,,79,16,xe" fillcolor="#ccc" stroked="f">
                  <v:path arrowok="t" o:connecttype="custom" o:connectlocs="16,0;16,28;16,71;0,79;16,0" o:connectangles="0,0,0,0,0"/>
                </v:shape>
                <v:shape id="Freeform 7014" o:spid="_x0000_s1094" style="position:absolute;left:600;top:679;width:111;height:144;visibility:visible;mso-wrap-style:square;v-text-anchor:top" coordsize="1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xZ8YA&#10;AADdAAAADwAAAGRycy9kb3ducmV2LnhtbESPQWvCQBSE74L/YXlCb3WjrVJTV5G0BXsQMa33R/aZ&#10;RLNvQ3abpP76rlDwOMzMN8xy3ZtKtNS40rKCyTgCQZxZXXKu4Pvr4/EFhPPIGivLpOCXHKxXw8ES&#10;Y207PlCb+lwECLsYFRTe17GULivIoBvbmjh4J9sY9EE2udQNdgFuKjmNork0WHJYKLCmpKDskv4Y&#10;BfvP3bbPru/n5MjXmeySY5u+VUo9jPrNKwhPvb+H/9tbreBpsXiG2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xZ8YAAADdAAAADwAAAAAAAAAAAAAAAACYAgAAZHJz&#10;L2Rvd25yZXYueG1sUEsFBgAAAAAEAAQA9QAAAIsDAAAAAA==&#10;" path="m88,6l95,4,99,r9,3l111,8,95,57r-7,9l78,68,66,83r1,8l64,104r-9,12l47,123r,-9l36,118,26,129r-7,9l15,144,8,130r,-9l,100,,91,16,87,36,66,57,40,70,26,83,14,88,6xe" fillcolor="#f0f0f0" stroked="f">
                  <v:path arrowok="t" o:connecttype="custom" o:connectlocs="88,6;95,4;99,0;108,3;111,8;95,57;88,66;78,68;66,83;67,91;64,104;55,116;47,123;47,114;36,118;26,129;19,138;15,144;8,130;8,121;0,100;0,91;16,87;36,66;57,40;70,26;83,14;88,6" o:connectangles="0,0,0,0,0,0,0,0,0,0,0,0,0,0,0,0,0,0,0,0,0,0,0,0,0,0,0,0"/>
                </v:shape>
                <v:shape id="Freeform 7015" o:spid="_x0000_s1095" style="position:absolute;left:672;top:672;width:230;height:286;visibility:visible;mso-wrap-style:square;v-text-anchor:top" coordsize="23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Uw8UA&#10;AADdAAAADwAAAGRycy9kb3ducmV2LnhtbESPQWvCQBSE7wX/w/IEb3WjttJEVxG14FGjpdfX7DOJ&#10;Zt+G7BrTf98VCh6HmfmGmS87U4mWGldaVjAaRiCIM6tLzhWcjp+vHyCcR9ZYWSYFv+Rguei9zDHR&#10;9s4HalOfiwBhl6CCwvs6kdJlBRl0Q1sTB+9sG4M+yCaXusF7gJtKjqNoKg2WHBYKrGldUHZNb0ZB&#10;uW7bydXj1y79eYv3l+3Gfm8uSg363WoGwlPnn+H/9k4rmMTxOzz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lTDxQAAAN0AAAAPAAAAAAAAAAAAAAAAAJgCAABkcnMv&#10;ZG93bnJldi54bWxQSwUGAAAAAAQABAD1AAAAigMAAAAA&#10;" path="m202,21l167,7r,7l173,38r7,20l185,92r,23l185,133r-3,-4l182,116r,-22l165,25,157,1,147,2r16,31l169,73r,23l166,123r-6,16l154,142r,-17l159,110r,-13l159,75,154,52,147,15,140,,92,2,65,6,53,8r4,18l61,61r4,19l68,109r3,24l71,140,54,130r3,15l67,175r5,20l74,206,63,227,56,192,35,158,24,137r,-7l11,142r-7,7l3,173,,195r,19l4,232r5,23l15,276r2,10l57,284r33,-2l134,284r37,-2l176,282r9,-20l204,235r6,-27l213,184r9,-28l225,130r5,-21l230,89r,-18l230,55,219,42,212,28,202,21xe" fillcolor="#f0f0f0" stroked="f">
                  <v:path arrowok="t" o:connecttype="custom" o:connectlocs="167,7;173,38;185,92;185,133;182,116;165,25;147,2;169,73;166,123;154,142;159,110;159,75;147,15;92,2;53,8;61,61;68,109;71,140;57,145;72,195;63,227;35,158;24,130;4,149;0,195;4,232;15,276;57,284;134,284;176,282;204,235;213,184;225,130;230,89;230,55;212,28" o:connectangles="0,0,0,0,0,0,0,0,0,0,0,0,0,0,0,0,0,0,0,0,0,0,0,0,0,0,0,0,0,0,0,0,0,0,0,0"/>
                </v:shape>
                <v:shape id="Freeform 7016" o:spid="_x0000_s1096" style="position:absolute;left:703;top:640;width:167;height:47;visibility:visible;mso-wrap-style:square;v-text-anchor:top" coordsize="1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xh8cA&#10;AADdAAAADwAAAGRycy9kb3ducmV2LnhtbESPW2vCQBSE3wv+h+UIfSm6qcVb6iqiFQSfjBfo2yF7&#10;TEKzZ0N2jfHfdwXBx2FmvmFmi9aUoqHaFZYVfPYjEMSp1QVnCo6HTW8CwnlkjaVlUnAnB4t5522G&#10;sbY33lOT+EwECLsYFeTeV7GULs3JoOvbijh4F1sb9EHWmdQ13gLclHIQRSNpsOCwkGNFq5zSv+Rq&#10;FJzHp9X9ulk3+/OPTYaX3fq3+jgo9d5tl98gPLX+FX62t1rB13Q6gseb8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18YfHAAAA3QAAAA8AAAAAAAAAAAAAAAAAmAIAAGRy&#10;cy9kb3ducmV2LnhtbFBLBQYAAAAABAAEAPUAAACMAwAAAAA=&#10;" path="m130,8r9,10l159,38r8,9l110,32r-31,l57,34,18,39r-5,4l,38,8,34,22,27,37,20,51,13r3,-3l55,8,62,1,81,r20,l118,4r11,2l130,8xe" fillcolor="#f0f0f0" stroked="f">
                  <v:path arrowok="t" o:connecttype="custom" o:connectlocs="130,8;139,18;159,38;167,47;110,32;79,32;57,34;18,39;13,43;0,38;8,34;22,27;37,20;51,13;54,10;55,8;62,1;81,0;101,0;118,4;129,6;130,8" o:connectangles="0,0,0,0,0,0,0,0,0,0,0,0,0,0,0,0,0,0,0,0,0,0"/>
                </v:shape>
                <v:shape id="Freeform 7017" o:spid="_x0000_s1097" style="position:absolute;left:695;top:648;width:80;height:31;visibility:visible;mso-wrap-style:square;v-text-anchor:top" coordsize="8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f7MYA&#10;AADdAAAADwAAAGRycy9kb3ducmV2LnhtbESPQWvCQBSE74L/YXlCb7qpgjGpq4gitHjSlrbHR/Y1&#10;m5p9G7LbmPrr3YLQ4zAz3zDLdW9r0VHrK8cKHicJCOLC6YpLBW+v+/EChA/IGmvHpOCXPKxXw8ES&#10;c+0ufKTuFEoRIexzVGBCaHIpfWHIop+4hjh6X661GKJsS6lbvES4reU0SebSYsVxwWBDW0PF+fRj&#10;Fdj59aNLcfF9zPDFnHfvB0w/D0o9jPrNE4hAffgP39vPWsEsy1L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2f7MYAAADdAAAADwAAAAAAAAAAAAAAAACYAgAAZHJz&#10;L2Rvd25yZXYueG1sUEsFBgAAAAAEAAQA9QAAAIsDAAAAAA==&#10;" path="m65,l80,2,64,3r1,6l68,18,64,13,57,10r-7,3l47,20r3,6l33,20r-9,3l21,28,,31,9,26,26,20,37,16r8,-4l54,8,59,5,63,r2,xe" fillcolor="#ccc" stroked="f">
                  <v:path arrowok="t" o:connecttype="custom" o:connectlocs="65,0;80,2;64,3;65,9;68,18;64,13;57,10;50,13;47,20;50,26;33,20;24,23;21,28;0,31;9,26;26,20;37,16;45,12;54,8;59,5;63,0;65,0" o:connectangles="0,0,0,0,0,0,0,0,0,0,0,0,0,0,0,0,0,0,0,0,0,0"/>
                </v:shape>
                <v:shape id="Freeform 7018" o:spid="_x0000_s1098" style="position:absolute;left:831;top:64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4i8MA&#10;AADdAAAADwAAAGRycy9kb3ducmV2LnhtbERPy2rCQBTdF/yH4Ra6q5NGsCZ1FBF8LFsV3F4zt0kw&#10;cyfOjDH1651FweXhvKfz3jSiI+drywo+hgkI4sLqmksFh/3qfQLCB2SNjWVS8Ece5rPByxRzbW/8&#10;Q90ulCKGsM9RQRVCm0vpi4oM+qFtiSP3a53BEKErpXZ4i+GmkWmSjKXBmmNDhS0tKyrOu6tR8H1K&#10;z5+uK++H4+YyWafZaXNdOqXeXvvFF4hAfXiK/91brWCUZXFufBOf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N4i8MAAADdAAAADwAAAAAAAAAAAAAAAACYAgAAZHJzL2Rv&#10;d25yZXYueG1sUEsFBgAAAAAEAAQA9QAAAIgDAAAAAA==&#10;" path="m1,l8,6,24,20,34,33r5,6l23,28,19,21,14,16,8,12,,,1,xe" fillcolor="#9c9c9c" stroked="f">
                  <v:path arrowok="t" o:connecttype="custom" o:connectlocs="1,0;8,6;24,20;34,33;39,39;23,28;19,21;14,16;8,12;0,0;1,0" o:connectangles="0,0,0,0,0,0,0,0,0,0,0"/>
                </v:shape>
                <v:shape id="Freeform 7019" o:spid="_x0000_s1099" style="position:absolute;left:680;top:719;width:39;height:127;visibility:visible;mso-wrap-style:square;v-text-anchor:top" coordsize="3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ze8UA&#10;AADdAAAADwAAAGRycy9kb3ducmV2LnhtbESPQWvCQBSE7wX/w/KE3urGisVEV9GCIIIUNYLHR/aZ&#10;BLNvw+4a03/fLRR6HGbmG2ax6k0jOnK+tqxgPEpAEBdW11wqyM/btxkIH5A1NpZJwTd5WC0HLwvM&#10;tH3ykbpTKEWEsM9QQRVCm0npi4oM+pFtiaN3s85giNKVUjt8Rrhp5HuSfEiDNceFClv6rKi4nx5G&#10;wTb5crs8H6/NZs/Xw6U7aJ6mSr0O+/UcRKA+/If/2jutYJKm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fN7xQAAAN0AAAAPAAAAAAAAAAAAAAAAAJgCAABkcnMv&#10;ZG93bnJldi54bWxQSwUGAAAAAAQABAD1AAAAigMAAAAA&#10;" path="m36,3l31,30,22,51,13,67,1,86,,102,16,88r20,39l28,76,39,18,37,r,2l36,3xe" fillcolor="#9c9c9c" stroked="f">
                  <v:path arrowok="t" o:connecttype="custom" o:connectlocs="36,3;31,30;22,51;13,67;1,86;0,102;16,88;36,127;28,76;39,18;37,0;37,2;36,3" o:connectangles="0,0,0,0,0,0,0,0,0,0,0,0,0"/>
                </v:shape>
                <v:shape id="Freeform 7020" o:spid="_x0000_s1100" style="position:absolute;left:688;top:862;width:103;height:96;visibility:visible;mso-wrap-style:square;v-text-anchor:top" coordsize="1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F48EA&#10;AADdAAAADwAAAGRycy9kb3ducmV2LnhtbERPy2oCMRTdC/2HcAV3migylKlRRCm4UErt0PUluZ0Z&#10;nNwMk8yjf98shC4P5707TK4RA3Wh9qxhvVIgiI23NZcaiq/35SuIEJEtNp5Jwy8FOOxfZjvMrR/5&#10;k4Z7LEUK4ZCjhirGNpcymIochpVviRP34zuHMcGulLbDMYW7Rm6UyqTDmlNDhS2dKjKPe+809ON6&#10;6D8KKb/NeZNlNzb1ma9aL+bT8Q1EpCn+i5/ui9WwVSrtT2/SE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8BePBAAAA3QAAAA8AAAAAAAAAAAAAAAAAmAIAAGRycy9kb3du&#10;cmV2LnhtbFBLBQYAAAAABAAEAPUAAACGAwAAAAA=&#10;" path="m89,45l85,71,76,91,63,96,49,74,38,96r-15,l8,67,8,43,3,67,,43,14,r3,31l20,54r2,20l31,75,41,43,44,22r9,-1l56,71r13,9l90,26,103,2,89,45xe" fillcolor="#ccc" stroked="f">
                  <v:path arrowok="t" o:connecttype="custom" o:connectlocs="89,45;85,71;76,91;63,96;49,74;38,96;23,96;8,67;8,43;3,67;0,43;14,0;17,31;20,54;22,74;31,75;41,43;44,22;53,21;56,71;69,80;90,26;103,2;89,45" o:connectangles="0,0,0,0,0,0,0,0,0,0,0,0,0,0,0,0,0,0,0,0,0,0,0,0"/>
                </v:shape>
                <v:shape id="Freeform 7021" o:spid="_x0000_s1101" style="position:absolute;left:767;top:862;width:95;height:96;visibility:visible;mso-wrap-style:square;v-text-anchor:top" coordsize="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4NcMA&#10;AADdAAAADwAAAGRycy9kb3ducmV2LnhtbESPUWvCMBSF34X9h3AHexFNFBHpjDKFsb229Qdcm7u2&#10;s7mpSdTu3y+C4OPhnPMdzno72E5cyYfWsYbZVIEgrpxpudZwKD8nKxAhIhvsHJOGPwqw3byM1pgZ&#10;d+OcrkWsRYJwyFBDE2OfSRmqhiyGqeuJk/fjvMWYpK+l8XhLcNvJuVJLabHltNBgT/uGqlNxsRrk&#10;Mb/sz6ff8Y7mlLtFUeKXL7V+ex0+3kFEGuIz/Gh/Gw0LpWZwf5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H4NcMAAADdAAAADwAAAAAAAAAAAAAAAACYAgAAZHJzL2Rv&#10;d25yZXYueG1sUEsFBgAAAAAEAAQA9QAAAIgDAAAAAA==&#10;" path="m68,l57,12r3,22l49,73,,96r16,l30,96,74,94,63,88,69,75,93,39,95,28,61,73,69,26,68,xe" fillcolor="#ccc" stroked="f">
                  <v:path arrowok="t" o:connecttype="custom" o:connectlocs="68,0;57,12;60,34;49,73;0,96;16,96;30,96;74,94;63,88;69,75;93,39;95,28;61,73;69,26;68,0" o:connectangles="0,0,0,0,0,0,0,0,0,0,0,0,0,0,0"/>
                </v:shape>
                <v:shape id="Freeform 7022" o:spid="_x0000_s1102" style="position:absolute;left:711;top:672;width:159;height:15;visibility:visible;mso-wrap-style:square;v-text-anchor:top" coordsize="1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HxMgA&#10;AADdAAAADwAAAGRycy9kb3ducmV2LnhtbESPQUsDMRSE70L/Q3iCF7FJSymyNi22IHiwh7aCu7fn&#10;5rm7uHlZk9jd9tc3BcHjMDPfMIvVYFtxJB8axxomYwWCuHSm4UrD++Hl4RFEiMgGW8ek4UQBVsvR&#10;zQIz43re0XEfK5EgHDLUUMfYZVKGsiaLYew64uR9OW8xJukraTz2CW5bOVVqLi02nBZq7GhTU/m9&#10;/7UaPj7vi8Ll+ZzynzXtPPfn7Vuv9d3t8PwEItIQ/8N/7VejYabUFK5v0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IfEyAAAAN0AAAAPAAAAAAAAAAAAAAAAAJgCAABk&#10;cnMvZG93bnJldi54bWxQSwUGAAAAAAQABAD1AAAAjQMAAAAA&#10;" path="m151,15l113,6,100,2,77,2,50,4,24,8,9,10,,7,32,4,54,1,73,r35,2l135,7r15,3l159,14r-8,1xe" fillcolor="#ccc" stroked="f">
                  <v:path arrowok="t" o:connecttype="custom" o:connectlocs="151,15;113,6;100,2;77,2;50,4;24,8;9,10;0,7;32,4;54,1;73,0;108,2;135,7;150,10;159,14;151,15" o:connectangles="0,0,0,0,0,0,0,0,0,0,0,0,0,0,0,0"/>
                </v:shape>
                <v:shape id="Freeform 7023" o:spid="_x0000_s1103" style="position:absolute;left:739;top:58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58YA&#10;AADdAAAADwAAAGRycy9kb3ducmV2LnhtbESPQWsCMRSE70L/Q3iF3mrSWotsjSJqi57Kqge9PTbP&#10;zeLmZdmkuv57IxQ8DjPzDTOedq4WZ2pD5VnDW1+BIC68qbjUsNt+v45AhIhssPZMGq4UYDp56o0x&#10;M/7COZ03sRQJwiFDDTbGJpMyFJYchr5viJN39K3DmGRbStPiJcFdLd+V+pQOK04LFhuaWypOmz+n&#10;YTn47Ww4DpvTPt/n9WG9MD/LhdYvz93sC0SkLj7C/+2V0fCh1ADub9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O58YAAADdAAAADwAAAAAAAAAAAAAAAACYAgAAZHJz&#10;L2Rvd25yZXYueG1sUEsFBgAAAAAEAAQA9QAAAIsDAAAAAA==&#10;" path="m8,8l1,8,,6,1,,8,8xe" fillcolor="black" stroked="f">
                  <v:path arrowok="t" o:connecttype="custom" o:connectlocs="8,8;1,8;0,6;1,0;8,8;8,8" o:connectangles="0,0,0,0,0,0"/>
                </v:shape>
                <v:shape id="Freeform 7024" o:spid="_x0000_s1104" style="position:absolute;left:735;top:584;width:16;height:16;visibility:visible;mso-wrap-style:square;v-text-anchor:top" coordsize="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r8QA&#10;AADdAAAADwAAAGRycy9kb3ducmV2LnhtbESPT2sCMRTE7wW/Q3iFXoomFSu6GmXZIhU8+e/+2Dx3&#10;l25e1iTV7bdvCkKPw8z8hlmue9uKG/nQONbwNlIgiEtnGq40nI6b4QxEiMgGW8ek4YcCrFeDpyVm&#10;xt15T7dDrESCcMhQQx1jl0kZyposhpHriJN3cd5iTNJX0ni8J7ht5VipqbTYcFqosaOipvLr8G01&#10;vPudL7YfRl7zovvM2W3m49ez1i/Pfb4AEamP/+FHe2s0TJSawN+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r6/EAAAA3QAAAA8AAAAAAAAAAAAAAAAAmAIAAGRycy9k&#10;b3ducmV2LnhtbFBLBQYAAAAABAAEAPUAAACJAwAAAAA=&#10;" path="m32,24v,3,-1,5,-2,6c28,32,26,33,23,32l9,31c6,30,4,29,3,26l1,23c1,21,,19,1,18l2,7c3,4,5,2,8,1v3,-1,6,,8,2l30,17v2,2,2,4,2,6l32,24xm16,23r3,5l5,14,18,10,16,20r,-4l17,19,11,15r14,2l16,24r,-1xe" fillcolor="black" strokeweight="0">
                  <v:path arrowok="t" o:connecttype="custom" o:connectlocs="4,3;4,3;3,4;2,3;1,3;1,2;1,2;1,0;1,0;2,0;4,2;4,2;4,3;2,2;3,3;1,1;3,1;2,2;2,2;3,2;2,1;4,2;2,3;2,2" o:connectangles="0,0,0,0,0,0,0,0,0,0,0,0,0,0,0,0,0,0,0,0,0,0,0,0"/>
                  <o:lock v:ext="edit" verticies="t"/>
                </v:shape>
                <v:shape id="Freeform 7025" o:spid="_x0000_s1105" style="position:absolute;left:727;top:528;width:112;height:136;visibility:visible;mso-wrap-style:square;v-text-anchor:top" coordsize="1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7CsUA&#10;AADdAAAADwAAAGRycy9kb3ducmV2LnhtbESPT2vCQBTE7wW/w/KE3upuqhWJrkEChR4s1D/g9SX7&#10;TKLZtyG71fTbdwsFj8PM/IZZZYNtxY163zjWkEwUCOLSmYYrDcfD+8sChA/IBlvHpOGHPGTr0dMK&#10;U+PuvKPbPlQiQtinqKEOoUul9GVNFv3EdcTRO7veYoiyr6Tp8R7htpWvSs2lxYbjQo0d5TWV1/23&#10;1dDSV1IUp0uxS3KebZm3n9NpqfXzeNgsQQQawiP83/4wGmZKv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bsKxQAAAN0AAAAPAAAAAAAAAAAAAAAAAJgCAABkcnMv&#10;ZG93bnJldi54bWxQSwUGAAAAAAQABAD1AAAAigMAAAAA&#10;" path="m8,35l6,42,5,50r,5l6,58r1,3l9,64r,3l8,71,5,76,3,79,1,81r,3l,85r8,3l8,92r,3l8,99r1,6l11,113r1,5l12,123r,4l12,129r4,5l21,136r9,l33,136r14,-9l59,122r9,-3l79,119r9,l97,119r1,-2l99,111r2,-7l112,45,87,1,36,,9,33,8,35xe" fillcolor="#ff7050" stroked="f">
                  <v:path arrowok="t" o:connecttype="custom" o:connectlocs="8,35;6,42;5,50;5,55;6,58;7,61;9,64;9,67;8,71;5,76;3,79;1,81;1,84;0,85;8,88;8,92;8,95;8,99;9,105;11,113;12,118;12,123;12,127;12,129;16,134;21,136;30,136;33,136;47,127;59,122;68,119;79,119;88,119;97,119;98,117;99,111;101,104;112,45;87,1;36,0;9,33;8,35" o:connectangles="0,0,0,0,0,0,0,0,0,0,0,0,0,0,0,0,0,0,0,0,0,0,0,0,0,0,0,0,0,0,0,0,0,0,0,0,0,0,0,0,0,0"/>
                </v:shape>
                <v:shape id="Freeform 7026" o:spid="_x0000_s1106" style="position:absolute;left:759;top:648;width:80;height:24;visibility:visible;mso-wrap-style:square;v-text-anchor:top" coordsize="8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0S8UA&#10;AADdAAAADwAAAGRycy9kb3ducmV2LnhtbESPT2sCMRTE74LfITyhN81qSy1bo4h/oB560Lb0+ti8&#10;Jls3L2uS6vbbm0LB4zAzv2Fmi8414kwh1p4VjEcFCOLK65qNgve37fAJREzIGhvPpOCXIizm/d4M&#10;S+0vvKfzIRmRIRxLVGBTakspY2XJYRz5ljh7Xz44TFkGI3XAS4a7Rk6K4lE6rDkvWGxpZak6Hn6c&#10;gslpdz/9PK3jRzi+2q3ZfDvTrZW6G3TLZxCJunQL/7dftIKHTIS/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jRLxQAAAN0AAAAPAAAAAAAAAAAAAAAAAJgCAABkcnMv&#10;ZG93bnJldi54bWxQSwUGAAAAAAQABAD1AAAAigMAAAAA&#10;" path="m1,17l3,16,6,14r4,-3l18,8,22,5,27,4,30,2r6,l41,1,48,r7,l63,r8,1l74,4r3,5l78,14r2,3l80,20r,2l80,24r-2,l73,23,64,20,56,18,42,17,36,16r-9,l19,16r-5,2l10,19,5,21,2,23,,24,,20,1,17xe" fillcolor="#ccc" stroked="f">
                  <v:path arrowok="t" o:connecttype="custom" o:connectlocs="1,17;3,16;6,14;10,11;18,8;22,5;27,4;30,2;36,2;41,1;48,0;55,0;63,0;71,1;71,1;74,4;77,9;78,14;80,17;80,20;80,22;80,24;78,24;73,23;64,20;56,18;42,17;36,16;27,16;19,16;14,18;10,19;5,21;2,23;0,24;0,20;1,17;1,17;1,17" o:connectangles="0,0,0,0,0,0,0,0,0,0,0,0,0,0,0,0,0,0,0,0,0,0,0,0,0,0,0,0,0,0,0,0,0,0,0,0,0,0,0"/>
                </v:shape>
                <v:shape id="Freeform 7027" o:spid="_x0000_s1107" style="position:absolute;left:759;top:632;width:72;height:32;visibility:visible;mso-wrap-style:square;v-text-anchor:top" coordsize="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A48UA&#10;AADdAAAADwAAAGRycy9kb3ducmV2LnhtbESPX2vCMBTF34V9h3AHe9NEJ1OqqQzBsbdtKqJv1+au&#10;LU1uSpNp/fbLYODj4fz5cZar3llxoS7UnjWMRwoEceFNzaWG/W4znIMIEdmg9UwabhRglT8MlpgZ&#10;f+UvumxjKdIIhww1VDG2mZShqMhhGPmWOHnfvnMYk+xKaTq8pnFn5USpF+mw5kSosKV1RUWz/XGJ&#10;G07PbnYevzWH/uMQjoX9tOVG66fH/nUBIlIf7+H/9rvRMFVqBn9v0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DjxQAAAN0AAAAPAAAAAAAAAAAAAAAAAJgCAABkcnMv&#10;ZG93bnJldi54bWxQSwUGAAAAAAQABAD1AAAAigMAAAAA&#10;" path="m70,14l62,13r-10,l44,13r-7,l29,15r-7,2l21,15r,-6l23,6,25,4r1,l24,,19,,16,1r2,3l16,8r-4,5l10,17,8,23,6,26,,29r,2l2,32,7,28,18,23,30,18r7,-1l51,16r9,l67,16r5,1l71,13r-1,1xe" fillcolor="#9e698e" stroked="f">
                  <v:path arrowok="t" o:connecttype="custom" o:connectlocs="70,14;62,13;52,13;44,13;37,13;29,15;22,17;21,15;21,9;23,6;25,4;26,4;24,0;19,0;16,1;18,4;16,8;12,13;10,17;8,23;6,26;0,29;0,31;2,32;7,28;18,23;30,18;37,17;51,16;60,16;67,16;72,17;71,13;70,14" o:connectangles="0,0,0,0,0,0,0,0,0,0,0,0,0,0,0,0,0,0,0,0,0,0,0,0,0,0,0,0,0,0,0,0,0,0"/>
                </v:shape>
                <v:shape id="Freeform 7028" o:spid="_x0000_s1108" style="position:absolute;left:767;top:584;width:8;height:4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ErcAA&#10;AADdAAAADwAAAGRycy9kb3ducmV2LnhtbERPTYvCMBC9L/gfwgh7WxNFVKpRRBSEPYjd9T40Yxtt&#10;JqWJtv57c1jY4+N9rza9q8WT2mA9axiPFAjiwhvLpYbfn8PXAkSIyAZrz6ThRQE268HHCjPjOz7T&#10;M4+lSCEcMtRQxdhkUoaiIodh5BvixF196zAm2JbStNilcFfLiVIz6dByaqiwoV1FxT1/OA2n+Z17&#10;O+1us2Bjp26v/LL/tlp/DvvtEkSkPv6L/9xHo2GqVJqb3q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4ErcAAAADdAAAADwAAAAAAAAAAAAAAAACYAgAAZHJzL2Rvd25y&#10;ZXYueG1sUEsFBgAAAAAEAAQA9QAAAIUDAAAAAA==&#10;" path="m3,7r1,4l4,14,3,18,2,19,1,21r,-6l1,11,1,7,1,2,2,,5,3,7,6r1,4l8,18,7,24r,1l5,30,3,35,2,37,,40,,36,,32r1,1l3,30,5,27,6,24r,-6l6,14,7,11,6,7,5,9,4,8,4,6,3,7xe" fillcolor="#800044" stroked="f">
                  <v:path arrowok="t" o:connecttype="custom" o:connectlocs="3,7;4,11;4,14;3,18;2,19;1,21;1,15;1,11;1,7;1,2;2,0;5,3;7,6;8,10;8,18;7,24;7,25;5,30;3,35;2,37;0,40;0,36;0,32;1,33;3,30;5,27;6,24;6,18;6,14;7,11;6,7;5,9;4,8;4,6;3,7" o:connectangles="0,0,0,0,0,0,0,0,0,0,0,0,0,0,0,0,0,0,0,0,0,0,0,0,0,0,0,0,0,0,0,0,0,0,0"/>
                </v:shape>
                <v:shape id="Freeform 7029" o:spid="_x0000_s1109" style="position:absolute;left:727;top:592;width:8;height:24;visibility:visible;mso-wrap-style:square;v-text-anchor:top" coordsize="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LXcYA&#10;AADdAAAADwAAAGRycy9kb3ducmV2LnhtbESPQWvCQBSE74L/YXmCt7qriLWpq5RWa09KYqHXZ/aZ&#10;BLNv0+xW47/vFgoeh5n5hlmsOluLC7W+cqxhPFIgiHNnKi40fB42D3MQPiAbrB2Thht5WC37vQUm&#10;xl05pUsWChEh7BPUUIbQJFL6vCSLfuQa4uidXGsxRNkW0rR4jXBby4lSM2mx4rhQYkOvJeXn7Mdq&#10;MMd899Vs18XsO33cvx+zQzcZv2k9HHQvzyACdeEe/m9/GA1TpZ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gLXcYAAADdAAAADwAAAAAAAAAAAAAAAACYAgAAZHJz&#10;L2Rvd25yZXYueG1sUEsFBgAAAAAEAAQA9QAAAIsDAAAAAA==&#10;" path="m8,l7,4,4,9,2,12,,16r,4l1,20r4,4l7,24,5,16r,-6l8,1,8,xe" fillcolor="#ff7050" stroked="f">
                  <v:path arrowok="t" o:connecttype="custom" o:connectlocs="8,0;7,4;4,9;2,12;0,16;0,20;1,20;5,24;7,24;5,16;5,10;8,1;8,0" o:connectangles="0,0,0,0,0,0,0,0,0,0,0,0,0"/>
                </v:shape>
                <v:shape id="Freeform 7030" o:spid="_x0000_s1110" style="position:absolute;left:768;top:585;width:14;height:14;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Zn8EA&#10;AADdAAAADwAAAGRycy9kb3ducmV2LnhtbERPyW7CMBC9V+IfrEHqrdggRFCKQSxC6q0Kgfs0niYp&#10;8TjEhqR/jw+Venx6+2oz2EY8qPO1Yw3TiQJBXDhTc6nhnB/fliB8QDbYOCYNv+Rhsx69rDA1rueM&#10;HqdQihjCPkUNVQhtKqUvKrLoJ64ljty36yyGCLtSmg77GG4bOVNqIS3WHBsqbGlfUXE93a2GS8PZ&#10;59dtZ3OV14c+GZLM/iRav46H7TuIQEP4F/+5P4yGuZr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cmZ/BAAAA3QAAAA8AAAAAAAAAAAAAAAAAmAIAAGRycy9kb3du&#10;cmV2LnhtbFBLBQYAAAAABAAEAPUAAACGAwAAAAA=&#10;" path="m11,r8,8c20,8,20,9,20,9r8,8l15,28,8,19r1,1l,13,11,xe" fillcolor="#800044" strokecolor="#800044" strokeweight="0">
                  <v:path arrowok="t" o:connecttype="custom" o:connectlocs="2,0;3,1;3,2;4,3;2,4;1,3;2,3;0,2;2,0" o:connectangles="0,0,0,0,0,0,0,0,0"/>
                </v:shape>
                <v:shape id="Freeform 7031" o:spid="_x0000_s1111" style="position:absolute;left:770;top:616;width:11;height:16;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cC8YA&#10;AADdAAAADwAAAGRycy9kb3ducmV2LnhtbESP0WrCQBRE3wv+w3KFvoS6SShSU1fRQmlJX1LbD7js&#10;XpNg9m7MbjX+fVcQfBxm5gyzXI+2EycafOtYQTZLQRBrZ1quFfz+vD+9gPAB2WDnmBRcyMN6NXlY&#10;YmHcmb/ptAu1iBD2BSpoQugLKb1uyKKfuZ44ens3WAxRDrU0A54j3HYyT9O5tNhyXGiwp7eG9GH3&#10;ZxWUep5kSYn5UYePzWJhqu3XpVLqcTpuXkEEGsM9fGt/GgXPaZbB9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UcC8YAAADdAAAADwAAAAAAAAAAAAAAAACYAgAAZHJz&#10;L2Rvd25yZXYueG1sUEsFBgAAAAAEAAQA9QAAAIsDAAAAAA==&#10;" path="m,17l6,15,,20,3,13,5,9c5,8,6,8,6,7l10,3c11,1,13,,16,r1,l17,16r-1,l22,14r-4,4l19,15r-2,5l15,27v-1,2,-4,3,-6,4l3,32,,17xe" fillcolor="#800044" strokecolor="#800044" strokeweight="0">
                  <v:path arrowok="t" o:connecttype="custom" o:connectlocs="0,3;1,2;0,3;1,2;1,2;1,1;2,1;2,0;3,0;3,2;2,2;3,2;3,3;3,2;3,3;2,4;2,4;1,4;0,3" o:connectangles="0,0,0,0,0,0,0,0,0,0,0,0,0,0,0,0,0,0,0"/>
                </v:shape>
                <v:shape id="Freeform 7032" o:spid="_x0000_s1112" style="position:absolute;left:731;top:517;width:119;height:127;visibility:visible;mso-wrap-style:square;v-text-anchor:top" coordsize="11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D8cYA&#10;AADdAAAADwAAAGRycy9kb3ducmV2LnhtbESPT4vCMBTE74LfITxhb2tqWWStRhGh4EFY/Lfs8dE8&#10;22LzUpOoXT+9WVjwOMzMb5jZojONuJHztWUFo2ECgriwuuZSwWGfv3+C8AFZY2OZFPySh8W835th&#10;pu2dt3TbhVJECPsMFVQhtJmUvqjIoB/aljh6J+sMhihdKbXDe4SbRqZJMpYGa44LFba0qqg4765G&#10;wXe4btaXyfjxk+8fq/To8i9zzJV6G3TLKYhAXXiF/9trreAjGaXw9y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TD8cYAAADdAAAADwAAAAAAAAAAAAAAAACYAgAAZHJz&#10;L2Rvd25yZXYueG1sUEsFBgAAAAAEAAQA9QAAAIsDAAAAAA==&#10;" path="m102,115r9,-23l111,82r3,7l115,76r1,9l117,69r,7l119,57,117,45,112,32,104,20,93,17,84,2,69,,64,,56,1,38,6,23,18,11,30,,45,4,55r14,8l11,53r6,7l22,65,19,59,29,70,25,63r6,9l31,76,30,86r4,7l36,83r2,-8l42,72r5,4l52,83,50,76r5,8l57,101r,-9l62,113r8,6l78,119r6,-4l91,121r7,-7l99,127r3,-12xe" fillcolor="black" stroked="f">
                  <v:path arrowok="t" o:connecttype="custom" o:connectlocs="102,115;111,92;111,82;114,89;115,76;116,85;117,69;117,76;119,57;117,45;112,32;104,20;93,17;84,2;69,0;64,0;56,1;38,6;23,18;11,30;0,45;4,55;18,63;11,53;17,60;22,65;19,59;29,70;25,63;31,72;31,76;30,86;34,93;36,83;38,75;42,72;47,76;52,83;50,76;55,84;57,101;57,92;62,113;70,119;78,119;84,115;91,121;98,114;99,127;102,115" o:connectangles="0,0,0,0,0,0,0,0,0,0,0,0,0,0,0,0,0,0,0,0,0,0,0,0,0,0,0,0,0,0,0,0,0,0,0,0,0,0,0,0,0,0,0,0,0,0,0,0,0,0"/>
                </v:shape>
                <v:shape id="Freeform 7033" o:spid="_x0000_s1113" style="position:absolute;left:727;top:513;width:128;height:135;visibility:visible;mso-wrap-style:square;v-text-anchor:top" coordsize="25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QcMUA&#10;AADdAAAADwAAAGRycy9kb3ducmV2LnhtbESPQWsCMRSE70L/Q3gFb5rdYqWuRpEWRTwUtCIen5vn&#10;ZunmZd1E3f57UxA8DjPzDTOZtbYSV2p86VhB2k9AEOdOl1wo2P0seh8gfEDWWDkmBX/kYTZ96Uww&#10;0+7GG7puQyEihH2GCkwIdSalzw1Z9H1XE0fv5BqLIcqmkLrBW4TbSr4lyVBaLDkuGKzp01D+u71Y&#10;Be+H1Jr0uPrGvT584Tw/D5bntVLd13Y+BhGoDc/wo73SCgZJOoL/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BwxQAAAN0AAAAPAAAAAAAAAAAAAAAAAJgCAABkcnMv&#10;ZG93bnJldi54bWxQSwUGAAAAAAQABAD1AAAAigMAAAAA&#10;" path="m206,237r19,-46l224,194r,-21c224,169,227,165,231,165v4,-1,8,2,9,5l244,186r-15,1l231,162v,-5,4,-8,8,-8c243,154,246,157,247,161r2,18l233,179r3,-32c236,143,240,140,244,140v5,,8,3,8,8l252,162r-16,-1l241,123r,2l236,100r1,1l227,76r1,2l211,54r4,3l192,52v-2,-1,-4,-2,-5,-4l170,16r6,4l145,16r-9,l137,16r-16,3l87,28r2,-1l59,51,35,75r1,-1l15,105r1,-8l23,117r-3,-4l48,129,37,140,22,120v-2,-3,-2,-8,2,-11c27,107,32,107,35,110r12,14l58,135,46,145,38,133v-2,-4,-1,-8,2,-11c43,120,48,120,51,123r20,20l59,153,50,140v-2,-3,-1,-8,2,-11c56,127,61,127,63,131r13,18c77,150,78,152,78,153r,9l75,182r-1,-5l83,192r-15,2l73,174r4,-16c77,156,78,155,79,154r8,-7c90,145,94,145,97,147r10,9c107,157,108,157,108,157r11,15l105,179r-4,-14c100,161,101,157,105,155v4,-2,8,,10,3l125,174v1,1,2,2,2,3l131,212r-16,1l115,194v,-4,3,-7,7,-8c126,186,130,189,131,193r10,41l138,230r15,11l148,240r17,l160,241r11,-8c175,231,179,231,182,234r14,13l185,248r13,-15c201,230,204,229,207,230v3,1,5,4,5,7l215,264r-16,-2l206,237xm214,267v-1,3,-4,6,-8,5c202,272,199,269,199,265r-2,-26l211,243r-14,15c196,260,194,261,192,261v-3,,-5,,-6,-2l171,245r10,1l170,254v-2,1,-3,2,-5,2l148,256v-2,,-4,-1,-5,-2l128,243v-1,-1,-2,-3,-3,-5l115,196r16,-2l131,213v,4,-3,8,-7,8c120,221,116,218,115,214r-4,-35l112,183,102,167r14,-7l120,174v2,4,,8,-3,10c113,186,109,185,106,182l95,167r1,1l87,159r10,l90,166r2,-4l89,178r-5,20c83,201,81,203,78,204v-4,,-7,-1,-9,-4l61,186v-1,-2,-2,-4,-2,-5l62,162r,-9l63,158,50,140r13,-9l72,144v3,3,2,8,-1,11c68,157,63,157,60,154l39,134,52,124r7,12c61,140,61,144,57,147v-3,2,-7,2,-10,-1l34,134,23,121,35,111r15,20c52,134,52,138,49,141v-2,3,-6,3,-10,2l12,126v-2,,-3,-2,-4,-4l1,103c,101,,98,2,96l23,65v,,,-1,1,-1l49,38,80,14v,,1,-1,2,-1l118,3,135,1v,-1,1,-1,1,-1l147,1r31,4c180,5,183,6,184,9r17,31l196,36r23,6c221,42,223,43,224,45r17,23c241,69,242,69,242,70r9,26c252,96,252,97,252,97r4,25c256,123,257,124,256,125r-4,38c251,167,248,170,244,170v-5,,-8,-4,-8,-8l236,148r16,l249,181v,4,-4,7,-8,7c237,188,234,185,233,181r-2,-18l247,163r-2,26c244,193,241,196,237,196v-4,,-7,-2,-8,-6l224,175r16,-2l240,194v,1,,3,-1,3l221,242r-7,25xe" fillcolor="black" strokeweight="0">
                  <v:path arrowok="t" o:connecttype="custom" o:connectlocs="28,21;28,22;31,22;31,18;30,15;28,9;23,6;17,2;11,3;1,13;6,16;4,13;4,16;7,19;9,18;9,22;9,19;13,19;12,20;15,22;15,22;19,29;21,28;24,28;24,32;24,32;24,32;21,31;16,29;16,26;14,22;14,22;10,19;11,22;7,22;7,19;8,19;7,16;2,15;4,17;0,11;10,1;17,0;25,5;30,8;32,15;29,20;30,23;30,23;30,21;26,32" o:connectangles="0,0,0,0,0,0,0,0,0,0,0,0,0,0,0,0,0,0,0,0,0,0,0,0,0,0,0,0,0,0,0,0,0,0,0,0,0,0,0,0,0,0,0,0,0,0,0,0,0,0,0"/>
                  <o:lock v:ext="edit" verticies="t"/>
                </v:shape>
                <v:shape id="Freeform 7034" o:spid="_x0000_s1114" style="position:absolute;left:707;top:747;width:239;height:246;visibility:visible;mso-wrap-style:square;v-text-anchor:top" coordsize="23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DHcUA&#10;AADdAAAADwAAAGRycy9kb3ducmV2LnhtbESPQWvCQBSE74L/YXlCb7ppKKLRVaq0KIIUo95fs69J&#10;NPs2ZFeN/94VhB6HmfmGmc5bU4krNa60rOB9EIEgzqwuOVdw2H/3RyCcR9ZYWSYFd3Iwn3U7U0y0&#10;vfGOrqnPRYCwS1BB4X2dSOmyggy6ga2Jg/dnG4M+yCaXusFbgJtKxlE0lAZLDgsF1rQsKDunFxMo&#10;x+xn/DtctqvF9ivN9/FptLmflHrrtZ8TEJ5a/x9+tddawUcUj+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wMdxQAAAN0AAAAPAAAAAAAAAAAAAAAAAJgCAABkcnMv&#10;ZG93bnJldi54bWxQSwUGAAAAAAQABAD1AAAAigMAAAAA&#10;" path="m224,246l239,33,213,,61,5,17,12,,16,87,242r137,4xe" fillcolor="#59a5e4" stroked="f">
                  <v:path arrowok="t" o:connecttype="custom" o:connectlocs="224,246;239,33;213,0;61,5;17,12;0,16;87,242;224,246" o:connectangles="0,0,0,0,0,0,0,0"/>
                </v:shape>
                <v:shape id="Freeform 7035" o:spid="_x0000_s1115" style="position:absolute;left:703;top:743;width:247;height:255;visibility:visible;mso-wrap-style:square;v-text-anchor:top" coordsize="49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4U8AA&#10;AADdAAAADwAAAGRycy9kb3ducmV2LnhtbERPyYoCMRC9C/MPoQa8aXocN1qjyDCCeHM7eCs71QvT&#10;qTRJRrv/3hwEj4+3L9etqcWdnK8sK/gaJiCIM6srLhScT9vBHIQPyBpry6SgIw/r1Udviam2Dz7Q&#10;/RgKEUPYp6igDKFJpfRZSQb90DbEkcutMxgidIXUDh8x3NRylCRTabDi2FBiQz8lZX/Hf6Ng5m7X&#10;dj+x3TXk59r+StnRJVeq/9luFiACteEtfrl3WsE4+Y7745v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y4U8AAAADdAAAADwAAAAAAAAAAAAAAAACYAgAAZHJzL2Rvd25y&#10;ZXYueG1sUEsFBgAAAAAEAAQA9QAAAIUDAAAAAA==&#10;" path="m458,496r-8,8l480,73r2,6l430,13r7,3l130,26,43,40,11,49,16,38,190,492r-8,-5l458,496xm182,503v-3,,-6,-2,-7,-5l1,44c,42,,40,1,38,2,36,4,34,6,33l40,24,129,10,437,v2,,4,2,6,4l495,69v1,1,2,3,1,5l466,505v-1,4,-4,8,-9,7l182,503xe" fillcolor="black" strokeweight="0">
                  <v:path arrowok="t" o:connecttype="custom" o:connectlocs="56,61;55,62;59,9;59,9;53,1;54,2;16,3;5,5;1,6;2,4;23,61;22,60;56,61;22,62;21,61;0,5;0,4;0,4;5,3;16,1;54,0;54,0;61,8;61,9;57,62;56,63;22,62" o:connectangles="0,0,0,0,0,0,0,0,0,0,0,0,0,0,0,0,0,0,0,0,0,0,0,0,0,0,0"/>
                  <o:lock v:ext="edit" verticies="t"/>
                </v:shape>
                <v:shape id="Freeform 7036" o:spid="_x0000_s1116" style="position:absolute;left:668;top:763;width:71;height:230;visibility:visible;mso-wrap-style:square;v-text-anchor:top" coordsize="7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h3MYA&#10;AADdAAAADwAAAGRycy9kb3ducmV2LnhtbESP3YrCMBSE74V9h3AWvNPUVWStRpEVoeAPrAreHppj&#10;W7Y56TZR27c3guDlMDPfMLNFY0pxo9oVlhUM+hEI4tTqgjMFp+O69w3CeWSNpWVS0JKDxfyjM8NY&#10;2zv/0u3gMxEg7GJUkHtfxVK6NCeDrm8r4uBdbG3QB1lnUtd4D3BTyq8oGkuDBYeFHCv6ySn9O1yN&#10;gtVo87+9rnfnfbJaZmnVtn6SFEp1P5vlFISnxr/Dr3aiFYyi4QC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h3MYAAADdAAAADwAAAAAAAAAAAAAAAACYAgAAZHJz&#10;L2Rvd25yZXYueG1sUEsFBgAAAAAEAAQA9QAAAIsDAAAAAA==&#10;" path="m71,113l68,27,41,,30,21,16,67,6,129,,219r19,11l71,113xe" fillcolor="#6495b4" stroked="f">
                  <v:path arrowok="t" o:connecttype="custom" o:connectlocs="71,113;68,27;41,0;30,21;16,67;6,129;0,219;19,230;71,113" o:connectangles="0,0,0,0,0,0,0,0,0"/>
                </v:shape>
                <v:shape id="Freeform 7037" o:spid="_x0000_s1117" style="position:absolute;left:664;top:759;width:80;height:239;visibility:visible;mso-wrap-style:square;v-text-anchor:top" coordsize="16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y3cYA&#10;AADdAAAADwAAAGRycy9kb3ducmV2LnhtbESPQWvCQBSE74X+h+UVvOlGD1ajG5FSQYSKxh56fGSf&#10;2ZDs2zS7jem/7wpCj8PMfMOsN4NtRE+drxwrmE4SEMSF0xWXCj4vu/EChA/IGhvHpOCXPGyy56c1&#10;ptrd+Ex9HkoRIexTVGBCaFMpfWHIop+4ljh6V9dZDFF2pdQd3iLcNnKWJHNpseK4YLClN0NFnf9Y&#10;BbT/mpljezh9c316f7185P2uz5UavQzbFYhAQ/gPP9p7rWCRLOdw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ey3cYAAADdAAAADwAAAAAAAAAAAAAAAACYAgAAZHJz&#10;L2Rvd25yZXYueG1sUEsFBgAAAAAEAAQA9QAAAIsDAAAAAA==&#10;" path="m145,233r-1,3l137,62r2,5l85,14,98,12,76,55r1,-1l48,146r1,-1l29,268,16,449r-3,-7l52,466r-12,3l145,233xm55,476v-1,2,-3,3,-5,4c48,481,45,481,43,479l4,455c2,454,,451,,448l13,266,33,143v,-1,,-1,,-2l62,49v,,,-1,,-1l84,5c85,3,87,1,90,1v2,-1,5,,7,2l151,56v1,2,2,3,2,5l160,236v1,1,,2,,3l55,476xe" fillcolor="black" strokeweight="0">
                  <v:path arrowok="t" o:connecttype="custom" o:connectlocs="18,29;18,29;17,7;17,8;10,1;12,1;9,6;9,6;6,18;6,18;3,33;2,55;1,54;6,57;5,58;18,29;6,59;6,59;5,59;0,56;0,55;1,33;4,17;4,17;7,6;7,6;10,0;11,0;12,0;18,7;19,7;20,29;20,29;6,59" o:connectangles="0,0,0,0,0,0,0,0,0,0,0,0,0,0,0,0,0,0,0,0,0,0,0,0,0,0,0,0,0,0,0,0,0,0"/>
                  <o:lock v:ext="edit" verticies="t"/>
                </v:shape>
                <v:shape id="Freeform 7038" o:spid="_x0000_s1118" style="position:absolute;left:691;top:763;width:255;height:230;visibility:visible;mso-wrap-style:square;v-text-anchor:top" coordsize="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dXcMA&#10;AADdAAAADwAAAGRycy9kb3ducmV2LnhtbESPQYvCMBSE78L+h/AWvIim68G6XaMsguJVq3t+JM+2&#10;bvNSmqjVX28EweMwM98ws0Vna3Gh1leOFXyNEhDE2pmKCwX7fDWcgvAB2WDtmBTcyMNi/tGbYWbc&#10;lbd02YVCRAj7DBWUITSZlF6XZNGPXEMcvaNrLYYo20KaFq8Rbms5TpKJtFhxXCixoWVJ+n93tgpS&#10;ve5OfyG9GX2Sy8E+P5h7vlKq/9n9/oAI1IV3+NXeGAXT5DuF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cdXcMAAADdAAAADwAAAAAAAAAAAAAAAACYAgAAZHJzL2Rv&#10;d25yZXYueG1sUEsFBgAAAAAEAAQA9QAAAIgDAAAAAA==&#10;" path="m254,225r-5,-99l255,14,231,,94,4,54,11,40,15,28,35,16,77,7,135,1,219,,230r254,-5xe" fillcolor="#77a09e" stroked="f">
                  <v:path arrowok="t" o:connecttype="custom" o:connectlocs="254,225;249,126;255,14;231,0;94,4;54,11;40,15;28,35;16,77;7,135;1,219;0,230;254,225" o:connectangles="0,0,0,0,0,0,0,0,0,0,0,0,0"/>
                </v:shape>
                <v:shape id="Freeform 7039" o:spid="_x0000_s1119" style="position:absolute;left:688;top:759;width:262;height:239;visibility:visible;mso-wrap-style:square;v-text-anchor:top" coordsize="52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ai8MA&#10;AADdAAAADwAAAGRycy9kb3ducmV2LnhtbERPu2rDMBTdA/0HcQPdYjkFh9SNEtpCIIOH1A6Ubhfr&#10;1k9dGUuN3X59NQQyHs57d5hNL640usaygnUUgyAurW64UnApjqstCOeRNfaWScEvOTjsHxY7TLWd&#10;+IOuua9ECGGXooLa+yGV0pU1GXSRHYgD921Hgz7AsZJ6xCmEm14+xfFGGmw4NNQ40HtNZZf/GAVt&#10;QtmUnd8+26+8w2NSuL/m5JR6XM6vLyA8zf4uvrlPWsE2fg5zw5vwBO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mai8MAAADdAAAADwAAAAAAAAAAAAAAAACYAgAAZHJzL2Rv&#10;d25yZXYueG1sUEsFBgAAAAAEAAQA9QAAAIgDAAAAAA==&#10;" path="m518,454r-8,8l500,262,512,36r4,8l468,15r4,1l198,25,118,38,89,46r5,-4l71,82r1,-1l48,166,29,282,18,450r-2,23l8,464,518,454xm9,480v-3,1,-5,,-6,-2c1,476,,474,,472l2,449,13,279,32,161,57,76v,,,-1,,-2l80,34v1,-2,3,-3,5,-4l115,22,197,9,472,v1,,3,1,4,2l524,30v3,1,5,4,4,7l516,261r10,201c526,464,526,466,524,467v-1,2,-3,3,-6,3l9,480xe" fillcolor="black" strokeweight="0">
                  <v:path arrowok="t" o:connecttype="custom" o:connectlocs="63,56;62,57;61,32;62,4;63,5;57,1;57,2;24,3;14,4;11,5;11,5;8,10;9,10;6,20;3,35;2,55;2,58;1,57;63,56;1,59;0,59;0,58;0,55;1,34;4,20;7,9;7,9;10,4;10,3;14,2;24,1;57,0;58,0;64,3;64,4;63,32;64,57;64,57;63,58;1,59" o:connectangles="0,0,0,0,0,0,0,0,0,0,0,0,0,0,0,0,0,0,0,0,0,0,0,0,0,0,0,0,0,0,0,0,0,0,0,0,0,0,0,0"/>
                  <o:lock v:ext="edit" verticies="t"/>
                </v:shape>
              </v:group>
            </w:pict>
          </mc:Fallback>
        </mc:AlternateContent>
      </w:r>
      <w:r w:rsidRPr="00812B25">
        <w:rPr>
          <w:noProof/>
          <w:lang w:eastAsia="zh-CN"/>
        </w:rPr>
        <mc:AlternateContent>
          <mc:Choice Requires="wps">
            <w:drawing>
              <wp:anchor distT="0" distB="0" distL="114300" distR="114300" simplePos="0" relativeHeight="251672576" behindDoc="0" locked="0" layoutInCell="1" allowOverlap="1" wp14:anchorId="702A7964" wp14:editId="287FE432">
                <wp:simplePos x="0" y="0"/>
                <wp:positionH relativeFrom="column">
                  <wp:posOffset>3174365</wp:posOffset>
                </wp:positionH>
                <wp:positionV relativeFrom="paragraph">
                  <wp:posOffset>648970</wp:posOffset>
                </wp:positionV>
                <wp:extent cx="374015" cy="5080"/>
                <wp:effectExtent l="0" t="0" r="26035" b="13970"/>
                <wp:wrapNone/>
                <wp:docPr id="3036" name="Freeform 69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4015" cy="5080"/>
                        </a:xfrm>
                        <a:custGeom>
                          <a:avLst/>
                          <a:gdLst>
                            <a:gd name="T0" fmla="*/ 12903200 w 589"/>
                            <a:gd name="T1" fmla="*/ 0 h 8"/>
                            <a:gd name="T2" fmla="*/ 0 w 589"/>
                            <a:gd name="T3" fmla="*/ 1209675 h 8"/>
                            <a:gd name="T4" fmla="*/ 0 w 589"/>
                            <a:gd name="T5" fmla="*/ 2419350 h 8"/>
                            <a:gd name="T6" fmla="*/ 12903200 w 589"/>
                            <a:gd name="T7" fmla="*/ 3225800 h 8"/>
                            <a:gd name="T8" fmla="*/ 0 w 589"/>
                            <a:gd name="T9" fmla="*/ 2419350 h 8"/>
                            <a:gd name="T10" fmla="*/ 35483800 w 589"/>
                            <a:gd name="T11" fmla="*/ 0 h 8"/>
                            <a:gd name="T12" fmla="*/ 22580600 w 589"/>
                            <a:gd name="T13" fmla="*/ 1209675 h 8"/>
                            <a:gd name="T14" fmla="*/ 22580600 w 589"/>
                            <a:gd name="T15" fmla="*/ 2419350 h 8"/>
                            <a:gd name="T16" fmla="*/ 35483800 w 589"/>
                            <a:gd name="T17" fmla="*/ 3225800 h 8"/>
                            <a:gd name="T18" fmla="*/ 22580600 w 589"/>
                            <a:gd name="T19" fmla="*/ 2419350 h 8"/>
                            <a:gd name="T20" fmla="*/ 57661175 w 589"/>
                            <a:gd name="T21" fmla="*/ 0 h 8"/>
                            <a:gd name="T22" fmla="*/ 44757975 w 589"/>
                            <a:gd name="T23" fmla="*/ 1209675 h 8"/>
                            <a:gd name="T24" fmla="*/ 44757975 w 589"/>
                            <a:gd name="T25" fmla="*/ 2419350 h 8"/>
                            <a:gd name="T26" fmla="*/ 57661175 w 589"/>
                            <a:gd name="T27" fmla="*/ 3225800 h 8"/>
                            <a:gd name="T28" fmla="*/ 44757975 w 589"/>
                            <a:gd name="T29" fmla="*/ 2419350 h 8"/>
                            <a:gd name="T30" fmla="*/ 80241775 w 589"/>
                            <a:gd name="T31" fmla="*/ 0 h 8"/>
                            <a:gd name="T32" fmla="*/ 67338575 w 589"/>
                            <a:gd name="T33" fmla="*/ 1209675 h 8"/>
                            <a:gd name="T34" fmla="*/ 67338575 w 589"/>
                            <a:gd name="T35" fmla="*/ 2419350 h 8"/>
                            <a:gd name="T36" fmla="*/ 80241775 w 589"/>
                            <a:gd name="T37" fmla="*/ 3225800 h 8"/>
                            <a:gd name="T38" fmla="*/ 67338575 w 589"/>
                            <a:gd name="T39" fmla="*/ 2419350 h 8"/>
                            <a:gd name="T40" fmla="*/ 102419150 w 589"/>
                            <a:gd name="T41" fmla="*/ 0 h 8"/>
                            <a:gd name="T42" fmla="*/ 89919175 w 589"/>
                            <a:gd name="T43" fmla="*/ 1209675 h 8"/>
                            <a:gd name="T44" fmla="*/ 89919175 w 589"/>
                            <a:gd name="T45" fmla="*/ 2419350 h 8"/>
                            <a:gd name="T46" fmla="*/ 102419150 w 589"/>
                            <a:gd name="T47" fmla="*/ 3225800 h 8"/>
                            <a:gd name="T48" fmla="*/ 89919175 w 589"/>
                            <a:gd name="T49" fmla="*/ 2419350 h 8"/>
                            <a:gd name="T50" fmla="*/ 124999750 w 589"/>
                            <a:gd name="T51" fmla="*/ 0 h 8"/>
                            <a:gd name="T52" fmla="*/ 112096550 w 589"/>
                            <a:gd name="T53" fmla="*/ 1209675 h 8"/>
                            <a:gd name="T54" fmla="*/ 112096550 w 589"/>
                            <a:gd name="T55" fmla="*/ 2419350 h 8"/>
                            <a:gd name="T56" fmla="*/ 124999750 w 589"/>
                            <a:gd name="T57" fmla="*/ 3225800 h 8"/>
                            <a:gd name="T58" fmla="*/ 112096550 w 589"/>
                            <a:gd name="T59" fmla="*/ 2419350 h 8"/>
                            <a:gd name="T60" fmla="*/ 147580350 w 589"/>
                            <a:gd name="T61" fmla="*/ 0 h 8"/>
                            <a:gd name="T62" fmla="*/ 134677150 w 589"/>
                            <a:gd name="T63" fmla="*/ 1209675 h 8"/>
                            <a:gd name="T64" fmla="*/ 134677150 w 589"/>
                            <a:gd name="T65" fmla="*/ 2419350 h 8"/>
                            <a:gd name="T66" fmla="*/ 147580350 w 589"/>
                            <a:gd name="T67" fmla="*/ 3225800 h 8"/>
                            <a:gd name="T68" fmla="*/ 134677150 w 589"/>
                            <a:gd name="T69" fmla="*/ 2419350 h 8"/>
                            <a:gd name="T70" fmla="*/ 169757725 w 589"/>
                            <a:gd name="T71" fmla="*/ 0 h 8"/>
                            <a:gd name="T72" fmla="*/ 157257750 w 589"/>
                            <a:gd name="T73" fmla="*/ 1209675 h 8"/>
                            <a:gd name="T74" fmla="*/ 157257750 w 589"/>
                            <a:gd name="T75" fmla="*/ 2419350 h 8"/>
                            <a:gd name="T76" fmla="*/ 169757725 w 589"/>
                            <a:gd name="T77" fmla="*/ 3225800 h 8"/>
                            <a:gd name="T78" fmla="*/ 157257750 w 589"/>
                            <a:gd name="T79" fmla="*/ 2419350 h 8"/>
                            <a:gd name="T80" fmla="*/ 192338325 w 589"/>
                            <a:gd name="T81" fmla="*/ 0 h 8"/>
                            <a:gd name="T82" fmla="*/ 179435125 w 589"/>
                            <a:gd name="T83" fmla="*/ 1209675 h 8"/>
                            <a:gd name="T84" fmla="*/ 179435125 w 589"/>
                            <a:gd name="T85" fmla="*/ 2419350 h 8"/>
                            <a:gd name="T86" fmla="*/ 192338325 w 589"/>
                            <a:gd name="T87" fmla="*/ 3225800 h 8"/>
                            <a:gd name="T88" fmla="*/ 179435125 w 589"/>
                            <a:gd name="T89" fmla="*/ 2419350 h 8"/>
                            <a:gd name="T90" fmla="*/ 214918925 w 589"/>
                            <a:gd name="T91" fmla="*/ 0 h 8"/>
                            <a:gd name="T92" fmla="*/ 202015725 w 589"/>
                            <a:gd name="T93" fmla="*/ 1209675 h 8"/>
                            <a:gd name="T94" fmla="*/ 202015725 w 589"/>
                            <a:gd name="T95" fmla="*/ 2419350 h 8"/>
                            <a:gd name="T96" fmla="*/ 214918925 w 589"/>
                            <a:gd name="T97" fmla="*/ 3225800 h 8"/>
                            <a:gd name="T98" fmla="*/ 202015725 w 589"/>
                            <a:gd name="T99" fmla="*/ 2419350 h 8"/>
                            <a:gd name="T100" fmla="*/ 237499525 w 589"/>
                            <a:gd name="T101" fmla="*/ 0 h 8"/>
                            <a:gd name="T102" fmla="*/ 224596325 w 589"/>
                            <a:gd name="T103" fmla="*/ 1209675 h 8"/>
                            <a:gd name="T104" fmla="*/ 224596325 w 589"/>
                            <a:gd name="T105" fmla="*/ 2419350 h 8"/>
                            <a:gd name="T106" fmla="*/ 237499525 w 589"/>
                            <a:gd name="T107" fmla="*/ 3225800 h 8"/>
                            <a:gd name="T108" fmla="*/ 224596325 w 589"/>
                            <a:gd name="T109" fmla="*/ 2419350 h 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89" h="8">
                              <a:moveTo>
                                <a:pt x="0" y="0"/>
                              </a:moveTo>
                              <a:lnTo>
                                <a:pt x="32" y="0"/>
                              </a:lnTo>
                              <a:lnTo>
                                <a:pt x="32" y="3"/>
                              </a:lnTo>
                              <a:lnTo>
                                <a:pt x="0" y="3"/>
                              </a:lnTo>
                              <a:lnTo>
                                <a:pt x="0" y="0"/>
                              </a:lnTo>
                              <a:close/>
                              <a:moveTo>
                                <a:pt x="0" y="6"/>
                              </a:moveTo>
                              <a:lnTo>
                                <a:pt x="32" y="6"/>
                              </a:lnTo>
                              <a:lnTo>
                                <a:pt x="32" y="8"/>
                              </a:lnTo>
                              <a:lnTo>
                                <a:pt x="0" y="8"/>
                              </a:lnTo>
                              <a:lnTo>
                                <a:pt x="0" y="6"/>
                              </a:lnTo>
                              <a:close/>
                              <a:moveTo>
                                <a:pt x="56" y="0"/>
                              </a:moveTo>
                              <a:lnTo>
                                <a:pt x="88" y="0"/>
                              </a:lnTo>
                              <a:lnTo>
                                <a:pt x="88" y="3"/>
                              </a:lnTo>
                              <a:lnTo>
                                <a:pt x="56" y="3"/>
                              </a:lnTo>
                              <a:lnTo>
                                <a:pt x="56" y="0"/>
                              </a:lnTo>
                              <a:close/>
                              <a:moveTo>
                                <a:pt x="56" y="6"/>
                              </a:moveTo>
                              <a:lnTo>
                                <a:pt x="88" y="6"/>
                              </a:lnTo>
                              <a:lnTo>
                                <a:pt x="88" y="8"/>
                              </a:lnTo>
                              <a:lnTo>
                                <a:pt x="56" y="8"/>
                              </a:lnTo>
                              <a:lnTo>
                                <a:pt x="56" y="6"/>
                              </a:lnTo>
                              <a:close/>
                              <a:moveTo>
                                <a:pt x="111" y="0"/>
                              </a:moveTo>
                              <a:lnTo>
                                <a:pt x="143" y="0"/>
                              </a:lnTo>
                              <a:lnTo>
                                <a:pt x="143" y="3"/>
                              </a:lnTo>
                              <a:lnTo>
                                <a:pt x="111" y="3"/>
                              </a:lnTo>
                              <a:lnTo>
                                <a:pt x="111" y="0"/>
                              </a:lnTo>
                              <a:close/>
                              <a:moveTo>
                                <a:pt x="111" y="6"/>
                              </a:moveTo>
                              <a:lnTo>
                                <a:pt x="143" y="6"/>
                              </a:lnTo>
                              <a:lnTo>
                                <a:pt x="143" y="8"/>
                              </a:lnTo>
                              <a:lnTo>
                                <a:pt x="111" y="8"/>
                              </a:lnTo>
                              <a:lnTo>
                                <a:pt x="111" y="6"/>
                              </a:lnTo>
                              <a:close/>
                              <a:moveTo>
                                <a:pt x="167" y="0"/>
                              </a:moveTo>
                              <a:lnTo>
                                <a:pt x="199" y="0"/>
                              </a:lnTo>
                              <a:lnTo>
                                <a:pt x="199" y="3"/>
                              </a:lnTo>
                              <a:lnTo>
                                <a:pt x="167" y="3"/>
                              </a:lnTo>
                              <a:lnTo>
                                <a:pt x="167" y="0"/>
                              </a:lnTo>
                              <a:close/>
                              <a:moveTo>
                                <a:pt x="167" y="6"/>
                              </a:moveTo>
                              <a:lnTo>
                                <a:pt x="199" y="6"/>
                              </a:lnTo>
                              <a:lnTo>
                                <a:pt x="199" y="8"/>
                              </a:lnTo>
                              <a:lnTo>
                                <a:pt x="167" y="8"/>
                              </a:lnTo>
                              <a:lnTo>
                                <a:pt x="167" y="6"/>
                              </a:lnTo>
                              <a:close/>
                              <a:moveTo>
                                <a:pt x="223" y="0"/>
                              </a:moveTo>
                              <a:lnTo>
                                <a:pt x="254" y="0"/>
                              </a:lnTo>
                              <a:lnTo>
                                <a:pt x="254" y="3"/>
                              </a:lnTo>
                              <a:lnTo>
                                <a:pt x="223" y="3"/>
                              </a:lnTo>
                              <a:lnTo>
                                <a:pt x="223" y="0"/>
                              </a:lnTo>
                              <a:close/>
                              <a:moveTo>
                                <a:pt x="223" y="6"/>
                              </a:moveTo>
                              <a:lnTo>
                                <a:pt x="254" y="6"/>
                              </a:lnTo>
                              <a:lnTo>
                                <a:pt x="254" y="8"/>
                              </a:lnTo>
                              <a:lnTo>
                                <a:pt x="223" y="8"/>
                              </a:lnTo>
                              <a:lnTo>
                                <a:pt x="223" y="6"/>
                              </a:lnTo>
                              <a:close/>
                              <a:moveTo>
                                <a:pt x="278" y="0"/>
                              </a:moveTo>
                              <a:lnTo>
                                <a:pt x="310" y="0"/>
                              </a:lnTo>
                              <a:lnTo>
                                <a:pt x="310" y="3"/>
                              </a:lnTo>
                              <a:lnTo>
                                <a:pt x="278" y="3"/>
                              </a:lnTo>
                              <a:lnTo>
                                <a:pt x="278" y="0"/>
                              </a:lnTo>
                              <a:close/>
                              <a:moveTo>
                                <a:pt x="278" y="6"/>
                              </a:moveTo>
                              <a:lnTo>
                                <a:pt x="310" y="6"/>
                              </a:lnTo>
                              <a:lnTo>
                                <a:pt x="310" y="8"/>
                              </a:lnTo>
                              <a:lnTo>
                                <a:pt x="278" y="8"/>
                              </a:lnTo>
                              <a:lnTo>
                                <a:pt x="278" y="6"/>
                              </a:lnTo>
                              <a:close/>
                              <a:moveTo>
                                <a:pt x="334" y="0"/>
                              </a:moveTo>
                              <a:lnTo>
                                <a:pt x="366" y="0"/>
                              </a:lnTo>
                              <a:lnTo>
                                <a:pt x="366" y="3"/>
                              </a:lnTo>
                              <a:lnTo>
                                <a:pt x="334" y="3"/>
                              </a:lnTo>
                              <a:lnTo>
                                <a:pt x="334" y="0"/>
                              </a:lnTo>
                              <a:close/>
                              <a:moveTo>
                                <a:pt x="334" y="6"/>
                              </a:moveTo>
                              <a:lnTo>
                                <a:pt x="366" y="6"/>
                              </a:lnTo>
                              <a:lnTo>
                                <a:pt x="366" y="8"/>
                              </a:lnTo>
                              <a:lnTo>
                                <a:pt x="334" y="8"/>
                              </a:lnTo>
                              <a:lnTo>
                                <a:pt x="334" y="6"/>
                              </a:lnTo>
                              <a:close/>
                              <a:moveTo>
                                <a:pt x="390" y="0"/>
                              </a:moveTo>
                              <a:lnTo>
                                <a:pt x="421" y="0"/>
                              </a:lnTo>
                              <a:lnTo>
                                <a:pt x="421" y="3"/>
                              </a:lnTo>
                              <a:lnTo>
                                <a:pt x="390" y="3"/>
                              </a:lnTo>
                              <a:lnTo>
                                <a:pt x="390" y="0"/>
                              </a:lnTo>
                              <a:close/>
                              <a:moveTo>
                                <a:pt x="390" y="6"/>
                              </a:moveTo>
                              <a:lnTo>
                                <a:pt x="421" y="6"/>
                              </a:lnTo>
                              <a:lnTo>
                                <a:pt x="421" y="8"/>
                              </a:lnTo>
                              <a:lnTo>
                                <a:pt x="390" y="8"/>
                              </a:lnTo>
                              <a:lnTo>
                                <a:pt x="390" y="6"/>
                              </a:lnTo>
                              <a:close/>
                              <a:moveTo>
                                <a:pt x="445" y="0"/>
                              </a:moveTo>
                              <a:lnTo>
                                <a:pt x="477" y="0"/>
                              </a:lnTo>
                              <a:lnTo>
                                <a:pt x="477" y="3"/>
                              </a:lnTo>
                              <a:lnTo>
                                <a:pt x="445" y="3"/>
                              </a:lnTo>
                              <a:lnTo>
                                <a:pt x="445" y="0"/>
                              </a:lnTo>
                              <a:close/>
                              <a:moveTo>
                                <a:pt x="445" y="6"/>
                              </a:moveTo>
                              <a:lnTo>
                                <a:pt x="477" y="6"/>
                              </a:lnTo>
                              <a:lnTo>
                                <a:pt x="477" y="8"/>
                              </a:lnTo>
                              <a:lnTo>
                                <a:pt x="445" y="8"/>
                              </a:lnTo>
                              <a:lnTo>
                                <a:pt x="445" y="6"/>
                              </a:lnTo>
                              <a:close/>
                              <a:moveTo>
                                <a:pt x="501" y="0"/>
                              </a:moveTo>
                              <a:lnTo>
                                <a:pt x="533" y="0"/>
                              </a:lnTo>
                              <a:lnTo>
                                <a:pt x="533" y="3"/>
                              </a:lnTo>
                              <a:lnTo>
                                <a:pt x="501" y="3"/>
                              </a:lnTo>
                              <a:lnTo>
                                <a:pt x="501" y="0"/>
                              </a:lnTo>
                              <a:close/>
                              <a:moveTo>
                                <a:pt x="501" y="6"/>
                              </a:moveTo>
                              <a:lnTo>
                                <a:pt x="533" y="6"/>
                              </a:lnTo>
                              <a:lnTo>
                                <a:pt x="533" y="8"/>
                              </a:lnTo>
                              <a:lnTo>
                                <a:pt x="501" y="8"/>
                              </a:lnTo>
                              <a:lnTo>
                                <a:pt x="501" y="6"/>
                              </a:lnTo>
                              <a:close/>
                              <a:moveTo>
                                <a:pt x="557" y="0"/>
                              </a:moveTo>
                              <a:lnTo>
                                <a:pt x="589" y="0"/>
                              </a:lnTo>
                              <a:lnTo>
                                <a:pt x="589" y="3"/>
                              </a:lnTo>
                              <a:lnTo>
                                <a:pt x="557" y="3"/>
                              </a:lnTo>
                              <a:lnTo>
                                <a:pt x="557" y="0"/>
                              </a:lnTo>
                              <a:close/>
                              <a:moveTo>
                                <a:pt x="557" y="6"/>
                              </a:moveTo>
                              <a:lnTo>
                                <a:pt x="589" y="6"/>
                              </a:lnTo>
                              <a:lnTo>
                                <a:pt x="589" y="8"/>
                              </a:lnTo>
                              <a:lnTo>
                                <a:pt x="557" y="8"/>
                              </a:lnTo>
                              <a:lnTo>
                                <a:pt x="557" y="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C98AD" id="Freeform 6943" o:spid="_x0000_s1026" style="position:absolute;margin-left:249.95pt;margin-top:51.1pt;width:29.45pt;height:.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" path="m,l32,r,3l,3,,xm,6r32,l32,8,,8,,6xm56,l88,r,3l56,3,56,xm56,6r32,l88,8,56,8r,-2xm111,r32,l143,3r-32,l111,xm111,6r32,l143,8r-32,l111,6xm167,r32,l199,3r-32,l167,xm167,6r32,l199,8r-32,l167,6xm223,r31,l254,3r-31,l223,xm223,6r31,l254,8r-31,l223,6xm278,r32,l310,3r-32,l278,xm278,6r32,l310,8r-32,l278,6xm334,r32,l366,3r-32,l334,xm334,6r32,l366,8r-32,l334,6xm390,r31,l421,3r-31,l390,xm390,6r31,l421,8r-31,l390,6xm445,r32,l477,3r-32,l445,xm445,6r32,l477,8r-32,l445,6xm501,r32,l533,3r-32,l501,xm501,6r32,l533,8r-32,l501,6xm557,r32,l589,3r-32,l557,xm557,6r32,l589,8r-32,l557,6xe" fillcolor="black" strokeweight="0">
                <v:path arrowok="t" o:connecttype="custom" o:connectlocs="2147483646,0;0,768143625;0,1536287250;2147483646,2048383000;0,1536287250;2147483646,0;2147483646,768143625;2147483646,1536287250;2147483646,2048383000;2147483646,1536287250;2147483646,0;2147483646,768143625;2147483646,1536287250;2147483646,2048383000;2147483646,1536287250;2147483646,0;2147483646,768143625;2147483646,1536287250;2147483646,2048383000;2147483646,1536287250;2147483646,0;2147483646,768143625;2147483646,1536287250;2147483646,2048383000;2147483646,1536287250;2147483646,0;2147483646,768143625;2147483646,1536287250;2147483646,2048383000;2147483646,1536287250;2147483646,0;2147483646,768143625;2147483646,1536287250;2147483646,2048383000;2147483646,1536287250;2147483646,0;2147483646,768143625;2147483646,1536287250;2147483646,2048383000;2147483646,1536287250;2147483646,0;2147483646,768143625;2147483646,1536287250;2147483646,2048383000;2147483646,1536287250;2147483646,0;2147483646,768143625;2147483646,1536287250;2147483646,2048383000;2147483646,1536287250;2147483646,0;2147483646,768143625;2147483646,1536287250;2147483646,2048383000;2147483646,1536287250" o:connectangles="0,0,0,0,0,0,0,0,0,0,0,0,0,0,0,0,0,0,0,0,0,0,0,0,0,0,0,0,0,0,0,0,0,0,0,0,0,0,0,0,0,0,0,0,0,0,0,0,0,0,0,0,0,0,0"/>
                <o:lock v:ext="edit" verticies="t"/>
              </v:shape>
            </w:pict>
          </mc:Fallback>
        </mc:AlternateContent>
      </w:r>
      <w:r w:rsidRPr="00812B25">
        <w:rPr>
          <w:noProof/>
          <w:lang w:eastAsia="zh-CN"/>
        </w:rPr>
        <mc:AlternateContent>
          <mc:Choice Requires="wpg">
            <w:drawing>
              <wp:anchor distT="0" distB="0" distL="114300" distR="114300" simplePos="0" relativeHeight="251679744" behindDoc="0" locked="0" layoutInCell="1" allowOverlap="1" wp14:anchorId="4D62172C" wp14:editId="471FD7FD">
                <wp:simplePos x="0" y="0"/>
                <wp:positionH relativeFrom="column">
                  <wp:posOffset>1250315</wp:posOffset>
                </wp:positionH>
                <wp:positionV relativeFrom="paragraph">
                  <wp:posOffset>718820</wp:posOffset>
                </wp:positionV>
                <wp:extent cx="285115" cy="421640"/>
                <wp:effectExtent l="0" t="0" r="635" b="0"/>
                <wp:wrapNone/>
                <wp:docPr id="2985" name="Group 6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421640"/>
                          <a:chOff x="403" y="1114"/>
                          <a:chExt cx="449" cy="664"/>
                        </a:xfrm>
                      </wpg:grpSpPr>
                      <wps:wsp>
                        <wps:cNvPr id="2986" name="Freeform 6528"/>
                        <wps:cNvSpPr>
                          <a:spLocks/>
                        </wps:cNvSpPr>
                        <wps:spPr bwMode="auto">
                          <a:xfrm>
                            <a:off x="403" y="1114"/>
                            <a:ext cx="449" cy="664"/>
                          </a:xfrm>
                          <a:custGeom>
                            <a:avLst/>
                            <a:gdLst>
                              <a:gd name="T0" fmla="*/ 185 w 449"/>
                              <a:gd name="T1" fmla="*/ 2 h 664"/>
                              <a:gd name="T2" fmla="*/ 189 w 449"/>
                              <a:gd name="T3" fmla="*/ 0 h 664"/>
                              <a:gd name="T4" fmla="*/ 192 w 449"/>
                              <a:gd name="T5" fmla="*/ 0 h 664"/>
                              <a:gd name="T6" fmla="*/ 195 w 449"/>
                              <a:gd name="T7" fmla="*/ 0 h 664"/>
                              <a:gd name="T8" fmla="*/ 199 w 449"/>
                              <a:gd name="T9" fmla="*/ 0 h 664"/>
                              <a:gd name="T10" fmla="*/ 203 w 449"/>
                              <a:gd name="T11" fmla="*/ 2 h 664"/>
                              <a:gd name="T12" fmla="*/ 436 w 449"/>
                              <a:gd name="T13" fmla="*/ 137 h 664"/>
                              <a:gd name="T14" fmla="*/ 440 w 449"/>
                              <a:gd name="T15" fmla="*/ 140 h 664"/>
                              <a:gd name="T16" fmla="*/ 443 w 449"/>
                              <a:gd name="T17" fmla="*/ 141 h 664"/>
                              <a:gd name="T18" fmla="*/ 445 w 449"/>
                              <a:gd name="T19" fmla="*/ 144 h 664"/>
                              <a:gd name="T20" fmla="*/ 447 w 449"/>
                              <a:gd name="T21" fmla="*/ 147 h 664"/>
                              <a:gd name="T22" fmla="*/ 449 w 449"/>
                              <a:gd name="T23" fmla="*/ 152 h 664"/>
                              <a:gd name="T24" fmla="*/ 449 w 449"/>
                              <a:gd name="T25" fmla="*/ 536 h 664"/>
                              <a:gd name="T26" fmla="*/ 449 w 449"/>
                              <a:gd name="T27" fmla="*/ 541 h 664"/>
                              <a:gd name="T28" fmla="*/ 449 w 449"/>
                              <a:gd name="T29" fmla="*/ 544 h 664"/>
                              <a:gd name="T30" fmla="*/ 447 w 449"/>
                              <a:gd name="T31" fmla="*/ 548 h 664"/>
                              <a:gd name="T32" fmla="*/ 446 w 449"/>
                              <a:gd name="T33" fmla="*/ 552 h 664"/>
                              <a:gd name="T34" fmla="*/ 443 w 449"/>
                              <a:gd name="T35" fmla="*/ 556 h 664"/>
                              <a:gd name="T36" fmla="*/ 439 w 449"/>
                              <a:gd name="T37" fmla="*/ 559 h 664"/>
                              <a:gd name="T38" fmla="*/ 267 w 449"/>
                              <a:gd name="T39" fmla="*/ 662 h 664"/>
                              <a:gd name="T40" fmla="*/ 265 w 449"/>
                              <a:gd name="T41" fmla="*/ 663 h 664"/>
                              <a:gd name="T42" fmla="*/ 262 w 449"/>
                              <a:gd name="T43" fmla="*/ 664 h 664"/>
                              <a:gd name="T44" fmla="*/ 259 w 449"/>
                              <a:gd name="T45" fmla="*/ 664 h 664"/>
                              <a:gd name="T46" fmla="*/ 256 w 449"/>
                              <a:gd name="T47" fmla="*/ 663 h 664"/>
                              <a:gd name="T48" fmla="*/ 252 w 449"/>
                              <a:gd name="T49" fmla="*/ 662 h 664"/>
                              <a:gd name="T50" fmla="*/ 118 w 449"/>
                              <a:gd name="T51" fmla="*/ 586 h 664"/>
                              <a:gd name="T52" fmla="*/ 116 w 449"/>
                              <a:gd name="T53" fmla="*/ 583 h 664"/>
                              <a:gd name="T54" fmla="*/ 115 w 449"/>
                              <a:gd name="T55" fmla="*/ 581 h 664"/>
                              <a:gd name="T56" fmla="*/ 114 w 449"/>
                              <a:gd name="T57" fmla="*/ 579 h 664"/>
                              <a:gd name="T58" fmla="*/ 113 w 449"/>
                              <a:gd name="T59" fmla="*/ 575 h 664"/>
                              <a:gd name="T60" fmla="*/ 113 w 449"/>
                              <a:gd name="T61" fmla="*/ 571 h 664"/>
                              <a:gd name="T62" fmla="*/ 110 w 449"/>
                              <a:gd name="T63" fmla="*/ 555 h 664"/>
                              <a:gd name="T64" fmla="*/ 106 w 449"/>
                              <a:gd name="T65" fmla="*/ 554 h 664"/>
                              <a:gd name="T66" fmla="*/ 103 w 449"/>
                              <a:gd name="T67" fmla="*/ 554 h 664"/>
                              <a:gd name="T68" fmla="*/ 99 w 449"/>
                              <a:gd name="T69" fmla="*/ 555 h 664"/>
                              <a:gd name="T70" fmla="*/ 96 w 449"/>
                              <a:gd name="T71" fmla="*/ 556 h 664"/>
                              <a:gd name="T72" fmla="*/ 92 w 449"/>
                              <a:gd name="T73" fmla="*/ 559 h 664"/>
                              <a:gd name="T74" fmla="*/ 90 w 449"/>
                              <a:gd name="T75" fmla="*/ 562 h 664"/>
                              <a:gd name="T76" fmla="*/ 87 w 449"/>
                              <a:gd name="T77" fmla="*/ 564 h 664"/>
                              <a:gd name="T78" fmla="*/ 85 w 449"/>
                              <a:gd name="T79" fmla="*/ 565 h 664"/>
                              <a:gd name="T80" fmla="*/ 82 w 449"/>
                              <a:gd name="T81" fmla="*/ 565 h 664"/>
                              <a:gd name="T82" fmla="*/ 79 w 449"/>
                              <a:gd name="T83" fmla="*/ 565 h 664"/>
                              <a:gd name="T84" fmla="*/ 75 w 449"/>
                              <a:gd name="T85" fmla="*/ 563 h 664"/>
                              <a:gd name="T86" fmla="*/ 10 w 449"/>
                              <a:gd name="T87" fmla="*/ 524 h 664"/>
                              <a:gd name="T88" fmla="*/ 6 w 449"/>
                              <a:gd name="T89" fmla="*/ 521 h 664"/>
                              <a:gd name="T90" fmla="*/ 4 w 449"/>
                              <a:gd name="T91" fmla="*/ 519 h 664"/>
                              <a:gd name="T92" fmla="*/ 2 w 449"/>
                              <a:gd name="T93" fmla="*/ 517 h 664"/>
                              <a:gd name="T94" fmla="*/ 1 w 449"/>
                              <a:gd name="T95" fmla="*/ 514 h 664"/>
                              <a:gd name="T96" fmla="*/ 0 w 449"/>
                              <a:gd name="T97" fmla="*/ 510 h 664"/>
                              <a:gd name="T98" fmla="*/ 0 w 449"/>
                              <a:gd name="T99" fmla="*/ 507 h 664"/>
                              <a:gd name="T100" fmla="*/ 0 w 449"/>
                              <a:gd name="T101" fmla="*/ 116 h 664"/>
                              <a:gd name="T102" fmla="*/ 1 w 449"/>
                              <a:gd name="T103" fmla="*/ 114 h 664"/>
                              <a:gd name="T104" fmla="*/ 2 w 449"/>
                              <a:gd name="T105" fmla="*/ 112 h 664"/>
                              <a:gd name="T106" fmla="*/ 3 w 449"/>
                              <a:gd name="T107" fmla="*/ 110 h 664"/>
                              <a:gd name="T108" fmla="*/ 5 w 449"/>
                              <a:gd name="T109" fmla="*/ 109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9" h="664">
                                <a:moveTo>
                                  <a:pt x="7" y="107"/>
                                </a:moveTo>
                                <a:lnTo>
                                  <a:pt x="183" y="2"/>
                                </a:lnTo>
                                <a:lnTo>
                                  <a:pt x="184" y="2"/>
                                </a:lnTo>
                                <a:lnTo>
                                  <a:pt x="185" y="2"/>
                                </a:lnTo>
                                <a:lnTo>
                                  <a:pt x="186" y="1"/>
                                </a:lnTo>
                                <a:lnTo>
                                  <a:pt x="187" y="1"/>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1"/>
                                </a:lnTo>
                                <a:lnTo>
                                  <a:pt x="201" y="1"/>
                                </a:lnTo>
                                <a:lnTo>
                                  <a:pt x="202" y="2"/>
                                </a:lnTo>
                                <a:lnTo>
                                  <a:pt x="203" y="2"/>
                                </a:lnTo>
                                <a:lnTo>
                                  <a:pt x="204" y="3"/>
                                </a:lnTo>
                                <a:lnTo>
                                  <a:pt x="205" y="4"/>
                                </a:lnTo>
                                <a:lnTo>
                                  <a:pt x="436" y="137"/>
                                </a:lnTo>
                                <a:lnTo>
                                  <a:pt x="438" y="138"/>
                                </a:lnTo>
                                <a:lnTo>
                                  <a:pt x="439" y="138"/>
                                </a:lnTo>
                                <a:lnTo>
                                  <a:pt x="440" y="139"/>
                                </a:lnTo>
                                <a:lnTo>
                                  <a:pt x="440" y="140"/>
                                </a:lnTo>
                                <a:lnTo>
                                  <a:pt x="441" y="140"/>
                                </a:lnTo>
                                <a:lnTo>
                                  <a:pt x="442" y="140"/>
                                </a:lnTo>
                                <a:lnTo>
                                  <a:pt x="442" y="141"/>
                                </a:lnTo>
                                <a:lnTo>
                                  <a:pt x="443" y="141"/>
                                </a:lnTo>
                                <a:lnTo>
                                  <a:pt x="444" y="142"/>
                                </a:lnTo>
                                <a:lnTo>
                                  <a:pt x="444" y="143"/>
                                </a:lnTo>
                                <a:lnTo>
                                  <a:pt x="445" y="143"/>
                                </a:lnTo>
                                <a:lnTo>
                                  <a:pt x="445" y="144"/>
                                </a:lnTo>
                                <a:lnTo>
                                  <a:pt x="446" y="145"/>
                                </a:lnTo>
                                <a:lnTo>
                                  <a:pt x="446" y="146"/>
                                </a:lnTo>
                                <a:lnTo>
                                  <a:pt x="447" y="146"/>
                                </a:lnTo>
                                <a:lnTo>
                                  <a:pt x="447" y="147"/>
                                </a:lnTo>
                                <a:lnTo>
                                  <a:pt x="448" y="148"/>
                                </a:lnTo>
                                <a:lnTo>
                                  <a:pt x="448" y="149"/>
                                </a:lnTo>
                                <a:lnTo>
                                  <a:pt x="449" y="150"/>
                                </a:lnTo>
                                <a:lnTo>
                                  <a:pt x="449" y="152"/>
                                </a:lnTo>
                                <a:lnTo>
                                  <a:pt x="449" y="153"/>
                                </a:lnTo>
                                <a:lnTo>
                                  <a:pt x="449" y="154"/>
                                </a:lnTo>
                                <a:lnTo>
                                  <a:pt x="449" y="155"/>
                                </a:lnTo>
                                <a:lnTo>
                                  <a:pt x="449" y="536"/>
                                </a:lnTo>
                                <a:lnTo>
                                  <a:pt x="449" y="537"/>
                                </a:lnTo>
                                <a:lnTo>
                                  <a:pt x="449" y="539"/>
                                </a:lnTo>
                                <a:lnTo>
                                  <a:pt x="449" y="540"/>
                                </a:lnTo>
                                <a:lnTo>
                                  <a:pt x="449" y="541"/>
                                </a:lnTo>
                                <a:lnTo>
                                  <a:pt x="449" y="542"/>
                                </a:lnTo>
                                <a:lnTo>
                                  <a:pt x="449" y="543"/>
                                </a:lnTo>
                                <a:lnTo>
                                  <a:pt x="449" y="544"/>
                                </a:lnTo>
                                <a:lnTo>
                                  <a:pt x="449" y="545"/>
                                </a:lnTo>
                                <a:lnTo>
                                  <a:pt x="448" y="546"/>
                                </a:lnTo>
                                <a:lnTo>
                                  <a:pt x="448" y="547"/>
                                </a:lnTo>
                                <a:lnTo>
                                  <a:pt x="447" y="548"/>
                                </a:lnTo>
                                <a:lnTo>
                                  <a:pt x="447" y="549"/>
                                </a:lnTo>
                                <a:lnTo>
                                  <a:pt x="447" y="550"/>
                                </a:lnTo>
                                <a:lnTo>
                                  <a:pt x="446" y="551"/>
                                </a:lnTo>
                                <a:lnTo>
                                  <a:pt x="446" y="552"/>
                                </a:lnTo>
                                <a:lnTo>
                                  <a:pt x="445" y="553"/>
                                </a:lnTo>
                                <a:lnTo>
                                  <a:pt x="445" y="554"/>
                                </a:lnTo>
                                <a:lnTo>
                                  <a:pt x="444" y="555"/>
                                </a:lnTo>
                                <a:lnTo>
                                  <a:pt x="443" y="556"/>
                                </a:lnTo>
                                <a:lnTo>
                                  <a:pt x="442" y="556"/>
                                </a:lnTo>
                                <a:lnTo>
                                  <a:pt x="441" y="557"/>
                                </a:lnTo>
                                <a:lnTo>
                                  <a:pt x="440" y="558"/>
                                </a:lnTo>
                                <a:lnTo>
                                  <a:pt x="439" y="559"/>
                                </a:lnTo>
                                <a:lnTo>
                                  <a:pt x="269" y="660"/>
                                </a:lnTo>
                                <a:lnTo>
                                  <a:pt x="268" y="661"/>
                                </a:lnTo>
                                <a:lnTo>
                                  <a:pt x="267" y="662"/>
                                </a:lnTo>
                                <a:lnTo>
                                  <a:pt x="266" y="662"/>
                                </a:lnTo>
                                <a:lnTo>
                                  <a:pt x="265" y="663"/>
                                </a:lnTo>
                                <a:lnTo>
                                  <a:pt x="264" y="663"/>
                                </a:lnTo>
                                <a:lnTo>
                                  <a:pt x="263" y="663"/>
                                </a:lnTo>
                                <a:lnTo>
                                  <a:pt x="262" y="664"/>
                                </a:lnTo>
                                <a:lnTo>
                                  <a:pt x="261" y="664"/>
                                </a:lnTo>
                                <a:lnTo>
                                  <a:pt x="260" y="664"/>
                                </a:lnTo>
                                <a:lnTo>
                                  <a:pt x="259" y="664"/>
                                </a:lnTo>
                                <a:lnTo>
                                  <a:pt x="258" y="664"/>
                                </a:lnTo>
                                <a:lnTo>
                                  <a:pt x="257" y="664"/>
                                </a:lnTo>
                                <a:lnTo>
                                  <a:pt x="257" y="663"/>
                                </a:lnTo>
                                <a:lnTo>
                                  <a:pt x="256" y="663"/>
                                </a:lnTo>
                                <a:lnTo>
                                  <a:pt x="255" y="663"/>
                                </a:lnTo>
                                <a:lnTo>
                                  <a:pt x="254" y="663"/>
                                </a:lnTo>
                                <a:lnTo>
                                  <a:pt x="253" y="662"/>
                                </a:lnTo>
                                <a:lnTo>
                                  <a:pt x="252" y="662"/>
                                </a:lnTo>
                                <a:lnTo>
                                  <a:pt x="252" y="661"/>
                                </a:lnTo>
                                <a:lnTo>
                                  <a:pt x="120" y="586"/>
                                </a:lnTo>
                                <a:lnTo>
                                  <a:pt x="119" y="586"/>
                                </a:lnTo>
                                <a:lnTo>
                                  <a:pt x="118" y="586"/>
                                </a:lnTo>
                                <a:lnTo>
                                  <a:pt x="118" y="585"/>
                                </a:lnTo>
                                <a:lnTo>
                                  <a:pt x="117" y="585"/>
                                </a:lnTo>
                                <a:lnTo>
                                  <a:pt x="117" y="584"/>
                                </a:lnTo>
                                <a:lnTo>
                                  <a:pt x="116" y="583"/>
                                </a:lnTo>
                                <a:lnTo>
                                  <a:pt x="115" y="582"/>
                                </a:lnTo>
                                <a:lnTo>
                                  <a:pt x="115" y="581"/>
                                </a:lnTo>
                                <a:lnTo>
                                  <a:pt x="114" y="581"/>
                                </a:lnTo>
                                <a:lnTo>
                                  <a:pt x="114" y="580"/>
                                </a:lnTo>
                                <a:lnTo>
                                  <a:pt x="114" y="579"/>
                                </a:lnTo>
                                <a:lnTo>
                                  <a:pt x="114" y="578"/>
                                </a:lnTo>
                                <a:lnTo>
                                  <a:pt x="114" y="577"/>
                                </a:lnTo>
                                <a:lnTo>
                                  <a:pt x="113" y="576"/>
                                </a:lnTo>
                                <a:lnTo>
                                  <a:pt x="113" y="575"/>
                                </a:lnTo>
                                <a:lnTo>
                                  <a:pt x="113" y="574"/>
                                </a:lnTo>
                                <a:lnTo>
                                  <a:pt x="113" y="573"/>
                                </a:lnTo>
                                <a:lnTo>
                                  <a:pt x="113" y="572"/>
                                </a:lnTo>
                                <a:lnTo>
                                  <a:pt x="113" y="571"/>
                                </a:lnTo>
                                <a:lnTo>
                                  <a:pt x="113" y="556"/>
                                </a:lnTo>
                                <a:lnTo>
                                  <a:pt x="111" y="555"/>
                                </a:lnTo>
                                <a:lnTo>
                                  <a:pt x="110" y="555"/>
                                </a:lnTo>
                                <a:lnTo>
                                  <a:pt x="109" y="554"/>
                                </a:lnTo>
                                <a:lnTo>
                                  <a:pt x="108" y="554"/>
                                </a:lnTo>
                                <a:lnTo>
                                  <a:pt x="107" y="554"/>
                                </a:lnTo>
                                <a:lnTo>
                                  <a:pt x="106" y="554"/>
                                </a:lnTo>
                                <a:lnTo>
                                  <a:pt x="105" y="554"/>
                                </a:lnTo>
                                <a:lnTo>
                                  <a:pt x="104" y="554"/>
                                </a:lnTo>
                                <a:lnTo>
                                  <a:pt x="103" y="554"/>
                                </a:lnTo>
                                <a:lnTo>
                                  <a:pt x="102" y="554"/>
                                </a:lnTo>
                                <a:lnTo>
                                  <a:pt x="101" y="554"/>
                                </a:lnTo>
                                <a:lnTo>
                                  <a:pt x="100" y="554"/>
                                </a:lnTo>
                                <a:lnTo>
                                  <a:pt x="99" y="555"/>
                                </a:lnTo>
                                <a:lnTo>
                                  <a:pt x="98" y="555"/>
                                </a:lnTo>
                                <a:lnTo>
                                  <a:pt x="97" y="555"/>
                                </a:lnTo>
                                <a:lnTo>
                                  <a:pt x="96" y="556"/>
                                </a:lnTo>
                                <a:lnTo>
                                  <a:pt x="95" y="557"/>
                                </a:lnTo>
                                <a:lnTo>
                                  <a:pt x="94" y="558"/>
                                </a:lnTo>
                                <a:lnTo>
                                  <a:pt x="93" y="559"/>
                                </a:lnTo>
                                <a:lnTo>
                                  <a:pt x="92" y="559"/>
                                </a:lnTo>
                                <a:lnTo>
                                  <a:pt x="91" y="561"/>
                                </a:lnTo>
                                <a:lnTo>
                                  <a:pt x="90" y="562"/>
                                </a:lnTo>
                                <a:lnTo>
                                  <a:pt x="89" y="563"/>
                                </a:lnTo>
                                <a:lnTo>
                                  <a:pt x="88" y="563"/>
                                </a:lnTo>
                                <a:lnTo>
                                  <a:pt x="88" y="564"/>
                                </a:lnTo>
                                <a:lnTo>
                                  <a:pt x="87" y="564"/>
                                </a:lnTo>
                                <a:lnTo>
                                  <a:pt x="86" y="565"/>
                                </a:lnTo>
                                <a:lnTo>
                                  <a:pt x="85" y="565"/>
                                </a:lnTo>
                                <a:lnTo>
                                  <a:pt x="84" y="565"/>
                                </a:lnTo>
                                <a:lnTo>
                                  <a:pt x="83" y="565"/>
                                </a:lnTo>
                                <a:lnTo>
                                  <a:pt x="82" y="565"/>
                                </a:lnTo>
                                <a:lnTo>
                                  <a:pt x="81" y="565"/>
                                </a:lnTo>
                                <a:lnTo>
                                  <a:pt x="80" y="565"/>
                                </a:lnTo>
                                <a:lnTo>
                                  <a:pt x="79" y="565"/>
                                </a:lnTo>
                                <a:lnTo>
                                  <a:pt x="78" y="565"/>
                                </a:lnTo>
                                <a:lnTo>
                                  <a:pt x="77" y="564"/>
                                </a:lnTo>
                                <a:lnTo>
                                  <a:pt x="76" y="564"/>
                                </a:lnTo>
                                <a:lnTo>
                                  <a:pt x="75" y="563"/>
                                </a:lnTo>
                                <a:lnTo>
                                  <a:pt x="12" y="524"/>
                                </a:lnTo>
                                <a:lnTo>
                                  <a:pt x="11" y="524"/>
                                </a:lnTo>
                                <a:lnTo>
                                  <a:pt x="10" y="524"/>
                                </a:lnTo>
                                <a:lnTo>
                                  <a:pt x="9" y="523"/>
                                </a:lnTo>
                                <a:lnTo>
                                  <a:pt x="8" y="523"/>
                                </a:lnTo>
                                <a:lnTo>
                                  <a:pt x="7" y="522"/>
                                </a:lnTo>
                                <a:lnTo>
                                  <a:pt x="6" y="521"/>
                                </a:lnTo>
                                <a:lnTo>
                                  <a:pt x="5" y="520"/>
                                </a:lnTo>
                                <a:lnTo>
                                  <a:pt x="4" y="519"/>
                                </a:lnTo>
                                <a:lnTo>
                                  <a:pt x="3" y="518"/>
                                </a:lnTo>
                                <a:lnTo>
                                  <a:pt x="2" y="517"/>
                                </a:lnTo>
                                <a:lnTo>
                                  <a:pt x="2" y="516"/>
                                </a:lnTo>
                                <a:lnTo>
                                  <a:pt x="1" y="515"/>
                                </a:lnTo>
                                <a:lnTo>
                                  <a:pt x="1" y="514"/>
                                </a:lnTo>
                                <a:lnTo>
                                  <a:pt x="1" y="513"/>
                                </a:lnTo>
                                <a:lnTo>
                                  <a:pt x="0" y="512"/>
                                </a:lnTo>
                                <a:lnTo>
                                  <a:pt x="0" y="511"/>
                                </a:lnTo>
                                <a:lnTo>
                                  <a:pt x="0" y="510"/>
                                </a:lnTo>
                                <a:lnTo>
                                  <a:pt x="0" y="509"/>
                                </a:lnTo>
                                <a:lnTo>
                                  <a:pt x="0" y="508"/>
                                </a:lnTo>
                                <a:lnTo>
                                  <a:pt x="0" y="507"/>
                                </a:lnTo>
                                <a:lnTo>
                                  <a:pt x="0" y="118"/>
                                </a:lnTo>
                                <a:lnTo>
                                  <a:pt x="0" y="117"/>
                                </a:lnTo>
                                <a:lnTo>
                                  <a:pt x="0" y="116"/>
                                </a:lnTo>
                                <a:lnTo>
                                  <a:pt x="0" y="115"/>
                                </a:lnTo>
                                <a:lnTo>
                                  <a:pt x="1" y="114"/>
                                </a:lnTo>
                                <a:lnTo>
                                  <a:pt x="1" y="113"/>
                                </a:lnTo>
                                <a:lnTo>
                                  <a:pt x="1" y="112"/>
                                </a:lnTo>
                                <a:lnTo>
                                  <a:pt x="2" y="112"/>
                                </a:lnTo>
                                <a:lnTo>
                                  <a:pt x="2" y="111"/>
                                </a:lnTo>
                                <a:lnTo>
                                  <a:pt x="3" y="110"/>
                                </a:lnTo>
                                <a:lnTo>
                                  <a:pt x="4" y="109"/>
                                </a:lnTo>
                                <a:lnTo>
                                  <a:pt x="5" y="109"/>
                                </a:lnTo>
                                <a:lnTo>
                                  <a:pt x="5" y="108"/>
                                </a:lnTo>
                                <a:lnTo>
                                  <a:pt x="6" y="108"/>
                                </a:lnTo>
                                <a:lnTo>
                                  <a:pt x="7" y="107"/>
                                </a:lnTo>
                                <a:close/>
                              </a:path>
                            </a:pathLst>
                          </a:custGeom>
                          <a:solidFill>
                            <a:srgbClr val="8E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6529"/>
                        <wps:cNvSpPr>
                          <a:spLocks/>
                        </wps:cNvSpPr>
                        <wps:spPr bwMode="auto">
                          <a:xfrm>
                            <a:off x="458" y="1248"/>
                            <a:ext cx="47" cy="420"/>
                          </a:xfrm>
                          <a:custGeom>
                            <a:avLst/>
                            <a:gdLst>
                              <a:gd name="T0" fmla="*/ 0 w 47"/>
                              <a:gd name="T1" fmla="*/ 28 h 420"/>
                              <a:gd name="T2" fmla="*/ 31 w 47"/>
                              <a:gd name="T3" fmla="*/ 420 h 420"/>
                              <a:gd name="T4" fmla="*/ 31 w 47"/>
                              <a:gd name="T5" fmla="*/ 420 h 420"/>
                              <a:gd name="T6" fmla="*/ 31 w 47"/>
                              <a:gd name="T7" fmla="*/ 419 h 420"/>
                              <a:gd name="T8" fmla="*/ 31 w 47"/>
                              <a:gd name="T9" fmla="*/ 419 h 420"/>
                              <a:gd name="T10" fmla="*/ 31 w 47"/>
                              <a:gd name="T11" fmla="*/ 418 h 420"/>
                              <a:gd name="T12" fmla="*/ 32 w 47"/>
                              <a:gd name="T13" fmla="*/ 417 h 420"/>
                              <a:gd name="T14" fmla="*/ 32 w 47"/>
                              <a:gd name="T15" fmla="*/ 417 h 420"/>
                              <a:gd name="T16" fmla="*/ 33 w 47"/>
                              <a:gd name="T17" fmla="*/ 416 h 420"/>
                              <a:gd name="T18" fmla="*/ 33 w 47"/>
                              <a:gd name="T19" fmla="*/ 416 h 420"/>
                              <a:gd name="T20" fmla="*/ 33 w 47"/>
                              <a:gd name="T21" fmla="*/ 416 h 420"/>
                              <a:gd name="T22" fmla="*/ 34 w 47"/>
                              <a:gd name="T23" fmla="*/ 415 h 420"/>
                              <a:gd name="T24" fmla="*/ 34 w 47"/>
                              <a:gd name="T25" fmla="*/ 415 h 420"/>
                              <a:gd name="T26" fmla="*/ 35 w 47"/>
                              <a:gd name="T27" fmla="*/ 415 h 420"/>
                              <a:gd name="T28" fmla="*/ 36 w 47"/>
                              <a:gd name="T29" fmla="*/ 414 h 420"/>
                              <a:gd name="T30" fmla="*/ 36 w 47"/>
                              <a:gd name="T31" fmla="*/ 414 h 420"/>
                              <a:gd name="T32" fmla="*/ 37 w 47"/>
                              <a:gd name="T33" fmla="*/ 413 h 420"/>
                              <a:gd name="T34" fmla="*/ 37 w 47"/>
                              <a:gd name="T35" fmla="*/ 413 h 420"/>
                              <a:gd name="T36" fmla="*/ 38 w 47"/>
                              <a:gd name="T37" fmla="*/ 413 h 420"/>
                              <a:gd name="T38" fmla="*/ 39 w 47"/>
                              <a:gd name="T39" fmla="*/ 413 h 420"/>
                              <a:gd name="T40" fmla="*/ 40 w 47"/>
                              <a:gd name="T41" fmla="*/ 412 h 420"/>
                              <a:gd name="T42" fmla="*/ 41 w 47"/>
                              <a:gd name="T43" fmla="*/ 412 h 420"/>
                              <a:gd name="T44" fmla="*/ 41 w 47"/>
                              <a:gd name="T45" fmla="*/ 412 h 420"/>
                              <a:gd name="T46" fmla="*/ 42 w 47"/>
                              <a:gd name="T47" fmla="*/ 411 h 420"/>
                              <a:gd name="T48" fmla="*/ 44 w 47"/>
                              <a:gd name="T49" fmla="*/ 411 h 420"/>
                              <a:gd name="T50" fmla="*/ 45 w 47"/>
                              <a:gd name="T51" fmla="*/ 411 h 420"/>
                              <a:gd name="T52" fmla="*/ 46 w 47"/>
                              <a:gd name="T53" fmla="*/ 411 h 420"/>
                              <a:gd name="T54" fmla="*/ 47 w 47"/>
                              <a:gd name="T55" fmla="*/ 411 h 420"/>
                              <a:gd name="T56" fmla="*/ 47 w 47"/>
                              <a:gd name="T57" fmla="*/ 0 h 420"/>
                              <a:gd name="T58" fmla="*/ 0 w 47"/>
                              <a:gd name="T59" fmla="*/ 28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 h="420">
                                <a:moveTo>
                                  <a:pt x="0" y="28"/>
                                </a:moveTo>
                                <a:lnTo>
                                  <a:pt x="31" y="420"/>
                                </a:lnTo>
                                <a:lnTo>
                                  <a:pt x="31" y="419"/>
                                </a:lnTo>
                                <a:lnTo>
                                  <a:pt x="31" y="418"/>
                                </a:lnTo>
                                <a:lnTo>
                                  <a:pt x="32" y="417"/>
                                </a:lnTo>
                                <a:lnTo>
                                  <a:pt x="33" y="416"/>
                                </a:lnTo>
                                <a:lnTo>
                                  <a:pt x="34" y="415"/>
                                </a:lnTo>
                                <a:lnTo>
                                  <a:pt x="35" y="415"/>
                                </a:lnTo>
                                <a:lnTo>
                                  <a:pt x="36" y="414"/>
                                </a:lnTo>
                                <a:lnTo>
                                  <a:pt x="37" y="413"/>
                                </a:lnTo>
                                <a:lnTo>
                                  <a:pt x="38" y="413"/>
                                </a:lnTo>
                                <a:lnTo>
                                  <a:pt x="39" y="413"/>
                                </a:lnTo>
                                <a:lnTo>
                                  <a:pt x="40" y="412"/>
                                </a:lnTo>
                                <a:lnTo>
                                  <a:pt x="41" y="412"/>
                                </a:lnTo>
                                <a:lnTo>
                                  <a:pt x="42" y="411"/>
                                </a:lnTo>
                                <a:lnTo>
                                  <a:pt x="44" y="411"/>
                                </a:lnTo>
                                <a:lnTo>
                                  <a:pt x="45" y="411"/>
                                </a:lnTo>
                                <a:lnTo>
                                  <a:pt x="46" y="411"/>
                                </a:lnTo>
                                <a:lnTo>
                                  <a:pt x="47" y="411"/>
                                </a:lnTo>
                                <a:lnTo>
                                  <a:pt x="47" y="0"/>
                                </a:lnTo>
                                <a:lnTo>
                                  <a:pt x="0" y="28"/>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8" name="Rectangle 6530"/>
                        <wps:cNvSpPr>
                          <a:spLocks noChangeArrowheads="1"/>
                        </wps:cNvSpPr>
                        <wps:spPr bwMode="auto">
                          <a:xfrm>
                            <a:off x="488" y="1668"/>
                            <a:ext cx="1" cy="1"/>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9" name="Freeform 6531"/>
                        <wps:cNvSpPr>
                          <a:spLocks/>
                        </wps:cNvSpPr>
                        <wps:spPr bwMode="auto">
                          <a:xfrm>
                            <a:off x="505" y="1240"/>
                            <a:ext cx="60" cy="428"/>
                          </a:xfrm>
                          <a:custGeom>
                            <a:avLst/>
                            <a:gdLst>
                              <a:gd name="T0" fmla="*/ 15 w 60"/>
                              <a:gd name="T1" fmla="*/ 0 h 428"/>
                              <a:gd name="T2" fmla="*/ 0 w 60"/>
                              <a:gd name="T3" fmla="*/ 8 h 428"/>
                              <a:gd name="T4" fmla="*/ 0 w 60"/>
                              <a:gd name="T5" fmla="*/ 419 h 428"/>
                              <a:gd name="T6" fmla="*/ 1 w 60"/>
                              <a:gd name="T7" fmla="*/ 419 h 428"/>
                              <a:gd name="T8" fmla="*/ 2 w 60"/>
                              <a:gd name="T9" fmla="*/ 418 h 428"/>
                              <a:gd name="T10" fmla="*/ 2 w 60"/>
                              <a:gd name="T11" fmla="*/ 418 h 428"/>
                              <a:gd name="T12" fmla="*/ 3 w 60"/>
                              <a:gd name="T13" fmla="*/ 418 h 428"/>
                              <a:gd name="T14" fmla="*/ 4 w 60"/>
                              <a:gd name="T15" fmla="*/ 418 h 428"/>
                              <a:gd name="T16" fmla="*/ 5 w 60"/>
                              <a:gd name="T17" fmla="*/ 418 h 428"/>
                              <a:gd name="T18" fmla="*/ 6 w 60"/>
                              <a:gd name="T19" fmla="*/ 418 h 428"/>
                              <a:gd name="T20" fmla="*/ 7 w 60"/>
                              <a:gd name="T21" fmla="*/ 418 h 428"/>
                              <a:gd name="T22" fmla="*/ 7 w 60"/>
                              <a:gd name="T23" fmla="*/ 418 h 428"/>
                              <a:gd name="T24" fmla="*/ 9 w 60"/>
                              <a:gd name="T25" fmla="*/ 418 h 428"/>
                              <a:gd name="T26" fmla="*/ 10 w 60"/>
                              <a:gd name="T27" fmla="*/ 418 h 428"/>
                              <a:gd name="T28" fmla="*/ 11 w 60"/>
                              <a:gd name="T29" fmla="*/ 418 h 428"/>
                              <a:gd name="T30" fmla="*/ 12 w 60"/>
                              <a:gd name="T31" fmla="*/ 419 h 428"/>
                              <a:gd name="T32" fmla="*/ 14 w 60"/>
                              <a:gd name="T33" fmla="*/ 419 h 428"/>
                              <a:gd name="T34" fmla="*/ 14 w 60"/>
                              <a:gd name="T35" fmla="*/ 419 h 428"/>
                              <a:gd name="T36" fmla="*/ 15 w 60"/>
                              <a:gd name="T37" fmla="*/ 420 h 428"/>
                              <a:gd name="T38" fmla="*/ 16 w 60"/>
                              <a:gd name="T39" fmla="*/ 420 h 428"/>
                              <a:gd name="T40" fmla="*/ 17 w 60"/>
                              <a:gd name="T41" fmla="*/ 420 h 428"/>
                              <a:gd name="T42" fmla="*/ 18 w 60"/>
                              <a:gd name="T43" fmla="*/ 421 h 428"/>
                              <a:gd name="T44" fmla="*/ 18 w 60"/>
                              <a:gd name="T45" fmla="*/ 421 h 428"/>
                              <a:gd name="T46" fmla="*/ 19 w 60"/>
                              <a:gd name="T47" fmla="*/ 421 h 428"/>
                              <a:gd name="T48" fmla="*/ 20 w 60"/>
                              <a:gd name="T49" fmla="*/ 422 h 428"/>
                              <a:gd name="T50" fmla="*/ 21 w 60"/>
                              <a:gd name="T51" fmla="*/ 422 h 428"/>
                              <a:gd name="T52" fmla="*/ 22 w 60"/>
                              <a:gd name="T53" fmla="*/ 423 h 428"/>
                              <a:gd name="T54" fmla="*/ 22 w 60"/>
                              <a:gd name="T55" fmla="*/ 424 h 428"/>
                              <a:gd name="T56" fmla="*/ 23 w 60"/>
                              <a:gd name="T57" fmla="*/ 424 h 428"/>
                              <a:gd name="T58" fmla="*/ 24 w 60"/>
                              <a:gd name="T59" fmla="*/ 425 h 428"/>
                              <a:gd name="T60" fmla="*/ 25 w 60"/>
                              <a:gd name="T61" fmla="*/ 426 h 428"/>
                              <a:gd name="T62" fmla="*/ 25 w 60"/>
                              <a:gd name="T63" fmla="*/ 427 h 428"/>
                              <a:gd name="T64" fmla="*/ 26 w 60"/>
                              <a:gd name="T65" fmla="*/ 428 h 428"/>
                              <a:gd name="T66" fmla="*/ 60 w 60"/>
                              <a:gd name="T67" fmla="*/ 25 h 428"/>
                              <a:gd name="T68" fmla="*/ 15 w 60"/>
                              <a:gd name="T6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 h="428">
                                <a:moveTo>
                                  <a:pt x="15" y="0"/>
                                </a:moveTo>
                                <a:lnTo>
                                  <a:pt x="0" y="8"/>
                                </a:lnTo>
                                <a:lnTo>
                                  <a:pt x="0" y="419"/>
                                </a:lnTo>
                                <a:lnTo>
                                  <a:pt x="1" y="419"/>
                                </a:lnTo>
                                <a:lnTo>
                                  <a:pt x="2" y="418"/>
                                </a:lnTo>
                                <a:lnTo>
                                  <a:pt x="3" y="418"/>
                                </a:lnTo>
                                <a:lnTo>
                                  <a:pt x="4" y="418"/>
                                </a:lnTo>
                                <a:lnTo>
                                  <a:pt x="5" y="418"/>
                                </a:lnTo>
                                <a:lnTo>
                                  <a:pt x="6" y="418"/>
                                </a:lnTo>
                                <a:lnTo>
                                  <a:pt x="7" y="418"/>
                                </a:lnTo>
                                <a:lnTo>
                                  <a:pt x="9" y="418"/>
                                </a:lnTo>
                                <a:lnTo>
                                  <a:pt x="10" y="418"/>
                                </a:lnTo>
                                <a:lnTo>
                                  <a:pt x="11" y="418"/>
                                </a:lnTo>
                                <a:lnTo>
                                  <a:pt x="12" y="419"/>
                                </a:lnTo>
                                <a:lnTo>
                                  <a:pt x="14" y="419"/>
                                </a:lnTo>
                                <a:lnTo>
                                  <a:pt x="15" y="420"/>
                                </a:lnTo>
                                <a:lnTo>
                                  <a:pt x="16" y="420"/>
                                </a:lnTo>
                                <a:lnTo>
                                  <a:pt x="17" y="420"/>
                                </a:lnTo>
                                <a:lnTo>
                                  <a:pt x="18" y="421"/>
                                </a:lnTo>
                                <a:lnTo>
                                  <a:pt x="19" y="421"/>
                                </a:lnTo>
                                <a:lnTo>
                                  <a:pt x="20" y="422"/>
                                </a:lnTo>
                                <a:lnTo>
                                  <a:pt x="21" y="422"/>
                                </a:lnTo>
                                <a:lnTo>
                                  <a:pt x="22" y="423"/>
                                </a:lnTo>
                                <a:lnTo>
                                  <a:pt x="22" y="424"/>
                                </a:lnTo>
                                <a:lnTo>
                                  <a:pt x="23" y="424"/>
                                </a:lnTo>
                                <a:lnTo>
                                  <a:pt x="24" y="425"/>
                                </a:lnTo>
                                <a:lnTo>
                                  <a:pt x="25" y="426"/>
                                </a:lnTo>
                                <a:lnTo>
                                  <a:pt x="25" y="427"/>
                                </a:lnTo>
                                <a:lnTo>
                                  <a:pt x="26" y="428"/>
                                </a:lnTo>
                                <a:lnTo>
                                  <a:pt x="60" y="25"/>
                                </a:lnTo>
                                <a:lnTo>
                                  <a:pt x="15"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0" name="Freeform 6532"/>
                        <wps:cNvSpPr>
                          <a:spLocks/>
                        </wps:cNvSpPr>
                        <wps:spPr bwMode="auto">
                          <a:xfrm>
                            <a:off x="660" y="1263"/>
                            <a:ext cx="182" cy="505"/>
                          </a:xfrm>
                          <a:custGeom>
                            <a:avLst/>
                            <a:gdLst>
                              <a:gd name="T0" fmla="*/ 0 w 182"/>
                              <a:gd name="T1" fmla="*/ 112 h 505"/>
                              <a:gd name="T2" fmla="*/ 182 w 182"/>
                              <a:gd name="T3" fmla="*/ 0 h 505"/>
                              <a:gd name="T4" fmla="*/ 182 w 182"/>
                              <a:gd name="T5" fmla="*/ 396 h 505"/>
                              <a:gd name="T6" fmla="*/ 3 w 182"/>
                              <a:gd name="T7" fmla="*/ 505 h 505"/>
                              <a:gd name="T8" fmla="*/ 0 w 182"/>
                              <a:gd name="T9" fmla="*/ 112 h 505"/>
                            </a:gdLst>
                            <a:ahLst/>
                            <a:cxnLst>
                              <a:cxn ang="0">
                                <a:pos x="T0" y="T1"/>
                              </a:cxn>
                              <a:cxn ang="0">
                                <a:pos x="T2" y="T3"/>
                              </a:cxn>
                              <a:cxn ang="0">
                                <a:pos x="T4" y="T5"/>
                              </a:cxn>
                              <a:cxn ang="0">
                                <a:pos x="T6" y="T7"/>
                              </a:cxn>
                              <a:cxn ang="0">
                                <a:pos x="T8" y="T9"/>
                              </a:cxn>
                            </a:cxnLst>
                            <a:rect l="0" t="0" r="r" b="b"/>
                            <a:pathLst>
                              <a:path w="182" h="505">
                                <a:moveTo>
                                  <a:pt x="0" y="112"/>
                                </a:moveTo>
                                <a:lnTo>
                                  <a:pt x="182" y="0"/>
                                </a:lnTo>
                                <a:lnTo>
                                  <a:pt x="182" y="396"/>
                                </a:lnTo>
                                <a:lnTo>
                                  <a:pt x="3" y="505"/>
                                </a:lnTo>
                                <a:lnTo>
                                  <a:pt x="0" y="112"/>
                                </a:lnTo>
                                <a:close/>
                              </a:path>
                            </a:pathLst>
                          </a:custGeom>
                          <a:solidFill>
                            <a:srgbClr val="B9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1" name="Freeform 6533"/>
                        <wps:cNvSpPr>
                          <a:spLocks/>
                        </wps:cNvSpPr>
                        <wps:spPr bwMode="auto">
                          <a:xfrm>
                            <a:off x="525" y="1291"/>
                            <a:ext cx="138" cy="477"/>
                          </a:xfrm>
                          <a:custGeom>
                            <a:avLst/>
                            <a:gdLst>
                              <a:gd name="T0" fmla="*/ 138 w 138"/>
                              <a:gd name="T1" fmla="*/ 83 h 477"/>
                              <a:gd name="T2" fmla="*/ 0 w 138"/>
                              <a:gd name="T3" fmla="*/ 0 h 477"/>
                              <a:gd name="T4" fmla="*/ 0 w 138"/>
                              <a:gd name="T5" fmla="*/ 398 h 477"/>
                              <a:gd name="T6" fmla="*/ 138 w 138"/>
                              <a:gd name="T7" fmla="*/ 477 h 477"/>
                              <a:gd name="T8" fmla="*/ 138 w 138"/>
                              <a:gd name="T9" fmla="*/ 83 h 477"/>
                            </a:gdLst>
                            <a:ahLst/>
                            <a:cxnLst>
                              <a:cxn ang="0">
                                <a:pos x="T0" y="T1"/>
                              </a:cxn>
                              <a:cxn ang="0">
                                <a:pos x="T2" y="T3"/>
                              </a:cxn>
                              <a:cxn ang="0">
                                <a:pos x="T4" y="T5"/>
                              </a:cxn>
                              <a:cxn ang="0">
                                <a:pos x="T6" y="T7"/>
                              </a:cxn>
                              <a:cxn ang="0">
                                <a:pos x="T8" y="T9"/>
                              </a:cxn>
                            </a:cxnLst>
                            <a:rect l="0" t="0" r="r" b="b"/>
                            <a:pathLst>
                              <a:path w="138" h="477">
                                <a:moveTo>
                                  <a:pt x="138" y="83"/>
                                </a:moveTo>
                                <a:lnTo>
                                  <a:pt x="0" y="0"/>
                                </a:lnTo>
                                <a:lnTo>
                                  <a:pt x="0" y="398"/>
                                </a:lnTo>
                                <a:lnTo>
                                  <a:pt x="138" y="477"/>
                                </a:lnTo>
                                <a:lnTo>
                                  <a:pt x="138" y="83"/>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2" name="Freeform 6534"/>
                        <wps:cNvSpPr>
                          <a:spLocks/>
                        </wps:cNvSpPr>
                        <wps:spPr bwMode="auto">
                          <a:xfrm>
                            <a:off x="536" y="1322"/>
                            <a:ext cx="112" cy="161"/>
                          </a:xfrm>
                          <a:custGeom>
                            <a:avLst/>
                            <a:gdLst>
                              <a:gd name="T0" fmla="*/ 0 w 112"/>
                              <a:gd name="T1" fmla="*/ 0 h 161"/>
                              <a:gd name="T2" fmla="*/ 0 w 112"/>
                              <a:gd name="T3" fmla="*/ 97 h 161"/>
                              <a:gd name="T4" fmla="*/ 112 w 112"/>
                              <a:gd name="T5" fmla="*/ 161 h 161"/>
                              <a:gd name="T6" fmla="*/ 112 w 112"/>
                              <a:gd name="T7" fmla="*/ 63 h 161"/>
                              <a:gd name="T8" fmla="*/ 0 w 112"/>
                              <a:gd name="T9" fmla="*/ 0 h 161"/>
                            </a:gdLst>
                            <a:ahLst/>
                            <a:cxnLst>
                              <a:cxn ang="0">
                                <a:pos x="T0" y="T1"/>
                              </a:cxn>
                              <a:cxn ang="0">
                                <a:pos x="T2" y="T3"/>
                              </a:cxn>
                              <a:cxn ang="0">
                                <a:pos x="T4" y="T5"/>
                              </a:cxn>
                              <a:cxn ang="0">
                                <a:pos x="T6" y="T7"/>
                              </a:cxn>
                              <a:cxn ang="0">
                                <a:pos x="T8" y="T9"/>
                              </a:cxn>
                            </a:cxnLst>
                            <a:rect l="0" t="0" r="r" b="b"/>
                            <a:pathLst>
                              <a:path w="112" h="161">
                                <a:moveTo>
                                  <a:pt x="0" y="0"/>
                                </a:moveTo>
                                <a:lnTo>
                                  <a:pt x="0" y="97"/>
                                </a:lnTo>
                                <a:lnTo>
                                  <a:pt x="112" y="161"/>
                                </a:lnTo>
                                <a:lnTo>
                                  <a:pt x="112" y="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3" name="Freeform 6535"/>
                        <wps:cNvSpPr>
                          <a:spLocks/>
                        </wps:cNvSpPr>
                        <wps:spPr bwMode="auto">
                          <a:xfrm>
                            <a:off x="413" y="1228"/>
                            <a:ext cx="75" cy="440"/>
                          </a:xfrm>
                          <a:custGeom>
                            <a:avLst/>
                            <a:gdLst>
                              <a:gd name="T0" fmla="*/ 0 w 75"/>
                              <a:gd name="T1" fmla="*/ 0 h 440"/>
                              <a:gd name="T2" fmla="*/ 0 w 75"/>
                              <a:gd name="T3" fmla="*/ 398 h 440"/>
                              <a:gd name="T4" fmla="*/ 75 w 75"/>
                              <a:gd name="T5" fmla="*/ 440 h 440"/>
                              <a:gd name="T6" fmla="*/ 75 w 75"/>
                              <a:gd name="T7" fmla="*/ 41 h 440"/>
                              <a:gd name="T8" fmla="*/ 0 w 75"/>
                              <a:gd name="T9" fmla="*/ 0 h 440"/>
                            </a:gdLst>
                            <a:ahLst/>
                            <a:cxnLst>
                              <a:cxn ang="0">
                                <a:pos x="T0" y="T1"/>
                              </a:cxn>
                              <a:cxn ang="0">
                                <a:pos x="T2" y="T3"/>
                              </a:cxn>
                              <a:cxn ang="0">
                                <a:pos x="T4" y="T5"/>
                              </a:cxn>
                              <a:cxn ang="0">
                                <a:pos x="T6" y="T7"/>
                              </a:cxn>
                              <a:cxn ang="0">
                                <a:pos x="T8" y="T9"/>
                              </a:cxn>
                            </a:cxnLst>
                            <a:rect l="0" t="0" r="r" b="b"/>
                            <a:pathLst>
                              <a:path w="75" h="440">
                                <a:moveTo>
                                  <a:pt x="0" y="0"/>
                                </a:moveTo>
                                <a:lnTo>
                                  <a:pt x="0" y="398"/>
                                </a:lnTo>
                                <a:lnTo>
                                  <a:pt x="75" y="440"/>
                                </a:lnTo>
                                <a:lnTo>
                                  <a:pt x="75" y="41"/>
                                </a:lnTo>
                                <a:lnTo>
                                  <a:pt x="0"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 name="Freeform 6536"/>
                        <wps:cNvSpPr>
                          <a:spLocks/>
                        </wps:cNvSpPr>
                        <wps:spPr bwMode="auto">
                          <a:xfrm>
                            <a:off x="426" y="1260"/>
                            <a:ext cx="56" cy="133"/>
                          </a:xfrm>
                          <a:custGeom>
                            <a:avLst/>
                            <a:gdLst>
                              <a:gd name="T0" fmla="*/ 0 w 56"/>
                              <a:gd name="T1" fmla="*/ 0 h 133"/>
                              <a:gd name="T2" fmla="*/ 0 w 56"/>
                              <a:gd name="T3" fmla="*/ 102 h 133"/>
                              <a:gd name="T4" fmla="*/ 56 w 56"/>
                              <a:gd name="T5" fmla="*/ 133 h 133"/>
                              <a:gd name="T6" fmla="*/ 56 w 56"/>
                              <a:gd name="T7" fmla="*/ 32 h 133"/>
                              <a:gd name="T8" fmla="*/ 0 w 56"/>
                              <a:gd name="T9" fmla="*/ 0 h 133"/>
                            </a:gdLst>
                            <a:ahLst/>
                            <a:cxnLst>
                              <a:cxn ang="0">
                                <a:pos x="T0" y="T1"/>
                              </a:cxn>
                              <a:cxn ang="0">
                                <a:pos x="T2" y="T3"/>
                              </a:cxn>
                              <a:cxn ang="0">
                                <a:pos x="T4" y="T5"/>
                              </a:cxn>
                              <a:cxn ang="0">
                                <a:pos x="T6" y="T7"/>
                              </a:cxn>
                              <a:cxn ang="0">
                                <a:pos x="T8" y="T9"/>
                              </a:cxn>
                            </a:cxnLst>
                            <a:rect l="0" t="0" r="r" b="b"/>
                            <a:pathLst>
                              <a:path w="56" h="133">
                                <a:moveTo>
                                  <a:pt x="0" y="0"/>
                                </a:moveTo>
                                <a:lnTo>
                                  <a:pt x="0" y="102"/>
                                </a:lnTo>
                                <a:lnTo>
                                  <a:pt x="56" y="133"/>
                                </a:lnTo>
                                <a:lnTo>
                                  <a:pt x="56" y="3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5" name="Freeform 6537"/>
                        <wps:cNvSpPr>
                          <a:spLocks/>
                        </wps:cNvSpPr>
                        <wps:spPr bwMode="auto">
                          <a:xfrm>
                            <a:off x="535" y="1439"/>
                            <a:ext cx="110" cy="99"/>
                          </a:xfrm>
                          <a:custGeom>
                            <a:avLst/>
                            <a:gdLst>
                              <a:gd name="T0" fmla="*/ 110 w 110"/>
                              <a:gd name="T1" fmla="*/ 94 h 99"/>
                              <a:gd name="T2" fmla="*/ 110 w 110"/>
                              <a:gd name="T3" fmla="*/ 95 h 99"/>
                              <a:gd name="T4" fmla="*/ 110 w 110"/>
                              <a:gd name="T5" fmla="*/ 96 h 99"/>
                              <a:gd name="T6" fmla="*/ 109 w 110"/>
                              <a:gd name="T7" fmla="*/ 96 h 99"/>
                              <a:gd name="T8" fmla="*/ 109 w 110"/>
                              <a:gd name="T9" fmla="*/ 97 h 99"/>
                              <a:gd name="T10" fmla="*/ 109 w 110"/>
                              <a:gd name="T11" fmla="*/ 98 h 99"/>
                              <a:gd name="T12" fmla="*/ 108 w 110"/>
                              <a:gd name="T13" fmla="*/ 98 h 99"/>
                              <a:gd name="T14" fmla="*/ 108 w 110"/>
                              <a:gd name="T15" fmla="*/ 98 h 99"/>
                              <a:gd name="T16" fmla="*/ 107 w 110"/>
                              <a:gd name="T17" fmla="*/ 99 h 99"/>
                              <a:gd name="T18" fmla="*/ 107 w 110"/>
                              <a:gd name="T19" fmla="*/ 99 h 99"/>
                              <a:gd name="T20" fmla="*/ 106 w 110"/>
                              <a:gd name="T21" fmla="*/ 99 h 99"/>
                              <a:gd name="T22" fmla="*/ 105 w 110"/>
                              <a:gd name="T23" fmla="*/ 99 h 99"/>
                              <a:gd name="T24" fmla="*/ 104 w 110"/>
                              <a:gd name="T25" fmla="*/ 99 h 99"/>
                              <a:gd name="T26" fmla="*/ 102 w 110"/>
                              <a:gd name="T27" fmla="*/ 98 h 99"/>
                              <a:gd name="T28" fmla="*/ 8 w 110"/>
                              <a:gd name="T29" fmla="*/ 46 h 99"/>
                              <a:gd name="T30" fmla="*/ 6 w 110"/>
                              <a:gd name="T31" fmla="*/ 45 h 99"/>
                              <a:gd name="T32" fmla="*/ 4 w 110"/>
                              <a:gd name="T33" fmla="*/ 44 h 99"/>
                              <a:gd name="T34" fmla="*/ 3 w 110"/>
                              <a:gd name="T35" fmla="*/ 42 h 99"/>
                              <a:gd name="T36" fmla="*/ 2 w 110"/>
                              <a:gd name="T37" fmla="*/ 41 h 99"/>
                              <a:gd name="T38" fmla="*/ 1 w 110"/>
                              <a:gd name="T39" fmla="*/ 39 h 99"/>
                              <a:gd name="T40" fmla="*/ 0 w 110"/>
                              <a:gd name="T41" fmla="*/ 37 h 99"/>
                              <a:gd name="T42" fmla="*/ 0 w 110"/>
                              <a:gd name="T43" fmla="*/ 35 h 99"/>
                              <a:gd name="T44" fmla="*/ 0 w 110"/>
                              <a:gd name="T45" fmla="*/ 33 h 99"/>
                              <a:gd name="T46" fmla="*/ 0 w 110"/>
                              <a:gd name="T47" fmla="*/ 4 h 99"/>
                              <a:gd name="T48" fmla="*/ 0 w 110"/>
                              <a:gd name="T49" fmla="*/ 4 h 99"/>
                              <a:gd name="T50" fmla="*/ 0 w 110"/>
                              <a:gd name="T51" fmla="*/ 3 h 99"/>
                              <a:gd name="T52" fmla="*/ 0 w 110"/>
                              <a:gd name="T53" fmla="*/ 2 h 99"/>
                              <a:gd name="T54" fmla="*/ 0 w 110"/>
                              <a:gd name="T55" fmla="*/ 2 h 99"/>
                              <a:gd name="T56" fmla="*/ 1 w 110"/>
                              <a:gd name="T57" fmla="*/ 1 h 99"/>
                              <a:gd name="T58" fmla="*/ 1 w 110"/>
                              <a:gd name="T59" fmla="*/ 1 h 99"/>
                              <a:gd name="T60" fmla="*/ 2 w 110"/>
                              <a:gd name="T61" fmla="*/ 0 h 99"/>
                              <a:gd name="T62" fmla="*/ 2 w 110"/>
                              <a:gd name="T63" fmla="*/ 0 h 99"/>
                              <a:gd name="T64" fmla="*/ 3 w 110"/>
                              <a:gd name="T65" fmla="*/ 0 h 99"/>
                              <a:gd name="T66" fmla="*/ 3 w 110"/>
                              <a:gd name="T67" fmla="*/ 0 h 99"/>
                              <a:gd name="T68" fmla="*/ 4 w 110"/>
                              <a:gd name="T69" fmla="*/ 0 h 99"/>
                              <a:gd name="T70" fmla="*/ 5 w 110"/>
                              <a:gd name="T71" fmla="*/ 0 h 99"/>
                              <a:gd name="T72" fmla="*/ 7 w 110"/>
                              <a:gd name="T73" fmla="*/ 1 h 99"/>
                              <a:gd name="T74" fmla="*/ 102 w 110"/>
                              <a:gd name="T75" fmla="*/ 53 h 99"/>
                              <a:gd name="T76" fmla="*/ 103 w 110"/>
                              <a:gd name="T77" fmla="*/ 53 h 99"/>
                              <a:gd name="T78" fmla="*/ 105 w 110"/>
                              <a:gd name="T79" fmla="*/ 55 h 99"/>
                              <a:gd name="T80" fmla="*/ 106 w 110"/>
                              <a:gd name="T81" fmla="*/ 56 h 99"/>
                              <a:gd name="T82" fmla="*/ 107 w 110"/>
                              <a:gd name="T83" fmla="*/ 58 h 99"/>
                              <a:gd name="T84" fmla="*/ 108 w 110"/>
                              <a:gd name="T85" fmla="*/ 60 h 99"/>
                              <a:gd name="T86" fmla="*/ 109 w 110"/>
                              <a:gd name="T87" fmla="*/ 62 h 99"/>
                              <a:gd name="T88" fmla="*/ 110 w 110"/>
                              <a:gd name="T89" fmla="*/ 63 h 99"/>
                              <a:gd name="T90" fmla="*/ 110 w 110"/>
                              <a:gd name="T91" fmla="*/ 6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0" h="99">
                                <a:moveTo>
                                  <a:pt x="110" y="94"/>
                                </a:moveTo>
                                <a:lnTo>
                                  <a:pt x="110" y="94"/>
                                </a:lnTo>
                                <a:lnTo>
                                  <a:pt x="110" y="95"/>
                                </a:lnTo>
                                <a:lnTo>
                                  <a:pt x="110" y="96"/>
                                </a:lnTo>
                                <a:lnTo>
                                  <a:pt x="109" y="96"/>
                                </a:lnTo>
                                <a:lnTo>
                                  <a:pt x="109" y="97"/>
                                </a:lnTo>
                                <a:lnTo>
                                  <a:pt x="109" y="98"/>
                                </a:lnTo>
                                <a:lnTo>
                                  <a:pt x="108" y="98"/>
                                </a:lnTo>
                                <a:lnTo>
                                  <a:pt x="107" y="99"/>
                                </a:lnTo>
                                <a:lnTo>
                                  <a:pt x="106" y="99"/>
                                </a:lnTo>
                                <a:lnTo>
                                  <a:pt x="105" y="99"/>
                                </a:lnTo>
                                <a:lnTo>
                                  <a:pt x="104" y="99"/>
                                </a:lnTo>
                                <a:lnTo>
                                  <a:pt x="103" y="99"/>
                                </a:lnTo>
                                <a:lnTo>
                                  <a:pt x="102" y="98"/>
                                </a:lnTo>
                                <a:lnTo>
                                  <a:pt x="8" y="46"/>
                                </a:lnTo>
                                <a:lnTo>
                                  <a:pt x="7" y="46"/>
                                </a:lnTo>
                                <a:lnTo>
                                  <a:pt x="6" y="45"/>
                                </a:lnTo>
                                <a:lnTo>
                                  <a:pt x="5" y="45"/>
                                </a:lnTo>
                                <a:lnTo>
                                  <a:pt x="4" y="44"/>
                                </a:lnTo>
                                <a:lnTo>
                                  <a:pt x="4" y="43"/>
                                </a:lnTo>
                                <a:lnTo>
                                  <a:pt x="3" y="42"/>
                                </a:lnTo>
                                <a:lnTo>
                                  <a:pt x="2" y="42"/>
                                </a:lnTo>
                                <a:lnTo>
                                  <a:pt x="2" y="41"/>
                                </a:lnTo>
                                <a:lnTo>
                                  <a:pt x="1" y="40"/>
                                </a:lnTo>
                                <a:lnTo>
                                  <a:pt x="1" y="39"/>
                                </a:lnTo>
                                <a:lnTo>
                                  <a:pt x="1" y="38"/>
                                </a:lnTo>
                                <a:lnTo>
                                  <a:pt x="0" y="37"/>
                                </a:lnTo>
                                <a:lnTo>
                                  <a:pt x="0" y="36"/>
                                </a:lnTo>
                                <a:lnTo>
                                  <a:pt x="0" y="35"/>
                                </a:lnTo>
                                <a:lnTo>
                                  <a:pt x="0" y="34"/>
                                </a:lnTo>
                                <a:lnTo>
                                  <a:pt x="0" y="33"/>
                                </a:lnTo>
                                <a:lnTo>
                                  <a:pt x="0" y="5"/>
                                </a:lnTo>
                                <a:lnTo>
                                  <a:pt x="0" y="4"/>
                                </a:lnTo>
                                <a:lnTo>
                                  <a:pt x="0" y="3"/>
                                </a:lnTo>
                                <a:lnTo>
                                  <a:pt x="0" y="2"/>
                                </a:lnTo>
                                <a:lnTo>
                                  <a:pt x="1" y="1"/>
                                </a:lnTo>
                                <a:lnTo>
                                  <a:pt x="2" y="0"/>
                                </a:lnTo>
                                <a:lnTo>
                                  <a:pt x="3" y="0"/>
                                </a:lnTo>
                                <a:lnTo>
                                  <a:pt x="4" y="0"/>
                                </a:lnTo>
                                <a:lnTo>
                                  <a:pt x="5" y="0"/>
                                </a:lnTo>
                                <a:lnTo>
                                  <a:pt x="6" y="0"/>
                                </a:lnTo>
                                <a:lnTo>
                                  <a:pt x="7" y="1"/>
                                </a:lnTo>
                                <a:lnTo>
                                  <a:pt x="8" y="1"/>
                                </a:lnTo>
                                <a:lnTo>
                                  <a:pt x="102" y="53"/>
                                </a:lnTo>
                                <a:lnTo>
                                  <a:pt x="103" y="53"/>
                                </a:lnTo>
                                <a:lnTo>
                                  <a:pt x="104" y="54"/>
                                </a:lnTo>
                                <a:lnTo>
                                  <a:pt x="105" y="55"/>
                                </a:lnTo>
                                <a:lnTo>
                                  <a:pt x="105" y="56"/>
                                </a:lnTo>
                                <a:lnTo>
                                  <a:pt x="106" y="56"/>
                                </a:lnTo>
                                <a:lnTo>
                                  <a:pt x="107" y="57"/>
                                </a:lnTo>
                                <a:lnTo>
                                  <a:pt x="107" y="58"/>
                                </a:lnTo>
                                <a:lnTo>
                                  <a:pt x="108" y="59"/>
                                </a:lnTo>
                                <a:lnTo>
                                  <a:pt x="108" y="60"/>
                                </a:lnTo>
                                <a:lnTo>
                                  <a:pt x="109" y="61"/>
                                </a:lnTo>
                                <a:lnTo>
                                  <a:pt x="109" y="62"/>
                                </a:lnTo>
                                <a:lnTo>
                                  <a:pt x="110" y="63"/>
                                </a:lnTo>
                                <a:lnTo>
                                  <a:pt x="110" y="64"/>
                                </a:lnTo>
                                <a:lnTo>
                                  <a:pt x="110" y="65"/>
                                </a:lnTo>
                                <a:lnTo>
                                  <a:pt x="110" y="94"/>
                                </a:lnTo>
                                <a:close/>
                              </a:path>
                            </a:pathLst>
                          </a:custGeom>
                          <a:solidFill>
                            <a:srgbClr val="EDA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6" name="Freeform 6538"/>
                        <wps:cNvSpPr>
                          <a:spLocks/>
                        </wps:cNvSpPr>
                        <wps:spPr bwMode="auto">
                          <a:xfrm>
                            <a:off x="425" y="1263"/>
                            <a:ext cx="57" cy="35"/>
                          </a:xfrm>
                          <a:custGeom>
                            <a:avLst/>
                            <a:gdLst>
                              <a:gd name="T0" fmla="*/ 1 w 57"/>
                              <a:gd name="T1" fmla="*/ 2 h 35"/>
                              <a:gd name="T2" fmla="*/ 1 w 57"/>
                              <a:gd name="T3" fmla="*/ 2 h 35"/>
                              <a:gd name="T4" fmla="*/ 0 w 57"/>
                              <a:gd name="T5" fmla="*/ 3 h 35"/>
                              <a:gd name="T6" fmla="*/ 1 w 57"/>
                              <a:gd name="T7" fmla="*/ 3 h 35"/>
                              <a:gd name="T8" fmla="*/ 1 w 57"/>
                              <a:gd name="T9" fmla="*/ 4 h 35"/>
                              <a:gd name="T10" fmla="*/ 1 w 57"/>
                              <a:gd name="T11" fmla="*/ 5 h 35"/>
                              <a:gd name="T12" fmla="*/ 1 w 57"/>
                              <a:gd name="T13" fmla="*/ 5 h 35"/>
                              <a:gd name="T14" fmla="*/ 2 w 57"/>
                              <a:gd name="T15" fmla="*/ 5 h 35"/>
                              <a:gd name="T16" fmla="*/ 52 w 57"/>
                              <a:gd name="T17" fmla="*/ 34 h 35"/>
                              <a:gd name="T18" fmla="*/ 53 w 57"/>
                              <a:gd name="T19" fmla="*/ 34 h 35"/>
                              <a:gd name="T20" fmla="*/ 53 w 57"/>
                              <a:gd name="T21" fmla="*/ 35 h 35"/>
                              <a:gd name="T22" fmla="*/ 54 w 57"/>
                              <a:gd name="T23" fmla="*/ 35 h 35"/>
                              <a:gd name="T24" fmla="*/ 55 w 57"/>
                              <a:gd name="T25" fmla="*/ 34 h 35"/>
                              <a:gd name="T26" fmla="*/ 55 w 57"/>
                              <a:gd name="T27" fmla="*/ 34 h 35"/>
                              <a:gd name="T28" fmla="*/ 56 w 57"/>
                              <a:gd name="T29" fmla="*/ 34 h 35"/>
                              <a:gd name="T30" fmla="*/ 56 w 57"/>
                              <a:gd name="T31" fmla="*/ 34 h 35"/>
                              <a:gd name="T32" fmla="*/ 57 w 57"/>
                              <a:gd name="T33" fmla="*/ 33 h 35"/>
                              <a:gd name="T34" fmla="*/ 57 w 57"/>
                              <a:gd name="T35" fmla="*/ 32 h 35"/>
                              <a:gd name="T36" fmla="*/ 57 w 57"/>
                              <a:gd name="T37" fmla="*/ 32 h 35"/>
                              <a:gd name="T38" fmla="*/ 57 w 57"/>
                              <a:gd name="T39" fmla="*/ 31 h 35"/>
                              <a:gd name="T40" fmla="*/ 57 w 57"/>
                              <a:gd name="T41" fmla="*/ 31 h 35"/>
                              <a:gd name="T42" fmla="*/ 57 w 57"/>
                              <a:gd name="T43" fmla="*/ 30 h 35"/>
                              <a:gd name="T44" fmla="*/ 56 w 57"/>
                              <a:gd name="T45" fmla="*/ 29 h 35"/>
                              <a:gd name="T46" fmla="*/ 56 w 57"/>
                              <a:gd name="T47" fmla="*/ 29 h 35"/>
                              <a:gd name="T48" fmla="*/ 56 w 57"/>
                              <a:gd name="T49" fmla="*/ 29 h 35"/>
                              <a:gd name="T50" fmla="*/ 5 w 57"/>
                              <a:gd name="T51" fmla="*/ 0 h 35"/>
                              <a:gd name="T52" fmla="*/ 4 w 57"/>
                              <a:gd name="T53" fmla="*/ 0 h 35"/>
                              <a:gd name="T54" fmla="*/ 4 w 57"/>
                              <a:gd name="T55" fmla="*/ 0 h 35"/>
                              <a:gd name="T56" fmla="*/ 3 w 57"/>
                              <a:gd name="T57" fmla="*/ 0 h 35"/>
                              <a:gd name="T58" fmla="*/ 2 w 57"/>
                              <a:gd name="T59" fmla="*/ 0 h 35"/>
                              <a:gd name="T60" fmla="*/ 2 w 57"/>
                              <a:gd name="T61" fmla="*/ 0 h 35"/>
                              <a:gd name="T62" fmla="*/ 2 w 57"/>
                              <a:gd name="T63" fmla="*/ 0 h 35"/>
                              <a:gd name="T64" fmla="*/ 1 w 57"/>
                              <a:gd name="T65" fmla="*/ 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35">
                                <a:moveTo>
                                  <a:pt x="1" y="1"/>
                                </a:moveTo>
                                <a:lnTo>
                                  <a:pt x="1" y="2"/>
                                </a:lnTo>
                                <a:lnTo>
                                  <a:pt x="0" y="3"/>
                                </a:lnTo>
                                <a:lnTo>
                                  <a:pt x="1" y="3"/>
                                </a:lnTo>
                                <a:lnTo>
                                  <a:pt x="1" y="4"/>
                                </a:lnTo>
                                <a:lnTo>
                                  <a:pt x="1" y="5"/>
                                </a:lnTo>
                                <a:lnTo>
                                  <a:pt x="2" y="5"/>
                                </a:lnTo>
                                <a:lnTo>
                                  <a:pt x="52" y="34"/>
                                </a:lnTo>
                                <a:lnTo>
                                  <a:pt x="53" y="34"/>
                                </a:lnTo>
                                <a:lnTo>
                                  <a:pt x="53" y="35"/>
                                </a:lnTo>
                                <a:lnTo>
                                  <a:pt x="54" y="35"/>
                                </a:lnTo>
                                <a:lnTo>
                                  <a:pt x="55" y="34"/>
                                </a:lnTo>
                                <a:lnTo>
                                  <a:pt x="56" y="34"/>
                                </a:lnTo>
                                <a:lnTo>
                                  <a:pt x="56" y="33"/>
                                </a:lnTo>
                                <a:lnTo>
                                  <a:pt x="57" y="33"/>
                                </a:lnTo>
                                <a:lnTo>
                                  <a:pt x="57" y="32"/>
                                </a:lnTo>
                                <a:lnTo>
                                  <a:pt x="57" y="31"/>
                                </a:lnTo>
                                <a:lnTo>
                                  <a:pt x="57" y="30"/>
                                </a:lnTo>
                                <a:lnTo>
                                  <a:pt x="56" y="30"/>
                                </a:lnTo>
                                <a:lnTo>
                                  <a:pt x="56" y="29"/>
                                </a:lnTo>
                                <a:lnTo>
                                  <a:pt x="5" y="0"/>
                                </a:lnTo>
                                <a:lnTo>
                                  <a:pt x="4" y="0"/>
                                </a:lnTo>
                                <a:lnTo>
                                  <a:pt x="3" y="0"/>
                                </a:lnTo>
                                <a:lnTo>
                                  <a:pt x="2" y="0"/>
                                </a:lnTo>
                                <a:lnTo>
                                  <a:pt x="1" y="1"/>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7" name="Freeform 6539"/>
                        <wps:cNvSpPr>
                          <a:spLocks/>
                        </wps:cNvSpPr>
                        <wps:spPr bwMode="auto">
                          <a:xfrm>
                            <a:off x="425" y="1280"/>
                            <a:ext cx="57" cy="35"/>
                          </a:xfrm>
                          <a:custGeom>
                            <a:avLst/>
                            <a:gdLst>
                              <a:gd name="T0" fmla="*/ 1 w 57"/>
                              <a:gd name="T1" fmla="*/ 2 h 35"/>
                              <a:gd name="T2" fmla="*/ 1 w 57"/>
                              <a:gd name="T3" fmla="*/ 3 h 35"/>
                              <a:gd name="T4" fmla="*/ 0 w 57"/>
                              <a:gd name="T5" fmla="*/ 3 h 35"/>
                              <a:gd name="T6" fmla="*/ 1 w 57"/>
                              <a:gd name="T7" fmla="*/ 4 h 35"/>
                              <a:gd name="T8" fmla="*/ 1 w 57"/>
                              <a:gd name="T9" fmla="*/ 4 h 35"/>
                              <a:gd name="T10" fmla="*/ 1 w 57"/>
                              <a:gd name="T11" fmla="*/ 5 h 35"/>
                              <a:gd name="T12" fmla="*/ 1 w 57"/>
                              <a:gd name="T13" fmla="*/ 5 h 35"/>
                              <a:gd name="T14" fmla="*/ 2 w 57"/>
                              <a:gd name="T15" fmla="*/ 6 h 35"/>
                              <a:gd name="T16" fmla="*/ 52 w 57"/>
                              <a:gd name="T17" fmla="*/ 34 h 35"/>
                              <a:gd name="T18" fmla="*/ 53 w 57"/>
                              <a:gd name="T19" fmla="*/ 35 h 35"/>
                              <a:gd name="T20" fmla="*/ 53 w 57"/>
                              <a:gd name="T21" fmla="*/ 35 h 35"/>
                              <a:gd name="T22" fmla="*/ 54 w 57"/>
                              <a:gd name="T23" fmla="*/ 35 h 35"/>
                              <a:gd name="T24" fmla="*/ 55 w 57"/>
                              <a:gd name="T25" fmla="*/ 35 h 35"/>
                              <a:gd name="T26" fmla="*/ 55 w 57"/>
                              <a:gd name="T27" fmla="*/ 34 h 35"/>
                              <a:gd name="T28" fmla="*/ 56 w 57"/>
                              <a:gd name="T29" fmla="*/ 34 h 35"/>
                              <a:gd name="T30" fmla="*/ 56 w 57"/>
                              <a:gd name="T31" fmla="*/ 34 h 35"/>
                              <a:gd name="T32" fmla="*/ 57 w 57"/>
                              <a:gd name="T33" fmla="*/ 33 h 35"/>
                              <a:gd name="T34" fmla="*/ 57 w 57"/>
                              <a:gd name="T35" fmla="*/ 33 h 35"/>
                              <a:gd name="T36" fmla="*/ 57 w 57"/>
                              <a:gd name="T37" fmla="*/ 32 h 35"/>
                              <a:gd name="T38" fmla="*/ 57 w 57"/>
                              <a:gd name="T39" fmla="*/ 31 h 35"/>
                              <a:gd name="T40" fmla="*/ 57 w 57"/>
                              <a:gd name="T41" fmla="*/ 31 h 35"/>
                              <a:gd name="T42" fmla="*/ 57 w 57"/>
                              <a:gd name="T43" fmla="*/ 30 h 35"/>
                              <a:gd name="T44" fmla="*/ 56 w 57"/>
                              <a:gd name="T45" fmla="*/ 30 h 35"/>
                              <a:gd name="T46" fmla="*/ 56 w 57"/>
                              <a:gd name="T47" fmla="*/ 29 h 35"/>
                              <a:gd name="T48" fmla="*/ 56 w 57"/>
                              <a:gd name="T49" fmla="*/ 29 h 35"/>
                              <a:gd name="T50" fmla="*/ 5 w 57"/>
                              <a:gd name="T51" fmla="*/ 0 h 35"/>
                              <a:gd name="T52" fmla="*/ 4 w 57"/>
                              <a:gd name="T53" fmla="*/ 0 h 35"/>
                              <a:gd name="T54" fmla="*/ 4 w 57"/>
                              <a:gd name="T55" fmla="*/ 0 h 35"/>
                              <a:gd name="T56" fmla="*/ 3 w 57"/>
                              <a:gd name="T57" fmla="*/ 0 h 35"/>
                              <a:gd name="T58" fmla="*/ 2 w 57"/>
                              <a:gd name="T59" fmla="*/ 0 h 35"/>
                              <a:gd name="T60" fmla="*/ 2 w 57"/>
                              <a:gd name="T61" fmla="*/ 0 h 35"/>
                              <a:gd name="T62" fmla="*/ 2 w 57"/>
                              <a:gd name="T63" fmla="*/ 1 h 35"/>
                              <a:gd name="T64" fmla="*/ 1 w 57"/>
                              <a:gd name="T65" fmla="*/ 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35">
                                <a:moveTo>
                                  <a:pt x="1" y="1"/>
                                </a:moveTo>
                                <a:lnTo>
                                  <a:pt x="1" y="2"/>
                                </a:lnTo>
                                <a:lnTo>
                                  <a:pt x="1" y="3"/>
                                </a:lnTo>
                                <a:lnTo>
                                  <a:pt x="0" y="3"/>
                                </a:lnTo>
                                <a:lnTo>
                                  <a:pt x="1" y="4"/>
                                </a:lnTo>
                                <a:lnTo>
                                  <a:pt x="1" y="5"/>
                                </a:lnTo>
                                <a:lnTo>
                                  <a:pt x="2" y="6"/>
                                </a:lnTo>
                                <a:lnTo>
                                  <a:pt x="52" y="34"/>
                                </a:lnTo>
                                <a:lnTo>
                                  <a:pt x="53" y="35"/>
                                </a:lnTo>
                                <a:lnTo>
                                  <a:pt x="54" y="35"/>
                                </a:lnTo>
                                <a:lnTo>
                                  <a:pt x="55" y="35"/>
                                </a:lnTo>
                                <a:lnTo>
                                  <a:pt x="55" y="34"/>
                                </a:lnTo>
                                <a:lnTo>
                                  <a:pt x="56" y="34"/>
                                </a:lnTo>
                                <a:lnTo>
                                  <a:pt x="57" y="33"/>
                                </a:lnTo>
                                <a:lnTo>
                                  <a:pt x="57" y="32"/>
                                </a:lnTo>
                                <a:lnTo>
                                  <a:pt x="57" y="31"/>
                                </a:lnTo>
                                <a:lnTo>
                                  <a:pt x="57" y="30"/>
                                </a:lnTo>
                                <a:lnTo>
                                  <a:pt x="56" y="30"/>
                                </a:lnTo>
                                <a:lnTo>
                                  <a:pt x="56" y="29"/>
                                </a:lnTo>
                                <a:lnTo>
                                  <a:pt x="5" y="0"/>
                                </a:lnTo>
                                <a:lnTo>
                                  <a:pt x="4" y="0"/>
                                </a:lnTo>
                                <a:lnTo>
                                  <a:pt x="3" y="0"/>
                                </a:lnTo>
                                <a:lnTo>
                                  <a:pt x="2" y="0"/>
                                </a:lnTo>
                                <a:lnTo>
                                  <a:pt x="2" y="1"/>
                                </a:lnTo>
                                <a:lnTo>
                                  <a:pt x="1" y="1"/>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 name="Freeform 6540"/>
                        <wps:cNvSpPr>
                          <a:spLocks/>
                        </wps:cNvSpPr>
                        <wps:spPr bwMode="auto">
                          <a:xfrm>
                            <a:off x="425" y="1297"/>
                            <a:ext cx="57" cy="35"/>
                          </a:xfrm>
                          <a:custGeom>
                            <a:avLst/>
                            <a:gdLst>
                              <a:gd name="T0" fmla="*/ 1 w 57"/>
                              <a:gd name="T1" fmla="*/ 2 h 35"/>
                              <a:gd name="T2" fmla="*/ 1 w 57"/>
                              <a:gd name="T3" fmla="*/ 3 h 35"/>
                              <a:gd name="T4" fmla="*/ 0 w 57"/>
                              <a:gd name="T5" fmla="*/ 3 h 35"/>
                              <a:gd name="T6" fmla="*/ 1 w 57"/>
                              <a:gd name="T7" fmla="*/ 4 h 35"/>
                              <a:gd name="T8" fmla="*/ 1 w 57"/>
                              <a:gd name="T9" fmla="*/ 4 h 35"/>
                              <a:gd name="T10" fmla="*/ 1 w 57"/>
                              <a:gd name="T11" fmla="*/ 5 h 35"/>
                              <a:gd name="T12" fmla="*/ 1 w 57"/>
                              <a:gd name="T13" fmla="*/ 6 h 35"/>
                              <a:gd name="T14" fmla="*/ 2 w 57"/>
                              <a:gd name="T15" fmla="*/ 6 h 35"/>
                              <a:gd name="T16" fmla="*/ 52 w 57"/>
                              <a:gd name="T17" fmla="*/ 35 h 35"/>
                              <a:gd name="T18" fmla="*/ 53 w 57"/>
                              <a:gd name="T19" fmla="*/ 35 h 35"/>
                              <a:gd name="T20" fmla="*/ 53 w 57"/>
                              <a:gd name="T21" fmla="*/ 35 h 35"/>
                              <a:gd name="T22" fmla="*/ 54 w 57"/>
                              <a:gd name="T23" fmla="*/ 35 h 35"/>
                              <a:gd name="T24" fmla="*/ 55 w 57"/>
                              <a:gd name="T25" fmla="*/ 35 h 35"/>
                              <a:gd name="T26" fmla="*/ 55 w 57"/>
                              <a:gd name="T27" fmla="*/ 35 h 35"/>
                              <a:gd name="T28" fmla="*/ 56 w 57"/>
                              <a:gd name="T29" fmla="*/ 35 h 35"/>
                              <a:gd name="T30" fmla="*/ 56 w 57"/>
                              <a:gd name="T31" fmla="*/ 34 h 35"/>
                              <a:gd name="T32" fmla="*/ 57 w 57"/>
                              <a:gd name="T33" fmla="*/ 34 h 35"/>
                              <a:gd name="T34" fmla="*/ 57 w 57"/>
                              <a:gd name="T35" fmla="*/ 33 h 35"/>
                              <a:gd name="T36" fmla="*/ 57 w 57"/>
                              <a:gd name="T37" fmla="*/ 32 h 35"/>
                              <a:gd name="T38" fmla="*/ 57 w 57"/>
                              <a:gd name="T39" fmla="*/ 32 h 35"/>
                              <a:gd name="T40" fmla="*/ 57 w 57"/>
                              <a:gd name="T41" fmla="*/ 31 h 35"/>
                              <a:gd name="T42" fmla="*/ 57 w 57"/>
                              <a:gd name="T43" fmla="*/ 31 h 35"/>
                              <a:gd name="T44" fmla="*/ 56 w 57"/>
                              <a:gd name="T45" fmla="*/ 30 h 35"/>
                              <a:gd name="T46" fmla="*/ 56 w 57"/>
                              <a:gd name="T47" fmla="*/ 29 h 35"/>
                              <a:gd name="T48" fmla="*/ 56 w 57"/>
                              <a:gd name="T49" fmla="*/ 29 h 35"/>
                              <a:gd name="T50" fmla="*/ 5 w 57"/>
                              <a:gd name="T51" fmla="*/ 0 h 35"/>
                              <a:gd name="T52" fmla="*/ 4 w 57"/>
                              <a:gd name="T53" fmla="*/ 0 h 35"/>
                              <a:gd name="T54" fmla="*/ 4 w 57"/>
                              <a:gd name="T55" fmla="*/ 0 h 35"/>
                              <a:gd name="T56" fmla="*/ 3 w 57"/>
                              <a:gd name="T57" fmla="*/ 0 h 35"/>
                              <a:gd name="T58" fmla="*/ 2 w 57"/>
                              <a:gd name="T59" fmla="*/ 0 h 35"/>
                              <a:gd name="T60" fmla="*/ 2 w 57"/>
                              <a:gd name="T61" fmla="*/ 0 h 35"/>
                              <a:gd name="T62" fmla="*/ 2 w 57"/>
                              <a:gd name="T63" fmla="*/ 1 h 35"/>
                              <a:gd name="T64" fmla="*/ 1 w 57"/>
                              <a:gd name="T65" fmla="*/ 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35">
                                <a:moveTo>
                                  <a:pt x="1" y="2"/>
                                </a:moveTo>
                                <a:lnTo>
                                  <a:pt x="1" y="2"/>
                                </a:lnTo>
                                <a:lnTo>
                                  <a:pt x="1" y="3"/>
                                </a:lnTo>
                                <a:lnTo>
                                  <a:pt x="0" y="3"/>
                                </a:lnTo>
                                <a:lnTo>
                                  <a:pt x="0" y="4"/>
                                </a:lnTo>
                                <a:lnTo>
                                  <a:pt x="1" y="4"/>
                                </a:lnTo>
                                <a:lnTo>
                                  <a:pt x="1" y="5"/>
                                </a:lnTo>
                                <a:lnTo>
                                  <a:pt x="1" y="6"/>
                                </a:lnTo>
                                <a:lnTo>
                                  <a:pt x="2" y="6"/>
                                </a:lnTo>
                                <a:lnTo>
                                  <a:pt x="52" y="35"/>
                                </a:lnTo>
                                <a:lnTo>
                                  <a:pt x="53" y="35"/>
                                </a:lnTo>
                                <a:lnTo>
                                  <a:pt x="54" y="35"/>
                                </a:lnTo>
                                <a:lnTo>
                                  <a:pt x="55" y="35"/>
                                </a:lnTo>
                                <a:lnTo>
                                  <a:pt x="56" y="35"/>
                                </a:lnTo>
                                <a:lnTo>
                                  <a:pt x="56" y="34"/>
                                </a:lnTo>
                                <a:lnTo>
                                  <a:pt x="57" y="34"/>
                                </a:lnTo>
                                <a:lnTo>
                                  <a:pt x="57" y="33"/>
                                </a:lnTo>
                                <a:lnTo>
                                  <a:pt x="57" y="32"/>
                                </a:lnTo>
                                <a:lnTo>
                                  <a:pt x="57" y="31"/>
                                </a:lnTo>
                                <a:lnTo>
                                  <a:pt x="56" y="30"/>
                                </a:lnTo>
                                <a:lnTo>
                                  <a:pt x="56" y="29"/>
                                </a:lnTo>
                                <a:lnTo>
                                  <a:pt x="5" y="0"/>
                                </a:lnTo>
                                <a:lnTo>
                                  <a:pt x="4" y="0"/>
                                </a:lnTo>
                                <a:lnTo>
                                  <a:pt x="3" y="0"/>
                                </a:lnTo>
                                <a:lnTo>
                                  <a:pt x="2" y="0"/>
                                </a:lnTo>
                                <a:lnTo>
                                  <a:pt x="2" y="1"/>
                                </a:lnTo>
                                <a:lnTo>
                                  <a:pt x="1" y="1"/>
                                </a:lnTo>
                                <a:lnTo>
                                  <a:pt x="1" y="2"/>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9" name="Freeform 6541"/>
                        <wps:cNvSpPr>
                          <a:spLocks/>
                        </wps:cNvSpPr>
                        <wps:spPr bwMode="auto">
                          <a:xfrm>
                            <a:off x="425" y="1314"/>
                            <a:ext cx="57" cy="35"/>
                          </a:xfrm>
                          <a:custGeom>
                            <a:avLst/>
                            <a:gdLst>
                              <a:gd name="T0" fmla="*/ 1 w 57"/>
                              <a:gd name="T1" fmla="*/ 2 h 35"/>
                              <a:gd name="T2" fmla="*/ 1 w 57"/>
                              <a:gd name="T3" fmla="*/ 3 h 35"/>
                              <a:gd name="T4" fmla="*/ 0 w 57"/>
                              <a:gd name="T5" fmla="*/ 3 h 35"/>
                              <a:gd name="T6" fmla="*/ 1 w 57"/>
                              <a:gd name="T7" fmla="*/ 4 h 35"/>
                              <a:gd name="T8" fmla="*/ 1 w 57"/>
                              <a:gd name="T9" fmla="*/ 5 h 35"/>
                              <a:gd name="T10" fmla="*/ 1 w 57"/>
                              <a:gd name="T11" fmla="*/ 5 h 35"/>
                              <a:gd name="T12" fmla="*/ 1 w 57"/>
                              <a:gd name="T13" fmla="*/ 6 h 35"/>
                              <a:gd name="T14" fmla="*/ 2 w 57"/>
                              <a:gd name="T15" fmla="*/ 6 h 35"/>
                              <a:gd name="T16" fmla="*/ 52 w 57"/>
                              <a:gd name="T17" fmla="*/ 35 h 35"/>
                              <a:gd name="T18" fmla="*/ 53 w 57"/>
                              <a:gd name="T19" fmla="*/ 35 h 35"/>
                              <a:gd name="T20" fmla="*/ 53 w 57"/>
                              <a:gd name="T21" fmla="*/ 35 h 35"/>
                              <a:gd name="T22" fmla="*/ 54 w 57"/>
                              <a:gd name="T23" fmla="*/ 35 h 35"/>
                              <a:gd name="T24" fmla="*/ 55 w 57"/>
                              <a:gd name="T25" fmla="*/ 35 h 35"/>
                              <a:gd name="T26" fmla="*/ 55 w 57"/>
                              <a:gd name="T27" fmla="*/ 35 h 35"/>
                              <a:gd name="T28" fmla="*/ 56 w 57"/>
                              <a:gd name="T29" fmla="*/ 35 h 35"/>
                              <a:gd name="T30" fmla="*/ 56 w 57"/>
                              <a:gd name="T31" fmla="*/ 35 h 35"/>
                              <a:gd name="T32" fmla="*/ 57 w 57"/>
                              <a:gd name="T33" fmla="*/ 34 h 35"/>
                              <a:gd name="T34" fmla="*/ 57 w 57"/>
                              <a:gd name="T35" fmla="*/ 33 h 35"/>
                              <a:gd name="T36" fmla="*/ 57 w 57"/>
                              <a:gd name="T37" fmla="*/ 33 h 35"/>
                              <a:gd name="T38" fmla="*/ 57 w 57"/>
                              <a:gd name="T39" fmla="*/ 32 h 35"/>
                              <a:gd name="T40" fmla="*/ 57 w 57"/>
                              <a:gd name="T41" fmla="*/ 32 h 35"/>
                              <a:gd name="T42" fmla="*/ 57 w 57"/>
                              <a:gd name="T43" fmla="*/ 31 h 35"/>
                              <a:gd name="T44" fmla="*/ 56 w 57"/>
                              <a:gd name="T45" fmla="*/ 30 h 35"/>
                              <a:gd name="T46" fmla="*/ 56 w 57"/>
                              <a:gd name="T47" fmla="*/ 30 h 35"/>
                              <a:gd name="T48" fmla="*/ 56 w 57"/>
                              <a:gd name="T49" fmla="*/ 29 h 35"/>
                              <a:gd name="T50" fmla="*/ 5 w 57"/>
                              <a:gd name="T51" fmla="*/ 1 h 35"/>
                              <a:gd name="T52" fmla="*/ 4 w 57"/>
                              <a:gd name="T53" fmla="*/ 0 h 35"/>
                              <a:gd name="T54" fmla="*/ 4 w 57"/>
                              <a:gd name="T55" fmla="*/ 0 h 35"/>
                              <a:gd name="T56" fmla="*/ 3 w 57"/>
                              <a:gd name="T57" fmla="*/ 0 h 35"/>
                              <a:gd name="T58" fmla="*/ 2 w 57"/>
                              <a:gd name="T59" fmla="*/ 0 h 35"/>
                              <a:gd name="T60" fmla="*/ 2 w 57"/>
                              <a:gd name="T61" fmla="*/ 1 h 35"/>
                              <a:gd name="T62" fmla="*/ 2 w 57"/>
                              <a:gd name="T63" fmla="*/ 1 h 35"/>
                              <a:gd name="T64" fmla="*/ 1 w 57"/>
                              <a:gd name="T6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35">
                                <a:moveTo>
                                  <a:pt x="1" y="2"/>
                                </a:moveTo>
                                <a:lnTo>
                                  <a:pt x="1" y="2"/>
                                </a:lnTo>
                                <a:lnTo>
                                  <a:pt x="1" y="3"/>
                                </a:lnTo>
                                <a:lnTo>
                                  <a:pt x="0" y="3"/>
                                </a:lnTo>
                                <a:lnTo>
                                  <a:pt x="0" y="4"/>
                                </a:lnTo>
                                <a:lnTo>
                                  <a:pt x="1" y="4"/>
                                </a:lnTo>
                                <a:lnTo>
                                  <a:pt x="1" y="5"/>
                                </a:lnTo>
                                <a:lnTo>
                                  <a:pt x="1" y="6"/>
                                </a:lnTo>
                                <a:lnTo>
                                  <a:pt x="2" y="6"/>
                                </a:lnTo>
                                <a:lnTo>
                                  <a:pt x="52" y="35"/>
                                </a:lnTo>
                                <a:lnTo>
                                  <a:pt x="53" y="35"/>
                                </a:lnTo>
                                <a:lnTo>
                                  <a:pt x="54" y="35"/>
                                </a:lnTo>
                                <a:lnTo>
                                  <a:pt x="55" y="35"/>
                                </a:lnTo>
                                <a:lnTo>
                                  <a:pt x="56" y="35"/>
                                </a:lnTo>
                                <a:lnTo>
                                  <a:pt x="56" y="34"/>
                                </a:lnTo>
                                <a:lnTo>
                                  <a:pt x="57" y="34"/>
                                </a:lnTo>
                                <a:lnTo>
                                  <a:pt x="57" y="33"/>
                                </a:lnTo>
                                <a:lnTo>
                                  <a:pt x="57" y="32"/>
                                </a:lnTo>
                                <a:lnTo>
                                  <a:pt x="57" y="31"/>
                                </a:lnTo>
                                <a:lnTo>
                                  <a:pt x="56" y="31"/>
                                </a:lnTo>
                                <a:lnTo>
                                  <a:pt x="56" y="30"/>
                                </a:lnTo>
                                <a:lnTo>
                                  <a:pt x="56" y="29"/>
                                </a:lnTo>
                                <a:lnTo>
                                  <a:pt x="5" y="1"/>
                                </a:lnTo>
                                <a:lnTo>
                                  <a:pt x="4" y="0"/>
                                </a:lnTo>
                                <a:lnTo>
                                  <a:pt x="3" y="0"/>
                                </a:lnTo>
                                <a:lnTo>
                                  <a:pt x="2" y="0"/>
                                </a:lnTo>
                                <a:lnTo>
                                  <a:pt x="2" y="1"/>
                                </a:lnTo>
                                <a:lnTo>
                                  <a:pt x="1" y="1"/>
                                </a:lnTo>
                                <a:lnTo>
                                  <a:pt x="1" y="2"/>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0" name="Freeform 6542"/>
                        <wps:cNvSpPr>
                          <a:spLocks/>
                        </wps:cNvSpPr>
                        <wps:spPr bwMode="auto">
                          <a:xfrm>
                            <a:off x="425" y="1332"/>
                            <a:ext cx="57" cy="35"/>
                          </a:xfrm>
                          <a:custGeom>
                            <a:avLst/>
                            <a:gdLst>
                              <a:gd name="T0" fmla="*/ 1 w 57"/>
                              <a:gd name="T1" fmla="*/ 2 h 35"/>
                              <a:gd name="T2" fmla="*/ 1 w 57"/>
                              <a:gd name="T3" fmla="*/ 2 h 35"/>
                              <a:gd name="T4" fmla="*/ 0 w 57"/>
                              <a:gd name="T5" fmla="*/ 3 h 35"/>
                              <a:gd name="T6" fmla="*/ 1 w 57"/>
                              <a:gd name="T7" fmla="*/ 3 h 35"/>
                              <a:gd name="T8" fmla="*/ 1 w 57"/>
                              <a:gd name="T9" fmla="*/ 4 h 35"/>
                              <a:gd name="T10" fmla="*/ 1 w 57"/>
                              <a:gd name="T11" fmla="*/ 5 h 35"/>
                              <a:gd name="T12" fmla="*/ 1 w 57"/>
                              <a:gd name="T13" fmla="*/ 5 h 35"/>
                              <a:gd name="T14" fmla="*/ 2 w 57"/>
                              <a:gd name="T15" fmla="*/ 5 h 35"/>
                              <a:gd name="T16" fmla="*/ 52 w 57"/>
                              <a:gd name="T17" fmla="*/ 34 h 35"/>
                              <a:gd name="T18" fmla="*/ 53 w 57"/>
                              <a:gd name="T19" fmla="*/ 35 h 35"/>
                              <a:gd name="T20" fmla="*/ 53 w 57"/>
                              <a:gd name="T21" fmla="*/ 35 h 35"/>
                              <a:gd name="T22" fmla="*/ 54 w 57"/>
                              <a:gd name="T23" fmla="*/ 35 h 35"/>
                              <a:gd name="T24" fmla="*/ 55 w 57"/>
                              <a:gd name="T25" fmla="*/ 35 h 35"/>
                              <a:gd name="T26" fmla="*/ 55 w 57"/>
                              <a:gd name="T27" fmla="*/ 34 h 35"/>
                              <a:gd name="T28" fmla="*/ 56 w 57"/>
                              <a:gd name="T29" fmla="*/ 34 h 35"/>
                              <a:gd name="T30" fmla="*/ 56 w 57"/>
                              <a:gd name="T31" fmla="*/ 34 h 35"/>
                              <a:gd name="T32" fmla="*/ 57 w 57"/>
                              <a:gd name="T33" fmla="*/ 33 h 35"/>
                              <a:gd name="T34" fmla="*/ 57 w 57"/>
                              <a:gd name="T35" fmla="*/ 33 h 35"/>
                              <a:gd name="T36" fmla="*/ 57 w 57"/>
                              <a:gd name="T37" fmla="*/ 32 h 35"/>
                              <a:gd name="T38" fmla="*/ 57 w 57"/>
                              <a:gd name="T39" fmla="*/ 31 h 35"/>
                              <a:gd name="T40" fmla="*/ 57 w 57"/>
                              <a:gd name="T41" fmla="*/ 31 h 35"/>
                              <a:gd name="T42" fmla="*/ 57 w 57"/>
                              <a:gd name="T43" fmla="*/ 30 h 35"/>
                              <a:gd name="T44" fmla="*/ 56 w 57"/>
                              <a:gd name="T45" fmla="*/ 30 h 35"/>
                              <a:gd name="T46" fmla="*/ 56 w 57"/>
                              <a:gd name="T47" fmla="*/ 29 h 35"/>
                              <a:gd name="T48" fmla="*/ 56 w 57"/>
                              <a:gd name="T49" fmla="*/ 29 h 35"/>
                              <a:gd name="T50" fmla="*/ 5 w 57"/>
                              <a:gd name="T51" fmla="*/ 0 h 35"/>
                              <a:gd name="T52" fmla="*/ 4 w 57"/>
                              <a:gd name="T53" fmla="*/ 0 h 35"/>
                              <a:gd name="T54" fmla="*/ 4 w 57"/>
                              <a:gd name="T55" fmla="*/ 0 h 35"/>
                              <a:gd name="T56" fmla="*/ 3 w 57"/>
                              <a:gd name="T57" fmla="*/ 0 h 35"/>
                              <a:gd name="T58" fmla="*/ 2 w 57"/>
                              <a:gd name="T59" fmla="*/ 0 h 35"/>
                              <a:gd name="T60" fmla="*/ 2 w 57"/>
                              <a:gd name="T61" fmla="*/ 0 h 35"/>
                              <a:gd name="T62" fmla="*/ 2 w 57"/>
                              <a:gd name="T63" fmla="*/ 0 h 35"/>
                              <a:gd name="T64" fmla="*/ 1 w 57"/>
                              <a:gd name="T65" fmla="*/ 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35">
                                <a:moveTo>
                                  <a:pt x="1" y="1"/>
                                </a:moveTo>
                                <a:lnTo>
                                  <a:pt x="1" y="2"/>
                                </a:lnTo>
                                <a:lnTo>
                                  <a:pt x="0" y="2"/>
                                </a:lnTo>
                                <a:lnTo>
                                  <a:pt x="0" y="3"/>
                                </a:lnTo>
                                <a:lnTo>
                                  <a:pt x="1" y="3"/>
                                </a:lnTo>
                                <a:lnTo>
                                  <a:pt x="1" y="4"/>
                                </a:lnTo>
                                <a:lnTo>
                                  <a:pt x="1" y="5"/>
                                </a:lnTo>
                                <a:lnTo>
                                  <a:pt x="2" y="5"/>
                                </a:lnTo>
                                <a:lnTo>
                                  <a:pt x="2" y="6"/>
                                </a:lnTo>
                                <a:lnTo>
                                  <a:pt x="52" y="34"/>
                                </a:lnTo>
                                <a:lnTo>
                                  <a:pt x="53" y="34"/>
                                </a:lnTo>
                                <a:lnTo>
                                  <a:pt x="53" y="35"/>
                                </a:lnTo>
                                <a:lnTo>
                                  <a:pt x="54" y="35"/>
                                </a:lnTo>
                                <a:lnTo>
                                  <a:pt x="55" y="35"/>
                                </a:lnTo>
                                <a:lnTo>
                                  <a:pt x="55" y="34"/>
                                </a:lnTo>
                                <a:lnTo>
                                  <a:pt x="56" y="34"/>
                                </a:lnTo>
                                <a:lnTo>
                                  <a:pt x="57" y="33"/>
                                </a:lnTo>
                                <a:lnTo>
                                  <a:pt x="57" y="32"/>
                                </a:lnTo>
                                <a:lnTo>
                                  <a:pt x="57" y="31"/>
                                </a:lnTo>
                                <a:lnTo>
                                  <a:pt x="57" y="30"/>
                                </a:lnTo>
                                <a:lnTo>
                                  <a:pt x="56" y="30"/>
                                </a:lnTo>
                                <a:lnTo>
                                  <a:pt x="56" y="29"/>
                                </a:lnTo>
                                <a:lnTo>
                                  <a:pt x="5" y="0"/>
                                </a:lnTo>
                                <a:lnTo>
                                  <a:pt x="4" y="0"/>
                                </a:lnTo>
                                <a:lnTo>
                                  <a:pt x="3" y="0"/>
                                </a:lnTo>
                                <a:lnTo>
                                  <a:pt x="2" y="0"/>
                                </a:lnTo>
                                <a:lnTo>
                                  <a:pt x="1" y="1"/>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1" name="Freeform 6543"/>
                        <wps:cNvSpPr>
                          <a:spLocks/>
                        </wps:cNvSpPr>
                        <wps:spPr bwMode="auto">
                          <a:xfrm>
                            <a:off x="425" y="1349"/>
                            <a:ext cx="57" cy="35"/>
                          </a:xfrm>
                          <a:custGeom>
                            <a:avLst/>
                            <a:gdLst>
                              <a:gd name="T0" fmla="*/ 1 w 57"/>
                              <a:gd name="T1" fmla="*/ 2 h 35"/>
                              <a:gd name="T2" fmla="*/ 1 w 57"/>
                              <a:gd name="T3" fmla="*/ 3 h 35"/>
                              <a:gd name="T4" fmla="*/ 0 w 57"/>
                              <a:gd name="T5" fmla="*/ 3 h 35"/>
                              <a:gd name="T6" fmla="*/ 1 w 57"/>
                              <a:gd name="T7" fmla="*/ 4 h 35"/>
                              <a:gd name="T8" fmla="*/ 1 w 57"/>
                              <a:gd name="T9" fmla="*/ 4 h 35"/>
                              <a:gd name="T10" fmla="*/ 1 w 57"/>
                              <a:gd name="T11" fmla="*/ 5 h 35"/>
                              <a:gd name="T12" fmla="*/ 1 w 57"/>
                              <a:gd name="T13" fmla="*/ 5 h 35"/>
                              <a:gd name="T14" fmla="*/ 2 w 57"/>
                              <a:gd name="T15" fmla="*/ 6 h 35"/>
                              <a:gd name="T16" fmla="*/ 52 w 57"/>
                              <a:gd name="T17" fmla="*/ 35 h 35"/>
                              <a:gd name="T18" fmla="*/ 53 w 57"/>
                              <a:gd name="T19" fmla="*/ 35 h 35"/>
                              <a:gd name="T20" fmla="*/ 53 w 57"/>
                              <a:gd name="T21" fmla="*/ 35 h 35"/>
                              <a:gd name="T22" fmla="*/ 54 w 57"/>
                              <a:gd name="T23" fmla="*/ 35 h 35"/>
                              <a:gd name="T24" fmla="*/ 55 w 57"/>
                              <a:gd name="T25" fmla="*/ 35 h 35"/>
                              <a:gd name="T26" fmla="*/ 55 w 57"/>
                              <a:gd name="T27" fmla="*/ 35 h 35"/>
                              <a:gd name="T28" fmla="*/ 56 w 57"/>
                              <a:gd name="T29" fmla="*/ 34 h 35"/>
                              <a:gd name="T30" fmla="*/ 56 w 57"/>
                              <a:gd name="T31" fmla="*/ 34 h 35"/>
                              <a:gd name="T32" fmla="*/ 57 w 57"/>
                              <a:gd name="T33" fmla="*/ 33 h 35"/>
                              <a:gd name="T34" fmla="*/ 57 w 57"/>
                              <a:gd name="T35" fmla="*/ 33 h 35"/>
                              <a:gd name="T36" fmla="*/ 57 w 57"/>
                              <a:gd name="T37" fmla="*/ 32 h 35"/>
                              <a:gd name="T38" fmla="*/ 57 w 57"/>
                              <a:gd name="T39" fmla="*/ 31 h 35"/>
                              <a:gd name="T40" fmla="*/ 57 w 57"/>
                              <a:gd name="T41" fmla="*/ 31 h 35"/>
                              <a:gd name="T42" fmla="*/ 57 w 57"/>
                              <a:gd name="T43" fmla="*/ 30 h 35"/>
                              <a:gd name="T44" fmla="*/ 56 w 57"/>
                              <a:gd name="T45" fmla="*/ 30 h 35"/>
                              <a:gd name="T46" fmla="*/ 56 w 57"/>
                              <a:gd name="T47" fmla="*/ 29 h 35"/>
                              <a:gd name="T48" fmla="*/ 56 w 57"/>
                              <a:gd name="T49" fmla="*/ 29 h 35"/>
                              <a:gd name="T50" fmla="*/ 5 w 57"/>
                              <a:gd name="T51" fmla="*/ 0 h 35"/>
                              <a:gd name="T52" fmla="*/ 4 w 57"/>
                              <a:gd name="T53" fmla="*/ 0 h 35"/>
                              <a:gd name="T54" fmla="*/ 4 w 57"/>
                              <a:gd name="T55" fmla="*/ 0 h 35"/>
                              <a:gd name="T56" fmla="*/ 3 w 57"/>
                              <a:gd name="T57" fmla="*/ 0 h 35"/>
                              <a:gd name="T58" fmla="*/ 2 w 57"/>
                              <a:gd name="T59" fmla="*/ 0 h 35"/>
                              <a:gd name="T60" fmla="*/ 2 w 57"/>
                              <a:gd name="T61" fmla="*/ 0 h 35"/>
                              <a:gd name="T62" fmla="*/ 2 w 57"/>
                              <a:gd name="T63" fmla="*/ 1 h 35"/>
                              <a:gd name="T64" fmla="*/ 1 w 57"/>
                              <a:gd name="T65" fmla="*/ 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35">
                                <a:moveTo>
                                  <a:pt x="1" y="2"/>
                                </a:moveTo>
                                <a:lnTo>
                                  <a:pt x="1" y="2"/>
                                </a:lnTo>
                                <a:lnTo>
                                  <a:pt x="1" y="3"/>
                                </a:lnTo>
                                <a:lnTo>
                                  <a:pt x="0" y="3"/>
                                </a:lnTo>
                                <a:lnTo>
                                  <a:pt x="1" y="4"/>
                                </a:lnTo>
                                <a:lnTo>
                                  <a:pt x="1" y="5"/>
                                </a:lnTo>
                                <a:lnTo>
                                  <a:pt x="2" y="5"/>
                                </a:lnTo>
                                <a:lnTo>
                                  <a:pt x="2" y="6"/>
                                </a:lnTo>
                                <a:lnTo>
                                  <a:pt x="52" y="35"/>
                                </a:lnTo>
                                <a:lnTo>
                                  <a:pt x="53" y="35"/>
                                </a:lnTo>
                                <a:lnTo>
                                  <a:pt x="54" y="35"/>
                                </a:lnTo>
                                <a:lnTo>
                                  <a:pt x="55" y="35"/>
                                </a:lnTo>
                                <a:lnTo>
                                  <a:pt x="56" y="34"/>
                                </a:lnTo>
                                <a:lnTo>
                                  <a:pt x="57" y="33"/>
                                </a:lnTo>
                                <a:lnTo>
                                  <a:pt x="57" y="32"/>
                                </a:lnTo>
                                <a:lnTo>
                                  <a:pt x="57" y="31"/>
                                </a:lnTo>
                                <a:lnTo>
                                  <a:pt x="57" y="30"/>
                                </a:lnTo>
                                <a:lnTo>
                                  <a:pt x="56" y="30"/>
                                </a:lnTo>
                                <a:lnTo>
                                  <a:pt x="56" y="29"/>
                                </a:lnTo>
                                <a:lnTo>
                                  <a:pt x="5" y="0"/>
                                </a:lnTo>
                                <a:lnTo>
                                  <a:pt x="4" y="0"/>
                                </a:lnTo>
                                <a:lnTo>
                                  <a:pt x="3" y="0"/>
                                </a:lnTo>
                                <a:lnTo>
                                  <a:pt x="2" y="0"/>
                                </a:lnTo>
                                <a:lnTo>
                                  <a:pt x="2" y="1"/>
                                </a:lnTo>
                                <a:lnTo>
                                  <a:pt x="1" y="1"/>
                                </a:lnTo>
                                <a:lnTo>
                                  <a:pt x="1" y="2"/>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Freeform 6544"/>
                        <wps:cNvSpPr>
                          <a:spLocks/>
                        </wps:cNvSpPr>
                        <wps:spPr bwMode="auto">
                          <a:xfrm>
                            <a:off x="536" y="1322"/>
                            <a:ext cx="113" cy="67"/>
                          </a:xfrm>
                          <a:custGeom>
                            <a:avLst/>
                            <a:gdLst>
                              <a:gd name="T0" fmla="*/ 0 w 113"/>
                              <a:gd name="T1" fmla="*/ 2 h 67"/>
                              <a:gd name="T2" fmla="*/ 0 w 113"/>
                              <a:gd name="T3" fmla="*/ 3 h 67"/>
                              <a:gd name="T4" fmla="*/ 0 w 113"/>
                              <a:gd name="T5" fmla="*/ 3 h 67"/>
                              <a:gd name="T6" fmla="*/ 0 w 113"/>
                              <a:gd name="T7" fmla="*/ 4 h 67"/>
                              <a:gd name="T8" fmla="*/ 0 w 113"/>
                              <a:gd name="T9" fmla="*/ 4 h 67"/>
                              <a:gd name="T10" fmla="*/ 0 w 113"/>
                              <a:gd name="T11" fmla="*/ 5 h 67"/>
                              <a:gd name="T12" fmla="*/ 0 w 113"/>
                              <a:gd name="T13" fmla="*/ 6 h 67"/>
                              <a:gd name="T14" fmla="*/ 1 w 113"/>
                              <a:gd name="T15" fmla="*/ 6 h 67"/>
                              <a:gd name="T16" fmla="*/ 108 w 113"/>
                              <a:gd name="T17" fmla="*/ 66 h 67"/>
                              <a:gd name="T18" fmla="*/ 109 w 113"/>
                              <a:gd name="T19" fmla="*/ 67 h 67"/>
                              <a:gd name="T20" fmla="*/ 109 w 113"/>
                              <a:gd name="T21" fmla="*/ 67 h 67"/>
                              <a:gd name="T22" fmla="*/ 110 w 113"/>
                              <a:gd name="T23" fmla="*/ 67 h 67"/>
                              <a:gd name="T24" fmla="*/ 111 w 113"/>
                              <a:gd name="T25" fmla="*/ 67 h 67"/>
                              <a:gd name="T26" fmla="*/ 111 w 113"/>
                              <a:gd name="T27" fmla="*/ 66 h 67"/>
                              <a:gd name="T28" fmla="*/ 112 w 113"/>
                              <a:gd name="T29" fmla="*/ 66 h 67"/>
                              <a:gd name="T30" fmla="*/ 112 w 113"/>
                              <a:gd name="T31" fmla="*/ 65 h 67"/>
                              <a:gd name="T32" fmla="*/ 113 w 113"/>
                              <a:gd name="T33" fmla="*/ 65 h 67"/>
                              <a:gd name="T34" fmla="*/ 113 w 113"/>
                              <a:gd name="T35" fmla="*/ 64 h 67"/>
                              <a:gd name="T36" fmla="*/ 113 w 113"/>
                              <a:gd name="T37" fmla="*/ 64 h 67"/>
                              <a:gd name="T38" fmla="*/ 113 w 113"/>
                              <a:gd name="T39" fmla="*/ 63 h 67"/>
                              <a:gd name="T40" fmla="*/ 113 w 113"/>
                              <a:gd name="T41" fmla="*/ 62 h 67"/>
                              <a:gd name="T42" fmla="*/ 113 w 113"/>
                              <a:gd name="T43" fmla="*/ 62 h 67"/>
                              <a:gd name="T44" fmla="*/ 112 w 113"/>
                              <a:gd name="T45" fmla="*/ 61 h 67"/>
                              <a:gd name="T46" fmla="*/ 112 w 113"/>
                              <a:gd name="T47" fmla="*/ 61 h 67"/>
                              <a:gd name="T48" fmla="*/ 111 w 113"/>
                              <a:gd name="T49" fmla="*/ 61 h 67"/>
                              <a:gd name="T50" fmla="*/ 4 w 113"/>
                              <a:gd name="T51" fmla="*/ 0 h 67"/>
                              <a:gd name="T52" fmla="*/ 3 w 113"/>
                              <a:gd name="T53" fmla="*/ 0 h 67"/>
                              <a:gd name="T54" fmla="*/ 3 w 113"/>
                              <a:gd name="T55" fmla="*/ 0 h 67"/>
                              <a:gd name="T56" fmla="*/ 2 w 113"/>
                              <a:gd name="T57" fmla="*/ 0 h 67"/>
                              <a:gd name="T58" fmla="*/ 2 w 113"/>
                              <a:gd name="T59" fmla="*/ 0 h 67"/>
                              <a:gd name="T60" fmla="*/ 1 w 113"/>
                              <a:gd name="T61" fmla="*/ 1 h 67"/>
                              <a:gd name="T62" fmla="*/ 1 w 113"/>
                              <a:gd name="T63" fmla="*/ 1 h 67"/>
                              <a:gd name="T64" fmla="*/ 0 w 113"/>
                              <a:gd name="T65" fmla="*/ 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 h="67">
                                <a:moveTo>
                                  <a:pt x="0" y="2"/>
                                </a:moveTo>
                                <a:lnTo>
                                  <a:pt x="0" y="2"/>
                                </a:lnTo>
                                <a:lnTo>
                                  <a:pt x="0" y="3"/>
                                </a:lnTo>
                                <a:lnTo>
                                  <a:pt x="0" y="4"/>
                                </a:lnTo>
                                <a:lnTo>
                                  <a:pt x="0" y="5"/>
                                </a:lnTo>
                                <a:lnTo>
                                  <a:pt x="0" y="6"/>
                                </a:lnTo>
                                <a:lnTo>
                                  <a:pt x="1" y="6"/>
                                </a:lnTo>
                                <a:lnTo>
                                  <a:pt x="108" y="66"/>
                                </a:lnTo>
                                <a:lnTo>
                                  <a:pt x="109" y="66"/>
                                </a:lnTo>
                                <a:lnTo>
                                  <a:pt x="109" y="67"/>
                                </a:lnTo>
                                <a:lnTo>
                                  <a:pt x="110" y="67"/>
                                </a:lnTo>
                                <a:lnTo>
                                  <a:pt x="111" y="67"/>
                                </a:lnTo>
                                <a:lnTo>
                                  <a:pt x="111" y="66"/>
                                </a:lnTo>
                                <a:lnTo>
                                  <a:pt x="112" y="66"/>
                                </a:lnTo>
                                <a:lnTo>
                                  <a:pt x="112" y="65"/>
                                </a:lnTo>
                                <a:lnTo>
                                  <a:pt x="113" y="65"/>
                                </a:lnTo>
                                <a:lnTo>
                                  <a:pt x="113" y="64"/>
                                </a:lnTo>
                                <a:lnTo>
                                  <a:pt x="113" y="63"/>
                                </a:lnTo>
                                <a:lnTo>
                                  <a:pt x="113" y="62"/>
                                </a:lnTo>
                                <a:lnTo>
                                  <a:pt x="112" y="62"/>
                                </a:lnTo>
                                <a:lnTo>
                                  <a:pt x="112" y="61"/>
                                </a:lnTo>
                                <a:lnTo>
                                  <a:pt x="111" y="61"/>
                                </a:lnTo>
                                <a:lnTo>
                                  <a:pt x="4" y="1"/>
                                </a:lnTo>
                                <a:lnTo>
                                  <a:pt x="4" y="0"/>
                                </a:lnTo>
                                <a:lnTo>
                                  <a:pt x="3" y="0"/>
                                </a:lnTo>
                                <a:lnTo>
                                  <a:pt x="2" y="0"/>
                                </a:lnTo>
                                <a:lnTo>
                                  <a:pt x="1" y="0"/>
                                </a:lnTo>
                                <a:lnTo>
                                  <a:pt x="1" y="1"/>
                                </a:lnTo>
                                <a:lnTo>
                                  <a:pt x="0" y="1"/>
                                </a:lnTo>
                                <a:lnTo>
                                  <a:pt x="0" y="2"/>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3" name="Freeform 6545"/>
                        <wps:cNvSpPr>
                          <a:spLocks/>
                        </wps:cNvSpPr>
                        <wps:spPr bwMode="auto">
                          <a:xfrm>
                            <a:off x="536" y="1339"/>
                            <a:ext cx="113" cy="67"/>
                          </a:xfrm>
                          <a:custGeom>
                            <a:avLst/>
                            <a:gdLst>
                              <a:gd name="T0" fmla="*/ 0 w 113"/>
                              <a:gd name="T1" fmla="*/ 2 h 67"/>
                              <a:gd name="T2" fmla="*/ 0 w 113"/>
                              <a:gd name="T3" fmla="*/ 3 h 67"/>
                              <a:gd name="T4" fmla="*/ 0 w 113"/>
                              <a:gd name="T5" fmla="*/ 4 h 67"/>
                              <a:gd name="T6" fmla="*/ 0 w 113"/>
                              <a:gd name="T7" fmla="*/ 4 h 67"/>
                              <a:gd name="T8" fmla="*/ 0 w 113"/>
                              <a:gd name="T9" fmla="*/ 5 h 67"/>
                              <a:gd name="T10" fmla="*/ 0 w 113"/>
                              <a:gd name="T11" fmla="*/ 5 h 67"/>
                              <a:gd name="T12" fmla="*/ 0 w 113"/>
                              <a:gd name="T13" fmla="*/ 6 h 67"/>
                              <a:gd name="T14" fmla="*/ 1 w 113"/>
                              <a:gd name="T15" fmla="*/ 6 h 67"/>
                              <a:gd name="T16" fmla="*/ 108 w 113"/>
                              <a:gd name="T17" fmla="*/ 67 h 67"/>
                              <a:gd name="T18" fmla="*/ 109 w 113"/>
                              <a:gd name="T19" fmla="*/ 67 h 67"/>
                              <a:gd name="T20" fmla="*/ 109 w 113"/>
                              <a:gd name="T21" fmla="*/ 67 h 67"/>
                              <a:gd name="T22" fmla="*/ 110 w 113"/>
                              <a:gd name="T23" fmla="*/ 67 h 67"/>
                              <a:gd name="T24" fmla="*/ 111 w 113"/>
                              <a:gd name="T25" fmla="*/ 67 h 67"/>
                              <a:gd name="T26" fmla="*/ 111 w 113"/>
                              <a:gd name="T27" fmla="*/ 67 h 67"/>
                              <a:gd name="T28" fmla="*/ 112 w 113"/>
                              <a:gd name="T29" fmla="*/ 66 h 67"/>
                              <a:gd name="T30" fmla="*/ 112 w 113"/>
                              <a:gd name="T31" fmla="*/ 66 h 67"/>
                              <a:gd name="T32" fmla="*/ 113 w 113"/>
                              <a:gd name="T33" fmla="*/ 65 h 67"/>
                              <a:gd name="T34" fmla="*/ 113 w 113"/>
                              <a:gd name="T35" fmla="*/ 65 h 67"/>
                              <a:gd name="T36" fmla="*/ 113 w 113"/>
                              <a:gd name="T37" fmla="*/ 64 h 67"/>
                              <a:gd name="T38" fmla="*/ 113 w 113"/>
                              <a:gd name="T39" fmla="*/ 63 h 67"/>
                              <a:gd name="T40" fmla="*/ 113 w 113"/>
                              <a:gd name="T41" fmla="*/ 63 h 67"/>
                              <a:gd name="T42" fmla="*/ 113 w 113"/>
                              <a:gd name="T43" fmla="*/ 62 h 67"/>
                              <a:gd name="T44" fmla="*/ 112 w 113"/>
                              <a:gd name="T45" fmla="*/ 62 h 67"/>
                              <a:gd name="T46" fmla="*/ 112 w 113"/>
                              <a:gd name="T47" fmla="*/ 61 h 67"/>
                              <a:gd name="T48" fmla="*/ 111 w 113"/>
                              <a:gd name="T49" fmla="*/ 61 h 67"/>
                              <a:gd name="T50" fmla="*/ 4 w 113"/>
                              <a:gd name="T51" fmla="*/ 1 h 67"/>
                              <a:gd name="T52" fmla="*/ 3 w 113"/>
                              <a:gd name="T53" fmla="*/ 0 h 67"/>
                              <a:gd name="T54" fmla="*/ 3 w 113"/>
                              <a:gd name="T55" fmla="*/ 0 h 67"/>
                              <a:gd name="T56" fmla="*/ 2 w 113"/>
                              <a:gd name="T57" fmla="*/ 0 h 67"/>
                              <a:gd name="T58" fmla="*/ 2 w 113"/>
                              <a:gd name="T59" fmla="*/ 1 h 67"/>
                              <a:gd name="T60" fmla="*/ 1 w 113"/>
                              <a:gd name="T61" fmla="*/ 1 h 67"/>
                              <a:gd name="T62" fmla="*/ 1 w 113"/>
                              <a:gd name="T63" fmla="*/ 1 h 67"/>
                              <a:gd name="T64" fmla="*/ 0 w 113"/>
                              <a:gd name="T65" fmla="*/ 2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 h="67">
                                <a:moveTo>
                                  <a:pt x="0" y="2"/>
                                </a:moveTo>
                                <a:lnTo>
                                  <a:pt x="0" y="2"/>
                                </a:lnTo>
                                <a:lnTo>
                                  <a:pt x="0" y="3"/>
                                </a:lnTo>
                                <a:lnTo>
                                  <a:pt x="0" y="4"/>
                                </a:lnTo>
                                <a:lnTo>
                                  <a:pt x="0" y="5"/>
                                </a:lnTo>
                                <a:lnTo>
                                  <a:pt x="0" y="6"/>
                                </a:lnTo>
                                <a:lnTo>
                                  <a:pt x="1" y="6"/>
                                </a:lnTo>
                                <a:lnTo>
                                  <a:pt x="1" y="7"/>
                                </a:lnTo>
                                <a:lnTo>
                                  <a:pt x="108" y="67"/>
                                </a:lnTo>
                                <a:lnTo>
                                  <a:pt x="109" y="67"/>
                                </a:lnTo>
                                <a:lnTo>
                                  <a:pt x="110" y="67"/>
                                </a:lnTo>
                                <a:lnTo>
                                  <a:pt x="111" y="67"/>
                                </a:lnTo>
                                <a:lnTo>
                                  <a:pt x="111" y="66"/>
                                </a:lnTo>
                                <a:lnTo>
                                  <a:pt x="112" y="66"/>
                                </a:lnTo>
                                <a:lnTo>
                                  <a:pt x="112" y="65"/>
                                </a:lnTo>
                                <a:lnTo>
                                  <a:pt x="113" y="65"/>
                                </a:lnTo>
                                <a:lnTo>
                                  <a:pt x="113" y="64"/>
                                </a:lnTo>
                                <a:lnTo>
                                  <a:pt x="113" y="63"/>
                                </a:lnTo>
                                <a:lnTo>
                                  <a:pt x="113" y="62"/>
                                </a:lnTo>
                                <a:lnTo>
                                  <a:pt x="112" y="62"/>
                                </a:lnTo>
                                <a:lnTo>
                                  <a:pt x="112" y="61"/>
                                </a:lnTo>
                                <a:lnTo>
                                  <a:pt x="111" y="61"/>
                                </a:lnTo>
                                <a:lnTo>
                                  <a:pt x="4" y="1"/>
                                </a:lnTo>
                                <a:lnTo>
                                  <a:pt x="3" y="0"/>
                                </a:lnTo>
                                <a:lnTo>
                                  <a:pt x="2" y="0"/>
                                </a:lnTo>
                                <a:lnTo>
                                  <a:pt x="2" y="1"/>
                                </a:lnTo>
                                <a:lnTo>
                                  <a:pt x="1" y="1"/>
                                </a:lnTo>
                                <a:lnTo>
                                  <a:pt x="0" y="1"/>
                                </a:lnTo>
                                <a:lnTo>
                                  <a:pt x="0" y="2"/>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6546"/>
                        <wps:cNvSpPr>
                          <a:spLocks/>
                        </wps:cNvSpPr>
                        <wps:spPr bwMode="auto">
                          <a:xfrm>
                            <a:off x="536" y="1357"/>
                            <a:ext cx="113" cy="66"/>
                          </a:xfrm>
                          <a:custGeom>
                            <a:avLst/>
                            <a:gdLst>
                              <a:gd name="T0" fmla="*/ 0 w 113"/>
                              <a:gd name="T1" fmla="*/ 2 h 66"/>
                              <a:gd name="T2" fmla="*/ 0 w 113"/>
                              <a:gd name="T3" fmla="*/ 2 h 66"/>
                              <a:gd name="T4" fmla="*/ 0 w 113"/>
                              <a:gd name="T5" fmla="*/ 3 h 66"/>
                              <a:gd name="T6" fmla="*/ 0 w 113"/>
                              <a:gd name="T7" fmla="*/ 3 h 66"/>
                              <a:gd name="T8" fmla="*/ 0 w 113"/>
                              <a:gd name="T9" fmla="*/ 4 h 66"/>
                              <a:gd name="T10" fmla="*/ 0 w 113"/>
                              <a:gd name="T11" fmla="*/ 5 h 66"/>
                              <a:gd name="T12" fmla="*/ 0 w 113"/>
                              <a:gd name="T13" fmla="*/ 5 h 66"/>
                              <a:gd name="T14" fmla="*/ 1 w 113"/>
                              <a:gd name="T15" fmla="*/ 6 h 66"/>
                              <a:gd name="T16" fmla="*/ 108 w 113"/>
                              <a:gd name="T17" fmla="*/ 66 h 66"/>
                              <a:gd name="T18" fmla="*/ 109 w 113"/>
                              <a:gd name="T19" fmla="*/ 66 h 66"/>
                              <a:gd name="T20" fmla="*/ 109 w 113"/>
                              <a:gd name="T21" fmla="*/ 66 h 66"/>
                              <a:gd name="T22" fmla="*/ 110 w 113"/>
                              <a:gd name="T23" fmla="*/ 66 h 66"/>
                              <a:gd name="T24" fmla="*/ 111 w 113"/>
                              <a:gd name="T25" fmla="*/ 66 h 66"/>
                              <a:gd name="T26" fmla="*/ 111 w 113"/>
                              <a:gd name="T27" fmla="*/ 66 h 66"/>
                              <a:gd name="T28" fmla="*/ 112 w 113"/>
                              <a:gd name="T29" fmla="*/ 66 h 66"/>
                              <a:gd name="T30" fmla="*/ 112 w 113"/>
                              <a:gd name="T31" fmla="*/ 65 h 66"/>
                              <a:gd name="T32" fmla="*/ 113 w 113"/>
                              <a:gd name="T33" fmla="*/ 64 h 66"/>
                              <a:gd name="T34" fmla="*/ 113 w 113"/>
                              <a:gd name="T35" fmla="*/ 64 h 66"/>
                              <a:gd name="T36" fmla="*/ 113 w 113"/>
                              <a:gd name="T37" fmla="*/ 63 h 66"/>
                              <a:gd name="T38" fmla="*/ 113 w 113"/>
                              <a:gd name="T39" fmla="*/ 63 h 66"/>
                              <a:gd name="T40" fmla="*/ 113 w 113"/>
                              <a:gd name="T41" fmla="*/ 62 h 66"/>
                              <a:gd name="T42" fmla="*/ 113 w 113"/>
                              <a:gd name="T43" fmla="*/ 61 h 66"/>
                              <a:gd name="T44" fmla="*/ 112 w 113"/>
                              <a:gd name="T45" fmla="*/ 61 h 66"/>
                              <a:gd name="T46" fmla="*/ 112 w 113"/>
                              <a:gd name="T47" fmla="*/ 61 h 66"/>
                              <a:gd name="T48" fmla="*/ 111 w 113"/>
                              <a:gd name="T49" fmla="*/ 60 h 66"/>
                              <a:gd name="T50" fmla="*/ 4 w 113"/>
                              <a:gd name="T51" fmla="*/ 0 h 66"/>
                              <a:gd name="T52" fmla="*/ 3 w 113"/>
                              <a:gd name="T53" fmla="*/ 0 h 66"/>
                              <a:gd name="T54" fmla="*/ 3 w 113"/>
                              <a:gd name="T55" fmla="*/ 0 h 66"/>
                              <a:gd name="T56" fmla="*/ 2 w 113"/>
                              <a:gd name="T57" fmla="*/ 0 h 66"/>
                              <a:gd name="T58" fmla="*/ 2 w 113"/>
                              <a:gd name="T59" fmla="*/ 0 h 66"/>
                              <a:gd name="T60" fmla="*/ 1 w 113"/>
                              <a:gd name="T61" fmla="*/ 0 h 66"/>
                              <a:gd name="T62" fmla="*/ 1 w 113"/>
                              <a:gd name="T63" fmla="*/ 0 h 66"/>
                              <a:gd name="T64" fmla="*/ 0 w 113"/>
                              <a:gd name="T65" fmla="*/ 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 h="66">
                                <a:moveTo>
                                  <a:pt x="0" y="1"/>
                                </a:moveTo>
                                <a:lnTo>
                                  <a:pt x="0" y="2"/>
                                </a:lnTo>
                                <a:lnTo>
                                  <a:pt x="0" y="3"/>
                                </a:lnTo>
                                <a:lnTo>
                                  <a:pt x="0" y="4"/>
                                </a:lnTo>
                                <a:lnTo>
                                  <a:pt x="0" y="5"/>
                                </a:lnTo>
                                <a:lnTo>
                                  <a:pt x="1" y="5"/>
                                </a:lnTo>
                                <a:lnTo>
                                  <a:pt x="1" y="6"/>
                                </a:lnTo>
                                <a:lnTo>
                                  <a:pt x="108" y="66"/>
                                </a:lnTo>
                                <a:lnTo>
                                  <a:pt x="109" y="66"/>
                                </a:lnTo>
                                <a:lnTo>
                                  <a:pt x="110" y="66"/>
                                </a:lnTo>
                                <a:lnTo>
                                  <a:pt x="111" y="66"/>
                                </a:lnTo>
                                <a:lnTo>
                                  <a:pt x="112" y="66"/>
                                </a:lnTo>
                                <a:lnTo>
                                  <a:pt x="112" y="65"/>
                                </a:lnTo>
                                <a:lnTo>
                                  <a:pt x="113" y="64"/>
                                </a:lnTo>
                                <a:lnTo>
                                  <a:pt x="113" y="63"/>
                                </a:lnTo>
                                <a:lnTo>
                                  <a:pt x="113" y="62"/>
                                </a:lnTo>
                                <a:lnTo>
                                  <a:pt x="113" y="61"/>
                                </a:lnTo>
                                <a:lnTo>
                                  <a:pt x="112" y="61"/>
                                </a:lnTo>
                                <a:lnTo>
                                  <a:pt x="111" y="60"/>
                                </a:lnTo>
                                <a:lnTo>
                                  <a:pt x="4" y="0"/>
                                </a:lnTo>
                                <a:lnTo>
                                  <a:pt x="3" y="0"/>
                                </a:lnTo>
                                <a:lnTo>
                                  <a:pt x="2" y="0"/>
                                </a:lnTo>
                                <a:lnTo>
                                  <a:pt x="1" y="0"/>
                                </a:lnTo>
                                <a:lnTo>
                                  <a:pt x="0" y="1"/>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5" name="Freeform 6547"/>
                        <wps:cNvSpPr>
                          <a:spLocks/>
                        </wps:cNvSpPr>
                        <wps:spPr bwMode="auto">
                          <a:xfrm>
                            <a:off x="536" y="1374"/>
                            <a:ext cx="113" cy="66"/>
                          </a:xfrm>
                          <a:custGeom>
                            <a:avLst/>
                            <a:gdLst>
                              <a:gd name="T0" fmla="*/ 0 w 113"/>
                              <a:gd name="T1" fmla="*/ 2 h 66"/>
                              <a:gd name="T2" fmla="*/ 0 w 113"/>
                              <a:gd name="T3" fmla="*/ 2 h 66"/>
                              <a:gd name="T4" fmla="*/ 0 w 113"/>
                              <a:gd name="T5" fmla="*/ 3 h 66"/>
                              <a:gd name="T6" fmla="*/ 0 w 113"/>
                              <a:gd name="T7" fmla="*/ 4 h 66"/>
                              <a:gd name="T8" fmla="*/ 0 w 113"/>
                              <a:gd name="T9" fmla="*/ 4 h 66"/>
                              <a:gd name="T10" fmla="*/ 0 w 113"/>
                              <a:gd name="T11" fmla="*/ 5 h 66"/>
                              <a:gd name="T12" fmla="*/ 0 w 113"/>
                              <a:gd name="T13" fmla="*/ 5 h 66"/>
                              <a:gd name="T14" fmla="*/ 1 w 113"/>
                              <a:gd name="T15" fmla="*/ 6 h 66"/>
                              <a:gd name="T16" fmla="*/ 108 w 113"/>
                              <a:gd name="T17" fmla="*/ 66 h 66"/>
                              <a:gd name="T18" fmla="*/ 109 w 113"/>
                              <a:gd name="T19" fmla="*/ 66 h 66"/>
                              <a:gd name="T20" fmla="*/ 109 w 113"/>
                              <a:gd name="T21" fmla="*/ 66 h 66"/>
                              <a:gd name="T22" fmla="*/ 110 w 113"/>
                              <a:gd name="T23" fmla="*/ 66 h 66"/>
                              <a:gd name="T24" fmla="*/ 111 w 113"/>
                              <a:gd name="T25" fmla="*/ 66 h 66"/>
                              <a:gd name="T26" fmla="*/ 111 w 113"/>
                              <a:gd name="T27" fmla="*/ 66 h 66"/>
                              <a:gd name="T28" fmla="*/ 112 w 113"/>
                              <a:gd name="T29" fmla="*/ 66 h 66"/>
                              <a:gd name="T30" fmla="*/ 112 w 113"/>
                              <a:gd name="T31" fmla="*/ 65 h 66"/>
                              <a:gd name="T32" fmla="*/ 113 w 113"/>
                              <a:gd name="T33" fmla="*/ 65 h 66"/>
                              <a:gd name="T34" fmla="*/ 113 w 113"/>
                              <a:gd name="T35" fmla="*/ 64 h 66"/>
                              <a:gd name="T36" fmla="*/ 113 w 113"/>
                              <a:gd name="T37" fmla="*/ 64 h 66"/>
                              <a:gd name="T38" fmla="*/ 113 w 113"/>
                              <a:gd name="T39" fmla="*/ 63 h 66"/>
                              <a:gd name="T40" fmla="*/ 113 w 113"/>
                              <a:gd name="T41" fmla="*/ 62 h 66"/>
                              <a:gd name="T42" fmla="*/ 113 w 113"/>
                              <a:gd name="T43" fmla="*/ 62 h 66"/>
                              <a:gd name="T44" fmla="*/ 112 w 113"/>
                              <a:gd name="T45" fmla="*/ 61 h 66"/>
                              <a:gd name="T46" fmla="*/ 112 w 113"/>
                              <a:gd name="T47" fmla="*/ 61 h 66"/>
                              <a:gd name="T48" fmla="*/ 111 w 113"/>
                              <a:gd name="T49" fmla="*/ 60 h 66"/>
                              <a:gd name="T50" fmla="*/ 4 w 113"/>
                              <a:gd name="T51" fmla="*/ 0 h 66"/>
                              <a:gd name="T52" fmla="*/ 3 w 113"/>
                              <a:gd name="T53" fmla="*/ 0 h 66"/>
                              <a:gd name="T54" fmla="*/ 3 w 113"/>
                              <a:gd name="T55" fmla="*/ 0 h 66"/>
                              <a:gd name="T56" fmla="*/ 2 w 113"/>
                              <a:gd name="T57" fmla="*/ 0 h 66"/>
                              <a:gd name="T58" fmla="*/ 2 w 113"/>
                              <a:gd name="T59" fmla="*/ 0 h 66"/>
                              <a:gd name="T60" fmla="*/ 1 w 113"/>
                              <a:gd name="T61" fmla="*/ 1 h 66"/>
                              <a:gd name="T62" fmla="*/ 1 w 113"/>
                              <a:gd name="T63" fmla="*/ 1 h 66"/>
                              <a:gd name="T64" fmla="*/ 0 w 113"/>
                              <a:gd name="T65" fmla="*/ 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 h="66">
                                <a:moveTo>
                                  <a:pt x="0" y="1"/>
                                </a:moveTo>
                                <a:lnTo>
                                  <a:pt x="0" y="2"/>
                                </a:lnTo>
                                <a:lnTo>
                                  <a:pt x="0" y="3"/>
                                </a:lnTo>
                                <a:lnTo>
                                  <a:pt x="0" y="4"/>
                                </a:lnTo>
                                <a:lnTo>
                                  <a:pt x="0" y="5"/>
                                </a:lnTo>
                                <a:lnTo>
                                  <a:pt x="1" y="6"/>
                                </a:lnTo>
                                <a:lnTo>
                                  <a:pt x="108" y="66"/>
                                </a:lnTo>
                                <a:lnTo>
                                  <a:pt x="109" y="66"/>
                                </a:lnTo>
                                <a:lnTo>
                                  <a:pt x="110" y="66"/>
                                </a:lnTo>
                                <a:lnTo>
                                  <a:pt x="111" y="66"/>
                                </a:lnTo>
                                <a:lnTo>
                                  <a:pt x="112" y="66"/>
                                </a:lnTo>
                                <a:lnTo>
                                  <a:pt x="112" y="65"/>
                                </a:lnTo>
                                <a:lnTo>
                                  <a:pt x="113" y="65"/>
                                </a:lnTo>
                                <a:lnTo>
                                  <a:pt x="113" y="64"/>
                                </a:lnTo>
                                <a:lnTo>
                                  <a:pt x="113" y="63"/>
                                </a:lnTo>
                                <a:lnTo>
                                  <a:pt x="113" y="62"/>
                                </a:lnTo>
                                <a:lnTo>
                                  <a:pt x="112" y="61"/>
                                </a:lnTo>
                                <a:lnTo>
                                  <a:pt x="111" y="61"/>
                                </a:lnTo>
                                <a:lnTo>
                                  <a:pt x="111" y="60"/>
                                </a:lnTo>
                                <a:lnTo>
                                  <a:pt x="4" y="0"/>
                                </a:lnTo>
                                <a:lnTo>
                                  <a:pt x="3" y="0"/>
                                </a:lnTo>
                                <a:lnTo>
                                  <a:pt x="2" y="0"/>
                                </a:lnTo>
                                <a:lnTo>
                                  <a:pt x="1" y="0"/>
                                </a:lnTo>
                                <a:lnTo>
                                  <a:pt x="1" y="1"/>
                                </a:lnTo>
                                <a:lnTo>
                                  <a:pt x="0" y="1"/>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6548"/>
                        <wps:cNvSpPr>
                          <a:spLocks/>
                        </wps:cNvSpPr>
                        <wps:spPr bwMode="auto">
                          <a:xfrm>
                            <a:off x="536" y="1391"/>
                            <a:ext cx="113" cy="67"/>
                          </a:xfrm>
                          <a:custGeom>
                            <a:avLst/>
                            <a:gdLst>
                              <a:gd name="T0" fmla="*/ 0 w 113"/>
                              <a:gd name="T1" fmla="*/ 2 h 67"/>
                              <a:gd name="T2" fmla="*/ 0 w 113"/>
                              <a:gd name="T3" fmla="*/ 3 h 67"/>
                              <a:gd name="T4" fmla="*/ 0 w 113"/>
                              <a:gd name="T5" fmla="*/ 3 h 67"/>
                              <a:gd name="T6" fmla="*/ 0 w 113"/>
                              <a:gd name="T7" fmla="*/ 4 h 67"/>
                              <a:gd name="T8" fmla="*/ 0 w 113"/>
                              <a:gd name="T9" fmla="*/ 4 h 67"/>
                              <a:gd name="T10" fmla="*/ 0 w 113"/>
                              <a:gd name="T11" fmla="*/ 5 h 67"/>
                              <a:gd name="T12" fmla="*/ 0 w 113"/>
                              <a:gd name="T13" fmla="*/ 6 h 67"/>
                              <a:gd name="T14" fmla="*/ 1 w 113"/>
                              <a:gd name="T15" fmla="*/ 6 h 67"/>
                              <a:gd name="T16" fmla="*/ 108 w 113"/>
                              <a:gd name="T17" fmla="*/ 66 h 67"/>
                              <a:gd name="T18" fmla="*/ 109 w 113"/>
                              <a:gd name="T19" fmla="*/ 67 h 67"/>
                              <a:gd name="T20" fmla="*/ 109 w 113"/>
                              <a:gd name="T21" fmla="*/ 67 h 67"/>
                              <a:gd name="T22" fmla="*/ 110 w 113"/>
                              <a:gd name="T23" fmla="*/ 67 h 67"/>
                              <a:gd name="T24" fmla="*/ 111 w 113"/>
                              <a:gd name="T25" fmla="*/ 67 h 67"/>
                              <a:gd name="T26" fmla="*/ 111 w 113"/>
                              <a:gd name="T27" fmla="*/ 66 h 67"/>
                              <a:gd name="T28" fmla="*/ 112 w 113"/>
                              <a:gd name="T29" fmla="*/ 66 h 67"/>
                              <a:gd name="T30" fmla="*/ 112 w 113"/>
                              <a:gd name="T31" fmla="*/ 66 h 67"/>
                              <a:gd name="T32" fmla="*/ 113 w 113"/>
                              <a:gd name="T33" fmla="*/ 65 h 67"/>
                              <a:gd name="T34" fmla="*/ 113 w 113"/>
                              <a:gd name="T35" fmla="*/ 64 h 67"/>
                              <a:gd name="T36" fmla="*/ 113 w 113"/>
                              <a:gd name="T37" fmla="*/ 64 h 67"/>
                              <a:gd name="T38" fmla="*/ 113 w 113"/>
                              <a:gd name="T39" fmla="*/ 63 h 67"/>
                              <a:gd name="T40" fmla="*/ 113 w 113"/>
                              <a:gd name="T41" fmla="*/ 63 h 67"/>
                              <a:gd name="T42" fmla="*/ 113 w 113"/>
                              <a:gd name="T43" fmla="*/ 62 h 67"/>
                              <a:gd name="T44" fmla="*/ 112 w 113"/>
                              <a:gd name="T45" fmla="*/ 61 h 67"/>
                              <a:gd name="T46" fmla="*/ 112 w 113"/>
                              <a:gd name="T47" fmla="*/ 61 h 67"/>
                              <a:gd name="T48" fmla="*/ 111 w 113"/>
                              <a:gd name="T49" fmla="*/ 61 h 67"/>
                              <a:gd name="T50" fmla="*/ 4 w 113"/>
                              <a:gd name="T51" fmla="*/ 1 h 67"/>
                              <a:gd name="T52" fmla="*/ 3 w 113"/>
                              <a:gd name="T53" fmla="*/ 0 h 67"/>
                              <a:gd name="T54" fmla="*/ 3 w 113"/>
                              <a:gd name="T55" fmla="*/ 0 h 67"/>
                              <a:gd name="T56" fmla="*/ 2 w 113"/>
                              <a:gd name="T57" fmla="*/ 0 h 67"/>
                              <a:gd name="T58" fmla="*/ 2 w 113"/>
                              <a:gd name="T59" fmla="*/ 0 h 67"/>
                              <a:gd name="T60" fmla="*/ 1 w 113"/>
                              <a:gd name="T61" fmla="*/ 1 h 67"/>
                              <a:gd name="T62" fmla="*/ 1 w 113"/>
                              <a:gd name="T63" fmla="*/ 1 h 67"/>
                              <a:gd name="T64" fmla="*/ 0 w 113"/>
                              <a:gd name="T65" fmla="*/ 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 h="67">
                                <a:moveTo>
                                  <a:pt x="0" y="2"/>
                                </a:moveTo>
                                <a:lnTo>
                                  <a:pt x="0" y="2"/>
                                </a:lnTo>
                                <a:lnTo>
                                  <a:pt x="0" y="3"/>
                                </a:lnTo>
                                <a:lnTo>
                                  <a:pt x="0" y="4"/>
                                </a:lnTo>
                                <a:lnTo>
                                  <a:pt x="0" y="5"/>
                                </a:lnTo>
                                <a:lnTo>
                                  <a:pt x="0" y="6"/>
                                </a:lnTo>
                                <a:lnTo>
                                  <a:pt x="1" y="6"/>
                                </a:lnTo>
                                <a:lnTo>
                                  <a:pt x="108" y="66"/>
                                </a:lnTo>
                                <a:lnTo>
                                  <a:pt x="109" y="67"/>
                                </a:lnTo>
                                <a:lnTo>
                                  <a:pt x="110" y="67"/>
                                </a:lnTo>
                                <a:lnTo>
                                  <a:pt x="111" y="67"/>
                                </a:lnTo>
                                <a:lnTo>
                                  <a:pt x="111" y="66"/>
                                </a:lnTo>
                                <a:lnTo>
                                  <a:pt x="112" y="66"/>
                                </a:lnTo>
                                <a:lnTo>
                                  <a:pt x="112" y="65"/>
                                </a:lnTo>
                                <a:lnTo>
                                  <a:pt x="113" y="65"/>
                                </a:lnTo>
                                <a:lnTo>
                                  <a:pt x="113" y="64"/>
                                </a:lnTo>
                                <a:lnTo>
                                  <a:pt x="113" y="63"/>
                                </a:lnTo>
                                <a:lnTo>
                                  <a:pt x="113" y="62"/>
                                </a:lnTo>
                                <a:lnTo>
                                  <a:pt x="112" y="62"/>
                                </a:lnTo>
                                <a:lnTo>
                                  <a:pt x="112" y="61"/>
                                </a:lnTo>
                                <a:lnTo>
                                  <a:pt x="111" y="61"/>
                                </a:lnTo>
                                <a:lnTo>
                                  <a:pt x="4" y="1"/>
                                </a:lnTo>
                                <a:lnTo>
                                  <a:pt x="4" y="0"/>
                                </a:lnTo>
                                <a:lnTo>
                                  <a:pt x="3" y="0"/>
                                </a:lnTo>
                                <a:lnTo>
                                  <a:pt x="2" y="0"/>
                                </a:lnTo>
                                <a:lnTo>
                                  <a:pt x="1" y="1"/>
                                </a:lnTo>
                                <a:lnTo>
                                  <a:pt x="0" y="1"/>
                                </a:lnTo>
                                <a:lnTo>
                                  <a:pt x="0" y="2"/>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6549"/>
                        <wps:cNvSpPr>
                          <a:spLocks/>
                        </wps:cNvSpPr>
                        <wps:spPr bwMode="auto">
                          <a:xfrm>
                            <a:off x="536" y="1409"/>
                            <a:ext cx="113" cy="66"/>
                          </a:xfrm>
                          <a:custGeom>
                            <a:avLst/>
                            <a:gdLst>
                              <a:gd name="T0" fmla="*/ 0 w 113"/>
                              <a:gd name="T1" fmla="*/ 1 h 66"/>
                              <a:gd name="T2" fmla="*/ 0 w 113"/>
                              <a:gd name="T3" fmla="*/ 2 h 66"/>
                              <a:gd name="T4" fmla="*/ 0 w 113"/>
                              <a:gd name="T5" fmla="*/ 3 h 66"/>
                              <a:gd name="T6" fmla="*/ 0 w 113"/>
                              <a:gd name="T7" fmla="*/ 3 h 66"/>
                              <a:gd name="T8" fmla="*/ 0 w 113"/>
                              <a:gd name="T9" fmla="*/ 4 h 66"/>
                              <a:gd name="T10" fmla="*/ 0 w 113"/>
                              <a:gd name="T11" fmla="*/ 4 h 66"/>
                              <a:gd name="T12" fmla="*/ 0 w 113"/>
                              <a:gd name="T13" fmla="*/ 5 h 66"/>
                              <a:gd name="T14" fmla="*/ 1 w 113"/>
                              <a:gd name="T15" fmla="*/ 5 h 66"/>
                              <a:gd name="T16" fmla="*/ 108 w 113"/>
                              <a:gd name="T17" fmla="*/ 66 h 66"/>
                              <a:gd name="T18" fmla="*/ 109 w 113"/>
                              <a:gd name="T19" fmla="*/ 66 h 66"/>
                              <a:gd name="T20" fmla="*/ 109 w 113"/>
                              <a:gd name="T21" fmla="*/ 66 h 66"/>
                              <a:gd name="T22" fmla="*/ 110 w 113"/>
                              <a:gd name="T23" fmla="*/ 66 h 66"/>
                              <a:gd name="T24" fmla="*/ 111 w 113"/>
                              <a:gd name="T25" fmla="*/ 66 h 66"/>
                              <a:gd name="T26" fmla="*/ 111 w 113"/>
                              <a:gd name="T27" fmla="*/ 66 h 66"/>
                              <a:gd name="T28" fmla="*/ 112 w 113"/>
                              <a:gd name="T29" fmla="*/ 65 h 66"/>
                              <a:gd name="T30" fmla="*/ 112 w 113"/>
                              <a:gd name="T31" fmla="*/ 65 h 66"/>
                              <a:gd name="T32" fmla="*/ 113 w 113"/>
                              <a:gd name="T33" fmla="*/ 64 h 66"/>
                              <a:gd name="T34" fmla="*/ 113 w 113"/>
                              <a:gd name="T35" fmla="*/ 64 h 66"/>
                              <a:gd name="T36" fmla="*/ 113 w 113"/>
                              <a:gd name="T37" fmla="*/ 63 h 66"/>
                              <a:gd name="T38" fmla="*/ 113 w 113"/>
                              <a:gd name="T39" fmla="*/ 63 h 66"/>
                              <a:gd name="T40" fmla="*/ 113 w 113"/>
                              <a:gd name="T41" fmla="*/ 62 h 66"/>
                              <a:gd name="T42" fmla="*/ 113 w 113"/>
                              <a:gd name="T43" fmla="*/ 61 h 66"/>
                              <a:gd name="T44" fmla="*/ 112 w 113"/>
                              <a:gd name="T45" fmla="*/ 61 h 66"/>
                              <a:gd name="T46" fmla="*/ 112 w 113"/>
                              <a:gd name="T47" fmla="*/ 60 h 66"/>
                              <a:gd name="T48" fmla="*/ 111 w 113"/>
                              <a:gd name="T49" fmla="*/ 60 h 66"/>
                              <a:gd name="T50" fmla="*/ 4 w 113"/>
                              <a:gd name="T51" fmla="*/ 0 h 66"/>
                              <a:gd name="T52" fmla="*/ 3 w 113"/>
                              <a:gd name="T53" fmla="*/ 0 h 66"/>
                              <a:gd name="T54" fmla="*/ 3 w 113"/>
                              <a:gd name="T55" fmla="*/ 0 h 66"/>
                              <a:gd name="T56" fmla="*/ 2 w 113"/>
                              <a:gd name="T57" fmla="*/ 0 h 66"/>
                              <a:gd name="T58" fmla="*/ 2 w 113"/>
                              <a:gd name="T59" fmla="*/ 0 h 66"/>
                              <a:gd name="T60" fmla="*/ 1 w 113"/>
                              <a:gd name="T61" fmla="*/ 0 h 66"/>
                              <a:gd name="T62" fmla="*/ 1 w 113"/>
                              <a:gd name="T63" fmla="*/ 0 h 66"/>
                              <a:gd name="T64" fmla="*/ 0 w 113"/>
                              <a:gd name="T65" fmla="*/ 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 h="66">
                                <a:moveTo>
                                  <a:pt x="0" y="1"/>
                                </a:moveTo>
                                <a:lnTo>
                                  <a:pt x="0" y="1"/>
                                </a:lnTo>
                                <a:lnTo>
                                  <a:pt x="0" y="2"/>
                                </a:lnTo>
                                <a:lnTo>
                                  <a:pt x="0" y="3"/>
                                </a:lnTo>
                                <a:lnTo>
                                  <a:pt x="0" y="4"/>
                                </a:lnTo>
                                <a:lnTo>
                                  <a:pt x="0" y="5"/>
                                </a:lnTo>
                                <a:lnTo>
                                  <a:pt x="1" y="5"/>
                                </a:lnTo>
                                <a:lnTo>
                                  <a:pt x="1" y="6"/>
                                </a:lnTo>
                                <a:lnTo>
                                  <a:pt x="108" y="66"/>
                                </a:lnTo>
                                <a:lnTo>
                                  <a:pt x="109" y="66"/>
                                </a:lnTo>
                                <a:lnTo>
                                  <a:pt x="110" y="66"/>
                                </a:lnTo>
                                <a:lnTo>
                                  <a:pt x="111" y="66"/>
                                </a:lnTo>
                                <a:lnTo>
                                  <a:pt x="112" y="65"/>
                                </a:lnTo>
                                <a:lnTo>
                                  <a:pt x="113" y="64"/>
                                </a:lnTo>
                                <a:lnTo>
                                  <a:pt x="113" y="63"/>
                                </a:lnTo>
                                <a:lnTo>
                                  <a:pt x="113" y="62"/>
                                </a:lnTo>
                                <a:lnTo>
                                  <a:pt x="113" y="61"/>
                                </a:lnTo>
                                <a:lnTo>
                                  <a:pt x="112" y="61"/>
                                </a:lnTo>
                                <a:lnTo>
                                  <a:pt x="112" y="60"/>
                                </a:lnTo>
                                <a:lnTo>
                                  <a:pt x="111" y="60"/>
                                </a:lnTo>
                                <a:lnTo>
                                  <a:pt x="4" y="0"/>
                                </a:lnTo>
                                <a:lnTo>
                                  <a:pt x="3" y="0"/>
                                </a:lnTo>
                                <a:lnTo>
                                  <a:pt x="2" y="0"/>
                                </a:lnTo>
                                <a:lnTo>
                                  <a:pt x="1" y="0"/>
                                </a:lnTo>
                                <a:lnTo>
                                  <a:pt x="0" y="0"/>
                                </a:lnTo>
                                <a:lnTo>
                                  <a:pt x="0" y="1"/>
                                </a:lnTo>
                                <a:close/>
                              </a:path>
                            </a:pathLst>
                          </a:custGeom>
                          <a:solidFill>
                            <a:srgbClr val="9F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0" name="Freeform 6550"/>
                        <wps:cNvSpPr>
                          <a:spLocks/>
                        </wps:cNvSpPr>
                        <wps:spPr bwMode="auto">
                          <a:xfrm>
                            <a:off x="523" y="1627"/>
                            <a:ext cx="141" cy="82"/>
                          </a:xfrm>
                          <a:custGeom>
                            <a:avLst/>
                            <a:gdLst>
                              <a:gd name="T0" fmla="*/ 1 w 141"/>
                              <a:gd name="T1" fmla="*/ 1 h 82"/>
                              <a:gd name="T2" fmla="*/ 0 w 141"/>
                              <a:gd name="T3" fmla="*/ 2 h 82"/>
                              <a:gd name="T4" fmla="*/ 0 w 141"/>
                              <a:gd name="T5" fmla="*/ 3 h 82"/>
                              <a:gd name="T6" fmla="*/ 0 w 141"/>
                              <a:gd name="T7" fmla="*/ 3 h 82"/>
                              <a:gd name="T8" fmla="*/ 0 w 141"/>
                              <a:gd name="T9" fmla="*/ 4 h 82"/>
                              <a:gd name="T10" fmla="*/ 1 w 141"/>
                              <a:gd name="T11" fmla="*/ 4 h 82"/>
                              <a:gd name="T12" fmla="*/ 1 w 141"/>
                              <a:gd name="T13" fmla="*/ 5 h 82"/>
                              <a:gd name="T14" fmla="*/ 2 w 141"/>
                              <a:gd name="T15" fmla="*/ 5 h 82"/>
                              <a:gd name="T16" fmla="*/ 136 w 141"/>
                              <a:gd name="T17" fmla="*/ 82 h 82"/>
                              <a:gd name="T18" fmla="*/ 137 w 141"/>
                              <a:gd name="T19" fmla="*/ 82 h 82"/>
                              <a:gd name="T20" fmla="*/ 137 w 141"/>
                              <a:gd name="T21" fmla="*/ 82 h 82"/>
                              <a:gd name="T22" fmla="*/ 138 w 141"/>
                              <a:gd name="T23" fmla="*/ 82 h 82"/>
                              <a:gd name="T24" fmla="*/ 138 w 141"/>
                              <a:gd name="T25" fmla="*/ 82 h 82"/>
                              <a:gd name="T26" fmla="*/ 139 w 141"/>
                              <a:gd name="T27" fmla="*/ 82 h 82"/>
                              <a:gd name="T28" fmla="*/ 140 w 141"/>
                              <a:gd name="T29" fmla="*/ 82 h 82"/>
                              <a:gd name="T30" fmla="*/ 140 w 141"/>
                              <a:gd name="T31" fmla="*/ 81 h 82"/>
                              <a:gd name="T32" fmla="*/ 140 w 141"/>
                              <a:gd name="T33" fmla="*/ 80 h 82"/>
                              <a:gd name="T34" fmla="*/ 141 w 141"/>
                              <a:gd name="T35" fmla="*/ 80 h 82"/>
                              <a:gd name="T36" fmla="*/ 141 w 141"/>
                              <a:gd name="T37" fmla="*/ 79 h 82"/>
                              <a:gd name="T38" fmla="*/ 141 w 141"/>
                              <a:gd name="T39" fmla="*/ 79 h 82"/>
                              <a:gd name="T40" fmla="*/ 141 w 141"/>
                              <a:gd name="T41" fmla="*/ 78 h 82"/>
                              <a:gd name="T42" fmla="*/ 140 w 141"/>
                              <a:gd name="T43" fmla="*/ 77 h 82"/>
                              <a:gd name="T44" fmla="*/ 140 w 141"/>
                              <a:gd name="T45" fmla="*/ 77 h 82"/>
                              <a:gd name="T46" fmla="*/ 140 w 141"/>
                              <a:gd name="T47" fmla="*/ 77 h 82"/>
                              <a:gd name="T48" fmla="*/ 139 w 141"/>
                              <a:gd name="T49" fmla="*/ 76 h 82"/>
                              <a:gd name="T50" fmla="*/ 5 w 141"/>
                              <a:gd name="T51" fmla="*/ 0 h 82"/>
                              <a:gd name="T52" fmla="*/ 4 w 141"/>
                              <a:gd name="T53" fmla="*/ 0 h 82"/>
                              <a:gd name="T54" fmla="*/ 4 w 141"/>
                              <a:gd name="T55" fmla="*/ 0 h 82"/>
                              <a:gd name="T56" fmla="*/ 3 w 141"/>
                              <a:gd name="T57" fmla="*/ 0 h 82"/>
                              <a:gd name="T58" fmla="*/ 2 w 141"/>
                              <a:gd name="T59" fmla="*/ 0 h 82"/>
                              <a:gd name="T60" fmla="*/ 2 w 141"/>
                              <a:gd name="T61" fmla="*/ 0 h 82"/>
                              <a:gd name="T62" fmla="*/ 1 w 141"/>
                              <a:gd name="T63" fmla="*/ 0 h 82"/>
                              <a:gd name="T64" fmla="*/ 1 w 141"/>
                              <a:gd name="T65" fmla="*/ 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1" h="82">
                                <a:moveTo>
                                  <a:pt x="1" y="1"/>
                                </a:moveTo>
                                <a:lnTo>
                                  <a:pt x="1" y="1"/>
                                </a:lnTo>
                                <a:lnTo>
                                  <a:pt x="0" y="2"/>
                                </a:lnTo>
                                <a:lnTo>
                                  <a:pt x="0" y="3"/>
                                </a:lnTo>
                                <a:lnTo>
                                  <a:pt x="0" y="4"/>
                                </a:lnTo>
                                <a:lnTo>
                                  <a:pt x="1" y="4"/>
                                </a:lnTo>
                                <a:lnTo>
                                  <a:pt x="1" y="5"/>
                                </a:lnTo>
                                <a:lnTo>
                                  <a:pt x="2" y="5"/>
                                </a:lnTo>
                                <a:lnTo>
                                  <a:pt x="2" y="6"/>
                                </a:lnTo>
                                <a:lnTo>
                                  <a:pt x="136" y="82"/>
                                </a:lnTo>
                                <a:lnTo>
                                  <a:pt x="137" y="82"/>
                                </a:lnTo>
                                <a:lnTo>
                                  <a:pt x="138" y="82"/>
                                </a:lnTo>
                                <a:lnTo>
                                  <a:pt x="139" y="82"/>
                                </a:lnTo>
                                <a:lnTo>
                                  <a:pt x="140" y="82"/>
                                </a:lnTo>
                                <a:lnTo>
                                  <a:pt x="140" y="81"/>
                                </a:lnTo>
                                <a:lnTo>
                                  <a:pt x="140" y="80"/>
                                </a:lnTo>
                                <a:lnTo>
                                  <a:pt x="141" y="80"/>
                                </a:lnTo>
                                <a:lnTo>
                                  <a:pt x="141" y="79"/>
                                </a:lnTo>
                                <a:lnTo>
                                  <a:pt x="141" y="78"/>
                                </a:lnTo>
                                <a:lnTo>
                                  <a:pt x="140" y="77"/>
                                </a:lnTo>
                                <a:lnTo>
                                  <a:pt x="140" y="76"/>
                                </a:lnTo>
                                <a:lnTo>
                                  <a:pt x="139" y="76"/>
                                </a:lnTo>
                                <a:lnTo>
                                  <a:pt x="5" y="0"/>
                                </a:lnTo>
                                <a:lnTo>
                                  <a:pt x="4" y="0"/>
                                </a:lnTo>
                                <a:lnTo>
                                  <a:pt x="3" y="0"/>
                                </a:lnTo>
                                <a:lnTo>
                                  <a:pt x="2" y="0"/>
                                </a:lnTo>
                                <a:lnTo>
                                  <a:pt x="1" y="0"/>
                                </a:lnTo>
                                <a:lnTo>
                                  <a:pt x="1" y="1"/>
                                </a:lnTo>
                                <a:close/>
                              </a:path>
                            </a:pathLst>
                          </a:custGeom>
                          <a:solidFill>
                            <a:srgbClr val="B4B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1" name="Freeform 6551"/>
                        <wps:cNvSpPr>
                          <a:spLocks/>
                        </wps:cNvSpPr>
                        <wps:spPr bwMode="auto">
                          <a:xfrm>
                            <a:off x="523" y="1644"/>
                            <a:ext cx="141" cy="83"/>
                          </a:xfrm>
                          <a:custGeom>
                            <a:avLst/>
                            <a:gdLst>
                              <a:gd name="T0" fmla="*/ 1 w 141"/>
                              <a:gd name="T1" fmla="*/ 2 h 83"/>
                              <a:gd name="T2" fmla="*/ 0 w 141"/>
                              <a:gd name="T3" fmla="*/ 2 h 83"/>
                              <a:gd name="T4" fmla="*/ 0 w 141"/>
                              <a:gd name="T5" fmla="*/ 3 h 83"/>
                              <a:gd name="T6" fmla="*/ 0 w 141"/>
                              <a:gd name="T7" fmla="*/ 3 h 83"/>
                              <a:gd name="T8" fmla="*/ 0 w 141"/>
                              <a:gd name="T9" fmla="*/ 4 h 83"/>
                              <a:gd name="T10" fmla="*/ 1 w 141"/>
                              <a:gd name="T11" fmla="*/ 5 h 83"/>
                              <a:gd name="T12" fmla="*/ 1 w 141"/>
                              <a:gd name="T13" fmla="*/ 5 h 83"/>
                              <a:gd name="T14" fmla="*/ 2 w 141"/>
                              <a:gd name="T15" fmla="*/ 6 h 83"/>
                              <a:gd name="T16" fmla="*/ 136 w 141"/>
                              <a:gd name="T17" fmla="*/ 82 h 83"/>
                              <a:gd name="T18" fmla="*/ 137 w 141"/>
                              <a:gd name="T19" fmla="*/ 82 h 83"/>
                              <a:gd name="T20" fmla="*/ 137 w 141"/>
                              <a:gd name="T21" fmla="*/ 83 h 83"/>
                              <a:gd name="T22" fmla="*/ 138 w 141"/>
                              <a:gd name="T23" fmla="*/ 83 h 83"/>
                              <a:gd name="T24" fmla="*/ 138 w 141"/>
                              <a:gd name="T25" fmla="*/ 82 h 83"/>
                              <a:gd name="T26" fmla="*/ 139 w 141"/>
                              <a:gd name="T27" fmla="*/ 82 h 83"/>
                              <a:gd name="T28" fmla="*/ 140 w 141"/>
                              <a:gd name="T29" fmla="*/ 82 h 83"/>
                              <a:gd name="T30" fmla="*/ 140 w 141"/>
                              <a:gd name="T31" fmla="*/ 81 h 83"/>
                              <a:gd name="T32" fmla="*/ 140 w 141"/>
                              <a:gd name="T33" fmla="*/ 81 h 83"/>
                              <a:gd name="T34" fmla="*/ 141 w 141"/>
                              <a:gd name="T35" fmla="*/ 80 h 83"/>
                              <a:gd name="T36" fmla="*/ 141 w 141"/>
                              <a:gd name="T37" fmla="*/ 80 h 83"/>
                              <a:gd name="T38" fmla="*/ 141 w 141"/>
                              <a:gd name="T39" fmla="*/ 79 h 83"/>
                              <a:gd name="T40" fmla="*/ 141 w 141"/>
                              <a:gd name="T41" fmla="*/ 78 h 83"/>
                              <a:gd name="T42" fmla="*/ 140 w 141"/>
                              <a:gd name="T43" fmla="*/ 78 h 83"/>
                              <a:gd name="T44" fmla="*/ 140 w 141"/>
                              <a:gd name="T45" fmla="*/ 77 h 83"/>
                              <a:gd name="T46" fmla="*/ 140 w 141"/>
                              <a:gd name="T47" fmla="*/ 77 h 83"/>
                              <a:gd name="T48" fmla="*/ 139 w 141"/>
                              <a:gd name="T49" fmla="*/ 76 h 83"/>
                              <a:gd name="T50" fmla="*/ 5 w 141"/>
                              <a:gd name="T51" fmla="*/ 0 h 83"/>
                              <a:gd name="T52" fmla="*/ 4 w 141"/>
                              <a:gd name="T53" fmla="*/ 0 h 83"/>
                              <a:gd name="T54" fmla="*/ 4 w 141"/>
                              <a:gd name="T55" fmla="*/ 0 h 83"/>
                              <a:gd name="T56" fmla="*/ 3 w 141"/>
                              <a:gd name="T57" fmla="*/ 0 h 83"/>
                              <a:gd name="T58" fmla="*/ 2 w 141"/>
                              <a:gd name="T59" fmla="*/ 0 h 83"/>
                              <a:gd name="T60" fmla="*/ 2 w 141"/>
                              <a:gd name="T61" fmla="*/ 0 h 83"/>
                              <a:gd name="T62" fmla="*/ 1 w 141"/>
                              <a:gd name="T63" fmla="*/ 0 h 83"/>
                              <a:gd name="T64" fmla="*/ 1 w 141"/>
                              <a:gd name="T65" fmla="*/ 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1" h="83">
                                <a:moveTo>
                                  <a:pt x="1" y="1"/>
                                </a:moveTo>
                                <a:lnTo>
                                  <a:pt x="1" y="2"/>
                                </a:lnTo>
                                <a:lnTo>
                                  <a:pt x="0" y="2"/>
                                </a:lnTo>
                                <a:lnTo>
                                  <a:pt x="0" y="3"/>
                                </a:lnTo>
                                <a:lnTo>
                                  <a:pt x="0" y="4"/>
                                </a:lnTo>
                                <a:lnTo>
                                  <a:pt x="1" y="4"/>
                                </a:lnTo>
                                <a:lnTo>
                                  <a:pt x="1" y="5"/>
                                </a:lnTo>
                                <a:lnTo>
                                  <a:pt x="2" y="6"/>
                                </a:lnTo>
                                <a:lnTo>
                                  <a:pt x="136" y="82"/>
                                </a:lnTo>
                                <a:lnTo>
                                  <a:pt x="137" y="82"/>
                                </a:lnTo>
                                <a:lnTo>
                                  <a:pt x="137" y="83"/>
                                </a:lnTo>
                                <a:lnTo>
                                  <a:pt x="138" y="83"/>
                                </a:lnTo>
                                <a:lnTo>
                                  <a:pt x="138" y="82"/>
                                </a:lnTo>
                                <a:lnTo>
                                  <a:pt x="139" y="82"/>
                                </a:lnTo>
                                <a:lnTo>
                                  <a:pt x="140" y="82"/>
                                </a:lnTo>
                                <a:lnTo>
                                  <a:pt x="140" y="81"/>
                                </a:lnTo>
                                <a:lnTo>
                                  <a:pt x="140" y="80"/>
                                </a:lnTo>
                                <a:lnTo>
                                  <a:pt x="141" y="80"/>
                                </a:lnTo>
                                <a:lnTo>
                                  <a:pt x="141" y="79"/>
                                </a:lnTo>
                                <a:lnTo>
                                  <a:pt x="141" y="78"/>
                                </a:lnTo>
                                <a:lnTo>
                                  <a:pt x="140" y="78"/>
                                </a:lnTo>
                                <a:lnTo>
                                  <a:pt x="140" y="77"/>
                                </a:lnTo>
                                <a:lnTo>
                                  <a:pt x="139" y="76"/>
                                </a:lnTo>
                                <a:lnTo>
                                  <a:pt x="5" y="0"/>
                                </a:lnTo>
                                <a:lnTo>
                                  <a:pt x="4" y="0"/>
                                </a:lnTo>
                                <a:lnTo>
                                  <a:pt x="3" y="0"/>
                                </a:lnTo>
                                <a:lnTo>
                                  <a:pt x="2" y="0"/>
                                </a:lnTo>
                                <a:lnTo>
                                  <a:pt x="1" y="0"/>
                                </a:lnTo>
                                <a:lnTo>
                                  <a:pt x="1" y="1"/>
                                </a:lnTo>
                                <a:close/>
                              </a:path>
                            </a:pathLst>
                          </a:custGeom>
                          <a:solidFill>
                            <a:srgbClr val="B4B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2" name="Freeform 6552"/>
                        <wps:cNvSpPr>
                          <a:spLocks/>
                        </wps:cNvSpPr>
                        <wps:spPr bwMode="auto">
                          <a:xfrm>
                            <a:off x="552" y="1462"/>
                            <a:ext cx="21" cy="24"/>
                          </a:xfrm>
                          <a:custGeom>
                            <a:avLst/>
                            <a:gdLst>
                              <a:gd name="T0" fmla="*/ 21 w 21"/>
                              <a:gd name="T1" fmla="*/ 14 h 24"/>
                              <a:gd name="T2" fmla="*/ 21 w 21"/>
                              <a:gd name="T3" fmla="*/ 16 h 24"/>
                              <a:gd name="T4" fmla="*/ 20 w 21"/>
                              <a:gd name="T5" fmla="*/ 18 h 24"/>
                              <a:gd name="T6" fmla="*/ 20 w 21"/>
                              <a:gd name="T7" fmla="*/ 19 h 24"/>
                              <a:gd name="T8" fmla="*/ 19 w 21"/>
                              <a:gd name="T9" fmla="*/ 20 h 24"/>
                              <a:gd name="T10" fmla="*/ 18 w 21"/>
                              <a:gd name="T11" fmla="*/ 22 h 24"/>
                              <a:gd name="T12" fmla="*/ 17 w 21"/>
                              <a:gd name="T13" fmla="*/ 22 h 24"/>
                              <a:gd name="T14" fmla="*/ 16 w 21"/>
                              <a:gd name="T15" fmla="*/ 23 h 24"/>
                              <a:gd name="T16" fmla="*/ 14 w 21"/>
                              <a:gd name="T17" fmla="*/ 24 h 24"/>
                              <a:gd name="T18" fmla="*/ 13 w 21"/>
                              <a:gd name="T19" fmla="*/ 24 h 24"/>
                              <a:gd name="T20" fmla="*/ 11 w 21"/>
                              <a:gd name="T21" fmla="*/ 24 h 24"/>
                              <a:gd name="T22" fmla="*/ 10 w 21"/>
                              <a:gd name="T23" fmla="*/ 24 h 24"/>
                              <a:gd name="T24" fmla="*/ 8 w 21"/>
                              <a:gd name="T25" fmla="*/ 23 h 24"/>
                              <a:gd name="T26" fmla="*/ 7 w 21"/>
                              <a:gd name="T27" fmla="*/ 22 h 24"/>
                              <a:gd name="T28" fmla="*/ 5 w 21"/>
                              <a:gd name="T29" fmla="*/ 22 h 24"/>
                              <a:gd name="T30" fmla="*/ 4 w 21"/>
                              <a:gd name="T31" fmla="*/ 20 h 24"/>
                              <a:gd name="T32" fmla="*/ 3 w 21"/>
                              <a:gd name="T33" fmla="*/ 19 h 24"/>
                              <a:gd name="T34" fmla="*/ 2 w 21"/>
                              <a:gd name="T35" fmla="*/ 17 h 24"/>
                              <a:gd name="T36" fmla="*/ 1 w 21"/>
                              <a:gd name="T37" fmla="*/ 16 h 24"/>
                              <a:gd name="T38" fmla="*/ 1 w 21"/>
                              <a:gd name="T39" fmla="*/ 14 h 24"/>
                              <a:gd name="T40" fmla="*/ 0 w 21"/>
                              <a:gd name="T41" fmla="*/ 12 h 24"/>
                              <a:gd name="T42" fmla="*/ 0 w 21"/>
                              <a:gd name="T43" fmla="*/ 10 h 24"/>
                              <a:gd name="T44" fmla="*/ 0 w 21"/>
                              <a:gd name="T45" fmla="*/ 9 h 24"/>
                              <a:gd name="T46" fmla="*/ 1 w 21"/>
                              <a:gd name="T47" fmla="*/ 7 h 24"/>
                              <a:gd name="T48" fmla="*/ 1 w 21"/>
                              <a:gd name="T49" fmla="*/ 5 h 24"/>
                              <a:gd name="T50" fmla="*/ 2 w 21"/>
                              <a:gd name="T51" fmla="*/ 4 h 24"/>
                              <a:gd name="T52" fmla="*/ 3 w 21"/>
                              <a:gd name="T53" fmla="*/ 3 h 24"/>
                              <a:gd name="T54" fmla="*/ 4 w 21"/>
                              <a:gd name="T55" fmla="*/ 2 h 24"/>
                              <a:gd name="T56" fmla="*/ 5 w 21"/>
                              <a:gd name="T57" fmla="*/ 1 h 24"/>
                              <a:gd name="T58" fmla="*/ 7 w 21"/>
                              <a:gd name="T59" fmla="*/ 0 h 24"/>
                              <a:gd name="T60" fmla="*/ 8 w 21"/>
                              <a:gd name="T61" fmla="*/ 0 h 24"/>
                              <a:gd name="T62" fmla="*/ 10 w 21"/>
                              <a:gd name="T63" fmla="*/ 0 h 24"/>
                              <a:gd name="T64" fmla="*/ 11 w 21"/>
                              <a:gd name="T65" fmla="*/ 0 h 24"/>
                              <a:gd name="T66" fmla="*/ 13 w 21"/>
                              <a:gd name="T67" fmla="*/ 1 h 24"/>
                              <a:gd name="T68" fmla="*/ 14 w 21"/>
                              <a:gd name="T69" fmla="*/ 1 h 24"/>
                              <a:gd name="T70" fmla="*/ 15 w 21"/>
                              <a:gd name="T71" fmla="*/ 2 h 24"/>
                              <a:gd name="T72" fmla="*/ 17 w 21"/>
                              <a:gd name="T73" fmla="*/ 3 h 24"/>
                              <a:gd name="T74" fmla="*/ 18 w 21"/>
                              <a:gd name="T75" fmla="*/ 5 h 24"/>
                              <a:gd name="T76" fmla="*/ 19 w 21"/>
                              <a:gd name="T77" fmla="*/ 6 h 24"/>
                              <a:gd name="T78" fmla="*/ 20 w 21"/>
                              <a:gd name="T79" fmla="*/ 8 h 24"/>
                              <a:gd name="T80" fmla="*/ 20 w 21"/>
                              <a:gd name="T81" fmla="*/ 9 h 24"/>
                              <a:gd name="T82" fmla="*/ 21 w 21"/>
                              <a:gd name="T83" fmla="*/ 11 h 24"/>
                              <a:gd name="T84" fmla="*/ 21 w 21"/>
                              <a:gd name="T85" fmla="*/ 1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 h="24">
                                <a:moveTo>
                                  <a:pt x="21" y="13"/>
                                </a:moveTo>
                                <a:lnTo>
                                  <a:pt x="21" y="14"/>
                                </a:lnTo>
                                <a:lnTo>
                                  <a:pt x="21" y="15"/>
                                </a:lnTo>
                                <a:lnTo>
                                  <a:pt x="21" y="16"/>
                                </a:lnTo>
                                <a:lnTo>
                                  <a:pt x="21" y="17"/>
                                </a:lnTo>
                                <a:lnTo>
                                  <a:pt x="20" y="18"/>
                                </a:lnTo>
                                <a:lnTo>
                                  <a:pt x="20" y="19"/>
                                </a:lnTo>
                                <a:lnTo>
                                  <a:pt x="19" y="20"/>
                                </a:lnTo>
                                <a:lnTo>
                                  <a:pt x="19" y="21"/>
                                </a:lnTo>
                                <a:lnTo>
                                  <a:pt x="18" y="21"/>
                                </a:lnTo>
                                <a:lnTo>
                                  <a:pt x="18" y="22"/>
                                </a:lnTo>
                                <a:lnTo>
                                  <a:pt x="17" y="22"/>
                                </a:lnTo>
                                <a:lnTo>
                                  <a:pt x="17" y="23"/>
                                </a:lnTo>
                                <a:lnTo>
                                  <a:pt x="16" y="23"/>
                                </a:lnTo>
                                <a:lnTo>
                                  <a:pt x="15" y="24"/>
                                </a:lnTo>
                                <a:lnTo>
                                  <a:pt x="14" y="24"/>
                                </a:lnTo>
                                <a:lnTo>
                                  <a:pt x="13" y="24"/>
                                </a:lnTo>
                                <a:lnTo>
                                  <a:pt x="12" y="24"/>
                                </a:lnTo>
                                <a:lnTo>
                                  <a:pt x="11" y="24"/>
                                </a:lnTo>
                                <a:lnTo>
                                  <a:pt x="10" y="24"/>
                                </a:lnTo>
                                <a:lnTo>
                                  <a:pt x="9" y="24"/>
                                </a:lnTo>
                                <a:lnTo>
                                  <a:pt x="9" y="23"/>
                                </a:lnTo>
                                <a:lnTo>
                                  <a:pt x="8" y="23"/>
                                </a:lnTo>
                                <a:lnTo>
                                  <a:pt x="7" y="23"/>
                                </a:lnTo>
                                <a:lnTo>
                                  <a:pt x="7" y="22"/>
                                </a:lnTo>
                                <a:lnTo>
                                  <a:pt x="6" y="22"/>
                                </a:lnTo>
                                <a:lnTo>
                                  <a:pt x="5" y="22"/>
                                </a:lnTo>
                                <a:lnTo>
                                  <a:pt x="5" y="21"/>
                                </a:lnTo>
                                <a:lnTo>
                                  <a:pt x="4" y="21"/>
                                </a:lnTo>
                                <a:lnTo>
                                  <a:pt x="4" y="20"/>
                                </a:lnTo>
                                <a:lnTo>
                                  <a:pt x="3" y="19"/>
                                </a:lnTo>
                                <a:lnTo>
                                  <a:pt x="2" y="18"/>
                                </a:lnTo>
                                <a:lnTo>
                                  <a:pt x="2" y="17"/>
                                </a:lnTo>
                                <a:lnTo>
                                  <a:pt x="2" y="16"/>
                                </a:lnTo>
                                <a:lnTo>
                                  <a:pt x="1" y="16"/>
                                </a:lnTo>
                                <a:lnTo>
                                  <a:pt x="1" y="15"/>
                                </a:lnTo>
                                <a:lnTo>
                                  <a:pt x="1" y="14"/>
                                </a:lnTo>
                                <a:lnTo>
                                  <a:pt x="1" y="13"/>
                                </a:lnTo>
                                <a:lnTo>
                                  <a:pt x="0" y="13"/>
                                </a:lnTo>
                                <a:lnTo>
                                  <a:pt x="0" y="12"/>
                                </a:lnTo>
                                <a:lnTo>
                                  <a:pt x="0" y="11"/>
                                </a:lnTo>
                                <a:lnTo>
                                  <a:pt x="0" y="10"/>
                                </a:lnTo>
                                <a:lnTo>
                                  <a:pt x="0" y="9"/>
                                </a:lnTo>
                                <a:lnTo>
                                  <a:pt x="0" y="8"/>
                                </a:lnTo>
                                <a:lnTo>
                                  <a:pt x="1" y="7"/>
                                </a:lnTo>
                                <a:lnTo>
                                  <a:pt x="1" y="6"/>
                                </a:lnTo>
                                <a:lnTo>
                                  <a:pt x="1" y="5"/>
                                </a:lnTo>
                                <a:lnTo>
                                  <a:pt x="2" y="5"/>
                                </a:lnTo>
                                <a:lnTo>
                                  <a:pt x="2" y="4"/>
                                </a:lnTo>
                                <a:lnTo>
                                  <a:pt x="2" y="3"/>
                                </a:lnTo>
                                <a:lnTo>
                                  <a:pt x="3" y="3"/>
                                </a:lnTo>
                                <a:lnTo>
                                  <a:pt x="3" y="2"/>
                                </a:lnTo>
                                <a:lnTo>
                                  <a:pt x="4" y="2"/>
                                </a:lnTo>
                                <a:lnTo>
                                  <a:pt x="4" y="1"/>
                                </a:lnTo>
                                <a:lnTo>
                                  <a:pt x="5" y="1"/>
                                </a:lnTo>
                                <a:lnTo>
                                  <a:pt x="6" y="1"/>
                                </a:lnTo>
                                <a:lnTo>
                                  <a:pt x="7" y="0"/>
                                </a:lnTo>
                                <a:lnTo>
                                  <a:pt x="8" y="0"/>
                                </a:lnTo>
                                <a:lnTo>
                                  <a:pt x="9" y="0"/>
                                </a:lnTo>
                                <a:lnTo>
                                  <a:pt x="10" y="0"/>
                                </a:lnTo>
                                <a:lnTo>
                                  <a:pt x="11" y="0"/>
                                </a:lnTo>
                                <a:lnTo>
                                  <a:pt x="12" y="0"/>
                                </a:lnTo>
                                <a:lnTo>
                                  <a:pt x="13" y="1"/>
                                </a:lnTo>
                                <a:lnTo>
                                  <a:pt x="14" y="1"/>
                                </a:lnTo>
                                <a:lnTo>
                                  <a:pt x="15" y="1"/>
                                </a:lnTo>
                                <a:lnTo>
                                  <a:pt x="15" y="2"/>
                                </a:lnTo>
                                <a:lnTo>
                                  <a:pt x="16" y="3"/>
                                </a:lnTo>
                                <a:lnTo>
                                  <a:pt x="17" y="3"/>
                                </a:lnTo>
                                <a:lnTo>
                                  <a:pt x="17" y="4"/>
                                </a:lnTo>
                                <a:lnTo>
                                  <a:pt x="18" y="5"/>
                                </a:lnTo>
                                <a:lnTo>
                                  <a:pt x="19" y="6"/>
                                </a:lnTo>
                                <a:lnTo>
                                  <a:pt x="19" y="7"/>
                                </a:lnTo>
                                <a:lnTo>
                                  <a:pt x="20" y="7"/>
                                </a:lnTo>
                                <a:lnTo>
                                  <a:pt x="20" y="8"/>
                                </a:lnTo>
                                <a:lnTo>
                                  <a:pt x="20" y="9"/>
                                </a:lnTo>
                                <a:lnTo>
                                  <a:pt x="20" y="10"/>
                                </a:lnTo>
                                <a:lnTo>
                                  <a:pt x="21" y="10"/>
                                </a:lnTo>
                                <a:lnTo>
                                  <a:pt x="21" y="11"/>
                                </a:lnTo>
                                <a:lnTo>
                                  <a:pt x="21" y="12"/>
                                </a:lnTo>
                                <a:lnTo>
                                  <a:pt x="2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3" name="Freeform 6553"/>
                        <wps:cNvSpPr>
                          <a:spLocks/>
                        </wps:cNvSpPr>
                        <wps:spPr bwMode="auto">
                          <a:xfrm>
                            <a:off x="589" y="1482"/>
                            <a:ext cx="21" cy="25"/>
                          </a:xfrm>
                          <a:custGeom>
                            <a:avLst/>
                            <a:gdLst>
                              <a:gd name="T0" fmla="*/ 21 w 21"/>
                              <a:gd name="T1" fmla="*/ 15 h 25"/>
                              <a:gd name="T2" fmla="*/ 21 w 21"/>
                              <a:gd name="T3" fmla="*/ 17 h 25"/>
                              <a:gd name="T4" fmla="*/ 21 w 21"/>
                              <a:gd name="T5" fmla="*/ 19 h 25"/>
                              <a:gd name="T6" fmla="*/ 20 w 21"/>
                              <a:gd name="T7" fmla="*/ 20 h 25"/>
                              <a:gd name="T8" fmla="*/ 19 w 21"/>
                              <a:gd name="T9" fmla="*/ 22 h 25"/>
                              <a:gd name="T10" fmla="*/ 18 w 21"/>
                              <a:gd name="T11" fmla="*/ 23 h 25"/>
                              <a:gd name="T12" fmla="*/ 17 w 21"/>
                              <a:gd name="T13" fmla="*/ 24 h 25"/>
                              <a:gd name="T14" fmla="*/ 16 w 21"/>
                              <a:gd name="T15" fmla="*/ 24 h 25"/>
                              <a:gd name="T16" fmla="*/ 14 w 21"/>
                              <a:gd name="T17" fmla="*/ 25 h 25"/>
                              <a:gd name="T18" fmla="*/ 13 w 21"/>
                              <a:gd name="T19" fmla="*/ 25 h 25"/>
                              <a:gd name="T20" fmla="*/ 11 w 21"/>
                              <a:gd name="T21" fmla="*/ 25 h 25"/>
                              <a:gd name="T22" fmla="*/ 10 w 21"/>
                              <a:gd name="T23" fmla="*/ 25 h 25"/>
                              <a:gd name="T24" fmla="*/ 8 w 21"/>
                              <a:gd name="T25" fmla="*/ 24 h 25"/>
                              <a:gd name="T26" fmla="*/ 6 w 21"/>
                              <a:gd name="T27" fmla="*/ 24 h 25"/>
                              <a:gd name="T28" fmla="*/ 5 w 21"/>
                              <a:gd name="T29" fmla="*/ 23 h 25"/>
                              <a:gd name="T30" fmla="*/ 4 w 21"/>
                              <a:gd name="T31" fmla="*/ 22 h 25"/>
                              <a:gd name="T32" fmla="*/ 3 w 21"/>
                              <a:gd name="T33" fmla="*/ 20 h 25"/>
                              <a:gd name="T34" fmla="*/ 2 w 21"/>
                              <a:gd name="T35" fmla="*/ 19 h 25"/>
                              <a:gd name="T36" fmla="*/ 1 w 21"/>
                              <a:gd name="T37" fmla="*/ 17 h 25"/>
                              <a:gd name="T38" fmla="*/ 0 w 21"/>
                              <a:gd name="T39" fmla="*/ 15 h 25"/>
                              <a:gd name="T40" fmla="*/ 0 w 21"/>
                              <a:gd name="T41" fmla="*/ 13 h 25"/>
                              <a:gd name="T42" fmla="*/ 0 w 21"/>
                              <a:gd name="T43" fmla="*/ 11 h 25"/>
                              <a:gd name="T44" fmla="*/ 0 w 21"/>
                              <a:gd name="T45" fmla="*/ 10 h 25"/>
                              <a:gd name="T46" fmla="*/ 0 w 21"/>
                              <a:gd name="T47" fmla="*/ 8 h 25"/>
                              <a:gd name="T48" fmla="*/ 1 w 21"/>
                              <a:gd name="T49" fmla="*/ 6 h 25"/>
                              <a:gd name="T50" fmla="*/ 2 w 21"/>
                              <a:gd name="T51" fmla="*/ 5 h 25"/>
                              <a:gd name="T52" fmla="*/ 3 w 21"/>
                              <a:gd name="T53" fmla="*/ 3 h 25"/>
                              <a:gd name="T54" fmla="*/ 4 w 21"/>
                              <a:gd name="T55" fmla="*/ 2 h 25"/>
                              <a:gd name="T56" fmla="*/ 5 w 21"/>
                              <a:gd name="T57" fmla="*/ 2 h 25"/>
                              <a:gd name="T58" fmla="*/ 6 w 21"/>
                              <a:gd name="T59" fmla="*/ 1 h 25"/>
                              <a:gd name="T60" fmla="*/ 8 w 21"/>
                              <a:gd name="T61" fmla="*/ 1 h 25"/>
                              <a:gd name="T62" fmla="*/ 9 w 21"/>
                              <a:gd name="T63" fmla="*/ 0 h 25"/>
                              <a:gd name="T64" fmla="*/ 11 w 21"/>
                              <a:gd name="T65" fmla="*/ 1 h 25"/>
                              <a:gd name="T66" fmla="*/ 13 w 21"/>
                              <a:gd name="T67" fmla="*/ 1 h 25"/>
                              <a:gd name="T68" fmla="*/ 14 w 21"/>
                              <a:gd name="T69" fmla="*/ 2 h 25"/>
                              <a:gd name="T70" fmla="*/ 16 w 21"/>
                              <a:gd name="T71" fmla="*/ 3 h 25"/>
                              <a:gd name="T72" fmla="*/ 17 w 21"/>
                              <a:gd name="T73" fmla="*/ 4 h 25"/>
                              <a:gd name="T74" fmla="*/ 18 w 21"/>
                              <a:gd name="T75" fmla="*/ 5 h 25"/>
                              <a:gd name="T76" fmla="*/ 19 w 21"/>
                              <a:gd name="T77" fmla="*/ 7 h 25"/>
                              <a:gd name="T78" fmla="*/ 20 w 21"/>
                              <a:gd name="T79" fmla="*/ 8 h 25"/>
                              <a:gd name="T80" fmla="*/ 21 w 21"/>
                              <a:gd name="T81" fmla="*/ 10 h 25"/>
                              <a:gd name="T82" fmla="*/ 21 w 21"/>
                              <a:gd name="T83" fmla="*/ 12 h 25"/>
                              <a:gd name="T84" fmla="*/ 21 w 21"/>
                              <a:gd name="T85"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 h="25">
                                <a:moveTo>
                                  <a:pt x="21" y="14"/>
                                </a:moveTo>
                                <a:lnTo>
                                  <a:pt x="21" y="15"/>
                                </a:lnTo>
                                <a:lnTo>
                                  <a:pt x="21" y="16"/>
                                </a:lnTo>
                                <a:lnTo>
                                  <a:pt x="21" y="17"/>
                                </a:lnTo>
                                <a:lnTo>
                                  <a:pt x="21" y="18"/>
                                </a:lnTo>
                                <a:lnTo>
                                  <a:pt x="21" y="19"/>
                                </a:lnTo>
                                <a:lnTo>
                                  <a:pt x="20" y="20"/>
                                </a:lnTo>
                                <a:lnTo>
                                  <a:pt x="20" y="21"/>
                                </a:lnTo>
                                <a:lnTo>
                                  <a:pt x="19" y="21"/>
                                </a:lnTo>
                                <a:lnTo>
                                  <a:pt x="19" y="22"/>
                                </a:lnTo>
                                <a:lnTo>
                                  <a:pt x="18" y="23"/>
                                </a:lnTo>
                                <a:lnTo>
                                  <a:pt x="17" y="23"/>
                                </a:lnTo>
                                <a:lnTo>
                                  <a:pt x="17" y="24"/>
                                </a:lnTo>
                                <a:lnTo>
                                  <a:pt x="16" y="24"/>
                                </a:lnTo>
                                <a:lnTo>
                                  <a:pt x="15" y="25"/>
                                </a:lnTo>
                                <a:lnTo>
                                  <a:pt x="14" y="25"/>
                                </a:lnTo>
                                <a:lnTo>
                                  <a:pt x="13" y="25"/>
                                </a:lnTo>
                                <a:lnTo>
                                  <a:pt x="12" y="25"/>
                                </a:lnTo>
                                <a:lnTo>
                                  <a:pt x="11" y="25"/>
                                </a:lnTo>
                                <a:lnTo>
                                  <a:pt x="10" y="25"/>
                                </a:lnTo>
                                <a:lnTo>
                                  <a:pt x="9" y="25"/>
                                </a:lnTo>
                                <a:lnTo>
                                  <a:pt x="8" y="24"/>
                                </a:lnTo>
                                <a:lnTo>
                                  <a:pt x="7" y="24"/>
                                </a:lnTo>
                                <a:lnTo>
                                  <a:pt x="6" y="24"/>
                                </a:lnTo>
                                <a:lnTo>
                                  <a:pt x="6" y="23"/>
                                </a:lnTo>
                                <a:lnTo>
                                  <a:pt x="5" y="23"/>
                                </a:lnTo>
                                <a:lnTo>
                                  <a:pt x="5" y="22"/>
                                </a:lnTo>
                                <a:lnTo>
                                  <a:pt x="4" y="22"/>
                                </a:lnTo>
                                <a:lnTo>
                                  <a:pt x="4" y="21"/>
                                </a:lnTo>
                                <a:lnTo>
                                  <a:pt x="3" y="21"/>
                                </a:lnTo>
                                <a:lnTo>
                                  <a:pt x="3" y="20"/>
                                </a:lnTo>
                                <a:lnTo>
                                  <a:pt x="2" y="19"/>
                                </a:lnTo>
                                <a:lnTo>
                                  <a:pt x="1" y="18"/>
                                </a:lnTo>
                                <a:lnTo>
                                  <a:pt x="1" y="17"/>
                                </a:lnTo>
                                <a:lnTo>
                                  <a:pt x="1" y="16"/>
                                </a:lnTo>
                                <a:lnTo>
                                  <a:pt x="0" y="15"/>
                                </a:lnTo>
                                <a:lnTo>
                                  <a:pt x="0" y="14"/>
                                </a:lnTo>
                                <a:lnTo>
                                  <a:pt x="0" y="13"/>
                                </a:lnTo>
                                <a:lnTo>
                                  <a:pt x="0" y="12"/>
                                </a:lnTo>
                                <a:lnTo>
                                  <a:pt x="0" y="11"/>
                                </a:lnTo>
                                <a:lnTo>
                                  <a:pt x="0" y="10"/>
                                </a:lnTo>
                                <a:lnTo>
                                  <a:pt x="0" y="9"/>
                                </a:lnTo>
                                <a:lnTo>
                                  <a:pt x="0" y="8"/>
                                </a:lnTo>
                                <a:lnTo>
                                  <a:pt x="1" y="7"/>
                                </a:lnTo>
                                <a:lnTo>
                                  <a:pt x="1" y="6"/>
                                </a:lnTo>
                                <a:lnTo>
                                  <a:pt x="1" y="5"/>
                                </a:lnTo>
                                <a:lnTo>
                                  <a:pt x="2" y="5"/>
                                </a:lnTo>
                                <a:lnTo>
                                  <a:pt x="2" y="4"/>
                                </a:lnTo>
                                <a:lnTo>
                                  <a:pt x="3" y="3"/>
                                </a:lnTo>
                                <a:lnTo>
                                  <a:pt x="4" y="2"/>
                                </a:lnTo>
                                <a:lnTo>
                                  <a:pt x="5" y="2"/>
                                </a:lnTo>
                                <a:lnTo>
                                  <a:pt x="5" y="1"/>
                                </a:lnTo>
                                <a:lnTo>
                                  <a:pt x="6" y="1"/>
                                </a:lnTo>
                                <a:lnTo>
                                  <a:pt x="7" y="1"/>
                                </a:lnTo>
                                <a:lnTo>
                                  <a:pt x="8" y="1"/>
                                </a:lnTo>
                                <a:lnTo>
                                  <a:pt x="9" y="0"/>
                                </a:lnTo>
                                <a:lnTo>
                                  <a:pt x="10" y="1"/>
                                </a:lnTo>
                                <a:lnTo>
                                  <a:pt x="11" y="1"/>
                                </a:lnTo>
                                <a:lnTo>
                                  <a:pt x="12" y="1"/>
                                </a:lnTo>
                                <a:lnTo>
                                  <a:pt x="13" y="1"/>
                                </a:lnTo>
                                <a:lnTo>
                                  <a:pt x="13" y="2"/>
                                </a:lnTo>
                                <a:lnTo>
                                  <a:pt x="14" y="2"/>
                                </a:lnTo>
                                <a:lnTo>
                                  <a:pt x="15" y="2"/>
                                </a:lnTo>
                                <a:lnTo>
                                  <a:pt x="16" y="3"/>
                                </a:lnTo>
                                <a:lnTo>
                                  <a:pt x="17" y="4"/>
                                </a:lnTo>
                                <a:lnTo>
                                  <a:pt x="18" y="5"/>
                                </a:lnTo>
                                <a:lnTo>
                                  <a:pt x="19" y="6"/>
                                </a:lnTo>
                                <a:lnTo>
                                  <a:pt x="19" y="7"/>
                                </a:lnTo>
                                <a:lnTo>
                                  <a:pt x="20" y="8"/>
                                </a:lnTo>
                                <a:lnTo>
                                  <a:pt x="20" y="9"/>
                                </a:lnTo>
                                <a:lnTo>
                                  <a:pt x="20" y="10"/>
                                </a:lnTo>
                                <a:lnTo>
                                  <a:pt x="21" y="10"/>
                                </a:lnTo>
                                <a:lnTo>
                                  <a:pt x="21" y="11"/>
                                </a:lnTo>
                                <a:lnTo>
                                  <a:pt x="21" y="12"/>
                                </a:lnTo>
                                <a:lnTo>
                                  <a:pt x="21" y="13"/>
                                </a:lnTo>
                                <a:lnTo>
                                  <a:pt x="21"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4" name="Freeform 6554"/>
                        <wps:cNvSpPr>
                          <a:spLocks/>
                        </wps:cNvSpPr>
                        <wps:spPr bwMode="auto">
                          <a:xfrm>
                            <a:off x="551" y="1462"/>
                            <a:ext cx="19" cy="22"/>
                          </a:xfrm>
                          <a:custGeom>
                            <a:avLst/>
                            <a:gdLst>
                              <a:gd name="T0" fmla="*/ 19 w 19"/>
                              <a:gd name="T1" fmla="*/ 12 h 22"/>
                              <a:gd name="T2" fmla="*/ 19 w 19"/>
                              <a:gd name="T3" fmla="*/ 13 h 22"/>
                              <a:gd name="T4" fmla="*/ 19 w 19"/>
                              <a:gd name="T5" fmla="*/ 14 h 22"/>
                              <a:gd name="T6" fmla="*/ 19 w 19"/>
                              <a:gd name="T7" fmla="*/ 15 h 22"/>
                              <a:gd name="T8" fmla="*/ 19 w 19"/>
                              <a:gd name="T9" fmla="*/ 16 h 22"/>
                              <a:gd name="T10" fmla="*/ 18 w 19"/>
                              <a:gd name="T11" fmla="*/ 17 h 22"/>
                              <a:gd name="T12" fmla="*/ 18 w 19"/>
                              <a:gd name="T13" fmla="*/ 18 h 22"/>
                              <a:gd name="T14" fmla="*/ 17 w 19"/>
                              <a:gd name="T15" fmla="*/ 19 h 22"/>
                              <a:gd name="T16" fmla="*/ 17 w 19"/>
                              <a:gd name="T17" fmla="*/ 19 h 22"/>
                              <a:gd name="T18" fmla="*/ 16 w 19"/>
                              <a:gd name="T19" fmla="*/ 20 h 22"/>
                              <a:gd name="T20" fmla="*/ 15 w 19"/>
                              <a:gd name="T21" fmla="*/ 21 h 22"/>
                              <a:gd name="T22" fmla="*/ 15 w 19"/>
                              <a:gd name="T23" fmla="*/ 21 h 22"/>
                              <a:gd name="T24" fmla="*/ 14 w 19"/>
                              <a:gd name="T25" fmla="*/ 21 h 22"/>
                              <a:gd name="T26" fmla="*/ 13 w 19"/>
                              <a:gd name="T27" fmla="*/ 22 h 22"/>
                              <a:gd name="T28" fmla="*/ 12 w 19"/>
                              <a:gd name="T29" fmla="*/ 22 h 22"/>
                              <a:gd name="T30" fmla="*/ 11 w 19"/>
                              <a:gd name="T31" fmla="*/ 22 h 22"/>
                              <a:gd name="T32" fmla="*/ 10 w 19"/>
                              <a:gd name="T33" fmla="*/ 22 h 22"/>
                              <a:gd name="T34" fmla="*/ 9 w 19"/>
                              <a:gd name="T35" fmla="*/ 22 h 22"/>
                              <a:gd name="T36" fmla="*/ 8 w 19"/>
                              <a:gd name="T37" fmla="*/ 21 h 22"/>
                              <a:gd name="T38" fmla="*/ 7 w 19"/>
                              <a:gd name="T39" fmla="*/ 21 h 22"/>
                              <a:gd name="T40" fmla="*/ 6 w 19"/>
                              <a:gd name="T41" fmla="*/ 20 h 22"/>
                              <a:gd name="T42" fmla="*/ 5 w 19"/>
                              <a:gd name="T43" fmla="*/ 20 h 22"/>
                              <a:gd name="T44" fmla="*/ 5 w 19"/>
                              <a:gd name="T45" fmla="*/ 19 h 22"/>
                              <a:gd name="T46" fmla="*/ 4 w 19"/>
                              <a:gd name="T47" fmla="*/ 18 h 22"/>
                              <a:gd name="T48" fmla="*/ 3 w 19"/>
                              <a:gd name="T49" fmla="*/ 17 h 22"/>
                              <a:gd name="T50" fmla="*/ 3 w 19"/>
                              <a:gd name="T51" fmla="*/ 16 h 22"/>
                              <a:gd name="T52" fmla="*/ 2 w 19"/>
                              <a:gd name="T53" fmla="*/ 16 h 22"/>
                              <a:gd name="T54" fmla="*/ 2 w 19"/>
                              <a:gd name="T55" fmla="*/ 15 h 22"/>
                              <a:gd name="T56" fmla="*/ 1 w 19"/>
                              <a:gd name="T57" fmla="*/ 14 h 22"/>
                              <a:gd name="T58" fmla="*/ 1 w 19"/>
                              <a:gd name="T59" fmla="*/ 13 h 22"/>
                              <a:gd name="T60" fmla="*/ 0 w 19"/>
                              <a:gd name="T61" fmla="*/ 11 h 22"/>
                              <a:gd name="T62" fmla="*/ 0 w 19"/>
                              <a:gd name="T63" fmla="*/ 10 h 22"/>
                              <a:gd name="T64" fmla="*/ 0 w 19"/>
                              <a:gd name="T65" fmla="*/ 9 h 22"/>
                              <a:gd name="T66" fmla="*/ 0 w 19"/>
                              <a:gd name="T67" fmla="*/ 8 h 22"/>
                              <a:gd name="T68" fmla="*/ 0 w 19"/>
                              <a:gd name="T69" fmla="*/ 7 h 22"/>
                              <a:gd name="T70" fmla="*/ 1 w 19"/>
                              <a:gd name="T71" fmla="*/ 6 h 22"/>
                              <a:gd name="T72" fmla="*/ 1 w 19"/>
                              <a:gd name="T73" fmla="*/ 5 h 22"/>
                              <a:gd name="T74" fmla="*/ 1 w 19"/>
                              <a:gd name="T75" fmla="*/ 4 h 22"/>
                              <a:gd name="T76" fmla="*/ 2 w 19"/>
                              <a:gd name="T77" fmla="*/ 3 h 22"/>
                              <a:gd name="T78" fmla="*/ 3 w 19"/>
                              <a:gd name="T79" fmla="*/ 3 h 22"/>
                              <a:gd name="T80" fmla="*/ 3 w 19"/>
                              <a:gd name="T81" fmla="*/ 2 h 22"/>
                              <a:gd name="T82" fmla="*/ 4 w 19"/>
                              <a:gd name="T83" fmla="*/ 1 h 22"/>
                              <a:gd name="T84" fmla="*/ 5 w 19"/>
                              <a:gd name="T85" fmla="*/ 1 h 22"/>
                              <a:gd name="T86" fmla="*/ 5 w 19"/>
                              <a:gd name="T87" fmla="*/ 0 h 22"/>
                              <a:gd name="T88" fmla="*/ 6 w 19"/>
                              <a:gd name="T89" fmla="*/ 0 h 22"/>
                              <a:gd name="T90" fmla="*/ 7 w 19"/>
                              <a:gd name="T91" fmla="*/ 0 h 22"/>
                              <a:gd name="T92" fmla="*/ 8 w 19"/>
                              <a:gd name="T93" fmla="*/ 0 h 22"/>
                              <a:gd name="T94" fmla="*/ 9 w 19"/>
                              <a:gd name="T95" fmla="*/ 0 h 22"/>
                              <a:gd name="T96" fmla="*/ 10 w 19"/>
                              <a:gd name="T97" fmla="*/ 0 h 22"/>
                              <a:gd name="T98" fmla="*/ 11 w 19"/>
                              <a:gd name="T99" fmla="*/ 0 h 22"/>
                              <a:gd name="T100" fmla="*/ 12 w 19"/>
                              <a:gd name="T101" fmla="*/ 0 h 22"/>
                              <a:gd name="T102" fmla="*/ 13 w 19"/>
                              <a:gd name="T103" fmla="*/ 1 h 22"/>
                              <a:gd name="T104" fmla="*/ 13 w 19"/>
                              <a:gd name="T105" fmla="*/ 1 h 22"/>
                              <a:gd name="T106" fmla="*/ 14 w 19"/>
                              <a:gd name="T107" fmla="*/ 2 h 22"/>
                              <a:gd name="T108" fmla="*/ 15 w 19"/>
                              <a:gd name="T109" fmla="*/ 2 h 22"/>
                              <a:gd name="T110" fmla="*/ 16 w 19"/>
                              <a:gd name="T111" fmla="*/ 3 h 22"/>
                              <a:gd name="T112" fmla="*/ 17 w 19"/>
                              <a:gd name="T113" fmla="*/ 4 h 22"/>
                              <a:gd name="T114" fmla="*/ 18 w 19"/>
                              <a:gd name="T115" fmla="*/ 6 h 22"/>
                              <a:gd name="T116" fmla="*/ 18 w 19"/>
                              <a:gd name="T117" fmla="*/ 7 h 22"/>
                              <a:gd name="T118" fmla="*/ 19 w 19"/>
                              <a:gd name="T119" fmla="*/ 8 h 22"/>
                              <a:gd name="T120" fmla="*/ 19 w 19"/>
                              <a:gd name="T121" fmla="*/ 9 h 22"/>
                              <a:gd name="T122" fmla="*/ 19 w 19"/>
                              <a:gd name="T123" fmla="*/ 10 h 22"/>
                              <a:gd name="T124" fmla="*/ 19 w 19"/>
                              <a:gd name="T125" fmla="*/ 1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 h="22">
                                <a:moveTo>
                                  <a:pt x="19" y="12"/>
                                </a:moveTo>
                                <a:lnTo>
                                  <a:pt x="19" y="12"/>
                                </a:lnTo>
                                <a:lnTo>
                                  <a:pt x="19" y="13"/>
                                </a:lnTo>
                                <a:lnTo>
                                  <a:pt x="19" y="14"/>
                                </a:lnTo>
                                <a:lnTo>
                                  <a:pt x="19" y="15"/>
                                </a:lnTo>
                                <a:lnTo>
                                  <a:pt x="19" y="16"/>
                                </a:lnTo>
                                <a:lnTo>
                                  <a:pt x="18" y="17"/>
                                </a:lnTo>
                                <a:lnTo>
                                  <a:pt x="18" y="18"/>
                                </a:lnTo>
                                <a:lnTo>
                                  <a:pt x="17" y="19"/>
                                </a:lnTo>
                                <a:lnTo>
                                  <a:pt x="16" y="20"/>
                                </a:lnTo>
                                <a:lnTo>
                                  <a:pt x="15" y="21"/>
                                </a:lnTo>
                                <a:lnTo>
                                  <a:pt x="14" y="21"/>
                                </a:lnTo>
                                <a:lnTo>
                                  <a:pt x="13" y="22"/>
                                </a:lnTo>
                                <a:lnTo>
                                  <a:pt x="12" y="22"/>
                                </a:lnTo>
                                <a:lnTo>
                                  <a:pt x="11" y="22"/>
                                </a:lnTo>
                                <a:lnTo>
                                  <a:pt x="10" y="22"/>
                                </a:lnTo>
                                <a:lnTo>
                                  <a:pt x="9" y="22"/>
                                </a:lnTo>
                                <a:lnTo>
                                  <a:pt x="8" y="21"/>
                                </a:lnTo>
                                <a:lnTo>
                                  <a:pt x="7" y="21"/>
                                </a:lnTo>
                                <a:lnTo>
                                  <a:pt x="7" y="20"/>
                                </a:lnTo>
                                <a:lnTo>
                                  <a:pt x="6" y="20"/>
                                </a:lnTo>
                                <a:lnTo>
                                  <a:pt x="5" y="20"/>
                                </a:lnTo>
                                <a:lnTo>
                                  <a:pt x="5" y="19"/>
                                </a:lnTo>
                                <a:lnTo>
                                  <a:pt x="4" y="19"/>
                                </a:lnTo>
                                <a:lnTo>
                                  <a:pt x="4" y="18"/>
                                </a:lnTo>
                                <a:lnTo>
                                  <a:pt x="3" y="17"/>
                                </a:lnTo>
                                <a:lnTo>
                                  <a:pt x="3" y="16"/>
                                </a:lnTo>
                                <a:lnTo>
                                  <a:pt x="2" y="16"/>
                                </a:lnTo>
                                <a:lnTo>
                                  <a:pt x="2" y="15"/>
                                </a:lnTo>
                                <a:lnTo>
                                  <a:pt x="1" y="14"/>
                                </a:lnTo>
                                <a:lnTo>
                                  <a:pt x="1" y="13"/>
                                </a:lnTo>
                                <a:lnTo>
                                  <a:pt x="1" y="12"/>
                                </a:lnTo>
                                <a:lnTo>
                                  <a:pt x="0" y="11"/>
                                </a:lnTo>
                                <a:lnTo>
                                  <a:pt x="0" y="10"/>
                                </a:lnTo>
                                <a:lnTo>
                                  <a:pt x="0" y="9"/>
                                </a:lnTo>
                                <a:lnTo>
                                  <a:pt x="0" y="8"/>
                                </a:lnTo>
                                <a:lnTo>
                                  <a:pt x="0" y="7"/>
                                </a:lnTo>
                                <a:lnTo>
                                  <a:pt x="1" y="7"/>
                                </a:lnTo>
                                <a:lnTo>
                                  <a:pt x="1" y="6"/>
                                </a:lnTo>
                                <a:lnTo>
                                  <a:pt x="1" y="5"/>
                                </a:lnTo>
                                <a:lnTo>
                                  <a:pt x="1" y="4"/>
                                </a:lnTo>
                                <a:lnTo>
                                  <a:pt x="2" y="4"/>
                                </a:lnTo>
                                <a:lnTo>
                                  <a:pt x="2" y="3"/>
                                </a:lnTo>
                                <a:lnTo>
                                  <a:pt x="3" y="3"/>
                                </a:lnTo>
                                <a:lnTo>
                                  <a:pt x="3" y="2"/>
                                </a:lnTo>
                                <a:lnTo>
                                  <a:pt x="3" y="1"/>
                                </a:lnTo>
                                <a:lnTo>
                                  <a:pt x="4" y="1"/>
                                </a:lnTo>
                                <a:lnTo>
                                  <a:pt x="5" y="1"/>
                                </a:lnTo>
                                <a:lnTo>
                                  <a:pt x="5" y="0"/>
                                </a:lnTo>
                                <a:lnTo>
                                  <a:pt x="6" y="0"/>
                                </a:lnTo>
                                <a:lnTo>
                                  <a:pt x="7" y="0"/>
                                </a:lnTo>
                                <a:lnTo>
                                  <a:pt x="8" y="0"/>
                                </a:lnTo>
                                <a:lnTo>
                                  <a:pt x="9" y="0"/>
                                </a:lnTo>
                                <a:lnTo>
                                  <a:pt x="10" y="0"/>
                                </a:lnTo>
                                <a:lnTo>
                                  <a:pt x="11" y="0"/>
                                </a:lnTo>
                                <a:lnTo>
                                  <a:pt x="12" y="0"/>
                                </a:lnTo>
                                <a:lnTo>
                                  <a:pt x="13" y="1"/>
                                </a:lnTo>
                                <a:lnTo>
                                  <a:pt x="14" y="1"/>
                                </a:lnTo>
                                <a:lnTo>
                                  <a:pt x="14" y="2"/>
                                </a:lnTo>
                                <a:lnTo>
                                  <a:pt x="15" y="2"/>
                                </a:lnTo>
                                <a:lnTo>
                                  <a:pt x="16" y="3"/>
                                </a:lnTo>
                                <a:lnTo>
                                  <a:pt x="16" y="4"/>
                                </a:lnTo>
                                <a:lnTo>
                                  <a:pt x="17" y="4"/>
                                </a:lnTo>
                                <a:lnTo>
                                  <a:pt x="17" y="5"/>
                                </a:lnTo>
                                <a:lnTo>
                                  <a:pt x="18" y="6"/>
                                </a:lnTo>
                                <a:lnTo>
                                  <a:pt x="18" y="7"/>
                                </a:lnTo>
                                <a:lnTo>
                                  <a:pt x="19" y="8"/>
                                </a:lnTo>
                                <a:lnTo>
                                  <a:pt x="19" y="9"/>
                                </a:lnTo>
                                <a:lnTo>
                                  <a:pt x="19" y="10"/>
                                </a:lnTo>
                                <a:lnTo>
                                  <a:pt x="19" y="11"/>
                                </a:lnTo>
                                <a:lnTo>
                                  <a:pt x="19" y="12"/>
                                </a:lnTo>
                                <a:close/>
                              </a:path>
                            </a:pathLst>
                          </a:custGeom>
                          <a:solidFill>
                            <a:srgbClr val="B56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5" name="Freeform 6555"/>
                        <wps:cNvSpPr>
                          <a:spLocks/>
                        </wps:cNvSpPr>
                        <wps:spPr bwMode="auto">
                          <a:xfrm>
                            <a:off x="589" y="1482"/>
                            <a:ext cx="19" cy="22"/>
                          </a:xfrm>
                          <a:custGeom>
                            <a:avLst/>
                            <a:gdLst>
                              <a:gd name="T0" fmla="*/ 19 w 19"/>
                              <a:gd name="T1" fmla="*/ 13 h 22"/>
                              <a:gd name="T2" fmla="*/ 19 w 19"/>
                              <a:gd name="T3" fmla="*/ 14 h 22"/>
                              <a:gd name="T4" fmla="*/ 19 w 19"/>
                              <a:gd name="T5" fmla="*/ 15 h 22"/>
                              <a:gd name="T6" fmla="*/ 19 w 19"/>
                              <a:gd name="T7" fmla="*/ 16 h 22"/>
                              <a:gd name="T8" fmla="*/ 18 w 19"/>
                              <a:gd name="T9" fmla="*/ 17 h 22"/>
                              <a:gd name="T10" fmla="*/ 18 w 19"/>
                              <a:gd name="T11" fmla="*/ 18 h 22"/>
                              <a:gd name="T12" fmla="*/ 17 w 19"/>
                              <a:gd name="T13" fmla="*/ 19 h 22"/>
                              <a:gd name="T14" fmla="*/ 17 w 19"/>
                              <a:gd name="T15" fmla="*/ 19 h 22"/>
                              <a:gd name="T16" fmla="*/ 16 w 19"/>
                              <a:gd name="T17" fmla="*/ 20 h 22"/>
                              <a:gd name="T18" fmla="*/ 16 w 19"/>
                              <a:gd name="T19" fmla="*/ 21 h 22"/>
                              <a:gd name="T20" fmla="*/ 15 w 19"/>
                              <a:gd name="T21" fmla="*/ 21 h 22"/>
                              <a:gd name="T22" fmla="*/ 14 w 19"/>
                              <a:gd name="T23" fmla="*/ 22 h 22"/>
                              <a:gd name="T24" fmla="*/ 13 w 19"/>
                              <a:gd name="T25" fmla="*/ 22 h 22"/>
                              <a:gd name="T26" fmla="*/ 12 w 19"/>
                              <a:gd name="T27" fmla="*/ 22 h 22"/>
                              <a:gd name="T28" fmla="*/ 12 w 19"/>
                              <a:gd name="T29" fmla="*/ 22 h 22"/>
                              <a:gd name="T30" fmla="*/ 11 w 19"/>
                              <a:gd name="T31" fmla="*/ 22 h 22"/>
                              <a:gd name="T32" fmla="*/ 9 w 19"/>
                              <a:gd name="T33" fmla="*/ 22 h 22"/>
                              <a:gd name="T34" fmla="*/ 9 w 19"/>
                              <a:gd name="T35" fmla="*/ 22 h 22"/>
                              <a:gd name="T36" fmla="*/ 8 w 19"/>
                              <a:gd name="T37" fmla="*/ 22 h 22"/>
                              <a:gd name="T38" fmla="*/ 7 w 19"/>
                              <a:gd name="T39" fmla="*/ 22 h 22"/>
                              <a:gd name="T40" fmla="*/ 6 w 19"/>
                              <a:gd name="T41" fmla="*/ 21 h 22"/>
                              <a:gd name="T42" fmla="*/ 5 w 19"/>
                              <a:gd name="T43" fmla="*/ 20 h 22"/>
                              <a:gd name="T44" fmla="*/ 4 w 19"/>
                              <a:gd name="T45" fmla="*/ 20 h 22"/>
                              <a:gd name="T46" fmla="*/ 4 w 19"/>
                              <a:gd name="T47" fmla="*/ 19 h 22"/>
                              <a:gd name="T48" fmla="*/ 3 w 19"/>
                              <a:gd name="T49" fmla="*/ 18 h 22"/>
                              <a:gd name="T50" fmla="*/ 2 w 19"/>
                              <a:gd name="T51" fmla="*/ 17 h 22"/>
                              <a:gd name="T52" fmla="*/ 1 w 19"/>
                              <a:gd name="T53" fmla="*/ 16 h 22"/>
                              <a:gd name="T54" fmla="*/ 1 w 19"/>
                              <a:gd name="T55" fmla="*/ 16 h 22"/>
                              <a:gd name="T56" fmla="*/ 1 w 19"/>
                              <a:gd name="T57" fmla="*/ 14 h 22"/>
                              <a:gd name="T58" fmla="*/ 0 w 19"/>
                              <a:gd name="T59" fmla="*/ 13 h 22"/>
                              <a:gd name="T60" fmla="*/ 0 w 19"/>
                              <a:gd name="T61" fmla="*/ 12 h 22"/>
                              <a:gd name="T62" fmla="*/ 0 w 19"/>
                              <a:gd name="T63" fmla="*/ 11 h 22"/>
                              <a:gd name="T64" fmla="*/ 0 w 19"/>
                              <a:gd name="T65" fmla="*/ 10 h 22"/>
                              <a:gd name="T66" fmla="*/ 0 w 19"/>
                              <a:gd name="T67" fmla="*/ 9 h 22"/>
                              <a:gd name="T68" fmla="*/ 0 w 19"/>
                              <a:gd name="T69" fmla="*/ 8 h 22"/>
                              <a:gd name="T70" fmla="*/ 0 w 19"/>
                              <a:gd name="T71" fmla="*/ 7 h 22"/>
                              <a:gd name="T72" fmla="*/ 1 w 19"/>
                              <a:gd name="T73" fmla="*/ 6 h 22"/>
                              <a:gd name="T74" fmla="*/ 1 w 19"/>
                              <a:gd name="T75" fmla="*/ 5 h 22"/>
                              <a:gd name="T76" fmla="*/ 1 w 19"/>
                              <a:gd name="T77" fmla="*/ 4 h 22"/>
                              <a:gd name="T78" fmla="*/ 2 w 19"/>
                              <a:gd name="T79" fmla="*/ 3 h 22"/>
                              <a:gd name="T80" fmla="*/ 3 w 19"/>
                              <a:gd name="T81" fmla="*/ 3 h 22"/>
                              <a:gd name="T82" fmla="*/ 3 w 19"/>
                              <a:gd name="T83" fmla="*/ 2 h 22"/>
                              <a:gd name="T84" fmla="*/ 4 w 19"/>
                              <a:gd name="T85" fmla="*/ 2 h 22"/>
                              <a:gd name="T86" fmla="*/ 5 w 19"/>
                              <a:gd name="T87" fmla="*/ 1 h 22"/>
                              <a:gd name="T88" fmla="*/ 6 w 19"/>
                              <a:gd name="T89" fmla="*/ 1 h 22"/>
                              <a:gd name="T90" fmla="*/ 6 w 19"/>
                              <a:gd name="T91" fmla="*/ 1 h 22"/>
                              <a:gd name="T92" fmla="*/ 7 w 19"/>
                              <a:gd name="T93" fmla="*/ 0 h 22"/>
                              <a:gd name="T94" fmla="*/ 8 w 19"/>
                              <a:gd name="T95" fmla="*/ 0 h 22"/>
                              <a:gd name="T96" fmla="*/ 9 w 19"/>
                              <a:gd name="T97" fmla="*/ 1 h 22"/>
                              <a:gd name="T98" fmla="*/ 10 w 19"/>
                              <a:gd name="T99" fmla="*/ 1 h 22"/>
                              <a:gd name="T100" fmla="*/ 11 w 19"/>
                              <a:gd name="T101" fmla="*/ 1 h 22"/>
                              <a:gd name="T102" fmla="*/ 12 w 19"/>
                              <a:gd name="T103" fmla="*/ 2 h 22"/>
                              <a:gd name="T104" fmla="*/ 13 w 19"/>
                              <a:gd name="T105" fmla="*/ 2 h 22"/>
                              <a:gd name="T106" fmla="*/ 14 w 19"/>
                              <a:gd name="T107" fmla="*/ 2 h 22"/>
                              <a:gd name="T108" fmla="*/ 15 w 19"/>
                              <a:gd name="T109" fmla="*/ 3 h 22"/>
                              <a:gd name="T110" fmla="*/ 15 w 19"/>
                              <a:gd name="T111" fmla="*/ 4 h 22"/>
                              <a:gd name="T112" fmla="*/ 17 w 19"/>
                              <a:gd name="T113" fmla="*/ 5 h 22"/>
                              <a:gd name="T114" fmla="*/ 17 w 19"/>
                              <a:gd name="T115" fmla="*/ 7 h 22"/>
                              <a:gd name="T116" fmla="*/ 18 w 19"/>
                              <a:gd name="T117" fmla="*/ 7 h 22"/>
                              <a:gd name="T118" fmla="*/ 18 w 19"/>
                              <a:gd name="T119" fmla="*/ 8 h 22"/>
                              <a:gd name="T120" fmla="*/ 19 w 19"/>
                              <a:gd name="T121" fmla="*/ 10 h 22"/>
                              <a:gd name="T122" fmla="*/ 19 w 19"/>
                              <a:gd name="T123" fmla="*/ 11 h 22"/>
                              <a:gd name="T124" fmla="*/ 19 w 19"/>
                              <a:gd name="T125" fmla="*/ 1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 h="22">
                                <a:moveTo>
                                  <a:pt x="19" y="12"/>
                                </a:moveTo>
                                <a:lnTo>
                                  <a:pt x="19" y="13"/>
                                </a:lnTo>
                                <a:lnTo>
                                  <a:pt x="19" y="14"/>
                                </a:lnTo>
                                <a:lnTo>
                                  <a:pt x="19" y="15"/>
                                </a:lnTo>
                                <a:lnTo>
                                  <a:pt x="19" y="16"/>
                                </a:lnTo>
                                <a:lnTo>
                                  <a:pt x="18" y="16"/>
                                </a:lnTo>
                                <a:lnTo>
                                  <a:pt x="18" y="17"/>
                                </a:lnTo>
                                <a:lnTo>
                                  <a:pt x="18" y="18"/>
                                </a:lnTo>
                                <a:lnTo>
                                  <a:pt x="17" y="19"/>
                                </a:lnTo>
                                <a:lnTo>
                                  <a:pt x="17" y="20"/>
                                </a:lnTo>
                                <a:lnTo>
                                  <a:pt x="16" y="20"/>
                                </a:lnTo>
                                <a:lnTo>
                                  <a:pt x="16" y="21"/>
                                </a:lnTo>
                                <a:lnTo>
                                  <a:pt x="15" y="21"/>
                                </a:lnTo>
                                <a:lnTo>
                                  <a:pt x="14" y="22"/>
                                </a:lnTo>
                                <a:lnTo>
                                  <a:pt x="13" y="22"/>
                                </a:lnTo>
                                <a:lnTo>
                                  <a:pt x="12" y="22"/>
                                </a:lnTo>
                                <a:lnTo>
                                  <a:pt x="11" y="22"/>
                                </a:lnTo>
                                <a:lnTo>
                                  <a:pt x="10" y="22"/>
                                </a:lnTo>
                                <a:lnTo>
                                  <a:pt x="9" y="22"/>
                                </a:lnTo>
                                <a:lnTo>
                                  <a:pt x="8" y="22"/>
                                </a:lnTo>
                                <a:lnTo>
                                  <a:pt x="7" y="22"/>
                                </a:lnTo>
                                <a:lnTo>
                                  <a:pt x="6" y="21"/>
                                </a:lnTo>
                                <a:lnTo>
                                  <a:pt x="5" y="21"/>
                                </a:lnTo>
                                <a:lnTo>
                                  <a:pt x="5" y="20"/>
                                </a:lnTo>
                                <a:lnTo>
                                  <a:pt x="4" y="20"/>
                                </a:lnTo>
                                <a:lnTo>
                                  <a:pt x="4" y="19"/>
                                </a:lnTo>
                                <a:lnTo>
                                  <a:pt x="3" y="19"/>
                                </a:lnTo>
                                <a:lnTo>
                                  <a:pt x="3" y="18"/>
                                </a:lnTo>
                                <a:lnTo>
                                  <a:pt x="2" y="18"/>
                                </a:lnTo>
                                <a:lnTo>
                                  <a:pt x="2" y="17"/>
                                </a:lnTo>
                                <a:lnTo>
                                  <a:pt x="1" y="16"/>
                                </a:lnTo>
                                <a:lnTo>
                                  <a:pt x="1" y="15"/>
                                </a:lnTo>
                                <a:lnTo>
                                  <a:pt x="1" y="14"/>
                                </a:lnTo>
                                <a:lnTo>
                                  <a:pt x="0" y="13"/>
                                </a:lnTo>
                                <a:lnTo>
                                  <a:pt x="0" y="12"/>
                                </a:lnTo>
                                <a:lnTo>
                                  <a:pt x="0" y="11"/>
                                </a:lnTo>
                                <a:lnTo>
                                  <a:pt x="0" y="10"/>
                                </a:lnTo>
                                <a:lnTo>
                                  <a:pt x="0" y="9"/>
                                </a:lnTo>
                                <a:lnTo>
                                  <a:pt x="0" y="8"/>
                                </a:lnTo>
                                <a:lnTo>
                                  <a:pt x="0" y="7"/>
                                </a:lnTo>
                                <a:lnTo>
                                  <a:pt x="1" y="6"/>
                                </a:lnTo>
                                <a:lnTo>
                                  <a:pt x="1" y="5"/>
                                </a:lnTo>
                                <a:lnTo>
                                  <a:pt x="1" y="4"/>
                                </a:lnTo>
                                <a:lnTo>
                                  <a:pt x="2" y="4"/>
                                </a:lnTo>
                                <a:lnTo>
                                  <a:pt x="2" y="3"/>
                                </a:lnTo>
                                <a:lnTo>
                                  <a:pt x="3" y="3"/>
                                </a:lnTo>
                                <a:lnTo>
                                  <a:pt x="3" y="2"/>
                                </a:lnTo>
                                <a:lnTo>
                                  <a:pt x="4" y="2"/>
                                </a:lnTo>
                                <a:lnTo>
                                  <a:pt x="4" y="1"/>
                                </a:lnTo>
                                <a:lnTo>
                                  <a:pt x="5" y="1"/>
                                </a:lnTo>
                                <a:lnTo>
                                  <a:pt x="6" y="1"/>
                                </a:lnTo>
                                <a:lnTo>
                                  <a:pt x="7" y="0"/>
                                </a:lnTo>
                                <a:lnTo>
                                  <a:pt x="8" y="0"/>
                                </a:lnTo>
                                <a:lnTo>
                                  <a:pt x="9" y="0"/>
                                </a:lnTo>
                                <a:lnTo>
                                  <a:pt x="9" y="1"/>
                                </a:lnTo>
                                <a:lnTo>
                                  <a:pt x="10" y="1"/>
                                </a:lnTo>
                                <a:lnTo>
                                  <a:pt x="11" y="1"/>
                                </a:lnTo>
                                <a:lnTo>
                                  <a:pt x="12" y="1"/>
                                </a:lnTo>
                                <a:lnTo>
                                  <a:pt x="12" y="2"/>
                                </a:lnTo>
                                <a:lnTo>
                                  <a:pt x="13" y="2"/>
                                </a:lnTo>
                                <a:lnTo>
                                  <a:pt x="14" y="2"/>
                                </a:lnTo>
                                <a:lnTo>
                                  <a:pt x="14" y="3"/>
                                </a:lnTo>
                                <a:lnTo>
                                  <a:pt x="15" y="3"/>
                                </a:lnTo>
                                <a:lnTo>
                                  <a:pt x="15" y="4"/>
                                </a:lnTo>
                                <a:lnTo>
                                  <a:pt x="16" y="4"/>
                                </a:lnTo>
                                <a:lnTo>
                                  <a:pt x="17" y="5"/>
                                </a:lnTo>
                                <a:lnTo>
                                  <a:pt x="17" y="6"/>
                                </a:lnTo>
                                <a:lnTo>
                                  <a:pt x="17" y="7"/>
                                </a:lnTo>
                                <a:lnTo>
                                  <a:pt x="18" y="7"/>
                                </a:lnTo>
                                <a:lnTo>
                                  <a:pt x="18" y="8"/>
                                </a:lnTo>
                                <a:lnTo>
                                  <a:pt x="18" y="9"/>
                                </a:lnTo>
                                <a:lnTo>
                                  <a:pt x="19" y="10"/>
                                </a:lnTo>
                                <a:lnTo>
                                  <a:pt x="19" y="11"/>
                                </a:lnTo>
                                <a:lnTo>
                                  <a:pt x="19" y="12"/>
                                </a:lnTo>
                                <a:close/>
                              </a:path>
                            </a:pathLst>
                          </a:custGeom>
                          <a:solidFill>
                            <a:srgbClr val="B56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6" name="Freeform 6556"/>
                        <wps:cNvSpPr>
                          <a:spLocks/>
                        </wps:cNvSpPr>
                        <wps:spPr bwMode="auto">
                          <a:xfrm>
                            <a:off x="413" y="1124"/>
                            <a:ext cx="429" cy="250"/>
                          </a:xfrm>
                          <a:custGeom>
                            <a:avLst/>
                            <a:gdLst>
                              <a:gd name="T0" fmla="*/ 0 w 429"/>
                              <a:gd name="T1" fmla="*/ 104 h 250"/>
                              <a:gd name="T2" fmla="*/ 184 w 429"/>
                              <a:gd name="T3" fmla="*/ 0 h 250"/>
                              <a:gd name="T4" fmla="*/ 429 w 429"/>
                              <a:gd name="T5" fmla="*/ 140 h 250"/>
                              <a:gd name="T6" fmla="*/ 250 w 429"/>
                              <a:gd name="T7" fmla="*/ 250 h 250"/>
                              <a:gd name="T8" fmla="*/ 112 w 429"/>
                              <a:gd name="T9" fmla="*/ 167 h 250"/>
                              <a:gd name="T10" fmla="*/ 113 w 429"/>
                              <a:gd name="T11" fmla="*/ 167 h 250"/>
                              <a:gd name="T12" fmla="*/ 113 w 429"/>
                              <a:gd name="T13" fmla="*/ 166 h 250"/>
                              <a:gd name="T14" fmla="*/ 115 w 429"/>
                              <a:gd name="T15" fmla="*/ 166 h 250"/>
                              <a:gd name="T16" fmla="*/ 116 w 429"/>
                              <a:gd name="T17" fmla="*/ 164 h 250"/>
                              <a:gd name="T18" fmla="*/ 117 w 429"/>
                              <a:gd name="T19" fmla="*/ 164 h 250"/>
                              <a:gd name="T20" fmla="*/ 118 w 429"/>
                              <a:gd name="T21" fmla="*/ 163 h 250"/>
                              <a:gd name="T22" fmla="*/ 119 w 429"/>
                              <a:gd name="T23" fmla="*/ 163 h 250"/>
                              <a:gd name="T24" fmla="*/ 120 w 429"/>
                              <a:gd name="T25" fmla="*/ 162 h 250"/>
                              <a:gd name="T26" fmla="*/ 121 w 429"/>
                              <a:gd name="T27" fmla="*/ 161 h 250"/>
                              <a:gd name="T28" fmla="*/ 122 w 429"/>
                              <a:gd name="T29" fmla="*/ 160 h 250"/>
                              <a:gd name="T30" fmla="*/ 123 w 429"/>
                              <a:gd name="T31" fmla="*/ 159 h 250"/>
                              <a:gd name="T32" fmla="*/ 123 w 429"/>
                              <a:gd name="T33" fmla="*/ 159 h 250"/>
                              <a:gd name="T34" fmla="*/ 124 w 429"/>
                              <a:gd name="T35" fmla="*/ 158 h 250"/>
                              <a:gd name="T36" fmla="*/ 125 w 429"/>
                              <a:gd name="T37" fmla="*/ 157 h 250"/>
                              <a:gd name="T38" fmla="*/ 125 w 429"/>
                              <a:gd name="T39" fmla="*/ 156 h 250"/>
                              <a:gd name="T40" fmla="*/ 126 w 429"/>
                              <a:gd name="T41" fmla="*/ 155 h 250"/>
                              <a:gd name="T42" fmla="*/ 126 w 429"/>
                              <a:gd name="T43" fmla="*/ 154 h 250"/>
                              <a:gd name="T44" fmla="*/ 126 w 429"/>
                              <a:gd name="T45" fmla="*/ 153 h 250"/>
                              <a:gd name="T46" fmla="*/ 126 w 429"/>
                              <a:gd name="T47" fmla="*/ 151 h 250"/>
                              <a:gd name="T48" fmla="*/ 126 w 429"/>
                              <a:gd name="T49" fmla="*/ 150 h 250"/>
                              <a:gd name="T50" fmla="*/ 126 w 429"/>
                              <a:gd name="T51" fmla="*/ 149 h 250"/>
                              <a:gd name="T52" fmla="*/ 126 w 429"/>
                              <a:gd name="T53" fmla="*/ 148 h 250"/>
                              <a:gd name="T54" fmla="*/ 125 w 429"/>
                              <a:gd name="T55" fmla="*/ 147 h 250"/>
                              <a:gd name="T56" fmla="*/ 124 w 429"/>
                              <a:gd name="T57" fmla="*/ 146 h 250"/>
                              <a:gd name="T58" fmla="*/ 123 w 429"/>
                              <a:gd name="T59" fmla="*/ 144 h 250"/>
                              <a:gd name="T60" fmla="*/ 122 w 429"/>
                              <a:gd name="T61" fmla="*/ 144 h 250"/>
                              <a:gd name="T62" fmla="*/ 120 w 429"/>
                              <a:gd name="T63" fmla="*/ 142 h 250"/>
                              <a:gd name="T64" fmla="*/ 118 w 429"/>
                              <a:gd name="T65" fmla="*/ 141 h 250"/>
                              <a:gd name="T66" fmla="*/ 118 w 429"/>
                              <a:gd name="T67" fmla="*/ 141 h 250"/>
                              <a:gd name="T68" fmla="*/ 117 w 429"/>
                              <a:gd name="T69" fmla="*/ 141 h 250"/>
                              <a:gd name="T70" fmla="*/ 117 w 429"/>
                              <a:gd name="T71" fmla="*/ 140 h 250"/>
                              <a:gd name="T72" fmla="*/ 115 w 429"/>
                              <a:gd name="T73" fmla="*/ 139 h 250"/>
                              <a:gd name="T74" fmla="*/ 114 w 429"/>
                              <a:gd name="T75" fmla="*/ 139 h 250"/>
                              <a:gd name="T76" fmla="*/ 113 w 429"/>
                              <a:gd name="T77" fmla="*/ 139 h 250"/>
                              <a:gd name="T78" fmla="*/ 112 w 429"/>
                              <a:gd name="T79" fmla="*/ 138 h 250"/>
                              <a:gd name="T80" fmla="*/ 111 w 429"/>
                              <a:gd name="T81" fmla="*/ 138 h 250"/>
                              <a:gd name="T82" fmla="*/ 110 w 429"/>
                              <a:gd name="T83" fmla="*/ 138 h 250"/>
                              <a:gd name="T84" fmla="*/ 109 w 429"/>
                              <a:gd name="T85" fmla="*/ 137 h 250"/>
                              <a:gd name="T86" fmla="*/ 107 w 429"/>
                              <a:gd name="T87" fmla="*/ 137 h 250"/>
                              <a:gd name="T88" fmla="*/ 106 w 429"/>
                              <a:gd name="T89" fmla="*/ 137 h 250"/>
                              <a:gd name="T90" fmla="*/ 104 w 429"/>
                              <a:gd name="T91" fmla="*/ 137 h 250"/>
                              <a:gd name="T92" fmla="*/ 103 w 429"/>
                              <a:gd name="T93" fmla="*/ 137 h 250"/>
                              <a:gd name="T94" fmla="*/ 101 w 429"/>
                              <a:gd name="T95" fmla="*/ 137 h 250"/>
                              <a:gd name="T96" fmla="*/ 99 w 429"/>
                              <a:gd name="T97" fmla="*/ 137 h 250"/>
                              <a:gd name="T98" fmla="*/ 98 w 429"/>
                              <a:gd name="T99" fmla="*/ 137 h 250"/>
                              <a:gd name="T100" fmla="*/ 96 w 429"/>
                              <a:gd name="T101" fmla="*/ 137 h 250"/>
                              <a:gd name="T102" fmla="*/ 94 w 429"/>
                              <a:gd name="T103" fmla="*/ 138 h 250"/>
                              <a:gd name="T104" fmla="*/ 92 w 429"/>
                              <a:gd name="T105" fmla="*/ 139 h 250"/>
                              <a:gd name="T106" fmla="*/ 90 w 429"/>
                              <a:gd name="T107" fmla="*/ 139 h 250"/>
                              <a:gd name="T108" fmla="*/ 88 w 429"/>
                              <a:gd name="T109" fmla="*/ 140 h 250"/>
                              <a:gd name="T110" fmla="*/ 86 w 429"/>
                              <a:gd name="T111" fmla="*/ 141 h 250"/>
                              <a:gd name="T112" fmla="*/ 84 w 429"/>
                              <a:gd name="T113" fmla="*/ 142 h 250"/>
                              <a:gd name="T114" fmla="*/ 81 w 429"/>
                              <a:gd name="T115" fmla="*/ 143 h 250"/>
                              <a:gd name="T116" fmla="*/ 79 w 429"/>
                              <a:gd name="T117" fmla="*/ 145 h 250"/>
                              <a:gd name="T118" fmla="*/ 77 w 429"/>
                              <a:gd name="T119" fmla="*/ 146 h 250"/>
                              <a:gd name="T120" fmla="*/ 75 w 429"/>
                              <a:gd name="T121" fmla="*/ 148 h 250"/>
                              <a:gd name="T122" fmla="*/ 0 w 429"/>
                              <a:gd name="T123" fmla="*/ 10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9" h="250">
                                <a:moveTo>
                                  <a:pt x="0" y="104"/>
                                </a:moveTo>
                                <a:lnTo>
                                  <a:pt x="184" y="0"/>
                                </a:lnTo>
                                <a:lnTo>
                                  <a:pt x="429" y="140"/>
                                </a:lnTo>
                                <a:lnTo>
                                  <a:pt x="250" y="250"/>
                                </a:lnTo>
                                <a:lnTo>
                                  <a:pt x="112" y="167"/>
                                </a:lnTo>
                                <a:lnTo>
                                  <a:pt x="113" y="167"/>
                                </a:lnTo>
                                <a:lnTo>
                                  <a:pt x="113" y="166"/>
                                </a:lnTo>
                                <a:lnTo>
                                  <a:pt x="115" y="166"/>
                                </a:lnTo>
                                <a:lnTo>
                                  <a:pt x="116" y="164"/>
                                </a:lnTo>
                                <a:lnTo>
                                  <a:pt x="117" y="164"/>
                                </a:lnTo>
                                <a:lnTo>
                                  <a:pt x="118" y="163"/>
                                </a:lnTo>
                                <a:lnTo>
                                  <a:pt x="119" y="163"/>
                                </a:lnTo>
                                <a:lnTo>
                                  <a:pt x="120" y="162"/>
                                </a:lnTo>
                                <a:lnTo>
                                  <a:pt x="121" y="161"/>
                                </a:lnTo>
                                <a:lnTo>
                                  <a:pt x="122" y="160"/>
                                </a:lnTo>
                                <a:lnTo>
                                  <a:pt x="123" y="159"/>
                                </a:lnTo>
                                <a:lnTo>
                                  <a:pt x="124" y="158"/>
                                </a:lnTo>
                                <a:lnTo>
                                  <a:pt x="125" y="157"/>
                                </a:lnTo>
                                <a:lnTo>
                                  <a:pt x="125" y="156"/>
                                </a:lnTo>
                                <a:lnTo>
                                  <a:pt x="126" y="155"/>
                                </a:lnTo>
                                <a:lnTo>
                                  <a:pt x="126" y="154"/>
                                </a:lnTo>
                                <a:lnTo>
                                  <a:pt x="126" y="153"/>
                                </a:lnTo>
                                <a:lnTo>
                                  <a:pt x="126" y="151"/>
                                </a:lnTo>
                                <a:lnTo>
                                  <a:pt x="126" y="150"/>
                                </a:lnTo>
                                <a:lnTo>
                                  <a:pt x="126" y="149"/>
                                </a:lnTo>
                                <a:lnTo>
                                  <a:pt x="126" y="148"/>
                                </a:lnTo>
                                <a:lnTo>
                                  <a:pt x="125" y="147"/>
                                </a:lnTo>
                                <a:lnTo>
                                  <a:pt x="124" y="146"/>
                                </a:lnTo>
                                <a:lnTo>
                                  <a:pt x="123" y="144"/>
                                </a:lnTo>
                                <a:lnTo>
                                  <a:pt x="122" y="144"/>
                                </a:lnTo>
                                <a:lnTo>
                                  <a:pt x="120" y="142"/>
                                </a:lnTo>
                                <a:lnTo>
                                  <a:pt x="118" y="141"/>
                                </a:lnTo>
                                <a:lnTo>
                                  <a:pt x="117" y="141"/>
                                </a:lnTo>
                                <a:lnTo>
                                  <a:pt x="117" y="140"/>
                                </a:lnTo>
                                <a:lnTo>
                                  <a:pt x="115" y="139"/>
                                </a:lnTo>
                                <a:lnTo>
                                  <a:pt x="114" y="139"/>
                                </a:lnTo>
                                <a:lnTo>
                                  <a:pt x="113" y="139"/>
                                </a:lnTo>
                                <a:lnTo>
                                  <a:pt x="112" y="138"/>
                                </a:lnTo>
                                <a:lnTo>
                                  <a:pt x="111" y="138"/>
                                </a:lnTo>
                                <a:lnTo>
                                  <a:pt x="110" y="138"/>
                                </a:lnTo>
                                <a:lnTo>
                                  <a:pt x="109" y="137"/>
                                </a:lnTo>
                                <a:lnTo>
                                  <a:pt x="107" y="137"/>
                                </a:lnTo>
                                <a:lnTo>
                                  <a:pt x="106" y="137"/>
                                </a:lnTo>
                                <a:lnTo>
                                  <a:pt x="104" y="137"/>
                                </a:lnTo>
                                <a:lnTo>
                                  <a:pt x="103" y="137"/>
                                </a:lnTo>
                                <a:lnTo>
                                  <a:pt x="101" y="137"/>
                                </a:lnTo>
                                <a:lnTo>
                                  <a:pt x="99" y="137"/>
                                </a:lnTo>
                                <a:lnTo>
                                  <a:pt x="98" y="137"/>
                                </a:lnTo>
                                <a:lnTo>
                                  <a:pt x="96" y="137"/>
                                </a:lnTo>
                                <a:lnTo>
                                  <a:pt x="94" y="138"/>
                                </a:lnTo>
                                <a:lnTo>
                                  <a:pt x="92" y="139"/>
                                </a:lnTo>
                                <a:lnTo>
                                  <a:pt x="90" y="139"/>
                                </a:lnTo>
                                <a:lnTo>
                                  <a:pt x="88" y="140"/>
                                </a:lnTo>
                                <a:lnTo>
                                  <a:pt x="86" y="141"/>
                                </a:lnTo>
                                <a:lnTo>
                                  <a:pt x="84" y="142"/>
                                </a:lnTo>
                                <a:lnTo>
                                  <a:pt x="81" y="143"/>
                                </a:lnTo>
                                <a:lnTo>
                                  <a:pt x="79" y="145"/>
                                </a:lnTo>
                                <a:lnTo>
                                  <a:pt x="77" y="146"/>
                                </a:lnTo>
                                <a:lnTo>
                                  <a:pt x="75" y="148"/>
                                </a:lnTo>
                                <a:lnTo>
                                  <a:pt x="0" y="104"/>
                                </a:lnTo>
                                <a:close/>
                              </a:path>
                            </a:pathLst>
                          </a:custGeom>
                          <a:solidFill>
                            <a:srgbClr val="EB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7" name="Freeform 6557"/>
                        <wps:cNvSpPr>
                          <a:spLocks/>
                        </wps:cNvSpPr>
                        <wps:spPr bwMode="auto">
                          <a:xfrm>
                            <a:off x="525" y="1259"/>
                            <a:ext cx="317" cy="115"/>
                          </a:xfrm>
                          <a:custGeom>
                            <a:avLst/>
                            <a:gdLst>
                              <a:gd name="T0" fmla="*/ 0 w 317"/>
                              <a:gd name="T1" fmla="*/ 32 h 115"/>
                              <a:gd name="T2" fmla="*/ 138 w 317"/>
                              <a:gd name="T3" fmla="*/ 115 h 115"/>
                              <a:gd name="T4" fmla="*/ 317 w 317"/>
                              <a:gd name="T5" fmla="*/ 5 h 115"/>
                              <a:gd name="T6" fmla="*/ 309 w 317"/>
                              <a:gd name="T7" fmla="*/ 0 h 115"/>
                              <a:gd name="T8" fmla="*/ 138 w 317"/>
                              <a:gd name="T9" fmla="*/ 99 h 115"/>
                              <a:gd name="T10" fmla="*/ 8 w 317"/>
                              <a:gd name="T11" fmla="*/ 28 h 115"/>
                              <a:gd name="T12" fmla="*/ 0 w 317"/>
                              <a:gd name="T13" fmla="*/ 32 h 115"/>
                            </a:gdLst>
                            <a:ahLst/>
                            <a:cxnLst>
                              <a:cxn ang="0">
                                <a:pos x="T0" y="T1"/>
                              </a:cxn>
                              <a:cxn ang="0">
                                <a:pos x="T2" y="T3"/>
                              </a:cxn>
                              <a:cxn ang="0">
                                <a:pos x="T4" y="T5"/>
                              </a:cxn>
                              <a:cxn ang="0">
                                <a:pos x="T6" y="T7"/>
                              </a:cxn>
                              <a:cxn ang="0">
                                <a:pos x="T8" y="T9"/>
                              </a:cxn>
                              <a:cxn ang="0">
                                <a:pos x="T10" y="T11"/>
                              </a:cxn>
                              <a:cxn ang="0">
                                <a:pos x="T12" y="T13"/>
                              </a:cxn>
                            </a:cxnLst>
                            <a:rect l="0" t="0" r="r" b="b"/>
                            <a:pathLst>
                              <a:path w="317" h="115">
                                <a:moveTo>
                                  <a:pt x="0" y="32"/>
                                </a:moveTo>
                                <a:lnTo>
                                  <a:pt x="138" y="115"/>
                                </a:lnTo>
                                <a:lnTo>
                                  <a:pt x="317" y="5"/>
                                </a:lnTo>
                                <a:lnTo>
                                  <a:pt x="309" y="0"/>
                                </a:lnTo>
                                <a:lnTo>
                                  <a:pt x="138" y="99"/>
                                </a:lnTo>
                                <a:lnTo>
                                  <a:pt x="8" y="28"/>
                                </a:lnTo>
                                <a:lnTo>
                                  <a:pt x="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8" name="Freeform 6558"/>
                        <wps:cNvSpPr>
                          <a:spLocks/>
                        </wps:cNvSpPr>
                        <wps:spPr bwMode="auto">
                          <a:xfrm>
                            <a:off x="663" y="1265"/>
                            <a:ext cx="177" cy="271"/>
                          </a:xfrm>
                          <a:custGeom>
                            <a:avLst/>
                            <a:gdLst>
                              <a:gd name="T0" fmla="*/ 177 w 177"/>
                              <a:gd name="T1" fmla="*/ 0 h 271"/>
                              <a:gd name="T2" fmla="*/ 0 w 177"/>
                              <a:gd name="T3" fmla="*/ 109 h 271"/>
                              <a:gd name="T4" fmla="*/ 1 w 177"/>
                              <a:gd name="T5" fmla="*/ 271 h 271"/>
                              <a:gd name="T6" fmla="*/ 1 w 177"/>
                              <a:gd name="T7" fmla="*/ 270 h 271"/>
                              <a:gd name="T8" fmla="*/ 2 w 177"/>
                              <a:gd name="T9" fmla="*/ 267 h 271"/>
                              <a:gd name="T10" fmla="*/ 2 w 177"/>
                              <a:gd name="T11" fmla="*/ 263 h 271"/>
                              <a:gd name="T12" fmla="*/ 3 w 177"/>
                              <a:gd name="T13" fmla="*/ 257 h 271"/>
                              <a:gd name="T14" fmla="*/ 3 w 177"/>
                              <a:gd name="T15" fmla="*/ 253 h 271"/>
                              <a:gd name="T16" fmla="*/ 3 w 177"/>
                              <a:gd name="T17" fmla="*/ 249 h 271"/>
                              <a:gd name="T18" fmla="*/ 4 w 177"/>
                              <a:gd name="T19" fmla="*/ 245 h 271"/>
                              <a:gd name="T20" fmla="*/ 4 w 177"/>
                              <a:gd name="T21" fmla="*/ 241 h 271"/>
                              <a:gd name="T22" fmla="*/ 5 w 177"/>
                              <a:gd name="T23" fmla="*/ 236 h 271"/>
                              <a:gd name="T24" fmla="*/ 6 w 177"/>
                              <a:gd name="T25" fmla="*/ 231 h 271"/>
                              <a:gd name="T26" fmla="*/ 6 w 177"/>
                              <a:gd name="T27" fmla="*/ 227 h 271"/>
                              <a:gd name="T28" fmla="*/ 7 w 177"/>
                              <a:gd name="T29" fmla="*/ 221 h 271"/>
                              <a:gd name="T30" fmla="*/ 8 w 177"/>
                              <a:gd name="T31" fmla="*/ 216 h 271"/>
                              <a:gd name="T32" fmla="*/ 9 w 177"/>
                              <a:gd name="T33" fmla="*/ 211 h 271"/>
                              <a:gd name="T34" fmla="*/ 10 w 177"/>
                              <a:gd name="T35" fmla="*/ 205 h 271"/>
                              <a:gd name="T36" fmla="*/ 12 w 177"/>
                              <a:gd name="T37" fmla="*/ 200 h 271"/>
                              <a:gd name="T38" fmla="*/ 13 w 177"/>
                              <a:gd name="T39" fmla="*/ 194 h 271"/>
                              <a:gd name="T40" fmla="*/ 15 w 177"/>
                              <a:gd name="T41" fmla="*/ 189 h 271"/>
                              <a:gd name="T42" fmla="*/ 16 w 177"/>
                              <a:gd name="T43" fmla="*/ 183 h 271"/>
                              <a:gd name="T44" fmla="*/ 18 w 177"/>
                              <a:gd name="T45" fmla="*/ 178 h 271"/>
                              <a:gd name="T46" fmla="*/ 20 w 177"/>
                              <a:gd name="T47" fmla="*/ 173 h 271"/>
                              <a:gd name="T48" fmla="*/ 22 w 177"/>
                              <a:gd name="T49" fmla="*/ 167 h 271"/>
                              <a:gd name="T50" fmla="*/ 24 w 177"/>
                              <a:gd name="T51" fmla="*/ 162 h 271"/>
                              <a:gd name="T52" fmla="*/ 26 w 177"/>
                              <a:gd name="T53" fmla="*/ 157 h 271"/>
                              <a:gd name="T54" fmla="*/ 28 w 177"/>
                              <a:gd name="T55" fmla="*/ 152 h 271"/>
                              <a:gd name="T56" fmla="*/ 31 w 177"/>
                              <a:gd name="T57" fmla="*/ 148 h 271"/>
                              <a:gd name="T58" fmla="*/ 34 w 177"/>
                              <a:gd name="T59" fmla="*/ 143 h 271"/>
                              <a:gd name="T60" fmla="*/ 36 w 177"/>
                              <a:gd name="T61" fmla="*/ 139 h 271"/>
                              <a:gd name="T62" fmla="*/ 37 w 177"/>
                              <a:gd name="T63" fmla="*/ 138 h 271"/>
                              <a:gd name="T64" fmla="*/ 38 w 177"/>
                              <a:gd name="T65" fmla="*/ 136 h 271"/>
                              <a:gd name="T66" fmla="*/ 39 w 177"/>
                              <a:gd name="T67" fmla="*/ 134 h 271"/>
                              <a:gd name="T68" fmla="*/ 41 w 177"/>
                              <a:gd name="T69" fmla="*/ 132 h 271"/>
                              <a:gd name="T70" fmla="*/ 42 w 177"/>
                              <a:gd name="T71" fmla="*/ 129 h 271"/>
                              <a:gd name="T72" fmla="*/ 44 w 177"/>
                              <a:gd name="T73" fmla="*/ 126 h 271"/>
                              <a:gd name="T74" fmla="*/ 47 w 177"/>
                              <a:gd name="T75" fmla="*/ 123 h 271"/>
                              <a:gd name="T76" fmla="*/ 49 w 177"/>
                              <a:gd name="T77" fmla="*/ 119 h 271"/>
                              <a:gd name="T78" fmla="*/ 52 w 177"/>
                              <a:gd name="T79" fmla="*/ 116 h 271"/>
                              <a:gd name="T80" fmla="*/ 55 w 177"/>
                              <a:gd name="T81" fmla="*/ 112 h 271"/>
                              <a:gd name="T82" fmla="*/ 58 w 177"/>
                              <a:gd name="T83" fmla="*/ 107 h 271"/>
                              <a:gd name="T84" fmla="*/ 62 w 177"/>
                              <a:gd name="T85" fmla="*/ 103 h 271"/>
                              <a:gd name="T86" fmla="*/ 65 w 177"/>
                              <a:gd name="T87" fmla="*/ 98 h 271"/>
                              <a:gd name="T88" fmla="*/ 70 w 177"/>
                              <a:gd name="T89" fmla="*/ 93 h 271"/>
                              <a:gd name="T90" fmla="*/ 74 w 177"/>
                              <a:gd name="T91" fmla="*/ 88 h 271"/>
                              <a:gd name="T92" fmla="*/ 79 w 177"/>
                              <a:gd name="T93" fmla="*/ 83 h 271"/>
                              <a:gd name="T94" fmla="*/ 84 w 177"/>
                              <a:gd name="T95" fmla="*/ 77 h 271"/>
                              <a:gd name="T96" fmla="*/ 89 w 177"/>
                              <a:gd name="T97" fmla="*/ 71 h 271"/>
                              <a:gd name="T98" fmla="*/ 95 w 177"/>
                              <a:gd name="T99" fmla="*/ 66 h 271"/>
                              <a:gd name="T100" fmla="*/ 101 w 177"/>
                              <a:gd name="T101" fmla="*/ 60 h 271"/>
                              <a:gd name="T102" fmla="*/ 107 w 177"/>
                              <a:gd name="T103" fmla="*/ 54 h 271"/>
                              <a:gd name="T104" fmla="*/ 114 w 177"/>
                              <a:gd name="T105" fmla="*/ 48 h 271"/>
                              <a:gd name="T106" fmla="*/ 120 w 177"/>
                              <a:gd name="T107" fmla="*/ 42 h 271"/>
                              <a:gd name="T108" fmla="*/ 127 w 177"/>
                              <a:gd name="T109" fmla="*/ 36 h 271"/>
                              <a:gd name="T110" fmla="*/ 135 w 177"/>
                              <a:gd name="T111" fmla="*/ 30 h 271"/>
                              <a:gd name="T112" fmla="*/ 143 w 177"/>
                              <a:gd name="T113" fmla="*/ 24 h 271"/>
                              <a:gd name="T114" fmla="*/ 151 w 177"/>
                              <a:gd name="T115" fmla="*/ 18 h 271"/>
                              <a:gd name="T116" fmla="*/ 159 w 177"/>
                              <a:gd name="T117" fmla="*/ 12 h 271"/>
                              <a:gd name="T118" fmla="*/ 168 w 177"/>
                              <a:gd name="T119" fmla="*/ 6 h 271"/>
                              <a:gd name="T120" fmla="*/ 177 w 177"/>
                              <a:gd name="T121"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7" h="271">
                                <a:moveTo>
                                  <a:pt x="177" y="0"/>
                                </a:moveTo>
                                <a:lnTo>
                                  <a:pt x="0" y="109"/>
                                </a:lnTo>
                                <a:lnTo>
                                  <a:pt x="1" y="271"/>
                                </a:lnTo>
                                <a:lnTo>
                                  <a:pt x="1" y="270"/>
                                </a:lnTo>
                                <a:lnTo>
                                  <a:pt x="2" y="267"/>
                                </a:lnTo>
                                <a:lnTo>
                                  <a:pt x="2" y="263"/>
                                </a:lnTo>
                                <a:lnTo>
                                  <a:pt x="3" y="257"/>
                                </a:lnTo>
                                <a:lnTo>
                                  <a:pt x="3" y="253"/>
                                </a:lnTo>
                                <a:lnTo>
                                  <a:pt x="3" y="249"/>
                                </a:lnTo>
                                <a:lnTo>
                                  <a:pt x="4" y="245"/>
                                </a:lnTo>
                                <a:lnTo>
                                  <a:pt x="4" y="241"/>
                                </a:lnTo>
                                <a:lnTo>
                                  <a:pt x="5" y="236"/>
                                </a:lnTo>
                                <a:lnTo>
                                  <a:pt x="6" y="231"/>
                                </a:lnTo>
                                <a:lnTo>
                                  <a:pt x="6" y="227"/>
                                </a:lnTo>
                                <a:lnTo>
                                  <a:pt x="7" y="221"/>
                                </a:lnTo>
                                <a:lnTo>
                                  <a:pt x="8" y="216"/>
                                </a:lnTo>
                                <a:lnTo>
                                  <a:pt x="9" y="211"/>
                                </a:lnTo>
                                <a:lnTo>
                                  <a:pt x="10" y="205"/>
                                </a:lnTo>
                                <a:lnTo>
                                  <a:pt x="12" y="200"/>
                                </a:lnTo>
                                <a:lnTo>
                                  <a:pt x="13" y="194"/>
                                </a:lnTo>
                                <a:lnTo>
                                  <a:pt x="15" y="189"/>
                                </a:lnTo>
                                <a:lnTo>
                                  <a:pt x="16" y="183"/>
                                </a:lnTo>
                                <a:lnTo>
                                  <a:pt x="18" y="178"/>
                                </a:lnTo>
                                <a:lnTo>
                                  <a:pt x="20" y="173"/>
                                </a:lnTo>
                                <a:lnTo>
                                  <a:pt x="22" y="167"/>
                                </a:lnTo>
                                <a:lnTo>
                                  <a:pt x="24" y="162"/>
                                </a:lnTo>
                                <a:lnTo>
                                  <a:pt x="26" y="157"/>
                                </a:lnTo>
                                <a:lnTo>
                                  <a:pt x="28" y="152"/>
                                </a:lnTo>
                                <a:lnTo>
                                  <a:pt x="31" y="148"/>
                                </a:lnTo>
                                <a:lnTo>
                                  <a:pt x="34" y="143"/>
                                </a:lnTo>
                                <a:lnTo>
                                  <a:pt x="36" y="139"/>
                                </a:lnTo>
                                <a:lnTo>
                                  <a:pt x="37" y="138"/>
                                </a:lnTo>
                                <a:lnTo>
                                  <a:pt x="38" y="136"/>
                                </a:lnTo>
                                <a:lnTo>
                                  <a:pt x="39" y="134"/>
                                </a:lnTo>
                                <a:lnTo>
                                  <a:pt x="41" y="132"/>
                                </a:lnTo>
                                <a:lnTo>
                                  <a:pt x="42" y="129"/>
                                </a:lnTo>
                                <a:lnTo>
                                  <a:pt x="44" y="126"/>
                                </a:lnTo>
                                <a:lnTo>
                                  <a:pt x="47" y="123"/>
                                </a:lnTo>
                                <a:lnTo>
                                  <a:pt x="49" y="119"/>
                                </a:lnTo>
                                <a:lnTo>
                                  <a:pt x="52" y="116"/>
                                </a:lnTo>
                                <a:lnTo>
                                  <a:pt x="55" y="112"/>
                                </a:lnTo>
                                <a:lnTo>
                                  <a:pt x="58" y="107"/>
                                </a:lnTo>
                                <a:lnTo>
                                  <a:pt x="62" y="103"/>
                                </a:lnTo>
                                <a:lnTo>
                                  <a:pt x="65" y="98"/>
                                </a:lnTo>
                                <a:lnTo>
                                  <a:pt x="70" y="93"/>
                                </a:lnTo>
                                <a:lnTo>
                                  <a:pt x="74" y="88"/>
                                </a:lnTo>
                                <a:lnTo>
                                  <a:pt x="79" y="83"/>
                                </a:lnTo>
                                <a:lnTo>
                                  <a:pt x="84" y="77"/>
                                </a:lnTo>
                                <a:lnTo>
                                  <a:pt x="89" y="71"/>
                                </a:lnTo>
                                <a:lnTo>
                                  <a:pt x="95" y="66"/>
                                </a:lnTo>
                                <a:lnTo>
                                  <a:pt x="101" y="60"/>
                                </a:lnTo>
                                <a:lnTo>
                                  <a:pt x="107" y="54"/>
                                </a:lnTo>
                                <a:lnTo>
                                  <a:pt x="114" y="48"/>
                                </a:lnTo>
                                <a:lnTo>
                                  <a:pt x="120" y="42"/>
                                </a:lnTo>
                                <a:lnTo>
                                  <a:pt x="127" y="36"/>
                                </a:lnTo>
                                <a:lnTo>
                                  <a:pt x="135" y="30"/>
                                </a:lnTo>
                                <a:lnTo>
                                  <a:pt x="143" y="24"/>
                                </a:lnTo>
                                <a:lnTo>
                                  <a:pt x="151" y="18"/>
                                </a:lnTo>
                                <a:lnTo>
                                  <a:pt x="159" y="12"/>
                                </a:lnTo>
                                <a:lnTo>
                                  <a:pt x="168" y="6"/>
                                </a:lnTo>
                                <a:lnTo>
                                  <a:pt x="177" y="0"/>
                                </a:lnTo>
                                <a:close/>
                              </a:path>
                            </a:pathLst>
                          </a:custGeom>
                          <a:solidFill>
                            <a:srgbClr val="ABA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D0DE7" id="Group 6527" o:spid="_x0000_s1026" style="position:absolute;margin-left:98.45pt;margin-top:56.6pt;width:22.45pt;height:33.2pt;z-index:251679744" coordorigin="403,1114" coordsize="44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">
                <v:shape id="Freeform 6528" o:spid="_x0000_s1027" style="position:absolute;left:403;top:1114;width:449;height:664;visibility:visible;mso-wrap-style:square;v-text-anchor:top" coordsize="44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TmccA&#10;AADdAAAADwAAAGRycy9kb3ducmV2LnhtbESP0WrCQBRE34X+w3IF3+pGhWBTN8EKVaEIrfUDbrO3&#10;SWr2bppdY+rXu0LBx2FmzjCLrDe16Kh1lWUFk3EEgji3uuJCweHz9XEOwnlkjbVlUvBHDrL0YbDA&#10;RNszf1C394UIEHYJKii9bxIpXV6SQTe2DXHwvm1r0AfZFlK3eA5wU8tpFMXSYMVhocSGViXlx/3J&#10;KPhdbU6X+OcYvbwvt7Mvu5Zvh12n1GjYL59BeOr9Pfzf3moF06d5D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U5nHAAAA3QAAAA8AAAAAAAAAAAAAAAAAmAIAAGRy&#10;cy9kb3ducmV2LnhtbFBLBQYAAAAABAAEAPUAAACMAwAAAAA=&#10;" path="m7,107l183,2r1,l185,2r1,-1l187,1,188,r1,l190,r1,l192,r1,l194,r1,l196,r1,l198,r1,l200,1r1,l202,2r1,l204,3r1,1l436,137r2,1l439,138r1,1l440,140r1,l442,140r,1l443,141r1,1l444,143r1,l445,144r1,1l446,146r1,l447,147r1,1l448,149r1,1l449,152r,1l449,154r,1l449,536r,1l449,539r,1l449,541r,1l449,543r,1l449,545r-1,1l448,547r-1,1l447,549r,1l446,551r,1l445,553r,1l444,555r-1,1l442,556r-1,1l440,558r-1,1l269,660r-1,1l267,662r-1,l265,663r-1,l263,663r-1,1l261,664r-1,l259,664r-1,l257,664r,-1l256,663r-1,l254,663r-1,-1l252,662r,-1l120,586r-1,l118,586r,-1l117,585r,-1l116,583r-1,-1l115,581r-1,l114,580r,-1l114,578r,-1l113,576r,-1l113,574r,-1l113,572r,-1l113,556r-2,-1l110,555r-1,-1l108,554r-1,l106,554r-1,l104,554r-1,l102,554r-1,l100,554r-1,1l98,555r-1,l96,556r-1,1l94,558r-1,1l92,559r-1,2l90,562r-1,1l88,563r,1l87,564r-1,1l85,565r-1,l83,565r-1,l81,565r-1,l79,565r-1,l77,564r-1,l75,563,12,524r-1,l10,524,9,523r-1,l7,522,6,521,5,520,4,519,3,518,2,517r,-1l1,515r,-1l1,513,,512r,-1l,510r,-1l,508r,-1l,118r,-1l,116r,-1l1,114r,-1l1,112r1,l2,111r1,-1l4,109r1,l5,108r1,l7,107xe" fillcolor="#8e8d8d" stroked="f">
                  <v:path arrowok="t" o:connecttype="custom" o:connectlocs="185,2;189,0;192,0;195,0;199,0;203,2;436,137;440,140;443,141;445,144;447,147;449,152;449,536;449,541;449,544;447,548;446,552;443,556;439,559;267,662;265,663;262,664;259,664;256,663;252,662;118,586;116,583;115,581;114,579;113,575;113,571;110,555;106,554;103,554;99,555;96,556;92,559;90,562;87,564;85,565;82,565;79,565;75,563;10,524;6,521;4,519;2,517;1,514;0,510;0,507;0,116;1,114;2,112;3,110;5,109" o:connectangles="0,0,0,0,0,0,0,0,0,0,0,0,0,0,0,0,0,0,0,0,0,0,0,0,0,0,0,0,0,0,0,0,0,0,0,0,0,0,0,0,0,0,0,0,0,0,0,0,0,0,0,0,0,0,0"/>
                </v:shape>
                <v:shape id="Freeform 6529" o:spid="_x0000_s1028" style="position:absolute;left:458;top:1248;width:47;height:420;visibility:visible;mso-wrap-style:square;v-text-anchor:top" coordsize="4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t9cUA&#10;AADdAAAADwAAAGRycy9kb3ducmV2LnhtbESP3YrCMBSE7xd8h3CEvVvTCmq3axQRFpZVBH8e4NAc&#10;22JzUpuo8e2NIHg5zMw3zHQeTCOu1LnasoJ0kIAgLqyuuVRw2P9+ZSCcR9bYWCYFd3Iwn/U+pphr&#10;e+MtXXe+FBHCLkcFlfdtLqUrKjLoBrYljt7RdgZ9lF0pdYe3CDeNHCbJWBqsOS5U2NKyouK0uxgF&#10;67DP1uPzKLT/6Xa0SVebJd4vSn32w+IHhKfg3+FX+08rGH5nE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e31xQAAAN0AAAAPAAAAAAAAAAAAAAAAAJgCAABkcnMv&#10;ZG93bnJldi54bWxQSwUGAAAAAAQABAD1AAAAigMAAAAA&#10;" path="m,28l31,420r,-1l31,418r1,-1l33,416r1,-1l35,415r1,-1l37,413r1,l39,413r1,-1l41,412r1,-1l44,411r1,l46,411r1,l47,,,28xe" fillcolor="#b5b5b5" stroked="f">
                  <v:path arrowok="t" o:connecttype="custom" o:connectlocs="0,28;31,420;31,420;31,419;31,419;31,418;32,417;32,417;33,416;33,416;33,416;34,415;34,415;35,415;36,414;36,414;37,413;37,413;38,413;39,413;40,412;41,412;41,412;42,411;44,411;45,411;46,411;47,411;47,0;0,28" o:connectangles="0,0,0,0,0,0,0,0,0,0,0,0,0,0,0,0,0,0,0,0,0,0,0,0,0,0,0,0,0,0"/>
                </v:shape>
                <v:rect id="Rectangle 6530" o:spid="_x0000_s1029" style="position:absolute;left:488;top:1668;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o8sAA&#10;AADdAAAADwAAAGRycy9kb3ducmV2LnhtbERPy4rCMBTdC/MP4QruNNXBUatRhgHFnfgAXV6ba1Nt&#10;bkoTtf69WQy4PJz3bNHYUjyo9oVjBf1eAoI4c7rgXMFhv+yOQfiArLF0TApe5GEx/2rNMNXuyVt6&#10;7EIuYgj7FBWYEKpUSp8Zsuh7riKO3MXVFkOEdS51jc8Ybks5SJIfabHg2GCwoj9D2W13twqS7+Xq&#10;inTeFEcnt6PhyZR73yjVaTe/UxCBmvAR/7vXWsFgMo5z45v4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6o8sAAAADdAAAADwAAAAAAAAAAAAAAAACYAgAAZHJzL2Rvd25y&#10;ZXYueG1sUEsFBgAAAAAEAAQA9QAAAIUDAAAAAA==&#10;" fillcolor="#c1c1c1" stroked="f"/>
                <v:shape id="Freeform 6531" o:spid="_x0000_s1030" style="position:absolute;left:505;top:1240;width:60;height:428;visibility:visible;mso-wrap-style:square;v-text-anchor:top" coordsize="6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Ya8QA&#10;AADdAAAADwAAAGRycy9kb3ducmV2LnhtbESPT4vCMBTE78J+h/AWvIimq1hsNcqiKF79g14fzbPt&#10;bvNSmmjrtzcLCx6HmfkNs1h1phIPalxpWcHXKAJBnFldcq7gfNoOZyCcR9ZYWSYFT3KwWn70Fphq&#10;2/KBHkefiwBhl6KCwvs6ldJlBRl0I1sTB+9mG4M+yCaXusE2wE0lx1EUS4Mlh4UCa1oXlP0e70ZB&#10;O7lsdte7T6Y2Xl/N5bkxA/pRqv/Zfc9BeOr8O/zf3msF42SWwN+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WGvEAAAA3QAAAA8AAAAAAAAAAAAAAAAAmAIAAGRycy9k&#10;b3ducmV2LnhtbFBLBQYAAAAABAAEAPUAAACJAwAAAAA=&#10;" path="m15,l,8,,419r1,l2,418r1,l4,418r1,l6,418r1,l9,418r1,l11,418r1,1l14,419r1,1l16,420r1,l18,421r1,l20,422r1,l22,423r,1l23,424r1,1l25,426r,1l26,428,60,25,15,xe" fillcolor="#c1c1c1" stroked="f">
                  <v:path arrowok="t" o:connecttype="custom" o:connectlocs="15,0;0,8;0,419;1,419;2,418;2,418;3,418;4,418;5,418;6,418;7,418;7,418;9,418;10,418;11,418;12,419;14,419;14,419;15,420;16,420;17,420;18,421;18,421;19,421;20,422;21,422;22,423;22,424;23,424;24,425;25,426;25,427;26,428;60,25;15,0" o:connectangles="0,0,0,0,0,0,0,0,0,0,0,0,0,0,0,0,0,0,0,0,0,0,0,0,0,0,0,0,0,0,0,0,0,0,0"/>
                </v:shape>
                <v:shape id="Freeform 6532" o:spid="_x0000_s1031" style="position:absolute;left:660;top:1263;width:182;height:505;visibility:visible;mso-wrap-style:square;v-text-anchor:top" coordsize="18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ocMA&#10;AADdAAAADwAAAGRycy9kb3ducmV2LnhtbERPy2rCQBTdF/yH4Qrd1UmlSI2OUgqCq9SoqMtL5jYT&#10;mrkTMpOHfn1nUejycN7r7Whr0VPrK8cKXmcJCOLC6YpLBefT7uUdhA/IGmvHpOBOHrabydMaU+0G&#10;zqk/hlLEEPYpKjAhNKmUvjBk0c9cQxy5b9daDBG2pdQtDjHc1nKeJAtpseLYYLChT0PFz7GzCvaP&#10;r4Pv6uubyy751dzyRbY7oFLP0/FjBSLQGP7Ff+69VjBfLuP++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L/ocMAAADdAAAADwAAAAAAAAAAAAAAAACYAgAAZHJzL2Rv&#10;d25yZXYueG1sUEsFBgAAAAAEAAQA9QAAAIgDAAAAAA==&#10;" path="m,112l182,r,396l3,505,,112xe" fillcolor="#b9b9b8" stroked="f">
                  <v:path arrowok="t" o:connecttype="custom" o:connectlocs="0,112;182,0;182,396;3,505;0,112" o:connectangles="0,0,0,0,0"/>
                </v:shape>
                <v:shape id="Freeform 6533" o:spid="_x0000_s1032" style="position:absolute;left:525;top:1291;width:138;height:477;visibility:visible;mso-wrap-style:square;v-text-anchor:top" coordsize="13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lEMQA&#10;AADdAAAADwAAAGRycy9kb3ducmV2LnhtbESPQWvCQBSE7wX/w/IEb3WTUERTVxGJUOKp2kOPr9ln&#10;Nph9G7Krif/eLRR6HGbmG2a9HW0r7tT7xrGCdJ6AIK6cbrhW8HU+vC5B+ICssXVMCh7kYbuZvKwx&#10;127gT7qfQi0ihH2OCkwIXS6lrwxZ9HPXEUfv4nqLIcq+lrrHIcJtK7MkWUiLDccFgx3tDVXX080q&#10;4CWV+P2W2uLYXY+3osDsx5dKzabj7h1EoDH8h//aH1pBtlql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pRDEAAAA3QAAAA8AAAAAAAAAAAAAAAAAmAIAAGRycy9k&#10;b3ducmV2LnhtbFBLBQYAAAAABAAEAPUAAACJAwAAAAA=&#10;" path="m138,83l,,,398r138,79l138,83xe" fillcolor="#f3f3f3" stroked="f">
                  <v:path arrowok="t" o:connecttype="custom" o:connectlocs="138,83;0,0;0,398;138,477;138,83" o:connectangles="0,0,0,0,0"/>
                </v:shape>
                <v:shape id="Freeform 6534" o:spid="_x0000_s1033" style="position:absolute;left:536;top:1322;width:112;height:161;visibility:visible;mso-wrap-style:square;v-text-anchor:top" coordsize="1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QsMcA&#10;AADdAAAADwAAAGRycy9kb3ducmV2LnhtbESPzW7CMBCE75X6DtYi9YLAJlURBAxqq/7kwoHAA6zi&#10;JQnE6yh2Q9qnrysh9TiamW806+1gG9FT52vHGmZTBYK4cKbmUsPx8D5ZgPAB2WDjmDR8k4ft5v5u&#10;jalxV95Tn4dSRAj7FDVUIbSplL6oyKKfupY4eifXWQxRdqU0HV4j3DYyUWouLdYcFyps6bWi4pJ/&#10;WQ1jN85U8Zg/vXzMPtU5e9v99Cpo/TAanlcgAg3hP3xrZ0ZDslwm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MELDHAAAA3QAAAA8AAAAAAAAAAAAAAAAAmAIAAGRy&#10;cy9kb3ducmV2LnhtbFBLBQYAAAAABAAEAPUAAACMAwAAAAA=&#10;" path="m,l,97r112,64l112,63,,xe" stroked="f">
                  <v:path arrowok="t" o:connecttype="custom" o:connectlocs="0,0;0,97;112,161;112,63;0,0" o:connectangles="0,0,0,0,0"/>
                </v:shape>
                <v:shape id="Freeform 6535" o:spid="_x0000_s1034" style="position:absolute;left:413;top:1228;width:75;height:440;visibility:visible;mso-wrap-style:square;v-text-anchor:top" coordsize="7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9McA&#10;AADdAAAADwAAAGRycy9kb3ducmV2LnhtbESPUWvCQBCE3wv9D8cW+iL1ooXSpJ4iguBDFU37A7a5&#10;bRKb2wu5Nab+ek8o9HGYmW+Y2WJwjeqpC7VnA5NxAoq48Lbm0sDnx/rpFVQQZIuNZzLwSwEW8/u7&#10;GWbWn/lAfS6lihAOGRqoRNpM61BU5DCMfUscvW/fOZQou1LbDs8R7ho9TZIX7bDmuFBhS6uKip/8&#10;5AwcL8fR8msf0tzJavR+2UrS77bGPD4MyzdQQoP8h//aG2tgmqbPcHsTn4C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6/THAAAA3QAAAA8AAAAAAAAAAAAAAAAAmAIAAGRy&#10;cy9kb3ducmV2LnhtbFBLBQYAAAAABAAEAPUAAACMAwAAAAA=&#10;" path="m,l,398r75,42l75,41,,xe" fillcolor="#f3f3f3" stroked="f">
                  <v:path arrowok="t" o:connecttype="custom" o:connectlocs="0,0;0,398;75,440;75,41;0,0" o:connectangles="0,0,0,0,0"/>
                </v:shape>
                <v:shape id="Freeform 6536" o:spid="_x0000_s1035" style="position:absolute;left:426;top:1260;width:56;height:133;visibility:visible;mso-wrap-style:square;v-text-anchor:top" coordsize="5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1ScYA&#10;AADdAAAADwAAAGRycy9kb3ducmV2LnhtbESPQWvCQBSE7wX/w/KEXkrdGIqt0VWkpVB6M6n3R/aZ&#10;jWbfhuwat/313ULB4zAz3zDrbbSdGGnwrWMF81kGgrh2uuVGwVf1/vgCwgdkjZ1jUvBNHrabyd0a&#10;C+2uvKexDI1IEPYFKjAh9IWUvjZk0c9cT5y8oxsshiSHRuoBrwluO5ln2UJabDktGOzp1VB9Li9W&#10;wfPhsij3Dz/94TOOx7e5qWKVn5S6n8bdCkSgGG7h//aHVpAvl0/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o1ScYAAADdAAAADwAAAAAAAAAAAAAAAACYAgAAZHJz&#10;L2Rvd25yZXYueG1sUEsFBgAAAAAEAAQA9QAAAIsDAAAAAA==&#10;" path="m,l,102r56,31l56,32,,xe" stroked="f">
                  <v:path arrowok="t" o:connecttype="custom" o:connectlocs="0,0;0,102;56,133;56,32;0,0" o:connectangles="0,0,0,0,0"/>
                </v:shape>
                <v:shape id="Freeform 6537" o:spid="_x0000_s1036" style="position:absolute;left:535;top:1439;width:110;height:99;visibility:visible;mso-wrap-style:square;v-text-anchor:top" coordsize="1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FcYA&#10;AADdAAAADwAAAGRycy9kb3ducmV2LnhtbESPQWvCQBSE7wX/w/IEL6KbRFpN6irBWuqhl6jQ6yP7&#10;moRm34bsNsZ/3y0Uehxm5htmux9NKwbqXWNZQbyMQBCXVjdcKbheXhcbEM4ja2wtk4I7OdjvJg9b&#10;zLS9cUHD2VciQNhlqKD2vsukdGVNBt3SdsTB+7S9QR9kX0nd4y3ATSuTKHqSBhsOCzV2dKip/Dp/&#10;GwWr3BwxfZPz+buJP+QqXRcveq3UbDrmzyA8jf4//Nc+aQVJmj7C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FcYAAADdAAAADwAAAAAAAAAAAAAAAACYAgAAZHJz&#10;L2Rvd25yZXYueG1sUEsFBgAAAAAEAAQA9QAAAIsDAAAAAA==&#10;" path="m110,94r,l110,95r,1l109,96r,1l109,98r-1,l107,99r-1,l105,99r-1,l103,99r-1,-1l8,46r-1,l6,45r-1,l4,44r,-1l3,42r-1,l2,41,1,40r,-1l1,38,,37,,36,,35,,34,,33,,5,,4,,3,,2,1,1,2,,3,,4,,5,,6,,7,1r1,l102,53r1,l104,54r1,1l105,56r1,l107,57r,1l108,59r,1l109,61r,1l110,63r,1l110,65r,29xe" fillcolor="#eda746" stroked="f">
                  <v:path arrowok="t" o:connecttype="custom" o:connectlocs="110,94;110,95;110,96;109,96;109,97;109,98;108,98;108,98;107,99;107,99;106,99;105,99;104,99;102,98;8,46;6,45;4,44;3,42;2,41;1,39;0,37;0,35;0,33;0,4;0,4;0,3;0,2;0,2;1,1;1,1;2,0;2,0;3,0;3,0;4,0;5,0;7,1;102,53;103,53;105,55;106,56;107,58;108,60;109,62;110,63;110,65" o:connectangles="0,0,0,0,0,0,0,0,0,0,0,0,0,0,0,0,0,0,0,0,0,0,0,0,0,0,0,0,0,0,0,0,0,0,0,0,0,0,0,0,0,0,0,0,0,0"/>
                </v:shape>
                <v:shape id="Freeform 6538" o:spid="_x0000_s1037" style="position:absolute;left:425;top:1263;width:57;height:35;visibility:visible;mso-wrap-style:square;v-text-anchor:top" coordsize="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1HX8YA&#10;AADdAAAADwAAAGRycy9kb3ducmV2LnhtbESPQWsCMRSE74X+h/AK3mpWBV1XoxRBLLaX2vbg7bF5&#10;bpZuXtYkrtt/3xQEj8PMfMMs171tREc+1I4VjIYZCOLS6ZorBV+f2+ccRIjIGhvHpOCXAqxXjw9L&#10;LLS78gd1h1iJBOFQoAITY1tIGUpDFsPQtcTJOzlvMSbpK6k9XhPcNnKcZVNpsea0YLCljaHy53Cx&#10;CvLv0emtO3tp9hOz3x1nIa9270oNnvqXBYhIfbyHb+1XrWA8n0/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1HX8YAAADdAAAADwAAAAAAAAAAAAAAAACYAgAAZHJz&#10;L2Rvd25yZXYueG1sUEsFBgAAAAAEAAQA9QAAAIsDAAAAAA==&#10;" path="m1,1r,1l,3r1,l1,4r,1l2,5,52,34r1,l53,35r1,l55,34r1,l56,33r1,l57,32r,-1l57,30r-1,l56,29,5,,4,,3,,2,,1,1xe" fillcolor="#9f9e9e" stroked="f">
                  <v:path arrowok="t" o:connecttype="custom" o:connectlocs="1,2;1,2;0,3;1,3;1,4;1,5;1,5;2,5;52,34;53,34;53,35;54,35;55,34;55,34;56,34;56,34;57,33;57,32;57,32;57,31;57,31;57,30;56,29;56,29;56,29;5,0;4,0;4,0;3,0;2,0;2,0;2,0;1,1" o:connectangles="0,0,0,0,0,0,0,0,0,0,0,0,0,0,0,0,0,0,0,0,0,0,0,0,0,0,0,0,0,0,0,0,0"/>
                </v:shape>
                <v:shape id="Freeform 6539" o:spid="_x0000_s1038" style="position:absolute;left:425;top:1280;width:57;height:35;visibility:visible;mso-wrap-style:square;v-text-anchor:top" coordsize="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ixMYA&#10;AADdAAAADwAAAGRycy9kb3ducmV2LnhtbESPQWsCMRSE74X+h/AK3mpWBV1Xo5SCKLaX2vbg7bF5&#10;bpZuXrZJXNd/bwoFj8PMfMMs171tREc+1I4VjIYZCOLS6ZorBV+fm+ccRIjIGhvHpOBKAdarx4cl&#10;Ftpd+IO6Q6xEgnAoUIGJsS2kDKUhi2HoWuLknZy3GJP0ldQeLwluGznOsqm0WHNaMNjSq6Hy53C2&#10;CvLv0emt+/XS7Cdmvz3OQl5t35UaPPUvCxCR+ngP/7d3WsF4Pp/B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HixMYAAADdAAAADwAAAAAAAAAAAAAAAACYAgAAZHJz&#10;L2Rvd25yZXYueG1sUEsFBgAAAAAEAAQA9QAAAIsDAAAAAA==&#10;" path="m1,1r,1l1,3,,3,1,4r,1l2,6,52,34r1,1l54,35r1,l55,34r1,l57,33r,-1l57,31r,-1l56,30r,-1l5,,4,,3,,2,r,1l1,1xe" fillcolor="#9f9e9e" stroked="f">
                  <v:path arrowok="t" o:connecttype="custom" o:connectlocs="1,2;1,3;0,3;1,4;1,4;1,5;1,5;2,6;52,34;53,35;53,35;54,35;55,35;55,34;56,34;56,34;57,33;57,33;57,32;57,31;57,31;57,30;56,30;56,29;56,29;5,0;4,0;4,0;3,0;2,0;2,0;2,1;1,1" o:connectangles="0,0,0,0,0,0,0,0,0,0,0,0,0,0,0,0,0,0,0,0,0,0,0,0,0,0,0,0,0,0,0,0,0"/>
                </v:shape>
                <v:shape id="Freeform 6540" o:spid="_x0000_s1039" style="position:absolute;left:425;top:1297;width:57;height:35;visibility:visible;mso-wrap-style:square;v-text-anchor:top" coordsize="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2tsMA&#10;AADdAAAADwAAAGRycy9kb3ducmV2LnhtbERPz2vCMBS+D/wfwht4m6kKrlajyEAUt8ucHrw9mmdT&#10;1rx0Sazdf78cBh4/vt/LdW8b0ZEPtWMF41EGgrh0uuZKwelr+5KDCBFZY+OYFPxSgPVq8LTEQrs7&#10;f1J3jJVIIRwKVGBibAspQ2nIYhi5ljhxV+ctxgR9JbXHewq3jZxk2UxarDk1GGzpzVD5fbxZBfl5&#10;fH3vfrw0h6k57C6vIa92H0oNn/vNAkSkPj7E/+69VjCZz9Pc9C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52tsMAAADdAAAADwAAAAAAAAAAAAAAAACYAgAAZHJzL2Rv&#10;d25yZXYueG1sUEsFBgAAAAAEAAQA9QAAAIgDAAAAAA==&#10;" path="m1,2r,l1,3,,3,,4r1,l1,5r,1l2,6,52,35r1,l54,35r1,l56,35r,-1l57,34r,-1l57,32r,-1l56,30r,-1l5,,4,,3,,2,r,1l1,1r,1xe" fillcolor="#9f9e9e" stroked="f">
                  <v:path arrowok="t" o:connecttype="custom" o:connectlocs="1,2;1,3;0,3;1,4;1,4;1,5;1,6;2,6;52,35;53,35;53,35;54,35;55,35;55,35;56,35;56,34;57,34;57,33;57,32;57,32;57,31;57,31;56,30;56,29;56,29;5,0;4,0;4,0;3,0;2,0;2,0;2,1;1,1" o:connectangles="0,0,0,0,0,0,0,0,0,0,0,0,0,0,0,0,0,0,0,0,0,0,0,0,0,0,0,0,0,0,0,0,0"/>
                </v:shape>
                <v:shape id="Freeform 6541" o:spid="_x0000_s1040" style="position:absolute;left:425;top:1314;width:57;height:35;visibility:visible;mso-wrap-style:square;v-text-anchor:top" coordsize="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TLccA&#10;AADdAAAADwAAAGRycy9kb3ducmV2LnhtbESPQWsCMRSE7wX/Q3iCt5pVoe5ujSJCsdheauvB22Pz&#10;3CzdvGyTdN3++6Yg9DjMzDfMajPYVvTkQ+NYwWyagSCunG64VvDx/nSfgwgRWWPrmBT8UIDNenS3&#10;wlK7K79Rf4y1SBAOJSowMXallKEyZDFMXUecvIvzFmOSvpba4zXBbSvnWfYgLTacFgx2tDNUfR6/&#10;rYL8NLu89F9emsPCHPbnZcjr/atSk/GwfQQRaYj/4Vv7WSuYF0UB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y0y3HAAAA3QAAAA8AAAAAAAAAAAAAAAAAmAIAAGRy&#10;cy9kb3ducmV2LnhtbFBLBQYAAAAABAAEAPUAAACMAwAAAAA=&#10;" path="m1,2r,l1,3,,3,,4r1,l1,5r,1l2,6,52,35r1,l54,35r1,l56,35r,-1l57,34r,-1l57,32r,-1l56,31r,-1l56,29,5,1,4,,3,,2,r,1l1,1r,1xe" fillcolor="#9f9e9e" stroked="f">
                  <v:path arrowok="t" o:connecttype="custom" o:connectlocs="1,2;1,3;0,3;1,4;1,5;1,5;1,6;2,6;52,35;53,35;53,35;54,35;55,35;55,35;56,35;56,35;57,34;57,33;57,33;57,32;57,32;57,31;56,30;56,30;56,29;5,1;4,0;4,0;3,0;2,0;2,1;2,1;1,2" o:connectangles="0,0,0,0,0,0,0,0,0,0,0,0,0,0,0,0,0,0,0,0,0,0,0,0,0,0,0,0,0,0,0,0,0"/>
                </v:shape>
                <v:shape id="Freeform 6542" o:spid="_x0000_s1041" style="position:absolute;left:425;top:1332;width:57;height:35;visibility:visible;mso-wrap-style:square;v-text-anchor:top" coordsize="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CIMMA&#10;AADdAAAADwAAAGRycy9kb3ducmV2LnhtbERPTWsCMRC9C/0PYQq9aaKCLlujSEEs2ovaHnobNuNm&#10;cTPZJum6/ffNodDj432vNoNrRU8hNp41TCcKBHHlTcO1hvfLblyAiAnZYOuZNPxQhM36YbTC0vg7&#10;n6g/p1rkEI4larApdaWUsbLkME58R5y5qw8OU4ahlibgPYe7Vs6UWkiHDecGix29WKpu52+nofiY&#10;Xo/9V5D2MLeH/ecyFvX+Teunx2H7DCLRkP7Ff+5Xo2GuVN6f3+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ZCIMMAAADdAAAADwAAAAAAAAAAAAAAAACYAgAAZHJzL2Rv&#10;d25yZXYueG1sUEsFBgAAAAAEAAQA9QAAAIgDAAAAAA==&#10;" path="m1,1r,1l,2,,3r1,l1,4r,1l2,5r,1l52,34r1,l53,35r1,l55,35r,-1l56,34r1,-1l57,32r,-1l57,30r-1,l56,29,5,,4,,3,,2,,1,1xe" fillcolor="#9f9e9e" stroked="f">
                  <v:path arrowok="t" o:connecttype="custom" o:connectlocs="1,2;1,2;0,3;1,3;1,4;1,5;1,5;2,5;52,34;53,35;53,35;54,35;55,35;55,34;56,34;56,34;57,33;57,33;57,32;57,31;57,31;57,30;56,30;56,29;56,29;5,0;4,0;4,0;3,0;2,0;2,0;2,0;1,1" o:connectangles="0,0,0,0,0,0,0,0,0,0,0,0,0,0,0,0,0,0,0,0,0,0,0,0,0,0,0,0,0,0,0,0,0"/>
                </v:shape>
                <v:shape id="Freeform 6543" o:spid="_x0000_s1042" style="position:absolute;left:425;top:1349;width:57;height:35;visibility:visible;mso-wrap-style:square;v-text-anchor:top" coordsize="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nu8YA&#10;AADdAAAADwAAAGRycy9kb3ducmV2LnhtbESPQUsDMRSE74L/ITzBm022hbqsTYsIpdJ6sdWDt8fm&#10;dbO4eVmTuF3/vSkUehxm5htmsRpdJwYKsfWsoZgoEMS1Ny03Gj4O64cSREzIBjvPpOGPIqyWtzcL&#10;rIw/8TsN+9SIDOFYoQabUl9JGWtLDuPE98TZO/rgMGUZGmkCnjLcdXKq1Fw6bDkvWOzpxVL9vf91&#10;GsrP4rgbfoK025ndbr4eY9ls3rS+vxufn0AkGtM1fGm/Gg0zpQo4v8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rnu8YAAADdAAAADwAAAAAAAAAAAAAAAACYAgAAZHJz&#10;L2Rvd25yZXYueG1sUEsFBgAAAAAEAAQA9QAAAIsDAAAAAA==&#10;" path="m1,2r,l1,3,,3,1,4r,1l2,5r,1l52,35r1,l54,35r1,l56,34r1,-1l57,32r,-1l57,30r-1,l56,29,5,,4,,3,,2,r,1l1,1r,1xe" fillcolor="#9f9e9e" stroked="f">
                  <v:path arrowok="t" o:connecttype="custom" o:connectlocs="1,2;1,3;0,3;1,4;1,4;1,5;1,5;2,6;52,35;53,35;53,35;54,35;55,35;55,35;56,34;56,34;57,33;57,33;57,32;57,31;57,31;57,30;56,30;56,29;56,29;5,0;4,0;4,0;3,0;2,0;2,0;2,1;1,1" o:connectangles="0,0,0,0,0,0,0,0,0,0,0,0,0,0,0,0,0,0,0,0,0,0,0,0,0,0,0,0,0,0,0,0,0"/>
                </v:shape>
                <v:shape id="Freeform 6544" o:spid="_x0000_s1043" style="position:absolute;left:536;top:1322;width:113;height:67;visibility:visible;mso-wrap-style:square;v-text-anchor:top" coordsize="1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uxcUA&#10;AADdAAAADwAAAGRycy9kb3ducmV2LnhtbESPQWvCQBSE7wX/w/KE3uquCbQSXUWEogcPbdqDx5fs&#10;Mwlm36bZbRL/fbdQ6HGYmW+YzW6yrRio941jDcuFAkFcOtNwpeHz4/VpBcIHZIOtY9JwJw+77exh&#10;g5lxI7/TkIdKRAj7DDXUIXSZlL6syaJfuI44elfXWwxR9pU0PY4RbluZKPUsLTYcF2rs6FBTecu/&#10;rYaXS4JvRfKF0vLxfCtOx2JPqdaP82m/BhFoCv/hv/bJaEiVSu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C7FxQAAAN0AAAAPAAAAAAAAAAAAAAAAAJgCAABkcnMv&#10;ZG93bnJldi54bWxQSwUGAAAAAAQABAD1AAAAigMAAAAA&#10;" path="m,2r,l,3,,4,,5,,6r1,l108,66r1,l109,67r1,l111,67r,-1l112,66r,-1l113,65r,-1l113,63r,-1l112,62r,-1l111,61,4,1,4,,3,,2,,1,r,1l,1,,2xe" fillcolor="#9f9e9e" stroked="f">
                  <v:path arrowok="t" o:connecttype="custom" o:connectlocs="0,2;0,3;0,3;0,4;0,4;0,5;0,6;1,6;108,66;109,67;109,67;110,67;111,67;111,66;112,66;112,65;113,65;113,64;113,64;113,63;113,62;113,62;112,61;112,61;111,61;4,0;3,0;3,0;2,0;2,0;1,1;1,1;0,1" o:connectangles="0,0,0,0,0,0,0,0,0,0,0,0,0,0,0,0,0,0,0,0,0,0,0,0,0,0,0,0,0,0,0,0,0"/>
                </v:shape>
                <v:shape id="Freeform 6545" o:spid="_x0000_s1044" style="position:absolute;left:536;top:1339;width:113;height:67;visibility:visible;mso-wrap-style:square;v-text-anchor:top" coordsize="1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LXsUA&#10;AADdAAAADwAAAGRycy9kb3ducmV2LnhtbESPQWvCQBSE74L/YXkFb7rbBFpJXYMIogcPre3B40v2&#10;NQnJvo3ZVeO/7xYKPQ4z8w2zykfbiRsNvnGs4XmhQBCXzjRcafj63M2XIHxANtg5Jg0P8pCvp5MV&#10;Zsbd+YNup1CJCGGfoYY6hD6T0pc1WfQL1xNH79sNFkOUQyXNgPcIt51MlHqRFhuOCzX2tK2pbE9X&#10;q+H1nOB7kVxQWt4f2+KwLzaUaj17GjdvIAKN4T/81z4YDalS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texQAAAN0AAAAPAAAAAAAAAAAAAAAAAJgCAABkcnMv&#10;ZG93bnJldi54bWxQSwUGAAAAAAQABAD1AAAAigMAAAAA&#10;" path="m,2r,l,3,,4,,5,,6r1,l1,7,108,67r1,l110,67r1,l111,66r1,l112,65r1,l113,64r,-1l113,62r-1,l112,61r-1,l4,1,3,,2,r,1l1,1,,1,,2xe" fillcolor="#9f9e9e" stroked="f">
                  <v:path arrowok="t" o:connecttype="custom" o:connectlocs="0,2;0,3;0,4;0,4;0,5;0,5;0,6;1,6;108,67;109,67;109,67;110,67;111,67;111,67;112,66;112,66;113,65;113,65;113,64;113,63;113,63;113,62;112,62;112,61;111,61;4,1;3,0;3,0;2,0;2,1;1,1;1,1;0,2" o:connectangles="0,0,0,0,0,0,0,0,0,0,0,0,0,0,0,0,0,0,0,0,0,0,0,0,0,0,0,0,0,0,0,0,0"/>
                </v:shape>
                <v:shape id="Freeform 6546" o:spid="_x0000_s1045" style="position:absolute;left:536;top:1357;width:113;height:66;visibility:visible;mso-wrap-style:square;v-text-anchor:top" coordsize="1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cMcQA&#10;AADdAAAADwAAAGRycy9kb3ducmV2LnhtbESP0WoCMRRE3wv+Q7hC32pSK6VujSKCaEEq2n7AZXPd&#10;Xbq5CUlc179vBMHHYWbOMLNFb1vRUYiNYw2vIwWCuHSm4UrD78/65QNETMgGW8ek4UoRFvPB0wwL&#10;4y58oO6YKpEhHAvUUKfkCyljWZPFOHKeOHsnFyymLEMlTcBLhttWjpV6lxYbzgs1elrVVP4dz1YD&#10;4/S08uG7P6z9NHT7Tdx1Xzutn4f98hNEoj49wvf21mh4U2oCtzf5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HDHEAAAA3QAAAA8AAAAAAAAAAAAAAAAAmAIAAGRycy9k&#10;b3ducmV2LnhtbFBLBQYAAAAABAAEAPUAAACJAwAAAAA=&#10;" path="m,1l,2,,3,,4,,5r1,l1,6,108,66r1,l110,66r1,l112,66r,-1l113,64r,-1l113,62r,-1l112,61r-1,-1l4,,3,,2,,1,,,1xe" fillcolor="#9f9e9e" stroked="f">
                  <v:path arrowok="t" o:connecttype="custom" o:connectlocs="0,2;0,2;0,3;0,3;0,4;0,5;0,5;1,6;108,66;109,66;109,66;110,66;111,66;111,66;112,66;112,65;113,64;113,64;113,63;113,63;113,62;113,61;112,61;112,61;111,60;4,0;3,0;3,0;2,0;2,0;1,0;1,0;0,1" o:connectangles="0,0,0,0,0,0,0,0,0,0,0,0,0,0,0,0,0,0,0,0,0,0,0,0,0,0,0,0,0,0,0,0,0"/>
                </v:shape>
                <v:shape id="Freeform 6547" o:spid="_x0000_s1046" style="position:absolute;left:536;top:1374;width:113;height:66;visibility:visible;mso-wrap-style:square;v-text-anchor:top" coordsize="1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5qsQA&#10;AADdAAAADwAAAGRycy9kb3ducmV2LnhtbESP0WoCMRRE3wv+Q7hC32pSi6VujSKCaEEq2n7AZXPd&#10;Xbq5CUlc179vBMHHYWbOMLNFb1vRUYiNYw2vIwWCuHSm4UrD78/65QNETMgGW8ek4UoRFvPB0wwL&#10;4y58oO6YKpEhHAvUUKfkCyljWZPFOHKeOHsnFyymLEMlTcBLhttWjpV6lxYbzgs1elrVVP4dz1YD&#10;4/S08uG7P6z9NHT7Tdx1Xzutn4f98hNEoj49wvf21mh4U2oCtzf5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arEAAAA3QAAAA8AAAAAAAAAAAAAAAAAmAIAAGRycy9k&#10;b3ducmV2LnhtbFBLBQYAAAAABAAEAPUAAACJAwAAAAA=&#10;" path="m,1l,2,,3,,4,,5,1,6,108,66r1,l110,66r1,l112,66r,-1l113,65r,-1l113,63r,-1l112,61r-1,l111,60,4,,3,,2,,1,r,1l,1xe" fillcolor="#9f9e9e" stroked="f">
                  <v:path arrowok="t" o:connecttype="custom" o:connectlocs="0,2;0,2;0,3;0,4;0,4;0,5;0,5;1,6;108,66;109,66;109,66;110,66;111,66;111,66;112,66;112,65;113,65;113,64;113,64;113,63;113,62;113,62;112,61;112,61;111,60;4,0;3,0;3,0;2,0;2,0;1,1;1,1;0,1" o:connectangles="0,0,0,0,0,0,0,0,0,0,0,0,0,0,0,0,0,0,0,0,0,0,0,0,0,0,0,0,0,0,0,0,0"/>
                </v:shape>
                <v:shape id="Freeform 6548" o:spid="_x0000_s1047" style="position:absolute;left:536;top:1391;width:113;height:67;visibility:visible;mso-wrap-style:square;v-text-anchor:top" coordsize="1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oxsQA&#10;AADdAAAADwAAAGRycy9kb3ducmV2LnhtbESPQWvCQBSE7wX/w/IEb3VjArakriJCSQ4erHro8SX7&#10;mgSzb9PsGuO/d4VCj8PMfMOsNqNpxUC9aywrWMwjEMSl1Q1XCs6nz9d3EM4ja2wtk4I7OdisJy8r&#10;TLW98RcNR1+JAGGXooLa+y6V0pU1GXRz2xEH78f2Bn2QfSV1j7cAN62Mo2gpDTYcFmrsaFdTeTle&#10;jYK37xgPRfyL0nC2vxR5VmwpUWo2HbcfIDyN/j/81861giQQ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KMbEAAAA3QAAAA8AAAAAAAAAAAAAAAAAmAIAAGRycy9k&#10;b3ducmV2LnhtbFBLBQYAAAAABAAEAPUAAACJAwAAAAA=&#10;" path="m,2r,l,3,,4,,5,,6r1,l108,66r1,1l110,67r1,l111,66r1,l112,65r1,l113,64r,-1l113,62r-1,l112,61r-1,l4,1,4,,3,,2,,1,1,,1,,2xe" fillcolor="#9f9e9e" stroked="f">
                  <v:path arrowok="t" o:connecttype="custom" o:connectlocs="0,2;0,3;0,3;0,4;0,4;0,5;0,6;1,6;108,66;109,67;109,67;110,67;111,67;111,66;112,66;112,66;113,65;113,64;113,64;113,63;113,63;113,62;112,61;112,61;111,61;4,1;3,0;3,0;2,0;2,0;1,1;1,1;0,1" o:connectangles="0,0,0,0,0,0,0,0,0,0,0,0,0,0,0,0,0,0,0,0,0,0,0,0,0,0,0,0,0,0,0,0,0"/>
                </v:shape>
                <v:shape id="Freeform 6549" o:spid="_x0000_s1048" style="position:absolute;left:536;top:1409;width:113;height:66;visibility:visible;mso-wrap-style:square;v-text-anchor:top" coordsize="1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RsQA&#10;AADdAAAADwAAAGRycy9kb3ducmV2LnhtbESP0WoCMRRE3wv+Q7hC32pSC7ZujSKCaEEq2n7AZXPd&#10;Xbq5CUlc179vBMHHYWbOMLNFb1vRUYiNYw2vIwWCuHSm4UrD78/65QNETMgGW8ek4UoRFvPB0wwL&#10;4y58oO6YKpEhHAvUUKfkCyljWZPFOHKeOHsnFyymLEMlTcBLhttWjpWaSIsN54UaPa1qKv+OZ6uB&#10;cXpa+fDdH9Z+Grr9Ju66r53Wz8N++QkiUZ8e4Xt7azS8KfUOtzf5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gkbEAAAA3QAAAA8AAAAAAAAAAAAAAAAAmAIAAGRycy9k&#10;b3ducmV2LnhtbFBLBQYAAAAABAAEAPUAAACJAwAAAAA=&#10;" path="m,1r,l,2,,3,,4,,5r1,l1,6,108,66r1,l110,66r1,l112,65r1,-1l113,63r,-1l113,61r-1,l112,60r-1,l4,,3,,2,,1,,,,,1xe" fillcolor="#9f9e9e" stroked="f">
                  <v:path arrowok="t" o:connecttype="custom" o:connectlocs="0,1;0,2;0,3;0,3;0,4;0,4;0,5;1,5;108,66;109,66;109,66;110,66;111,66;111,66;112,65;112,65;113,64;113,64;113,63;113,63;113,62;113,61;112,61;112,60;111,60;4,0;3,0;3,0;2,0;2,0;1,0;1,0;0,1" o:connectangles="0,0,0,0,0,0,0,0,0,0,0,0,0,0,0,0,0,0,0,0,0,0,0,0,0,0,0,0,0,0,0,0,0"/>
                </v:shape>
                <v:shape id="Freeform 6550" o:spid="_x0000_s1049" style="position:absolute;left:523;top:1627;width:141;height:82;visibility:visible;mso-wrap-style:square;v-text-anchor:top" coordsize="1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v+MEA&#10;AADdAAAADwAAAGRycy9kb3ducmV2LnhtbERPTYvCMBC9C/sfwix4EU0tKtI1LaIIol7s7t6HZmyL&#10;zaQ00Xb//eYgeHy87002mEY8qXO1ZQXzWQSCuLC65lLBz/dhugbhPLLGxjIp+CMHWfox2mCibc9X&#10;eua+FCGEXYIKKu/bREpXVGTQzWxLHLib7Qz6ALtS6g77EG4aGUfRShqsOTRU2NKuouKeP4yCpbz0&#10;++0pbiaMfpCT/fx8cL9KjT+H7RcIT4N/i1/uo1awiOKwP7wJT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p7/jBAAAA3QAAAA8AAAAAAAAAAAAAAAAAmAIAAGRycy9kb3du&#10;cmV2LnhtbFBLBQYAAAAABAAEAPUAAACGAwAAAAA=&#10;" path="m1,1r,l,2,,3,,4r1,l1,5r1,l2,6,136,82r1,l138,82r1,l140,82r,-1l140,80r1,l141,79r,-1l140,77r,-1l139,76,5,,4,,3,,2,,1,r,1xe" fillcolor="#b4b4b3" stroked="f">
                  <v:path arrowok="t" o:connecttype="custom" o:connectlocs="1,1;0,2;0,3;0,3;0,4;1,4;1,5;2,5;136,82;137,82;137,82;138,82;138,82;139,82;140,82;140,81;140,80;141,80;141,79;141,79;141,78;140,77;140,77;140,77;139,76;5,0;4,0;4,0;3,0;2,0;2,0;1,0;1,1" o:connectangles="0,0,0,0,0,0,0,0,0,0,0,0,0,0,0,0,0,0,0,0,0,0,0,0,0,0,0,0,0,0,0,0,0"/>
                </v:shape>
                <v:shape id="Freeform 6551" o:spid="_x0000_s1050" style="position:absolute;left:523;top:1644;width:141;height:83;visibility:visible;mso-wrap-style:square;v-text-anchor:top" coordsize="1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4q8YA&#10;AADdAAAADwAAAGRycy9kb3ducmV2LnhtbESPQWvCQBSE74L/YXlCb7qJaJHoKtIiCMWK0Yu3R/aZ&#10;BLNvl+yqaX+9Wyh4HGbmG2ax6kwj7tT62rKCdJSAIC6srrlUcDpuhjMQPiBrbCyTgh/ysFr2ewvM&#10;tH3wge55KEWEsM9QQRWCy6T0RUUG/cg64uhdbGswRNmWUrf4iHDTyHGSvEuDNceFCh19VFRc85tR&#10;0Jy+93p3drfPNN/9fhX782w6cUq9Dbr1HESgLrzC/+2tVjBJxi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I4q8YAAADdAAAADwAAAAAAAAAAAAAAAACYAgAAZHJz&#10;L2Rvd25yZXYueG1sUEsFBgAAAAAEAAQA9QAAAIsDAAAAAA==&#10;" path="m1,1r,1l,2,,3,,4r1,l1,5,2,6,136,82r1,l137,83r1,l138,82r1,l140,82r,-1l140,80r1,l141,79r,-1l140,78r,-1l139,76,5,,4,,3,,2,,1,r,1xe" fillcolor="#b4b4b3" stroked="f">
                  <v:path arrowok="t" o:connecttype="custom" o:connectlocs="1,2;0,2;0,3;0,3;0,4;1,5;1,5;2,6;136,82;137,82;137,83;138,83;138,82;139,82;140,82;140,81;140,81;141,80;141,80;141,79;141,78;140,78;140,77;140,77;139,76;5,0;4,0;4,0;3,0;2,0;2,0;1,0;1,1" o:connectangles="0,0,0,0,0,0,0,0,0,0,0,0,0,0,0,0,0,0,0,0,0,0,0,0,0,0,0,0,0,0,0,0,0"/>
                </v:shape>
                <v:shape id="Freeform 6552" o:spid="_x0000_s1051" style="position:absolute;left:552;top:1462;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elMcA&#10;AADdAAAADwAAAGRycy9kb3ducmV2LnhtbESPS2vDMBCE74X+B7GF3hq5JuThRAkhYNL0UMjzvLG2&#10;tom1MpKauPn1VSGQ4zAz3zDTeWcacSHna8sK3nsJCOLC6ppLBftd/jYC4QOyxsYyKfglD/PZ89MU&#10;M22vvKHLNpQiQthnqKAKoc2k9EVFBn3PtsTR+7bOYIjSlVI7vEa4aWSaJANpsOa4UGFLy4qK8/bH&#10;KDjlzXo1KD7z8Vd+Wx/HB3e+haFSry/dYgIiUBce4Xv7QyvoJ2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XpTHAAAA3QAAAA8AAAAAAAAAAAAAAAAAmAIAAGRy&#10;cy9kb3ducmV2LnhtbFBLBQYAAAAABAAEAPUAAACMAwAAAAA=&#10;" path="m21,13r,1l21,15r,1l21,17r-1,1l20,19r-1,1l19,21r-1,l18,22r-1,l17,23r-1,l15,24r-1,l13,24r-1,l11,24r-1,l9,24r,-1l8,23r-1,l7,22r-1,l5,22r,-1l4,21r,-1l3,19,2,18r,-1l2,16r-1,l1,15r,-1l1,13,,13,,12,,11,,10,,9,,8,1,7,1,6,1,5r1,l2,4,2,3r1,l3,2r1,l4,1r1,l6,1,7,,8,,9,r1,l11,r1,l13,1r1,l15,1r,1l16,3r1,l17,4r1,1l19,6r,1l20,7r,1l20,9r,1l21,10r,1l21,12r,1xe" stroked="f">
                  <v:path arrowok="t" o:connecttype="custom" o:connectlocs="21,14;21,16;20,18;20,19;19,20;18,22;17,22;16,23;14,24;13,24;11,24;10,24;8,23;7,22;5,22;4,20;3,19;2,17;1,16;1,14;0,12;0,10;0,9;1,7;1,5;2,4;3,3;4,2;5,1;7,0;8,0;10,0;11,0;13,1;14,1;15,2;17,3;18,5;19,6;20,8;20,9;21,11;21,13" o:connectangles="0,0,0,0,0,0,0,0,0,0,0,0,0,0,0,0,0,0,0,0,0,0,0,0,0,0,0,0,0,0,0,0,0,0,0,0,0,0,0,0,0,0,0"/>
                </v:shape>
                <v:shape id="Freeform 6553" o:spid="_x0000_s1052" style="position:absolute;left:589;top:1482;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uNcYA&#10;AADdAAAADwAAAGRycy9kb3ducmV2LnhtbESPQWsCMRSE7wX/Q3hCbzXrttSyGkUqgodeVov1+Ny8&#10;bpZuXrZJ1NVf3xQKPQ4z8w0zW/S2FWfyoXGsYDzKQBBXTjdcK3jfrR9eQISIrLF1TAquFGAxH9zN&#10;sNDuwiWdt7EWCcKhQAUmxq6QMlSGLIaR64iT9+m8xZikr6X2eElw28o8y56lxYbTgsGOXg1VX9uT&#10;VbCv6TAx+q083Mq8Oe4cf/vVh1L3w345BRGpj//hv/ZGK3jK8kf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nuNcYAAADdAAAADwAAAAAAAAAAAAAAAACYAgAAZHJz&#10;L2Rvd25yZXYueG1sUEsFBgAAAAAEAAQA9QAAAIsDAAAAAA==&#10;" path="m21,14r,1l21,16r,1l21,18r,1l20,20r,1l19,21r,1l18,23r-1,l17,24r-1,l15,25r-1,l13,25r-1,l11,25r-1,l9,25,8,24r-1,l6,24r,-1l5,23r,-1l4,22r,-1l3,21r,-1l2,19,1,18r,-1l1,16,,15,,14,,13,,12,,11,,10,,9,,8,1,7,1,6,1,5r1,l2,4,3,3,4,2r1,l5,1r1,l7,1r1,l9,r1,1l11,1r1,l13,1r,1l14,2r1,l16,3r1,1l18,5r1,1l19,7r1,1l20,9r,1l21,10r,1l21,12r,1l21,14xe" stroked="f">
                  <v:path arrowok="t" o:connecttype="custom" o:connectlocs="21,15;21,17;21,19;20,20;19,22;18,23;17,24;16,24;14,25;13,25;11,25;10,25;8,24;6,24;5,23;4,22;3,20;2,19;1,17;0,15;0,13;0,11;0,10;0,8;1,6;2,5;3,3;4,2;5,2;6,1;8,1;9,0;11,1;13,1;14,2;16,3;17,4;18,5;19,7;20,8;21,10;21,12;21,14" o:connectangles="0,0,0,0,0,0,0,0,0,0,0,0,0,0,0,0,0,0,0,0,0,0,0,0,0,0,0,0,0,0,0,0,0,0,0,0,0,0,0,0,0,0,0"/>
                </v:shape>
                <v:shape id="Freeform 6554" o:spid="_x0000_s1053" style="position:absolute;left:551;top:1462;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pf8cA&#10;AADdAAAADwAAAGRycy9kb3ducmV2LnhtbESPW2vCQBSE3wv+h+UIvtWNF9qSuhEbKAYKBbWgj8fs&#10;aS5mz4bsGuO/7xYKfRxm5htmtR5MI3rqXGVZwWwagSDOra64UPB1eH98AeE8ssbGMim4k4N1MnpY&#10;YaztjXfU730hAoRdjApK79tYSpeXZNBNbUscvG/bGfRBdoXUHd4C3DRyHkVP0mDFYaHEltKS8sv+&#10;ahRk9GwWx7f6lB4+svTU19vP2Xmh1GQ8bF5BeBr8f/ivnWkFy2i+hN834QnI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mqX/HAAAA3QAAAA8AAAAAAAAAAAAAAAAAmAIAAGRy&#10;cy9kb3ducmV2LnhtbFBLBQYAAAAABAAEAPUAAACMAwAAAAA=&#10;" path="m19,12r,l19,13r,1l19,15r,1l18,17r,1l17,19r-1,1l15,21r-1,l13,22r-1,l11,22r-1,l9,22,8,21r-1,l7,20r-1,l5,20r,-1l4,19r,-1l3,17r,-1l2,16r,-1l1,14r,-1l1,12,,11,,10,,9,,8,,7r1,l1,6,1,5,1,4r1,l2,3r1,l3,2,3,1r1,l5,1,5,,6,,7,,8,,9,r1,l11,r1,l13,1r1,l14,2r1,l16,3r,1l17,4r,1l18,6r,1l19,8r,1l19,10r,1l19,12xe" fillcolor="#b5673a" stroked="f">
                  <v:path arrowok="t" o:connecttype="custom" o:connectlocs="19,12;19,13;19,14;19,15;19,16;18,17;18,18;17,19;17,19;16,20;15,21;15,21;14,21;13,22;12,22;11,22;10,22;9,22;8,21;7,21;6,20;5,20;5,19;4,18;3,17;3,16;2,16;2,15;1,14;1,13;0,11;0,10;0,9;0,8;0,7;1,6;1,5;1,4;2,3;3,3;3,2;4,1;5,1;5,0;6,0;7,0;8,0;9,0;10,0;11,0;12,0;13,1;13,1;14,2;15,2;16,3;17,4;18,6;18,7;19,8;19,9;19,10;19,11" o:connectangles="0,0,0,0,0,0,0,0,0,0,0,0,0,0,0,0,0,0,0,0,0,0,0,0,0,0,0,0,0,0,0,0,0,0,0,0,0,0,0,0,0,0,0,0,0,0,0,0,0,0,0,0,0,0,0,0,0,0,0,0,0,0,0"/>
                </v:shape>
                <v:shape id="Freeform 6555" o:spid="_x0000_s1054" style="position:absolute;left:589;top:1482;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M5McA&#10;AADdAAAADwAAAGRycy9kb3ducmV2LnhtbESP3WrCQBSE7wu+w3IE7+pGbVWiq7QBaaAg+AN6ecwe&#10;k2j2bMhuY/r23UKhl8PMfMMs152pREuNKy0rGA0jEMSZ1SXnCo6HzfMchPPIGivLpOCbHKxXvacl&#10;xto+eEft3uciQNjFqKDwvo6ldFlBBt3Q1sTBu9rGoA+yyaVu8BHgppLjKJpKgyWHhQJrSgrK7vsv&#10;oyClmZmc3m/n5PCZJuf29rEdXSZKDfrd2wKEp87/h//aqVbwEo1f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qDOTHAAAA3QAAAA8AAAAAAAAAAAAAAAAAmAIAAGRy&#10;cy9kb3ducmV2LnhtbFBLBQYAAAAABAAEAPUAAACMAwAAAAA=&#10;" path="m19,12r,1l19,14r,1l19,16r-1,l18,17r,1l17,19r,1l16,20r,1l15,21r-1,1l13,22r-1,l11,22r-1,l9,22r-1,l7,22,6,21r-1,l5,20r-1,l4,19r-1,l3,18r-1,l2,17,1,16r,-1l1,14,,13,,12,,11,,10,,9,,8,,7,1,6,1,5,1,4r1,l2,3r1,l3,2r1,l4,1r1,l6,1,7,,8,,9,r,1l10,1r1,l12,1r,1l13,2r1,l14,3r1,l15,4r1,l17,5r,1l17,7r1,l18,8r,1l19,10r,1l19,12xe" fillcolor="#b5673a" stroked="f">
                  <v:path arrowok="t" o:connecttype="custom" o:connectlocs="19,13;19,14;19,15;19,16;18,17;18,18;17,19;17,19;16,20;16,21;15,21;14,22;13,22;12,22;12,22;11,22;9,22;9,22;8,22;7,22;6,21;5,20;4,20;4,19;3,18;2,17;1,16;1,16;1,14;0,13;0,12;0,11;0,10;0,9;0,8;0,7;1,6;1,5;1,4;2,3;3,3;3,2;4,2;5,1;6,1;6,1;7,0;8,0;9,1;10,1;11,1;12,2;13,2;14,2;15,3;15,4;17,5;17,7;18,7;18,8;19,10;19,11;19,12" o:connectangles="0,0,0,0,0,0,0,0,0,0,0,0,0,0,0,0,0,0,0,0,0,0,0,0,0,0,0,0,0,0,0,0,0,0,0,0,0,0,0,0,0,0,0,0,0,0,0,0,0,0,0,0,0,0,0,0,0,0,0,0,0,0,0"/>
                </v:shape>
                <v:shape id="Freeform 6556" o:spid="_x0000_s1055" style="position:absolute;left:413;top:1124;width:429;height:250;visibility:visible;mso-wrap-style:square;v-text-anchor:top" coordsize="42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Yz8QA&#10;AADdAAAADwAAAGRycy9kb3ducmV2LnhtbESPQWsCMRSE7wX/Q3hCb5p1EZGtUeqq0KPV0vNj87q7&#10;dfMSk6irv74pFHocZuYbZrHqTSeu5ENrWcFknIEgrqxuuVbwcdyN5iBCRNbYWSYFdwqwWg6eFlho&#10;e+N3uh5iLRKEQ4EKmhhdIWWoGjIYxtYRJ+/LeoMxSV9L7fGW4KaTeZbNpMGW00KDjsqGqtPhYhTo&#10;x3pbtvnef953Z7dx8vuE5Uap52H/+gIiUh//w3/tN61gmuUz+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2M/EAAAA3QAAAA8AAAAAAAAAAAAAAAAAmAIAAGRycy9k&#10;b3ducmV2LnhtbFBLBQYAAAAABAAEAPUAAACJAwAAAAA=&#10;" path="m,104l184,,429,140,250,250,112,167r1,l113,166r2,l116,164r1,l118,163r1,l120,162r1,-1l122,160r1,-1l124,158r1,-1l125,156r1,-1l126,154r,-1l126,151r,-1l126,149r,-1l125,147r-1,-1l123,144r-1,l120,142r-2,-1l117,141r,-1l115,139r-1,l113,139r-1,-1l111,138r-1,l109,137r-2,l106,137r-2,l103,137r-2,l99,137r-1,l96,137r-2,1l92,139r-2,l88,140r-2,1l84,142r-3,1l79,145r-2,1l75,148,,104xe" fillcolor="#ebebea" stroked="f">
                  <v:path arrowok="t" o:connecttype="custom" o:connectlocs="0,104;184,0;429,140;250,250;112,167;113,167;113,166;115,166;116,164;117,164;118,163;119,163;120,162;121,161;122,160;123,159;123,159;124,158;125,157;125,156;126,155;126,154;126,153;126,151;126,150;126,149;126,148;125,147;124,146;123,144;122,144;120,142;118,141;118,141;117,141;117,140;115,139;114,139;113,139;112,138;111,138;110,138;109,137;107,137;106,137;104,137;103,137;101,137;99,137;98,137;96,137;94,138;92,139;90,139;88,140;86,141;84,142;81,143;79,145;77,146;75,148;0,104" o:connectangles="0,0,0,0,0,0,0,0,0,0,0,0,0,0,0,0,0,0,0,0,0,0,0,0,0,0,0,0,0,0,0,0,0,0,0,0,0,0,0,0,0,0,0,0,0,0,0,0,0,0,0,0,0,0,0,0,0,0,0,0,0,0"/>
                </v:shape>
                <v:shape id="Freeform 6557" o:spid="_x0000_s1056" style="position:absolute;left:525;top:1259;width:317;height:115;visibility:visible;mso-wrap-style:square;v-text-anchor:top" coordsize="31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jD8YA&#10;AADdAAAADwAAAGRycy9kb3ducmV2LnhtbESPQWvCQBSE74X+h+UJvdWNodGSukoVCx4saCqeH7vP&#10;JDX7NmS3Mf57t1DocZiZb5j5crCN6KnztWMFk3ECglg7U3Op4Pj18fwKwgdkg41jUnAjD8vF48Mc&#10;c+OufKC+CKWIEPY5KqhCaHMpva7Ioh+7ljh6Z9dZDFF2pTQdXiPcNjJNkqm0WHNcqLCldUX6UvxY&#10;BZts0mZ+c95l/el7n9qVnvafWqmn0fD+BiLQEP7Df+2tUfCSpDP4fR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fjD8YAAADdAAAADwAAAAAAAAAAAAAAAACYAgAAZHJz&#10;L2Rvd25yZXYueG1sUEsFBgAAAAAEAAQA9QAAAIsDAAAAAA==&#10;" path="m,32r138,83l317,5,309,,138,99,8,28,,32xe" stroked="f">
                  <v:path arrowok="t" o:connecttype="custom" o:connectlocs="0,32;138,115;317,5;309,0;138,99;8,28;0,32" o:connectangles="0,0,0,0,0,0,0"/>
                </v:shape>
                <v:shape id="Freeform 6558" o:spid="_x0000_s1057" style="position:absolute;left:663;top:1265;width:177;height:271;visibility:visible;mso-wrap-style:square;v-text-anchor:top" coordsize="17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UesMA&#10;AADdAAAADwAAAGRycy9kb3ducmV2LnhtbERPz2vCMBS+D/wfwhN2GTO1isxqLCKMedhlzsGOz+bZ&#10;VJOX0mRa/euXw2DHj+/3suydFRfqQuNZwXiUgSCuvG64VrD/fH1+AREiskbrmRTcKEC5GjwssdD+&#10;yh902cVapBAOBSowMbaFlKEy5DCMfEucuKPvHMYEu1rqDq8p3FmZZ9lMOmw4NRhsaWOoOu9+nIKv&#10;b//+9Da3eGBbUWOm98k8nJR6HPbrBYhIffwX/7m3WsE0y9Pc9CY9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UesMAAADdAAAADwAAAAAAAAAAAAAAAACYAgAAZHJzL2Rv&#10;d25yZXYueG1sUEsFBgAAAAAEAAQA9QAAAIgDAAAAAA==&#10;" path="m177,l,109,1,271r,-1l2,267r,-4l3,257r,-4l3,249r1,-4l4,241r1,-5l6,231r,-4l7,221r1,-5l9,211r1,-6l12,200r1,-6l15,189r1,-6l18,178r2,-5l22,167r2,-5l26,157r2,-5l31,148r3,-5l36,139r1,-1l38,136r1,-2l41,132r1,-3l44,126r3,-3l49,119r3,-3l55,112r3,-5l62,103r3,-5l70,93r4,-5l79,83r5,-6l89,71r6,-5l101,60r6,-6l114,48r6,-6l127,36r8,-6l143,24r8,-6l159,12r9,-6l177,xe" fillcolor="#abaaa9" stroked="f">
                  <v:path arrowok="t" o:connecttype="custom" o:connectlocs="177,0;0,109;1,271;1,270;2,267;2,263;3,257;3,253;3,249;4,245;4,241;5,236;6,231;6,227;7,221;8,216;9,211;10,205;12,200;13,194;15,189;16,183;18,178;20,173;22,167;24,162;26,157;28,152;31,148;34,143;36,139;37,138;38,136;39,134;41,132;42,129;44,126;47,123;49,119;52,116;55,112;58,107;62,103;65,98;70,93;74,88;79,83;84,77;89,71;95,66;101,60;107,54;114,48;120,42;127,36;135,30;143,24;151,18;159,12;168,6;177,0" o:connectangles="0,0,0,0,0,0,0,0,0,0,0,0,0,0,0,0,0,0,0,0,0,0,0,0,0,0,0,0,0,0,0,0,0,0,0,0,0,0,0,0,0,0,0,0,0,0,0,0,0,0,0,0,0,0,0,0,0,0,0,0,0"/>
                </v:shape>
              </v:group>
            </w:pict>
          </mc:Fallback>
        </mc:AlternateContent>
      </w:r>
      <w:r w:rsidRPr="00812B25">
        <w:rPr>
          <w:noProof/>
          <w:lang w:eastAsia="zh-CN"/>
        </w:rPr>
        <mc:AlternateContent>
          <mc:Choice Requires="wps">
            <w:drawing>
              <wp:anchor distT="0" distB="0" distL="114300" distR="114300" simplePos="0" relativeHeight="251674624" behindDoc="0" locked="0" layoutInCell="1" allowOverlap="1" wp14:anchorId="2BADD90E" wp14:editId="476CC740">
                <wp:simplePos x="0" y="0"/>
                <wp:positionH relativeFrom="column">
                  <wp:posOffset>2564765</wp:posOffset>
                </wp:positionH>
                <wp:positionV relativeFrom="paragraph">
                  <wp:posOffset>770255</wp:posOffset>
                </wp:positionV>
                <wp:extent cx="192405" cy="648970"/>
                <wp:effectExtent l="0" t="0" r="17145" b="17780"/>
                <wp:wrapNone/>
                <wp:docPr id="3035" name="Freeform 71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2405" cy="648970"/>
                        </a:xfrm>
                        <a:custGeom>
                          <a:avLst/>
                          <a:gdLst>
                            <a:gd name="T0" fmla="*/ 77841446 w 459"/>
                            <a:gd name="T1" fmla="*/ 268941290 h 1566"/>
                            <a:gd name="T2" fmla="*/ 7380136 w 459"/>
                            <a:gd name="T3" fmla="*/ 3091103 h 1566"/>
                            <a:gd name="T4" fmla="*/ 10015540 w 459"/>
                            <a:gd name="T5" fmla="*/ 2404421 h 1566"/>
                            <a:gd name="T6" fmla="*/ 80652906 w 459"/>
                            <a:gd name="T7" fmla="*/ 268254195 h 1566"/>
                            <a:gd name="T8" fmla="*/ 77841446 w 459"/>
                            <a:gd name="T9" fmla="*/ 268941290 h 1566"/>
                            <a:gd name="T10" fmla="*/ 351275 w 459"/>
                            <a:gd name="T11" fmla="*/ 26790940 h 1566"/>
                            <a:gd name="T12" fmla="*/ 7907049 w 459"/>
                            <a:gd name="T13" fmla="*/ 0 h 1566"/>
                            <a:gd name="T14" fmla="*/ 28114185 w 459"/>
                            <a:gd name="T15" fmla="*/ 19749657 h 1566"/>
                            <a:gd name="T16" fmla="*/ 28114185 w 459"/>
                            <a:gd name="T17" fmla="*/ 21810531 h 1566"/>
                            <a:gd name="T18" fmla="*/ 26005695 w 459"/>
                            <a:gd name="T19" fmla="*/ 21810531 h 1566"/>
                            <a:gd name="T20" fmla="*/ 7731411 w 459"/>
                            <a:gd name="T21" fmla="*/ 3606632 h 1566"/>
                            <a:gd name="T22" fmla="*/ 10015540 w 459"/>
                            <a:gd name="T23" fmla="*/ 3091103 h 1566"/>
                            <a:gd name="T24" fmla="*/ 2987098 w 459"/>
                            <a:gd name="T25" fmla="*/ 27649603 h 1566"/>
                            <a:gd name="T26" fmla="*/ 1229883 w 459"/>
                            <a:gd name="T27" fmla="*/ 28508266 h 1566"/>
                            <a:gd name="T28" fmla="*/ 351275 w 459"/>
                            <a:gd name="T29" fmla="*/ 26790940 h 156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59" h="1566">
                              <a:moveTo>
                                <a:pt x="443" y="1566"/>
                              </a:moveTo>
                              <a:lnTo>
                                <a:pt x="42" y="18"/>
                              </a:lnTo>
                              <a:lnTo>
                                <a:pt x="57" y="14"/>
                              </a:lnTo>
                              <a:lnTo>
                                <a:pt x="459" y="1562"/>
                              </a:lnTo>
                              <a:lnTo>
                                <a:pt x="443" y="1566"/>
                              </a:lnTo>
                              <a:close/>
                              <a:moveTo>
                                <a:pt x="2" y="156"/>
                              </a:moveTo>
                              <a:lnTo>
                                <a:pt x="45" y="0"/>
                              </a:lnTo>
                              <a:lnTo>
                                <a:pt x="160" y="115"/>
                              </a:lnTo>
                              <a:cubicBezTo>
                                <a:pt x="163" y="119"/>
                                <a:pt x="163" y="124"/>
                                <a:pt x="160" y="127"/>
                              </a:cubicBezTo>
                              <a:cubicBezTo>
                                <a:pt x="156" y="130"/>
                                <a:pt x="151" y="130"/>
                                <a:pt x="148" y="127"/>
                              </a:cubicBezTo>
                              <a:lnTo>
                                <a:pt x="44" y="21"/>
                              </a:lnTo>
                              <a:lnTo>
                                <a:pt x="57" y="18"/>
                              </a:lnTo>
                              <a:lnTo>
                                <a:pt x="17" y="161"/>
                              </a:lnTo>
                              <a:cubicBezTo>
                                <a:pt x="16" y="165"/>
                                <a:pt x="11" y="168"/>
                                <a:pt x="7" y="166"/>
                              </a:cubicBezTo>
                              <a:cubicBezTo>
                                <a:pt x="3" y="165"/>
                                <a:pt x="0" y="161"/>
                                <a:pt x="2" y="156"/>
                              </a:cubicBezTo>
                              <a:close/>
                            </a:path>
                          </a:pathLst>
                        </a:custGeom>
                        <a:solidFill>
                          <a:srgbClr val="0070C0"/>
                        </a:solidFill>
                        <a:ln w="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97C6" id="Freeform 7155" o:spid="_x0000_s1026" style="position:absolute;margin-left:201.95pt;margin-top:60.65pt;width:15.15pt;height:5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" path="m443,1566l42,18,57,14,459,1562r-16,4xm2,156l45,,160,115v3,4,3,9,,12c156,130,151,130,148,127l44,21,57,18,17,161v-1,4,-6,7,-10,5c3,165,,161,2,156xe" fillcolor="#0070c0" strokecolor="#0070c0" strokeweight="0">
                <v:path arrowok="t" o:connecttype="custom" o:connectlocs="2147483646,2147483646;2147483646,1280991771;2147483646,996422156;2147483646,2147483646;2147483646,2147483646;147248511,2147483646;2147483646,0;2147483646,2147483646;2147483646,2147483646;2147483646,2147483646;2147483646,1494633441;2147483646,1280991771;1252140720,2147483646;515546054,2147483646;147248511,2147483646" o:connectangles="0,0,0,0,0,0,0,0,0,0,0,0,0,0,0"/>
                <o:lock v:ext="edit" verticies="t"/>
              </v:shape>
            </w:pict>
          </mc:Fallback>
        </mc:AlternateContent>
      </w:r>
      <w:r w:rsidRPr="00812B25">
        <w:rPr>
          <w:noProof/>
          <w:lang w:eastAsia="zh-CN"/>
        </w:rPr>
        <mc:AlternateContent>
          <mc:Choice Requires="wpg">
            <w:drawing>
              <wp:anchor distT="0" distB="0" distL="114300" distR="114300" simplePos="0" relativeHeight="251680768" behindDoc="0" locked="0" layoutInCell="1" allowOverlap="1" wp14:anchorId="3324C1EF" wp14:editId="2430C5F1">
                <wp:simplePos x="0" y="0"/>
                <wp:positionH relativeFrom="column">
                  <wp:posOffset>4434205</wp:posOffset>
                </wp:positionH>
                <wp:positionV relativeFrom="paragraph">
                  <wp:posOffset>1159510</wp:posOffset>
                </wp:positionV>
                <wp:extent cx="114300" cy="114300"/>
                <wp:effectExtent l="19050" t="19050" r="19050" b="19050"/>
                <wp:wrapNone/>
                <wp:docPr id="4015" name="Group 7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7641" y="1984"/>
                          <a:chExt cx="180" cy="180"/>
                        </a:xfrm>
                      </wpg:grpSpPr>
                      <wps:wsp>
                        <wps:cNvPr id="4016" name="AutoShape 7365"/>
                        <wps:cNvCnPr>
                          <a:cxnSpLocks noChangeShapeType="1"/>
                        </wps:cNvCnPr>
                        <wps:spPr bwMode="auto">
                          <a:xfrm>
                            <a:off x="7641" y="1984"/>
                            <a:ext cx="180" cy="18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017" name="AutoShape 7366"/>
                        <wps:cNvCnPr>
                          <a:cxnSpLocks noChangeShapeType="1"/>
                        </wps:cNvCnPr>
                        <wps:spPr bwMode="auto">
                          <a:xfrm flipH="1">
                            <a:off x="7641" y="1984"/>
                            <a:ext cx="180" cy="18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37AF7" id="Group 7367" o:spid="_x0000_s1026" style="position:absolute;margin-left:349.15pt;margin-top:91.3pt;width:9pt;height:9pt;z-index:251680768" coordorigin="7641,198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">
                <v:shape id="AutoShape 7365" o:spid="_x0000_s1027" type="#_x0000_t32" style="position:absolute;left:7641;top:1984;width:18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xGcYAAADdAAAADwAAAGRycy9kb3ducmV2LnhtbESPS08CMRSF9yb+h+aasDHQQc0AA4Uo&#10;xMhCFjzC+jK9TidOb8e2wPjvrYmJy5Pz+HJmi8424kI+1I4VDAcZCOLS6ZorBYf9a38MIkRkjY1j&#10;UvBNARbz25sZFtpdeUuXXaxEGuFQoAITY1tIGUpDFsPAtcTJ+3DeYkzSV1J7vKZx28iHLMulxZoT&#10;wWBLS0Pl5+5sE/f98eXEcrIZmW7F/u34dX+KuVK9u+55CiJSF//Df+21VvCUDXP4fZOe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OsRnGAAAA3QAAAA8AAAAAAAAA&#10;AAAAAAAAoQIAAGRycy9kb3ducmV2LnhtbFBLBQYAAAAABAAEAPkAAACUAwAAAAA=&#10;" strokeweight="2.5pt"/>
                <v:shape id="AutoShape 7366" o:spid="_x0000_s1028" type="#_x0000_t32" style="position:absolute;left:7641;top:1984;width:180;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2pB8YAAADdAAAADwAAAGRycy9kb3ducmV2LnhtbESP3WoCMRSE7wt9h3AKvavJllplNUop&#10;FNoihfXn/rg57q5uTpYk1dWnbwqCl8PMfMNM571txZF8aBxryAYKBHHpTMOVhvXq42kMIkRkg61j&#10;0nCmAPPZ/d0Uc+NOXNBxGSuRIBxy1FDH2OVShrImi2HgOuLk7Zy3GJP0lTQeTwluW/ms1Ku02HBa&#10;qLGj95rKw/LXaqBC7f02lv6nyNrvRTXsNofLl9aPD/3bBESkPt7C1/an0fCishH8v0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dqQfGAAAA3QAAAA8AAAAAAAAA&#10;AAAAAAAAoQIAAGRycy9kb3ducmV2LnhtbFBLBQYAAAAABAAEAPkAAACUAwAAAAA=&#10;" strokeweight="2.5pt"/>
              </v:group>
            </w:pict>
          </mc:Fallback>
        </mc:AlternateContent>
      </w:r>
      <w:r w:rsidRPr="00812B25">
        <w:rPr>
          <w:noProof/>
          <w:lang w:eastAsia="zh-CN"/>
        </w:rPr>
        <mc:AlternateContent>
          <mc:Choice Requires="wps">
            <w:drawing>
              <wp:anchor distT="0" distB="0" distL="114300" distR="114300" simplePos="0" relativeHeight="251670528" behindDoc="0" locked="0" layoutInCell="1" allowOverlap="1" wp14:anchorId="7E267967" wp14:editId="250C4FDE">
                <wp:simplePos x="0" y="0"/>
                <wp:positionH relativeFrom="column">
                  <wp:posOffset>1069975</wp:posOffset>
                </wp:positionH>
                <wp:positionV relativeFrom="paragraph">
                  <wp:posOffset>1061720</wp:posOffset>
                </wp:positionV>
                <wp:extent cx="624205" cy="193040"/>
                <wp:effectExtent l="0" t="0" r="4445" b="16510"/>
                <wp:wrapNone/>
                <wp:docPr id="4014" name="Rectangle 6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Pr="00CA3281" w:rsidRDefault="00363B1A" w:rsidP="006A0E2E">
                            <w:r w:rsidRPr="00CA3281">
                              <w:rPr>
                                <w:color w:val="000000"/>
                                <w:sz w:val="16"/>
                                <w:szCs w:val="16"/>
                              </w:rPr>
                              <w:t>Central System</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7E267967" id="Rectangle 6293" o:spid="_x0000_s1027" style="position:absolute;margin-left:84.25pt;margin-top:83.6pt;width:49.15pt;height:15.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" filled="f" stroked="f">
                <v:textbox style="mso-fit-shape-to-text:t" inset="0,0,0,0">
                  <w:txbxContent>
                    <w:p w:rsidR="00363B1A" w:rsidRPr="00CA3281" w:rsidRDefault="00363B1A" w:rsidP="006A0E2E">
                      <w:r w:rsidRPr="00CA3281">
                        <w:rPr>
                          <w:color w:val="000000"/>
                          <w:sz w:val="16"/>
                          <w:szCs w:val="16"/>
                        </w:rPr>
                        <w:t>Central System</w:t>
                      </w:r>
                    </w:p>
                  </w:txbxContent>
                </v:textbox>
              </v:rect>
            </w:pict>
          </mc:Fallback>
        </mc:AlternateContent>
      </w:r>
      <w:r w:rsidRPr="00812B25">
        <w:rPr>
          <w:noProof/>
          <w:lang w:eastAsia="zh-CN"/>
        </w:rPr>
        <mc:AlternateContent>
          <mc:Choice Requires="wps">
            <w:drawing>
              <wp:anchor distT="0" distB="0" distL="114300" distR="114300" simplePos="0" relativeHeight="251676672" behindDoc="0" locked="0" layoutInCell="1" allowOverlap="1" wp14:anchorId="6460BD68" wp14:editId="6E4F1CBD">
                <wp:simplePos x="0" y="0"/>
                <wp:positionH relativeFrom="column">
                  <wp:posOffset>2820670</wp:posOffset>
                </wp:positionH>
                <wp:positionV relativeFrom="paragraph">
                  <wp:posOffset>1364615</wp:posOffset>
                </wp:positionV>
                <wp:extent cx="165100" cy="114935"/>
                <wp:effectExtent l="19050" t="19050" r="25400" b="37465"/>
                <wp:wrapNone/>
                <wp:docPr id="4013" name="AutoShape 7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14935"/>
                        </a:xfrm>
                        <a:prstGeom prst="diamond">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C9908" id="_x0000_t4" coordsize="21600,21600" o:spt="4" path="m10800,l,10800,10800,21600,21600,10800xe">
                <v:stroke joinstyle="miter"/>
                <v:path gradientshapeok="t" o:connecttype="rect" textboxrect="5400,5400,16200,16200"/>
              </v:shapetype>
              <v:shape id="AutoShape 7350" o:spid="_x0000_s1026" type="#_x0000_t4" style="position:absolute;margin-left:222.1pt;margin-top:107.45pt;width:13pt;height: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">
                <v:textbox inset="5.85pt,.7pt,5.85pt,.7pt"/>
              </v:shape>
            </w:pict>
          </mc:Fallback>
        </mc:AlternateContent>
      </w:r>
    </w:p>
    <w:p w:rsidR="006A0E2E" w:rsidRPr="009B7F0C" w:rsidRDefault="006A0E2E" w:rsidP="006A0E2E">
      <w:pPr>
        <w:rPr>
          <w:lang w:val="en-US" w:eastAsia="ja-JP"/>
        </w:rPr>
      </w:pPr>
      <w:r w:rsidRPr="00812B25">
        <w:rPr>
          <w:noProof/>
          <w:lang w:eastAsia="zh-CN"/>
        </w:rPr>
        <mc:AlternateContent>
          <mc:Choice Requires="wps">
            <w:drawing>
              <wp:anchor distT="0" distB="0" distL="114300" distR="114300" simplePos="0" relativeHeight="251671552" behindDoc="0" locked="0" layoutInCell="1" allowOverlap="1" wp14:anchorId="6C0E7651" wp14:editId="01DE04C7">
                <wp:simplePos x="0" y="0"/>
                <wp:positionH relativeFrom="column">
                  <wp:posOffset>2988945</wp:posOffset>
                </wp:positionH>
                <wp:positionV relativeFrom="paragraph">
                  <wp:posOffset>15240</wp:posOffset>
                </wp:positionV>
                <wp:extent cx="601980" cy="255905"/>
                <wp:effectExtent l="0" t="0" r="7620" b="10795"/>
                <wp:wrapNone/>
                <wp:docPr id="2878" name="Rectangle 6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Pr="00CA3281" w:rsidRDefault="00363B1A" w:rsidP="006A0E2E">
                            <w:pPr>
                              <w:snapToGrid w:val="0"/>
                              <w:rPr>
                                <w:sz w:val="18"/>
                                <w:szCs w:val="18"/>
                              </w:rPr>
                            </w:pPr>
                            <w:r w:rsidRPr="00CA3281">
                              <w:rPr>
                                <w:color w:val="000000"/>
                                <w:sz w:val="18"/>
                                <w:szCs w:val="18"/>
                              </w:rPr>
                              <w:t>Base Station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C0E7651" id="Rectangle 6942" o:spid="_x0000_s1028" style="position:absolute;margin-left:235.35pt;margin-top:1.2pt;width:47.4pt;height: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" filled="f" stroked="f">
                <v:textbox inset="0,0,0,0">
                  <w:txbxContent>
                    <w:p w:rsidR="00363B1A" w:rsidRPr="00CA3281" w:rsidRDefault="00363B1A" w:rsidP="006A0E2E">
                      <w:pPr>
                        <w:snapToGrid w:val="0"/>
                        <w:rPr>
                          <w:sz w:val="18"/>
                          <w:szCs w:val="18"/>
                        </w:rPr>
                      </w:pPr>
                      <w:r w:rsidRPr="00CA3281">
                        <w:rPr>
                          <w:color w:val="000000"/>
                          <w:sz w:val="18"/>
                          <w:szCs w:val="18"/>
                        </w:rPr>
                        <w:t>Base Station</w:t>
                      </w:r>
                    </w:p>
                  </w:txbxContent>
                </v:textbox>
              </v:rect>
            </w:pict>
          </mc:Fallback>
        </mc:AlternateContent>
      </w:r>
      <w:r w:rsidRPr="00812B25">
        <w:rPr>
          <w:noProof/>
          <w:lang w:eastAsia="zh-CN"/>
        </w:rPr>
        <mc:AlternateContent>
          <mc:Choice Requires="wpg">
            <w:drawing>
              <wp:anchor distT="0" distB="0" distL="114300" distR="114300" simplePos="0" relativeHeight="251685888" behindDoc="0" locked="0" layoutInCell="1" allowOverlap="1" wp14:anchorId="3D6A09CE" wp14:editId="2806F091">
                <wp:simplePos x="0" y="0"/>
                <wp:positionH relativeFrom="column">
                  <wp:posOffset>3611880</wp:posOffset>
                </wp:positionH>
                <wp:positionV relativeFrom="paragraph">
                  <wp:posOffset>22225</wp:posOffset>
                </wp:positionV>
                <wp:extent cx="218440" cy="412750"/>
                <wp:effectExtent l="0" t="0" r="10160" b="25400"/>
                <wp:wrapNone/>
                <wp:docPr id="3015" name="Group 95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8440" cy="412750"/>
                          <a:chOff x="6142" y="1243"/>
                          <a:chExt cx="415" cy="784"/>
                        </a:xfrm>
                      </wpg:grpSpPr>
                      <wps:wsp>
                        <wps:cNvPr id="3016" name="Rectangle 9528"/>
                        <wps:cNvSpPr>
                          <a:spLocks noChangeAspect="1" noChangeArrowheads="1"/>
                        </wps:cNvSpPr>
                        <wps:spPr bwMode="auto">
                          <a:xfrm>
                            <a:off x="6222" y="1681"/>
                            <a:ext cx="222" cy="3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7" name="Freeform 9529"/>
                        <wps:cNvSpPr>
                          <a:spLocks noChangeAspect="1"/>
                        </wps:cNvSpPr>
                        <wps:spPr bwMode="auto">
                          <a:xfrm>
                            <a:off x="6444" y="1608"/>
                            <a:ext cx="74" cy="415"/>
                          </a:xfrm>
                          <a:custGeom>
                            <a:avLst/>
                            <a:gdLst>
                              <a:gd name="T0" fmla="*/ 0 w 74"/>
                              <a:gd name="T1" fmla="*/ 73 h 415"/>
                              <a:gd name="T2" fmla="*/ 74 w 74"/>
                              <a:gd name="T3" fmla="*/ 0 h 415"/>
                              <a:gd name="T4" fmla="*/ 74 w 74"/>
                              <a:gd name="T5" fmla="*/ 341 h 415"/>
                              <a:gd name="T6" fmla="*/ 0 w 74"/>
                              <a:gd name="T7" fmla="*/ 415 h 415"/>
                              <a:gd name="T8" fmla="*/ 0 w 74"/>
                              <a:gd name="T9" fmla="*/ 73 h 4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415">
                                <a:moveTo>
                                  <a:pt x="0" y="73"/>
                                </a:moveTo>
                                <a:lnTo>
                                  <a:pt x="74" y="0"/>
                                </a:lnTo>
                                <a:lnTo>
                                  <a:pt x="74" y="341"/>
                                </a:lnTo>
                                <a:lnTo>
                                  <a:pt x="0" y="415"/>
                                </a:lnTo>
                                <a:lnTo>
                                  <a:pt x="0" y="73"/>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8" name="Freeform 9530"/>
                        <wps:cNvSpPr>
                          <a:spLocks noChangeAspect="1"/>
                        </wps:cNvSpPr>
                        <wps:spPr bwMode="auto">
                          <a:xfrm>
                            <a:off x="6222" y="1608"/>
                            <a:ext cx="296" cy="73"/>
                          </a:xfrm>
                          <a:custGeom>
                            <a:avLst/>
                            <a:gdLst>
                              <a:gd name="T0" fmla="*/ 0 w 296"/>
                              <a:gd name="T1" fmla="*/ 73 h 73"/>
                              <a:gd name="T2" fmla="*/ 74 w 296"/>
                              <a:gd name="T3" fmla="*/ 0 h 73"/>
                              <a:gd name="T4" fmla="*/ 296 w 296"/>
                              <a:gd name="T5" fmla="*/ 0 h 73"/>
                              <a:gd name="T6" fmla="*/ 222 w 296"/>
                              <a:gd name="T7" fmla="*/ 73 h 73"/>
                              <a:gd name="T8" fmla="*/ 0 w 296"/>
                              <a:gd name="T9" fmla="*/ 73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 h="73">
                                <a:moveTo>
                                  <a:pt x="0" y="73"/>
                                </a:moveTo>
                                <a:lnTo>
                                  <a:pt x="74" y="0"/>
                                </a:lnTo>
                                <a:lnTo>
                                  <a:pt x="296" y="0"/>
                                </a:lnTo>
                                <a:lnTo>
                                  <a:pt x="222" y="73"/>
                                </a:lnTo>
                                <a:lnTo>
                                  <a:pt x="0" y="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9" name="Freeform 9531"/>
                        <wps:cNvSpPr>
                          <a:spLocks noChangeAspect="1" noEditPoints="1"/>
                        </wps:cNvSpPr>
                        <wps:spPr bwMode="auto">
                          <a:xfrm>
                            <a:off x="6218" y="1604"/>
                            <a:ext cx="304" cy="423"/>
                          </a:xfrm>
                          <a:custGeom>
                            <a:avLst/>
                            <a:gdLst>
                              <a:gd name="T0" fmla="*/ 0 w 304"/>
                              <a:gd name="T1" fmla="*/ 76 h 423"/>
                              <a:gd name="T2" fmla="*/ 77 w 304"/>
                              <a:gd name="T3" fmla="*/ 0 h 423"/>
                              <a:gd name="T4" fmla="*/ 304 w 304"/>
                              <a:gd name="T5" fmla="*/ 0 h 423"/>
                              <a:gd name="T6" fmla="*/ 304 w 304"/>
                              <a:gd name="T7" fmla="*/ 347 h 423"/>
                              <a:gd name="T8" fmla="*/ 228 w 304"/>
                              <a:gd name="T9" fmla="*/ 423 h 423"/>
                              <a:gd name="T10" fmla="*/ 0 w 304"/>
                              <a:gd name="T11" fmla="*/ 423 h 423"/>
                              <a:gd name="T12" fmla="*/ 0 w 304"/>
                              <a:gd name="T13" fmla="*/ 76 h 423"/>
                              <a:gd name="T14" fmla="*/ 8 w 304"/>
                              <a:gd name="T15" fmla="*/ 419 h 423"/>
                              <a:gd name="T16" fmla="*/ 4 w 304"/>
                              <a:gd name="T17" fmla="*/ 415 h 423"/>
                              <a:gd name="T18" fmla="*/ 226 w 304"/>
                              <a:gd name="T19" fmla="*/ 415 h 423"/>
                              <a:gd name="T20" fmla="*/ 224 w 304"/>
                              <a:gd name="T21" fmla="*/ 417 h 423"/>
                              <a:gd name="T22" fmla="*/ 298 w 304"/>
                              <a:gd name="T23" fmla="*/ 343 h 423"/>
                              <a:gd name="T24" fmla="*/ 296 w 304"/>
                              <a:gd name="T25" fmla="*/ 345 h 423"/>
                              <a:gd name="T26" fmla="*/ 296 w 304"/>
                              <a:gd name="T27" fmla="*/ 4 h 423"/>
                              <a:gd name="T28" fmla="*/ 300 w 304"/>
                              <a:gd name="T29" fmla="*/ 8 h 423"/>
                              <a:gd name="T30" fmla="*/ 78 w 304"/>
                              <a:gd name="T31" fmla="*/ 8 h 423"/>
                              <a:gd name="T32" fmla="*/ 81 w 304"/>
                              <a:gd name="T33" fmla="*/ 7 h 423"/>
                              <a:gd name="T34" fmla="*/ 7 w 304"/>
                              <a:gd name="T35" fmla="*/ 80 h 423"/>
                              <a:gd name="T36" fmla="*/ 8 w 304"/>
                              <a:gd name="T37" fmla="*/ 77 h 423"/>
                              <a:gd name="T38" fmla="*/ 8 w 304"/>
                              <a:gd name="T39" fmla="*/ 419 h 423"/>
                              <a:gd name="T40" fmla="*/ 4 w 304"/>
                              <a:gd name="T41" fmla="*/ 73 h 423"/>
                              <a:gd name="T42" fmla="*/ 226 w 304"/>
                              <a:gd name="T43" fmla="*/ 73 h 423"/>
                              <a:gd name="T44" fmla="*/ 224 w 304"/>
                              <a:gd name="T45" fmla="*/ 75 h 423"/>
                              <a:gd name="T46" fmla="*/ 298 w 304"/>
                              <a:gd name="T47" fmla="*/ 1 h 423"/>
                              <a:gd name="T48" fmla="*/ 303 w 304"/>
                              <a:gd name="T49" fmla="*/ 7 h 423"/>
                              <a:gd name="T50" fmla="*/ 228 w 304"/>
                              <a:gd name="T51" fmla="*/ 81 h 423"/>
                              <a:gd name="T52" fmla="*/ 4 w 304"/>
                              <a:gd name="T53" fmla="*/ 81 h 423"/>
                              <a:gd name="T54" fmla="*/ 4 w 304"/>
                              <a:gd name="T55" fmla="*/ 73 h 423"/>
                              <a:gd name="T56" fmla="*/ 230 w 304"/>
                              <a:gd name="T57" fmla="*/ 77 h 423"/>
                              <a:gd name="T58" fmla="*/ 230 w 304"/>
                              <a:gd name="T59" fmla="*/ 419 h 423"/>
                              <a:gd name="T60" fmla="*/ 222 w 304"/>
                              <a:gd name="T61" fmla="*/ 419 h 423"/>
                              <a:gd name="T62" fmla="*/ 222 w 304"/>
                              <a:gd name="T63" fmla="*/ 77 h 423"/>
                              <a:gd name="T64" fmla="*/ 230 w 304"/>
                              <a:gd name="T65" fmla="*/ 77 h 4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4" h="423">
                                <a:moveTo>
                                  <a:pt x="0" y="76"/>
                                </a:moveTo>
                                <a:lnTo>
                                  <a:pt x="77" y="0"/>
                                </a:lnTo>
                                <a:lnTo>
                                  <a:pt x="304" y="0"/>
                                </a:lnTo>
                                <a:lnTo>
                                  <a:pt x="304" y="347"/>
                                </a:lnTo>
                                <a:lnTo>
                                  <a:pt x="228" y="423"/>
                                </a:lnTo>
                                <a:lnTo>
                                  <a:pt x="0" y="423"/>
                                </a:lnTo>
                                <a:lnTo>
                                  <a:pt x="0" y="76"/>
                                </a:lnTo>
                                <a:close/>
                                <a:moveTo>
                                  <a:pt x="8" y="419"/>
                                </a:moveTo>
                                <a:lnTo>
                                  <a:pt x="4" y="415"/>
                                </a:lnTo>
                                <a:lnTo>
                                  <a:pt x="226" y="415"/>
                                </a:lnTo>
                                <a:lnTo>
                                  <a:pt x="224" y="417"/>
                                </a:lnTo>
                                <a:lnTo>
                                  <a:pt x="298" y="343"/>
                                </a:lnTo>
                                <a:lnTo>
                                  <a:pt x="296" y="345"/>
                                </a:lnTo>
                                <a:lnTo>
                                  <a:pt x="296" y="4"/>
                                </a:lnTo>
                                <a:lnTo>
                                  <a:pt x="300" y="8"/>
                                </a:lnTo>
                                <a:lnTo>
                                  <a:pt x="78" y="8"/>
                                </a:lnTo>
                                <a:lnTo>
                                  <a:pt x="81" y="7"/>
                                </a:lnTo>
                                <a:lnTo>
                                  <a:pt x="7" y="80"/>
                                </a:lnTo>
                                <a:lnTo>
                                  <a:pt x="8" y="77"/>
                                </a:lnTo>
                                <a:lnTo>
                                  <a:pt x="8" y="419"/>
                                </a:lnTo>
                                <a:close/>
                                <a:moveTo>
                                  <a:pt x="4" y="73"/>
                                </a:moveTo>
                                <a:lnTo>
                                  <a:pt x="226" y="73"/>
                                </a:lnTo>
                                <a:lnTo>
                                  <a:pt x="224" y="75"/>
                                </a:lnTo>
                                <a:lnTo>
                                  <a:pt x="298" y="1"/>
                                </a:lnTo>
                                <a:lnTo>
                                  <a:pt x="303" y="7"/>
                                </a:lnTo>
                                <a:lnTo>
                                  <a:pt x="228" y="81"/>
                                </a:lnTo>
                                <a:lnTo>
                                  <a:pt x="4" y="81"/>
                                </a:lnTo>
                                <a:lnTo>
                                  <a:pt x="4" y="73"/>
                                </a:lnTo>
                                <a:close/>
                                <a:moveTo>
                                  <a:pt x="230" y="77"/>
                                </a:moveTo>
                                <a:lnTo>
                                  <a:pt x="230" y="419"/>
                                </a:lnTo>
                                <a:lnTo>
                                  <a:pt x="222" y="419"/>
                                </a:lnTo>
                                <a:lnTo>
                                  <a:pt x="222" y="77"/>
                                </a:lnTo>
                                <a:lnTo>
                                  <a:pt x="230"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20" name="Rectangle 9532"/>
                        <wps:cNvSpPr>
                          <a:spLocks noChangeAspect="1" noChangeArrowheads="1"/>
                        </wps:cNvSpPr>
                        <wps:spPr bwMode="auto">
                          <a:xfrm>
                            <a:off x="6222" y="1756"/>
                            <a:ext cx="188" cy="1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1" name="Freeform 9533"/>
                        <wps:cNvSpPr>
                          <a:spLocks noChangeAspect="1"/>
                        </wps:cNvSpPr>
                        <wps:spPr bwMode="auto">
                          <a:xfrm>
                            <a:off x="6410" y="1735"/>
                            <a:ext cx="20" cy="40"/>
                          </a:xfrm>
                          <a:custGeom>
                            <a:avLst/>
                            <a:gdLst>
                              <a:gd name="T0" fmla="*/ 0 w 20"/>
                              <a:gd name="T1" fmla="*/ 21 h 40"/>
                              <a:gd name="T2" fmla="*/ 20 w 20"/>
                              <a:gd name="T3" fmla="*/ 0 h 40"/>
                              <a:gd name="T4" fmla="*/ 20 w 20"/>
                              <a:gd name="T5" fmla="*/ 20 h 40"/>
                              <a:gd name="T6" fmla="*/ 0 w 20"/>
                              <a:gd name="T7" fmla="*/ 40 h 40"/>
                              <a:gd name="T8" fmla="*/ 0 w 20"/>
                              <a:gd name="T9" fmla="*/ 21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40">
                                <a:moveTo>
                                  <a:pt x="0" y="21"/>
                                </a:moveTo>
                                <a:lnTo>
                                  <a:pt x="20" y="0"/>
                                </a:lnTo>
                                <a:lnTo>
                                  <a:pt x="20" y="20"/>
                                </a:lnTo>
                                <a:lnTo>
                                  <a:pt x="0" y="40"/>
                                </a:lnTo>
                                <a:lnTo>
                                  <a:pt x="0" y="21"/>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3" name="Freeform 9534"/>
                        <wps:cNvSpPr>
                          <a:spLocks noChangeAspect="1"/>
                        </wps:cNvSpPr>
                        <wps:spPr bwMode="auto">
                          <a:xfrm>
                            <a:off x="6222" y="1735"/>
                            <a:ext cx="208" cy="21"/>
                          </a:xfrm>
                          <a:custGeom>
                            <a:avLst/>
                            <a:gdLst>
                              <a:gd name="T0" fmla="*/ 0 w 208"/>
                              <a:gd name="T1" fmla="*/ 21 h 21"/>
                              <a:gd name="T2" fmla="*/ 21 w 208"/>
                              <a:gd name="T3" fmla="*/ 0 h 21"/>
                              <a:gd name="T4" fmla="*/ 208 w 208"/>
                              <a:gd name="T5" fmla="*/ 0 h 21"/>
                              <a:gd name="T6" fmla="*/ 188 w 208"/>
                              <a:gd name="T7" fmla="*/ 21 h 21"/>
                              <a:gd name="T8" fmla="*/ 0 w 208"/>
                              <a:gd name="T9" fmla="*/ 21 h 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21">
                                <a:moveTo>
                                  <a:pt x="0" y="21"/>
                                </a:moveTo>
                                <a:lnTo>
                                  <a:pt x="21" y="0"/>
                                </a:lnTo>
                                <a:lnTo>
                                  <a:pt x="208" y="0"/>
                                </a:lnTo>
                                <a:lnTo>
                                  <a:pt x="188" y="21"/>
                                </a:lnTo>
                                <a:lnTo>
                                  <a:pt x="0" y="2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9535"/>
                        <wps:cNvSpPr>
                          <a:spLocks noChangeAspect="1" noEditPoints="1"/>
                        </wps:cNvSpPr>
                        <wps:spPr bwMode="auto">
                          <a:xfrm>
                            <a:off x="6218" y="1731"/>
                            <a:ext cx="216" cy="48"/>
                          </a:xfrm>
                          <a:custGeom>
                            <a:avLst/>
                            <a:gdLst>
                              <a:gd name="T0" fmla="*/ 0 w 216"/>
                              <a:gd name="T1" fmla="*/ 24 h 48"/>
                              <a:gd name="T2" fmla="*/ 24 w 216"/>
                              <a:gd name="T3" fmla="*/ 0 h 48"/>
                              <a:gd name="T4" fmla="*/ 216 w 216"/>
                              <a:gd name="T5" fmla="*/ 0 h 48"/>
                              <a:gd name="T6" fmla="*/ 216 w 216"/>
                              <a:gd name="T7" fmla="*/ 25 h 48"/>
                              <a:gd name="T8" fmla="*/ 193 w 216"/>
                              <a:gd name="T9" fmla="*/ 48 h 48"/>
                              <a:gd name="T10" fmla="*/ 0 w 216"/>
                              <a:gd name="T11" fmla="*/ 48 h 48"/>
                              <a:gd name="T12" fmla="*/ 0 w 216"/>
                              <a:gd name="T13" fmla="*/ 24 h 48"/>
                              <a:gd name="T14" fmla="*/ 8 w 216"/>
                              <a:gd name="T15" fmla="*/ 44 h 48"/>
                              <a:gd name="T16" fmla="*/ 4 w 216"/>
                              <a:gd name="T17" fmla="*/ 40 h 48"/>
                              <a:gd name="T18" fmla="*/ 192 w 216"/>
                              <a:gd name="T19" fmla="*/ 40 h 48"/>
                              <a:gd name="T20" fmla="*/ 189 w 216"/>
                              <a:gd name="T21" fmla="*/ 42 h 48"/>
                              <a:gd name="T22" fmla="*/ 210 w 216"/>
                              <a:gd name="T23" fmla="*/ 21 h 48"/>
                              <a:gd name="T24" fmla="*/ 208 w 216"/>
                              <a:gd name="T25" fmla="*/ 24 h 48"/>
                              <a:gd name="T26" fmla="*/ 208 w 216"/>
                              <a:gd name="T27" fmla="*/ 4 h 48"/>
                              <a:gd name="T28" fmla="*/ 212 w 216"/>
                              <a:gd name="T29" fmla="*/ 8 h 48"/>
                              <a:gd name="T30" fmla="*/ 25 w 216"/>
                              <a:gd name="T31" fmla="*/ 8 h 48"/>
                              <a:gd name="T32" fmla="*/ 28 w 216"/>
                              <a:gd name="T33" fmla="*/ 7 h 48"/>
                              <a:gd name="T34" fmla="*/ 7 w 216"/>
                              <a:gd name="T35" fmla="*/ 28 h 48"/>
                              <a:gd name="T36" fmla="*/ 8 w 216"/>
                              <a:gd name="T37" fmla="*/ 25 h 48"/>
                              <a:gd name="T38" fmla="*/ 8 w 216"/>
                              <a:gd name="T39" fmla="*/ 44 h 48"/>
                              <a:gd name="T40" fmla="*/ 4 w 216"/>
                              <a:gd name="T41" fmla="*/ 21 h 48"/>
                              <a:gd name="T42" fmla="*/ 192 w 216"/>
                              <a:gd name="T43" fmla="*/ 21 h 48"/>
                              <a:gd name="T44" fmla="*/ 189 w 216"/>
                              <a:gd name="T45" fmla="*/ 23 h 48"/>
                              <a:gd name="T46" fmla="*/ 210 w 216"/>
                              <a:gd name="T47" fmla="*/ 2 h 48"/>
                              <a:gd name="T48" fmla="*/ 215 w 216"/>
                              <a:gd name="T49" fmla="*/ 7 h 48"/>
                              <a:gd name="T50" fmla="*/ 193 w 216"/>
                              <a:gd name="T51" fmla="*/ 29 h 48"/>
                              <a:gd name="T52" fmla="*/ 4 w 216"/>
                              <a:gd name="T53" fmla="*/ 29 h 48"/>
                              <a:gd name="T54" fmla="*/ 4 w 216"/>
                              <a:gd name="T55" fmla="*/ 21 h 48"/>
                              <a:gd name="T56" fmla="*/ 196 w 216"/>
                              <a:gd name="T57" fmla="*/ 25 h 48"/>
                              <a:gd name="T58" fmla="*/ 196 w 216"/>
                              <a:gd name="T59" fmla="*/ 44 h 48"/>
                              <a:gd name="T60" fmla="*/ 188 w 216"/>
                              <a:gd name="T61" fmla="*/ 44 h 48"/>
                              <a:gd name="T62" fmla="*/ 188 w 216"/>
                              <a:gd name="T63" fmla="*/ 25 h 48"/>
                              <a:gd name="T64" fmla="*/ 196 w 216"/>
                              <a:gd name="T65" fmla="*/ 25 h 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6" h="48">
                                <a:moveTo>
                                  <a:pt x="0" y="24"/>
                                </a:moveTo>
                                <a:lnTo>
                                  <a:pt x="24" y="0"/>
                                </a:lnTo>
                                <a:lnTo>
                                  <a:pt x="216" y="0"/>
                                </a:lnTo>
                                <a:lnTo>
                                  <a:pt x="216" y="25"/>
                                </a:lnTo>
                                <a:lnTo>
                                  <a:pt x="193" y="48"/>
                                </a:lnTo>
                                <a:lnTo>
                                  <a:pt x="0" y="48"/>
                                </a:lnTo>
                                <a:lnTo>
                                  <a:pt x="0" y="24"/>
                                </a:lnTo>
                                <a:close/>
                                <a:moveTo>
                                  <a:pt x="8" y="44"/>
                                </a:moveTo>
                                <a:lnTo>
                                  <a:pt x="4" y="40"/>
                                </a:lnTo>
                                <a:lnTo>
                                  <a:pt x="192" y="40"/>
                                </a:lnTo>
                                <a:lnTo>
                                  <a:pt x="189" y="42"/>
                                </a:lnTo>
                                <a:lnTo>
                                  <a:pt x="210" y="21"/>
                                </a:lnTo>
                                <a:lnTo>
                                  <a:pt x="208" y="24"/>
                                </a:lnTo>
                                <a:lnTo>
                                  <a:pt x="208" y="4"/>
                                </a:lnTo>
                                <a:lnTo>
                                  <a:pt x="212" y="8"/>
                                </a:lnTo>
                                <a:lnTo>
                                  <a:pt x="25" y="8"/>
                                </a:lnTo>
                                <a:lnTo>
                                  <a:pt x="28" y="7"/>
                                </a:lnTo>
                                <a:lnTo>
                                  <a:pt x="7" y="28"/>
                                </a:lnTo>
                                <a:lnTo>
                                  <a:pt x="8" y="25"/>
                                </a:lnTo>
                                <a:lnTo>
                                  <a:pt x="8" y="44"/>
                                </a:lnTo>
                                <a:close/>
                                <a:moveTo>
                                  <a:pt x="4" y="21"/>
                                </a:moveTo>
                                <a:lnTo>
                                  <a:pt x="192" y="21"/>
                                </a:lnTo>
                                <a:lnTo>
                                  <a:pt x="189" y="23"/>
                                </a:lnTo>
                                <a:lnTo>
                                  <a:pt x="210" y="2"/>
                                </a:lnTo>
                                <a:lnTo>
                                  <a:pt x="215" y="7"/>
                                </a:lnTo>
                                <a:lnTo>
                                  <a:pt x="193" y="29"/>
                                </a:lnTo>
                                <a:lnTo>
                                  <a:pt x="4" y="29"/>
                                </a:lnTo>
                                <a:lnTo>
                                  <a:pt x="4" y="21"/>
                                </a:lnTo>
                                <a:close/>
                                <a:moveTo>
                                  <a:pt x="196" y="25"/>
                                </a:moveTo>
                                <a:lnTo>
                                  <a:pt x="196" y="44"/>
                                </a:lnTo>
                                <a:lnTo>
                                  <a:pt x="188" y="44"/>
                                </a:lnTo>
                                <a:lnTo>
                                  <a:pt x="188" y="25"/>
                                </a:lnTo>
                                <a:lnTo>
                                  <a:pt x="196" y="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25" name="Rectangle 9536"/>
                        <wps:cNvSpPr>
                          <a:spLocks noChangeAspect="1" noChangeArrowheads="1"/>
                        </wps:cNvSpPr>
                        <wps:spPr bwMode="auto">
                          <a:xfrm>
                            <a:off x="6262" y="1815"/>
                            <a:ext cx="128" cy="88"/>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6" name="Freeform 9537"/>
                        <wps:cNvSpPr>
                          <a:spLocks noChangeAspect="1" noEditPoints="1"/>
                        </wps:cNvSpPr>
                        <wps:spPr bwMode="auto">
                          <a:xfrm>
                            <a:off x="6258" y="1811"/>
                            <a:ext cx="136" cy="96"/>
                          </a:xfrm>
                          <a:custGeom>
                            <a:avLst/>
                            <a:gdLst>
                              <a:gd name="T0" fmla="*/ 0 w 136"/>
                              <a:gd name="T1" fmla="*/ 0 h 96"/>
                              <a:gd name="T2" fmla="*/ 136 w 136"/>
                              <a:gd name="T3" fmla="*/ 0 h 96"/>
                              <a:gd name="T4" fmla="*/ 136 w 136"/>
                              <a:gd name="T5" fmla="*/ 96 h 96"/>
                              <a:gd name="T6" fmla="*/ 0 w 136"/>
                              <a:gd name="T7" fmla="*/ 96 h 96"/>
                              <a:gd name="T8" fmla="*/ 0 w 136"/>
                              <a:gd name="T9" fmla="*/ 0 h 96"/>
                              <a:gd name="T10" fmla="*/ 8 w 136"/>
                              <a:gd name="T11" fmla="*/ 92 h 96"/>
                              <a:gd name="T12" fmla="*/ 4 w 136"/>
                              <a:gd name="T13" fmla="*/ 88 h 96"/>
                              <a:gd name="T14" fmla="*/ 132 w 136"/>
                              <a:gd name="T15" fmla="*/ 88 h 96"/>
                              <a:gd name="T16" fmla="*/ 128 w 136"/>
                              <a:gd name="T17" fmla="*/ 92 h 96"/>
                              <a:gd name="T18" fmla="*/ 128 w 136"/>
                              <a:gd name="T19" fmla="*/ 4 h 96"/>
                              <a:gd name="T20" fmla="*/ 132 w 136"/>
                              <a:gd name="T21" fmla="*/ 8 h 96"/>
                              <a:gd name="T22" fmla="*/ 4 w 136"/>
                              <a:gd name="T23" fmla="*/ 8 h 96"/>
                              <a:gd name="T24" fmla="*/ 8 w 136"/>
                              <a:gd name="T25" fmla="*/ 4 h 96"/>
                              <a:gd name="T26" fmla="*/ 8 w 136"/>
                              <a:gd name="T27" fmla="*/ 92 h 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6" h="96">
                                <a:moveTo>
                                  <a:pt x="0" y="0"/>
                                </a:moveTo>
                                <a:lnTo>
                                  <a:pt x="136" y="0"/>
                                </a:lnTo>
                                <a:lnTo>
                                  <a:pt x="136" y="96"/>
                                </a:lnTo>
                                <a:lnTo>
                                  <a:pt x="0" y="96"/>
                                </a:lnTo>
                                <a:lnTo>
                                  <a:pt x="0" y="0"/>
                                </a:lnTo>
                                <a:close/>
                                <a:moveTo>
                                  <a:pt x="8" y="92"/>
                                </a:moveTo>
                                <a:lnTo>
                                  <a:pt x="4" y="88"/>
                                </a:lnTo>
                                <a:lnTo>
                                  <a:pt x="132" y="88"/>
                                </a:lnTo>
                                <a:lnTo>
                                  <a:pt x="128" y="92"/>
                                </a:lnTo>
                                <a:lnTo>
                                  <a:pt x="128" y="4"/>
                                </a:lnTo>
                                <a:lnTo>
                                  <a:pt x="132" y="8"/>
                                </a:lnTo>
                                <a:lnTo>
                                  <a:pt x="4" y="8"/>
                                </a:lnTo>
                                <a:lnTo>
                                  <a:pt x="8" y="4"/>
                                </a:lnTo>
                                <a:lnTo>
                                  <a:pt x="8" y="9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27" name="Rectangle 9538"/>
                        <wps:cNvSpPr>
                          <a:spLocks noChangeAspect="1" noChangeArrowheads="1"/>
                        </wps:cNvSpPr>
                        <wps:spPr bwMode="auto">
                          <a:xfrm>
                            <a:off x="6346" y="1348"/>
                            <a:ext cx="16" cy="29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28" name="Freeform 9539"/>
                        <wps:cNvSpPr>
                          <a:spLocks noChangeAspect="1"/>
                        </wps:cNvSpPr>
                        <wps:spPr bwMode="auto">
                          <a:xfrm>
                            <a:off x="6167" y="1288"/>
                            <a:ext cx="363" cy="118"/>
                          </a:xfrm>
                          <a:custGeom>
                            <a:avLst/>
                            <a:gdLst>
                              <a:gd name="T0" fmla="*/ 363 w 363"/>
                              <a:gd name="T1" fmla="*/ 16 h 118"/>
                              <a:gd name="T2" fmla="*/ 5 w 363"/>
                              <a:gd name="T3" fmla="*/ 118 h 118"/>
                              <a:gd name="T4" fmla="*/ 0 w 363"/>
                              <a:gd name="T5" fmla="*/ 103 h 118"/>
                              <a:gd name="T6" fmla="*/ 358 w 363"/>
                              <a:gd name="T7" fmla="*/ 0 h 118"/>
                              <a:gd name="T8" fmla="*/ 363 w 363"/>
                              <a:gd name="T9" fmla="*/ 16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3" h="118">
                                <a:moveTo>
                                  <a:pt x="363" y="16"/>
                                </a:moveTo>
                                <a:lnTo>
                                  <a:pt x="5" y="118"/>
                                </a:lnTo>
                                <a:lnTo>
                                  <a:pt x="0" y="103"/>
                                </a:lnTo>
                                <a:lnTo>
                                  <a:pt x="358" y="0"/>
                                </a:lnTo>
                                <a:lnTo>
                                  <a:pt x="36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29" name="Freeform 9540"/>
                        <wps:cNvSpPr>
                          <a:spLocks noChangeAspect="1"/>
                        </wps:cNvSpPr>
                        <wps:spPr bwMode="auto">
                          <a:xfrm>
                            <a:off x="6142" y="1347"/>
                            <a:ext cx="64" cy="107"/>
                          </a:xfrm>
                          <a:custGeom>
                            <a:avLst/>
                            <a:gdLst>
                              <a:gd name="T0" fmla="*/ 9 w 64"/>
                              <a:gd name="T1" fmla="*/ 0 h 107"/>
                              <a:gd name="T2" fmla="*/ 64 w 64"/>
                              <a:gd name="T3" fmla="*/ 102 h 107"/>
                              <a:gd name="T4" fmla="*/ 55 w 64"/>
                              <a:gd name="T5" fmla="*/ 107 h 107"/>
                              <a:gd name="T6" fmla="*/ 0 w 64"/>
                              <a:gd name="T7" fmla="*/ 5 h 107"/>
                              <a:gd name="T8" fmla="*/ 9 w 64"/>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7">
                                <a:moveTo>
                                  <a:pt x="9" y="0"/>
                                </a:moveTo>
                                <a:lnTo>
                                  <a:pt x="64"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30" name="Freeform 9541"/>
                        <wps:cNvSpPr>
                          <a:spLocks noChangeAspect="1"/>
                        </wps:cNvSpPr>
                        <wps:spPr bwMode="auto">
                          <a:xfrm>
                            <a:off x="6191" y="1330"/>
                            <a:ext cx="64" cy="107"/>
                          </a:xfrm>
                          <a:custGeom>
                            <a:avLst/>
                            <a:gdLst>
                              <a:gd name="T0" fmla="*/ 9 w 64"/>
                              <a:gd name="T1" fmla="*/ 0 h 107"/>
                              <a:gd name="T2" fmla="*/ 64 w 64"/>
                              <a:gd name="T3" fmla="*/ 102 h 107"/>
                              <a:gd name="T4" fmla="*/ 55 w 64"/>
                              <a:gd name="T5" fmla="*/ 107 h 107"/>
                              <a:gd name="T6" fmla="*/ 0 w 64"/>
                              <a:gd name="T7" fmla="*/ 5 h 107"/>
                              <a:gd name="T8" fmla="*/ 9 w 64"/>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7">
                                <a:moveTo>
                                  <a:pt x="9" y="0"/>
                                </a:moveTo>
                                <a:lnTo>
                                  <a:pt x="64"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31" name="Freeform 9542"/>
                        <wps:cNvSpPr>
                          <a:spLocks noChangeAspect="1"/>
                        </wps:cNvSpPr>
                        <wps:spPr bwMode="auto">
                          <a:xfrm>
                            <a:off x="6245" y="1319"/>
                            <a:ext cx="65" cy="107"/>
                          </a:xfrm>
                          <a:custGeom>
                            <a:avLst/>
                            <a:gdLst>
                              <a:gd name="T0" fmla="*/ 9 w 65"/>
                              <a:gd name="T1" fmla="*/ 0 h 107"/>
                              <a:gd name="T2" fmla="*/ 65 w 65"/>
                              <a:gd name="T3" fmla="*/ 102 h 107"/>
                              <a:gd name="T4" fmla="*/ 55 w 65"/>
                              <a:gd name="T5" fmla="*/ 107 h 107"/>
                              <a:gd name="T6" fmla="*/ 0 w 65"/>
                              <a:gd name="T7" fmla="*/ 5 h 107"/>
                              <a:gd name="T8" fmla="*/ 9 w 65"/>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7">
                                <a:moveTo>
                                  <a:pt x="9" y="0"/>
                                </a:moveTo>
                                <a:lnTo>
                                  <a:pt x="65"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32" name="Freeform 9543"/>
                        <wps:cNvSpPr>
                          <a:spLocks noChangeAspect="1"/>
                        </wps:cNvSpPr>
                        <wps:spPr bwMode="auto">
                          <a:xfrm>
                            <a:off x="6492" y="1243"/>
                            <a:ext cx="65" cy="107"/>
                          </a:xfrm>
                          <a:custGeom>
                            <a:avLst/>
                            <a:gdLst>
                              <a:gd name="T0" fmla="*/ 10 w 65"/>
                              <a:gd name="T1" fmla="*/ 0 h 107"/>
                              <a:gd name="T2" fmla="*/ 65 w 65"/>
                              <a:gd name="T3" fmla="*/ 102 h 107"/>
                              <a:gd name="T4" fmla="*/ 56 w 65"/>
                              <a:gd name="T5" fmla="*/ 107 h 107"/>
                              <a:gd name="T6" fmla="*/ 0 w 65"/>
                              <a:gd name="T7" fmla="*/ 5 h 107"/>
                              <a:gd name="T8" fmla="*/ 10 w 65"/>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7">
                                <a:moveTo>
                                  <a:pt x="10" y="0"/>
                                </a:moveTo>
                                <a:lnTo>
                                  <a:pt x="65" y="102"/>
                                </a:lnTo>
                                <a:lnTo>
                                  <a:pt x="56" y="107"/>
                                </a:lnTo>
                                <a:lnTo>
                                  <a:pt x="0" y="5"/>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33" name="Freeform 9544"/>
                        <wps:cNvSpPr>
                          <a:spLocks noChangeAspect="1"/>
                        </wps:cNvSpPr>
                        <wps:spPr bwMode="auto">
                          <a:xfrm>
                            <a:off x="6450" y="1255"/>
                            <a:ext cx="64" cy="108"/>
                          </a:xfrm>
                          <a:custGeom>
                            <a:avLst/>
                            <a:gdLst>
                              <a:gd name="T0" fmla="*/ 9 w 64"/>
                              <a:gd name="T1" fmla="*/ 0 h 108"/>
                              <a:gd name="T2" fmla="*/ 64 w 64"/>
                              <a:gd name="T3" fmla="*/ 103 h 108"/>
                              <a:gd name="T4" fmla="*/ 55 w 64"/>
                              <a:gd name="T5" fmla="*/ 108 h 108"/>
                              <a:gd name="T6" fmla="*/ 0 w 64"/>
                              <a:gd name="T7" fmla="*/ 6 h 108"/>
                              <a:gd name="T8" fmla="*/ 9 w 64"/>
                              <a:gd name="T9" fmla="*/ 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8">
                                <a:moveTo>
                                  <a:pt x="9" y="0"/>
                                </a:moveTo>
                                <a:lnTo>
                                  <a:pt x="64" y="103"/>
                                </a:lnTo>
                                <a:lnTo>
                                  <a:pt x="55" y="108"/>
                                </a:lnTo>
                                <a:lnTo>
                                  <a:pt x="0" y="6"/>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34" name="Freeform 9545"/>
                        <wps:cNvSpPr>
                          <a:spLocks noChangeAspect="1"/>
                        </wps:cNvSpPr>
                        <wps:spPr bwMode="auto">
                          <a:xfrm>
                            <a:off x="6410" y="1269"/>
                            <a:ext cx="65" cy="108"/>
                          </a:xfrm>
                          <a:custGeom>
                            <a:avLst/>
                            <a:gdLst>
                              <a:gd name="T0" fmla="*/ 10 w 65"/>
                              <a:gd name="T1" fmla="*/ 0 h 108"/>
                              <a:gd name="T2" fmla="*/ 65 w 65"/>
                              <a:gd name="T3" fmla="*/ 103 h 108"/>
                              <a:gd name="T4" fmla="*/ 56 w 65"/>
                              <a:gd name="T5" fmla="*/ 108 h 108"/>
                              <a:gd name="T6" fmla="*/ 0 w 65"/>
                              <a:gd name="T7" fmla="*/ 6 h 108"/>
                              <a:gd name="T8" fmla="*/ 10 w 65"/>
                              <a:gd name="T9" fmla="*/ 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8">
                                <a:moveTo>
                                  <a:pt x="10" y="0"/>
                                </a:moveTo>
                                <a:lnTo>
                                  <a:pt x="65" y="103"/>
                                </a:lnTo>
                                <a:lnTo>
                                  <a:pt x="56" y="108"/>
                                </a:lnTo>
                                <a:lnTo>
                                  <a:pt x="0" y="6"/>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5AAA7" id="Group 9527" o:spid="_x0000_s1026" style="position:absolute;margin-left:284.4pt;margin-top:1.75pt;width:17.2pt;height:32.5pt;z-index:251685888" coordorigin="6142,1243" coordsize="41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">
                <o:lock v:ext="edit" aspectratio="t"/>
                <v:rect id="Rectangle 9528" o:spid="_x0000_s1027" style="position:absolute;left:6222;top:1681;width:22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T+cQA&#10;AADdAAAADwAAAGRycy9kb3ducmV2LnhtbESPW2vCQBSE3wv9D8sR+lY3GgkluooUenkrXujzIXtM&#10;otmzYfeo6b/vCoKPw8x8wyxWg+vUhUJsPRuYjDNQxJW3LdcG9ruP1zdQUZAtdp7JwB9FWC2fnxZY&#10;Wn/lDV22UqsE4ViigUakL7WOVUMO49j3xMk7+OBQkgy1tgGvCe46Pc2yQjtsOS002NN7Q9Vpe3YG&#10;9K4Icspn+XEjcbp258+vn+rXmJfRsJ6DEhrkEb63v62BPJsUcHu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jE/nEAAAA3QAAAA8AAAAAAAAAAAAAAAAAmAIAAGRycy9k&#10;b3ducmV2LnhtbFBLBQYAAAAABAAEAPUAAACJAwAAAAA=&#10;" fillcolor="silver" stroked="f">
                  <o:lock v:ext="edit" aspectratio="t"/>
                </v:rect>
                <v:shape id="Freeform 9529" o:spid="_x0000_s1028" style="position:absolute;left:6444;top:1608;width:74;height:415;visibility:visible;mso-wrap-style:square;v-text-anchor:top" coordsize="7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bWsMA&#10;AADdAAAADwAAAGRycy9kb3ducmV2LnhtbESPQWvCQBSE7wX/w/IK3urGirVEV9EWpccapedH9pmE&#10;Zt+G7Kuu/94tCB6HmfmGWayia9WZ+tB4NjAeZaCIS28brgwcD9uXd1BBkC22nsnAlQKsloOnBebW&#10;X3hP50IqlSAccjRQi3S51qGsyWEY+Y44eSffO5Qk+0rbHi8J7lr9mmVv2mHDaaHGjj5qKn+LP2dg&#10;1kZdCe7KT7lOf3Cji3X8LowZPsf1HJRQlEf43v6yBibZeAb/b9IT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8bWsMAAADdAAAADwAAAAAAAAAAAAAAAACYAgAAZHJzL2Rv&#10;d25yZXYueG1sUEsFBgAAAAAEAAQA9QAAAIgDAAAAAA==&#10;" path="m,73l74,r,341l,415,,73xe" fillcolor="#9a9a9a" stroked="f">
                  <v:path arrowok="t" o:connecttype="custom" o:connectlocs="0,73;74,0;74,341;0,415;0,73" o:connectangles="0,0,0,0,0"/>
                  <o:lock v:ext="edit" aspectratio="t"/>
                </v:shape>
                <v:shape id="Freeform 9530" o:spid="_x0000_s1029" style="position:absolute;left:6222;top:1608;width:296;height:73;visibility:visible;mso-wrap-style:square;v-text-anchor:top" coordsize="2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T9cQA&#10;AADdAAAADwAAAGRycy9kb3ducmV2LnhtbERPz2vCMBS+D/wfwhO8jDVVh0jXKCKMbXoYUy+7PZpn&#10;09m8lCRq/e/NQdjx4/tdLnvbigv50DhWMM5yEMSV0w3XCg7795c5iBCRNbaOScGNAiwXg6cSC+2u&#10;/EOXXaxFCuFQoAITY1dIGSpDFkPmOuLEHZ23GBP0tdQerynctnKS5zNpseHUYLCjtaHqtDtbBVv/&#10;e/j627/eps2Hr595czSnybdSo2G/egMRqY//4of7UyuY5uM0N71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UU/XEAAAA3QAAAA8AAAAAAAAAAAAAAAAAmAIAAGRycy9k&#10;b3ducmV2LnhtbFBLBQYAAAAABAAEAPUAAACJAwAAAAA=&#10;" path="m,73l74,,296,,222,73,,73xe" fillcolor="#ccc" stroked="f">
                  <v:path arrowok="t" o:connecttype="custom" o:connectlocs="0,73;74,0;296,0;222,73;0,73" o:connectangles="0,0,0,0,0"/>
                  <o:lock v:ext="edit" aspectratio="t"/>
                </v:shape>
                <v:shape id="Freeform 9531" o:spid="_x0000_s1030" style="position:absolute;left:6218;top:1604;width:304;height:423;visibility:visible;mso-wrap-style:square;v-text-anchor:top" coordsize="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Ty8QA&#10;AADdAAAADwAAAGRycy9kb3ducmV2LnhtbESPT2sCMRTE74V+h/AK3mrWCqWuRmmLghcL/sPrY/Pc&#10;LG5eliSu8dubQqHHYWZ+w8wWybaiJx8axwpGwwIEceV0w7WCw371+gEiRGSNrWNScKcAi/nz0wxL&#10;7W68pX4Xa5EhHEpUYGLsSilDZchiGLqOOHtn5y3GLH0ttcdbhttWvhXFu7TYcF4w2NG3oeqyu1oF&#10;Z5l+tj2nvtp8+XBaH5ebYJZKDV7S5xREpBT/w3/ttVYwLkYT+H2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08vEAAAA3QAAAA8AAAAAAAAAAAAAAAAAmAIAAGRycy9k&#10;b3ducmV2LnhtbFBLBQYAAAAABAAEAPUAAACJAwAAAAA=&#10;" path="m,76l77,,304,r,347l228,423,,423,,76xm8,419l4,415r222,l224,417r74,-74l296,345,296,4r4,4l78,8,81,7,7,80,8,77r,342xm4,73r222,l224,75,298,1r5,6l228,81,4,81r,-8xm230,77r,342l222,419r,-342l230,77xe" fillcolor="black" strokeweight="0">
                  <v:path arrowok="t" o:connecttype="custom" o:connectlocs="0,76;77,0;304,0;304,347;228,423;0,423;0,76;8,419;4,415;226,415;224,417;298,343;296,345;296,4;300,8;78,8;81,7;7,80;8,77;8,419;4,73;226,73;224,75;298,1;303,7;228,81;4,81;4,73;230,77;230,419;222,419;222,77;230,77" o:connectangles="0,0,0,0,0,0,0,0,0,0,0,0,0,0,0,0,0,0,0,0,0,0,0,0,0,0,0,0,0,0,0,0,0"/>
                  <o:lock v:ext="edit" aspectratio="t" verticies="t"/>
                </v:shape>
                <v:rect id="Rectangle 9532" o:spid="_x0000_s1031" style="position:absolute;left:6222;top:1756;width:18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kq8EA&#10;AADdAAAADwAAAGRycy9kb3ducmV2LnhtbERPS2vCQBC+C/0PyxR6042JSImuIoW23sQHPQ/ZMYlm&#10;Z8PuqOm/dw+FHj++93I9uE7dKcTWs4HpJANFXHnbcm3gdPwcv4OKgmyx80wGfinCevUyWmJp/YP3&#10;dD9IrVIIxxINNCJ9qXWsGnIYJ74nTtzZB4eSYKi1DfhI4a7TeZbNtcOWU0ODPX00VF0PN2dAH+dB&#10;rsWsuOwl5ht3+/reVT/GvL0OmwUooUH+xX/urTVQZHnan96kJ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q5KvBAAAA3QAAAA8AAAAAAAAAAAAAAAAAmAIAAGRycy9kb3du&#10;cmV2LnhtbFBLBQYAAAAABAAEAPUAAACGAwAAAAA=&#10;" fillcolor="silver" stroked="f">
                  <o:lock v:ext="edit" aspectratio="t"/>
                </v:rect>
                <v:shape id="Freeform 9533" o:spid="_x0000_s1032" style="position:absolute;left:6410;top:1735;width:20;height:40;visibility:visible;mso-wrap-style:square;v-text-anchor:top" coordsize="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lesUA&#10;AADdAAAADwAAAGRycy9kb3ducmV2LnhtbESPwWrDMBBE74H+g9hCb4nsuBTXjRJKIFAIPdQN9LpY&#10;W9vEWhlJjpy/jwKFHoeZecNsdrMZxIWc7y0ryFcZCOLG6p5bBafvw7IE4QOyxsEyKbiSh932YbHB&#10;StvIX3SpQysShH2FCroQxkpK33Rk0K/sSJy8X+sMhiRdK7XDmOBmkOsse5EGe04LHY6076g515NR&#10;gHV0x8+pL8pYvD5Pp/LnnMdCqafH+f0NRKA5/If/2h9aQZGtc7i/S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6V6xQAAAN0AAAAPAAAAAAAAAAAAAAAAAJgCAABkcnMv&#10;ZG93bnJldi54bWxQSwUGAAAAAAQABAD1AAAAigMAAAAA&#10;" path="m,21l20,r,20l,40,,21xe" fillcolor="#9a9a9a" stroked="f">
                  <v:path arrowok="t" o:connecttype="custom" o:connectlocs="0,21;20,0;20,20;0,40;0,21" o:connectangles="0,0,0,0,0"/>
                  <o:lock v:ext="edit" aspectratio="t"/>
                </v:shape>
                <v:shape id="Freeform 9534" o:spid="_x0000_s1033" style="position:absolute;left:6222;top:1735;width:208;height:21;visibility:visible;mso-wrap-style:square;v-text-anchor:top" coordsize="2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VaMQA&#10;AADdAAAADwAAAGRycy9kb3ducmV2LnhtbESPQYvCMBSE78L+h/AWvGlqBZFqlEVQPAl2RfT2aN42&#10;xealNNF299cbYcHjMDPfMMt1b2vxoNZXjhVMxgkI4sLpiksFp+/taA7CB2SNtWNS8Ese1quPwRIz&#10;7To+0iMPpYgQ9hkqMCE0mZS+MGTRj11DHL0f11oMUbal1C12EW5rmSbJTFqsOC4YbGhjqLjld6ug&#10;w86a9D7f7S9/+ny4Tjb15ZYrNfzsvxYgAvXhHf5v77WCaZJO4fU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FWjEAAAA3QAAAA8AAAAAAAAAAAAAAAAAmAIAAGRycy9k&#10;b3ducmV2LnhtbFBLBQYAAAAABAAEAPUAAACJAwAAAAA=&#10;" path="m,21l21,,208,,188,21,,21xe" fillcolor="#ccc" stroked="f">
                  <v:path arrowok="t" o:connecttype="custom" o:connectlocs="0,21;21,0;208,0;188,21;0,21" o:connectangles="0,0,0,0,0"/>
                  <o:lock v:ext="edit" aspectratio="t"/>
                </v:shape>
                <v:shape id="Freeform 9535" o:spid="_x0000_s1034" style="position:absolute;left:6218;top:1731;width:216;height:48;visibility:visible;mso-wrap-style:square;v-text-anchor:top" coordsize="2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zj8YA&#10;AADdAAAADwAAAGRycy9kb3ducmV2LnhtbESP0WrCQBRE3wv+w3KFvhTdaKNIdBUtFXwKNO0H3GZv&#10;s8Hs3ZBdTdqvdwWhj8PMnGE2u8E24kqdrx0rmE0TEMSl0zVXCr4+j5MVCB+QNTaOScEvedhtR08b&#10;zLTr+YOuRahEhLDPUIEJoc2k9KUhi37qWuLo/bjOYoiyq6TusI9w28h5kiylxZrjgsGW3gyV5+Ji&#10;FRzzflYs8sV+lb+k+v3blIf0zyv1PB72axCBhvAffrRPWsFrMk/h/iY+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8zj8YAAADdAAAADwAAAAAAAAAAAAAAAACYAgAAZHJz&#10;L2Rvd25yZXYueG1sUEsFBgAAAAAEAAQA9QAAAIsDAAAAAA==&#10;" path="m,24l24,,216,r,25l193,48,,48,,24xm8,44l4,40r188,l189,42,210,21r-2,3l208,4r4,4l25,8,28,7,7,28,8,25r,19xm4,21r188,l189,23,210,2r5,5l193,29,4,29r,-8xm196,25r,19l188,44r,-19l196,25xe" fillcolor="black" strokeweight="0">
                  <v:path arrowok="t" o:connecttype="custom" o:connectlocs="0,24;24,0;216,0;216,25;193,48;0,48;0,24;8,44;4,40;192,40;189,42;210,21;208,24;208,4;212,8;25,8;28,7;7,28;8,25;8,44;4,21;192,21;189,23;210,2;215,7;193,29;4,29;4,21;196,25;196,44;188,44;188,25;196,25" o:connectangles="0,0,0,0,0,0,0,0,0,0,0,0,0,0,0,0,0,0,0,0,0,0,0,0,0,0,0,0,0,0,0,0,0"/>
                  <o:lock v:ext="edit" aspectratio="t" verticies="t"/>
                </v:shape>
                <v:rect id="Rectangle 9536" o:spid="_x0000_s1035" style="position:absolute;left:6262;top:1815;width:12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Oe8gA&#10;AADdAAAADwAAAGRycy9kb3ducmV2LnhtbESPQWvCQBSE74L/YXmCF6kblUqbuoooARGUNrYFb4/s&#10;axLMvg3Z1cR/3y0UPA4z8w2zWHWmEjdqXGlZwWQcgSDOrC45V/B5Sp5eQDiPrLGyTAru5GC17PcW&#10;GGvb8gfdUp+LAGEXo4LC+zqW0mUFGXRjWxMH78c2Bn2QTS51g22Am0pOo2guDZYcFgqsaVNQdkmv&#10;RsEp2Z/b4+v8cC5HX9v3PDl8p2ut1HDQrd9AeOr8I/zf3mkFs2j6DH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E57yAAAAN0AAAAPAAAAAAAAAAAAAAAAAJgCAABk&#10;cnMvZG93bnJldi54bWxQSwUGAAAAAAQABAD1AAAAjQMAAAAA&#10;" fillcolor="#036" stroked="f">
                  <o:lock v:ext="edit" aspectratio="t"/>
                </v:rect>
                <v:shape id="Freeform 9537" o:spid="_x0000_s1036" style="position:absolute;left:6258;top:1811;width:136;height:96;visibility:visible;mso-wrap-style:square;v-text-anchor:top" coordsize="1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I68QA&#10;AADdAAAADwAAAGRycy9kb3ducmV2LnhtbESPX2vCQBDE3wt+h2MF3+pFLSLRU7RQ8MFS6r/nJbcm&#10;wdxeyK2a9NP3CgUfh5n5DbNYta5Sd2pC6dnAaJiAIs68LTk3cDx8vM5ABUG2WHkmAx0FWC17LwtM&#10;rX/wN933kqsI4ZCigUKkTrUOWUEOw9DXxNG7+MahRNnk2jb4iHBX6XGSTLXDkuNCgTW9F5Rd9zdn&#10;4GC/rjPJ5HQ7d/S2w07oZ/NpzKDfrueghFp5hv/bW2tgkoyn8PcmP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SOvEAAAA3QAAAA8AAAAAAAAAAAAAAAAAmAIAAGRycy9k&#10;b3ducmV2LnhtbFBLBQYAAAAABAAEAPUAAACJAwAAAAA=&#10;" path="m,l136,r,96l,96,,xm8,92l4,88r128,l128,92r,-88l132,8,4,8,8,4r,88xe" fillcolor="black" strokeweight="0">
                  <v:path arrowok="t" o:connecttype="custom" o:connectlocs="0,0;136,0;136,96;0,96;0,0;8,92;4,88;132,88;128,92;128,4;132,8;4,8;8,4;8,92" o:connectangles="0,0,0,0,0,0,0,0,0,0,0,0,0,0"/>
                  <o:lock v:ext="edit" aspectratio="t" verticies="t"/>
                </v:shape>
                <v:rect id="Rectangle 9538" o:spid="_x0000_s1037" style="position:absolute;left:6346;top:1348;width:1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T2sQA&#10;AADdAAAADwAAAGRycy9kb3ducmV2LnhtbESPzarCMBSE94LvEI7gTlMrqFSjXBTlcl35s3B5aI5t&#10;r81JaaJWn94IgsthZr5hZovGlOJGtSssKxj0IxDEqdUFZwqOh3VvAsJ5ZI2lZVLwIAeLebs1w0Tb&#10;O+/otveZCBB2CSrIva8SKV2ak0HXtxVx8M62NuiDrDOpa7wHuCllHEUjabDgsJBjRcuc0sv+ahSc&#10;tvHwYjcyc8+1Pa/+xv+P9PRUqttpfqYgPDX+G/60f7WCYRSP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09rEAAAA3QAAAA8AAAAAAAAAAAAAAAAAmAIAAGRycy9k&#10;b3ducmV2LnhtbFBLBQYAAAAABAAEAPUAAACJAwAAAAA=&#10;" fillcolor="black" strokeweight="0">
                  <v:stroke joinstyle="round"/>
                  <o:lock v:ext="edit" aspectratio="t"/>
                </v:rect>
                <v:shape id="Freeform 9539" o:spid="_x0000_s1038" style="position:absolute;left:6167;top:1288;width:363;height:118;visibility:visible;mso-wrap-style:square;v-text-anchor:top" coordsize="36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pysUA&#10;AADdAAAADwAAAGRycy9kb3ducmV2LnhtbERPy2rCQBTdF/yH4QpuSjPRSg3RUTTS4qLQagW3l8zN&#10;AzN3QmbU1K93FoUuD+e9WPWmEVfqXG1ZwTiKQRDnVtdcKjj+vL8kIJxH1thYJgW/5GC1HDwtMNX2&#10;xnu6HnwpQgi7FBVU3replC6vyKCLbEscuMJ2Bn2AXSl1h7cQbho5ieM3abDm0FBhS1lF+flwMQrO&#10;31/FNLlvtrzZf2Yfp5l8nmWFUqNhv56D8NT7f/Gfe6cVvMaTMDe8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inKxQAAAN0AAAAPAAAAAAAAAAAAAAAAAJgCAABkcnMv&#10;ZG93bnJldi54bWxQSwUGAAAAAAQABAD1AAAAigMAAAAA&#10;" path="m363,16l5,118,,103,358,r5,16xe" fillcolor="black" strokeweight="0">
                  <v:path arrowok="t" o:connecttype="custom" o:connectlocs="363,16;5,118;0,103;358,0;363,16" o:connectangles="0,0,0,0,0"/>
                  <o:lock v:ext="edit" aspectratio="t"/>
                </v:shape>
                <v:shape id="Freeform 9540" o:spid="_x0000_s1039" style="position:absolute;left:6142;top:1347;width:64;height:107;visibility:visible;mso-wrap-style:square;v-text-anchor:top" coordsize="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0gMYA&#10;AADdAAAADwAAAGRycy9kb3ducmV2LnhtbESPQWvCQBSE7wX/w/KE3uquKUobXaWUFoRSNFF6fmSf&#10;STD7NmQ3Mf33bkHocZiZb5j1drSNGKjztWMN85kCQVw4U3Op4XT8fHoB4QOywcYxafglD9vN5GGN&#10;qXFXzmjIQykihH2KGqoQ2lRKX1Rk0c9cSxy9s+sshii7UpoOrxFuG5kotZQWa44LFbb0XlFxyXur&#10;wR/O6vtnt9jv6ZSpj8Oxb+dfvdaP0/FtBSLQGP7D9/bOaHhWySv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T0gMYAAADdAAAADwAAAAAAAAAAAAAAAACYAgAAZHJz&#10;L2Rvd25yZXYueG1sUEsFBgAAAAAEAAQA9QAAAIsDAAAAAA==&#10;" path="m9,l64,102r-9,5l,5,9,xe" fillcolor="black" strokeweight="0">
                  <v:path arrowok="t" o:connecttype="custom" o:connectlocs="9,0;64,102;55,107;0,5;9,0" o:connectangles="0,0,0,0,0"/>
                  <o:lock v:ext="edit" aspectratio="t"/>
                </v:shape>
                <v:shape id="Freeform 9541" o:spid="_x0000_s1040" style="position:absolute;left:6191;top:1330;width:64;height:107;visibility:visible;mso-wrap-style:square;v-text-anchor:top" coordsize="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LwMIA&#10;AADdAAAADwAAAGRycy9kb3ducmV2LnhtbERPW2vCMBR+H/gfwhF8m0lXNkY1FpEJggyv7PnQHNti&#10;c1KatNZ/vzwM9vjx3Zf5aBsxUOdrxxqSuQJBXDhTc6nhetm+foLwAdlg45g0PMlDvpq8LDEz7sEn&#10;Gs6hFDGEfYYaqhDaTEpfVGTRz11LHLmb6yyGCLtSmg4fMdw28k2pD2mx5thQYUubior7ubca/PGm&#10;vn9274cDXU/q63jp22Tfaz2bjusFiEBj+Bf/uXdGQ6rSuD++i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8vAwgAAAN0AAAAPAAAAAAAAAAAAAAAAAJgCAABkcnMvZG93&#10;bnJldi54bWxQSwUGAAAAAAQABAD1AAAAhwMAAAAA&#10;" path="m9,l64,102r-9,5l,5,9,xe" fillcolor="black" strokeweight="0">
                  <v:path arrowok="t" o:connecttype="custom" o:connectlocs="9,0;64,102;55,107;0,5;9,0" o:connectangles="0,0,0,0,0"/>
                  <o:lock v:ext="edit" aspectratio="t"/>
                </v:shape>
                <v:shape id="Freeform 9542" o:spid="_x0000_s1041" style="position:absolute;left:6245;top:1319;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26ccA&#10;AADdAAAADwAAAGRycy9kb3ducmV2LnhtbESPUUvDQBCE3wX/w7GCL8VeaouW2GsRoVopCCYq+Lbk&#10;1lwwtxdy2zb9916h4OMwM98wi9XgW7WnPjaBDUzGGSjiKtiGawMf5fpmDioKssU2MBk4UoTV8vJi&#10;gbkNB36nfSG1ShCOORpwIl2udawceYzj0BEn7yf0HiXJvta2x0OC+1bfZtmd9thwWnDY0ZOj6rfY&#10;eQOfL2/z593rTNZYuPvu69tuy5EYc301PD6AEhrkP3xub6yBaTadwOlNeg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M9unHAAAA3QAAAA8AAAAAAAAAAAAAAAAAmAIAAGRy&#10;cy9kb3ducmV2LnhtbFBLBQYAAAAABAAEAPUAAACMAwAAAAA=&#10;" path="m9,l65,102r-10,5l,5,9,xe" fillcolor="black" strokeweight="0">
                  <v:path arrowok="t" o:connecttype="custom" o:connectlocs="9,0;65,102;55,107;0,5;9,0" o:connectangles="0,0,0,0,0"/>
                  <o:lock v:ext="edit" aspectratio="t"/>
                </v:shape>
                <v:shape id="Freeform 9543" o:spid="_x0000_s1042" style="position:absolute;left:6492;top:124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onscA&#10;AADdAAAADwAAAGRycy9kb3ducmV2LnhtbESPUUvDQBCE3wX/w7GCL9JebEVL7LWIUK0UBJO24NuS&#10;W3PB3F7Ibdv033uC4OMwM98w8+XgW3WkPjaBDdyOM1DEVbAN1wa25Wo0AxUF2WIbmAycKcJycXkx&#10;x9yGE3/QsZBaJQjHHA04kS7XOlaOPMZx6IiT9xV6j5JkX2vb4ynBfasnWXavPTacFhx29Oyo+i4O&#10;3sDu9X32cni7kxUW7qHbf9pNeSPGXF8NT4+ghAb5D/+119bANJtO4PdNeg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eaJ7HAAAA3QAAAA8AAAAAAAAAAAAAAAAAmAIAAGRy&#10;cy9kb3ducmV2LnhtbFBLBQYAAAAABAAEAPUAAACMAwAAAAA=&#10;" path="m10,l65,102r-9,5l,5,10,xe" fillcolor="black" strokeweight="0">
                  <v:path arrowok="t" o:connecttype="custom" o:connectlocs="10,0;65,102;56,107;0,5;10,0" o:connectangles="0,0,0,0,0"/>
                  <o:lock v:ext="edit" aspectratio="t"/>
                </v:shape>
                <v:shape id="Freeform 9544" o:spid="_x0000_s1043" style="position:absolute;left:6450;top:1255;width:64;height:108;visibility:visible;mso-wrap-style:square;v-text-anchor:top" coordsize="6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B8UA&#10;AADdAAAADwAAAGRycy9kb3ducmV2LnhtbESPT2sCMRTE70K/Q3gFb5q1W9qyGqUVBE/Ff/T8unlu&#10;1m5ewibq6qc3QsHjMDO/YSazzjbiRG2oHSsYDTMQxKXTNVcKdtvF4ANEiMgaG8ek4EIBZtOn3gQL&#10;7c68ptMmViJBOBSowMToCylDachiGDpPnLy9ay3GJNtK6hbPCW4b+ZJlb9JizWnBoKe5ofJvc7QK&#10;Vr/r/HX04+Vy//2+Ky9fB238Van+c/c5BhGpi4/wf3upFeRZnsP9TX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IAHxQAAAN0AAAAPAAAAAAAAAAAAAAAAAJgCAABkcnMv&#10;ZG93bnJldi54bWxQSwUGAAAAAAQABAD1AAAAigMAAAAA&#10;" path="m9,l64,103r-9,5l,6,9,xe" fillcolor="black" strokeweight="0">
                  <v:path arrowok="t" o:connecttype="custom" o:connectlocs="9,0;64,103;55,108;0,6;9,0" o:connectangles="0,0,0,0,0"/>
                  <o:lock v:ext="edit" aspectratio="t"/>
                </v:shape>
                <v:shape id="Freeform 9545" o:spid="_x0000_s1044" style="position:absolute;left:6410;top:1269;width:65;height:108;visibility:visible;mso-wrap-style:square;v-text-anchor:top" coordsize="6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x8UA&#10;AADdAAAADwAAAGRycy9kb3ducmV2LnhtbESPQYvCMBSE74L/IbyFvYimWhHpGkUEwUNhUYvnt82z&#10;Ldu81CZq11+/EQSPw8x8wyxWnanFjVpXWVYwHkUgiHOrKy4UZMftcA7CeWSNtWVS8EcOVst+b4GJ&#10;tnfe0+3gCxEg7BJUUHrfJFK6vCSDbmQb4uCdbWvQB9kWUrd4D3BTy0kUzaTBisNCiQ1tSsp/D1ej&#10;ID0bTC9Z9nP6TtPH2lwGj3gzUOrzo1t/gfDU+Xf41d5pBXEUT+H5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b/HxQAAAN0AAAAPAAAAAAAAAAAAAAAAAJgCAABkcnMv&#10;ZG93bnJldi54bWxQSwUGAAAAAAQABAD1AAAAigMAAAAA&#10;" path="m10,l65,103r-9,5l,6,10,xe" fillcolor="black" strokeweight="0">
                  <v:path arrowok="t" o:connecttype="custom" o:connectlocs="10,0;65,103;56,108;0,6;10,0" o:connectangles="0,0,0,0,0"/>
                  <o:lock v:ext="edit" aspectratio="t"/>
                </v:shape>
              </v:group>
            </w:pict>
          </mc:Fallback>
        </mc:AlternateContent>
      </w:r>
      <w:r w:rsidRPr="00812B25">
        <w:rPr>
          <w:noProof/>
          <w:lang w:eastAsia="zh-CN"/>
        </w:rPr>
        <mc:AlternateContent>
          <mc:Choice Requires="wpg">
            <w:drawing>
              <wp:anchor distT="0" distB="0" distL="114300" distR="114300" simplePos="0" relativeHeight="251684864" behindDoc="0" locked="0" layoutInCell="1" allowOverlap="1" wp14:anchorId="2D47B528" wp14:editId="32FD8823">
                <wp:simplePos x="0" y="0"/>
                <wp:positionH relativeFrom="column">
                  <wp:posOffset>2816860</wp:posOffset>
                </wp:positionH>
                <wp:positionV relativeFrom="paragraph">
                  <wp:posOffset>35560</wp:posOffset>
                </wp:positionV>
                <wp:extent cx="218440" cy="412750"/>
                <wp:effectExtent l="0" t="0" r="10160" b="25400"/>
                <wp:wrapNone/>
                <wp:docPr id="8084" name="Group 95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8440" cy="412750"/>
                          <a:chOff x="6142" y="1243"/>
                          <a:chExt cx="415" cy="784"/>
                        </a:xfrm>
                      </wpg:grpSpPr>
                      <wps:wsp>
                        <wps:cNvPr id="8085" name="Rectangle 9509"/>
                        <wps:cNvSpPr>
                          <a:spLocks noChangeAspect="1" noChangeArrowheads="1"/>
                        </wps:cNvSpPr>
                        <wps:spPr bwMode="auto">
                          <a:xfrm>
                            <a:off x="6222" y="1681"/>
                            <a:ext cx="222" cy="3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6" name="Freeform 9510"/>
                        <wps:cNvSpPr>
                          <a:spLocks noChangeAspect="1"/>
                        </wps:cNvSpPr>
                        <wps:spPr bwMode="auto">
                          <a:xfrm>
                            <a:off x="6444" y="1608"/>
                            <a:ext cx="74" cy="415"/>
                          </a:xfrm>
                          <a:custGeom>
                            <a:avLst/>
                            <a:gdLst>
                              <a:gd name="T0" fmla="*/ 0 w 74"/>
                              <a:gd name="T1" fmla="*/ 73 h 415"/>
                              <a:gd name="T2" fmla="*/ 74 w 74"/>
                              <a:gd name="T3" fmla="*/ 0 h 415"/>
                              <a:gd name="T4" fmla="*/ 74 w 74"/>
                              <a:gd name="T5" fmla="*/ 341 h 415"/>
                              <a:gd name="T6" fmla="*/ 0 w 74"/>
                              <a:gd name="T7" fmla="*/ 415 h 415"/>
                              <a:gd name="T8" fmla="*/ 0 w 74"/>
                              <a:gd name="T9" fmla="*/ 73 h 4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415">
                                <a:moveTo>
                                  <a:pt x="0" y="73"/>
                                </a:moveTo>
                                <a:lnTo>
                                  <a:pt x="74" y="0"/>
                                </a:lnTo>
                                <a:lnTo>
                                  <a:pt x="74" y="341"/>
                                </a:lnTo>
                                <a:lnTo>
                                  <a:pt x="0" y="415"/>
                                </a:lnTo>
                                <a:lnTo>
                                  <a:pt x="0" y="73"/>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7" name="Freeform 9511"/>
                        <wps:cNvSpPr>
                          <a:spLocks noChangeAspect="1"/>
                        </wps:cNvSpPr>
                        <wps:spPr bwMode="auto">
                          <a:xfrm>
                            <a:off x="6222" y="1608"/>
                            <a:ext cx="296" cy="73"/>
                          </a:xfrm>
                          <a:custGeom>
                            <a:avLst/>
                            <a:gdLst>
                              <a:gd name="T0" fmla="*/ 0 w 296"/>
                              <a:gd name="T1" fmla="*/ 73 h 73"/>
                              <a:gd name="T2" fmla="*/ 74 w 296"/>
                              <a:gd name="T3" fmla="*/ 0 h 73"/>
                              <a:gd name="T4" fmla="*/ 296 w 296"/>
                              <a:gd name="T5" fmla="*/ 0 h 73"/>
                              <a:gd name="T6" fmla="*/ 222 w 296"/>
                              <a:gd name="T7" fmla="*/ 73 h 73"/>
                              <a:gd name="T8" fmla="*/ 0 w 296"/>
                              <a:gd name="T9" fmla="*/ 73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 h="73">
                                <a:moveTo>
                                  <a:pt x="0" y="73"/>
                                </a:moveTo>
                                <a:lnTo>
                                  <a:pt x="74" y="0"/>
                                </a:lnTo>
                                <a:lnTo>
                                  <a:pt x="296" y="0"/>
                                </a:lnTo>
                                <a:lnTo>
                                  <a:pt x="222" y="73"/>
                                </a:lnTo>
                                <a:lnTo>
                                  <a:pt x="0" y="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8" name="Freeform 9512"/>
                        <wps:cNvSpPr>
                          <a:spLocks noChangeAspect="1" noEditPoints="1"/>
                        </wps:cNvSpPr>
                        <wps:spPr bwMode="auto">
                          <a:xfrm>
                            <a:off x="6218" y="1604"/>
                            <a:ext cx="304" cy="423"/>
                          </a:xfrm>
                          <a:custGeom>
                            <a:avLst/>
                            <a:gdLst>
                              <a:gd name="T0" fmla="*/ 0 w 304"/>
                              <a:gd name="T1" fmla="*/ 76 h 423"/>
                              <a:gd name="T2" fmla="*/ 77 w 304"/>
                              <a:gd name="T3" fmla="*/ 0 h 423"/>
                              <a:gd name="T4" fmla="*/ 304 w 304"/>
                              <a:gd name="T5" fmla="*/ 0 h 423"/>
                              <a:gd name="T6" fmla="*/ 304 w 304"/>
                              <a:gd name="T7" fmla="*/ 347 h 423"/>
                              <a:gd name="T8" fmla="*/ 228 w 304"/>
                              <a:gd name="T9" fmla="*/ 423 h 423"/>
                              <a:gd name="T10" fmla="*/ 0 w 304"/>
                              <a:gd name="T11" fmla="*/ 423 h 423"/>
                              <a:gd name="T12" fmla="*/ 0 w 304"/>
                              <a:gd name="T13" fmla="*/ 76 h 423"/>
                              <a:gd name="T14" fmla="*/ 8 w 304"/>
                              <a:gd name="T15" fmla="*/ 419 h 423"/>
                              <a:gd name="T16" fmla="*/ 4 w 304"/>
                              <a:gd name="T17" fmla="*/ 415 h 423"/>
                              <a:gd name="T18" fmla="*/ 226 w 304"/>
                              <a:gd name="T19" fmla="*/ 415 h 423"/>
                              <a:gd name="T20" fmla="*/ 224 w 304"/>
                              <a:gd name="T21" fmla="*/ 417 h 423"/>
                              <a:gd name="T22" fmla="*/ 298 w 304"/>
                              <a:gd name="T23" fmla="*/ 343 h 423"/>
                              <a:gd name="T24" fmla="*/ 296 w 304"/>
                              <a:gd name="T25" fmla="*/ 345 h 423"/>
                              <a:gd name="T26" fmla="*/ 296 w 304"/>
                              <a:gd name="T27" fmla="*/ 4 h 423"/>
                              <a:gd name="T28" fmla="*/ 300 w 304"/>
                              <a:gd name="T29" fmla="*/ 8 h 423"/>
                              <a:gd name="T30" fmla="*/ 78 w 304"/>
                              <a:gd name="T31" fmla="*/ 8 h 423"/>
                              <a:gd name="T32" fmla="*/ 81 w 304"/>
                              <a:gd name="T33" fmla="*/ 7 h 423"/>
                              <a:gd name="T34" fmla="*/ 7 w 304"/>
                              <a:gd name="T35" fmla="*/ 80 h 423"/>
                              <a:gd name="T36" fmla="*/ 8 w 304"/>
                              <a:gd name="T37" fmla="*/ 77 h 423"/>
                              <a:gd name="T38" fmla="*/ 8 w 304"/>
                              <a:gd name="T39" fmla="*/ 419 h 423"/>
                              <a:gd name="T40" fmla="*/ 4 w 304"/>
                              <a:gd name="T41" fmla="*/ 73 h 423"/>
                              <a:gd name="T42" fmla="*/ 226 w 304"/>
                              <a:gd name="T43" fmla="*/ 73 h 423"/>
                              <a:gd name="T44" fmla="*/ 224 w 304"/>
                              <a:gd name="T45" fmla="*/ 75 h 423"/>
                              <a:gd name="T46" fmla="*/ 298 w 304"/>
                              <a:gd name="T47" fmla="*/ 1 h 423"/>
                              <a:gd name="T48" fmla="*/ 303 w 304"/>
                              <a:gd name="T49" fmla="*/ 7 h 423"/>
                              <a:gd name="T50" fmla="*/ 228 w 304"/>
                              <a:gd name="T51" fmla="*/ 81 h 423"/>
                              <a:gd name="T52" fmla="*/ 4 w 304"/>
                              <a:gd name="T53" fmla="*/ 81 h 423"/>
                              <a:gd name="T54" fmla="*/ 4 w 304"/>
                              <a:gd name="T55" fmla="*/ 73 h 423"/>
                              <a:gd name="T56" fmla="*/ 230 w 304"/>
                              <a:gd name="T57" fmla="*/ 77 h 423"/>
                              <a:gd name="T58" fmla="*/ 230 w 304"/>
                              <a:gd name="T59" fmla="*/ 419 h 423"/>
                              <a:gd name="T60" fmla="*/ 222 w 304"/>
                              <a:gd name="T61" fmla="*/ 419 h 423"/>
                              <a:gd name="T62" fmla="*/ 222 w 304"/>
                              <a:gd name="T63" fmla="*/ 77 h 423"/>
                              <a:gd name="T64" fmla="*/ 230 w 304"/>
                              <a:gd name="T65" fmla="*/ 77 h 4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4" h="423">
                                <a:moveTo>
                                  <a:pt x="0" y="76"/>
                                </a:moveTo>
                                <a:lnTo>
                                  <a:pt x="77" y="0"/>
                                </a:lnTo>
                                <a:lnTo>
                                  <a:pt x="304" y="0"/>
                                </a:lnTo>
                                <a:lnTo>
                                  <a:pt x="304" y="347"/>
                                </a:lnTo>
                                <a:lnTo>
                                  <a:pt x="228" y="423"/>
                                </a:lnTo>
                                <a:lnTo>
                                  <a:pt x="0" y="423"/>
                                </a:lnTo>
                                <a:lnTo>
                                  <a:pt x="0" y="76"/>
                                </a:lnTo>
                                <a:close/>
                                <a:moveTo>
                                  <a:pt x="8" y="419"/>
                                </a:moveTo>
                                <a:lnTo>
                                  <a:pt x="4" y="415"/>
                                </a:lnTo>
                                <a:lnTo>
                                  <a:pt x="226" y="415"/>
                                </a:lnTo>
                                <a:lnTo>
                                  <a:pt x="224" y="417"/>
                                </a:lnTo>
                                <a:lnTo>
                                  <a:pt x="298" y="343"/>
                                </a:lnTo>
                                <a:lnTo>
                                  <a:pt x="296" y="345"/>
                                </a:lnTo>
                                <a:lnTo>
                                  <a:pt x="296" y="4"/>
                                </a:lnTo>
                                <a:lnTo>
                                  <a:pt x="300" y="8"/>
                                </a:lnTo>
                                <a:lnTo>
                                  <a:pt x="78" y="8"/>
                                </a:lnTo>
                                <a:lnTo>
                                  <a:pt x="81" y="7"/>
                                </a:lnTo>
                                <a:lnTo>
                                  <a:pt x="7" y="80"/>
                                </a:lnTo>
                                <a:lnTo>
                                  <a:pt x="8" y="77"/>
                                </a:lnTo>
                                <a:lnTo>
                                  <a:pt x="8" y="419"/>
                                </a:lnTo>
                                <a:close/>
                                <a:moveTo>
                                  <a:pt x="4" y="73"/>
                                </a:moveTo>
                                <a:lnTo>
                                  <a:pt x="226" y="73"/>
                                </a:lnTo>
                                <a:lnTo>
                                  <a:pt x="224" y="75"/>
                                </a:lnTo>
                                <a:lnTo>
                                  <a:pt x="298" y="1"/>
                                </a:lnTo>
                                <a:lnTo>
                                  <a:pt x="303" y="7"/>
                                </a:lnTo>
                                <a:lnTo>
                                  <a:pt x="228" y="81"/>
                                </a:lnTo>
                                <a:lnTo>
                                  <a:pt x="4" y="81"/>
                                </a:lnTo>
                                <a:lnTo>
                                  <a:pt x="4" y="73"/>
                                </a:lnTo>
                                <a:close/>
                                <a:moveTo>
                                  <a:pt x="230" y="77"/>
                                </a:moveTo>
                                <a:lnTo>
                                  <a:pt x="230" y="419"/>
                                </a:lnTo>
                                <a:lnTo>
                                  <a:pt x="222" y="419"/>
                                </a:lnTo>
                                <a:lnTo>
                                  <a:pt x="222" y="77"/>
                                </a:lnTo>
                                <a:lnTo>
                                  <a:pt x="230"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89" name="Rectangle 9513"/>
                        <wps:cNvSpPr>
                          <a:spLocks noChangeAspect="1" noChangeArrowheads="1"/>
                        </wps:cNvSpPr>
                        <wps:spPr bwMode="auto">
                          <a:xfrm>
                            <a:off x="6222" y="1756"/>
                            <a:ext cx="188" cy="1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0" name="Freeform 9514"/>
                        <wps:cNvSpPr>
                          <a:spLocks noChangeAspect="1"/>
                        </wps:cNvSpPr>
                        <wps:spPr bwMode="auto">
                          <a:xfrm>
                            <a:off x="6410" y="1735"/>
                            <a:ext cx="20" cy="40"/>
                          </a:xfrm>
                          <a:custGeom>
                            <a:avLst/>
                            <a:gdLst>
                              <a:gd name="T0" fmla="*/ 0 w 20"/>
                              <a:gd name="T1" fmla="*/ 21 h 40"/>
                              <a:gd name="T2" fmla="*/ 20 w 20"/>
                              <a:gd name="T3" fmla="*/ 0 h 40"/>
                              <a:gd name="T4" fmla="*/ 20 w 20"/>
                              <a:gd name="T5" fmla="*/ 20 h 40"/>
                              <a:gd name="T6" fmla="*/ 0 w 20"/>
                              <a:gd name="T7" fmla="*/ 40 h 40"/>
                              <a:gd name="T8" fmla="*/ 0 w 20"/>
                              <a:gd name="T9" fmla="*/ 21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40">
                                <a:moveTo>
                                  <a:pt x="0" y="21"/>
                                </a:moveTo>
                                <a:lnTo>
                                  <a:pt x="20" y="0"/>
                                </a:lnTo>
                                <a:lnTo>
                                  <a:pt x="20" y="20"/>
                                </a:lnTo>
                                <a:lnTo>
                                  <a:pt x="0" y="40"/>
                                </a:lnTo>
                                <a:lnTo>
                                  <a:pt x="0" y="21"/>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1" name="Freeform 9515"/>
                        <wps:cNvSpPr>
                          <a:spLocks noChangeAspect="1"/>
                        </wps:cNvSpPr>
                        <wps:spPr bwMode="auto">
                          <a:xfrm>
                            <a:off x="6222" y="1735"/>
                            <a:ext cx="208" cy="21"/>
                          </a:xfrm>
                          <a:custGeom>
                            <a:avLst/>
                            <a:gdLst>
                              <a:gd name="T0" fmla="*/ 0 w 208"/>
                              <a:gd name="T1" fmla="*/ 21 h 21"/>
                              <a:gd name="T2" fmla="*/ 21 w 208"/>
                              <a:gd name="T3" fmla="*/ 0 h 21"/>
                              <a:gd name="T4" fmla="*/ 208 w 208"/>
                              <a:gd name="T5" fmla="*/ 0 h 21"/>
                              <a:gd name="T6" fmla="*/ 188 w 208"/>
                              <a:gd name="T7" fmla="*/ 21 h 21"/>
                              <a:gd name="T8" fmla="*/ 0 w 208"/>
                              <a:gd name="T9" fmla="*/ 21 h 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21">
                                <a:moveTo>
                                  <a:pt x="0" y="21"/>
                                </a:moveTo>
                                <a:lnTo>
                                  <a:pt x="21" y="0"/>
                                </a:lnTo>
                                <a:lnTo>
                                  <a:pt x="208" y="0"/>
                                </a:lnTo>
                                <a:lnTo>
                                  <a:pt x="188" y="21"/>
                                </a:lnTo>
                                <a:lnTo>
                                  <a:pt x="0" y="2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2" name="Freeform 9516"/>
                        <wps:cNvSpPr>
                          <a:spLocks noChangeAspect="1" noEditPoints="1"/>
                        </wps:cNvSpPr>
                        <wps:spPr bwMode="auto">
                          <a:xfrm>
                            <a:off x="6218" y="1731"/>
                            <a:ext cx="216" cy="48"/>
                          </a:xfrm>
                          <a:custGeom>
                            <a:avLst/>
                            <a:gdLst>
                              <a:gd name="T0" fmla="*/ 0 w 216"/>
                              <a:gd name="T1" fmla="*/ 24 h 48"/>
                              <a:gd name="T2" fmla="*/ 24 w 216"/>
                              <a:gd name="T3" fmla="*/ 0 h 48"/>
                              <a:gd name="T4" fmla="*/ 216 w 216"/>
                              <a:gd name="T5" fmla="*/ 0 h 48"/>
                              <a:gd name="T6" fmla="*/ 216 w 216"/>
                              <a:gd name="T7" fmla="*/ 25 h 48"/>
                              <a:gd name="T8" fmla="*/ 193 w 216"/>
                              <a:gd name="T9" fmla="*/ 48 h 48"/>
                              <a:gd name="T10" fmla="*/ 0 w 216"/>
                              <a:gd name="T11" fmla="*/ 48 h 48"/>
                              <a:gd name="T12" fmla="*/ 0 w 216"/>
                              <a:gd name="T13" fmla="*/ 24 h 48"/>
                              <a:gd name="T14" fmla="*/ 8 w 216"/>
                              <a:gd name="T15" fmla="*/ 44 h 48"/>
                              <a:gd name="T16" fmla="*/ 4 w 216"/>
                              <a:gd name="T17" fmla="*/ 40 h 48"/>
                              <a:gd name="T18" fmla="*/ 192 w 216"/>
                              <a:gd name="T19" fmla="*/ 40 h 48"/>
                              <a:gd name="T20" fmla="*/ 189 w 216"/>
                              <a:gd name="T21" fmla="*/ 42 h 48"/>
                              <a:gd name="T22" fmla="*/ 210 w 216"/>
                              <a:gd name="T23" fmla="*/ 21 h 48"/>
                              <a:gd name="T24" fmla="*/ 208 w 216"/>
                              <a:gd name="T25" fmla="*/ 24 h 48"/>
                              <a:gd name="T26" fmla="*/ 208 w 216"/>
                              <a:gd name="T27" fmla="*/ 4 h 48"/>
                              <a:gd name="T28" fmla="*/ 212 w 216"/>
                              <a:gd name="T29" fmla="*/ 8 h 48"/>
                              <a:gd name="T30" fmla="*/ 25 w 216"/>
                              <a:gd name="T31" fmla="*/ 8 h 48"/>
                              <a:gd name="T32" fmla="*/ 28 w 216"/>
                              <a:gd name="T33" fmla="*/ 7 h 48"/>
                              <a:gd name="T34" fmla="*/ 7 w 216"/>
                              <a:gd name="T35" fmla="*/ 28 h 48"/>
                              <a:gd name="T36" fmla="*/ 8 w 216"/>
                              <a:gd name="T37" fmla="*/ 25 h 48"/>
                              <a:gd name="T38" fmla="*/ 8 w 216"/>
                              <a:gd name="T39" fmla="*/ 44 h 48"/>
                              <a:gd name="T40" fmla="*/ 4 w 216"/>
                              <a:gd name="T41" fmla="*/ 21 h 48"/>
                              <a:gd name="T42" fmla="*/ 192 w 216"/>
                              <a:gd name="T43" fmla="*/ 21 h 48"/>
                              <a:gd name="T44" fmla="*/ 189 w 216"/>
                              <a:gd name="T45" fmla="*/ 23 h 48"/>
                              <a:gd name="T46" fmla="*/ 210 w 216"/>
                              <a:gd name="T47" fmla="*/ 2 h 48"/>
                              <a:gd name="T48" fmla="*/ 215 w 216"/>
                              <a:gd name="T49" fmla="*/ 7 h 48"/>
                              <a:gd name="T50" fmla="*/ 193 w 216"/>
                              <a:gd name="T51" fmla="*/ 29 h 48"/>
                              <a:gd name="T52" fmla="*/ 4 w 216"/>
                              <a:gd name="T53" fmla="*/ 29 h 48"/>
                              <a:gd name="T54" fmla="*/ 4 w 216"/>
                              <a:gd name="T55" fmla="*/ 21 h 48"/>
                              <a:gd name="T56" fmla="*/ 196 w 216"/>
                              <a:gd name="T57" fmla="*/ 25 h 48"/>
                              <a:gd name="T58" fmla="*/ 196 w 216"/>
                              <a:gd name="T59" fmla="*/ 44 h 48"/>
                              <a:gd name="T60" fmla="*/ 188 w 216"/>
                              <a:gd name="T61" fmla="*/ 44 h 48"/>
                              <a:gd name="T62" fmla="*/ 188 w 216"/>
                              <a:gd name="T63" fmla="*/ 25 h 48"/>
                              <a:gd name="T64" fmla="*/ 196 w 216"/>
                              <a:gd name="T65" fmla="*/ 25 h 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6" h="48">
                                <a:moveTo>
                                  <a:pt x="0" y="24"/>
                                </a:moveTo>
                                <a:lnTo>
                                  <a:pt x="24" y="0"/>
                                </a:lnTo>
                                <a:lnTo>
                                  <a:pt x="216" y="0"/>
                                </a:lnTo>
                                <a:lnTo>
                                  <a:pt x="216" y="25"/>
                                </a:lnTo>
                                <a:lnTo>
                                  <a:pt x="193" y="48"/>
                                </a:lnTo>
                                <a:lnTo>
                                  <a:pt x="0" y="48"/>
                                </a:lnTo>
                                <a:lnTo>
                                  <a:pt x="0" y="24"/>
                                </a:lnTo>
                                <a:close/>
                                <a:moveTo>
                                  <a:pt x="8" y="44"/>
                                </a:moveTo>
                                <a:lnTo>
                                  <a:pt x="4" y="40"/>
                                </a:lnTo>
                                <a:lnTo>
                                  <a:pt x="192" y="40"/>
                                </a:lnTo>
                                <a:lnTo>
                                  <a:pt x="189" y="42"/>
                                </a:lnTo>
                                <a:lnTo>
                                  <a:pt x="210" y="21"/>
                                </a:lnTo>
                                <a:lnTo>
                                  <a:pt x="208" y="24"/>
                                </a:lnTo>
                                <a:lnTo>
                                  <a:pt x="208" y="4"/>
                                </a:lnTo>
                                <a:lnTo>
                                  <a:pt x="212" y="8"/>
                                </a:lnTo>
                                <a:lnTo>
                                  <a:pt x="25" y="8"/>
                                </a:lnTo>
                                <a:lnTo>
                                  <a:pt x="28" y="7"/>
                                </a:lnTo>
                                <a:lnTo>
                                  <a:pt x="7" y="28"/>
                                </a:lnTo>
                                <a:lnTo>
                                  <a:pt x="8" y="25"/>
                                </a:lnTo>
                                <a:lnTo>
                                  <a:pt x="8" y="44"/>
                                </a:lnTo>
                                <a:close/>
                                <a:moveTo>
                                  <a:pt x="4" y="21"/>
                                </a:moveTo>
                                <a:lnTo>
                                  <a:pt x="192" y="21"/>
                                </a:lnTo>
                                <a:lnTo>
                                  <a:pt x="189" y="23"/>
                                </a:lnTo>
                                <a:lnTo>
                                  <a:pt x="210" y="2"/>
                                </a:lnTo>
                                <a:lnTo>
                                  <a:pt x="215" y="7"/>
                                </a:lnTo>
                                <a:lnTo>
                                  <a:pt x="193" y="29"/>
                                </a:lnTo>
                                <a:lnTo>
                                  <a:pt x="4" y="29"/>
                                </a:lnTo>
                                <a:lnTo>
                                  <a:pt x="4" y="21"/>
                                </a:lnTo>
                                <a:close/>
                                <a:moveTo>
                                  <a:pt x="196" y="25"/>
                                </a:moveTo>
                                <a:lnTo>
                                  <a:pt x="196" y="44"/>
                                </a:lnTo>
                                <a:lnTo>
                                  <a:pt x="188" y="44"/>
                                </a:lnTo>
                                <a:lnTo>
                                  <a:pt x="188" y="25"/>
                                </a:lnTo>
                                <a:lnTo>
                                  <a:pt x="196" y="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93" name="Rectangle 9517"/>
                        <wps:cNvSpPr>
                          <a:spLocks noChangeAspect="1" noChangeArrowheads="1"/>
                        </wps:cNvSpPr>
                        <wps:spPr bwMode="auto">
                          <a:xfrm>
                            <a:off x="6262" y="1815"/>
                            <a:ext cx="128" cy="88"/>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4" name="Freeform 9518"/>
                        <wps:cNvSpPr>
                          <a:spLocks noChangeAspect="1" noEditPoints="1"/>
                        </wps:cNvSpPr>
                        <wps:spPr bwMode="auto">
                          <a:xfrm>
                            <a:off x="6258" y="1811"/>
                            <a:ext cx="136" cy="96"/>
                          </a:xfrm>
                          <a:custGeom>
                            <a:avLst/>
                            <a:gdLst>
                              <a:gd name="T0" fmla="*/ 0 w 136"/>
                              <a:gd name="T1" fmla="*/ 0 h 96"/>
                              <a:gd name="T2" fmla="*/ 136 w 136"/>
                              <a:gd name="T3" fmla="*/ 0 h 96"/>
                              <a:gd name="T4" fmla="*/ 136 w 136"/>
                              <a:gd name="T5" fmla="*/ 96 h 96"/>
                              <a:gd name="T6" fmla="*/ 0 w 136"/>
                              <a:gd name="T7" fmla="*/ 96 h 96"/>
                              <a:gd name="T8" fmla="*/ 0 w 136"/>
                              <a:gd name="T9" fmla="*/ 0 h 96"/>
                              <a:gd name="T10" fmla="*/ 8 w 136"/>
                              <a:gd name="T11" fmla="*/ 92 h 96"/>
                              <a:gd name="T12" fmla="*/ 4 w 136"/>
                              <a:gd name="T13" fmla="*/ 88 h 96"/>
                              <a:gd name="T14" fmla="*/ 132 w 136"/>
                              <a:gd name="T15" fmla="*/ 88 h 96"/>
                              <a:gd name="T16" fmla="*/ 128 w 136"/>
                              <a:gd name="T17" fmla="*/ 92 h 96"/>
                              <a:gd name="T18" fmla="*/ 128 w 136"/>
                              <a:gd name="T19" fmla="*/ 4 h 96"/>
                              <a:gd name="T20" fmla="*/ 132 w 136"/>
                              <a:gd name="T21" fmla="*/ 8 h 96"/>
                              <a:gd name="T22" fmla="*/ 4 w 136"/>
                              <a:gd name="T23" fmla="*/ 8 h 96"/>
                              <a:gd name="T24" fmla="*/ 8 w 136"/>
                              <a:gd name="T25" fmla="*/ 4 h 96"/>
                              <a:gd name="T26" fmla="*/ 8 w 136"/>
                              <a:gd name="T27" fmla="*/ 92 h 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6" h="96">
                                <a:moveTo>
                                  <a:pt x="0" y="0"/>
                                </a:moveTo>
                                <a:lnTo>
                                  <a:pt x="136" y="0"/>
                                </a:lnTo>
                                <a:lnTo>
                                  <a:pt x="136" y="96"/>
                                </a:lnTo>
                                <a:lnTo>
                                  <a:pt x="0" y="96"/>
                                </a:lnTo>
                                <a:lnTo>
                                  <a:pt x="0" y="0"/>
                                </a:lnTo>
                                <a:close/>
                                <a:moveTo>
                                  <a:pt x="8" y="92"/>
                                </a:moveTo>
                                <a:lnTo>
                                  <a:pt x="4" y="88"/>
                                </a:lnTo>
                                <a:lnTo>
                                  <a:pt x="132" y="88"/>
                                </a:lnTo>
                                <a:lnTo>
                                  <a:pt x="128" y="92"/>
                                </a:lnTo>
                                <a:lnTo>
                                  <a:pt x="128" y="4"/>
                                </a:lnTo>
                                <a:lnTo>
                                  <a:pt x="132" y="8"/>
                                </a:lnTo>
                                <a:lnTo>
                                  <a:pt x="4" y="8"/>
                                </a:lnTo>
                                <a:lnTo>
                                  <a:pt x="8" y="4"/>
                                </a:lnTo>
                                <a:lnTo>
                                  <a:pt x="8" y="9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95" name="Rectangle 9519"/>
                        <wps:cNvSpPr>
                          <a:spLocks noChangeAspect="1" noChangeArrowheads="1"/>
                        </wps:cNvSpPr>
                        <wps:spPr bwMode="auto">
                          <a:xfrm>
                            <a:off x="6346" y="1348"/>
                            <a:ext cx="16" cy="29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08" name="Freeform 9520"/>
                        <wps:cNvSpPr>
                          <a:spLocks noChangeAspect="1"/>
                        </wps:cNvSpPr>
                        <wps:spPr bwMode="auto">
                          <a:xfrm>
                            <a:off x="6167" y="1288"/>
                            <a:ext cx="363" cy="118"/>
                          </a:xfrm>
                          <a:custGeom>
                            <a:avLst/>
                            <a:gdLst>
                              <a:gd name="T0" fmla="*/ 363 w 363"/>
                              <a:gd name="T1" fmla="*/ 16 h 118"/>
                              <a:gd name="T2" fmla="*/ 5 w 363"/>
                              <a:gd name="T3" fmla="*/ 118 h 118"/>
                              <a:gd name="T4" fmla="*/ 0 w 363"/>
                              <a:gd name="T5" fmla="*/ 103 h 118"/>
                              <a:gd name="T6" fmla="*/ 358 w 363"/>
                              <a:gd name="T7" fmla="*/ 0 h 118"/>
                              <a:gd name="T8" fmla="*/ 363 w 363"/>
                              <a:gd name="T9" fmla="*/ 16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3" h="118">
                                <a:moveTo>
                                  <a:pt x="363" y="16"/>
                                </a:moveTo>
                                <a:lnTo>
                                  <a:pt x="5" y="118"/>
                                </a:lnTo>
                                <a:lnTo>
                                  <a:pt x="0" y="103"/>
                                </a:lnTo>
                                <a:lnTo>
                                  <a:pt x="358" y="0"/>
                                </a:lnTo>
                                <a:lnTo>
                                  <a:pt x="36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09" name="Freeform 9521"/>
                        <wps:cNvSpPr>
                          <a:spLocks noChangeAspect="1"/>
                        </wps:cNvSpPr>
                        <wps:spPr bwMode="auto">
                          <a:xfrm>
                            <a:off x="6142" y="1347"/>
                            <a:ext cx="64" cy="107"/>
                          </a:xfrm>
                          <a:custGeom>
                            <a:avLst/>
                            <a:gdLst>
                              <a:gd name="T0" fmla="*/ 9 w 64"/>
                              <a:gd name="T1" fmla="*/ 0 h 107"/>
                              <a:gd name="T2" fmla="*/ 64 w 64"/>
                              <a:gd name="T3" fmla="*/ 102 h 107"/>
                              <a:gd name="T4" fmla="*/ 55 w 64"/>
                              <a:gd name="T5" fmla="*/ 107 h 107"/>
                              <a:gd name="T6" fmla="*/ 0 w 64"/>
                              <a:gd name="T7" fmla="*/ 5 h 107"/>
                              <a:gd name="T8" fmla="*/ 9 w 64"/>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7">
                                <a:moveTo>
                                  <a:pt x="9" y="0"/>
                                </a:moveTo>
                                <a:lnTo>
                                  <a:pt x="64"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10" name="Freeform 9522"/>
                        <wps:cNvSpPr>
                          <a:spLocks noChangeAspect="1"/>
                        </wps:cNvSpPr>
                        <wps:spPr bwMode="auto">
                          <a:xfrm>
                            <a:off x="6191" y="1330"/>
                            <a:ext cx="64" cy="107"/>
                          </a:xfrm>
                          <a:custGeom>
                            <a:avLst/>
                            <a:gdLst>
                              <a:gd name="T0" fmla="*/ 9 w 64"/>
                              <a:gd name="T1" fmla="*/ 0 h 107"/>
                              <a:gd name="T2" fmla="*/ 64 w 64"/>
                              <a:gd name="T3" fmla="*/ 102 h 107"/>
                              <a:gd name="T4" fmla="*/ 55 w 64"/>
                              <a:gd name="T5" fmla="*/ 107 h 107"/>
                              <a:gd name="T6" fmla="*/ 0 w 64"/>
                              <a:gd name="T7" fmla="*/ 5 h 107"/>
                              <a:gd name="T8" fmla="*/ 9 w 64"/>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7">
                                <a:moveTo>
                                  <a:pt x="9" y="0"/>
                                </a:moveTo>
                                <a:lnTo>
                                  <a:pt x="64"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11" name="Freeform 9523"/>
                        <wps:cNvSpPr>
                          <a:spLocks noChangeAspect="1"/>
                        </wps:cNvSpPr>
                        <wps:spPr bwMode="auto">
                          <a:xfrm>
                            <a:off x="6245" y="1319"/>
                            <a:ext cx="65" cy="107"/>
                          </a:xfrm>
                          <a:custGeom>
                            <a:avLst/>
                            <a:gdLst>
                              <a:gd name="T0" fmla="*/ 9 w 65"/>
                              <a:gd name="T1" fmla="*/ 0 h 107"/>
                              <a:gd name="T2" fmla="*/ 65 w 65"/>
                              <a:gd name="T3" fmla="*/ 102 h 107"/>
                              <a:gd name="T4" fmla="*/ 55 w 65"/>
                              <a:gd name="T5" fmla="*/ 107 h 107"/>
                              <a:gd name="T6" fmla="*/ 0 w 65"/>
                              <a:gd name="T7" fmla="*/ 5 h 107"/>
                              <a:gd name="T8" fmla="*/ 9 w 65"/>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7">
                                <a:moveTo>
                                  <a:pt x="9" y="0"/>
                                </a:moveTo>
                                <a:lnTo>
                                  <a:pt x="65"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12" name="Freeform 9524"/>
                        <wps:cNvSpPr>
                          <a:spLocks noChangeAspect="1"/>
                        </wps:cNvSpPr>
                        <wps:spPr bwMode="auto">
                          <a:xfrm>
                            <a:off x="6492" y="1243"/>
                            <a:ext cx="65" cy="107"/>
                          </a:xfrm>
                          <a:custGeom>
                            <a:avLst/>
                            <a:gdLst>
                              <a:gd name="T0" fmla="*/ 10 w 65"/>
                              <a:gd name="T1" fmla="*/ 0 h 107"/>
                              <a:gd name="T2" fmla="*/ 65 w 65"/>
                              <a:gd name="T3" fmla="*/ 102 h 107"/>
                              <a:gd name="T4" fmla="*/ 56 w 65"/>
                              <a:gd name="T5" fmla="*/ 107 h 107"/>
                              <a:gd name="T6" fmla="*/ 0 w 65"/>
                              <a:gd name="T7" fmla="*/ 5 h 107"/>
                              <a:gd name="T8" fmla="*/ 10 w 65"/>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7">
                                <a:moveTo>
                                  <a:pt x="10" y="0"/>
                                </a:moveTo>
                                <a:lnTo>
                                  <a:pt x="65" y="102"/>
                                </a:lnTo>
                                <a:lnTo>
                                  <a:pt x="56" y="107"/>
                                </a:lnTo>
                                <a:lnTo>
                                  <a:pt x="0" y="5"/>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13" name="Freeform 9525"/>
                        <wps:cNvSpPr>
                          <a:spLocks noChangeAspect="1"/>
                        </wps:cNvSpPr>
                        <wps:spPr bwMode="auto">
                          <a:xfrm>
                            <a:off x="6450" y="1255"/>
                            <a:ext cx="64" cy="108"/>
                          </a:xfrm>
                          <a:custGeom>
                            <a:avLst/>
                            <a:gdLst>
                              <a:gd name="T0" fmla="*/ 9 w 64"/>
                              <a:gd name="T1" fmla="*/ 0 h 108"/>
                              <a:gd name="T2" fmla="*/ 64 w 64"/>
                              <a:gd name="T3" fmla="*/ 103 h 108"/>
                              <a:gd name="T4" fmla="*/ 55 w 64"/>
                              <a:gd name="T5" fmla="*/ 108 h 108"/>
                              <a:gd name="T6" fmla="*/ 0 w 64"/>
                              <a:gd name="T7" fmla="*/ 6 h 108"/>
                              <a:gd name="T8" fmla="*/ 9 w 64"/>
                              <a:gd name="T9" fmla="*/ 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8">
                                <a:moveTo>
                                  <a:pt x="9" y="0"/>
                                </a:moveTo>
                                <a:lnTo>
                                  <a:pt x="64" y="103"/>
                                </a:lnTo>
                                <a:lnTo>
                                  <a:pt x="55" y="108"/>
                                </a:lnTo>
                                <a:lnTo>
                                  <a:pt x="0" y="6"/>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14" name="Freeform 9526"/>
                        <wps:cNvSpPr>
                          <a:spLocks noChangeAspect="1"/>
                        </wps:cNvSpPr>
                        <wps:spPr bwMode="auto">
                          <a:xfrm>
                            <a:off x="6410" y="1269"/>
                            <a:ext cx="65" cy="108"/>
                          </a:xfrm>
                          <a:custGeom>
                            <a:avLst/>
                            <a:gdLst>
                              <a:gd name="T0" fmla="*/ 10 w 65"/>
                              <a:gd name="T1" fmla="*/ 0 h 108"/>
                              <a:gd name="T2" fmla="*/ 65 w 65"/>
                              <a:gd name="T3" fmla="*/ 103 h 108"/>
                              <a:gd name="T4" fmla="*/ 56 w 65"/>
                              <a:gd name="T5" fmla="*/ 108 h 108"/>
                              <a:gd name="T6" fmla="*/ 0 w 65"/>
                              <a:gd name="T7" fmla="*/ 6 h 108"/>
                              <a:gd name="T8" fmla="*/ 10 w 65"/>
                              <a:gd name="T9" fmla="*/ 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8">
                                <a:moveTo>
                                  <a:pt x="10" y="0"/>
                                </a:moveTo>
                                <a:lnTo>
                                  <a:pt x="65" y="103"/>
                                </a:lnTo>
                                <a:lnTo>
                                  <a:pt x="56" y="108"/>
                                </a:lnTo>
                                <a:lnTo>
                                  <a:pt x="0" y="6"/>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C1A6" id="Group 9508" o:spid="_x0000_s1026" style="position:absolute;margin-left:221.8pt;margin-top:2.8pt;width:17.2pt;height:32.5pt;z-index:251684864" coordorigin="6142,1243" coordsize="41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">
                <o:lock v:ext="edit" aspectratio="t"/>
                <v:rect id="Rectangle 9509" o:spid="_x0000_s1027" style="position:absolute;left:6222;top:1681;width:22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s18QA&#10;AADdAAAADwAAAGRycy9kb3ducmV2LnhtbESPQWvCQBSE70L/w/IKvemmaiVEV5FCa2+ilp4f2WeS&#10;mn0bdp8a/31XEHocZuYbZrHqXasuFGLj2cDrKANFXHrbcGXg+/AxzEFFQbbYeiYDN4qwWj4NFlhY&#10;f+UdXfZSqQThWKCBWqQrtI5lTQ7jyHfEyTv64FCSDJW2Aa8J7lo9zrKZdthwWqixo/eaytP+7Azo&#10;wyzIaTKd/O4kjtfu/LnZlj/GvDz36zkooV7+w4/2lzWQZ/kb3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7NfEAAAA3QAAAA8AAAAAAAAAAAAAAAAAmAIAAGRycy9k&#10;b3ducmV2LnhtbFBLBQYAAAAABAAEAPUAAACJAwAAAAA=&#10;" fillcolor="silver" stroked="f">
                  <o:lock v:ext="edit" aspectratio="t"/>
                </v:rect>
                <v:shape id="Freeform 9510" o:spid="_x0000_s1028" style="position:absolute;left:6444;top:1608;width:74;height:415;visibility:visible;mso-wrap-style:square;v-text-anchor:top" coordsize="7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mMIA&#10;AADdAAAADwAAAGRycy9kb3ducmV2LnhtbESPQWvCQBSE7wX/w/IEb3VjoTZEV9GWikebFs+P7DMJ&#10;Zt+G7Kuu/94tFDwOM/MNs1xH16kLDaH1bGA2zUARV962XBv4+f58zkEFQbbYeSYDNwqwXo2ellhY&#10;f+UvupRSqwThUKCBRqQvtA5VQw7D1PfEyTv5waEkOdTaDnhNcNfplyyba4ctp4UGe3pvqDqXv87A&#10;Wxd1LbirPuT2esStLjfxUBozGcfNApRQlEf4v723BvIsn8Pfm/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9+YwgAAAN0AAAAPAAAAAAAAAAAAAAAAAJgCAABkcnMvZG93&#10;bnJldi54bWxQSwUGAAAAAAQABAD1AAAAhwMAAAAA&#10;" path="m,73l74,r,341l,415,,73xe" fillcolor="#9a9a9a" stroked="f">
                  <v:path arrowok="t" o:connecttype="custom" o:connectlocs="0,73;74,0;74,341;0,415;0,73" o:connectangles="0,0,0,0,0"/>
                  <o:lock v:ext="edit" aspectratio="t"/>
                </v:shape>
                <v:shape id="Freeform 9511" o:spid="_x0000_s1029" style="position:absolute;left:6222;top:1608;width:296;height:73;visibility:visible;mso-wrap-style:square;v-text-anchor:top" coordsize="2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m3scA&#10;AADdAAAADwAAAGRycy9kb3ducmV2LnhtbESPT2sCMRTE7wW/Q3hCL0Wz/qFdVqNIobTWQ6l68fbY&#10;PDerm5clSXX99o1Q6HGYmd8w82VnG3EhH2rHCkbDDARx6XTNlYL97m2QgwgRWWPjmBTcKMBy0XuY&#10;Y6Hdlb/pso2VSBAOBSowMbaFlKE0ZDEMXUucvKPzFmOSvpLa4zXBbSPHWfYsLdacFgy29GqoPG9/&#10;rIKNP+zXp930NqnfffXEn0dzHn8p9djvVjMQkbr4H/5rf2gFeZa/wP1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npt7HAAAA3QAAAA8AAAAAAAAAAAAAAAAAmAIAAGRy&#10;cy9kb3ducmV2LnhtbFBLBQYAAAAABAAEAPUAAACMAwAAAAA=&#10;" path="m,73l74,,296,,222,73,,73xe" fillcolor="#ccc" stroked="f">
                  <v:path arrowok="t" o:connecttype="custom" o:connectlocs="0,73;74,0;296,0;222,73;0,73" o:connectangles="0,0,0,0,0"/>
                  <o:lock v:ext="edit" aspectratio="t"/>
                </v:shape>
                <v:shape id="Freeform 9512" o:spid="_x0000_s1030" style="position:absolute;left:6218;top:1604;width:304;height:423;visibility:visible;mso-wrap-style:square;v-text-anchor:top" coordsize="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XCcAA&#10;AADdAAAADwAAAGRycy9kb3ducmV2LnhtbERPTWsCMRC9C/6HMII3zdqDLKtRVBS8WNC2eB0242Zx&#10;M1mSdE3/fXMo9Ph43+ttsp0YyIfWsYLFvABBXDvdcqPg8+M0K0GEiKyxc0wKfijAdjMerbHS7sVX&#10;Gm6xETmEQ4UKTIx9JWWoDVkMc9cTZ+7hvMWYoW+k9vjK4baTb0WxlBZbzg0GezoYqp+3b6vgIdP7&#10;deA01Je9D/fz1/ESzFGp6STtViAipfgv/nOftYKyKPPc/CY/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cXCcAAAADdAAAADwAAAAAAAAAAAAAAAACYAgAAZHJzL2Rvd25y&#10;ZXYueG1sUEsFBgAAAAAEAAQA9QAAAIUDAAAAAA==&#10;" path="m,76l77,,304,r,347l228,423,,423,,76xm8,419l4,415r222,l224,417r74,-74l296,345,296,4r4,4l78,8,81,7,7,80,8,77r,342xm4,73r222,l224,75,298,1r5,6l228,81,4,81r,-8xm230,77r,342l222,419r,-342l230,77xe" fillcolor="black" strokeweight="0">
                  <v:path arrowok="t" o:connecttype="custom" o:connectlocs="0,76;77,0;304,0;304,347;228,423;0,423;0,76;8,419;4,415;226,415;224,417;298,343;296,345;296,4;300,8;78,8;81,7;7,80;8,77;8,419;4,73;226,73;224,75;298,1;303,7;228,81;4,81;4,73;230,77;230,419;222,419;222,77;230,77" o:connectangles="0,0,0,0,0,0,0,0,0,0,0,0,0,0,0,0,0,0,0,0,0,0,0,0,0,0,0,0,0,0,0,0,0"/>
                  <o:lock v:ext="edit" aspectratio="t" verticies="t"/>
                </v:shape>
                <v:rect id="Rectangle 9513" o:spid="_x0000_s1031" style="position:absolute;left:6222;top:1756;width:18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m0sQA&#10;AADdAAAADwAAAGRycy9kb3ducmV2LnhtbESPX2vCQBDE3wv9DscW+lYvVZEYPUUKbX0T/+Dzktsm&#10;qbm9cLdq/PaeUOjjMDO/YebL3rXqQiE2ng28DzJQxKW3DVcGDvvPtxxUFGSLrWcycKMIy8Xz0xwL&#10;66+8pctOKpUgHAs0UIt0hdaxrMlhHPiOOHk/PjiUJEOlbcBrgrtWD7Nsoh02nBZq7OijpvK0OzsD&#10;ej8JchqNR79bicOVO399b8qjMa8v/WoGSqiX//Bfe20N5Fk+hceb9AT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5tLEAAAA3QAAAA8AAAAAAAAAAAAAAAAAmAIAAGRycy9k&#10;b3ducmV2LnhtbFBLBQYAAAAABAAEAPUAAACJAwAAAAA=&#10;" fillcolor="silver" stroked="f">
                  <o:lock v:ext="edit" aspectratio="t"/>
                </v:rect>
                <v:shape id="Freeform 9514" o:spid="_x0000_s1032" style="position:absolute;left:6410;top:1735;width:20;height:40;visibility:visible;mso-wrap-style:square;v-text-anchor:top" coordsize="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92MIA&#10;AADdAAAADwAAAGRycy9kb3ducmV2LnhtbERPz0vDMBS+D/wfwht429LZIV23dIggCLKD3cDro3m2&#10;pc1LSdKl/vfmIHj8+H6fzosZxZ2c7y0r2G0zEMSN1T23Cm7Xt00BwgdkjaNlUvBDHs7Vw+qEpbaR&#10;P+leh1akEPYlKuhCmEopfdORQb+1E3Hivq0zGBJ0rdQOYwo3o3zKsmdpsOfU0OFErx01Qz0bBVhH&#10;93GZ+7yI+WE/34qvYRdzpR7Xy8sRRKAl/Iv/3O9aQZEd0v70Jj0B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j3YwgAAAN0AAAAPAAAAAAAAAAAAAAAAAJgCAABkcnMvZG93&#10;bnJldi54bWxQSwUGAAAAAAQABAD1AAAAhwMAAAAA&#10;" path="m,21l20,r,20l,40,,21xe" fillcolor="#9a9a9a" stroked="f">
                  <v:path arrowok="t" o:connecttype="custom" o:connectlocs="0,21;20,0;20,20;0,40;0,21" o:connectangles="0,0,0,0,0"/>
                  <o:lock v:ext="edit" aspectratio="t"/>
                </v:shape>
                <v:shape id="Freeform 9515" o:spid="_x0000_s1033" style="position:absolute;left:6222;top:1735;width:208;height:21;visibility:visible;mso-wrap-style:square;v-text-anchor:top" coordsize="2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oTvcUA&#10;AADdAAAADwAAAGRycy9kb3ducmV2LnhtbESPQWvCQBSE74L/YXmCN93Eg8TUVUSweCqYSklvj+xr&#10;Nph9G7KrSfvr3UKhx2FmvmG2+9G24kG9bxwrSJcJCOLK6YZrBdf30yID4QOyxtYxKfgmD/vddLLF&#10;XLuBL/QoQi0ihH2OCkwIXS6lrwxZ9EvXEUfvy/UWQ5R9LXWPQ4TbVq6SZC0tNhwXDHZ0NFTdirtV&#10;MOBgzeqevZ7LH/3x9pke2/JWKDWfjYcXEIHG8B/+a5+1gizZpPD7Jj4Bu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hO9xQAAAN0AAAAPAAAAAAAAAAAAAAAAAJgCAABkcnMv&#10;ZG93bnJldi54bWxQSwUGAAAAAAQABAD1AAAAigMAAAAA&#10;" path="m,21l21,,208,,188,21,,21xe" fillcolor="#ccc" stroked="f">
                  <v:path arrowok="t" o:connecttype="custom" o:connectlocs="0,21;21,0;208,0;188,21;0,21" o:connectangles="0,0,0,0,0"/>
                  <o:lock v:ext="edit" aspectratio="t"/>
                </v:shape>
                <v:shape id="Freeform 9516" o:spid="_x0000_s1034" style="position:absolute;left:6218;top:1731;width:216;height:48;visibility:visible;mso-wrap-style:square;v-text-anchor:top" coordsize="2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zWcYA&#10;AADdAAAADwAAAGRycy9kb3ducmV2LnhtbESP0WrCQBRE3wv+w3KFvpRmo6ikqatoqeBTwLQfcJu9&#10;zYZm74bsalK/3hUKfRxm5gyz3o62FRfqfeNYwSxJQRBXTjdcK/j8ODxnIHxA1tg6JgW/5GG7mTys&#10;Mddu4BNdylCLCGGfowITQpdL6StDFn3iOuLofbveYoiyr6XucYhw28p5mq6kxYbjgsGO3gxVP+XZ&#10;KjgUw6xcFstdVjwt9PuXqfaLq1fqcTruXkEEGsN/+K991Aqy9GUO9zfx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MzWcYAAADdAAAADwAAAAAAAAAAAAAAAACYAgAAZHJz&#10;L2Rvd25yZXYueG1sUEsFBgAAAAAEAAQA9QAAAIsDAAAAAA==&#10;" path="m,24l24,,216,r,25l193,48,,48,,24xm8,44l4,40r188,l189,42,210,21r-2,3l208,4r4,4l25,8,28,7,7,28,8,25r,19xm4,21r188,l189,23,210,2r5,5l193,29,4,29r,-8xm196,25r,19l188,44r,-19l196,25xe" fillcolor="black" strokeweight="0">
                  <v:path arrowok="t" o:connecttype="custom" o:connectlocs="0,24;24,0;216,0;216,25;193,48;0,48;0,24;8,44;4,40;192,40;189,42;210,21;208,24;208,4;212,8;25,8;28,7;7,28;8,25;8,44;4,21;192,21;189,23;210,2;215,7;193,29;4,29;4,21;196,25;196,44;188,44;188,25;196,25" o:connectangles="0,0,0,0,0,0,0,0,0,0,0,0,0,0,0,0,0,0,0,0,0,0,0,0,0,0,0,0,0,0,0,0,0"/>
                  <o:lock v:ext="edit" aspectratio="t" verticies="t"/>
                </v:shape>
                <v:rect id="Rectangle 9517" o:spid="_x0000_s1035" style="position:absolute;left:6262;top:1815;width:12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OrcgA&#10;AADdAAAADwAAAGRycy9kb3ducmV2LnhtbESP3WrCQBSE7wt9h+UUvCl1o4JodBVRAiJY2vgD3h2y&#10;p0lo9mzIria+vSsUejnMzDfMfNmZStyocaVlBYN+BII4s7rkXMHxkHxMQDiPrLGyTAru5GC5eH2Z&#10;Y6xty990S30uAoRdjAoK7+tYSpcVZND1bU0cvB/bGPRBNrnUDbYBbio5jKKxNFhyWCiwpnVB2W96&#10;NQoOye7Sfk7H+0v5ftp85cn+nK60Ur23bjUD4anz/+G/9lYrmETTET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DE6tyAAAAN0AAAAPAAAAAAAAAAAAAAAAAJgCAABk&#10;cnMvZG93bnJldi54bWxQSwUGAAAAAAQABAD1AAAAjQMAAAAA&#10;" fillcolor="#036" stroked="f">
                  <o:lock v:ext="edit" aspectratio="t"/>
                </v:rect>
                <v:shape id="Freeform 9518" o:spid="_x0000_s1036" style="position:absolute;left:6258;top:1811;width:136;height:96;visibility:visible;mso-wrap-style:square;v-text-anchor:top" coordsize="1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OPsQA&#10;AADdAAAADwAAAGRycy9kb3ducmV2LnhtbESPX2vCQBDE3wt+h2MF3+rFIiWNnqIFwQdLqf+el9ya&#10;BHN7Ibdq0k/fKxT6OMzMb5j5snO1ulMbKs8GJuMEFHHubcWFgeNh85yCCoJssfZMBnoKsFwMnuaY&#10;Wf/gL7rvpVARwiFDA6VIk2kd8pIchrFviKN38a1DibIttG3xEeGu1i9J8qodVhwXSmzovaT8ur85&#10;Awf7eU0ll9Pt3NN0h73Q9/rDmNGwW81ACXXyH/5rb62BNHmbwu+b+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Tj7EAAAA3QAAAA8AAAAAAAAAAAAAAAAAmAIAAGRycy9k&#10;b3ducmV2LnhtbFBLBQYAAAAABAAEAPUAAACJAwAAAAA=&#10;" path="m,l136,r,96l,96,,xm8,92l4,88r128,l128,92r,-88l132,8,4,8,8,4r,88xe" fillcolor="black" strokeweight="0">
                  <v:path arrowok="t" o:connecttype="custom" o:connectlocs="0,0;136,0;136,96;0,96;0,0;8,92;4,88;132,88;128,92;128,4;132,8;4,8;8,4;8,92" o:connectangles="0,0,0,0,0,0,0,0,0,0,0,0,0,0"/>
                  <o:lock v:ext="edit" aspectratio="t" verticies="t"/>
                </v:shape>
                <v:rect id="Rectangle 9519" o:spid="_x0000_s1037" style="position:absolute;left:6346;top:1348;width:1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VD8UA&#10;AADdAAAADwAAAGRycy9kb3ducmV2LnhtbESPQYvCMBSE7wv+h/AEb5qq7KrVKKIoi3va6sHjo3m2&#10;1ealNFGrv94sCHscZuYbZrZoTCluVLvCsoJ+LwJBnFpdcKbgsN90xyCcR9ZYWiYFD3KwmLc+Zhhr&#10;e+dfuiU+EwHCLkYFufdVLKVLczLoerYiDt7J1gZ9kHUmdY33ADelHETRlzRYcFjIsaJVTukluRoF&#10;x5/B8GK3MnPPjT2td6PzIz0+leq0m+UUhKfG/4ff7W+tYBxNPuHvTX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tUPxQAAAN0AAAAPAAAAAAAAAAAAAAAAAJgCAABkcnMv&#10;ZG93bnJldi54bWxQSwUGAAAAAAQABAD1AAAAigMAAAAA&#10;" fillcolor="black" strokeweight="0">
                  <v:stroke joinstyle="round"/>
                  <o:lock v:ext="edit" aspectratio="t"/>
                </v:rect>
                <v:shape id="Freeform 9520" o:spid="_x0000_s1038" style="position:absolute;left:6167;top:1288;width:363;height:118;visibility:visible;mso-wrap-style:square;v-text-anchor:top" coordsize="36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1qsQA&#10;AADdAAAADwAAAGRycy9kb3ducmV2LnhtbERPy2oCMRTdF/oP4RbclJpUi8rUKHVE6UKwPqDby+TO&#10;Ayc3wyTq6NebRaHLw3lP552txYVaXznW8N5XIIgzZyouNBwPq7cJCB+QDdaOScONPMxnz09TTIy7&#10;8o4u+1CIGMI+QQ1lCE0ipc9Ksuj7riGOXO5aiyHCtpCmxWsMt7UcKDWSFiuODSU2lJaUnfZnq+H0&#10;s80/JvfFkhe7Tbr+HcvXcZpr3Xvpvj5BBOrCv/jP/W00DJWKc+O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darEAAAA3QAAAA8AAAAAAAAAAAAAAAAAmAIAAGRycy9k&#10;b3ducmV2LnhtbFBLBQYAAAAABAAEAPUAAACJAwAAAAA=&#10;" path="m363,16l5,118,,103,358,r5,16xe" fillcolor="black" strokeweight="0">
                  <v:path arrowok="t" o:connecttype="custom" o:connectlocs="363,16;5,118;0,103;358,0;363,16" o:connectangles="0,0,0,0,0"/>
                  <o:lock v:ext="edit" aspectratio="t"/>
                </v:shape>
                <v:shape id="Freeform 9521" o:spid="_x0000_s1039" style="position:absolute;left:6142;top:1347;width:64;height:107;visibility:visible;mso-wrap-style:square;v-text-anchor:top" coordsize="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o4MYA&#10;AADdAAAADwAAAGRycy9kb3ducmV2LnhtbESPzWrDMBCE74W8g9hCbo2UhpbEtRJCScBQivNjel6s&#10;jW1qrYwlJ+7bV4VCjsPMfMOkm9G24kq9bxxrmM8UCOLSmYYrDcV5/7QE4QOywdYxafghD5v15CHF&#10;xLgbH+l6CpWIEPYJaqhD6BIpfVmTRT9zHXH0Lq63GKLsK2l6vEW4beWzUq/SYsNxocaO3msqv0+D&#10;1eAPF/X5lb3kORVHtTuch27+MWg9fRy3byACjeEe/m9nRsNCqR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Go4MYAAADdAAAADwAAAAAAAAAAAAAAAACYAgAAZHJz&#10;L2Rvd25yZXYueG1sUEsFBgAAAAAEAAQA9QAAAIsDAAAAAA==&#10;" path="m9,l64,102r-9,5l,5,9,xe" fillcolor="black" strokeweight="0">
                  <v:path arrowok="t" o:connecttype="custom" o:connectlocs="9,0;64,102;55,107;0,5;9,0" o:connectangles="0,0,0,0,0"/>
                  <o:lock v:ext="edit" aspectratio="t"/>
                </v:shape>
                <v:shape id="Freeform 9522" o:spid="_x0000_s1040" style="position:absolute;left:6191;top:1330;width:64;height:107;visibility:visible;mso-wrap-style:square;v-text-anchor:top" coordsize="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oMIA&#10;AADdAAAADwAAAGRycy9kb3ducmV2LnhtbERPXWvCMBR9H/gfwhV8W5MqG9IZZYiCMEa1yp4vzbUt&#10;a25Kk9ru3y8Pgz0ezvdmN9lWPKj3jWMNaaJAEJfONFxpuF2Pz2sQPiAbbB2Thh/ysNvOnjaYGTfy&#10;hR5FqEQMYZ+hhjqELpPSlzVZ9InriCN3d73FEGFfSdPjGMNtK5dKvUqLDceGGjva11R+F4PV4M93&#10;9fl1eslzul3U4XwduvRj0Hoxn97fQASawr/4z30yGlYqjfv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pegwgAAAN0AAAAPAAAAAAAAAAAAAAAAAJgCAABkcnMvZG93&#10;bnJldi54bWxQSwUGAAAAAAQABAD1AAAAhwMAAAAA&#10;" path="m9,l64,102r-9,5l,5,9,xe" fillcolor="black" strokeweight="0">
                  <v:path arrowok="t" o:connecttype="custom" o:connectlocs="9,0;64,102;55,107;0,5;9,0" o:connectangles="0,0,0,0,0"/>
                  <o:lock v:ext="edit" aspectratio="t"/>
                </v:shape>
                <v:shape id="Freeform 9523" o:spid="_x0000_s1041" style="position:absolute;left:6245;top:1319;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qiccA&#10;AADdAAAADwAAAGRycy9kb3ducmV2LnhtbESPUUvDQBCE3wX/w7FCX6S9xIotsdciQltFEExbwbcl&#10;t+aCub2Q27bx33uC4OMwM98wi9XgW3WiPjaBDeSTDBRxFWzDtYH9bj2eg4qCbLENTAa+KcJqeXmx&#10;wMKGM7/RqZRaJQjHAg04ka7QOlaOPMZJ6IiT9xl6j5JkX2vb4znBfatvsuxOe2w4LTjs6NFR9VUe&#10;vYHD9nW+OT7fyhpLN+veP+zL7lqMGV0ND/eghAb5D/+1n6yBaZbn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5qonHAAAA3QAAAA8AAAAAAAAAAAAAAAAAmAIAAGRy&#10;cy9kb3ducmV2LnhtbFBLBQYAAAAABAAEAPUAAACMAwAAAAA=&#10;" path="m9,l65,102r-10,5l,5,9,xe" fillcolor="black" strokeweight="0">
                  <v:path arrowok="t" o:connecttype="custom" o:connectlocs="9,0;65,102;55,107;0,5;9,0" o:connectangles="0,0,0,0,0"/>
                  <o:lock v:ext="edit" aspectratio="t"/>
                </v:shape>
                <v:shape id="Freeform 9524" o:spid="_x0000_s1042" style="position:absolute;left:6492;top:124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0/sgA&#10;AADdAAAADwAAAGRycy9kb3ducmV2LnhtbESPUUvDQBCE3wX/w7GFvoi9tEotsdciQqulUDBVwbcl&#10;t80Fc3sht23jv+8Jgo/DzHzDzJe9b9SJulgHNjAeZaCIy2Brrgy871e3M1BRkC02gcnAD0VYLq6v&#10;5pjbcOY3OhVSqQThmKMBJ9LmWsfSkcc4Ci1x8g6h8yhJdpW2HZ4T3Dd6kmVT7bHmtOCwpWdH5Xdx&#10;9AY+Xnaz9XFzLyss3EP7+WW3+xsxZjjonx5BCfXyH/5rv1oDd9l4Ar9v0hP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azT+yAAAAN0AAAAPAAAAAAAAAAAAAAAAAJgCAABk&#10;cnMvZG93bnJldi54bWxQSwUGAAAAAAQABAD1AAAAjQMAAAAA&#10;" path="m10,l65,102r-9,5l,5,10,xe" fillcolor="black" strokeweight="0">
                  <v:path arrowok="t" o:connecttype="custom" o:connectlocs="10,0;65,102;56,107;0,5;10,0" o:connectangles="0,0,0,0,0"/>
                  <o:lock v:ext="edit" aspectratio="t"/>
                </v:shape>
                <v:shape id="Freeform 9525" o:spid="_x0000_s1043" style="position:absolute;left:6450;top:1255;width:64;height:108;visibility:visible;mso-wrap-style:square;v-text-anchor:top" coordsize="6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cZ8UA&#10;AADdAAAADwAAAGRycy9kb3ducmV2LnhtbESPQWsCMRSE74L/ITzBm2a3W7RsjWILgqdSrXh+3Tw3&#10;WzcvYZPq2l/fFIQeh5n5hlmsetuKC3Whcawgn2YgiCunG64VHD42kycQISJrbB2TghsFWC2HgwWW&#10;2l15R5d9rEWCcChRgYnRl1KGypDFMHWeOHkn11mMSXa11B1eE9y28iHLZtJiw2nBoKdXQ9V5/20V&#10;vH/uisf86OX29DY/VLeXL238j1LjUb9+BhGpj//he3urFRRZX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dxnxQAAAN0AAAAPAAAAAAAAAAAAAAAAAJgCAABkcnMv&#10;ZG93bnJldi54bWxQSwUGAAAAAAQABAD1AAAAigMAAAAA&#10;" path="m9,l64,103r-9,5l,6,9,xe" fillcolor="black" strokeweight="0">
                  <v:path arrowok="t" o:connecttype="custom" o:connectlocs="9,0;64,103;55,108;0,6;9,0" o:connectangles="0,0,0,0,0"/>
                  <o:lock v:ext="edit" aspectratio="t"/>
                </v:shape>
                <v:shape id="Freeform 9526" o:spid="_x0000_s1044" style="position:absolute;left:6410;top:1269;width:65;height:108;visibility:visible;mso-wrap-style:square;v-text-anchor:top" coordsize="6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jp8UA&#10;AADdAAAADwAAAGRycy9kb3ducmV2LnhtbESPT4vCMBTE7wt+h/AEL6Kpf1ikGkUEwUNB1i2en82z&#10;LTYvtYla/fRmQdjjMDO/YRar1lTiTo0rLSsYDSMQxJnVJecK0t/tYAbCeWSNlWVS8CQHq2Xna4Gx&#10;tg/+ofvB5yJA2MWooPC+jqV0WUEG3dDWxME728agD7LJpW7wEeCmkuMo+pYGSw4LBda0KSi7HG5G&#10;QXI2mFzT9HTcJ8lrba7912TTV6rXbddzEJ5a/x/+tHdawSQaTeHvTXgC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OOnxQAAAN0AAAAPAAAAAAAAAAAAAAAAAJgCAABkcnMv&#10;ZG93bnJldi54bWxQSwUGAAAAAAQABAD1AAAAigMAAAAA&#10;" path="m10,l65,103r-9,5l,6,10,xe" fillcolor="black" strokeweight="0">
                  <v:path arrowok="t" o:connecttype="custom" o:connectlocs="10,0;65,103;56,108;0,6;10,0" o:connectangles="0,0,0,0,0"/>
                  <o:lock v:ext="edit" aspectratio="t"/>
                </v:shape>
              </v:group>
            </w:pict>
          </mc:Fallback>
        </mc:AlternateContent>
      </w:r>
      <w:r w:rsidRPr="00812B25">
        <w:rPr>
          <w:noProof/>
          <w:lang w:eastAsia="zh-CN"/>
        </w:rPr>
        <mc:AlternateContent>
          <mc:Choice Requires="wpg">
            <w:drawing>
              <wp:anchor distT="0" distB="0" distL="114300" distR="114300" simplePos="0" relativeHeight="251683840" behindDoc="0" locked="0" layoutInCell="1" allowOverlap="1" wp14:anchorId="435C80EE" wp14:editId="4ECAF89C">
                <wp:simplePos x="0" y="0"/>
                <wp:positionH relativeFrom="column">
                  <wp:posOffset>2383155</wp:posOffset>
                </wp:positionH>
                <wp:positionV relativeFrom="paragraph">
                  <wp:posOffset>29210</wp:posOffset>
                </wp:positionV>
                <wp:extent cx="218440" cy="412750"/>
                <wp:effectExtent l="0" t="0" r="10160" b="25400"/>
                <wp:wrapNone/>
                <wp:docPr id="8065" name="Group 94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8440" cy="412750"/>
                          <a:chOff x="6142" y="1243"/>
                          <a:chExt cx="415" cy="784"/>
                        </a:xfrm>
                      </wpg:grpSpPr>
                      <wps:wsp>
                        <wps:cNvPr id="8066" name="Rectangle 9490"/>
                        <wps:cNvSpPr>
                          <a:spLocks noChangeAspect="1" noChangeArrowheads="1"/>
                        </wps:cNvSpPr>
                        <wps:spPr bwMode="auto">
                          <a:xfrm>
                            <a:off x="6222" y="1681"/>
                            <a:ext cx="222" cy="3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7" name="Freeform 9491"/>
                        <wps:cNvSpPr>
                          <a:spLocks noChangeAspect="1"/>
                        </wps:cNvSpPr>
                        <wps:spPr bwMode="auto">
                          <a:xfrm>
                            <a:off x="6444" y="1608"/>
                            <a:ext cx="74" cy="415"/>
                          </a:xfrm>
                          <a:custGeom>
                            <a:avLst/>
                            <a:gdLst>
                              <a:gd name="T0" fmla="*/ 0 w 74"/>
                              <a:gd name="T1" fmla="*/ 73 h 415"/>
                              <a:gd name="T2" fmla="*/ 74 w 74"/>
                              <a:gd name="T3" fmla="*/ 0 h 415"/>
                              <a:gd name="T4" fmla="*/ 74 w 74"/>
                              <a:gd name="T5" fmla="*/ 341 h 415"/>
                              <a:gd name="T6" fmla="*/ 0 w 74"/>
                              <a:gd name="T7" fmla="*/ 415 h 415"/>
                              <a:gd name="T8" fmla="*/ 0 w 74"/>
                              <a:gd name="T9" fmla="*/ 73 h 4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415">
                                <a:moveTo>
                                  <a:pt x="0" y="73"/>
                                </a:moveTo>
                                <a:lnTo>
                                  <a:pt x="74" y="0"/>
                                </a:lnTo>
                                <a:lnTo>
                                  <a:pt x="74" y="341"/>
                                </a:lnTo>
                                <a:lnTo>
                                  <a:pt x="0" y="415"/>
                                </a:lnTo>
                                <a:lnTo>
                                  <a:pt x="0" y="73"/>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8" name="Freeform 9492"/>
                        <wps:cNvSpPr>
                          <a:spLocks noChangeAspect="1"/>
                        </wps:cNvSpPr>
                        <wps:spPr bwMode="auto">
                          <a:xfrm>
                            <a:off x="6222" y="1608"/>
                            <a:ext cx="296" cy="73"/>
                          </a:xfrm>
                          <a:custGeom>
                            <a:avLst/>
                            <a:gdLst>
                              <a:gd name="T0" fmla="*/ 0 w 296"/>
                              <a:gd name="T1" fmla="*/ 73 h 73"/>
                              <a:gd name="T2" fmla="*/ 74 w 296"/>
                              <a:gd name="T3" fmla="*/ 0 h 73"/>
                              <a:gd name="T4" fmla="*/ 296 w 296"/>
                              <a:gd name="T5" fmla="*/ 0 h 73"/>
                              <a:gd name="T6" fmla="*/ 222 w 296"/>
                              <a:gd name="T7" fmla="*/ 73 h 73"/>
                              <a:gd name="T8" fmla="*/ 0 w 296"/>
                              <a:gd name="T9" fmla="*/ 73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 h="73">
                                <a:moveTo>
                                  <a:pt x="0" y="73"/>
                                </a:moveTo>
                                <a:lnTo>
                                  <a:pt x="74" y="0"/>
                                </a:lnTo>
                                <a:lnTo>
                                  <a:pt x="296" y="0"/>
                                </a:lnTo>
                                <a:lnTo>
                                  <a:pt x="222" y="73"/>
                                </a:lnTo>
                                <a:lnTo>
                                  <a:pt x="0" y="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9" name="Freeform 9493"/>
                        <wps:cNvSpPr>
                          <a:spLocks noChangeAspect="1" noEditPoints="1"/>
                        </wps:cNvSpPr>
                        <wps:spPr bwMode="auto">
                          <a:xfrm>
                            <a:off x="6218" y="1604"/>
                            <a:ext cx="304" cy="423"/>
                          </a:xfrm>
                          <a:custGeom>
                            <a:avLst/>
                            <a:gdLst>
                              <a:gd name="T0" fmla="*/ 0 w 304"/>
                              <a:gd name="T1" fmla="*/ 76 h 423"/>
                              <a:gd name="T2" fmla="*/ 77 w 304"/>
                              <a:gd name="T3" fmla="*/ 0 h 423"/>
                              <a:gd name="T4" fmla="*/ 304 w 304"/>
                              <a:gd name="T5" fmla="*/ 0 h 423"/>
                              <a:gd name="T6" fmla="*/ 304 w 304"/>
                              <a:gd name="T7" fmla="*/ 347 h 423"/>
                              <a:gd name="T8" fmla="*/ 228 w 304"/>
                              <a:gd name="T9" fmla="*/ 423 h 423"/>
                              <a:gd name="T10" fmla="*/ 0 w 304"/>
                              <a:gd name="T11" fmla="*/ 423 h 423"/>
                              <a:gd name="T12" fmla="*/ 0 w 304"/>
                              <a:gd name="T13" fmla="*/ 76 h 423"/>
                              <a:gd name="T14" fmla="*/ 8 w 304"/>
                              <a:gd name="T15" fmla="*/ 419 h 423"/>
                              <a:gd name="T16" fmla="*/ 4 w 304"/>
                              <a:gd name="T17" fmla="*/ 415 h 423"/>
                              <a:gd name="T18" fmla="*/ 226 w 304"/>
                              <a:gd name="T19" fmla="*/ 415 h 423"/>
                              <a:gd name="T20" fmla="*/ 224 w 304"/>
                              <a:gd name="T21" fmla="*/ 417 h 423"/>
                              <a:gd name="T22" fmla="*/ 298 w 304"/>
                              <a:gd name="T23" fmla="*/ 343 h 423"/>
                              <a:gd name="T24" fmla="*/ 296 w 304"/>
                              <a:gd name="T25" fmla="*/ 345 h 423"/>
                              <a:gd name="T26" fmla="*/ 296 w 304"/>
                              <a:gd name="T27" fmla="*/ 4 h 423"/>
                              <a:gd name="T28" fmla="*/ 300 w 304"/>
                              <a:gd name="T29" fmla="*/ 8 h 423"/>
                              <a:gd name="T30" fmla="*/ 78 w 304"/>
                              <a:gd name="T31" fmla="*/ 8 h 423"/>
                              <a:gd name="T32" fmla="*/ 81 w 304"/>
                              <a:gd name="T33" fmla="*/ 7 h 423"/>
                              <a:gd name="T34" fmla="*/ 7 w 304"/>
                              <a:gd name="T35" fmla="*/ 80 h 423"/>
                              <a:gd name="T36" fmla="*/ 8 w 304"/>
                              <a:gd name="T37" fmla="*/ 77 h 423"/>
                              <a:gd name="T38" fmla="*/ 8 w 304"/>
                              <a:gd name="T39" fmla="*/ 419 h 423"/>
                              <a:gd name="T40" fmla="*/ 4 w 304"/>
                              <a:gd name="T41" fmla="*/ 73 h 423"/>
                              <a:gd name="T42" fmla="*/ 226 w 304"/>
                              <a:gd name="T43" fmla="*/ 73 h 423"/>
                              <a:gd name="T44" fmla="*/ 224 w 304"/>
                              <a:gd name="T45" fmla="*/ 75 h 423"/>
                              <a:gd name="T46" fmla="*/ 298 w 304"/>
                              <a:gd name="T47" fmla="*/ 1 h 423"/>
                              <a:gd name="T48" fmla="*/ 303 w 304"/>
                              <a:gd name="T49" fmla="*/ 7 h 423"/>
                              <a:gd name="T50" fmla="*/ 228 w 304"/>
                              <a:gd name="T51" fmla="*/ 81 h 423"/>
                              <a:gd name="T52" fmla="*/ 4 w 304"/>
                              <a:gd name="T53" fmla="*/ 81 h 423"/>
                              <a:gd name="T54" fmla="*/ 4 w 304"/>
                              <a:gd name="T55" fmla="*/ 73 h 423"/>
                              <a:gd name="T56" fmla="*/ 230 w 304"/>
                              <a:gd name="T57" fmla="*/ 77 h 423"/>
                              <a:gd name="T58" fmla="*/ 230 w 304"/>
                              <a:gd name="T59" fmla="*/ 419 h 423"/>
                              <a:gd name="T60" fmla="*/ 222 w 304"/>
                              <a:gd name="T61" fmla="*/ 419 h 423"/>
                              <a:gd name="T62" fmla="*/ 222 w 304"/>
                              <a:gd name="T63" fmla="*/ 77 h 423"/>
                              <a:gd name="T64" fmla="*/ 230 w 304"/>
                              <a:gd name="T65" fmla="*/ 77 h 4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4" h="423">
                                <a:moveTo>
                                  <a:pt x="0" y="76"/>
                                </a:moveTo>
                                <a:lnTo>
                                  <a:pt x="77" y="0"/>
                                </a:lnTo>
                                <a:lnTo>
                                  <a:pt x="304" y="0"/>
                                </a:lnTo>
                                <a:lnTo>
                                  <a:pt x="304" y="347"/>
                                </a:lnTo>
                                <a:lnTo>
                                  <a:pt x="228" y="423"/>
                                </a:lnTo>
                                <a:lnTo>
                                  <a:pt x="0" y="423"/>
                                </a:lnTo>
                                <a:lnTo>
                                  <a:pt x="0" y="76"/>
                                </a:lnTo>
                                <a:close/>
                                <a:moveTo>
                                  <a:pt x="8" y="419"/>
                                </a:moveTo>
                                <a:lnTo>
                                  <a:pt x="4" y="415"/>
                                </a:lnTo>
                                <a:lnTo>
                                  <a:pt x="226" y="415"/>
                                </a:lnTo>
                                <a:lnTo>
                                  <a:pt x="224" y="417"/>
                                </a:lnTo>
                                <a:lnTo>
                                  <a:pt x="298" y="343"/>
                                </a:lnTo>
                                <a:lnTo>
                                  <a:pt x="296" y="345"/>
                                </a:lnTo>
                                <a:lnTo>
                                  <a:pt x="296" y="4"/>
                                </a:lnTo>
                                <a:lnTo>
                                  <a:pt x="300" y="8"/>
                                </a:lnTo>
                                <a:lnTo>
                                  <a:pt x="78" y="8"/>
                                </a:lnTo>
                                <a:lnTo>
                                  <a:pt x="81" y="7"/>
                                </a:lnTo>
                                <a:lnTo>
                                  <a:pt x="7" y="80"/>
                                </a:lnTo>
                                <a:lnTo>
                                  <a:pt x="8" y="77"/>
                                </a:lnTo>
                                <a:lnTo>
                                  <a:pt x="8" y="419"/>
                                </a:lnTo>
                                <a:close/>
                                <a:moveTo>
                                  <a:pt x="4" y="73"/>
                                </a:moveTo>
                                <a:lnTo>
                                  <a:pt x="226" y="73"/>
                                </a:lnTo>
                                <a:lnTo>
                                  <a:pt x="224" y="75"/>
                                </a:lnTo>
                                <a:lnTo>
                                  <a:pt x="298" y="1"/>
                                </a:lnTo>
                                <a:lnTo>
                                  <a:pt x="303" y="7"/>
                                </a:lnTo>
                                <a:lnTo>
                                  <a:pt x="228" y="81"/>
                                </a:lnTo>
                                <a:lnTo>
                                  <a:pt x="4" y="81"/>
                                </a:lnTo>
                                <a:lnTo>
                                  <a:pt x="4" y="73"/>
                                </a:lnTo>
                                <a:close/>
                                <a:moveTo>
                                  <a:pt x="230" y="77"/>
                                </a:moveTo>
                                <a:lnTo>
                                  <a:pt x="230" y="419"/>
                                </a:lnTo>
                                <a:lnTo>
                                  <a:pt x="222" y="419"/>
                                </a:lnTo>
                                <a:lnTo>
                                  <a:pt x="222" y="77"/>
                                </a:lnTo>
                                <a:lnTo>
                                  <a:pt x="230"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70" name="Rectangle 9494"/>
                        <wps:cNvSpPr>
                          <a:spLocks noChangeAspect="1" noChangeArrowheads="1"/>
                        </wps:cNvSpPr>
                        <wps:spPr bwMode="auto">
                          <a:xfrm>
                            <a:off x="6222" y="1756"/>
                            <a:ext cx="188" cy="1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1" name="Freeform 9495"/>
                        <wps:cNvSpPr>
                          <a:spLocks noChangeAspect="1"/>
                        </wps:cNvSpPr>
                        <wps:spPr bwMode="auto">
                          <a:xfrm>
                            <a:off x="6410" y="1735"/>
                            <a:ext cx="20" cy="40"/>
                          </a:xfrm>
                          <a:custGeom>
                            <a:avLst/>
                            <a:gdLst>
                              <a:gd name="T0" fmla="*/ 0 w 20"/>
                              <a:gd name="T1" fmla="*/ 21 h 40"/>
                              <a:gd name="T2" fmla="*/ 20 w 20"/>
                              <a:gd name="T3" fmla="*/ 0 h 40"/>
                              <a:gd name="T4" fmla="*/ 20 w 20"/>
                              <a:gd name="T5" fmla="*/ 20 h 40"/>
                              <a:gd name="T6" fmla="*/ 0 w 20"/>
                              <a:gd name="T7" fmla="*/ 40 h 40"/>
                              <a:gd name="T8" fmla="*/ 0 w 20"/>
                              <a:gd name="T9" fmla="*/ 21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40">
                                <a:moveTo>
                                  <a:pt x="0" y="21"/>
                                </a:moveTo>
                                <a:lnTo>
                                  <a:pt x="20" y="0"/>
                                </a:lnTo>
                                <a:lnTo>
                                  <a:pt x="20" y="20"/>
                                </a:lnTo>
                                <a:lnTo>
                                  <a:pt x="0" y="40"/>
                                </a:lnTo>
                                <a:lnTo>
                                  <a:pt x="0" y="21"/>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2" name="Freeform 9496"/>
                        <wps:cNvSpPr>
                          <a:spLocks noChangeAspect="1"/>
                        </wps:cNvSpPr>
                        <wps:spPr bwMode="auto">
                          <a:xfrm>
                            <a:off x="6222" y="1735"/>
                            <a:ext cx="208" cy="21"/>
                          </a:xfrm>
                          <a:custGeom>
                            <a:avLst/>
                            <a:gdLst>
                              <a:gd name="T0" fmla="*/ 0 w 208"/>
                              <a:gd name="T1" fmla="*/ 21 h 21"/>
                              <a:gd name="T2" fmla="*/ 21 w 208"/>
                              <a:gd name="T3" fmla="*/ 0 h 21"/>
                              <a:gd name="T4" fmla="*/ 208 w 208"/>
                              <a:gd name="T5" fmla="*/ 0 h 21"/>
                              <a:gd name="T6" fmla="*/ 188 w 208"/>
                              <a:gd name="T7" fmla="*/ 21 h 21"/>
                              <a:gd name="T8" fmla="*/ 0 w 208"/>
                              <a:gd name="T9" fmla="*/ 21 h 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21">
                                <a:moveTo>
                                  <a:pt x="0" y="21"/>
                                </a:moveTo>
                                <a:lnTo>
                                  <a:pt x="21" y="0"/>
                                </a:lnTo>
                                <a:lnTo>
                                  <a:pt x="208" y="0"/>
                                </a:lnTo>
                                <a:lnTo>
                                  <a:pt x="188" y="21"/>
                                </a:lnTo>
                                <a:lnTo>
                                  <a:pt x="0" y="2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3" name="Freeform 9497"/>
                        <wps:cNvSpPr>
                          <a:spLocks noChangeAspect="1" noEditPoints="1"/>
                        </wps:cNvSpPr>
                        <wps:spPr bwMode="auto">
                          <a:xfrm>
                            <a:off x="6218" y="1731"/>
                            <a:ext cx="216" cy="48"/>
                          </a:xfrm>
                          <a:custGeom>
                            <a:avLst/>
                            <a:gdLst>
                              <a:gd name="T0" fmla="*/ 0 w 216"/>
                              <a:gd name="T1" fmla="*/ 24 h 48"/>
                              <a:gd name="T2" fmla="*/ 24 w 216"/>
                              <a:gd name="T3" fmla="*/ 0 h 48"/>
                              <a:gd name="T4" fmla="*/ 216 w 216"/>
                              <a:gd name="T5" fmla="*/ 0 h 48"/>
                              <a:gd name="T6" fmla="*/ 216 w 216"/>
                              <a:gd name="T7" fmla="*/ 25 h 48"/>
                              <a:gd name="T8" fmla="*/ 193 w 216"/>
                              <a:gd name="T9" fmla="*/ 48 h 48"/>
                              <a:gd name="T10" fmla="*/ 0 w 216"/>
                              <a:gd name="T11" fmla="*/ 48 h 48"/>
                              <a:gd name="T12" fmla="*/ 0 w 216"/>
                              <a:gd name="T13" fmla="*/ 24 h 48"/>
                              <a:gd name="T14" fmla="*/ 8 w 216"/>
                              <a:gd name="T15" fmla="*/ 44 h 48"/>
                              <a:gd name="T16" fmla="*/ 4 w 216"/>
                              <a:gd name="T17" fmla="*/ 40 h 48"/>
                              <a:gd name="T18" fmla="*/ 192 w 216"/>
                              <a:gd name="T19" fmla="*/ 40 h 48"/>
                              <a:gd name="T20" fmla="*/ 189 w 216"/>
                              <a:gd name="T21" fmla="*/ 42 h 48"/>
                              <a:gd name="T22" fmla="*/ 210 w 216"/>
                              <a:gd name="T23" fmla="*/ 21 h 48"/>
                              <a:gd name="T24" fmla="*/ 208 w 216"/>
                              <a:gd name="T25" fmla="*/ 24 h 48"/>
                              <a:gd name="T26" fmla="*/ 208 w 216"/>
                              <a:gd name="T27" fmla="*/ 4 h 48"/>
                              <a:gd name="T28" fmla="*/ 212 w 216"/>
                              <a:gd name="T29" fmla="*/ 8 h 48"/>
                              <a:gd name="T30" fmla="*/ 25 w 216"/>
                              <a:gd name="T31" fmla="*/ 8 h 48"/>
                              <a:gd name="T32" fmla="*/ 28 w 216"/>
                              <a:gd name="T33" fmla="*/ 7 h 48"/>
                              <a:gd name="T34" fmla="*/ 7 w 216"/>
                              <a:gd name="T35" fmla="*/ 28 h 48"/>
                              <a:gd name="T36" fmla="*/ 8 w 216"/>
                              <a:gd name="T37" fmla="*/ 25 h 48"/>
                              <a:gd name="T38" fmla="*/ 8 w 216"/>
                              <a:gd name="T39" fmla="*/ 44 h 48"/>
                              <a:gd name="T40" fmla="*/ 4 w 216"/>
                              <a:gd name="T41" fmla="*/ 21 h 48"/>
                              <a:gd name="T42" fmla="*/ 192 w 216"/>
                              <a:gd name="T43" fmla="*/ 21 h 48"/>
                              <a:gd name="T44" fmla="*/ 189 w 216"/>
                              <a:gd name="T45" fmla="*/ 23 h 48"/>
                              <a:gd name="T46" fmla="*/ 210 w 216"/>
                              <a:gd name="T47" fmla="*/ 2 h 48"/>
                              <a:gd name="T48" fmla="*/ 215 w 216"/>
                              <a:gd name="T49" fmla="*/ 7 h 48"/>
                              <a:gd name="T50" fmla="*/ 193 w 216"/>
                              <a:gd name="T51" fmla="*/ 29 h 48"/>
                              <a:gd name="T52" fmla="*/ 4 w 216"/>
                              <a:gd name="T53" fmla="*/ 29 h 48"/>
                              <a:gd name="T54" fmla="*/ 4 w 216"/>
                              <a:gd name="T55" fmla="*/ 21 h 48"/>
                              <a:gd name="T56" fmla="*/ 196 w 216"/>
                              <a:gd name="T57" fmla="*/ 25 h 48"/>
                              <a:gd name="T58" fmla="*/ 196 w 216"/>
                              <a:gd name="T59" fmla="*/ 44 h 48"/>
                              <a:gd name="T60" fmla="*/ 188 w 216"/>
                              <a:gd name="T61" fmla="*/ 44 h 48"/>
                              <a:gd name="T62" fmla="*/ 188 w 216"/>
                              <a:gd name="T63" fmla="*/ 25 h 48"/>
                              <a:gd name="T64" fmla="*/ 196 w 216"/>
                              <a:gd name="T65" fmla="*/ 25 h 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6" h="48">
                                <a:moveTo>
                                  <a:pt x="0" y="24"/>
                                </a:moveTo>
                                <a:lnTo>
                                  <a:pt x="24" y="0"/>
                                </a:lnTo>
                                <a:lnTo>
                                  <a:pt x="216" y="0"/>
                                </a:lnTo>
                                <a:lnTo>
                                  <a:pt x="216" y="25"/>
                                </a:lnTo>
                                <a:lnTo>
                                  <a:pt x="193" y="48"/>
                                </a:lnTo>
                                <a:lnTo>
                                  <a:pt x="0" y="48"/>
                                </a:lnTo>
                                <a:lnTo>
                                  <a:pt x="0" y="24"/>
                                </a:lnTo>
                                <a:close/>
                                <a:moveTo>
                                  <a:pt x="8" y="44"/>
                                </a:moveTo>
                                <a:lnTo>
                                  <a:pt x="4" y="40"/>
                                </a:lnTo>
                                <a:lnTo>
                                  <a:pt x="192" y="40"/>
                                </a:lnTo>
                                <a:lnTo>
                                  <a:pt x="189" y="42"/>
                                </a:lnTo>
                                <a:lnTo>
                                  <a:pt x="210" y="21"/>
                                </a:lnTo>
                                <a:lnTo>
                                  <a:pt x="208" y="24"/>
                                </a:lnTo>
                                <a:lnTo>
                                  <a:pt x="208" y="4"/>
                                </a:lnTo>
                                <a:lnTo>
                                  <a:pt x="212" y="8"/>
                                </a:lnTo>
                                <a:lnTo>
                                  <a:pt x="25" y="8"/>
                                </a:lnTo>
                                <a:lnTo>
                                  <a:pt x="28" y="7"/>
                                </a:lnTo>
                                <a:lnTo>
                                  <a:pt x="7" y="28"/>
                                </a:lnTo>
                                <a:lnTo>
                                  <a:pt x="8" y="25"/>
                                </a:lnTo>
                                <a:lnTo>
                                  <a:pt x="8" y="44"/>
                                </a:lnTo>
                                <a:close/>
                                <a:moveTo>
                                  <a:pt x="4" y="21"/>
                                </a:moveTo>
                                <a:lnTo>
                                  <a:pt x="192" y="21"/>
                                </a:lnTo>
                                <a:lnTo>
                                  <a:pt x="189" y="23"/>
                                </a:lnTo>
                                <a:lnTo>
                                  <a:pt x="210" y="2"/>
                                </a:lnTo>
                                <a:lnTo>
                                  <a:pt x="215" y="7"/>
                                </a:lnTo>
                                <a:lnTo>
                                  <a:pt x="193" y="29"/>
                                </a:lnTo>
                                <a:lnTo>
                                  <a:pt x="4" y="29"/>
                                </a:lnTo>
                                <a:lnTo>
                                  <a:pt x="4" y="21"/>
                                </a:lnTo>
                                <a:close/>
                                <a:moveTo>
                                  <a:pt x="196" y="25"/>
                                </a:moveTo>
                                <a:lnTo>
                                  <a:pt x="196" y="44"/>
                                </a:lnTo>
                                <a:lnTo>
                                  <a:pt x="188" y="44"/>
                                </a:lnTo>
                                <a:lnTo>
                                  <a:pt x="188" y="25"/>
                                </a:lnTo>
                                <a:lnTo>
                                  <a:pt x="196" y="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74" name="Rectangle 9498"/>
                        <wps:cNvSpPr>
                          <a:spLocks noChangeAspect="1" noChangeArrowheads="1"/>
                        </wps:cNvSpPr>
                        <wps:spPr bwMode="auto">
                          <a:xfrm>
                            <a:off x="6262" y="1815"/>
                            <a:ext cx="128" cy="88"/>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5" name="Freeform 9499"/>
                        <wps:cNvSpPr>
                          <a:spLocks noChangeAspect="1" noEditPoints="1"/>
                        </wps:cNvSpPr>
                        <wps:spPr bwMode="auto">
                          <a:xfrm>
                            <a:off x="6258" y="1811"/>
                            <a:ext cx="136" cy="96"/>
                          </a:xfrm>
                          <a:custGeom>
                            <a:avLst/>
                            <a:gdLst>
                              <a:gd name="T0" fmla="*/ 0 w 136"/>
                              <a:gd name="T1" fmla="*/ 0 h 96"/>
                              <a:gd name="T2" fmla="*/ 136 w 136"/>
                              <a:gd name="T3" fmla="*/ 0 h 96"/>
                              <a:gd name="T4" fmla="*/ 136 w 136"/>
                              <a:gd name="T5" fmla="*/ 96 h 96"/>
                              <a:gd name="T6" fmla="*/ 0 w 136"/>
                              <a:gd name="T7" fmla="*/ 96 h 96"/>
                              <a:gd name="T8" fmla="*/ 0 w 136"/>
                              <a:gd name="T9" fmla="*/ 0 h 96"/>
                              <a:gd name="T10" fmla="*/ 8 w 136"/>
                              <a:gd name="T11" fmla="*/ 92 h 96"/>
                              <a:gd name="T12" fmla="*/ 4 w 136"/>
                              <a:gd name="T13" fmla="*/ 88 h 96"/>
                              <a:gd name="T14" fmla="*/ 132 w 136"/>
                              <a:gd name="T15" fmla="*/ 88 h 96"/>
                              <a:gd name="T16" fmla="*/ 128 w 136"/>
                              <a:gd name="T17" fmla="*/ 92 h 96"/>
                              <a:gd name="T18" fmla="*/ 128 w 136"/>
                              <a:gd name="T19" fmla="*/ 4 h 96"/>
                              <a:gd name="T20" fmla="*/ 132 w 136"/>
                              <a:gd name="T21" fmla="*/ 8 h 96"/>
                              <a:gd name="T22" fmla="*/ 4 w 136"/>
                              <a:gd name="T23" fmla="*/ 8 h 96"/>
                              <a:gd name="T24" fmla="*/ 8 w 136"/>
                              <a:gd name="T25" fmla="*/ 4 h 96"/>
                              <a:gd name="T26" fmla="*/ 8 w 136"/>
                              <a:gd name="T27" fmla="*/ 92 h 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6" h="96">
                                <a:moveTo>
                                  <a:pt x="0" y="0"/>
                                </a:moveTo>
                                <a:lnTo>
                                  <a:pt x="136" y="0"/>
                                </a:lnTo>
                                <a:lnTo>
                                  <a:pt x="136" y="96"/>
                                </a:lnTo>
                                <a:lnTo>
                                  <a:pt x="0" y="96"/>
                                </a:lnTo>
                                <a:lnTo>
                                  <a:pt x="0" y="0"/>
                                </a:lnTo>
                                <a:close/>
                                <a:moveTo>
                                  <a:pt x="8" y="92"/>
                                </a:moveTo>
                                <a:lnTo>
                                  <a:pt x="4" y="88"/>
                                </a:lnTo>
                                <a:lnTo>
                                  <a:pt x="132" y="88"/>
                                </a:lnTo>
                                <a:lnTo>
                                  <a:pt x="128" y="92"/>
                                </a:lnTo>
                                <a:lnTo>
                                  <a:pt x="128" y="4"/>
                                </a:lnTo>
                                <a:lnTo>
                                  <a:pt x="132" y="8"/>
                                </a:lnTo>
                                <a:lnTo>
                                  <a:pt x="4" y="8"/>
                                </a:lnTo>
                                <a:lnTo>
                                  <a:pt x="8" y="4"/>
                                </a:lnTo>
                                <a:lnTo>
                                  <a:pt x="8" y="9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76" name="Rectangle 9500"/>
                        <wps:cNvSpPr>
                          <a:spLocks noChangeAspect="1" noChangeArrowheads="1"/>
                        </wps:cNvSpPr>
                        <wps:spPr bwMode="auto">
                          <a:xfrm>
                            <a:off x="6346" y="1348"/>
                            <a:ext cx="16" cy="29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77" name="Freeform 9501"/>
                        <wps:cNvSpPr>
                          <a:spLocks noChangeAspect="1"/>
                        </wps:cNvSpPr>
                        <wps:spPr bwMode="auto">
                          <a:xfrm>
                            <a:off x="6167" y="1288"/>
                            <a:ext cx="363" cy="118"/>
                          </a:xfrm>
                          <a:custGeom>
                            <a:avLst/>
                            <a:gdLst>
                              <a:gd name="T0" fmla="*/ 363 w 363"/>
                              <a:gd name="T1" fmla="*/ 16 h 118"/>
                              <a:gd name="T2" fmla="*/ 5 w 363"/>
                              <a:gd name="T3" fmla="*/ 118 h 118"/>
                              <a:gd name="T4" fmla="*/ 0 w 363"/>
                              <a:gd name="T5" fmla="*/ 103 h 118"/>
                              <a:gd name="T6" fmla="*/ 358 w 363"/>
                              <a:gd name="T7" fmla="*/ 0 h 118"/>
                              <a:gd name="T8" fmla="*/ 363 w 363"/>
                              <a:gd name="T9" fmla="*/ 16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3" h="118">
                                <a:moveTo>
                                  <a:pt x="363" y="16"/>
                                </a:moveTo>
                                <a:lnTo>
                                  <a:pt x="5" y="118"/>
                                </a:lnTo>
                                <a:lnTo>
                                  <a:pt x="0" y="103"/>
                                </a:lnTo>
                                <a:lnTo>
                                  <a:pt x="358" y="0"/>
                                </a:lnTo>
                                <a:lnTo>
                                  <a:pt x="36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78" name="Freeform 9502"/>
                        <wps:cNvSpPr>
                          <a:spLocks noChangeAspect="1"/>
                        </wps:cNvSpPr>
                        <wps:spPr bwMode="auto">
                          <a:xfrm>
                            <a:off x="6142" y="1347"/>
                            <a:ext cx="64" cy="107"/>
                          </a:xfrm>
                          <a:custGeom>
                            <a:avLst/>
                            <a:gdLst>
                              <a:gd name="T0" fmla="*/ 9 w 64"/>
                              <a:gd name="T1" fmla="*/ 0 h 107"/>
                              <a:gd name="T2" fmla="*/ 64 w 64"/>
                              <a:gd name="T3" fmla="*/ 102 h 107"/>
                              <a:gd name="T4" fmla="*/ 55 w 64"/>
                              <a:gd name="T5" fmla="*/ 107 h 107"/>
                              <a:gd name="T6" fmla="*/ 0 w 64"/>
                              <a:gd name="T7" fmla="*/ 5 h 107"/>
                              <a:gd name="T8" fmla="*/ 9 w 64"/>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7">
                                <a:moveTo>
                                  <a:pt x="9" y="0"/>
                                </a:moveTo>
                                <a:lnTo>
                                  <a:pt x="64"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79" name="Freeform 9503"/>
                        <wps:cNvSpPr>
                          <a:spLocks noChangeAspect="1"/>
                        </wps:cNvSpPr>
                        <wps:spPr bwMode="auto">
                          <a:xfrm>
                            <a:off x="6191" y="1330"/>
                            <a:ext cx="64" cy="107"/>
                          </a:xfrm>
                          <a:custGeom>
                            <a:avLst/>
                            <a:gdLst>
                              <a:gd name="T0" fmla="*/ 9 w 64"/>
                              <a:gd name="T1" fmla="*/ 0 h 107"/>
                              <a:gd name="T2" fmla="*/ 64 w 64"/>
                              <a:gd name="T3" fmla="*/ 102 h 107"/>
                              <a:gd name="T4" fmla="*/ 55 w 64"/>
                              <a:gd name="T5" fmla="*/ 107 h 107"/>
                              <a:gd name="T6" fmla="*/ 0 w 64"/>
                              <a:gd name="T7" fmla="*/ 5 h 107"/>
                              <a:gd name="T8" fmla="*/ 9 w 64"/>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7">
                                <a:moveTo>
                                  <a:pt x="9" y="0"/>
                                </a:moveTo>
                                <a:lnTo>
                                  <a:pt x="64"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80" name="Freeform 9504"/>
                        <wps:cNvSpPr>
                          <a:spLocks noChangeAspect="1"/>
                        </wps:cNvSpPr>
                        <wps:spPr bwMode="auto">
                          <a:xfrm>
                            <a:off x="6245" y="1319"/>
                            <a:ext cx="65" cy="107"/>
                          </a:xfrm>
                          <a:custGeom>
                            <a:avLst/>
                            <a:gdLst>
                              <a:gd name="T0" fmla="*/ 9 w 65"/>
                              <a:gd name="T1" fmla="*/ 0 h 107"/>
                              <a:gd name="T2" fmla="*/ 65 w 65"/>
                              <a:gd name="T3" fmla="*/ 102 h 107"/>
                              <a:gd name="T4" fmla="*/ 55 w 65"/>
                              <a:gd name="T5" fmla="*/ 107 h 107"/>
                              <a:gd name="T6" fmla="*/ 0 w 65"/>
                              <a:gd name="T7" fmla="*/ 5 h 107"/>
                              <a:gd name="T8" fmla="*/ 9 w 65"/>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7">
                                <a:moveTo>
                                  <a:pt x="9" y="0"/>
                                </a:moveTo>
                                <a:lnTo>
                                  <a:pt x="65"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81" name="Freeform 9505"/>
                        <wps:cNvSpPr>
                          <a:spLocks noChangeAspect="1"/>
                        </wps:cNvSpPr>
                        <wps:spPr bwMode="auto">
                          <a:xfrm>
                            <a:off x="6492" y="1243"/>
                            <a:ext cx="65" cy="107"/>
                          </a:xfrm>
                          <a:custGeom>
                            <a:avLst/>
                            <a:gdLst>
                              <a:gd name="T0" fmla="*/ 10 w 65"/>
                              <a:gd name="T1" fmla="*/ 0 h 107"/>
                              <a:gd name="T2" fmla="*/ 65 w 65"/>
                              <a:gd name="T3" fmla="*/ 102 h 107"/>
                              <a:gd name="T4" fmla="*/ 56 w 65"/>
                              <a:gd name="T5" fmla="*/ 107 h 107"/>
                              <a:gd name="T6" fmla="*/ 0 w 65"/>
                              <a:gd name="T7" fmla="*/ 5 h 107"/>
                              <a:gd name="T8" fmla="*/ 10 w 65"/>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7">
                                <a:moveTo>
                                  <a:pt x="10" y="0"/>
                                </a:moveTo>
                                <a:lnTo>
                                  <a:pt x="65" y="102"/>
                                </a:lnTo>
                                <a:lnTo>
                                  <a:pt x="56" y="107"/>
                                </a:lnTo>
                                <a:lnTo>
                                  <a:pt x="0" y="5"/>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82" name="Freeform 9506"/>
                        <wps:cNvSpPr>
                          <a:spLocks noChangeAspect="1"/>
                        </wps:cNvSpPr>
                        <wps:spPr bwMode="auto">
                          <a:xfrm>
                            <a:off x="6450" y="1255"/>
                            <a:ext cx="64" cy="108"/>
                          </a:xfrm>
                          <a:custGeom>
                            <a:avLst/>
                            <a:gdLst>
                              <a:gd name="T0" fmla="*/ 9 w 64"/>
                              <a:gd name="T1" fmla="*/ 0 h 108"/>
                              <a:gd name="T2" fmla="*/ 64 w 64"/>
                              <a:gd name="T3" fmla="*/ 103 h 108"/>
                              <a:gd name="T4" fmla="*/ 55 w 64"/>
                              <a:gd name="T5" fmla="*/ 108 h 108"/>
                              <a:gd name="T6" fmla="*/ 0 w 64"/>
                              <a:gd name="T7" fmla="*/ 6 h 108"/>
                              <a:gd name="T8" fmla="*/ 9 w 64"/>
                              <a:gd name="T9" fmla="*/ 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8">
                                <a:moveTo>
                                  <a:pt x="9" y="0"/>
                                </a:moveTo>
                                <a:lnTo>
                                  <a:pt x="64" y="103"/>
                                </a:lnTo>
                                <a:lnTo>
                                  <a:pt x="55" y="108"/>
                                </a:lnTo>
                                <a:lnTo>
                                  <a:pt x="0" y="6"/>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83" name="Freeform 9507"/>
                        <wps:cNvSpPr>
                          <a:spLocks noChangeAspect="1"/>
                        </wps:cNvSpPr>
                        <wps:spPr bwMode="auto">
                          <a:xfrm>
                            <a:off x="6410" y="1269"/>
                            <a:ext cx="65" cy="108"/>
                          </a:xfrm>
                          <a:custGeom>
                            <a:avLst/>
                            <a:gdLst>
                              <a:gd name="T0" fmla="*/ 10 w 65"/>
                              <a:gd name="T1" fmla="*/ 0 h 108"/>
                              <a:gd name="T2" fmla="*/ 65 w 65"/>
                              <a:gd name="T3" fmla="*/ 103 h 108"/>
                              <a:gd name="T4" fmla="*/ 56 w 65"/>
                              <a:gd name="T5" fmla="*/ 108 h 108"/>
                              <a:gd name="T6" fmla="*/ 0 w 65"/>
                              <a:gd name="T7" fmla="*/ 6 h 108"/>
                              <a:gd name="T8" fmla="*/ 10 w 65"/>
                              <a:gd name="T9" fmla="*/ 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8">
                                <a:moveTo>
                                  <a:pt x="10" y="0"/>
                                </a:moveTo>
                                <a:lnTo>
                                  <a:pt x="65" y="103"/>
                                </a:lnTo>
                                <a:lnTo>
                                  <a:pt x="56" y="108"/>
                                </a:lnTo>
                                <a:lnTo>
                                  <a:pt x="0" y="6"/>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787A7" id="Group 9489" o:spid="_x0000_s1026" style="position:absolute;margin-left:187.65pt;margin-top:2.3pt;width:17.2pt;height:32.5pt;z-index:251683840" coordorigin="6142,1243" coordsize="41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">
                <o:lock v:ext="edit" aspectratio="t"/>
                <v:rect id="Rectangle 9490" o:spid="_x0000_s1027" style="position:absolute;left:6222;top:1681;width:22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UWsQA&#10;AADdAAAADwAAAGRycy9kb3ducmV2LnhtbESPS4vCQBCE7wv+h6GFva0TdQmSdRQR9nETH+y5ybRJ&#10;NNMTZlrN/ntnQfBYVNVX1HzZu1ZdKcTGs4HxKANFXHrbcGXgsP98m4GKgmyx9UwG/ijCcjF4mWNh&#10;/Y23dN1JpRKEY4EGapGu0DqWNTmMI98RJ+/og0NJMlTaBrwluGv1JMty7bDhtFBjR+uayvPu4gzo&#10;fR7kPH2fnrYSJyt3+frelL/GvA771QcooV6e4Uf7xxqYZXkO/2/SE9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lFrEAAAA3QAAAA8AAAAAAAAAAAAAAAAAmAIAAGRycy9k&#10;b3ducmV2LnhtbFBLBQYAAAAABAAEAPUAAACJAwAAAAA=&#10;" fillcolor="silver" stroked="f">
                  <o:lock v:ext="edit" aspectratio="t"/>
                </v:rect>
                <v:shape id="Freeform 9491" o:spid="_x0000_s1028" style="position:absolute;left:6444;top:1608;width:74;height:415;visibility:visible;mso-wrap-style:square;v-text-anchor:top" coordsize="7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cMA&#10;AADdAAAADwAAAGRycy9kb3ducmV2LnhtbESPQWvCQBSE74X+h+UVeqsbC1VJXUNasXisUTw/sq9J&#10;MPs2ZF91/fddoeBxmJlvmGURXa/ONIbOs4HpJANFXHvbcWPgsN+8LEAFQbbYeyYDVwpQrB4flphb&#10;f+EdnStpVIJwyNFAKzLkWoe6JYdh4gfi5P340aEkOTbajnhJcNfr1yybaYcdp4UWB/psqT5Vv87A&#10;vI+6Efyq13J9O+KHrsr4XRnz/BTLd1BCUe7h//bWGlhksznc3qQ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c+cMAAADdAAAADwAAAAAAAAAAAAAAAACYAgAAZHJzL2Rv&#10;d25yZXYueG1sUEsFBgAAAAAEAAQA9QAAAIgDAAAAAA==&#10;" path="m,73l74,r,341l,415,,73xe" fillcolor="#9a9a9a" stroked="f">
                  <v:path arrowok="t" o:connecttype="custom" o:connectlocs="0,73;74,0;74,341;0,415;0,73" o:connectangles="0,0,0,0,0"/>
                  <o:lock v:ext="edit" aspectratio="t"/>
                </v:shape>
                <v:shape id="Freeform 9492" o:spid="_x0000_s1029" style="position:absolute;left:6222;top:1608;width:296;height:73;visibility:visible;mso-wrap-style:square;v-text-anchor:top" coordsize="2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UVsQA&#10;AADdAAAADwAAAGRycy9kb3ducmV2LnhtbERPz2vCMBS+C/sfwhvsIjPViZTOKGMgc/Mgai+7PZpn&#10;09m8lCRq/e+Xg+Dx4/s9X/a2FRfyoXGsYDzKQBBXTjdcKygPq9ccRIjIGlvHpOBGAZaLp8EcC+2u&#10;vKPLPtYihXAoUIGJsSukDJUhi2HkOuLEHZ23GBP0tdQerynctnKSZTNpseHUYLCjT0PVaX+2Cjb+&#10;t/z+O0xvb82Xr4f8czSnyVapl+f+4x1EpD4+xHf3WivIs1mam96k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1FbEAAAA3QAAAA8AAAAAAAAAAAAAAAAAmAIAAGRycy9k&#10;b3ducmV2LnhtbFBLBQYAAAAABAAEAPUAAACJAwAAAAA=&#10;" path="m,73l74,,296,,222,73,,73xe" fillcolor="#ccc" stroked="f">
                  <v:path arrowok="t" o:connecttype="custom" o:connectlocs="0,73;74,0;296,0;222,73;0,73" o:connectangles="0,0,0,0,0"/>
                  <o:lock v:ext="edit" aspectratio="t"/>
                </v:shape>
                <v:shape id="Freeform 9493" o:spid="_x0000_s1030" style="position:absolute;left:6218;top:1604;width:304;height:423;visibility:visible;mso-wrap-style:square;v-text-anchor:top" coordsize="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UaMQA&#10;AADdAAAADwAAAGRycy9kb3ducmV2LnhtbESPT2sCMRTE70K/Q3gFb5ptD6Jbo7RFwYsF/9HrY/Pc&#10;LN28LElc47dvBMHjMDO/YebLZFvRkw+NYwVv4wIEceV0w7WC42E9moIIEVlj65gU3CjAcvEymGOp&#10;3ZV31O9jLTKEQ4kKTIxdKWWoDFkMY9cRZ+/svMWYpa+l9njNcNvK96KYSIsN5wWDHX0bqv72F6vg&#10;LNPPrufUV9svH343p9U2mJVSw9f0+QEiUorP8KO90QqmxWQG9zf5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VGjEAAAA3QAAAA8AAAAAAAAAAAAAAAAAmAIAAGRycy9k&#10;b3ducmV2LnhtbFBLBQYAAAAABAAEAPUAAACJAwAAAAA=&#10;" path="m,76l77,,304,r,347l228,423,,423,,76xm8,419l4,415r222,l224,417r74,-74l296,345,296,4r4,4l78,8,81,7,7,80,8,77r,342xm4,73r222,l224,75,298,1r5,6l228,81,4,81r,-8xm230,77r,342l222,419r,-342l230,77xe" fillcolor="black" strokeweight="0">
                  <v:path arrowok="t" o:connecttype="custom" o:connectlocs="0,76;77,0;304,0;304,347;228,423;0,423;0,76;8,419;4,415;226,415;224,417;298,343;296,345;296,4;300,8;78,8;81,7;7,80;8,77;8,419;4,73;226,73;224,75;298,1;303,7;228,81;4,81;4,73;230,77;230,419;222,419;222,77;230,77" o:connectangles="0,0,0,0,0,0,0,0,0,0,0,0,0,0,0,0,0,0,0,0,0,0,0,0,0,0,0,0,0,0,0,0,0"/>
                  <o:lock v:ext="edit" aspectratio="t" verticies="t"/>
                </v:shape>
                <v:rect id="Rectangle 9494" o:spid="_x0000_s1031" style="position:absolute;left:6222;top:1756;width:18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aMEA&#10;AADdAAAADwAAAGRycy9kb3ducmV2LnhtbERPS2sCMRC+F/ofwhR6q1m1qKxGEcHWm/jA87AZd1c3&#10;kyUZdfvvzaHg8eN7zxada9SdQqw9G+j3MlDEhbc1lwaOh/XXBFQUZIuNZzLwRxEW8/e3GebWP3hH&#10;972UKoVwzNFAJdLmWseiIoex51vixJ19cCgJhlLbgI8U7ho9yLKRdlhzaqiwpVVFxXV/cwb0YRTk&#10;OvweXnYSB0t3+/ndFidjPj+65RSUUCcv8b97Yw1MsnHan96kJ6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P2jBAAAA3QAAAA8AAAAAAAAAAAAAAAAAmAIAAGRycy9kb3du&#10;cmV2LnhtbFBLBQYAAAAABAAEAPUAAACGAwAAAAA=&#10;" fillcolor="silver" stroked="f">
                  <o:lock v:ext="edit" aspectratio="t"/>
                </v:rect>
                <v:shape id="Freeform 9495" o:spid="_x0000_s1032" style="position:absolute;left:6410;top:1735;width:20;height:40;visibility:visible;mso-wrap-style:square;v-text-anchor:top" coordsize="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ucUA&#10;AADdAAAADwAAAGRycy9kb3ducmV2LnhtbESPwWrDMBBE74X+g9hCb43surSOEyWUQqFQcqgbyHWx&#10;NraJtTKSHLl/XwUCOQ4z84ZZb2cziDM531tWkC8yEMSN1T23Cva/n08lCB+QNQ6WScEfedhu7u/W&#10;WGkb+YfOdWhFgrCvUEEXwlhJ6ZuODPqFHYmTd7TOYEjStVI7jAluBvmcZa/SYM9pocORPjpqTvVk&#10;FGAd3fdu6osyFsuXaV8eTnkslHp8mN9XIALN4Ra+tr+0gjJ7y+HyJj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n65xQAAAN0AAAAPAAAAAAAAAAAAAAAAAJgCAABkcnMv&#10;ZG93bnJldi54bWxQSwUGAAAAAAQABAD1AAAAigMAAAAA&#10;" path="m,21l20,r,20l,40,,21xe" fillcolor="#9a9a9a" stroked="f">
                  <v:path arrowok="t" o:connecttype="custom" o:connectlocs="0,21;20,0;20,20;0,40;0,21" o:connectangles="0,0,0,0,0"/>
                  <o:lock v:ext="edit" aspectratio="t"/>
                </v:shape>
                <v:shape id="Freeform 9496" o:spid="_x0000_s1033" style="position:absolute;left:6222;top:1735;width:208;height:21;visibility:visible;mso-wrap-style:square;v-text-anchor:top" coordsize="2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rMMUA&#10;AADdAAAADwAAAGRycy9kb3ducmV2LnhtbESPQWvCQBSE7wX/w/IEb3VjDjakriKC4kkwLRJvj+xr&#10;Nph9G7KrSfvr3UKhx2FmvmFWm9G24kG9bxwrWMwTEMSV0w3XCj4/9q8ZCB+QNbaOScE3edisJy8r&#10;zLUb+EyPItQiQtjnqMCE0OVS+sqQRT93HXH0vlxvMUTZ11L3OES4bWWaJEtpseG4YLCjnaHqVtyt&#10;ggEHa9J7djiWP/pyui52bXkrlJpNx+07iEBj+A//tY9aQZa8pfD7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GswxQAAAN0AAAAPAAAAAAAAAAAAAAAAAJgCAABkcnMv&#10;ZG93bnJldi54bWxQSwUGAAAAAAQABAD1AAAAigMAAAAA&#10;" path="m,21l21,,208,,188,21,,21xe" fillcolor="#ccc" stroked="f">
                  <v:path arrowok="t" o:connecttype="custom" o:connectlocs="0,21;21,0;208,0;188,21;0,21" o:connectangles="0,0,0,0,0"/>
                  <o:lock v:ext="edit" aspectratio="t"/>
                </v:shape>
                <v:shape id="Freeform 9497" o:spid="_x0000_s1034" style="position:absolute;left:6218;top:1731;width:216;height:48;visibility:visible;mso-wrap-style:square;v-text-anchor:top" coordsize="2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wOMcA&#10;AADdAAAADwAAAGRycy9kb3ducmV2LnhtbESP0WrCQBRE3wv+w3IFX0rd2KoN0VWsKPQp0NgPuM1e&#10;s8Hs3ZBdTezXdwuFPg4zc4ZZbwfbiBt1vnasYDZNQBCXTtdcKfg8HZ9SED4ga2wck4I7edhuRg9r&#10;zLTr+YNuRahEhLDPUIEJoc2k9KUhi37qWuLonV1nMUTZVVJ32Ee4beRzkiylxZrjgsGW9obKS3G1&#10;Co55PysW+WKX5o9zffgy5dv82ys1GQ+7FYhAQ/gP/7XftYI0eX2B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cDjHAAAA3QAAAA8AAAAAAAAAAAAAAAAAmAIAAGRy&#10;cy9kb3ducmV2LnhtbFBLBQYAAAAABAAEAPUAAACMAwAAAAA=&#10;" path="m,24l24,,216,r,25l193,48,,48,,24xm8,44l4,40r188,l189,42,210,21r-2,3l208,4r4,4l25,8,28,7,7,28,8,25r,19xm4,21r188,l189,23,210,2r5,5l193,29,4,29r,-8xm196,25r,19l188,44r,-19l196,25xe" fillcolor="black" strokeweight="0">
                  <v:path arrowok="t" o:connecttype="custom" o:connectlocs="0,24;24,0;216,0;216,25;193,48;0,48;0,24;8,44;4,40;192,40;189,42;210,21;208,24;208,4;212,8;25,8;28,7;7,28;8,25;8,44;4,21;192,21;189,23;210,2;215,7;193,29;4,29;4,21;196,25;196,44;188,44;188,25;196,25" o:connectangles="0,0,0,0,0,0,0,0,0,0,0,0,0,0,0,0,0,0,0,0,0,0,0,0,0,0,0,0,0,0,0,0,0"/>
                  <o:lock v:ext="edit" aspectratio="t" verticies="t"/>
                </v:shape>
                <v:rect id="Rectangle 9498" o:spid="_x0000_s1035" style="position:absolute;left:6262;top:1815;width:12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wI8gA&#10;AADdAAAADwAAAGRycy9kb3ducmV2LnhtbESP3WrCQBSE74W+w3KE3ohuWoo/qatIS6AIikYteHfI&#10;HpPQ7NmQ3Zr49t2C4OUwM98w82VnKnGlxpWWFbyMIhDEmdUl5wqOh2Q4BeE8ssbKMim4kYPl4qk3&#10;x1jblvd0TX0uAoRdjAoK7+tYSpcVZNCNbE0cvIttDPogm1zqBtsAN5V8jaKxNFhyWCiwpo+Csp/0&#10;1yg4JOtzu52NN+dycPrc5cnmO11ppZ773eodhKfOP8L39pdWMI0mb/D/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6TAjyAAAAN0AAAAPAAAAAAAAAAAAAAAAAJgCAABk&#10;cnMvZG93bnJldi54bWxQSwUGAAAAAAQABAD1AAAAjQMAAAAA&#10;" fillcolor="#036" stroked="f">
                  <o:lock v:ext="edit" aspectratio="t"/>
                </v:rect>
                <v:shape id="Freeform 9499" o:spid="_x0000_s1036" style="position:absolute;left:6258;top:1811;width:136;height:96;visibility:visible;mso-wrap-style:square;v-text-anchor:top" coordsize="1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NX8UA&#10;AADdAAAADwAAAGRycy9kb3ducmV2LnhtbESPX2vCQBDE3wt+h2OFvtWLRdsQPUULQh8spf57XnJr&#10;EszthdyqST99r1Do4zAzv2Hmy87V6kZtqDwbGI8SUMS5txUXBg77zVMKKgiyxdozGegpwHIxeJhj&#10;Zv2dv+i2k0JFCIcMDZQiTaZ1yEtyGEa+IY7e2bcOJcq20LbFe4S7Wj8nyYt2WHFcKLGht5Lyy+7q&#10;DOzt5yWVXI7XU0+TLfZC3+sPYx6H3WoGSqiT//Bf+90aSJPXKfy+i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w1fxQAAAN0AAAAPAAAAAAAAAAAAAAAAAJgCAABkcnMv&#10;ZG93bnJldi54bWxQSwUGAAAAAAQABAD1AAAAigMAAAAA&#10;" path="m,l136,r,96l,96,,xm8,92l4,88r128,l128,92r,-88l132,8,4,8,8,4r,88xe" fillcolor="black" strokeweight="0">
                  <v:path arrowok="t" o:connecttype="custom" o:connectlocs="0,0;136,0;136,96;0,96;0,0;8,92;4,88;132,88;128,92;128,4;132,8;4,8;8,4;8,92" o:connectangles="0,0,0,0,0,0,0,0,0,0,0,0,0,0"/>
                  <o:lock v:ext="edit" aspectratio="t" verticies="t"/>
                </v:shape>
                <v:rect id="Rectangle 9500" o:spid="_x0000_s1037" style="position:absolute;left:6346;top:1348;width:1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tgsYA&#10;AADdAAAADwAAAGRycy9kb3ducmV2LnhtbESPT2vCQBTE74V+h+UVvNVNLcQQXUUqFrGnqgePj+wz&#10;iWbfhuxq/nx6t1DwOMzMb5j5sjOVuFPjSssKPsYRCOLM6pJzBcfD5j0B4TyyxsoyKejJwXLx+jLH&#10;VNuWf+m+97kIEHYpKii8r1MpXVaQQTe2NXHwzrYx6INscqkbbAPcVHISRbE0WHJYKLCmr4Ky6/5m&#10;FJx+Jp9X+y1zN2zseb2bXvrsNCg1eutWMxCeOv8M/7e3WkESTWP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CtgsYAAADdAAAADwAAAAAAAAAAAAAAAACYAgAAZHJz&#10;L2Rvd25yZXYueG1sUEsFBgAAAAAEAAQA9QAAAIsDAAAAAA==&#10;" fillcolor="black" strokeweight="0">
                  <v:stroke joinstyle="round"/>
                  <o:lock v:ext="edit" aspectratio="t"/>
                </v:rect>
                <v:shape id="Freeform 9501" o:spid="_x0000_s1038" style="position:absolute;left:6167;top:1288;width:363;height:118;visibility:visible;mso-wrap-style:square;v-text-anchor:top" coordsize="36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me8gA&#10;AADdAAAADwAAAGRycy9kb3ducmV2LnhtbESPT2vCQBTE74V+h+UJvZS6aZEmRFepKRUPgsYKXh/Z&#10;lz+YfRuyW0376V2h4HGYmd8ws8VgWnGm3jWWFbyOIxDEhdUNVwoO318vCQjnkTW2lknBLzlYzB8f&#10;Zphqe+GczntfiQBhl6KC2vsuldIVNRl0Y9sRB6+0vUEfZF9J3eMlwE0r36LoXRpsOCzU2FFWU3Ha&#10;/xgFp922nCR/y09e5ptsdYzlc5yVSj2Nho8pCE+Dv4f/22utIIniG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GZ7yAAAAN0AAAAPAAAAAAAAAAAAAAAAAJgCAABk&#10;cnMvZG93bnJldi54bWxQSwUGAAAAAAQABAD1AAAAjQMAAAAA&#10;" path="m363,16l5,118,,103,358,r5,16xe" fillcolor="black" strokeweight="0">
                  <v:path arrowok="t" o:connecttype="custom" o:connectlocs="363,16;5,118;0,103;358,0;363,16" o:connectangles="0,0,0,0,0"/>
                  <o:lock v:ext="edit" aspectratio="t"/>
                </v:shape>
                <v:shape id="Freeform 9502" o:spid="_x0000_s1039" style="position:absolute;left:6142;top:1347;width:64;height:107;visibility:visible;mso-wrap-style:square;v-text-anchor:top" coordsize="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2K2MMA&#10;AADdAAAADwAAAGRycy9kb3ducmV2LnhtbERPXWvCMBR9H+w/hDvY25o42CbVKDI2EIZoa/H50lyb&#10;YnNTmlS7f28eBns8nO/lenKduNIQWs8aZpkCQVx703KjoTp+v8xBhIhssPNMGn4pwHr1+LDE3Pgb&#10;F3QtYyNSCIccNdgY+1zKUFtyGDLfEyfu7AeHMcGhkWbAWwp3nXxV6l06bDk1WOzp01J9KUenIRzO&#10;anfavu33VBXq63Ac+9nPqPXz07RZgIg0xX/xn3trNMzVR5qb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2K2MMAAADdAAAADwAAAAAAAAAAAAAAAACYAgAAZHJzL2Rv&#10;d25yZXYueG1sUEsFBgAAAAAEAAQA9QAAAIgDAAAAAA==&#10;" path="m9,l64,102r-9,5l,5,9,xe" fillcolor="black" strokeweight="0">
                  <v:path arrowok="t" o:connecttype="custom" o:connectlocs="9,0;64,102;55,107;0,5;9,0" o:connectangles="0,0,0,0,0"/>
                  <o:lock v:ext="edit" aspectratio="t"/>
                </v:shape>
                <v:shape id="Freeform 9503" o:spid="_x0000_s1040" style="position:absolute;left:6191;top:1330;width:64;height:107;visibility:visible;mso-wrap-style:square;v-text-anchor:top" coordsize="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Q8UA&#10;AADdAAAADwAAAGRycy9kb3ducmV2LnhtbESPzWrDMBCE74W+g9hCb42UQtPUjWxKScAQQn7pebE2&#10;tqm1MpYcO28fBQo9DjPzDbPIRtuIC3W+dqxhOlEgiAtnai41nI6rlzkIH5ANNo5Jw5U8ZOnjwwIT&#10;4wbe0+UQShEh7BPUUIXQJlL6oiKLfuJa4uidXWcxRNmV0nQ4RLht5KtSM2mx5rhQYUvfFRW/h95q&#10;8Luz2vzkb9stnfZquTv27XTda/38NH59ggg0hv/wXzs3Gubq/QPub+IT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S9DxQAAAN0AAAAPAAAAAAAAAAAAAAAAAJgCAABkcnMv&#10;ZG93bnJldi54bWxQSwUGAAAAAAQABAD1AAAAigMAAAAA&#10;" path="m9,l64,102r-9,5l,5,9,xe" fillcolor="black" strokeweight="0">
                  <v:path arrowok="t" o:connecttype="custom" o:connectlocs="9,0;64,102;55,107;0,5;9,0" o:connectangles="0,0,0,0,0"/>
                  <o:lock v:ext="edit" aspectratio="t"/>
                </v:shape>
                <v:shape id="Freeform 9504" o:spid="_x0000_s1041" style="position:absolute;left:6245;top:1319;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uS8QA&#10;AADdAAAADwAAAGRycy9kb3ducmV2LnhtbERPS0vDQBC+C/6HZQpepN0ooiF2W0qhahEKpg/wNmSn&#10;2WB2NmSnbfz33YPg8eN7T+eDb9WZ+tgENvAwyUARV8E2XBvYbVfjHFQUZIttYDLwSxHms9ubKRY2&#10;XPiLzqXUKoVwLNCAE+kKrWPlyGOchI44ccfQe5QE+1rbHi8p3Lf6McuetceGU4PDjpaOqp/y5A3s&#10;3zf522n9JCss3Ut3+Laf23sx5m40LF5BCQ3yL/5zf1gDeZan/elNegJ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bkvEAAAA3QAAAA8AAAAAAAAAAAAAAAAAmAIAAGRycy9k&#10;b3ducmV2LnhtbFBLBQYAAAAABAAEAPUAAACJAwAAAAA=&#10;" path="m9,l65,102r-10,5l,5,9,xe" fillcolor="black" strokeweight="0">
                  <v:path arrowok="t" o:connecttype="custom" o:connectlocs="9,0;65,102;55,107;0,5;9,0" o:connectangles="0,0,0,0,0"/>
                  <o:lock v:ext="edit" aspectratio="t"/>
                </v:shape>
                <v:shape id="Freeform 9505" o:spid="_x0000_s1042" style="position:absolute;left:6492;top:124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L0McA&#10;AADdAAAADwAAAGRycy9kb3ducmV2LnhtbESPW0vDQBSE3wX/w3IEX0q7qUgNsdsiQr0gFEwv4Nsh&#10;e8wGs2dD9rSN/94tFHwcZuYbZr4cfKuO1McmsIHpJANFXAXbcG1gu1mNc1BRkC22gcnAL0VYLq6v&#10;5ljYcOJPOpZSqwThWKABJ9IVWsfKkcc4CR1x8r5D71GS7GttezwluG/1XZbNtMeG04LDjp4dVT/l&#10;wRvYva7zl8P7vaywdA/d/st+bEZizO3N8PQISmiQ//Cl/WYN5Fk+hfOb9AT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y9DHAAAA3QAAAA8AAAAAAAAAAAAAAAAAmAIAAGRy&#10;cy9kb3ducmV2LnhtbFBLBQYAAAAABAAEAPUAAACMAwAAAAA=&#10;" path="m10,l65,102r-9,5l,5,10,xe" fillcolor="black" strokeweight="0">
                  <v:path arrowok="t" o:connecttype="custom" o:connectlocs="10,0;65,102;56,107;0,5;10,0" o:connectangles="0,0,0,0,0"/>
                  <o:lock v:ext="edit" aspectratio="t"/>
                </v:shape>
                <v:shape id="Freeform 9506" o:spid="_x0000_s1043" style="position:absolute;left:6450;top:1255;width:64;height:108;visibility:visible;mso-wrap-style:square;v-text-anchor:top" coordsize="6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YpcYA&#10;AADdAAAADwAAAGRycy9kb3ducmV2LnhtbESPW2sCMRSE3wv+h3AKvtWsF+qyNYotFHwSb/T5dHPc&#10;bLs5CZtUV3+9EQo+DjPzDTNbdLYRJ2pD7VjBcJCBIC6drrlScNh/vuQgQkTW2DgmBRcKsJj3nmZY&#10;aHfmLZ12sRIJwqFABSZGX0gZSkMWw8B54uQdXWsxJtlWUrd4TnDbyFGWvUqLNacFg54+DJW/uz+r&#10;YPO9HU+GX16ujuvpoby8/2jjr0r1n7vlG4hIXXyE/9srrSDP8hHc36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UYpcYAAADdAAAADwAAAAAAAAAAAAAAAACYAgAAZHJz&#10;L2Rvd25yZXYueG1sUEsFBgAAAAAEAAQA9QAAAIsDAAAAAA==&#10;" path="m9,l64,103r-9,5l,6,9,xe" fillcolor="black" strokeweight="0">
                  <v:path arrowok="t" o:connecttype="custom" o:connectlocs="9,0;64,103;55,108;0,6;9,0" o:connectangles="0,0,0,0,0"/>
                  <o:lock v:ext="edit" aspectratio="t"/>
                </v:shape>
                <v:shape id="Freeform 9507" o:spid="_x0000_s1044" style="position:absolute;left:6410;top:1269;width:65;height:108;visibility:visible;mso-wrap-style:square;v-text-anchor:top" coordsize="6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aisYA&#10;AADdAAAADwAAAGRycy9kb3ducmV2LnhtbESPQWvCQBSE70L/w/IKvYhubEBC6ioSEHoIlMbg+Zl9&#10;JqHZtzG7jam/vlsoeBxm5htms5tMJ0YaXGtZwWoZgSCurG65VlAeD4sEhPPIGjvLpOCHHOy2T7MN&#10;ptre+JPGwtciQNilqKDxvk+ldFVDBt3S9sTBu9jBoA9yqKUe8BbgppOvUbSWBlsOCw32lDVUfRXf&#10;RkF+MZhfy/J8+sjz+95c5/c4myv18jzt30B4mvwj/N9+1wqSKInh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0aisYAAADdAAAADwAAAAAAAAAAAAAAAACYAgAAZHJz&#10;L2Rvd25yZXYueG1sUEsFBgAAAAAEAAQA9QAAAIsDAAAAAA==&#10;" path="m10,l65,103r-9,5l,6,10,xe" fillcolor="black" strokeweight="0">
                  <v:path arrowok="t" o:connecttype="custom" o:connectlocs="10,0;65,103;56,108;0,6;10,0" o:connectangles="0,0,0,0,0"/>
                  <o:lock v:ext="edit" aspectratio="t"/>
                </v:shape>
              </v:group>
            </w:pict>
          </mc:Fallback>
        </mc:AlternateContent>
      </w:r>
    </w:p>
    <w:p w:rsidR="006A0E2E" w:rsidRPr="009B7F0C" w:rsidRDefault="006A0E2E" w:rsidP="006A0E2E">
      <w:pPr>
        <w:tabs>
          <w:tab w:val="left" w:pos="0"/>
        </w:tabs>
        <w:rPr>
          <w:lang w:val="en-US" w:eastAsia="ja-JP"/>
        </w:rPr>
      </w:pPr>
    </w:p>
    <w:p w:rsidR="006A0E2E" w:rsidRPr="009B7F0C" w:rsidRDefault="006A0E2E" w:rsidP="006A0E2E">
      <w:pPr>
        <w:tabs>
          <w:tab w:val="left" w:pos="0"/>
        </w:tabs>
        <w:rPr>
          <w:lang w:val="en-US" w:eastAsia="ja-JP"/>
        </w:rPr>
      </w:pPr>
      <w:r w:rsidRPr="00812B25">
        <w:rPr>
          <w:noProof/>
          <w:lang w:eastAsia="zh-CN"/>
        </w:rPr>
        <mc:AlternateContent>
          <mc:Choice Requires="wps">
            <w:drawing>
              <wp:anchor distT="0" distB="0" distL="114300" distR="114300" simplePos="0" relativeHeight="251678720" behindDoc="0" locked="0" layoutInCell="1" allowOverlap="1" wp14:anchorId="5BB063D1" wp14:editId="18F23F64">
                <wp:simplePos x="0" y="0"/>
                <wp:positionH relativeFrom="column">
                  <wp:posOffset>4182745</wp:posOffset>
                </wp:positionH>
                <wp:positionV relativeFrom="paragraph">
                  <wp:posOffset>76200</wp:posOffset>
                </wp:positionV>
                <wp:extent cx="634365" cy="349885"/>
                <wp:effectExtent l="0" t="0" r="13335" b="12065"/>
                <wp:wrapNone/>
                <wp:docPr id="4018" name="Text Box 7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49885"/>
                        </a:xfrm>
                        <a:prstGeom prst="rect">
                          <a:avLst/>
                        </a:prstGeom>
                        <a:solidFill>
                          <a:srgbClr val="FFFFFF"/>
                        </a:solidFill>
                        <a:ln w="9525">
                          <a:solidFill>
                            <a:srgbClr val="000000"/>
                          </a:solidFill>
                          <a:miter lim="800000"/>
                          <a:headEnd/>
                          <a:tailEnd/>
                        </a:ln>
                      </wps:spPr>
                      <wps:txbx>
                        <w:txbxContent>
                          <w:p w:rsidR="00363B1A" w:rsidRDefault="00363B1A" w:rsidP="006A0E2E">
                            <w:pPr>
                              <w:snapToGrid w:val="0"/>
                              <w:jc w:val="center"/>
                              <w:rPr>
                                <w:sz w:val="18"/>
                                <w:szCs w:val="18"/>
                                <w:lang w:eastAsia="ja-JP"/>
                              </w:rPr>
                            </w:pPr>
                            <w:r>
                              <w:rPr>
                                <w:sz w:val="18"/>
                                <w:szCs w:val="18"/>
                                <w:lang w:eastAsia="ja-JP"/>
                              </w:rPr>
                              <w:t>Sub</w:t>
                            </w:r>
                            <w:r>
                              <w:rPr>
                                <w:sz w:val="18"/>
                                <w:szCs w:val="18"/>
                                <w:lang w:eastAsia="ja-JP"/>
                              </w:rPr>
                              <w:br/>
                              <w:t>Station</w:t>
                            </w:r>
                          </w:p>
                        </w:txbxContent>
                      </wps:txbx>
                      <wps:bodyPr rot="0" vert="horz" wrap="square" lIns="18000" tIns="18000" rIns="18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063D1" id="_x0000_t202" coordsize="21600,21600" o:spt="202" path="m,l,21600r21600,l21600,xe">
                <v:stroke joinstyle="miter"/>
                <v:path gradientshapeok="t" o:connecttype="rect"/>
              </v:shapetype>
              <v:shape id="Text Box 7352" o:spid="_x0000_s1029" type="#_x0000_t202" style="position:absolute;margin-left:329.35pt;margin-top:6pt;width:49.95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">
                <v:textbox inset=".5mm,.5mm,.5mm,.5mm">
                  <w:txbxContent>
                    <w:p w:rsidR="00363B1A" w:rsidRDefault="00363B1A" w:rsidP="006A0E2E">
                      <w:pPr>
                        <w:snapToGrid w:val="0"/>
                        <w:jc w:val="center"/>
                        <w:rPr>
                          <w:sz w:val="18"/>
                          <w:szCs w:val="18"/>
                          <w:lang w:eastAsia="ja-JP"/>
                        </w:rPr>
                      </w:pPr>
                      <w:r>
                        <w:rPr>
                          <w:sz w:val="18"/>
                          <w:szCs w:val="18"/>
                          <w:lang w:eastAsia="ja-JP"/>
                        </w:rPr>
                        <w:t>Sub</w:t>
                      </w:r>
                      <w:r>
                        <w:rPr>
                          <w:sz w:val="18"/>
                          <w:szCs w:val="18"/>
                          <w:lang w:eastAsia="ja-JP"/>
                        </w:rPr>
                        <w:br/>
                        <w:t>Station</w:t>
                      </w:r>
                    </w:p>
                  </w:txbxContent>
                </v:textbox>
              </v:shape>
            </w:pict>
          </mc:Fallback>
        </mc:AlternateContent>
      </w:r>
      <w:r w:rsidRPr="00812B25">
        <w:rPr>
          <w:noProof/>
          <w:lang w:eastAsia="zh-CN"/>
        </w:rPr>
        <mc:AlternateContent>
          <mc:Choice Requires="wps">
            <w:drawing>
              <wp:anchor distT="0" distB="0" distL="114300" distR="114300" simplePos="0" relativeHeight="251686912" behindDoc="0" locked="0" layoutInCell="1" allowOverlap="1" wp14:anchorId="2076997A" wp14:editId="00EA8F00">
                <wp:simplePos x="0" y="0"/>
                <wp:positionH relativeFrom="column">
                  <wp:posOffset>2691130</wp:posOffset>
                </wp:positionH>
                <wp:positionV relativeFrom="paragraph">
                  <wp:posOffset>238125</wp:posOffset>
                </wp:positionV>
                <wp:extent cx="1235075" cy="209550"/>
                <wp:effectExtent l="0" t="0" r="3175" b="0"/>
                <wp:wrapNone/>
                <wp:docPr id="3986" name="テキスト ボックス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209550"/>
                        </a:xfrm>
                        <a:prstGeom prst="rect">
                          <a:avLst/>
                        </a:prstGeom>
                        <a:noFill/>
                        <a:ln w="6350">
                          <a:noFill/>
                        </a:ln>
                        <a:effectLst/>
                      </wps:spPr>
                      <wps:txbx>
                        <w:txbxContent>
                          <w:p w:rsidR="00363B1A" w:rsidRPr="00B52F6A" w:rsidRDefault="00363B1A" w:rsidP="006A0E2E">
                            <w:pPr>
                              <w:snapToGrid w:val="0"/>
                              <w:rPr>
                                <w:sz w:val="18"/>
                                <w:szCs w:val="18"/>
                                <w:lang w:eastAsia="ja-JP"/>
                              </w:rPr>
                            </w:pPr>
                            <w:r w:rsidRPr="00B52F6A">
                              <w:rPr>
                                <w:rFonts w:hint="eastAsia"/>
                                <w:sz w:val="18"/>
                                <w:szCs w:val="18"/>
                                <w:lang w:eastAsia="ja-JP"/>
                              </w:rPr>
                              <w:t>E</w:t>
                            </w:r>
                            <w:r w:rsidRPr="00B52F6A">
                              <w:rPr>
                                <w:sz w:val="18"/>
                                <w:szCs w:val="18"/>
                                <w:lang w:eastAsia="ja-JP"/>
                              </w:rPr>
                              <w:t>mergency radio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997A" id="テキスト ボックス 3271" o:spid="_x0000_s1030" type="#_x0000_t202" style="position:absolute;margin-left:211.9pt;margin-top:18.75pt;width:97.2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" filled="f" stroked="f" strokeweight=".5pt">
                <v:path arrowok="t"/>
                <v:textbox inset="0,0,0,0">
                  <w:txbxContent>
                    <w:p w:rsidR="00363B1A" w:rsidRPr="00B52F6A" w:rsidRDefault="00363B1A" w:rsidP="006A0E2E">
                      <w:pPr>
                        <w:snapToGrid w:val="0"/>
                        <w:rPr>
                          <w:sz w:val="18"/>
                          <w:szCs w:val="18"/>
                          <w:lang w:eastAsia="ja-JP"/>
                        </w:rPr>
                      </w:pPr>
                      <w:r w:rsidRPr="00B52F6A">
                        <w:rPr>
                          <w:rFonts w:hint="eastAsia"/>
                          <w:sz w:val="18"/>
                          <w:szCs w:val="18"/>
                          <w:lang w:eastAsia="ja-JP"/>
                        </w:rPr>
                        <w:t>E</w:t>
                      </w:r>
                      <w:r w:rsidRPr="00B52F6A">
                        <w:rPr>
                          <w:sz w:val="18"/>
                          <w:szCs w:val="18"/>
                          <w:lang w:eastAsia="ja-JP"/>
                        </w:rPr>
                        <w:t>mergency radio signal</w:t>
                      </w:r>
                    </w:p>
                  </w:txbxContent>
                </v:textbox>
              </v:shape>
            </w:pict>
          </mc:Fallback>
        </mc:AlternateContent>
      </w:r>
    </w:p>
    <w:p w:rsidR="006A0E2E" w:rsidRPr="009B7F0C" w:rsidRDefault="006A0E2E" w:rsidP="006A0E2E">
      <w:pPr>
        <w:tabs>
          <w:tab w:val="left" w:pos="0"/>
        </w:tabs>
        <w:rPr>
          <w:lang w:val="en-US" w:eastAsia="ja-JP"/>
        </w:rPr>
      </w:pPr>
      <w:r w:rsidRPr="00812B25">
        <w:rPr>
          <w:noProof/>
          <w:lang w:eastAsia="zh-CN"/>
        </w:rPr>
        <mc:AlternateContent>
          <mc:Choice Requires="wps">
            <w:drawing>
              <wp:anchor distT="0" distB="0" distL="114300" distR="114300" simplePos="0" relativeHeight="251693056" behindDoc="0" locked="0" layoutInCell="1" allowOverlap="1" wp14:anchorId="417CB6E3" wp14:editId="6880EBAB">
                <wp:simplePos x="0" y="0"/>
                <wp:positionH relativeFrom="column">
                  <wp:posOffset>4563745</wp:posOffset>
                </wp:positionH>
                <wp:positionV relativeFrom="paragraph">
                  <wp:posOffset>213995</wp:posOffset>
                </wp:positionV>
                <wp:extent cx="1235075" cy="371475"/>
                <wp:effectExtent l="0" t="0" r="3175" b="9525"/>
                <wp:wrapNone/>
                <wp:docPr id="5269" name="テキスト ボックス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371475"/>
                        </a:xfrm>
                        <a:prstGeom prst="rect">
                          <a:avLst/>
                        </a:prstGeom>
                        <a:noFill/>
                        <a:ln w="6350">
                          <a:noFill/>
                        </a:ln>
                        <a:effectLst/>
                      </wps:spPr>
                      <wps:txbx>
                        <w:txbxContent>
                          <w:p w:rsidR="00363B1A" w:rsidRPr="00813475" w:rsidRDefault="00363B1A" w:rsidP="006A0E2E">
                            <w:pPr>
                              <w:snapToGrid w:val="0"/>
                              <w:rPr>
                                <w:sz w:val="18"/>
                                <w:szCs w:val="18"/>
                                <w:lang w:val="en-US" w:eastAsia="ja-JP"/>
                              </w:rPr>
                            </w:pPr>
                            <w:r w:rsidRPr="00813475">
                              <w:rPr>
                                <w:rFonts w:hint="eastAsia"/>
                                <w:sz w:val="18"/>
                                <w:szCs w:val="18"/>
                                <w:lang w:val="en-US" w:eastAsia="ja-JP"/>
                              </w:rPr>
                              <w:t>Remote cut-off of supply current from a Substation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B6E3" id="_x0000_s1031" type="#_x0000_t202" style="position:absolute;margin-left:359.35pt;margin-top:16.85pt;width:97.2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" filled="f" stroked="f" strokeweight=".5pt">
                <v:path arrowok="t"/>
                <v:textbox inset="0,0,0,0">
                  <w:txbxContent>
                    <w:p w:rsidR="00363B1A" w:rsidRPr="00813475" w:rsidRDefault="00363B1A" w:rsidP="006A0E2E">
                      <w:pPr>
                        <w:snapToGrid w:val="0"/>
                        <w:rPr>
                          <w:sz w:val="18"/>
                          <w:szCs w:val="18"/>
                          <w:lang w:val="en-US" w:eastAsia="ja-JP"/>
                        </w:rPr>
                      </w:pPr>
                      <w:r w:rsidRPr="00813475">
                        <w:rPr>
                          <w:rFonts w:hint="eastAsia"/>
                          <w:sz w:val="18"/>
                          <w:szCs w:val="18"/>
                          <w:lang w:val="en-US" w:eastAsia="ja-JP"/>
                        </w:rPr>
                        <w:t>Remote cut-off of supply current from a Substation</w:t>
                      </w:r>
                    </w:p>
                  </w:txbxContent>
                </v:textbox>
              </v:shape>
            </w:pict>
          </mc:Fallback>
        </mc:AlternateContent>
      </w:r>
    </w:p>
    <w:p w:rsidR="006A0E2E" w:rsidRPr="009B7F0C" w:rsidRDefault="006A0E2E" w:rsidP="006A0E2E">
      <w:pPr>
        <w:tabs>
          <w:tab w:val="left" w:pos="0"/>
        </w:tabs>
        <w:rPr>
          <w:lang w:val="en-US" w:eastAsia="ja-JP"/>
        </w:rPr>
      </w:pPr>
      <w:r w:rsidRPr="00812B25">
        <w:rPr>
          <w:noProof/>
          <w:lang w:eastAsia="zh-CN"/>
        </w:rPr>
        <mc:AlternateContent>
          <mc:Choice Requires="wps">
            <w:drawing>
              <wp:anchor distT="4294967292" distB="4294967292" distL="114300" distR="114300" simplePos="0" relativeHeight="251681792" behindDoc="0" locked="0" layoutInCell="1" allowOverlap="1" wp14:anchorId="34DDF62F" wp14:editId="423A349A">
                <wp:simplePos x="0" y="0"/>
                <wp:positionH relativeFrom="column">
                  <wp:posOffset>1750060</wp:posOffset>
                </wp:positionH>
                <wp:positionV relativeFrom="paragraph">
                  <wp:posOffset>60324</wp:posOffset>
                </wp:positionV>
                <wp:extent cx="2668905" cy="0"/>
                <wp:effectExtent l="0" t="76200" r="17145" b="114300"/>
                <wp:wrapNone/>
                <wp:docPr id="3022" name="AutoShape 7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905"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E7682" id="AutoShape 7368" o:spid="_x0000_s1026" type="#_x0000_t32" style="position:absolute;margin-left:137.8pt;margin-top:4.75pt;width:210.15pt;height:0;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">
                <v:stroke dashstyle="dash" endarrow="open"/>
              </v:shape>
            </w:pict>
          </mc:Fallback>
        </mc:AlternateContent>
      </w:r>
    </w:p>
    <w:p w:rsidR="006A0E2E" w:rsidRPr="009B7F0C" w:rsidRDefault="006A0E2E" w:rsidP="006A0E2E">
      <w:pPr>
        <w:tabs>
          <w:tab w:val="left" w:pos="0"/>
        </w:tabs>
        <w:rPr>
          <w:lang w:val="en-US" w:eastAsia="ja-JP"/>
        </w:rPr>
      </w:pPr>
      <w:r w:rsidRPr="00812B25">
        <w:rPr>
          <w:noProof/>
          <w:lang w:eastAsia="zh-CN"/>
        </w:rPr>
        <mc:AlternateContent>
          <mc:Choice Requires="wpg">
            <w:drawing>
              <wp:anchor distT="0" distB="0" distL="114300" distR="114300" simplePos="0" relativeHeight="251682816" behindDoc="0" locked="0" layoutInCell="1" allowOverlap="1" wp14:anchorId="4E00D561" wp14:editId="1106D77D">
                <wp:simplePos x="0" y="0"/>
                <wp:positionH relativeFrom="column">
                  <wp:posOffset>2646045</wp:posOffset>
                </wp:positionH>
                <wp:positionV relativeFrom="paragraph">
                  <wp:posOffset>69215</wp:posOffset>
                </wp:positionV>
                <wp:extent cx="1828800" cy="281305"/>
                <wp:effectExtent l="0" t="0" r="19050" b="23495"/>
                <wp:wrapNone/>
                <wp:docPr id="7876" name="Group 76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281305"/>
                          <a:chOff x="5301" y="15548"/>
                          <a:chExt cx="1093" cy="168"/>
                        </a:xfrm>
                      </wpg:grpSpPr>
                      <pic:pic xmlns:pic="http://schemas.openxmlformats.org/drawingml/2006/picture">
                        <pic:nvPicPr>
                          <pic:cNvPr id="7877" name="Picture 76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8" name="Picture 76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9" name="Picture 76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wps:wsp>
                        <wps:cNvPr id="7880" name="Rectangle 7605"/>
                        <wps:cNvSpPr>
                          <a:spLocks noChangeAspect="1" noChangeArrowheads="1"/>
                        </wps:cNvSpPr>
                        <wps:spPr bwMode="auto">
                          <a:xfrm>
                            <a:off x="5325"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1" name="Freeform 7606"/>
                        <wps:cNvSpPr>
                          <a:spLocks noChangeAspect="1" noEditPoints="1"/>
                        </wps:cNvSpPr>
                        <wps:spPr bwMode="auto">
                          <a:xfrm>
                            <a:off x="5321" y="15676"/>
                            <a:ext cx="40" cy="15"/>
                          </a:xfrm>
                          <a:custGeom>
                            <a:avLst/>
                            <a:gdLst>
                              <a:gd name="T0" fmla="*/ 0 w 40"/>
                              <a:gd name="T1" fmla="*/ 0 h 15"/>
                              <a:gd name="T2" fmla="*/ 40 w 40"/>
                              <a:gd name="T3" fmla="*/ 0 h 15"/>
                              <a:gd name="T4" fmla="*/ 40 w 40"/>
                              <a:gd name="T5" fmla="*/ 15 h 15"/>
                              <a:gd name="T6" fmla="*/ 0 w 40"/>
                              <a:gd name="T7" fmla="*/ 15 h 15"/>
                              <a:gd name="T8" fmla="*/ 0 w 40"/>
                              <a:gd name="T9" fmla="*/ 0 h 15"/>
                              <a:gd name="T10" fmla="*/ 8 w 40"/>
                              <a:gd name="T11" fmla="*/ 11 h 15"/>
                              <a:gd name="T12" fmla="*/ 4 w 40"/>
                              <a:gd name="T13" fmla="*/ 7 h 15"/>
                              <a:gd name="T14" fmla="*/ 36 w 40"/>
                              <a:gd name="T15" fmla="*/ 7 h 15"/>
                              <a:gd name="T16" fmla="*/ 32 w 40"/>
                              <a:gd name="T17" fmla="*/ 11 h 15"/>
                              <a:gd name="T18" fmla="*/ 32 w 40"/>
                              <a:gd name="T19" fmla="*/ 3 h 15"/>
                              <a:gd name="T20" fmla="*/ 36 w 40"/>
                              <a:gd name="T21" fmla="*/ 7 h 15"/>
                              <a:gd name="T22" fmla="*/ 4 w 40"/>
                              <a:gd name="T23" fmla="*/ 7 h 15"/>
                              <a:gd name="T24" fmla="*/ 8 w 40"/>
                              <a:gd name="T25" fmla="*/ 3 h 15"/>
                              <a:gd name="T26" fmla="*/ 8 w 40"/>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0" y="0"/>
                                </a:moveTo>
                                <a:lnTo>
                                  <a:pt x="40" y="0"/>
                                </a:lnTo>
                                <a:lnTo>
                                  <a:pt x="40" y="15"/>
                                </a:lnTo>
                                <a:lnTo>
                                  <a:pt x="0" y="15"/>
                                </a:lnTo>
                                <a:lnTo>
                                  <a:pt x="0" y="0"/>
                                </a:lnTo>
                                <a:close/>
                                <a:moveTo>
                                  <a:pt x="8" y="11"/>
                                </a:moveTo>
                                <a:lnTo>
                                  <a:pt x="4" y="7"/>
                                </a:lnTo>
                                <a:lnTo>
                                  <a:pt x="36" y="7"/>
                                </a:lnTo>
                                <a:lnTo>
                                  <a:pt x="32" y="11"/>
                                </a:lnTo>
                                <a:lnTo>
                                  <a:pt x="32" y="3"/>
                                </a:lnTo>
                                <a:lnTo>
                                  <a:pt x="36"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82" name="Freeform 7607"/>
                        <wps:cNvSpPr>
                          <a:spLocks noChangeAspect="1"/>
                        </wps:cNvSpPr>
                        <wps:spPr bwMode="auto">
                          <a:xfrm>
                            <a:off x="5309" y="15679"/>
                            <a:ext cx="24" cy="8"/>
                          </a:xfrm>
                          <a:custGeom>
                            <a:avLst/>
                            <a:gdLst>
                              <a:gd name="T0" fmla="*/ 12 w 48"/>
                              <a:gd name="T1" fmla="*/ 1 h 16"/>
                              <a:gd name="T2" fmla="*/ 12 w 48"/>
                              <a:gd name="T3" fmla="*/ 0 h 16"/>
                              <a:gd name="T4" fmla="*/ 12 w 48"/>
                              <a:gd name="T5" fmla="*/ 0 h 16"/>
                              <a:gd name="T6" fmla="*/ 12 w 48"/>
                              <a:gd name="T7" fmla="*/ 0 h 16"/>
                              <a:gd name="T8" fmla="*/ 1 w 48"/>
                              <a:gd name="T9" fmla="*/ 0 h 16"/>
                              <a:gd name="T10" fmla="*/ 1 w 48"/>
                              <a:gd name="T11" fmla="*/ 0 h 16"/>
                              <a:gd name="T12" fmla="*/ 0 w 48"/>
                              <a:gd name="T13" fmla="*/ 1 h 16"/>
                              <a:gd name="T14" fmla="*/ 0 w 48"/>
                              <a:gd name="T15" fmla="*/ 1 h 16"/>
                              <a:gd name="T16" fmla="*/ 0 w 48"/>
                              <a:gd name="T17" fmla="*/ 1 h 16"/>
                              <a:gd name="T18" fmla="*/ 0 w 48"/>
                              <a:gd name="T19" fmla="*/ 4 h 16"/>
                              <a:gd name="T20" fmla="*/ 0 w 48"/>
                              <a:gd name="T21" fmla="*/ 4 h 16"/>
                              <a:gd name="T22" fmla="*/ 1 w 48"/>
                              <a:gd name="T23" fmla="*/ 4 h 16"/>
                              <a:gd name="T24" fmla="*/ 1 w 48"/>
                              <a:gd name="T25" fmla="*/ 4 h 16"/>
                              <a:gd name="T26" fmla="*/ 1 w 48"/>
                              <a:gd name="T27" fmla="*/ 4 h 16"/>
                              <a:gd name="T28" fmla="*/ 12 w 48"/>
                              <a:gd name="T29" fmla="*/ 4 h 16"/>
                              <a:gd name="T30" fmla="*/ 12 w 48"/>
                              <a:gd name="T31" fmla="*/ 4 h 16"/>
                              <a:gd name="T32" fmla="*/ 12 w 48"/>
                              <a:gd name="T33" fmla="*/ 4 h 16"/>
                              <a:gd name="T34" fmla="*/ 12 w 48"/>
                              <a:gd name="T35" fmla="*/ 4 h 16"/>
                              <a:gd name="T36" fmla="*/ 12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48" y="3"/>
                                </a:moveTo>
                                <a:cubicBezTo>
                                  <a:pt x="48" y="2"/>
                                  <a:pt x="47" y="0"/>
                                  <a:pt x="46" y="0"/>
                                </a:cubicBezTo>
                                <a:cubicBezTo>
                                  <a:pt x="46" y="0"/>
                                  <a:pt x="46" y="0"/>
                                  <a:pt x="46" y="0"/>
                                </a:cubicBezTo>
                                <a:lnTo>
                                  <a:pt x="46" y="0"/>
                                </a:lnTo>
                                <a:lnTo>
                                  <a:pt x="3" y="0"/>
                                </a:lnTo>
                                <a:cubicBezTo>
                                  <a:pt x="2" y="0"/>
                                  <a:pt x="0" y="2"/>
                                  <a:pt x="0" y="3"/>
                                </a:cubicBezTo>
                                <a:cubicBezTo>
                                  <a:pt x="0" y="3"/>
                                  <a:pt x="0" y="3"/>
                                  <a:pt x="0" y="3"/>
                                </a:cubicBezTo>
                                <a:lnTo>
                                  <a:pt x="0" y="3"/>
                                </a:lnTo>
                                <a:lnTo>
                                  <a:pt x="0" y="14"/>
                                </a:lnTo>
                                <a:cubicBezTo>
                                  <a:pt x="0" y="15"/>
                                  <a:pt x="2" y="16"/>
                                  <a:pt x="3" y="16"/>
                                </a:cubicBezTo>
                                <a:cubicBezTo>
                                  <a:pt x="3" y="16"/>
                                  <a:pt x="3" y="16"/>
                                  <a:pt x="3" y="16"/>
                                </a:cubicBezTo>
                                <a:lnTo>
                                  <a:pt x="3" y="16"/>
                                </a:lnTo>
                                <a:lnTo>
                                  <a:pt x="46" y="16"/>
                                </a:lnTo>
                                <a:cubicBezTo>
                                  <a:pt x="47" y="16"/>
                                  <a:pt x="48" y="15"/>
                                  <a:pt x="48" y="14"/>
                                </a:cubicBezTo>
                                <a:cubicBezTo>
                                  <a:pt x="48" y="14"/>
                                  <a:pt x="48" y="14"/>
                                  <a:pt x="48" y="14"/>
                                </a:cubicBezTo>
                                <a:lnTo>
                                  <a:pt x="48"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7883" name="Freeform 7608"/>
                        <wps:cNvSpPr>
                          <a:spLocks noChangeAspect="1" noEditPoints="1"/>
                        </wps:cNvSpPr>
                        <wps:spPr bwMode="auto">
                          <a:xfrm>
                            <a:off x="5305" y="15676"/>
                            <a:ext cx="32" cy="15"/>
                          </a:xfrm>
                          <a:custGeom>
                            <a:avLst/>
                            <a:gdLst>
                              <a:gd name="T0" fmla="*/ 12 w 64"/>
                              <a:gd name="T1" fmla="*/ 2 h 32"/>
                              <a:gd name="T2" fmla="*/ 13 w 64"/>
                              <a:gd name="T3" fmla="*/ 4 h 32"/>
                              <a:gd name="T4" fmla="*/ 12 w 64"/>
                              <a:gd name="T5" fmla="*/ 3 h 32"/>
                              <a:gd name="T6" fmla="*/ 14 w 64"/>
                              <a:gd name="T7" fmla="*/ 4 h 32"/>
                              <a:gd name="T8" fmla="*/ 3 w 64"/>
                              <a:gd name="T9" fmla="*/ 4 h 32"/>
                              <a:gd name="T10" fmla="*/ 5 w 64"/>
                              <a:gd name="T11" fmla="*/ 3 h 32"/>
                              <a:gd name="T12" fmla="*/ 4 w 64"/>
                              <a:gd name="T13" fmla="*/ 4 h 32"/>
                              <a:gd name="T14" fmla="*/ 4 w 64"/>
                              <a:gd name="T15" fmla="*/ 2 h 32"/>
                              <a:gd name="T16" fmla="*/ 4 w 64"/>
                              <a:gd name="T17" fmla="*/ 5 h 32"/>
                              <a:gd name="T18" fmla="*/ 4 w 64"/>
                              <a:gd name="T19" fmla="*/ 4 h 32"/>
                              <a:gd name="T20" fmla="*/ 4 w 64"/>
                              <a:gd name="T21" fmla="*/ 4 h 32"/>
                              <a:gd name="T22" fmla="*/ 3 w 64"/>
                              <a:gd name="T23" fmla="*/ 4 h 32"/>
                              <a:gd name="T24" fmla="*/ 14 w 64"/>
                              <a:gd name="T25" fmla="*/ 4 h 32"/>
                              <a:gd name="T26" fmla="*/ 13 w 64"/>
                              <a:gd name="T27" fmla="*/ 4 h 32"/>
                              <a:gd name="T28" fmla="*/ 13 w 64"/>
                              <a:gd name="T29" fmla="*/ 4 h 32"/>
                              <a:gd name="T30" fmla="*/ 12 w 64"/>
                              <a:gd name="T31" fmla="*/ 5 h 32"/>
                              <a:gd name="T32" fmla="*/ 12 w 64"/>
                              <a:gd name="T33" fmla="*/ 2 h 32"/>
                              <a:gd name="T34" fmla="*/ 16 w 64"/>
                              <a:gd name="T35" fmla="*/ 5 h 32"/>
                              <a:gd name="T36" fmla="*/ 16 w 64"/>
                              <a:gd name="T37" fmla="*/ 6 h 32"/>
                              <a:gd name="T38" fmla="*/ 15 w 64"/>
                              <a:gd name="T39" fmla="*/ 7 h 32"/>
                              <a:gd name="T40" fmla="*/ 14 w 64"/>
                              <a:gd name="T41" fmla="*/ 7 h 32"/>
                              <a:gd name="T42" fmla="*/ 3 w 64"/>
                              <a:gd name="T43" fmla="*/ 7 h 32"/>
                              <a:gd name="T44" fmla="*/ 2 w 64"/>
                              <a:gd name="T45" fmla="*/ 7 h 32"/>
                              <a:gd name="T46" fmla="*/ 1 w 64"/>
                              <a:gd name="T47" fmla="*/ 7 h 32"/>
                              <a:gd name="T48" fmla="*/ 0 w 64"/>
                              <a:gd name="T49" fmla="*/ 5 h 32"/>
                              <a:gd name="T50" fmla="*/ 0 w 64"/>
                              <a:gd name="T51" fmla="*/ 2 h 32"/>
                              <a:gd name="T52" fmla="*/ 1 w 64"/>
                              <a:gd name="T53" fmla="*/ 1 h 32"/>
                              <a:gd name="T54" fmla="*/ 2 w 64"/>
                              <a:gd name="T55" fmla="*/ 0 h 32"/>
                              <a:gd name="T56" fmla="*/ 3 w 64"/>
                              <a:gd name="T57" fmla="*/ 0 h 32"/>
                              <a:gd name="T58" fmla="*/ 14 w 64"/>
                              <a:gd name="T59" fmla="*/ 0 h 32"/>
                              <a:gd name="T60" fmla="*/ 16 w 64"/>
                              <a:gd name="T61" fmla="*/ 1 h 32"/>
                              <a:gd name="T62" fmla="*/ 16 w 64"/>
                              <a:gd name="T63" fmla="*/ 1 h 32"/>
                              <a:gd name="T64" fmla="*/ 16 w 64"/>
                              <a:gd name="T65" fmla="*/ 2 h 32"/>
                              <a:gd name="T66" fmla="*/ 16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48" y="11"/>
                                </a:moveTo>
                                <a:lnTo>
                                  <a:pt x="50" y="16"/>
                                </a:lnTo>
                                <a:lnTo>
                                  <a:pt x="48" y="13"/>
                                </a:lnTo>
                                <a:lnTo>
                                  <a:pt x="54" y="16"/>
                                </a:lnTo>
                                <a:lnTo>
                                  <a:pt x="11" y="16"/>
                                </a:lnTo>
                                <a:lnTo>
                                  <a:pt x="17" y="14"/>
                                </a:lnTo>
                                <a:lnTo>
                                  <a:pt x="14" y="17"/>
                                </a:lnTo>
                                <a:lnTo>
                                  <a:pt x="16" y="11"/>
                                </a:lnTo>
                                <a:lnTo>
                                  <a:pt x="16" y="22"/>
                                </a:lnTo>
                                <a:lnTo>
                                  <a:pt x="13" y="16"/>
                                </a:lnTo>
                                <a:lnTo>
                                  <a:pt x="16" y="18"/>
                                </a:lnTo>
                                <a:lnTo>
                                  <a:pt x="11" y="16"/>
                                </a:lnTo>
                                <a:lnTo>
                                  <a:pt x="54" y="16"/>
                                </a:lnTo>
                                <a:lnTo>
                                  <a:pt x="49" y="19"/>
                                </a:lnTo>
                                <a:lnTo>
                                  <a:pt x="51" y="17"/>
                                </a:lnTo>
                                <a:lnTo>
                                  <a:pt x="48" y="22"/>
                                </a:lnTo>
                                <a:lnTo>
                                  <a:pt x="48" y="11"/>
                                </a:lnTo>
                                <a:close/>
                                <a:moveTo>
                                  <a:pt x="64" y="22"/>
                                </a:move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84" name="Rectangle 7609"/>
                        <wps:cNvSpPr>
                          <a:spLocks noChangeAspect="1" noChangeArrowheads="1"/>
                        </wps:cNvSpPr>
                        <wps:spPr bwMode="auto">
                          <a:xfrm>
                            <a:off x="6342"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5" name="Freeform 7610"/>
                        <wps:cNvSpPr>
                          <a:spLocks noChangeAspect="1" noEditPoints="1"/>
                        </wps:cNvSpPr>
                        <wps:spPr bwMode="auto">
                          <a:xfrm>
                            <a:off x="6338" y="15676"/>
                            <a:ext cx="40" cy="15"/>
                          </a:xfrm>
                          <a:custGeom>
                            <a:avLst/>
                            <a:gdLst>
                              <a:gd name="T0" fmla="*/ 32 w 40"/>
                              <a:gd name="T1" fmla="*/ 3 h 15"/>
                              <a:gd name="T2" fmla="*/ 36 w 40"/>
                              <a:gd name="T3" fmla="*/ 7 h 15"/>
                              <a:gd name="T4" fmla="*/ 4 w 40"/>
                              <a:gd name="T5" fmla="*/ 7 h 15"/>
                              <a:gd name="T6" fmla="*/ 8 w 40"/>
                              <a:gd name="T7" fmla="*/ 3 h 15"/>
                              <a:gd name="T8" fmla="*/ 8 w 40"/>
                              <a:gd name="T9" fmla="*/ 11 h 15"/>
                              <a:gd name="T10" fmla="*/ 4 w 40"/>
                              <a:gd name="T11" fmla="*/ 7 h 15"/>
                              <a:gd name="T12" fmla="*/ 36 w 40"/>
                              <a:gd name="T13" fmla="*/ 7 h 15"/>
                              <a:gd name="T14" fmla="*/ 32 w 40"/>
                              <a:gd name="T15" fmla="*/ 11 h 15"/>
                              <a:gd name="T16" fmla="*/ 32 w 40"/>
                              <a:gd name="T17" fmla="*/ 3 h 15"/>
                              <a:gd name="T18" fmla="*/ 40 w 40"/>
                              <a:gd name="T19" fmla="*/ 15 h 15"/>
                              <a:gd name="T20" fmla="*/ 0 w 40"/>
                              <a:gd name="T21" fmla="*/ 15 h 15"/>
                              <a:gd name="T22" fmla="*/ 0 w 40"/>
                              <a:gd name="T23" fmla="*/ 0 h 15"/>
                              <a:gd name="T24" fmla="*/ 40 w 40"/>
                              <a:gd name="T25" fmla="*/ 0 h 15"/>
                              <a:gd name="T26" fmla="*/ 40 w 40"/>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32" y="3"/>
                                </a:moveTo>
                                <a:lnTo>
                                  <a:pt x="36" y="7"/>
                                </a:lnTo>
                                <a:lnTo>
                                  <a:pt x="4" y="7"/>
                                </a:lnTo>
                                <a:lnTo>
                                  <a:pt x="8" y="3"/>
                                </a:lnTo>
                                <a:lnTo>
                                  <a:pt x="8" y="11"/>
                                </a:lnTo>
                                <a:lnTo>
                                  <a:pt x="4" y="7"/>
                                </a:lnTo>
                                <a:lnTo>
                                  <a:pt x="36" y="7"/>
                                </a:lnTo>
                                <a:lnTo>
                                  <a:pt x="32" y="11"/>
                                </a:lnTo>
                                <a:lnTo>
                                  <a:pt x="32" y="3"/>
                                </a:lnTo>
                                <a:close/>
                                <a:moveTo>
                                  <a:pt x="40" y="15"/>
                                </a:moveTo>
                                <a:lnTo>
                                  <a:pt x="0" y="15"/>
                                </a:lnTo>
                                <a:lnTo>
                                  <a:pt x="0" y="0"/>
                                </a:lnTo>
                                <a:lnTo>
                                  <a:pt x="40" y="0"/>
                                </a:lnTo>
                                <a:lnTo>
                                  <a:pt x="40"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86" name="Rectangle 7611"/>
                        <wps:cNvSpPr>
                          <a:spLocks noChangeAspect="1" noChangeArrowheads="1"/>
                        </wps:cNvSpPr>
                        <wps:spPr bwMode="auto">
                          <a:xfrm>
                            <a:off x="5802" y="15679"/>
                            <a:ext cx="48"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7" name="Freeform 7612"/>
                        <wps:cNvSpPr>
                          <a:spLocks noChangeAspect="1" noEditPoints="1"/>
                        </wps:cNvSpPr>
                        <wps:spPr bwMode="auto">
                          <a:xfrm>
                            <a:off x="5798" y="15676"/>
                            <a:ext cx="56" cy="15"/>
                          </a:xfrm>
                          <a:custGeom>
                            <a:avLst/>
                            <a:gdLst>
                              <a:gd name="T0" fmla="*/ 0 w 56"/>
                              <a:gd name="T1" fmla="*/ 0 h 15"/>
                              <a:gd name="T2" fmla="*/ 56 w 56"/>
                              <a:gd name="T3" fmla="*/ 0 h 15"/>
                              <a:gd name="T4" fmla="*/ 56 w 56"/>
                              <a:gd name="T5" fmla="*/ 15 h 15"/>
                              <a:gd name="T6" fmla="*/ 0 w 56"/>
                              <a:gd name="T7" fmla="*/ 15 h 15"/>
                              <a:gd name="T8" fmla="*/ 0 w 56"/>
                              <a:gd name="T9" fmla="*/ 0 h 15"/>
                              <a:gd name="T10" fmla="*/ 8 w 56"/>
                              <a:gd name="T11" fmla="*/ 11 h 15"/>
                              <a:gd name="T12" fmla="*/ 4 w 56"/>
                              <a:gd name="T13" fmla="*/ 7 h 15"/>
                              <a:gd name="T14" fmla="*/ 52 w 56"/>
                              <a:gd name="T15" fmla="*/ 7 h 15"/>
                              <a:gd name="T16" fmla="*/ 48 w 56"/>
                              <a:gd name="T17" fmla="*/ 11 h 15"/>
                              <a:gd name="T18" fmla="*/ 48 w 56"/>
                              <a:gd name="T19" fmla="*/ 3 h 15"/>
                              <a:gd name="T20" fmla="*/ 52 w 56"/>
                              <a:gd name="T21" fmla="*/ 7 h 15"/>
                              <a:gd name="T22" fmla="*/ 4 w 56"/>
                              <a:gd name="T23" fmla="*/ 7 h 15"/>
                              <a:gd name="T24" fmla="*/ 8 w 56"/>
                              <a:gd name="T25" fmla="*/ 3 h 15"/>
                              <a:gd name="T26" fmla="*/ 8 w 56"/>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6" h="15">
                                <a:moveTo>
                                  <a:pt x="0" y="0"/>
                                </a:moveTo>
                                <a:lnTo>
                                  <a:pt x="56" y="0"/>
                                </a:lnTo>
                                <a:lnTo>
                                  <a:pt x="56" y="15"/>
                                </a:lnTo>
                                <a:lnTo>
                                  <a:pt x="0" y="15"/>
                                </a:lnTo>
                                <a:lnTo>
                                  <a:pt x="0" y="0"/>
                                </a:lnTo>
                                <a:close/>
                                <a:moveTo>
                                  <a:pt x="8" y="11"/>
                                </a:moveTo>
                                <a:lnTo>
                                  <a:pt x="4" y="7"/>
                                </a:lnTo>
                                <a:lnTo>
                                  <a:pt x="52" y="7"/>
                                </a:lnTo>
                                <a:lnTo>
                                  <a:pt x="48" y="11"/>
                                </a:lnTo>
                                <a:lnTo>
                                  <a:pt x="48" y="3"/>
                                </a:lnTo>
                                <a:lnTo>
                                  <a:pt x="52"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88" name="Rectangle 7613"/>
                        <wps:cNvSpPr>
                          <a:spLocks noChangeAspect="1" noChangeArrowheads="1"/>
                        </wps:cNvSpPr>
                        <wps:spPr bwMode="auto">
                          <a:xfrm>
                            <a:off x="5826"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9" name="Freeform 7614"/>
                        <wps:cNvSpPr>
                          <a:spLocks noChangeAspect="1" noEditPoints="1"/>
                        </wps:cNvSpPr>
                        <wps:spPr bwMode="auto">
                          <a:xfrm>
                            <a:off x="5822" y="15676"/>
                            <a:ext cx="24" cy="23"/>
                          </a:xfrm>
                          <a:custGeom>
                            <a:avLst/>
                            <a:gdLst>
                              <a:gd name="T0" fmla="*/ 0 w 24"/>
                              <a:gd name="T1" fmla="*/ 0 h 23"/>
                              <a:gd name="T2" fmla="*/ 24 w 24"/>
                              <a:gd name="T3" fmla="*/ 0 h 23"/>
                              <a:gd name="T4" fmla="*/ 24 w 24"/>
                              <a:gd name="T5" fmla="*/ 23 h 23"/>
                              <a:gd name="T6" fmla="*/ 0 w 24"/>
                              <a:gd name="T7" fmla="*/ 23 h 23"/>
                              <a:gd name="T8" fmla="*/ 0 w 24"/>
                              <a:gd name="T9" fmla="*/ 0 h 23"/>
                              <a:gd name="T10" fmla="*/ 8 w 24"/>
                              <a:gd name="T11" fmla="*/ 19 h 23"/>
                              <a:gd name="T12" fmla="*/ 4 w 24"/>
                              <a:gd name="T13" fmla="*/ 15 h 23"/>
                              <a:gd name="T14" fmla="*/ 20 w 24"/>
                              <a:gd name="T15" fmla="*/ 15 h 23"/>
                              <a:gd name="T16" fmla="*/ 16 w 24"/>
                              <a:gd name="T17" fmla="*/ 19 h 23"/>
                              <a:gd name="T18" fmla="*/ 16 w 24"/>
                              <a:gd name="T19" fmla="*/ 3 h 23"/>
                              <a:gd name="T20" fmla="*/ 20 w 24"/>
                              <a:gd name="T21" fmla="*/ 7 h 23"/>
                              <a:gd name="T22" fmla="*/ 4 w 24"/>
                              <a:gd name="T23" fmla="*/ 7 h 23"/>
                              <a:gd name="T24" fmla="*/ 8 w 24"/>
                              <a:gd name="T25" fmla="*/ 3 h 23"/>
                              <a:gd name="T26" fmla="*/ 8 w 24"/>
                              <a:gd name="T27" fmla="*/ 19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 h="23">
                                <a:moveTo>
                                  <a:pt x="0" y="0"/>
                                </a:moveTo>
                                <a:lnTo>
                                  <a:pt x="24" y="0"/>
                                </a:lnTo>
                                <a:lnTo>
                                  <a:pt x="24" y="23"/>
                                </a:lnTo>
                                <a:lnTo>
                                  <a:pt x="0" y="23"/>
                                </a:lnTo>
                                <a:lnTo>
                                  <a:pt x="0" y="0"/>
                                </a:lnTo>
                                <a:close/>
                                <a:moveTo>
                                  <a:pt x="8" y="19"/>
                                </a:moveTo>
                                <a:lnTo>
                                  <a:pt x="4" y="15"/>
                                </a:lnTo>
                                <a:lnTo>
                                  <a:pt x="20" y="15"/>
                                </a:lnTo>
                                <a:lnTo>
                                  <a:pt x="16" y="19"/>
                                </a:lnTo>
                                <a:lnTo>
                                  <a:pt x="16" y="3"/>
                                </a:lnTo>
                                <a:lnTo>
                                  <a:pt x="20" y="7"/>
                                </a:lnTo>
                                <a:lnTo>
                                  <a:pt x="4" y="7"/>
                                </a:lnTo>
                                <a:lnTo>
                                  <a:pt x="8" y="3"/>
                                </a:lnTo>
                                <a:lnTo>
                                  <a:pt x="8" y="19"/>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wps:wsp>
                        <wps:cNvPr id="7890" name="Freeform 7615"/>
                        <wps:cNvSpPr>
                          <a:spLocks noChangeAspect="1"/>
                        </wps:cNvSpPr>
                        <wps:spPr bwMode="auto">
                          <a:xfrm>
                            <a:off x="541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91" name="Freeform 7616"/>
                        <wps:cNvSpPr>
                          <a:spLocks noChangeAspect="1" noEditPoints="1"/>
                        </wps:cNvSpPr>
                        <wps:spPr bwMode="auto">
                          <a:xfrm>
                            <a:off x="540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92" name="Freeform 7617"/>
                        <wps:cNvSpPr>
                          <a:spLocks noChangeAspect="1"/>
                        </wps:cNvSpPr>
                        <wps:spPr bwMode="auto">
                          <a:xfrm>
                            <a:off x="540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893" name="Freeform 7618"/>
                        <wps:cNvSpPr>
                          <a:spLocks noChangeAspect="1"/>
                        </wps:cNvSpPr>
                        <wps:spPr bwMode="auto">
                          <a:xfrm>
                            <a:off x="534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94" name="Freeform 7619"/>
                        <wps:cNvSpPr>
                          <a:spLocks noChangeAspect="1" noEditPoints="1"/>
                        </wps:cNvSpPr>
                        <wps:spPr bwMode="auto">
                          <a:xfrm>
                            <a:off x="533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95" name="Freeform 7620"/>
                        <wps:cNvSpPr>
                          <a:spLocks noChangeAspect="1"/>
                        </wps:cNvSpPr>
                        <wps:spPr bwMode="auto">
                          <a:xfrm>
                            <a:off x="5345"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896" name="Freeform 7621"/>
                        <wps:cNvSpPr>
                          <a:spLocks noChangeAspect="1"/>
                        </wps:cNvSpPr>
                        <wps:spPr bwMode="auto">
                          <a:xfrm>
                            <a:off x="5428"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97" name="Freeform 7622"/>
                        <wps:cNvSpPr>
                          <a:spLocks noChangeAspect="1" noEditPoints="1"/>
                        </wps:cNvSpPr>
                        <wps:spPr bwMode="auto">
                          <a:xfrm>
                            <a:off x="5424"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898" name="Freeform 7623"/>
                        <wps:cNvSpPr>
                          <a:spLocks noChangeAspect="1"/>
                        </wps:cNvSpPr>
                        <wps:spPr bwMode="auto">
                          <a:xfrm>
                            <a:off x="535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99" name="Freeform 7624"/>
                        <wps:cNvSpPr>
                          <a:spLocks noChangeAspect="1" noEditPoints="1"/>
                        </wps:cNvSpPr>
                        <wps:spPr bwMode="auto">
                          <a:xfrm>
                            <a:off x="535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900" name="Picture 76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5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901" name="Freeform 7626"/>
                        <wps:cNvSpPr>
                          <a:spLocks noChangeAspect="1" noEditPoints="1"/>
                        </wps:cNvSpPr>
                        <wps:spPr bwMode="auto">
                          <a:xfrm>
                            <a:off x="535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02" name="Rectangle 7627"/>
                        <wps:cNvSpPr>
                          <a:spLocks noChangeAspect="1" noChangeArrowheads="1"/>
                        </wps:cNvSpPr>
                        <wps:spPr bwMode="auto">
                          <a:xfrm>
                            <a:off x="5393" y="15676"/>
                            <a:ext cx="8"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03" name="Picture 76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60"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4" name="Picture 76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08" y="15672"/>
                            <a:ext cx="5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5" name="Picture 76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79"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6" name="Picture 76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25" y="15552"/>
                            <a:ext cx="50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7" name="Picture 76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01"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908" name="Freeform 7633"/>
                        <wps:cNvSpPr>
                          <a:spLocks noChangeAspect="1"/>
                        </wps:cNvSpPr>
                        <wps:spPr bwMode="auto">
                          <a:xfrm>
                            <a:off x="5305" y="15564"/>
                            <a:ext cx="16" cy="72"/>
                          </a:xfrm>
                          <a:custGeom>
                            <a:avLst/>
                            <a:gdLst>
                              <a:gd name="T0" fmla="*/ 6 w 32"/>
                              <a:gd name="T1" fmla="*/ 0 h 144"/>
                              <a:gd name="T2" fmla="*/ 8 w 32"/>
                              <a:gd name="T3" fmla="*/ 3 h 144"/>
                              <a:gd name="T4" fmla="*/ 7 w 32"/>
                              <a:gd name="T5" fmla="*/ 32 h 144"/>
                              <a:gd name="T6" fmla="*/ 0 w 32"/>
                              <a:gd name="T7" fmla="*/ 34 h 144"/>
                              <a:gd name="T8" fmla="*/ 3 w 32"/>
                              <a:gd name="T9" fmla="*/ 16 h 144"/>
                              <a:gd name="T10" fmla="*/ 6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24" y="0"/>
                                </a:moveTo>
                                <a:cubicBezTo>
                                  <a:pt x="31" y="5"/>
                                  <a:pt x="30" y="6"/>
                                  <a:pt x="32" y="11"/>
                                </a:cubicBezTo>
                                <a:cubicBezTo>
                                  <a:pt x="31" y="36"/>
                                  <a:pt x="29" y="100"/>
                                  <a:pt x="26" y="127"/>
                                </a:cubicBezTo>
                                <a:cubicBezTo>
                                  <a:pt x="24" y="134"/>
                                  <a:pt x="3" y="144"/>
                                  <a:pt x="0" y="133"/>
                                </a:cubicBezTo>
                                <a:cubicBezTo>
                                  <a:pt x="2" y="117"/>
                                  <a:pt x="5" y="84"/>
                                  <a:pt x="9" y="61"/>
                                </a:cubicBezTo>
                                <a:cubicBezTo>
                                  <a:pt x="12" y="39"/>
                                  <a:pt x="15" y="29"/>
                                  <a:pt x="24"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909" name="Freeform 7634"/>
                        <wps:cNvSpPr>
                          <a:spLocks noChangeAspect="1"/>
                        </wps:cNvSpPr>
                        <wps:spPr bwMode="auto">
                          <a:xfrm>
                            <a:off x="5774" y="15580"/>
                            <a:ext cx="24" cy="48"/>
                          </a:xfrm>
                          <a:custGeom>
                            <a:avLst/>
                            <a:gdLst>
                              <a:gd name="T0" fmla="*/ 0 w 48"/>
                              <a:gd name="T1" fmla="*/ 3 h 96"/>
                              <a:gd name="T2" fmla="*/ 3 w 48"/>
                              <a:gd name="T3" fmla="*/ 0 h 96"/>
                              <a:gd name="T4" fmla="*/ 3 w 48"/>
                              <a:gd name="T5" fmla="*/ 0 h 96"/>
                              <a:gd name="T6" fmla="*/ 3 w 48"/>
                              <a:gd name="T7" fmla="*/ 0 h 96"/>
                              <a:gd name="T8" fmla="*/ 9 w 48"/>
                              <a:gd name="T9" fmla="*/ 0 h 96"/>
                              <a:gd name="T10" fmla="*/ 9 w 48"/>
                              <a:gd name="T11" fmla="*/ 0 h 96"/>
                              <a:gd name="T12" fmla="*/ 12 w 48"/>
                              <a:gd name="T13" fmla="*/ 3 h 96"/>
                              <a:gd name="T14" fmla="*/ 12 w 48"/>
                              <a:gd name="T15" fmla="*/ 3 h 96"/>
                              <a:gd name="T16" fmla="*/ 12 w 48"/>
                              <a:gd name="T17" fmla="*/ 3 h 96"/>
                              <a:gd name="T18" fmla="*/ 12 w 48"/>
                              <a:gd name="T19" fmla="*/ 21 h 96"/>
                              <a:gd name="T20" fmla="*/ 12 w 48"/>
                              <a:gd name="T21" fmla="*/ 21 h 96"/>
                              <a:gd name="T22" fmla="*/ 9 w 48"/>
                              <a:gd name="T23" fmla="*/ 24 h 96"/>
                              <a:gd name="T24" fmla="*/ 9 w 48"/>
                              <a:gd name="T25" fmla="*/ 24 h 96"/>
                              <a:gd name="T26" fmla="*/ 9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10" name="Freeform 7635"/>
                        <wps:cNvSpPr>
                          <a:spLocks noChangeAspect="1"/>
                        </wps:cNvSpPr>
                        <wps:spPr bwMode="auto">
                          <a:xfrm>
                            <a:off x="5802" y="15584"/>
                            <a:ext cx="32" cy="48"/>
                          </a:xfrm>
                          <a:custGeom>
                            <a:avLst/>
                            <a:gdLst>
                              <a:gd name="T0" fmla="*/ 0 w 64"/>
                              <a:gd name="T1" fmla="*/ 4 h 96"/>
                              <a:gd name="T2" fmla="*/ 4 w 64"/>
                              <a:gd name="T3" fmla="*/ 0 h 96"/>
                              <a:gd name="T4" fmla="*/ 4 w 64"/>
                              <a:gd name="T5" fmla="*/ 0 h 96"/>
                              <a:gd name="T6" fmla="*/ 4 w 64"/>
                              <a:gd name="T7" fmla="*/ 0 h 96"/>
                              <a:gd name="T8" fmla="*/ 12 w 64"/>
                              <a:gd name="T9" fmla="*/ 0 h 96"/>
                              <a:gd name="T10" fmla="*/ 12 w 64"/>
                              <a:gd name="T11" fmla="*/ 0 h 96"/>
                              <a:gd name="T12" fmla="*/ 16 w 64"/>
                              <a:gd name="T13" fmla="*/ 4 h 96"/>
                              <a:gd name="T14" fmla="*/ 16 w 64"/>
                              <a:gd name="T15" fmla="*/ 4 h 96"/>
                              <a:gd name="T16" fmla="*/ 16 w 64"/>
                              <a:gd name="T17" fmla="*/ 4 h 96"/>
                              <a:gd name="T18" fmla="*/ 16 w 64"/>
                              <a:gd name="T19" fmla="*/ 20 h 96"/>
                              <a:gd name="T20" fmla="*/ 16 w 64"/>
                              <a:gd name="T21" fmla="*/ 20 h 96"/>
                              <a:gd name="T22" fmla="*/ 12 w 64"/>
                              <a:gd name="T23" fmla="*/ 24 h 96"/>
                              <a:gd name="T24" fmla="*/ 12 w 64"/>
                              <a:gd name="T25" fmla="*/ 24 h 96"/>
                              <a:gd name="T26" fmla="*/ 12 w 64"/>
                              <a:gd name="T27" fmla="*/ 24 h 96"/>
                              <a:gd name="T28" fmla="*/ 4 w 64"/>
                              <a:gd name="T29" fmla="*/ 24 h 96"/>
                              <a:gd name="T30" fmla="*/ 4 w 64"/>
                              <a:gd name="T31" fmla="*/ 24 h 96"/>
                              <a:gd name="T32" fmla="*/ 0 w 64"/>
                              <a:gd name="T33" fmla="*/ 20 h 96"/>
                              <a:gd name="T34" fmla="*/ 0 w 64"/>
                              <a:gd name="T35" fmla="*/ 20 h 96"/>
                              <a:gd name="T36" fmla="*/ 0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0" y="16"/>
                                </a:moveTo>
                                <a:cubicBezTo>
                                  <a:pt x="0" y="8"/>
                                  <a:pt x="8" y="0"/>
                                  <a:pt x="16" y="0"/>
                                </a:cubicBezTo>
                                <a:cubicBezTo>
                                  <a:pt x="16" y="0"/>
                                  <a:pt x="16" y="0"/>
                                  <a:pt x="16" y="0"/>
                                </a:cubicBezTo>
                                <a:lnTo>
                                  <a:pt x="16" y="0"/>
                                </a:lnTo>
                                <a:lnTo>
                                  <a:pt x="48" y="0"/>
                                </a:lnTo>
                                <a:cubicBezTo>
                                  <a:pt x="57" y="0"/>
                                  <a:pt x="64" y="8"/>
                                  <a:pt x="64" y="16"/>
                                </a:cubicBezTo>
                                <a:cubicBezTo>
                                  <a:pt x="64" y="16"/>
                                  <a:pt x="64" y="16"/>
                                  <a:pt x="64" y="16"/>
                                </a:cubicBezTo>
                                <a:lnTo>
                                  <a:pt x="64" y="16"/>
                                </a:lnTo>
                                <a:lnTo>
                                  <a:pt x="64" y="80"/>
                                </a:lnTo>
                                <a:cubicBezTo>
                                  <a:pt x="64" y="89"/>
                                  <a:pt x="57" y="96"/>
                                  <a:pt x="48" y="96"/>
                                </a:cubicBezTo>
                                <a:cubicBezTo>
                                  <a:pt x="48" y="96"/>
                                  <a:pt x="48" y="96"/>
                                  <a:pt x="48" y="96"/>
                                </a:cubicBezTo>
                                <a:lnTo>
                                  <a:pt x="48" y="96"/>
                                </a:lnTo>
                                <a:lnTo>
                                  <a:pt x="16" y="96"/>
                                </a:lnTo>
                                <a:cubicBezTo>
                                  <a:pt x="8" y="96"/>
                                  <a:pt x="0" y="89"/>
                                  <a:pt x="0" y="80"/>
                                </a:cubicBezTo>
                                <a:cubicBezTo>
                                  <a:pt x="0" y="80"/>
                                  <a:pt x="0" y="80"/>
                                  <a:pt x="0" y="80"/>
                                </a:cubicBezTo>
                                <a:lnTo>
                                  <a:pt x="0"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11" name="Freeform 7636"/>
                        <wps:cNvSpPr>
                          <a:spLocks noChangeAspect="1" noEditPoints="1"/>
                        </wps:cNvSpPr>
                        <wps:spPr bwMode="auto">
                          <a:xfrm>
                            <a:off x="5798" y="15580"/>
                            <a:ext cx="40" cy="56"/>
                          </a:xfrm>
                          <a:custGeom>
                            <a:avLst/>
                            <a:gdLst>
                              <a:gd name="T0" fmla="*/ 0 w 80"/>
                              <a:gd name="T1" fmla="*/ 6 h 112"/>
                              <a:gd name="T2" fmla="*/ 1 w 80"/>
                              <a:gd name="T3" fmla="*/ 6 h 112"/>
                              <a:gd name="T4" fmla="*/ 2 w 80"/>
                              <a:gd name="T5" fmla="*/ 3 h 112"/>
                              <a:gd name="T6" fmla="*/ 3 w 80"/>
                              <a:gd name="T7" fmla="*/ 2 h 112"/>
                              <a:gd name="T8" fmla="*/ 6 w 80"/>
                              <a:gd name="T9" fmla="*/ 1 h 112"/>
                              <a:gd name="T10" fmla="*/ 6 w 80"/>
                              <a:gd name="T11" fmla="*/ 0 h 112"/>
                              <a:gd name="T12" fmla="*/ 14 w 80"/>
                              <a:gd name="T13" fmla="*/ 0 h 112"/>
                              <a:gd name="T14" fmla="*/ 15 w 80"/>
                              <a:gd name="T15" fmla="*/ 1 h 112"/>
                              <a:gd name="T16" fmla="*/ 18 w 80"/>
                              <a:gd name="T17" fmla="*/ 2 h 112"/>
                              <a:gd name="T18" fmla="*/ 19 w 80"/>
                              <a:gd name="T19" fmla="*/ 3 h 112"/>
                              <a:gd name="T20" fmla="*/ 20 w 80"/>
                              <a:gd name="T21" fmla="*/ 6 h 112"/>
                              <a:gd name="T22" fmla="*/ 20 w 80"/>
                              <a:gd name="T23" fmla="*/ 6 h 112"/>
                              <a:gd name="T24" fmla="*/ 20 w 80"/>
                              <a:gd name="T25" fmla="*/ 22 h 112"/>
                              <a:gd name="T26" fmla="*/ 20 w 80"/>
                              <a:gd name="T27" fmla="*/ 23 h 112"/>
                              <a:gd name="T28" fmla="*/ 19 w 80"/>
                              <a:gd name="T29" fmla="*/ 26 h 112"/>
                              <a:gd name="T30" fmla="*/ 18 w 80"/>
                              <a:gd name="T31" fmla="*/ 27 h 112"/>
                              <a:gd name="T32" fmla="*/ 15 w 80"/>
                              <a:gd name="T33" fmla="*/ 28 h 112"/>
                              <a:gd name="T34" fmla="*/ 14 w 80"/>
                              <a:gd name="T35" fmla="*/ 28 h 112"/>
                              <a:gd name="T36" fmla="*/ 6 w 80"/>
                              <a:gd name="T37" fmla="*/ 28 h 112"/>
                              <a:gd name="T38" fmla="*/ 6 w 80"/>
                              <a:gd name="T39" fmla="*/ 28 h 112"/>
                              <a:gd name="T40" fmla="*/ 3 w 80"/>
                              <a:gd name="T41" fmla="*/ 27 h 112"/>
                              <a:gd name="T42" fmla="*/ 2 w 80"/>
                              <a:gd name="T43" fmla="*/ 26 h 112"/>
                              <a:gd name="T44" fmla="*/ 1 w 80"/>
                              <a:gd name="T45" fmla="*/ 23 h 112"/>
                              <a:gd name="T46" fmla="*/ 0 w 80"/>
                              <a:gd name="T47" fmla="*/ 22 h 112"/>
                              <a:gd name="T48" fmla="*/ 0 w 80"/>
                              <a:gd name="T49" fmla="*/ 6 h 112"/>
                              <a:gd name="T50" fmla="*/ 4 w 80"/>
                              <a:gd name="T51" fmla="*/ 22 h 112"/>
                              <a:gd name="T52" fmla="*/ 4 w 80"/>
                              <a:gd name="T53" fmla="*/ 22 h 112"/>
                              <a:gd name="T54" fmla="*/ 6 w 80"/>
                              <a:gd name="T55" fmla="*/ 24 h 112"/>
                              <a:gd name="T56" fmla="*/ 5 w 80"/>
                              <a:gd name="T57" fmla="*/ 23 h 112"/>
                              <a:gd name="T58" fmla="*/ 7 w 80"/>
                              <a:gd name="T59" fmla="*/ 25 h 112"/>
                              <a:gd name="T60" fmla="*/ 6 w 80"/>
                              <a:gd name="T61" fmla="*/ 24 h 112"/>
                              <a:gd name="T62" fmla="*/ 14 w 80"/>
                              <a:gd name="T63" fmla="*/ 24 h 112"/>
                              <a:gd name="T64" fmla="*/ 14 w 80"/>
                              <a:gd name="T65" fmla="*/ 25 h 112"/>
                              <a:gd name="T66" fmla="*/ 16 w 80"/>
                              <a:gd name="T67" fmla="*/ 23 h 112"/>
                              <a:gd name="T68" fmla="*/ 15 w 80"/>
                              <a:gd name="T69" fmla="*/ 24 h 112"/>
                              <a:gd name="T70" fmla="*/ 17 w 80"/>
                              <a:gd name="T71" fmla="*/ 22 h 112"/>
                              <a:gd name="T72" fmla="*/ 16 w 80"/>
                              <a:gd name="T73" fmla="*/ 22 h 112"/>
                              <a:gd name="T74" fmla="*/ 16 w 80"/>
                              <a:gd name="T75" fmla="*/ 6 h 112"/>
                              <a:gd name="T76" fmla="*/ 17 w 80"/>
                              <a:gd name="T77" fmla="*/ 7 h 112"/>
                              <a:gd name="T78" fmla="*/ 15 w 80"/>
                              <a:gd name="T79" fmla="*/ 5 h 112"/>
                              <a:gd name="T80" fmla="*/ 16 w 80"/>
                              <a:gd name="T81" fmla="*/ 6 h 112"/>
                              <a:gd name="T82" fmla="*/ 14 w 80"/>
                              <a:gd name="T83" fmla="*/ 4 h 112"/>
                              <a:gd name="T84" fmla="*/ 14 w 80"/>
                              <a:gd name="T85" fmla="*/ 4 h 112"/>
                              <a:gd name="T86" fmla="*/ 6 w 80"/>
                              <a:gd name="T87" fmla="*/ 4 h 112"/>
                              <a:gd name="T88" fmla="*/ 7 w 80"/>
                              <a:gd name="T89" fmla="*/ 4 h 112"/>
                              <a:gd name="T90" fmla="*/ 5 w 80"/>
                              <a:gd name="T91" fmla="*/ 6 h 112"/>
                              <a:gd name="T92" fmla="*/ 6 w 80"/>
                              <a:gd name="T93" fmla="*/ 5 h 112"/>
                              <a:gd name="T94" fmla="*/ 4 w 80"/>
                              <a:gd name="T95" fmla="*/ 7 h 112"/>
                              <a:gd name="T96" fmla="*/ 4 w 80"/>
                              <a:gd name="T97" fmla="*/ 6 h 112"/>
                              <a:gd name="T98" fmla="*/ 4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0" y="24"/>
                                </a:move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lose/>
                                <a:moveTo>
                                  <a:pt x="16" y="88"/>
                                </a:move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12" name="Freeform 7637"/>
                        <wps:cNvSpPr>
                          <a:spLocks noChangeAspect="1"/>
                        </wps:cNvSpPr>
                        <wps:spPr bwMode="auto">
                          <a:xfrm>
                            <a:off x="5611" y="15584"/>
                            <a:ext cx="104" cy="48"/>
                          </a:xfrm>
                          <a:custGeom>
                            <a:avLst/>
                            <a:gdLst>
                              <a:gd name="T0" fmla="*/ 0 w 208"/>
                              <a:gd name="T1" fmla="*/ 2 h 96"/>
                              <a:gd name="T2" fmla="*/ 2 w 208"/>
                              <a:gd name="T3" fmla="*/ 0 h 96"/>
                              <a:gd name="T4" fmla="*/ 2 w 208"/>
                              <a:gd name="T5" fmla="*/ 0 h 96"/>
                              <a:gd name="T6" fmla="*/ 2 w 208"/>
                              <a:gd name="T7" fmla="*/ 0 h 96"/>
                              <a:gd name="T8" fmla="*/ 51 w 208"/>
                              <a:gd name="T9" fmla="*/ 0 h 96"/>
                              <a:gd name="T10" fmla="*/ 51 w 208"/>
                              <a:gd name="T11" fmla="*/ 0 h 96"/>
                              <a:gd name="T12" fmla="*/ 52 w 208"/>
                              <a:gd name="T13" fmla="*/ 2 h 96"/>
                              <a:gd name="T14" fmla="*/ 52 w 208"/>
                              <a:gd name="T15" fmla="*/ 2 h 96"/>
                              <a:gd name="T16" fmla="*/ 52 w 208"/>
                              <a:gd name="T17" fmla="*/ 2 h 96"/>
                              <a:gd name="T18" fmla="*/ 52 w 208"/>
                              <a:gd name="T19" fmla="*/ 23 h 96"/>
                              <a:gd name="T20" fmla="*/ 52 w 208"/>
                              <a:gd name="T21" fmla="*/ 23 h 96"/>
                              <a:gd name="T22" fmla="*/ 51 w 208"/>
                              <a:gd name="T23" fmla="*/ 24 h 96"/>
                              <a:gd name="T24" fmla="*/ 51 w 208"/>
                              <a:gd name="T25" fmla="*/ 24 h 96"/>
                              <a:gd name="T26" fmla="*/ 51 w 208"/>
                              <a:gd name="T27" fmla="*/ 24 h 96"/>
                              <a:gd name="T28" fmla="*/ 2 w 208"/>
                              <a:gd name="T29" fmla="*/ 24 h 96"/>
                              <a:gd name="T30" fmla="*/ 2 w 208"/>
                              <a:gd name="T31" fmla="*/ 24 h 96"/>
                              <a:gd name="T32" fmla="*/ 0 w 208"/>
                              <a:gd name="T33" fmla="*/ 23 h 96"/>
                              <a:gd name="T34" fmla="*/ 0 w 208"/>
                              <a:gd name="T35" fmla="*/ 23 h 96"/>
                              <a:gd name="T36" fmla="*/ 0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0" y="7"/>
                                </a:moveTo>
                                <a:cubicBezTo>
                                  <a:pt x="0" y="4"/>
                                  <a:pt x="4" y="0"/>
                                  <a:pt x="7" y="0"/>
                                </a:cubicBezTo>
                                <a:cubicBezTo>
                                  <a:pt x="7" y="0"/>
                                  <a:pt x="7" y="0"/>
                                  <a:pt x="7" y="0"/>
                                </a:cubicBezTo>
                                <a:lnTo>
                                  <a:pt x="7" y="0"/>
                                </a:lnTo>
                                <a:lnTo>
                                  <a:pt x="201" y="0"/>
                                </a:lnTo>
                                <a:cubicBezTo>
                                  <a:pt x="205" y="0"/>
                                  <a:pt x="208" y="4"/>
                                  <a:pt x="208" y="7"/>
                                </a:cubicBezTo>
                                <a:cubicBezTo>
                                  <a:pt x="208" y="7"/>
                                  <a:pt x="208" y="7"/>
                                  <a:pt x="208" y="7"/>
                                </a:cubicBezTo>
                                <a:lnTo>
                                  <a:pt x="208" y="7"/>
                                </a:lnTo>
                                <a:lnTo>
                                  <a:pt x="208" y="89"/>
                                </a:lnTo>
                                <a:cubicBezTo>
                                  <a:pt x="208" y="93"/>
                                  <a:pt x="205" y="96"/>
                                  <a:pt x="201" y="96"/>
                                </a:cubicBezTo>
                                <a:cubicBezTo>
                                  <a:pt x="201" y="96"/>
                                  <a:pt x="201" y="96"/>
                                  <a:pt x="201" y="96"/>
                                </a:cubicBezTo>
                                <a:lnTo>
                                  <a:pt x="201"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13" name="Freeform 7638"/>
                        <wps:cNvSpPr>
                          <a:spLocks noChangeAspect="1" noEditPoints="1"/>
                        </wps:cNvSpPr>
                        <wps:spPr bwMode="auto">
                          <a:xfrm>
                            <a:off x="5607" y="15580"/>
                            <a:ext cx="112" cy="56"/>
                          </a:xfrm>
                          <a:custGeom>
                            <a:avLst/>
                            <a:gdLst>
                              <a:gd name="T0" fmla="*/ 0 w 224"/>
                              <a:gd name="T1" fmla="*/ 4 h 112"/>
                              <a:gd name="T2" fmla="*/ 1 w 224"/>
                              <a:gd name="T3" fmla="*/ 3 h 112"/>
                              <a:gd name="T4" fmla="*/ 3 w 224"/>
                              <a:gd name="T5" fmla="*/ 1 h 112"/>
                              <a:gd name="T6" fmla="*/ 4 w 224"/>
                              <a:gd name="T7" fmla="*/ 0 h 112"/>
                              <a:gd name="T8" fmla="*/ 53 w 224"/>
                              <a:gd name="T9" fmla="*/ 0 h 112"/>
                              <a:gd name="T10" fmla="*/ 54 w 224"/>
                              <a:gd name="T11" fmla="*/ 1 h 112"/>
                              <a:gd name="T12" fmla="*/ 56 w 224"/>
                              <a:gd name="T13" fmla="*/ 3 h 112"/>
                              <a:gd name="T14" fmla="*/ 56 w 224"/>
                              <a:gd name="T15" fmla="*/ 4 h 112"/>
                              <a:gd name="T16" fmla="*/ 56 w 224"/>
                              <a:gd name="T17" fmla="*/ 25 h 112"/>
                              <a:gd name="T18" fmla="*/ 56 w 224"/>
                              <a:gd name="T19" fmla="*/ 26 h 112"/>
                              <a:gd name="T20" fmla="*/ 54 w 224"/>
                              <a:gd name="T21" fmla="*/ 28 h 112"/>
                              <a:gd name="T22" fmla="*/ 53 w 224"/>
                              <a:gd name="T23" fmla="*/ 28 h 112"/>
                              <a:gd name="T24" fmla="*/ 4 w 224"/>
                              <a:gd name="T25" fmla="*/ 28 h 112"/>
                              <a:gd name="T26" fmla="*/ 3 w 224"/>
                              <a:gd name="T27" fmla="*/ 28 h 112"/>
                              <a:gd name="T28" fmla="*/ 1 w 224"/>
                              <a:gd name="T29" fmla="*/ 26 h 112"/>
                              <a:gd name="T30" fmla="*/ 0 w 224"/>
                              <a:gd name="T31" fmla="*/ 25 h 112"/>
                              <a:gd name="T32" fmla="*/ 0 w 224"/>
                              <a:gd name="T33" fmla="*/ 4 h 112"/>
                              <a:gd name="T34" fmla="*/ 4 w 224"/>
                              <a:gd name="T35" fmla="*/ 25 h 112"/>
                              <a:gd name="T36" fmla="*/ 4 w 224"/>
                              <a:gd name="T37" fmla="*/ 23 h 112"/>
                              <a:gd name="T38" fmla="*/ 6 w 224"/>
                              <a:gd name="T39" fmla="*/ 25 h 112"/>
                              <a:gd name="T40" fmla="*/ 4 w 224"/>
                              <a:gd name="T41" fmla="*/ 24 h 112"/>
                              <a:gd name="T42" fmla="*/ 53 w 224"/>
                              <a:gd name="T43" fmla="*/ 24 h 112"/>
                              <a:gd name="T44" fmla="*/ 51 w 224"/>
                              <a:gd name="T45" fmla="*/ 25 h 112"/>
                              <a:gd name="T46" fmla="*/ 53 w 224"/>
                              <a:gd name="T47" fmla="*/ 23 h 112"/>
                              <a:gd name="T48" fmla="*/ 52 w 224"/>
                              <a:gd name="T49" fmla="*/ 25 h 112"/>
                              <a:gd name="T50" fmla="*/ 52 w 224"/>
                              <a:gd name="T51" fmla="*/ 4 h 112"/>
                              <a:gd name="T52" fmla="*/ 53 w 224"/>
                              <a:gd name="T53" fmla="*/ 6 h 112"/>
                              <a:gd name="T54" fmla="*/ 51 w 224"/>
                              <a:gd name="T55" fmla="*/ 4 h 112"/>
                              <a:gd name="T56" fmla="*/ 53 w 224"/>
                              <a:gd name="T57" fmla="*/ 4 h 112"/>
                              <a:gd name="T58" fmla="*/ 4 w 224"/>
                              <a:gd name="T59" fmla="*/ 4 h 112"/>
                              <a:gd name="T60" fmla="*/ 6 w 224"/>
                              <a:gd name="T61" fmla="*/ 4 h 112"/>
                              <a:gd name="T62" fmla="*/ 4 w 224"/>
                              <a:gd name="T63" fmla="*/ 6 h 112"/>
                              <a:gd name="T64" fmla="*/ 4 w 224"/>
                              <a:gd name="T65" fmla="*/ 4 h 112"/>
                              <a:gd name="T66" fmla="*/ 4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0" y="15"/>
                                </a:move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209" y="96"/>
                                </a:lnTo>
                                <a:lnTo>
                                  <a:pt x="204" y="99"/>
                                </a:lnTo>
                                <a:lnTo>
                                  <a:pt x="211" y="92"/>
                                </a:lnTo>
                                <a:lnTo>
                                  <a:pt x="208" y="97"/>
                                </a:lnTo>
                                <a:lnTo>
                                  <a:pt x="208" y="15"/>
                                </a:lnTo>
                                <a:lnTo>
                                  <a:pt x="211" y="21"/>
                                </a:lnTo>
                                <a:lnTo>
                                  <a:pt x="204" y="14"/>
                                </a:lnTo>
                                <a:lnTo>
                                  <a:pt x="209"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14" name="Freeform 7639"/>
                        <wps:cNvSpPr>
                          <a:spLocks noChangeAspect="1"/>
                        </wps:cNvSpPr>
                        <wps:spPr bwMode="auto">
                          <a:xfrm>
                            <a:off x="5711" y="15580"/>
                            <a:ext cx="23" cy="48"/>
                          </a:xfrm>
                          <a:custGeom>
                            <a:avLst/>
                            <a:gdLst>
                              <a:gd name="T0" fmla="*/ 0 w 48"/>
                              <a:gd name="T1" fmla="*/ 3 h 96"/>
                              <a:gd name="T2" fmla="*/ 3 w 48"/>
                              <a:gd name="T3" fmla="*/ 0 h 96"/>
                              <a:gd name="T4" fmla="*/ 3 w 48"/>
                              <a:gd name="T5" fmla="*/ 0 h 96"/>
                              <a:gd name="T6" fmla="*/ 3 w 48"/>
                              <a:gd name="T7" fmla="*/ 0 h 96"/>
                              <a:gd name="T8" fmla="*/ 8 w 48"/>
                              <a:gd name="T9" fmla="*/ 0 h 96"/>
                              <a:gd name="T10" fmla="*/ 8 w 48"/>
                              <a:gd name="T11" fmla="*/ 0 h 96"/>
                              <a:gd name="T12" fmla="*/ 11 w 48"/>
                              <a:gd name="T13" fmla="*/ 3 h 96"/>
                              <a:gd name="T14" fmla="*/ 11 w 48"/>
                              <a:gd name="T15" fmla="*/ 3 h 96"/>
                              <a:gd name="T16" fmla="*/ 11 w 48"/>
                              <a:gd name="T17" fmla="*/ 3 h 96"/>
                              <a:gd name="T18" fmla="*/ 11 w 48"/>
                              <a:gd name="T19" fmla="*/ 21 h 96"/>
                              <a:gd name="T20" fmla="*/ 11 w 48"/>
                              <a:gd name="T21" fmla="*/ 21 h 96"/>
                              <a:gd name="T22" fmla="*/ 8 w 48"/>
                              <a:gd name="T23" fmla="*/ 24 h 96"/>
                              <a:gd name="T24" fmla="*/ 8 w 48"/>
                              <a:gd name="T25" fmla="*/ 24 h 96"/>
                              <a:gd name="T26" fmla="*/ 8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15" name="Freeform 7640"/>
                        <wps:cNvSpPr>
                          <a:spLocks noChangeAspect="1"/>
                        </wps:cNvSpPr>
                        <wps:spPr bwMode="auto">
                          <a:xfrm>
                            <a:off x="5591"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16" name="Freeform 7641"/>
                        <wps:cNvSpPr>
                          <a:spLocks noChangeAspect="1"/>
                        </wps:cNvSpPr>
                        <wps:spPr bwMode="auto">
                          <a:xfrm>
                            <a:off x="5528"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17" name="Freeform 7642"/>
                        <wps:cNvSpPr>
                          <a:spLocks noChangeAspect="1"/>
                        </wps:cNvSpPr>
                        <wps:spPr bwMode="auto">
                          <a:xfrm>
                            <a:off x="5401" y="15580"/>
                            <a:ext cx="15" cy="48"/>
                          </a:xfrm>
                          <a:custGeom>
                            <a:avLst/>
                            <a:gdLst>
                              <a:gd name="T0" fmla="*/ 0 w 32"/>
                              <a:gd name="T1" fmla="*/ 2 h 96"/>
                              <a:gd name="T2" fmla="*/ 2 w 32"/>
                              <a:gd name="T3" fmla="*/ 0 h 96"/>
                              <a:gd name="T4" fmla="*/ 2 w 32"/>
                              <a:gd name="T5" fmla="*/ 0 h 96"/>
                              <a:gd name="T6" fmla="*/ 2 w 32"/>
                              <a:gd name="T7" fmla="*/ 0 h 96"/>
                              <a:gd name="T8" fmla="*/ 5 w 32"/>
                              <a:gd name="T9" fmla="*/ 0 h 96"/>
                              <a:gd name="T10" fmla="*/ 5 w 32"/>
                              <a:gd name="T11" fmla="*/ 0 h 96"/>
                              <a:gd name="T12" fmla="*/ 7 w 32"/>
                              <a:gd name="T13" fmla="*/ 2 h 96"/>
                              <a:gd name="T14" fmla="*/ 7 w 32"/>
                              <a:gd name="T15" fmla="*/ 2 h 96"/>
                              <a:gd name="T16" fmla="*/ 7 w 32"/>
                              <a:gd name="T17" fmla="*/ 2 h 96"/>
                              <a:gd name="T18" fmla="*/ 7 w 32"/>
                              <a:gd name="T19" fmla="*/ 22 h 96"/>
                              <a:gd name="T20" fmla="*/ 7 w 32"/>
                              <a:gd name="T21" fmla="*/ 22 h 96"/>
                              <a:gd name="T22" fmla="*/ 5 w 32"/>
                              <a:gd name="T23" fmla="*/ 24 h 96"/>
                              <a:gd name="T24" fmla="*/ 5 w 32"/>
                              <a:gd name="T25" fmla="*/ 24 h 96"/>
                              <a:gd name="T26" fmla="*/ 5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18" name="Freeform 7643"/>
                        <wps:cNvSpPr>
                          <a:spLocks noChangeAspect="1"/>
                        </wps:cNvSpPr>
                        <wps:spPr bwMode="auto">
                          <a:xfrm>
                            <a:off x="5337"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19" name="Freeform 7644"/>
                        <wps:cNvSpPr>
                          <a:spLocks noChangeAspect="1"/>
                        </wps:cNvSpPr>
                        <wps:spPr bwMode="auto">
                          <a:xfrm>
                            <a:off x="5428" y="15584"/>
                            <a:ext cx="96" cy="48"/>
                          </a:xfrm>
                          <a:custGeom>
                            <a:avLst/>
                            <a:gdLst>
                              <a:gd name="T0" fmla="*/ 0 w 192"/>
                              <a:gd name="T1" fmla="*/ 2 h 96"/>
                              <a:gd name="T2" fmla="*/ 2 w 192"/>
                              <a:gd name="T3" fmla="*/ 0 h 96"/>
                              <a:gd name="T4" fmla="*/ 2 w 192"/>
                              <a:gd name="T5" fmla="*/ 0 h 96"/>
                              <a:gd name="T6" fmla="*/ 2 w 192"/>
                              <a:gd name="T7" fmla="*/ 0 h 96"/>
                              <a:gd name="T8" fmla="*/ 47 w 192"/>
                              <a:gd name="T9" fmla="*/ 0 h 96"/>
                              <a:gd name="T10" fmla="*/ 47 w 192"/>
                              <a:gd name="T11" fmla="*/ 0 h 96"/>
                              <a:gd name="T12" fmla="*/ 48 w 192"/>
                              <a:gd name="T13" fmla="*/ 2 h 96"/>
                              <a:gd name="T14" fmla="*/ 48 w 192"/>
                              <a:gd name="T15" fmla="*/ 2 h 96"/>
                              <a:gd name="T16" fmla="*/ 48 w 192"/>
                              <a:gd name="T17" fmla="*/ 2 h 96"/>
                              <a:gd name="T18" fmla="*/ 48 w 192"/>
                              <a:gd name="T19" fmla="*/ 23 h 96"/>
                              <a:gd name="T20" fmla="*/ 48 w 192"/>
                              <a:gd name="T21" fmla="*/ 23 h 96"/>
                              <a:gd name="T22" fmla="*/ 47 w 192"/>
                              <a:gd name="T23" fmla="*/ 24 h 96"/>
                              <a:gd name="T24" fmla="*/ 47 w 192"/>
                              <a:gd name="T25" fmla="*/ 24 h 96"/>
                              <a:gd name="T26" fmla="*/ 47 w 192"/>
                              <a:gd name="T27" fmla="*/ 24 h 96"/>
                              <a:gd name="T28" fmla="*/ 2 w 192"/>
                              <a:gd name="T29" fmla="*/ 24 h 96"/>
                              <a:gd name="T30" fmla="*/ 2 w 192"/>
                              <a:gd name="T31" fmla="*/ 24 h 96"/>
                              <a:gd name="T32" fmla="*/ 0 w 192"/>
                              <a:gd name="T33" fmla="*/ 23 h 96"/>
                              <a:gd name="T34" fmla="*/ 0 w 192"/>
                              <a:gd name="T35" fmla="*/ 23 h 96"/>
                              <a:gd name="T36" fmla="*/ 0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0" y="7"/>
                                </a:moveTo>
                                <a:cubicBezTo>
                                  <a:pt x="0" y="4"/>
                                  <a:pt x="4" y="0"/>
                                  <a:pt x="7" y="0"/>
                                </a:cubicBezTo>
                                <a:cubicBezTo>
                                  <a:pt x="7" y="0"/>
                                  <a:pt x="7" y="0"/>
                                  <a:pt x="7" y="0"/>
                                </a:cubicBezTo>
                                <a:lnTo>
                                  <a:pt x="7" y="0"/>
                                </a:lnTo>
                                <a:lnTo>
                                  <a:pt x="185" y="0"/>
                                </a:lnTo>
                                <a:cubicBezTo>
                                  <a:pt x="189" y="0"/>
                                  <a:pt x="192" y="4"/>
                                  <a:pt x="192" y="7"/>
                                </a:cubicBezTo>
                                <a:cubicBezTo>
                                  <a:pt x="192" y="7"/>
                                  <a:pt x="192" y="7"/>
                                  <a:pt x="192" y="7"/>
                                </a:cubicBezTo>
                                <a:lnTo>
                                  <a:pt x="192" y="7"/>
                                </a:lnTo>
                                <a:lnTo>
                                  <a:pt x="192" y="89"/>
                                </a:lnTo>
                                <a:cubicBezTo>
                                  <a:pt x="192" y="93"/>
                                  <a:pt x="189" y="96"/>
                                  <a:pt x="185" y="96"/>
                                </a:cubicBezTo>
                                <a:cubicBezTo>
                                  <a:pt x="185" y="96"/>
                                  <a:pt x="185" y="96"/>
                                  <a:pt x="185" y="96"/>
                                </a:cubicBezTo>
                                <a:lnTo>
                                  <a:pt x="185"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20" name="Freeform 7645"/>
                        <wps:cNvSpPr>
                          <a:spLocks noChangeAspect="1" noEditPoints="1"/>
                        </wps:cNvSpPr>
                        <wps:spPr bwMode="auto">
                          <a:xfrm>
                            <a:off x="5424" y="15580"/>
                            <a:ext cx="104" cy="56"/>
                          </a:xfrm>
                          <a:custGeom>
                            <a:avLst/>
                            <a:gdLst>
                              <a:gd name="T0" fmla="*/ 0 w 208"/>
                              <a:gd name="T1" fmla="*/ 4 h 112"/>
                              <a:gd name="T2" fmla="*/ 1 w 208"/>
                              <a:gd name="T3" fmla="*/ 3 h 112"/>
                              <a:gd name="T4" fmla="*/ 3 w 208"/>
                              <a:gd name="T5" fmla="*/ 1 h 112"/>
                              <a:gd name="T6" fmla="*/ 4 w 208"/>
                              <a:gd name="T7" fmla="*/ 0 h 112"/>
                              <a:gd name="T8" fmla="*/ 49 w 208"/>
                              <a:gd name="T9" fmla="*/ 0 h 112"/>
                              <a:gd name="T10" fmla="*/ 50 w 208"/>
                              <a:gd name="T11" fmla="*/ 1 h 112"/>
                              <a:gd name="T12" fmla="*/ 52 w 208"/>
                              <a:gd name="T13" fmla="*/ 3 h 112"/>
                              <a:gd name="T14" fmla="*/ 52 w 208"/>
                              <a:gd name="T15" fmla="*/ 4 h 112"/>
                              <a:gd name="T16" fmla="*/ 52 w 208"/>
                              <a:gd name="T17" fmla="*/ 25 h 112"/>
                              <a:gd name="T18" fmla="*/ 52 w 208"/>
                              <a:gd name="T19" fmla="*/ 26 h 112"/>
                              <a:gd name="T20" fmla="*/ 50 w 208"/>
                              <a:gd name="T21" fmla="*/ 28 h 112"/>
                              <a:gd name="T22" fmla="*/ 49 w 208"/>
                              <a:gd name="T23" fmla="*/ 28 h 112"/>
                              <a:gd name="T24" fmla="*/ 4 w 208"/>
                              <a:gd name="T25" fmla="*/ 28 h 112"/>
                              <a:gd name="T26" fmla="*/ 3 w 208"/>
                              <a:gd name="T27" fmla="*/ 28 h 112"/>
                              <a:gd name="T28" fmla="*/ 1 w 208"/>
                              <a:gd name="T29" fmla="*/ 26 h 112"/>
                              <a:gd name="T30" fmla="*/ 0 w 208"/>
                              <a:gd name="T31" fmla="*/ 25 h 112"/>
                              <a:gd name="T32" fmla="*/ 0 w 208"/>
                              <a:gd name="T33" fmla="*/ 4 h 112"/>
                              <a:gd name="T34" fmla="*/ 4 w 208"/>
                              <a:gd name="T35" fmla="*/ 25 h 112"/>
                              <a:gd name="T36" fmla="*/ 4 w 208"/>
                              <a:gd name="T37" fmla="*/ 23 h 112"/>
                              <a:gd name="T38" fmla="*/ 6 w 208"/>
                              <a:gd name="T39" fmla="*/ 25 h 112"/>
                              <a:gd name="T40" fmla="*/ 4 w 208"/>
                              <a:gd name="T41" fmla="*/ 24 h 112"/>
                              <a:gd name="T42" fmla="*/ 49 w 208"/>
                              <a:gd name="T43" fmla="*/ 24 h 112"/>
                              <a:gd name="T44" fmla="*/ 47 w 208"/>
                              <a:gd name="T45" fmla="*/ 25 h 112"/>
                              <a:gd name="T46" fmla="*/ 49 w 208"/>
                              <a:gd name="T47" fmla="*/ 23 h 112"/>
                              <a:gd name="T48" fmla="*/ 48 w 208"/>
                              <a:gd name="T49" fmla="*/ 25 h 112"/>
                              <a:gd name="T50" fmla="*/ 48 w 208"/>
                              <a:gd name="T51" fmla="*/ 4 h 112"/>
                              <a:gd name="T52" fmla="*/ 49 w 208"/>
                              <a:gd name="T53" fmla="*/ 6 h 112"/>
                              <a:gd name="T54" fmla="*/ 47 w 208"/>
                              <a:gd name="T55" fmla="*/ 4 h 112"/>
                              <a:gd name="T56" fmla="*/ 49 w 208"/>
                              <a:gd name="T57" fmla="*/ 4 h 112"/>
                              <a:gd name="T58" fmla="*/ 4 w 208"/>
                              <a:gd name="T59" fmla="*/ 4 h 112"/>
                              <a:gd name="T60" fmla="*/ 6 w 208"/>
                              <a:gd name="T61" fmla="*/ 4 h 112"/>
                              <a:gd name="T62" fmla="*/ 4 w 208"/>
                              <a:gd name="T63" fmla="*/ 6 h 112"/>
                              <a:gd name="T64" fmla="*/ 4 w 208"/>
                              <a:gd name="T65" fmla="*/ 4 h 112"/>
                              <a:gd name="T66" fmla="*/ 4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0" y="15"/>
                                </a:move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193" y="96"/>
                                </a:lnTo>
                                <a:lnTo>
                                  <a:pt x="188" y="99"/>
                                </a:lnTo>
                                <a:lnTo>
                                  <a:pt x="195" y="92"/>
                                </a:lnTo>
                                <a:lnTo>
                                  <a:pt x="192" y="97"/>
                                </a:lnTo>
                                <a:lnTo>
                                  <a:pt x="192" y="15"/>
                                </a:lnTo>
                                <a:lnTo>
                                  <a:pt x="195" y="21"/>
                                </a:lnTo>
                                <a:lnTo>
                                  <a:pt x="188" y="14"/>
                                </a:lnTo>
                                <a:lnTo>
                                  <a:pt x="193"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21" name="Freeform 7646"/>
                        <wps:cNvSpPr>
                          <a:spLocks noChangeAspect="1"/>
                        </wps:cNvSpPr>
                        <wps:spPr bwMode="auto">
                          <a:xfrm>
                            <a:off x="5337" y="15636"/>
                            <a:ext cx="24" cy="16"/>
                          </a:xfrm>
                          <a:custGeom>
                            <a:avLst/>
                            <a:gdLst>
                              <a:gd name="T0" fmla="*/ 0 w 48"/>
                              <a:gd name="T1" fmla="*/ 2 h 32"/>
                              <a:gd name="T2" fmla="*/ 2 w 48"/>
                              <a:gd name="T3" fmla="*/ 0 h 32"/>
                              <a:gd name="T4" fmla="*/ 2 w 48"/>
                              <a:gd name="T5" fmla="*/ 0 h 32"/>
                              <a:gd name="T6" fmla="*/ 2 w 48"/>
                              <a:gd name="T7" fmla="*/ 0 h 32"/>
                              <a:gd name="T8" fmla="*/ 11 w 48"/>
                              <a:gd name="T9" fmla="*/ 0 h 32"/>
                              <a:gd name="T10" fmla="*/ 11 w 48"/>
                              <a:gd name="T11" fmla="*/ 0 h 32"/>
                              <a:gd name="T12" fmla="*/ 12 w 48"/>
                              <a:gd name="T13" fmla="*/ 2 h 32"/>
                              <a:gd name="T14" fmla="*/ 12 w 48"/>
                              <a:gd name="T15" fmla="*/ 2 h 32"/>
                              <a:gd name="T16" fmla="*/ 12 w 48"/>
                              <a:gd name="T17" fmla="*/ 2 h 32"/>
                              <a:gd name="T18" fmla="*/ 12 w 48"/>
                              <a:gd name="T19" fmla="*/ 7 h 32"/>
                              <a:gd name="T20" fmla="*/ 12 w 48"/>
                              <a:gd name="T21" fmla="*/ 7 h 32"/>
                              <a:gd name="T22" fmla="*/ 11 w 48"/>
                              <a:gd name="T23" fmla="*/ 8 h 32"/>
                              <a:gd name="T24" fmla="*/ 11 w 48"/>
                              <a:gd name="T25" fmla="*/ 8 h 32"/>
                              <a:gd name="T26" fmla="*/ 11 w 48"/>
                              <a:gd name="T27" fmla="*/ 8 h 32"/>
                              <a:gd name="T28" fmla="*/ 2 w 48"/>
                              <a:gd name="T29" fmla="*/ 8 h 32"/>
                              <a:gd name="T30" fmla="*/ 2 w 48"/>
                              <a:gd name="T31" fmla="*/ 8 h 32"/>
                              <a:gd name="T32" fmla="*/ 0 w 48"/>
                              <a:gd name="T33" fmla="*/ 7 h 32"/>
                              <a:gd name="T34" fmla="*/ 0 w 48"/>
                              <a:gd name="T35" fmla="*/ 7 h 32"/>
                              <a:gd name="T36" fmla="*/ 0 w 4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32">
                                <a:moveTo>
                                  <a:pt x="0" y="6"/>
                                </a:moveTo>
                                <a:cubicBezTo>
                                  <a:pt x="0" y="3"/>
                                  <a:pt x="3" y="0"/>
                                  <a:pt x="6" y="0"/>
                                </a:cubicBezTo>
                                <a:cubicBezTo>
                                  <a:pt x="6" y="0"/>
                                  <a:pt x="6" y="0"/>
                                  <a:pt x="6" y="0"/>
                                </a:cubicBezTo>
                                <a:lnTo>
                                  <a:pt x="6" y="0"/>
                                </a:lnTo>
                                <a:lnTo>
                                  <a:pt x="43" y="0"/>
                                </a:lnTo>
                                <a:cubicBezTo>
                                  <a:pt x="46" y="0"/>
                                  <a:pt x="48" y="3"/>
                                  <a:pt x="48" y="6"/>
                                </a:cubicBezTo>
                                <a:cubicBezTo>
                                  <a:pt x="48" y="6"/>
                                  <a:pt x="48" y="6"/>
                                  <a:pt x="48" y="6"/>
                                </a:cubicBezTo>
                                <a:lnTo>
                                  <a:pt x="48" y="6"/>
                                </a:lnTo>
                                <a:lnTo>
                                  <a:pt x="48" y="27"/>
                                </a:lnTo>
                                <a:cubicBezTo>
                                  <a:pt x="48" y="30"/>
                                  <a:pt x="46" y="32"/>
                                  <a:pt x="43" y="32"/>
                                </a:cubicBezTo>
                                <a:cubicBezTo>
                                  <a:pt x="43" y="32"/>
                                  <a:pt x="43" y="32"/>
                                  <a:pt x="43" y="32"/>
                                </a:cubicBezTo>
                                <a:lnTo>
                                  <a:pt x="4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922" name="Freeform 7647"/>
                        <wps:cNvSpPr>
                          <a:spLocks noChangeAspect="1"/>
                        </wps:cNvSpPr>
                        <wps:spPr bwMode="auto">
                          <a:xfrm>
                            <a:off x="540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923" name="Freeform 7648"/>
                        <wps:cNvSpPr>
                          <a:spLocks noChangeAspect="1"/>
                        </wps:cNvSpPr>
                        <wps:spPr bwMode="auto">
                          <a:xfrm>
                            <a:off x="559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924" name="Freeform 7649"/>
                        <wps:cNvSpPr>
                          <a:spLocks noChangeAspect="1"/>
                        </wps:cNvSpPr>
                        <wps:spPr bwMode="auto">
                          <a:xfrm>
                            <a:off x="5774" y="15636"/>
                            <a:ext cx="56" cy="16"/>
                          </a:xfrm>
                          <a:custGeom>
                            <a:avLst/>
                            <a:gdLst>
                              <a:gd name="T0" fmla="*/ 0 w 112"/>
                              <a:gd name="T1" fmla="*/ 2 h 32"/>
                              <a:gd name="T2" fmla="*/ 2 w 112"/>
                              <a:gd name="T3" fmla="*/ 0 h 32"/>
                              <a:gd name="T4" fmla="*/ 2 w 112"/>
                              <a:gd name="T5" fmla="*/ 0 h 32"/>
                              <a:gd name="T6" fmla="*/ 2 w 112"/>
                              <a:gd name="T7" fmla="*/ 0 h 32"/>
                              <a:gd name="T8" fmla="*/ 27 w 112"/>
                              <a:gd name="T9" fmla="*/ 0 h 32"/>
                              <a:gd name="T10" fmla="*/ 27 w 112"/>
                              <a:gd name="T11" fmla="*/ 0 h 32"/>
                              <a:gd name="T12" fmla="*/ 28 w 112"/>
                              <a:gd name="T13" fmla="*/ 2 h 32"/>
                              <a:gd name="T14" fmla="*/ 28 w 112"/>
                              <a:gd name="T15" fmla="*/ 2 h 32"/>
                              <a:gd name="T16" fmla="*/ 28 w 112"/>
                              <a:gd name="T17" fmla="*/ 2 h 32"/>
                              <a:gd name="T18" fmla="*/ 28 w 112"/>
                              <a:gd name="T19" fmla="*/ 7 h 32"/>
                              <a:gd name="T20" fmla="*/ 28 w 112"/>
                              <a:gd name="T21" fmla="*/ 7 h 32"/>
                              <a:gd name="T22" fmla="*/ 27 w 112"/>
                              <a:gd name="T23" fmla="*/ 8 h 32"/>
                              <a:gd name="T24" fmla="*/ 27 w 112"/>
                              <a:gd name="T25" fmla="*/ 8 h 32"/>
                              <a:gd name="T26" fmla="*/ 27 w 112"/>
                              <a:gd name="T27" fmla="*/ 8 h 32"/>
                              <a:gd name="T28" fmla="*/ 2 w 112"/>
                              <a:gd name="T29" fmla="*/ 8 h 32"/>
                              <a:gd name="T30" fmla="*/ 2 w 112"/>
                              <a:gd name="T31" fmla="*/ 8 h 32"/>
                              <a:gd name="T32" fmla="*/ 0 w 112"/>
                              <a:gd name="T33" fmla="*/ 7 h 32"/>
                              <a:gd name="T34" fmla="*/ 0 w 112"/>
                              <a:gd name="T35" fmla="*/ 7 h 32"/>
                              <a:gd name="T36" fmla="*/ 0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0" y="6"/>
                                </a:moveTo>
                                <a:cubicBezTo>
                                  <a:pt x="0" y="3"/>
                                  <a:pt x="3" y="0"/>
                                  <a:pt x="6" y="0"/>
                                </a:cubicBezTo>
                                <a:cubicBezTo>
                                  <a:pt x="6" y="0"/>
                                  <a:pt x="6" y="0"/>
                                  <a:pt x="6" y="0"/>
                                </a:cubicBezTo>
                                <a:lnTo>
                                  <a:pt x="6" y="0"/>
                                </a:lnTo>
                                <a:lnTo>
                                  <a:pt x="107" y="0"/>
                                </a:lnTo>
                                <a:cubicBezTo>
                                  <a:pt x="110" y="0"/>
                                  <a:pt x="112" y="3"/>
                                  <a:pt x="112" y="6"/>
                                </a:cubicBezTo>
                                <a:cubicBezTo>
                                  <a:pt x="112" y="6"/>
                                  <a:pt x="112" y="6"/>
                                  <a:pt x="112" y="6"/>
                                </a:cubicBezTo>
                                <a:lnTo>
                                  <a:pt x="112" y="6"/>
                                </a:lnTo>
                                <a:lnTo>
                                  <a:pt x="112" y="27"/>
                                </a:lnTo>
                                <a:cubicBezTo>
                                  <a:pt x="112" y="30"/>
                                  <a:pt x="110" y="32"/>
                                  <a:pt x="107" y="32"/>
                                </a:cubicBezTo>
                                <a:cubicBezTo>
                                  <a:pt x="107" y="32"/>
                                  <a:pt x="107" y="32"/>
                                  <a:pt x="107" y="32"/>
                                </a:cubicBezTo>
                                <a:lnTo>
                                  <a:pt x="107"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925" name="Freeform 7650"/>
                        <wps:cNvSpPr>
                          <a:spLocks noChangeAspect="1"/>
                        </wps:cNvSpPr>
                        <wps:spPr bwMode="auto">
                          <a:xfrm>
                            <a:off x="5329" y="15556"/>
                            <a:ext cx="509" cy="8"/>
                          </a:xfrm>
                          <a:custGeom>
                            <a:avLst/>
                            <a:gdLst>
                              <a:gd name="T0" fmla="*/ 0 w 509"/>
                              <a:gd name="T1" fmla="*/ 0 h 8"/>
                              <a:gd name="T2" fmla="*/ 0 w 509"/>
                              <a:gd name="T3" fmla="*/ 0 h 8"/>
                              <a:gd name="T4" fmla="*/ 509 w 509"/>
                              <a:gd name="T5" fmla="*/ 0 h 8"/>
                              <a:gd name="T6" fmla="*/ 509 w 509"/>
                              <a:gd name="T7" fmla="*/ 0 h 8"/>
                              <a:gd name="T8" fmla="*/ 509 w 509"/>
                              <a:gd name="T9" fmla="*/ 8 h 8"/>
                              <a:gd name="T10" fmla="*/ 509 w 509"/>
                              <a:gd name="T11" fmla="*/ 8 h 8"/>
                              <a:gd name="T12" fmla="*/ 0 w 509"/>
                              <a:gd name="T13" fmla="*/ 8 h 8"/>
                              <a:gd name="T14" fmla="*/ 0 w 509"/>
                              <a:gd name="T15" fmla="*/ 8 h 8"/>
                              <a:gd name="T16" fmla="*/ 0 w 509"/>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9" h="8">
                                <a:moveTo>
                                  <a:pt x="0" y="0"/>
                                </a:moveTo>
                                <a:lnTo>
                                  <a:pt x="0" y="0"/>
                                </a:lnTo>
                                <a:lnTo>
                                  <a:pt x="509" y="0"/>
                                </a:lnTo>
                                <a:lnTo>
                                  <a:pt x="509" y="8"/>
                                </a:lnTo>
                                <a:lnTo>
                                  <a:pt x="0" y="8"/>
                                </a:lnTo>
                                <a:lnTo>
                                  <a:pt x="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6" name="Freeform 7651"/>
                        <wps:cNvSpPr>
                          <a:spLocks noChangeAspect="1"/>
                        </wps:cNvSpPr>
                        <wps:spPr bwMode="auto">
                          <a:xfrm>
                            <a:off x="5615"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7" name="Freeform 7652"/>
                        <wps:cNvSpPr>
                          <a:spLocks noChangeAspect="1"/>
                        </wps:cNvSpPr>
                        <wps:spPr bwMode="auto">
                          <a:xfrm>
                            <a:off x="5440"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8" name="Rectangle 7653"/>
                        <wps:cNvSpPr>
                          <a:spLocks noChangeAspect="1" noChangeArrowheads="1"/>
                        </wps:cNvSpPr>
                        <wps:spPr bwMode="auto">
                          <a:xfrm>
                            <a:off x="5309" y="15664"/>
                            <a:ext cx="8" cy="8"/>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9" name="Rectangle 7654"/>
                        <wps:cNvSpPr>
                          <a:spLocks noChangeAspect="1" noChangeArrowheads="1"/>
                        </wps:cNvSpPr>
                        <wps:spPr bwMode="auto">
                          <a:xfrm>
                            <a:off x="5317"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0" name="Rectangle 7655"/>
                        <wps:cNvSpPr>
                          <a:spLocks noChangeAspect="1" noChangeArrowheads="1"/>
                        </wps:cNvSpPr>
                        <wps:spPr bwMode="auto">
                          <a:xfrm>
                            <a:off x="5734"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1" name="Rectangle 7656"/>
                        <wps:cNvSpPr>
                          <a:spLocks noChangeAspect="1" noChangeArrowheads="1"/>
                        </wps:cNvSpPr>
                        <wps:spPr bwMode="auto">
                          <a:xfrm>
                            <a:off x="5552" y="15660"/>
                            <a:ext cx="31"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2" name="Rectangle 7657"/>
                        <wps:cNvSpPr>
                          <a:spLocks noChangeAspect="1" noChangeArrowheads="1"/>
                        </wps:cNvSpPr>
                        <wps:spPr bwMode="auto">
                          <a:xfrm>
                            <a:off x="5361"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33" name="Picture 76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65"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934" name="Freeform 7659"/>
                        <wps:cNvSpPr>
                          <a:spLocks noChangeAspect="1" noEditPoints="1"/>
                        </wps:cNvSpPr>
                        <wps:spPr bwMode="auto">
                          <a:xfrm>
                            <a:off x="5361"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935" name="Rectangle 7660"/>
                        <wps:cNvSpPr>
                          <a:spLocks noChangeAspect="1" noChangeArrowheads="1"/>
                        </wps:cNvSpPr>
                        <wps:spPr bwMode="auto">
                          <a:xfrm>
                            <a:off x="537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936" name="Freeform 7661"/>
                        <wps:cNvSpPr>
                          <a:spLocks noChangeAspect="1"/>
                        </wps:cNvSpPr>
                        <wps:spPr bwMode="auto">
                          <a:xfrm>
                            <a:off x="5389"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37" name="Freeform 7662"/>
                        <wps:cNvSpPr>
                          <a:spLocks noChangeAspect="1" noEditPoints="1"/>
                        </wps:cNvSpPr>
                        <wps:spPr bwMode="auto">
                          <a:xfrm>
                            <a:off x="5385"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38" name="Freeform 7663"/>
                        <wps:cNvSpPr>
                          <a:spLocks noChangeAspect="1"/>
                        </wps:cNvSpPr>
                        <wps:spPr bwMode="auto">
                          <a:xfrm>
                            <a:off x="5365"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39" name="Freeform 7664"/>
                        <wps:cNvSpPr>
                          <a:spLocks noChangeAspect="1" noEditPoints="1"/>
                        </wps:cNvSpPr>
                        <wps:spPr bwMode="auto">
                          <a:xfrm>
                            <a:off x="5361"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940" name="Picture 76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56"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941" name="Freeform 7666"/>
                        <wps:cNvSpPr>
                          <a:spLocks noChangeAspect="1" noEditPoints="1"/>
                        </wps:cNvSpPr>
                        <wps:spPr bwMode="auto">
                          <a:xfrm>
                            <a:off x="5552" y="15572"/>
                            <a:ext cx="39" cy="96"/>
                          </a:xfrm>
                          <a:custGeom>
                            <a:avLst/>
                            <a:gdLst>
                              <a:gd name="T0" fmla="*/ 0 w 80"/>
                              <a:gd name="T1" fmla="*/ 5 h 192"/>
                              <a:gd name="T2" fmla="*/ 0 w 80"/>
                              <a:gd name="T3" fmla="*/ 5 h 192"/>
                              <a:gd name="T4" fmla="*/ 1 w 80"/>
                              <a:gd name="T5" fmla="*/ 3 h 192"/>
                              <a:gd name="T6" fmla="*/ 2 w 80"/>
                              <a:gd name="T7" fmla="*/ 1 h 192"/>
                              <a:gd name="T8" fmla="*/ 4 w 80"/>
                              <a:gd name="T9" fmla="*/ 1 h 192"/>
                              <a:gd name="T10" fmla="*/ 4 w 80"/>
                              <a:gd name="T11" fmla="*/ 0 h 192"/>
                              <a:gd name="T12" fmla="*/ 15 w 80"/>
                              <a:gd name="T13" fmla="*/ 0 h 192"/>
                              <a:gd name="T14" fmla="*/ 16 w 80"/>
                              <a:gd name="T15" fmla="*/ 1 h 192"/>
                              <a:gd name="T16" fmla="*/ 18 w 80"/>
                              <a:gd name="T17" fmla="*/ 1 h 192"/>
                              <a:gd name="T18" fmla="*/ 19 w 80"/>
                              <a:gd name="T19" fmla="*/ 3 h 192"/>
                              <a:gd name="T20" fmla="*/ 19 w 80"/>
                              <a:gd name="T21" fmla="*/ 5 h 192"/>
                              <a:gd name="T22" fmla="*/ 19 w 80"/>
                              <a:gd name="T23" fmla="*/ 5 h 192"/>
                              <a:gd name="T24" fmla="*/ 19 w 80"/>
                              <a:gd name="T25" fmla="*/ 44 h 192"/>
                              <a:gd name="T26" fmla="*/ 19 w 80"/>
                              <a:gd name="T27" fmla="*/ 45 h 192"/>
                              <a:gd name="T28" fmla="*/ 16 w 80"/>
                              <a:gd name="T29" fmla="*/ 48 h 192"/>
                              <a:gd name="T30" fmla="*/ 15 w 80"/>
                              <a:gd name="T31" fmla="*/ 48 h 192"/>
                              <a:gd name="T32" fmla="*/ 4 w 80"/>
                              <a:gd name="T33" fmla="*/ 48 h 192"/>
                              <a:gd name="T34" fmla="*/ 4 w 80"/>
                              <a:gd name="T35" fmla="*/ 48 h 192"/>
                              <a:gd name="T36" fmla="*/ 2 w 80"/>
                              <a:gd name="T37" fmla="*/ 48 h 192"/>
                              <a:gd name="T38" fmla="*/ 1 w 80"/>
                              <a:gd name="T39" fmla="*/ 47 h 192"/>
                              <a:gd name="T40" fmla="*/ 0 w 80"/>
                              <a:gd name="T41" fmla="*/ 45 h 192"/>
                              <a:gd name="T42" fmla="*/ 0 w 80"/>
                              <a:gd name="T43" fmla="*/ 44 h 192"/>
                              <a:gd name="T44" fmla="*/ 0 w 80"/>
                              <a:gd name="T45" fmla="*/ 5 h 192"/>
                              <a:gd name="T46" fmla="*/ 4 w 80"/>
                              <a:gd name="T47" fmla="*/ 44 h 192"/>
                              <a:gd name="T48" fmla="*/ 4 w 80"/>
                              <a:gd name="T49" fmla="*/ 43 h 192"/>
                              <a:gd name="T50" fmla="*/ 4 w 80"/>
                              <a:gd name="T51" fmla="*/ 45 h 192"/>
                              <a:gd name="T52" fmla="*/ 3 w 80"/>
                              <a:gd name="T53" fmla="*/ 44 h 192"/>
                              <a:gd name="T54" fmla="*/ 5 w 80"/>
                              <a:gd name="T55" fmla="*/ 45 h 192"/>
                              <a:gd name="T56" fmla="*/ 4 w 80"/>
                              <a:gd name="T57" fmla="*/ 44 h 192"/>
                              <a:gd name="T58" fmla="*/ 15 w 80"/>
                              <a:gd name="T59" fmla="*/ 44 h 192"/>
                              <a:gd name="T60" fmla="*/ 14 w 80"/>
                              <a:gd name="T61" fmla="*/ 45 h 192"/>
                              <a:gd name="T62" fmla="*/ 16 w 80"/>
                              <a:gd name="T63" fmla="*/ 43 h 192"/>
                              <a:gd name="T64" fmla="*/ 15 w 80"/>
                              <a:gd name="T65" fmla="*/ 44 h 192"/>
                              <a:gd name="T66" fmla="*/ 15 w 80"/>
                              <a:gd name="T67" fmla="*/ 5 h 192"/>
                              <a:gd name="T68" fmla="*/ 16 w 80"/>
                              <a:gd name="T69" fmla="*/ 6 h 192"/>
                              <a:gd name="T70" fmla="*/ 15 w 80"/>
                              <a:gd name="T71" fmla="*/ 4 h 192"/>
                              <a:gd name="T72" fmla="*/ 16 w 80"/>
                              <a:gd name="T73" fmla="*/ 5 h 192"/>
                              <a:gd name="T74" fmla="*/ 14 w 80"/>
                              <a:gd name="T75" fmla="*/ 4 h 192"/>
                              <a:gd name="T76" fmla="*/ 15 w 80"/>
                              <a:gd name="T77" fmla="*/ 4 h 192"/>
                              <a:gd name="T78" fmla="*/ 4 w 80"/>
                              <a:gd name="T79" fmla="*/ 4 h 192"/>
                              <a:gd name="T80" fmla="*/ 5 w 80"/>
                              <a:gd name="T81" fmla="*/ 4 h 192"/>
                              <a:gd name="T82" fmla="*/ 3 w 80"/>
                              <a:gd name="T83" fmla="*/ 5 h 192"/>
                              <a:gd name="T84" fmla="*/ 4 w 80"/>
                              <a:gd name="T85" fmla="*/ 4 h 192"/>
                              <a:gd name="T86" fmla="*/ 4 w 80"/>
                              <a:gd name="T87" fmla="*/ 6 h 192"/>
                              <a:gd name="T88" fmla="*/ 4 w 80"/>
                              <a:gd name="T89" fmla="*/ 5 h 192"/>
                              <a:gd name="T90" fmla="*/ 4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0" y="19"/>
                                </a:move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lose/>
                                <a:moveTo>
                                  <a:pt x="16" y="174"/>
                                </a:moveTo>
                                <a:lnTo>
                                  <a:pt x="16" y="171"/>
                                </a:lnTo>
                                <a:lnTo>
                                  <a:pt x="19" y="178"/>
                                </a:lnTo>
                                <a:lnTo>
                                  <a:pt x="14" y="174"/>
                                </a:lnTo>
                                <a:lnTo>
                                  <a:pt x="22" y="177"/>
                                </a:lnTo>
                                <a:lnTo>
                                  <a:pt x="19" y="176"/>
                                </a:lnTo>
                                <a:lnTo>
                                  <a:pt x="62" y="176"/>
                                </a:lnTo>
                                <a:lnTo>
                                  <a:pt x="57" y="179"/>
                                </a:lnTo>
                                <a:lnTo>
                                  <a:pt x="67" y="169"/>
                                </a:lnTo>
                                <a:lnTo>
                                  <a:pt x="64" y="174"/>
                                </a:lnTo>
                                <a:lnTo>
                                  <a:pt x="64" y="19"/>
                                </a:ln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942" name="Rectangle 7667"/>
                        <wps:cNvSpPr>
                          <a:spLocks noChangeAspect="1" noChangeArrowheads="1"/>
                        </wps:cNvSpPr>
                        <wps:spPr bwMode="auto">
                          <a:xfrm>
                            <a:off x="5568" y="15576"/>
                            <a:ext cx="7"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943" name="Freeform 7668"/>
                        <wps:cNvSpPr>
                          <a:spLocks noChangeAspect="1"/>
                        </wps:cNvSpPr>
                        <wps:spPr bwMode="auto">
                          <a:xfrm>
                            <a:off x="5571"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44" name="Freeform 7669"/>
                        <wps:cNvSpPr>
                          <a:spLocks noChangeAspect="1" noEditPoints="1"/>
                        </wps:cNvSpPr>
                        <wps:spPr bwMode="auto">
                          <a:xfrm>
                            <a:off x="5568" y="15580"/>
                            <a:ext cx="23" cy="56"/>
                          </a:xfrm>
                          <a:custGeom>
                            <a:avLst/>
                            <a:gdLst>
                              <a:gd name="T0" fmla="*/ 0 w 48"/>
                              <a:gd name="T1" fmla="*/ 4 h 112"/>
                              <a:gd name="T2" fmla="*/ 0 w 48"/>
                              <a:gd name="T3" fmla="*/ 3 h 112"/>
                              <a:gd name="T4" fmla="*/ 2 w 48"/>
                              <a:gd name="T5" fmla="*/ 1 h 112"/>
                              <a:gd name="T6" fmla="*/ 4 w 48"/>
                              <a:gd name="T7" fmla="*/ 0 h 112"/>
                              <a:gd name="T8" fmla="*/ 7 w 48"/>
                              <a:gd name="T9" fmla="*/ 0 h 112"/>
                              <a:gd name="T10" fmla="*/ 9 w 48"/>
                              <a:gd name="T11" fmla="*/ 1 h 112"/>
                              <a:gd name="T12" fmla="*/ 11 w 48"/>
                              <a:gd name="T13" fmla="*/ 3 h 112"/>
                              <a:gd name="T14" fmla="*/ 11 w 48"/>
                              <a:gd name="T15" fmla="*/ 4 h 112"/>
                              <a:gd name="T16" fmla="*/ 11 w 48"/>
                              <a:gd name="T17" fmla="*/ 24 h 112"/>
                              <a:gd name="T18" fmla="*/ 11 w 48"/>
                              <a:gd name="T19" fmla="*/ 26 h 112"/>
                              <a:gd name="T20" fmla="*/ 9 w 48"/>
                              <a:gd name="T21" fmla="*/ 28 h 112"/>
                              <a:gd name="T22" fmla="*/ 7 w 48"/>
                              <a:gd name="T23" fmla="*/ 28 h 112"/>
                              <a:gd name="T24" fmla="*/ 4 w 48"/>
                              <a:gd name="T25" fmla="*/ 28 h 112"/>
                              <a:gd name="T26" fmla="*/ 2 w 48"/>
                              <a:gd name="T27" fmla="*/ 28 h 112"/>
                              <a:gd name="T28" fmla="*/ 0 w 48"/>
                              <a:gd name="T29" fmla="*/ 26 h 112"/>
                              <a:gd name="T30" fmla="*/ 0 w 48"/>
                              <a:gd name="T31" fmla="*/ 24 h 112"/>
                              <a:gd name="T32" fmla="*/ 0 w 48"/>
                              <a:gd name="T33" fmla="*/ 4 h 112"/>
                              <a:gd name="T34" fmla="*/ 4 w 48"/>
                              <a:gd name="T35" fmla="*/ 24 h 112"/>
                              <a:gd name="T36" fmla="*/ 3 w 48"/>
                              <a:gd name="T37" fmla="*/ 23 h 112"/>
                              <a:gd name="T38" fmla="*/ 5 w 48"/>
                              <a:gd name="T39" fmla="*/ 25 h 112"/>
                              <a:gd name="T40" fmla="*/ 4 w 48"/>
                              <a:gd name="T41" fmla="*/ 24 h 112"/>
                              <a:gd name="T42" fmla="*/ 7 w 48"/>
                              <a:gd name="T43" fmla="*/ 24 h 112"/>
                              <a:gd name="T44" fmla="*/ 6 w 48"/>
                              <a:gd name="T45" fmla="*/ 25 h 112"/>
                              <a:gd name="T46" fmla="*/ 8 w 48"/>
                              <a:gd name="T47" fmla="*/ 23 h 112"/>
                              <a:gd name="T48" fmla="*/ 7 w 48"/>
                              <a:gd name="T49" fmla="*/ 24 h 112"/>
                              <a:gd name="T50" fmla="*/ 7 w 48"/>
                              <a:gd name="T51" fmla="*/ 4 h 112"/>
                              <a:gd name="T52" fmla="*/ 8 w 48"/>
                              <a:gd name="T53" fmla="*/ 6 h 112"/>
                              <a:gd name="T54" fmla="*/ 6 w 48"/>
                              <a:gd name="T55" fmla="*/ 4 h 112"/>
                              <a:gd name="T56" fmla="*/ 7 w 48"/>
                              <a:gd name="T57" fmla="*/ 4 h 112"/>
                              <a:gd name="T58" fmla="*/ 4 w 48"/>
                              <a:gd name="T59" fmla="*/ 4 h 112"/>
                              <a:gd name="T60" fmla="*/ 5 w 48"/>
                              <a:gd name="T61" fmla="*/ 4 h 112"/>
                              <a:gd name="T62" fmla="*/ 3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45" name="Freeform 7670"/>
                        <wps:cNvSpPr>
                          <a:spLocks noChangeAspect="1"/>
                        </wps:cNvSpPr>
                        <wps:spPr bwMode="auto">
                          <a:xfrm>
                            <a:off x="555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46" name="Freeform 7671"/>
                        <wps:cNvSpPr>
                          <a:spLocks noChangeAspect="1" noEditPoints="1"/>
                        </wps:cNvSpPr>
                        <wps:spPr bwMode="auto">
                          <a:xfrm>
                            <a:off x="555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947" name="Picture 76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38"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948" name="Freeform 7673"/>
                        <wps:cNvSpPr>
                          <a:spLocks noChangeAspect="1" noEditPoints="1"/>
                        </wps:cNvSpPr>
                        <wps:spPr bwMode="auto">
                          <a:xfrm>
                            <a:off x="5734"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949" name="Rectangle 7674"/>
                        <wps:cNvSpPr>
                          <a:spLocks noChangeAspect="1" noChangeArrowheads="1"/>
                        </wps:cNvSpPr>
                        <wps:spPr bwMode="auto">
                          <a:xfrm>
                            <a:off x="5758"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950" name="Freeform 7675"/>
                        <wps:cNvSpPr>
                          <a:spLocks noChangeAspect="1"/>
                        </wps:cNvSpPr>
                        <wps:spPr bwMode="auto">
                          <a:xfrm>
                            <a:off x="5762"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51" name="Freeform 7676"/>
                        <wps:cNvSpPr>
                          <a:spLocks noChangeAspect="1" noEditPoints="1"/>
                        </wps:cNvSpPr>
                        <wps:spPr bwMode="auto">
                          <a:xfrm>
                            <a:off x="5758"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52" name="Freeform 7677"/>
                        <wps:cNvSpPr>
                          <a:spLocks noChangeAspect="1"/>
                        </wps:cNvSpPr>
                        <wps:spPr bwMode="auto">
                          <a:xfrm>
                            <a:off x="574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53" name="Freeform 7678"/>
                        <wps:cNvSpPr>
                          <a:spLocks noChangeAspect="1" noEditPoints="1"/>
                        </wps:cNvSpPr>
                        <wps:spPr bwMode="auto">
                          <a:xfrm>
                            <a:off x="574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954" name="Picture 76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25"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7955" name="Freeform 7680"/>
                        <wps:cNvSpPr>
                          <a:spLocks noChangeAspect="1" noEditPoints="1"/>
                        </wps:cNvSpPr>
                        <wps:spPr bwMode="auto">
                          <a:xfrm>
                            <a:off x="5321" y="15572"/>
                            <a:ext cx="24" cy="96"/>
                          </a:xfrm>
                          <a:custGeom>
                            <a:avLst/>
                            <a:gdLst>
                              <a:gd name="T0" fmla="*/ 0 w 48"/>
                              <a:gd name="T1" fmla="*/ 4 h 192"/>
                              <a:gd name="T2" fmla="*/ 1 w 48"/>
                              <a:gd name="T3" fmla="*/ 3 h 192"/>
                              <a:gd name="T4" fmla="*/ 3 w 48"/>
                              <a:gd name="T5" fmla="*/ 1 h 192"/>
                              <a:gd name="T6" fmla="*/ 4 w 48"/>
                              <a:gd name="T7" fmla="*/ 0 h 192"/>
                              <a:gd name="T8" fmla="*/ 9 w 48"/>
                              <a:gd name="T9" fmla="*/ 0 h 192"/>
                              <a:gd name="T10" fmla="*/ 11 w 48"/>
                              <a:gd name="T11" fmla="*/ 1 h 192"/>
                              <a:gd name="T12" fmla="*/ 12 w 48"/>
                              <a:gd name="T13" fmla="*/ 3 h 192"/>
                              <a:gd name="T14" fmla="*/ 12 w 48"/>
                              <a:gd name="T15" fmla="*/ 4 h 192"/>
                              <a:gd name="T16" fmla="*/ 12 w 48"/>
                              <a:gd name="T17" fmla="*/ 45 h 192"/>
                              <a:gd name="T18" fmla="*/ 12 w 48"/>
                              <a:gd name="T19" fmla="*/ 47 h 192"/>
                              <a:gd name="T20" fmla="*/ 11 w 48"/>
                              <a:gd name="T21" fmla="*/ 48 h 192"/>
                              <a:gd name="T22" fmla="*/ 9 w 48"/>
                              <a:gd name="T23" fmla="*/ 48 h 192"/>
                              <a:gd name="T24" fmla="*/ 4 w 48"/>
                              <a:gd name="T25" fmla="*/ 48 h 192"/>
                              <a:gd name="T26" fmla="*/ 3 w 48"/>
                              <a:gd name="T27" fmla="*/ 48 h 192"/>
                              <a:gd name="T28" fmla="*/ 1 w 48"/>
                              <a:gd name="T29" fmla="*/ 47 h 192"/>
                              <a:gd name="T30" fmla="*/ 0 w 48"/>
                              <a:gd name="T31" fmla="*/ 45 h 192"/>
                              <a:gd name="T32" fmla="*/ 0 w 48"/>
                              <a:gd name="T33" fmla="*/ 4 h 192"/>
                              <a:gd name="T34" fmla="*/ 4 w 48"/>
                              <a:gd name="T35" fmla="*/ 45 h 192"/>
                              <a:gd name="T36" fmla="*/ 4 w 48"/>
                              <a:gd name="T37" fmla="*/ 44 h 192"/>
                              <a:gd name="T38" fmla="*/ 5 w 48"/>
                              <a:gd name="T39" fmla="*/ 45 h 192"/>
                              <a:gd name="T40" fmla="*/ 4 w 48"/>
                              <a:gd name="T41" fmla="*/ 44 h 192"/>
                              <a:gd name="T42" fmla="*/ 9 w 48"/>
                              <a:gd name="T43" fmla="*/ 44 h 192"/>
                              <a:gd name="T44" fmla="*/ 8 w 48"/>
                              <a:gd name="T45" fmla="*/ 45 h 192"/>
                              <a:gd name="T46" fmla="*/ 9 w 48"/>
                              <a:gd name="T47" fmla="*/ 44 h 192"/>
                              <a:gd name="T48" fmla="*/ 8 w 48"/>
                              <a:gd name="T49" fmla="*/ 45 h 192"/>
                              <a:gd name="T50" fmla="*/ 8 w 48"/>
                              <a:gd name="T51" fmla="*/ 4 h 192"/>
                              <a:gd name="T52" fmla="*/ 9 w 48"/>
                              <a:gd name="T53" fmla="*/ 5 h 192"/>
                              <a:gd name="T54" fmla="*/ 8 w 48"/>
                              <a:gd name="T55" fmla="*/ 4 h 192"/>
                              <a:gd name="T56" fmla="*/ 9 w 48"/>
                              <a:gd name="T57" fmla="*/ 4 h 192"/>
                              <a:gd name="T58" fmla="*/ 4 w 48"/>
                              <a:gd name="T59" fmla="*/ 4 h 192"/>
                              <a:gd name="T60" fmla="*/ 5 w 48"/>
                              <a:gd name="T61" fmla="*/ 4 h 192"/>
                              <a:gd name="T62" fmla="*/ 4 w 48"/>
                              <a:gd name="T63" fmla="*/ 5 h 192"/>
                              <a:gd name="T64" fmla="*/ 4 w 48"/>
                              <a:gd name="T65" fmla="*/ 4 h 192"/>
                              <a:gd name="T66" fmla="*/ 4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0" y="14"/>
                                </a:move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lose/>
                                <a:moveTo>
                                  <a:pt x="16" y="179"/>
                                </a:moveTo>
                                <a:lnTo>
                                  <a:pt x="14" y="173"/>
                                </a:lnTo>
                                <a:lnTo>
                                  <a:pt x="20" y="178"/>
                                </a:lnTo>
                                <a:lnTo>
                                  <a:pt x="14" y="176"/>
                                </a:lnTo>
                                <a:lnTo>
                                  <a:pt x="35" y="176"/>
                                </a:lnTo>
                                <a:lnTo>
                                  <a:pt x="30" y="179"/>
                                </a:lnTo>
                                <a:lnTo>
                                  <a:pt x="35" y="174"/>
                                </a:lnTo>
                                <a:lnTo>
                                  <a:pt x="32" y="179"/>
                                </a:lnTo>
                                <a:lnTo>
                                  <a:pt x="32" y="14"/>
                                </a:lnTo>
                                <a:lnTo>
                                  <a:pt x="34" y="20"/>
                                </a:lnTo>
                                <a:lnTo>
                                  <a:pt x="29" y="14"/>
                                </a:lnTo>
                                <a:lnTo>
                                  <a:pt x="35" y="16"/>
                                </a:lnTo>
                                <a:lnTo>
                                  <a:pt x="14" y="16"/>
                                </a:lnTo>
                                <a:lnTo>
                                  <a:pt x="20" y="14"/>
                                </a:lnTo>
                                <a:lnTo>
                                  <a:pt x="14" y="20"/>
                                </a:lnTo>
                                <a:lnTo>
                                  <a:pt x="16" y="14"/>
                                </a:lnTo>
                                <a:lnTo>
                                  <a:pt x="16"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956" name="Rectangle 7681"/>
                        <wps:cNvSpPr>
                          <a:spLocks noChangeAspect="1" noChangeArrowheads="1"/>
                        </wps:cNvSpPr>
                        <wps:spPr bwMode="auto">
                          <a:xfrm>
                            <a:off x="5333" y="15584"/>
                            <a:ext cx="8" cy="48"/>
                          </a:xfrm>
                          <a:prstGeom prst="rect">
                            <a:avLst/>
                          </a:prstGeom>
                          <a:solidFill>
                            <a:srgbClr val="D5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7" name="Freeform 7682"/>
                        <wps:cNvSpPr>
                          <a:spLocks noChangeAspect="1" noEditPoints="1"/>
                        </wps:cNvSpPr>
                        <wps:spPr bwMode="auto">
                          <a:xfrm>
                            <a:off x="5329" y="15580"/>
                            <a:ext cx="16" cy="56"/>
                          </a:xfrm>
                          <a:custGeom>
                            <a:avLst/>
                            <a:gdLst>
                              <a:gd name="T0" fmla="*/ 0 w 16"/>
                              <a:gd name="T1" fmla="*/ 0 h 56"/>
                              <a:gd name="T2" fmla="*/ 16 w 16"/>
                              <a:gd name="T3" fmla="*/ 0 h 56"/>
                              <a:gd name="T4" fmla="*/ 16 w 16"/>
                              <a:gd name="T5" fmla="*/ 56 h 56"/>
                              <a:gd name="T6" fmla="*/ 0 w 16"/>
                              <a:gd name="T7" fmla="*/ 56 h 56"/>
                              <a:gd name="T8" fmla="*/ 0 w 16"/>
                              <a:gd name="T9" fmla="*/ 0 h 56"/>
                              <a:gd name="T10" fmla="*/ 8 w 16"/>
                              <a:gd name="T11" fmla="*/ 52 h 56"/>
                              <a:gd name="T12" fmla="*/ 4 w 16"/>
                              <a:gd name="T13" fmla="*/ 48 h 56"/>
                              <a:gd name="T14" fmla="*/ 12 w 16"/>
                              <a:gd name="T15" fmla="*/ 48 h 56"/>
                              <a:gd name="T16" fmla="*/ 8 w 16"/>
                              <a:gd name="T17" fmla="*/ 52 h 56"/>
                              <a:gd name="T18" fmla="*/ 8 w 16"/>
                              <a:gd name="T19" fmla="*/ 4 h 56"/>
                              <a:gd name="T20" fmla="*/ 12 w 16"/>
                              <a:gd name="T21" fmla="*/ 8 h 56"/>
                              <a:gd name="T22" fmla="*/ 4 w 16"/>
                              <a:gd name="T23" fmla="*/ 8 h 56"/>
                              <a:gd name="T24" fmla="*/ 8 w 16"/>
                              <a:gd name="T25" fmla="*/ 4 h 56"/>
                              <a:gd name="T26" fmla="*/ 8 w 16"/>
                              <a:gd name="T27" fmla="*/ 52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 h="56">
                                <a:moveTo>
                                  <a:pt x="0" y="0"/>
                                </a:moveTo>
                                <a:lnTo>
                                  <a:pt x="16" y="0"/>
                                </a:lnTo>
                                <a:lnTo>
                                  <a:pt x="16" y="56"/>
                                </a:lnTo>
                                <a:lnTo>
                                  <a:pt x="0" y="56"/>
                                </a:lnTo>
                                <a:lnTo>
                                  <a:pt x="0" y="0"/>
                                </a:lnTo>
                                <a:close/>
                                <a:moveTo>
                                  <a:pt x="8" y="52"/>
                                </a:moveTo>
                                <a:lnTo>
                                  <a:pt x="4" y="48"/>
                                </a:lnTo>
                                <a:lnTo>
                                  <a:pt x="12" y="48"/>
                                </a:lnTo>
                                <a:lnTo>
                                  <a:pt x="8" y="52"/>
                                </a:lnTo>
                                <a:lnTo>
                                  <a:pt x="8" y="4"/>
                                </a:lnTo>
                                <a:lnTo>
                                  <a:pt x="12" y="8"/>
                                </a:lnTo>
                                <a:lnTo>
                                  <a:pt x="4" y="8"/>
                                </a:lnTo>
                                <a:lnTo>
                                  <a:pt x="8" y="4"/>
                                </a:lnTo>
                                <a:lnTo>
                                  <a:pt x="8" y="52"/>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58" name="Rectangle 7683"/>
                        <wps:cNvSpPr>
                          <a:spLocks noChangeAspect="1" noChangeArrowheads="1"/>
                        </wps:cNvSpPr>
                        <wps:spPr bwMode="auto">
                          <a:xfrm>
                            <a:off x="5838" y="15564"/>
                            <a:ext cx="8"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9" name="Rectangle 7684"/>
                        <wps:cNvSpPr>
                          <a:spLocks noChangeAspect="1" noChangeArrowheads="1"/>
                        </wps:cNvSpPr>
                        <wps:spPr bwMode="auto">
                          <a:xfrm>
                            <a:off x="5842" y="15679"/>
                            <a:ext cx="55"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0" name="Freeform 7685"/>
                        <wps:cNvSpPr>
                          <a:spLocks noChangeAspect="1" noEditPoints="1"/>
                        </wps:cNvSpPr>
                        <wps:spPr bwMode="auto">
                          <a:xfrm>
                            <a:off x="5838" y="15676"/>
                            <a:ext cx="63" cy="15"/>
                          </a:xfrm>
                          <a:custGeom>
                            <a:avLst/>
                            <a:gdLst>
                              <a:gd name="T0" fmla="*/ 55 w 63"/>
                              <a:gd name="T1" fmla="*/ 3 h 15"/>
                              <a:gd name="T2" fmla="*/ 59 w 63"/>
                              <a:gd name="T3" fmla="*/ 7 h 15"/>
                              <a:gd name="T4" fmla="*/ 4 w 63"/>
                              <a:gd name="T5" fmla="*/ 7 h 15"/>
                              <a:gd name="T6" fmla="*/ 8 w 63"/>
                              <a:gd name="T7" fmla="*/ 3 h 15"/>
                              <a:gd name="T8" fmla="*/ 8 w 63"/>
                              <a:gd name="T9" fmla="*/ 11 h 15"/>
                              <a:gd name="T10" fmla="*/ 4 w 63"/>
                              <a:gd name="T11" fmla="*/ 7 h 15"/>
                              <a:gd name="T12" fmla="*/ 59 w 63"/>
                              <a:gd name="T13" fmla="*/ 7 h 15"/>
                              <a:gd name="T14" fmla="*/ 55 w 63"/>
                              <a:gd name="T15" fmla="*/ 11 h 15"/>
                              <a:gd name="T16" fmla="*/ 55 w 63"/>
                              <a:gd name="T17" fmla="*/ 3 h 15"/>
                              <a:gd name="T18" fmla="*/ 63 w 63"/>
                              <a:gd name="T19" fmla="*/ 15 h 15"/>
                              <a:gd name="T20" fmla="*/ 0 w 63"/>
                              <a:gd name="T21" fmla="*/ 15 h 15"/>
                              <a:gd name="T22" fmla="*/ 0 w 63"/>
                              <a:gd name="T23" fmla="*/ 0 h 15"/>
                              <a:gd name="T24" fmla="*/ 63 w 63"/>
                              <a:gd name="T25" fmla="*/ 0 h 15"/>
                              <a:gd name="T26" fmla="*/ 63 w 63"/>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15">
                                <a:moveTo>
                                  <a:pt x="55" y="3"/>
                                </a:moveTo>
                                <a:lnTo>
                                  <a:pt x="59" y="7"/>
                                </a:lnTo>
                                <a:lnTo>
                                  <a:pt x="4" y="7"/>
                                </a:lnTo>
                                <a:lnTo>
                                  <a:pt x="8" y="3"/>
                                </a:lnTo>
                                <a:lnTo>
                                  <a:pt x="8" y="11"/>
                                </a:lnTo>
                                <a:lnTo>
                                  <a:pt x="4" y="7"/>
                                </a:lnTo>
                                <a:lnTo>
                                  <a:pt x="59" y="7"/>
                                </a:lnTo>
                                <a:lnTo>
                                  <a:pt x="55" y="11"/>
                                </a:lnTo>
                                <a:lnTo>
                                  <a:pt x="55" y="3"/>
                                </a:lnTo>
                                <a:close/>
                                <a:moveTo>
                                  <a:pt x="63" y="15"/>
                                </a:moveTo>
                                <a:lnTo>
                                  <a:pt x="0" y="15"/>
                                </a:lnTo>
                                <a:lnTo>
                                  <a:pt x="0" y="0"/>
                                </a:lnTo>
                                <a:lnTo>
                                  <a:pt x="63" y="0"/>
                                </a:lnTo>
                                <a:lnTo>
                                  <a:pt x="63"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61" name="Rectangle 7686"/>
                        <wps:cNvSpPr>
                          <a:spLocks noChangeAspect="1" noChangeArrowheads="1"/>
                        </wps:cNvSpPr>
                        <wps:spPr bwMode="auto">
                          <a:xfrm>
                            <a:off x="5858"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2" name="Freeform 7687"/>
                        <wps:cNvSpPr>
                          <a:spLocks noChangeAspect="1" noEditPoints="1"/>
                        </wps:cNvSpPr>
                        <wps:spPr bwMode="auto">
                          <a:xfrm>
                            <a:off x="5854" y="15676"/>
                            <a:ext cx="23" cy="23"/>
                          </a:xfrm>
                          <a:custGeom>
                            <a:avLst/>
                            <a:gdLst>
                              <a:gd name="T0" fmla="*/ 16 w 23"/>
                              <a:gd name="T1" fmla="*/ 3 h 23"/>
                              <a:gd name="T2" fmla="*/ 20 w 23"/>
                              <a:gd name="T3" fmla="*/ 7 h 23"/>
                              <a:gd name="T4" fmla="*/ 4 w 23"/>
                              <a:gd name="T5" fmla="*/ 7 h 23"/>
                              <a:gd name="T6" fmla="*/ 8 w 23"/>
                              <a:gd name="T7" fmla="*/ 3 h 23"/>
                              <a:gd name="T8" fmla="*/ 8 w 23"/>
                              <a:gd name="T9" fmla="*/ 19 h 23"/>
                              <a:gd name="T10" fmla="*/ 4 w 23"/>
                              <a:gd name="T11" fmla="*/ 15 h 23"/>
                              <a:gd name="T12" fmla="*/ 20 w 23"/>
                              <a:gd name="T13" fmla="*/ 15 h 23"/>
                              <a:gd name="T14" fmla="*/ 16 w 23"/>
                              <a:gd name="T15" fmla="*/ 19 h 23"/>
                              <a:gd name="T16" fmla="*/ 16 w 23"/>
                              <a:gd name="T17" fmla="*/ 3 h 23"/>
                              <a:gd name="T18" fmla="*/ 23 w 23"/>
                              <a:gd name="T19" fmla="*/ 23 h 23"/>
                              <a:gd name="T20" fmla="*/ 0 w 23"/>
                              <a:gd name="T21" fmla="*/ 23 h 23"/>
                              <a:gd name="T22" fmla="*/ 0 w 23"/>
                              <a:gd name="T23" fmla="*/ 0 h 23"/>
                              <a:gd name="T24" fmla="*/ 23 w 23"/>
                              <a:gd name="T25" fmla="*/ 0 h 23"/>
                              <a:gd name="T26" fmla="*/ 23 w 23"/>
                              <a:gd name="T27" fmla="*/ 23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 h="23">
                                <a:moveTo>
                                  <a:pt x="16" y="3"/>
                                </a:moveTo>
                                <a:lnTo>
                                  <a:pt x="20" y="7"/>
                                </a:lnTo>
                                <a:lnTo>
                                  <a:pt x="4" y="7"/>
                                </a:lnTo>
                                <a:lnTo>
                                  <a:pt x="8" y="3"/>
                                </a:lnTo>
                                <a:lnTo>
                                  <a:pt x="8" y="19"/>
                                </a:lnTo>
                                <a:lnTo>
                                  <a:pt x="4" y="15"/>
                                </a:lnTo>
                                <a:lnTo>
                                  <a:pt x="20" y="15"/>
                                </a:lnTo>
                                <a:lnTo>
                                  <a:pt x="16" y="19"/>
                                </a:lnTo>
                                <a:lnTo>
                                  <a:pt x="16" y="3"/>
                                </a:lnTo>
                                <a:close/>
                                <a:moveTo>
                                  <a:pt x="23" y="23"/>
                                </a:moveTo>
                                <a:lnTo>
                                  <a:pt x="0" y="23"/>
                                </a:lnTo>
                                <a:lnTo>
                                  <a:pt x="0" y="0"/>
                                </a:lnTo>
                                <a:lnTo>
                                  <a:pt x="23" y="0"/>
                                </a:lnTo>
                                <a:lnTo>
                                  <a:pt x="23" y="23"/>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pic:pic xmlns:pic="http://schemas.openxmlformats.org/drawingml/2006/picture">
                        <pic:nvPicPr>
                          <pic:cNvPr id="7963" name="Picture 76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60" y="15672"/>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4" name="Picture 76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80" y="15672"/>
                            <a:ext cx="7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5" name="Picture 76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01" y="15672"/>
                            <a:ext cx="71"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6" name="Picture 76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2" y="15552"/>
                            <a:ext cx="50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7" name="Picture 76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50"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968" name="Freeform 7693"/>
                        <wps:cNvSpPr>
                          <a:spLocks noChangeAspect="1"/>
                        </wps:cNvSpPr>
                        <wps:spPr bwMode="auto">
                          <a:xfrm>
                            <a:off x="6362" y="15564"/>
                            <a:ext cx="16" cy="72"/>
                          </a:xfrm>
                          <a:custGeom>
                            <a:avLst/>
                            <a:gdLst>
                              <a:gd name="T0" fmla="*/ 3 w 32"/>
                              <a:gd name="T1" fmla="*/ 0 h 144"/>
                              <a:gd name="T2" fmla="*/ 0 w 32"/>
                              <a:gd name="T3" fmla="*/ 3 h 144"/>
                              <a:gd name="T4" fmla="*/ 2 w 32"/>
                              <a:gd name="T5" fmla="*/ 32 h 144"/>
                              <a:gd name="T6" fmla="*/ 8 w 32"/>
                              <a:gd name="T7" fmla="*/ 34 h 144"/>
                              <a:gd name="T8" fmla="*/ 6 w 32"/>
                              <a:gd name="T9" fmla="*/ 16 h 144"/>
                              <a:gd name="T10" fmla="*/ 3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9" y="0"/>
                                </a:moveTo>
                                <a:cubicBezTo>
                                  <a:pt x="2" y="5"/>
                                  <a:pt x="3" y="6"/>
                                  <a:pt x="0" y="11"/>
                                </a:cubicBezTo>
                                <a:cubicBezTo>
                                  <a:pt x="2" y="36"/>
                                  <a:pt x="4" y="100"/>
                                  <a:pt x="7" y="127"/>
                                </a:cubicBezTo>
                                <a:cubicBezTo>
                                  <a:pt x="9" y="134"/>
                                  <a:pt x="30" y="144"/>
                                  <a:pt x="32" y="133"/>
                                </a:cubicBezTo>
                                <a:cubicBezTo>
                                  <a:pt x="30" y="117"/>
                                  <a:pt x="28" y="84"/>
                                  <a:pt x="24" y="61"/>
                                </a:cubicBezTo>
                                <a:cubicBezTo>
                                  <a:pt x="21" y="39"/>
                                  <a:pt x="18" y="29"/>
                                  <a:pt x="9"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969" name="Freeform 7694"/>
                        <wps:cNvSpPr>
                          <a:spLocks noChangeAspect="1"/>
                        </wps:cNvSpPr>
                        <wps:spPr bwMode="auto">
                          <a:xfrm>
                            <a:off x="5893"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70" name="Freeform 7695"/>
                        <wps:cNvSpPr>
                          <a:spLocks noChangeAspect="1"/>
                        </wps:cNvSpPr>
                        <wps:spPr bwMode="auto">
                          <a:xfrm>
                            <a:off x="5858" y="15584"/>
                            <a:ext cx="31" cy="48"/>
                          </a:xfrm>
                          <a:custGeom>
                            <a:avLst/>
                            <a:gdLst>
                              <a:gd name="T0" fmla="*/ 15 w 64"/>
                              <a:gd name="T1" fmla="*/ 4 h 96"/>
                              <a:gd name="T2" fmla="*/ 11 w 64"/>
                              <a:gd name="T3" fmla="*/ 0 h 96"/>
                              <a:gd name="T4" fmla="*/ 11 w 64"/>
                              <a:gd name="T5" fmla="*/ 0 h 96"/>
                              <a:gd name="T6" fmla="*/ 11 w 64"/>
                              <a:gd name="T7" fmla="*/ 0 h 96"/>
                              <a:gd name="T8" fmla="*/ 4 w 64"/>
                              <a:gd name="T9" fmla="*/ 0 h 96"/>
                              <a:gd name="T10" fmla="*/ 4 w 64"/>
                              <a:gd name="T11" fmla="*/ 0 h 96"/>
                              <a:gd name="T12" fmla="*/ 0 w 64"/>
                              <a:gd name="T13" fmla="*/ 4 h 96"/>
                              <a:gd name="T14" fmla="*/ 0 w 64"/>
                              <a:gd name="T15" fmla="*/ 4 h 96"/>
                              <a:gd name="T16" fmla="*/ 0 w 64"/>
                              <a:gd name="T17" fmla="*/ 4 h 96"/>
                              <a:gd name="T18" fmla="*/ 0 w 64"/>
                              <a:gd name="T19" fmla="*/ 20 h 96"/>
                              <a:gd name="T20" fmla="*/ 0 w 64"/>
                              <a:gd name="T21" fmla="*/ 20 h 96"/>
                              <a:gd name="T22" fmla="*/ 4 w 64"/>
                              <a:gd name="T23" fmla="*/ 24 h 96"/>
                              <a:gd name="T24" fmla="*/ 4 w 64"/>
                              <a:gd name="T25" fmla="*/ 24 h 96"/>
                              <a:gd name="T26" fmla="*/ 4 w 64"/>
                              <a:gd name="T27" fmla="*/ 24 h 96"/>
                              <a:gd name="T28" fmla="*/ 11 w 64"/>
                              <a:gd name="T29" fmla="*/ 24 h 96"/>
                              <a:gd name="T30" fmla="*/ 11 w 64"/>
                              <a:gd name="T31" fmla="*/ 24 h 96"/>
                              <a:gd name="T32" fmla="*/ 15 w 64"/>
                              <a:gd name="T33" fmla="*/ 20 h 96"/>
                              <a:gd name="T34" fmla="*/ 15 w 64"/>
                              <a:gd name="T35" fmla="*/ 20 h 96"/>
                              <a:gd name="T36" fmla="*/ 15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64" y="16"/>
                                </a:moveTo>
                                <a:cubicBezTo>
                                  <a:pt x="64" y="8"/>
                                  <a:pt x="57" y="0"/>
                                  <a:pt x="48" y="0"/>
                                </a:cubicBezTo>
                                <a:cubicBezTo>
                                  <a:pt x="48" y="0"/>
                                  <a:pt x="48" y="0"/>
                                  <a:pt x="48" y="0"/>
                                </a:cubicBezTo>
                                <a:lnTo>
                                  <a:pt x="48" y="0"/>
                                </a:lnTo>
                                <a:lnTo>
                                  <a:pt x="16" y="0"/>
                                </a:lnTo>
                                <a:cubicBezTo>
                                  <a:pt x="8" y="0"/>
                                  <a:pt x="0" y="8"/>
                                  <a:pt x="0" y="16"/>
                                </a:cubicBezTo>
                                <a:cubicBezTo>
                                  <a:pt x="0" y="16"/>
                                  <a:pt x="0" y="16"/>
                                  <a:pt x="0" y="16"/>
                                </a:cubicBezTo>
                                <a:lnTo>
                                  <a:pt x="0" y="16"/>
                                </a:lnTo>
                                <a:lnTo>
                                  <a:pt x="0" y="80"/>
                                </a:lnTo>
                                <a:cubicBezTo>
                                  <a:pt x="0" y="89"/>
                                  <a:pt x="8" y="96"/>
                                  <a:pt x="16" y="96"/>
                                </a:cubicBezTo>
                                <a:cubicBezTo>
                                  <a:pt x="16" y="96"/>
                                  <a:pt x="16" y="96"/>
                                  <a:pt x="16" y="96"/>
                                </a:cubicBezTo>
                                <a:lnTo>
                                  <a:pt x="16" y="96"/>
                                </a:lnTo>
                                <a:lnTo>
                                  <a:pt x="48" y="96"/>
                                </a:lnTo>
                                <a:cubicBezTo>
                                  <a:pt x="57" y="96"/>
                                  <a:pt x="64" y="89"/>
                                  <a:pt x="64" y="80"/>
                                </a:cubicBezTo>
                                <a:cubicBezTo>
                                  <a:pt x="64" y="80"/>
                                  <a:pt x="64" y="80"/>
                                  <a:pt x="64" y="80"/>
                                </a:cubicBezTo>
                                <a:lnTo>
                                  <a:pt x="64"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71" name="Freeform 7696"/>
                        <wps:cNvSpPr>
                          <a:spLocks noChangeAspect="1" noEditPoints="1"/>
                        </wps:cNvSpPr>
                        <wps:spPr bwMode="auto">
                          <a:xfrm>
                            <a:off x="5854" y="15580"/>
                            <a:ext cx="39" cy="56"/>
                          </a:xfrm>
                          <a:custGeom>
                            <a:avLst/>
                            <a:gdLst>
                              <a:gd name="T0" fmla="*/ 15 w 80"/>
                              <a:gd name="T1" fmla="*/ 6 h 112"/>
                              <a:gd name="T2" fmla="*/ 16 w 80"/>
                              <a:gd name="T3" fmla="*/ 7 h 112"/>
                              <a:gd name="T4" fmla="*/ 14 w 80"/>
                              <a:gd name="T5" fmla="*/ 5 h 112"/>
                              <a:gd name="T6" fmla="*/ 15 w 80"/>
                              <a:gd name="T7" fmla="*/ 6 h 112"/>
                              <a:gd name="T8" fmla="*/ 13 w 80"/>
                              <a:gd name="T9" fmla="*/ 4 h 112"/>
                              <a:gd name="T10" fmla="*/ 13 w 80"/>
                              <a:gd name="T11" fmla="*/ 4 h 112"/>
                              <a:gd name="T12" fmla="*/ 6 w 80"/>
                              <a:gd name="T13" fmla="*/ 4 h 112"/>
                              <a:gd name="T14" fmla="*/ 7 w 80"/>
                              <a:gd name="T15" fmla="*/ 4 h 112"/>
                              <a:gd name="T16" fmla="*/ 4 w 80"/>
                              <a:gd name="T17" fmla="*/ 6 h 112"/>
                              <a:gd name="T18" fmla="*/ 5 w 80"/>
                              <a:gd name="T19" fmla="*/ 5 h 112"/>
                              <a:gd name="T20" fmla="*/ 4 w 80"/>
                              <a:gd name="T21" fmla="*/ 7 h 112"/>
                              <a:gd name="T22" fmla="*/ 4 w 80"/>
                              <a:gd name="T23" fmla="*/ 6 h 112"/>
                              <a:gd name="T24" fmla="*/ 4 w 80"/>
                              <a:gd name="T25" fmla="*/ 22 h 112"/>
                              <a:gd name="T26" fmla="*/ 4 w 80"/>
                              <a:gd name="T27" fmla="*/ 22 h 112"/>
                              <a:gd name="T28" fmla="*/ 5 w 80"/>
                              <a:gd name="T29" fmla="*/ 24 h 112"/>
                              <a:gd name="T30" fmla="*/ 4 w 80"/>
                              <a:gd name="T31" fmla="*/ 23 h 112"/>
                              <a:gd name="T32" fmla="*/ 7 w 80"/>
                              <a:gd name="T33" fmla="*/ 25 h 112"/>
                              <a:gd name="T34" fmla="*/ 6 w 80"/>
                              <a:gd name="T35" fmla="*/ 24 h 112"/>
                              <a:gd name="T36" fmla="*/ 13 w 80"/>
                              <a:gd name="T37" fmla="*/ 24 h 112"/>
                              <a:gd name="T38" fmla="*/ 13 w 80"/>
                              <a:gd name="T39" fmla="*/ 25 h 112"/>
                              <a:gd name="T40" fmla="*/ 15 w 80"/>
                              <a:gd name="T41" fmla="*/ 23 h 112"/>
                              <a:gd name="T42" fmla="*/ 14 w 80"/>
                              <a:gd name="T43" fmla="*/ 24 h 112"/>
                              <a:gd name="T44" fmla="*/ 16 w 80"/>
                              <a:gd name="T45" fmla="*/ 22 h 112"/>
                              <a:gd name="T46" fmla="*/ 15 w 80"/>
                              <a:gd name="T47" fmla="*/ 22 h 112"/>
                              <a:gd name="T48" fmla="*/ 15 w 80"/>
                              <a:gd name="T49" fmla="*/ 6 h 112"/>
                              <a:gd name="T50" fmla="*/ 19 w 80"/>
                              <a:gd name="T51" fmla="*/ 22 h 112"/>
                              <a:gd name="T52" fmla="*/ 19 w 80"/>
                              <a:gd name="T53" fmla="*/ 23 h 112"/>
                              <a:gd name="T54" fmla="*/ 18 w 80"/>
                              <a:gd name="T55" fmla="*/ 26 h 112"/>
                              <a:gd name="T56" fmla="*/ 17 w 80"/>
                              <a:gd name="T57" fmla="*/ 27 h 112"/>
                              <a:gd name="T58" fmla="*/ 14 w 80"/>
                              <a:gd name="T59" fmla="*/ 28 h 112"/>
                              <a:gd name="T60" fmla="*/ 13 w 80"/>
                              <a:gd name="T61" fmla="*/ 28 h 112"/>
                              <a:gd name="T62" fmla="*/ 6 w 80"/>
                              <a:gd name="T63" fmla="*/ 28 h 112"/>
                              <a:gd name="T64" fmla="*/ 5 w 80"/>
                              <a:gd name="T65" fmla="*/ 28 h 112"/>
                              <a:gd name="T66" fmla="*/ 2 w 80"/>
                              <a:gd name="T67" fmla="*/ 27 h 112"/>
                              <a:gd name="T68" fmla="*/ 1 w 80"/>
                              <a:gd name="T69" fmla="*/ 26 h 112"/>
                              <a:gd name="T70" fmla="*/ 0 w 80"/>
                              <a:gd name="T71" fmla="*/ 23 h 112"/>
                              <a:gd name="T72" fmla="*/ 0 w 80"/>
                              <a:gd name="T73" fmla="*/ 22 h 112"/>
                              <a:gd name="T74" fmla="*/ 0 w 80"/>
                              <a:gd name="T75" fmla="*/ 6 h 112"/>
                              <a:gd name="T76" fmla="*/ 0 w 80"/>
                              <a:gd name="T77" fmla="*/ 6 h 112"/>
                              <a:gd name="T78" fmla="*/ 1 w 80"/>
                              <a:gd name="T79" fmla="*/ 3 h 112"/>
                              <a:gd name="T80" fmla="*/ 2 w 80"/>
                              <a:gd name="T81" fmla="*/ 2 h 112"/>
                              <a:gd name="T82" fmla="*/ 5 w 80"/>
                              <a:gd name="T83" fmla="*/ 1 h 112"/>
                              <a:gd name="T84" fmla="*/ 6 w 80"/>
                              <a:gd name="T85" fmla="*/ 0 h 112"/>
                              <a:gd name="T86" fmla="*/ 13 w 80"/>
                              <a:gd name="T87" fmla="*/ 0 h 112"/>
                              <a:gd name="T88" fmla="*/ 14 w 80"/>
                              <a:gd name="T89" fmla="*/ 1 h 112"/>
                              <a:gd name="T90" fmla="*/ 17 w 80"/>
                              <a:gd name="T91" fmla="*/ 2 h 112"/>
                              <a:gd name="T92" fmla="*/ 18 w 80"/>
                              <a:gd name="T93" fmla="*/ 3 h 112"/>
                              <a:gd name="T94" fmla="*/ 19 w 80"/>
                              <a:gd name="T95" fmla="*/ 6 h 112"/>
                              <a:gd name="T96" fmla="*/ 19 w 80"/>
                              <a:gd name="T97" fmla="*/ 6 h 112"/>
                              <a:gd name="T98" fmla="*/ 19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64" y="24"/>
                                </a:move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close/>
                                <a:moveTo>
                                  <a:pt x="80" y="88"/>
                                </a:move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72" name="Freeform 7697"/>
                        <wps:cNvSpPr>
                          <a:spLocks noChangeAspect="1"/>
                        </wps:cNvSpPr>
                        <wps:spPr bwMode="auto">
                          <a:xfrm>
                            <a:off x="5977" y="15584"/>
                            <a:ext cx="103" cy="48"/>
                          </a:xfrm>
                          <a:custGeom>
                            <a:avLst/>
                            <a:gdLst>
                              <a:gd name="T0" fmla="*/ 51 w 208"/>
                              <a:gd name="T1" fmla="*/ 2 h 96"/>
                              <a:gd name="T2" fmla="*/ 50 w 208"/>
                              <a:gd name="T3" fmla="*/ 0 h 96"/>
                              <a:gd name="T4" fmla="*/ 50 w 208"/>
                              <a:gd name="T5" fmla="*/ 0 h 96"/>
                              <a:gd name="T6" fmla="*/ 50 w 208"/>
                              <a:gd name="T7" fmla="*/ 0 h 96"/>
                              <a:gd name="T8" fmla="*/ 1 w 208"/>
                              <a:gd name="T9" fmla="*/ 0 h 96"/>
                              <a:gd name="T10" fmla="*/ 1 w 208"/>
                              <a:gd name="T11" fmla="*/ 0 h 96"/>
                              <a:gd name="T12" fmla="*/ 0 w 208"/>
                              <a:gd name="T13" fmla="*/ 2 h 96"/>
                              <a:gd name="T14" fmla="*/ 0 w 208"/>
                              <a:gd name="T15" fmla="*/ 2 h 96"/>
                              <a:gd name="T16" fmla="*/ 0 w 208"/>
                              <a:gd name="T17" fmla="*/ 2 h 96"/>
                              <a:gd name="T18" fmla="*/ 0 w 208"/>
                              <a:gd name="T19" fmla="*/ 23 h 96"/>
                              <a:gd name="T20" fmla="*/ 0 w 208"/>
                              <a:gd name="T21" fmla="*/ 23 h 96"/>
                              <a:gd name="T22" fmla="*/ 1 w 208"/>
                              <a:gd name="T23" fmla="*/ 24 h 96"/>
                              <a:gd name="T24" fmla="*/ 1 w 208"/>
                              <a:gd name="T25" fmla="*/ 24 h 96"/>
                              <a:gd name="T26" fmla="*/ 1 w 208"/>
                              <a:gd name="T27" fmla="*/ 24 h 96"/>
                              <a:gd name="T28" fmla="*/ 50 w 208"/>
                              <a:gd name="T29" fmla="*/ 24 h 96"/>
                              <a:gd name="T30" fmla="*/ 50 w 208"/>
                              <a:gd name="T31" fmla="*/ 24 h 96"/>
                              <a:gd name="T32" fmla="*/ 51 w 208"/>
                              <a:gd name="T33" fmla="*/ 23 h 96"/>
                              <a:gd name="T34" fmla="*/ 51 w 208"/>
                              <a:gd name="T35" fmla="*/ 23 h 96"/>
                              <a:gd name="T36" fmla="*/ 51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208" y="7"/>
                                </a:moveTo>
                                <a:cubicBezTo>
                                  <a:pt x="208" y="4"/>
                                  <a:pt x="205" y="0"/>
                                  <a:pt x="201" y="0"/>
                                </a:cubicBezTo>
                                <a:cubicBezTo>
                                  <a:pt x="201" y="0"/>
                                  <a:pt x="201" y="0"/>
                                  <a:pt x="201" y="0"/>
                                </a:cubicBezTo>
                                <a:lnTo>
                                  <a:pt x="201"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201" y="96"/>
                                </a:lnTo>
                                <a:cubicBezTo>
                                  <a:pt x="205" y="96"/>
                                  <a:pt x="208" y="93"/>
                                  <a:pt x="208" y="89"/>
                                </a:cubicBezTo>
                                <a:cubicBezTo>
                                  <a:pt x="208" y="89"/>
                                  <a:pt x="208" y="89"/>
                                  <a:pt x="208" y="89"/>
                                </a:cubicBezTo>
                                <a:lnTo>
                                  <a:pt x="208"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73" name="Freeform 7698"/>
                        <wps:cNvSpPr>
                          <a:spLocks noChangeAspect="1" noEditPoints="1"/>
                        </wps:cNvSpPr>
                        <wps:spPr bwMode="auto">
                          <a:xfrm>
                            <a:off x="5973" y="15580"/>
                            <a:ext cx="111" cy="56"/>
                          </a:xfrm>
                          <a:custGeom>
                            <a:avLst/>
                            <a:gdLst>
                              <a:gd name="T0" fmla="*/ 51 w 224"/>
                              <a:gd name="T1" fmla="*/ 4 h 112"/>
                              <a:gd name="T2" fmla="*/ 52 w 224"/>
                              <a:gd name="T3" fmla="*/ 6 h 112"/>
                              <a:gd name="T4" fmla="*/ 50 w 224"/>
                              <a:gd name="T5" fmla="*/ 4 h 112"/>
                              <a:gd name="T6" fmla="*/ 52 w 224"/>
                              <a:gd name="T7" fmla="*/ 4 h 112"/>
                              <a:gd name="T8" fmla="*/ 3 w 224"/>
                              <a:gd name="T9" fmla="*/ 4 h 112"/>
                              <a:gd name="T10" fmla="*/ 5 w 224"/>
                              <a:gd name="T11" fmla="*/ 4 h 112"/>
                              <a:gd name="T12" fmla="*/ 3 w 224"/>
                              <a:gd name="T13" fmla="*/ 6 h 112"/>
                              <a:gd name="T14" fmla="*/ 4 w 224"/>
                              <a:gd name="T15" fmla="*/ 4 h 112"/>
                              <a:gd name="T16" fmla="*/ 4 w 224"/>
                              <a:gd name="T17" fmla="*/ 25 h 112"/>
                              <a:gd name="T18" fmla="*/ 3 w 224"/>
                              <a:gd name="T19" fmla="*/ 23 h 112"/>
                              <a:gd name="T20" fmla="*/ 5 w 224"/>
                              <a:gd name="T21" fmla="*/ 25 h 112"/>
                              <a:gd name="T22" fmla="*/ 3 w 224"/>
                              <a:gd name="T23" fmla="*/ 24 h 112"/>
                              <a:gd name="T24" fmla="*/ 52 w 224"/>
                              <a:gd name="T25" fmla="*/ 24 h 112"/>
                              <a:gd name="T26" fmla="*/ 50 w 224"/>
                              <a:gd name="T27" fmla="*/ 25 h 112"/>
                              <a:gd name="T28" fmla="*/ 52 w 224"/>
                              <a:gd name="T29" fmla="*/ 23 h 112"/>
                              <a:gd name="T30" fmla="*/ 51 w 224"/>
                              <a:gd name="T31" fmla="*/ 25 h 112"/>
                              <a:gd name="T32" fmla="*/ 51 w 224"/>
                              <a:gd name="T33" fmla="*/ 4 h 112"/>
                              <a:gd name="T34" fmla="*/ 55 w 224"/>
                              <a:gd name="T35" fmla="*/ 25 h 112"/>
                              <a:gd name="T36" fmla="*/ 55 w 224"/>
                              <a:gd name="T37" fmla="*/ 26 h 112"/>
                              <a:gd name="T38" fmla="*/ 53 w 224"/>
                              <a:gd name="T39" fmla="*/ 28 h 112"/>
                              <a:gd name="T40" fmla="*/ 52 w 224"/>
                              <a:gd name="T41" fmla="*/ 28 h 112"/>
                              <a:gd name="T42" fmla="*/ 3 w 224"/>
                              <a:gd name="T43" fmla="*/ 28 h 112"/>
                              <a:gd name="T44" fmla="*/ 2 w 224"/>
                              <a:gd name="T45" fmla="*/ 28 h 112"/>
                              <a:gd name="T46" fmla="*/ 0 w 224"/>
                              <a:gd name="T47" fmla="*/ 26 h 112"/>
                              <a:gd name="T48" fmla="*/ 0 w 224"/>
                              <a:gd name="T49" fmla="*/ 25 h 112"/>
                              <a:gd name="T50" fmla="*/ 0 w 224"/>
                              <a:gd name="T51" fmla="*/ 4 h 112"/>
                              <a:gd name="T52" fmla="*/ 0 w 224"/>
                              <a:gd name="T53" fmla="*/ 3 h 112"/>
                              <a:gd name="T54" fmla="*/ 2 w 224"/>
                              <a:gd name="T55" fmla="*/ 1 h 112"/>
                              <a:gd name="T56" fmla="*/ 3 w 224"/>
                              <a:gd name="T57" fmla="*/ 0 h 112"/>
                              <a:gd name="T58" fmla="*/ 52 w 224"/>
                              <a:gd name="T59" fmla="*/ 0 h 112"/>
                              <a:gd name="T60" fmla="*/ 53 w 224"/>
                              <a:gd name="T61" fmla="*/ 1 h 112"/>
                              <a:gd name="T62" fmla="*/ 55 w 224"/>
                              <a:gd name="T63" fmla="*/ 3 h 112"/>
                              <a:gd name="T64" fmla="*/ 55 w 224"/>
                              <a:gd name="T65" fmla="*/ 4 h 112"/>
                              <a:gd name="T66" fmla="*/ 55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208" y="15"/>
                                </a:moveTo>
                                <a:lnTo>
                                  <a:pt x="211" y="21"/>
                                </a:lnTo>
                                <a:lnTo>
                                  <a:pt x="204" y="14"/>
                                </a:lnTo>
                                <a:lnTo>
                                  <a:pt x="209" y="16"/>
                                </a:lnTo>
                                <a:lnTo>
                                  <a:pt x="15" y="16"/>
                                </a:lnTo>
                                <a:lnTo>
                                  <a:pt x="21" y="14"/>
                                </a:lnTo>
                                <a:lnTo>
                                  <a:pt x="14" y="21"/>
                                </a:lnTo>
                                <a:lnTo>
                                  <a:pt x="16" y="15"/>
                                </a:lnTo>
                                <a:lnTo>
                                  <a:pt x="16" y="97"/>
                                </a:lnTo>
                                <a:lnTo>
                                  <a:pt x="14" y="92"/>
                                </a:lnTo>
                                <a:lnTo>
                                  <a:pt x="21" y="99"/>
                                </a:lnTo>
                                <a:lnTo>
                                  <a:pt x="15" y="96"/>
                                </a:lnTo>
                                <a:lnTo>
                                  <a:pt x="209" y="96"/>
                                </a:lnTo>
                                <a:lnTo>
                                  <a:pt x="204" y="99"/>
                                </a:lnTo>
                                <a:lnTo>
                                  <a:pt x="211" y="92"/>
                                </a:lnTo>
                                <a:lnTo>
                                  <a:pt x="208" y="97"/>
                                </a:lnTo>
                                <a:lnTo>
                                  <a:pt x="208" y="15"/>
                                </a:lnTo>
                                <a:close/>
                                <a:moveTo>
                                  <a:pt x="224" y="97"/>
                                </a:move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74" name="Freeform 7699"/>
                        <wps:cNvSpPr>
                          <a:spLocks noChangeAspect="1"/>
                        </wps:cNvSpPr>
                        <wps:spPr bwMode="auto">
                          <a:xfrm>
                            <a:off x="595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75" name="Freeform 7700"/>
                        <wps:cNvSpPr>
                          <a:spLocks noChangeAspect="1"/>
                        </wps:cNvSpPr>
                        <wps:spPr bwMode="auto">
                          <a:xfrm>
                            <a:off x="6076" y="15580"/>
                            <a:ext cx="24" cy="48"/>
                          </a:xfrm>
                          <a:custGeom>
                            <a:avLst/>
                            <a:gdLst>
                              <a:gd name="T0" fmla="*/ 12 w 48"/>
                              <a:gd name="T1" fmla="*/ 3 h 96"/>
                              <a:gd name="T2" fmla="*/ 9 w 48"/>
                              <a:gd name="T3" fmla="*/ 0 h 96"/>
                              <a:gd name="T4" fmla="*/ 9 w 48"/>
                              <a:gd name="T5" fmla="*/ 0 h 96"/>
                              <a:gd name="T6" fmla="*/ 9 w 48"/>
                              <a:gd name="T7" fmla="*/ 0 h 96"/>
                              <a:gd name="T8" fmla="*/ 3 w 48"/>
                              <a:gd name="T9" fmla="*/ 0 h 96"/>
                              <a:gd name="T10" fmla="*/ 3 w 48"/>
                              <a:gd name="T11" fmla="*/ 0 h 96"/>
                              <a:gd name="T12" fmla="*/ 0 w 48"/>
                              <a:gd name="T13" fmla="*/ 3 h 96"/>
                              <a:gd name="T14" fmla="*/ 0 w 48"/>
                              <a:gd name="T15" fmla="*/ 3 h 96"/>
                              <a:gd name="T16" fmla="*/ 0 w 48"/>
                              <a:gd name="T17" fmla="*/ 3 h 96"/>
                              <a:gd name="T18" fmla="*/ 0 w 48"/>
                              <a:gd name="T19" fmla="*/ 21 h 96"/>
                              <a:gd name="T20" fmla="*/ 0 w 48"/>
                              <a:gd name="T21" fmla="*/ 21 h 96"/>
                              <a:gd name="T22" fmla="*/ 3 w 48"/>
                              <a:gd name="T23" fmla="*/ 24 h 96"/>
                              <a:gd name="T24" fmla="*/ 3 w 48"/>
                              <a:gd name="T25" fmla="*/ 24 h 96"/>
                              <a:gd name="T26" fmla="*/ 3 w 48"/>
                              <a:gd name="T27" fmla="*/ 24 h 96"/>
                              <a:gd name="T28" fmla="*/ 9 w 48"/>
                              <a:gd name="T29" fmla="*/ 24 h 96"/>
                              <a:gd name="T30" fmla="*/ 9 w 48"/>
                              <a:gd name="T31" fmla="*/ 24 h 96"/>
                              <a:gd name="T32" fmla="*/ 12 w 48"/>
                              <a:gd name="T33" fmla="*/ 21 h 96"/>
                              <a:gd name="T34" fmla="*/ 12 w 48"/>
                              <a:gd name="T35" fmla="*/ 21 h 96"/>
                              <a:gd name="T36" fmla="*/ 12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48" y="12"/>
                                </a:moveTo>
                                <a:cubicBezTo>
                                  <a:pt x="48" y="6"/>
                                  <a:pt x="43" y="0"/>
                                  <a:pt x="36" y="0"/>
                                </a:cubicBezTo>
                                <a:cubicBezTo>
                                  <a:pt x="36" y="0"/>
                                  <a:pt x="36" y="0"/>
                                  <a:pt x="36" y="0"/>
                                </a:cubicBezTo>
                                <a:lnTo>
                                  <a:pt x="36" y="0"/>
                                </a:lnTo>
                                <a:lnTo>
                                  <a:pt x="12" y="0"/>
                                </a:lnTo>
                                <a:cubicBezTo>
                                  <a:pt x="6" y="0"/>
                                  <a:pt x="0" y="6"/>
                                  <a:pt x="0" y="12"/>
                                </a:cubicBezTo>
                                <a:cubicBezTo>
                                  <a:pt x="0" y="12"/>
                                  <a:pt x="0" y="12"/>
                                  <a:pt x="0" y="12"/>
                                </a:cubicBezTo>
                                <a:lnTo>
                                  <a:pt x="0" y="12"/>
                                </a:lnTo>
                                <a:lnTo>
                                  <a:pt x="0" y="84"/>
                                </a:lnTo>
                                <a:cubicBezTo>
                                  <a:pt x="0" y="91"/>
                                  <a:pt x="6" y="96"/>
                                  <a:pt x="12" y="96"/>
                                </a:cubicBezTo>
                                <a:cubicBezTo>
                                  <a:pt x="12" y="96"/>
                                  <a:pt x="12" y="96"/>
                                  <a:pt x="12" y="96"/>
                                </a:cubicBezTo>
                                <a:lnTo>
                                  <a:pt x="12" y="96"/>
                                </a:lnTo>
                                <a:lnTo>
                                  <a:pt x="36" y="96"/>
                                </a:lnTo>
                                <a:cubicBezTo>
                                  <a:pt x="43" y="96"/>
                                  <a:pt x="48" y="91"/>
                                  <a:pt x="48" y="84"/>
                                </a:cubicBezTo>
                                <a:cubicBezTo>
                                  <a:pt x="48" y="84"/>
                                  <a:pt x="48" y="84"/>
                                  <a:pt x="48" y="84"/>
                                </a:cubicBezTo>
                                <a:lnTo>
                                  <a:pt x="48"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76" name="Freeform 7701"/>
                        <wps:cNvSpPr>
                          <a:spLocks noChangeAspect="1"/>
                        </wps:cNvSpPr>
                        <wps:spPr bwMode="auto">
                          <a:xfrm>
                            <a:off x="6140"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77" name="Freeform 7702"/>
                        <wps:cNvSpPr>
                          <a:spLocks noChangeAspect="1"/>
                        </wps:cNvSpPr>
                        <wps:spPr bwMode="auto">
                          <a:xfrm>
                            <a:off x="626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78" name="Freeform 7703"/>
                        <wps:cNvSpPr>
                          <a:spLocks noChangeAspect="1"/>
                        </wps:cNvSpPr>
                        <wps:spPr bwMode="auto">
                          <a:xfrm>
                            <a:off x="6331" y="15580"/>
                            <a:ext cx="15" cy="48"/>
                          </a:xfrm>
                          <a:custGeom>
                            <a:avLst/>
                            <a:gdLst>
                              <a:gd name="T0" fmla="*/ 7 w 32"/>
                              <a:gd name="T1" fmla="*/ 2 h 96"/>
                              <a:gd name="T2" fmla="*/ 5 w 32"/>
                              <a:gd name="T3" fmla="*/ 0 h 96"/>
                              <a:gd name="T4" fmla="*/ 5 w 32"/>
                              <a:gd name="T5" fmla="*/ 0 h 96"/>
                              <a:gd name="T6" fmla="*/ 5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5 w 32"/>
                              <a:gd name="T29" fmla="*/ 24 h 96"/>
                              <a:gd name="T30" fmla="*/ 5 w 32"/>
                              <a:gd name="T31" fmla="*/ 24 h 96"/>
                              <a:gd name="T32" fmla="*/ 7 w 32"/>
                              <a:gd name="T33" fmla="*/ 22 h 96"/>
                              <a:gd name="T34" fmla="*/ 7 w 32"/>
                              <a:gd name="T35" fmla="*/ 22 h 96"/>
                              <a:gd name="T36" fmla="*/ 7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979" name="Freeform 7704"/>
                        <wps:cNvSpPr>
                          <a:spLocks noChangeAspect="1"/>
                        </wps:cNvSpPr>
                        <wps:spPr bwMode="auto">
                          <a:xfrm>
                            <a:off x="6168" y="15584"/>
                            <a:ext cx="95" cy="48"/>
                          </a:xfrm>
                          <a:custGeom>
                            <a:avLst/>
                            <a:gdLst>
                              <a:gd name="T0" fmla="*/ 47 w 192"/>
                              <a:gd name="T1" fmla="*/ 2 h 96"/>
                              <a:gd name="T2" fmla="*/ 46 w 192"/>
                              <a:gd name="T3" fmla="*/ 0 h 96"/>
                              <a:gd name="T4" fmla="*/ 46 w 192"/>
                              <a:gd name="T5" fmla="*/ 0 h 96"/>
                              <a:gd name="T6" fmla="*/ 46 w 192"/>
                              <a:gd name="T7" fmla="*/ 0 h 96"/>
                              <a:gd name="T8" fmla="*/ 1 w 192"/>
                              <a:gd name="T9" fmla="*/ 0 h 96"/>
                              <a:gd name="T10" fmla="*/ 1 w 192"/>
                              <a:gd name="T11" fmla="*/ 0 h 96"/>
                              <a:gd name="T12" fmla="*/ 0 w 192"/>
                              <a:gd name="T13" fmla="*/ 2 h 96"/>
                              <a:gd name="T14" fmla="*/ 0 w 192"/>
                              <a:gd name="T15" fmla="*/ 2 h 96"/>
                              <a:gd name="T16" fmla="*/ 0 w 192"/>
                              <a:gd name="T17" fmla="*/ 2 h 96"/>
                              <a:gd name="T18" fmla="*/ 0 w 192"/>
                              <a:gd name="T19" fmla="*/ 23 h 96"/>
                              <a:gd name="T20" fmla="*/ 0 w 192"/>
                              <a:gd name="T21" fmla="*/ 23 h 96"/>
                              <a:gd name="T22" fmla="*/ 1 w 192"/>
                              <a:gd name="T23" fmla="*/ 24 h 96"/>
                              <a:gd name="T24" fmla="*/ 1 w 192"/>
                              <a:gd name="T25" fmla="*/ 24 h 96"/>
                              <a:gd name="T26" fmla="*/ 1 w 192"/>
                              <a:gd name="T27" fmla="*/ 24 h 96"/>
                              <a:gd name="T28" fmla="*/ 46 w 192"/>
                              <a:gd name="T29" fmla="*/ 24 h 96"/>
                              <a:gd name="T30" fmla="*/ 46 w 192"/>
                              <a:gd name="T31" fmla="*/ 24 h 96"/>
                              <a:gd name="T32" fmla="*/ 47 w 192"/>
                              <a:gd name="T33" fmla="*/ 23 h 96"/>
                              <a:gd name="T34" fmla="*/ 47 w 192"/>
                              <a:gd name="T35" fmla="*/ 23 h 96"/>
                              <a:gd name="T36" fmla="*/ 47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192" y="7"/>
                                </a:moveTo>
                                <a:cubicBezTo>
                                  <a:pt x="192" y="4"/>
                                  <a:pt x="189" y="0"/>
                                  <a:pt x="185" y="0"/>
                                </a:cubicBezTo>
                                <a:cubicBezTo>
                                  <a:pt x="185" y="0"/>
                                  <a:pt x="185" y="0"/>
                                  <a:pt x="185" y="0"/>
                                </a:cubicBezTo>
                                <a:lnTo>
                                  <a:pt x="185"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185" y="96"/>
                                </a:lnTo>
                                <a:cubicBezTo>
                                  <a:pt x="189" y="96"/>
                                  <a:pt x="192" y="93"/>
                                  <a:pt x="192" y="89"/>
                                </a:cubicBezTo>
                                <a:cubicBezTo>
                                  <a:pt x="192" y="89"/>
                                  <a:pt x="192" y="89"/>
                                  <a:pt x="192" y="89"/>
                                </a:cubicBezTo>
                                <a:lnTo>
                                  <a:pt x="192"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80" name="Freeform 7705"/>
                        <wps:cNvSpPr>
                          <a:spLocks noChangeAspect="1" noEditPoints="1"/>
                        </wps:cNvSpPr>
                        <wps:spPr bwMode="auto">
                          <a:xfrm>
                            <a:off x="6164" y="15580"/>
                            <a:ext cx="103" cy="56"/>
                          </a:xfrm>
                          <a:custGeom>
                            <a:avLst/>
                            <a:gdLst>
                              <a:gd name="T0" fmla="*/ 47 w 208"/>
                              <a:gd name="T1" fmla="*/ 4 h 112"/>
                              <a:gd name="T2" fmla="*/ 48 w 208"/>
                              <a:gd name="T3" fmla="*/ 6 h 112"/>
                              <a:gd name="T4" fmla="*/ 46 w 208"/>
                              <a:gd name="T5" fmla="*/ 4 h 112"/>
                              <a:gd name="T6" fmla="*/ 48 w 208"/>
                              <a:gd name="T7" fmla="*/ 4 h 112"/>
                              <a:gd name="T8" fmla="*/ 3 w 208"/>
                              <a:gd name="T9" fmla="*/ 4 h 112"/>
                              <a:gd name="T10" fmla="*/ 5 w 208"/>
                              <a:gd name="T11" fmla="*/ 4 h 112"/>
                              <a:gd name="T12" fmla="*/ 3 w 208"/>
                              <a:gd name="T13" fmla="*/ 6 h 112"/>
                              <a:gd name="T14" fmla="*/ 4 w 208"/>
                              <a:gd name="T15" fmla="*/ 4 h 112"/>
                              <a:gd name="T16" fmla="*/ 4 w 208"/>
                              <a:gd name="T17" fmla="*/ 25 h 112"/>
                              <a:gd name="T18" fmla="*/ 3 w 208"/>
                              <a:gd name="T19" fmla="*/ 23 h 112"/>
                              <a:gd name="T20" fmla="*/ 5 w 208"/>
                              <a:gd name="T21" fmla="*/ 25 h 112"/>
                              <a:gd name="T22" fmla="*/ 3 w 208"/>
                              <a:gd name="T23" fmla="*/ 24 h 112"/>
                              <a:gd name="T24" fmla="*/ 48 w 208"/>
                              <a:gd name="T25" fmla="*/ 24 h 112"/>
                              <a:gd name="T26" fmla="*/ 46 w 208"/>
                              <a:gd name="T27" fmla="*/ 25 h 112"/>
                              <a:gd name="T28" fmla="*/ 48 w 208"/>
                              <a:gd name="T29" fmla="*/ 23 h 112"/>
                              <a:gd name="T30" fmla="*/ 47 w 208"/>
                              <a:gd name="T31" fmla="*/ 25 h 112"/>
                              <a:gd name="T32" fmla="*/ 47 w 208"/>
                              <a:gd name="T33" fmla="*/ 4 h 112"/>
                              <a:gd name="T34" fmla="*/ 51 w 208"/>
                              <a:gd name="T35" fmla="*/ 25 h 112"/>
                              <a:gd name="T36" fmla="*/ 51 w 208"/>
                              <a:gd name="T37" fmla="*/ 26 h 112"/>
                              <a:gd name="T38" fmla="*/ 49 w 208"/>
                              <a:gd name="T39" fmla="*/ 28 h 112"/>
                              <a:gd name="T40" fmla="*/ 48 w 208"/>
                              <a:gd name="T41" fmla="*/ 28 h 112"/>
                              <a:gd name="T42" fmla="*/ 3 w 208"/>
                              <a:gd name="T43" fmla="*/ 28 h 112"/>
                              <a:gd name="T44" fmla="*/ 2 w 208"/>
                              <a:gd name="T45" fmla="*/ 28 h 112"/>
                              <a:gd name="T46" fmla="*/ 0 w 208"/>
                              <a:gd name="T47" fmla="*/ 26 h 112"/>
                              <a:gd name="T48" fmla="*/ 0 w 208"/>
                              <a:gd name="T49" fmla="*/ 25 h 112"/>
                              <a:gd name="T50" fmla="*/ 0 w 208"/>
                              <a:gd name="T51" fmla="*/ 4 h 112"/>
                              <a:gd name="T52" fmla="*/ 0 w 208"/>
                              <a:gd name="T53" fmla="*/ 3 h 112"/>
                              <a:gd name="T54" fmla="*/ 2 w 208"/>
                              <a:gd name="T55" fmla="*/ 1 h 112"/>
                              <a:gd name="T56" fmla="*/ 3 w 208"/>
                              <a:gd name="T57" fmla="*/ 0 h 112"/>
                              <a:gd name="T58" fmla="*/ 48 w 208"/>
                              <a:gd name="T59" fmla="*/ 0 h 112"/>
                              <a:gd name="T60" fmla="*/ 49 w 208"/>
                              <a:gd name="T61" fmla="*/ 1 h 112"/>
                              <a:gd name="T62" fmla="*/ 51 w 208"/>
                              <a:gd name="T63" fmla="*/ 3 h 112"/>
                              <a:gd name="T64" fmla="*/ 51 w 208"/>
                              <a:gd name="T65" fmla="*/ 4 h 112"/>
                              <a:gd name="T66" fmla="*/ 51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192" y="15"/>
                                </a:moveTo>
                                <a:lnTo>
                                  <a:pt x="195" y="21"/>
                                </a:lnTo>
                                <a:lnTo>
                                  <a:pt x="188" y="14"/>
                                </a:lnTo>
                                <a:lnTo>
                                  <a:pt x="193" y="16"/>
                                </a:lnTo>
                                <a:lnTo>
                                  <a:pt x="15" y="16"/>
                                </a:lnTo>
                                <a:lnTo>
                                  <a:pt x="21" y="14"/>
                                </a:lnTo>
                                <a:lnTo>
                                  <a:pt x="14" y="21"/>
                                </a:lnTo>
                                <a:lnTo>
                                  <a:pt x="16" y="15"/>
                                </a:lnTo>
                                <a:lnTo>
                                  <a:pt x="16" y="97"/>
                                </a:lnTo>
                                <a:lnTo>
                                  <a:pt x="14" y="92"/>
                                </a:lnTo>
                                <a:lnTo>
                                  <a:pt x="21" y="99"/>
                                </a:lnTo>
                                <a:lnTo>
                                  <a:pt x="15" y="96"/>
                                </a:lnTo>
                                <a:lnTo>
                                  <a:pt x="193" y="96"/>
                                </a:lnTo>
                                <a:lnTo>
                                  <a:pt x="188" y="99"/>
                                </a:lnTo>
                                <a:lnTo>
                                  <a:pt x="195" y="92"/>
                                </a:lnTo>
                                <a:lnTo>
                                  <a:pt x="192" y="97"/>
                                </a:lnTo>
                                <a:lnTo>
                                  <a:pt x="192" y="15"/>
                                </a:lnTo>
                                <a:close/>
                                <a:moveTo>
                                  <a:pt x="208" y="97"/>
                                </a:move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81" name="Freeform 7706"/>
                        <wps:cNvSpPr>
                          <a:spLocks noChangeAspect="1"/>
                        </wps:cNvSpPr>
                        <wps:spPr bwMode="auto">
                          <a:xfrm>
                            <a:off x="6331" y="15636"/>
                            <a:ext cx="15" cy="16"/>
                          </a:xfrm>
                          <a:custGeom>
                            <a:avLst/>
                            <a:gdLst>
                              <a:gd name="T0" fmla="*/ 7 w 32"/>
                              <a:gd name="T1" fmla="*/ 2 h 32"/>
                              <a:gd name="T2" fmla="*/ 6 w 32"/>
                              <a:gd name="T3" fmla="*/ 0 h 32"/>
                              <a:gd name="T4" fmla="*/ 6 w 32"/>
                              <a:gd name="T5" fmla="*/ 0 h 32"/>
                              <a:gd name="T6" fmla="*/ 6 w 32"/>
                              <a:gd name="T7" fmla="*/ 0 h 32"/>
                              <a:gd name="T8" fmla="*/ 1 w 32"/>
                              <a:gd name="T9" fmla="*/ 0 h 32"/>
                              <a:gd name="T10" fmla="*/ 1 w 32"/>
                              <a:gd name="T11" fmla="*/ 0 h 32"/>
                              <a:gd name="T12" fmla="*/ 0 w 32"/>
                              <a:gd name="T13" fmla="*/ 2 h 32"/>
                              <a:gd name="T14" fmla="*/ 0 w 32"/>
                              <a:gd name="T15" fmla="*/ 2 h 32"/>
                              <a:gd name="T16" fmla="*/ 0 w 32"/>
                              <a:gd name="T17" fmla="*/ 2 h 32"/>
                              <a:gd name="T18" fmla="*/ 0 w 32"/>
                              <a:gd name="T19" fmla="*/ 7 h 32"/>
                              <a:gd name="T20" fmla="*/ 0 w 32"/>
                              <a:gd name="T21" fmla="*/ 7 h 32"/>
                              <a:gd name="T22" fmla="*/ 1 w 32"/>
                              <a:gd name="T23" fmla="*/ 8 h 32"/>
                              <a:gd name="T24" fmla="*/ 1 w 32"/>
                              <a:gd name="T25" fmla="*/ 8 h 32"/>
                              <a:gd name="T26" fmla="*/ 1 w 32"/>
                              <a:gd name="T27" fmla="*/ 8 h 32"/>
                              <a:gd name="T28" fmla="*/ 6 w 32"/>
                              <a:gd name="T29" fmla="*/ 8 h 32"/>
                              <a:gd name="T30" fmla="*/ 6 w 32"/>
                              <a:gd name="T31" fmla="*/ 8 h 32"/>
                              <a:gd name="T32" fmla="*/ 7 w 32"/>
                              <a:gd name="T33" fmla="*/ 7 h 32"/>
                              <a:gd name="T34" fmla="*/ 7 w 32"/>
                              <a:gd name="T35" fmla="*/ 7 h 32"/>
                              <a:gd name="T36" fmla="*/ 7 w 3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32">
                                <a:moveTo>
                                  <a:pt x="32" y="6"/>
                                </a:moveTo>
                                <a:cubicBezTo>
                                  <a:pt x="32" y="3"/>
                                  <a:pt x="30" y="0"/>
                                  <a:pt x="27" y="0"/>
                                </a:cubicBezTo>
                                <a:cubicBezTo>
                                  <a:pt x="27" y="0"/>
                                  <a:pt x="27" y="0"/>
                                  <a:pt x="27" y="0"/>
                                </a:cubicBezTo>
                                <a:lnTo>
                                  <a:pt x="2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7" y="32"/>
                                </a:lnTo>
                                <a:cubicBezTo>
                                  <a:pt x="30" y="32"/>
                                  <a:pt x="32" y="30"/>
                                  <a:pt x="32" y="27"/>
                                </a:cubicBezTo>
                                <a:cubicBezTo>
                                  <a:pt x="32" y="27"/>
                                  <a:pt x="32" y="27"/>
                                  <a:pt x="32" y="27"/>
                                </a:cubicBezTo>
                                <a:lnTo>
                                  <a:pt x="3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982" name="Freeform 7707"/>
                        <wps:cNvSpPr>
                          <a:spLocks noChangeAspect="1"/>
                        </wps:cNvSpPr>
                        <wps:spPr bwMode="auto">
                          <a:xfrm>
                            <a:off x="6140"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983" name="Freeform 7708"/>
                        <wps:cNvSpPr>
                          <a:spLocks noChangeAspect="1"/>
                        </wps:cNvSpPr>
                        <wps:spPr bwMode="auto">
                          <a:xfrm>
                            <a:off x="5957"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984" name="Freeform 7709"/>
                        <wps:cNvSpPr>
                          <a:spLocks noChangeAspect="1"/>
                        </wps:cNvSpPr>
                        <wps:spPr bwMode="auto">
                          <a:xfrm>
                            <a:off x="5854" y="15636"/>
                            <a:ext cx="55" cy="16"/>
                          </a:xfrm>
                          <a:custGeom>
                            <a:avLst/>
                            <a:gdLst>
                              <a:gd name="T0" fmla="*/ 27 w 112"/>
                              <a:gd name="T1" fmla="*/ 2 h 32"/>
                              <a:gd name="T2" fmla="*/ 26 w 112"/>
                              <a:gd name="T3" fmla="*/ 0 h 32"/>
                              <a:gd name="T4" fmla="*/ 26 w 112"/>
                              <a:gd name="T5" fmla="*/ 0 h 32"/>
                              <a:gd name="T6" fmla="*/ 26 w 112"/>
                              <a:gd name="T7" fmla="*/ 0 h 32"/>
                              <a:gd name="T8" fmla="*/ 1 w 112"/>
                              <a:gd name="T9" fmla="*/ 0 h 32"/>
                              <a:gd name="T10" fmla="*/ 1 w 112"/>
                              <a:gd name="T11" fmla="*/ 0 h 32"/>
                              <a:gd name="T12" fmla="*/ 0 w 112"/>
                              <a:gd name="T13" fmla="*/ 2 h 32"/>
                              <a:gd name="T14" fmla="*/ 0 w 112"/>
                              <a:gd name="T15" fmla="*/ 2 h 32"/>
                              <a:gd name="T16" fmla="*/ 0 w 112"/>
                              <a:gd name="T17" fmla="*/ 2 h 32"/>
                              <a:gd name="T18" fmla="*/ 0 w 112"/>
                              <a:gd name="T19" fmla="*/ 7 h 32"/>
                              <a:gd name="T20" fmla="*/ 0 w 112"/>
                              <a:gd name="T21" fmla="*/ 7 h 32"/>
                              <a:gd name="T22" fmla="*/ 1 w 112"/>
                              <a:gd name="T23" fmla="*/ 8 h 32"/>
                              <a:gd name="T24" fmla="*/ 1 w 112"/>
                              <a:gd name="T25" fmla="*/ 8 h 32"/>
                              <a:gd name="T26" fmla="*/ 1 w 112"/>
                              <a:gd name="T27" fmla="*/ 8 h 32"/>
                              <a:gd name="T28" fmla="*/ 26 w 112"/>
                              <a:gd name="T29" fmla="*/ 8 h 32"/>
                              <a:gd name="T30" fmla="*/ 26 w 112"/>
                              <a:gd name="T31" fmla="*/ 8 h 32"/>
                              <a:gd name="T32" fmla="*/ 27 w 112"/>
                              <a:gd name="T33" fmla="*/ 7 h 32"/>
                              <a:gd name="T34" fmla="*/ 27 w 112"/>
                              <a:gd name="T35" fmla="*/ 7 h 32"/>
                              <a:gd name="T36" fmla="*/ 27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112" y="6"/>
                                </a:moveTo>
                                <a:cubicBezTo>
                                  <a:pt x="112" y="3"/>
                                  <a:pt x="110" y="0"/>
                                  <a:pt x="107" y="0"/>
                                </a:cubicBezTo>
                                <a:cubicBezTo>
                                  <a:pt x="107" y="0"/>
                                  <a:pt x="107" y="0"/>
                                  <a:pt x="107" y="0"/>
                                </a:cubicBezTo>
                                <a:lnTo>
                                  <a:pt x="10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107" y="32"/>
                                </a:lnTo>
                                <a:cubicBezTo>
                                  <a:pt x="110" y="32"/>
                                  <a:pt x="112" y="30"/>
                                  <a:pt x="112" y="27"/>
                                </a:cubicBezTo>
                                <a:cubicBezTo>
                                  <a:pt x="112" y="27"/>
                                  <a:pt x="112" y="27"/>
                                  <a:pt x="112" y="27"/>
                                </a:cubicBezTo>
                                <a:lnTo>
                                  <a:pt x="11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985" name="Freeform 7710"/>
                        <wps:cNvSpPr>
                          <a:spLocks noChangeAspect="1"/>
                        </wps:cNvSpPr>
                        <wps:spPr bwMode="auto">
                          <a:xfrm>
                            <a:off x="5854" y="15556"/>
                            <a:ext cx="500" cy="8"/>
                          </a:xfrm>
                          <a:custGeom>
                            <a:avLst/>
                            <a:gdLst>
                              <a:gd name="T0" fmla="*/ 500 w 500"/>
                              <a:gd name="T1" fmla="*/ 0 h 8"/>
                              <a:gd name="T2" fmla="*/ 500 w 500"/>
                              <a:gd name="T3" fmla="*/ 0 h 8"/>
                              <a:gd name="T4" fmla="*/ 0 w 500"/>
                              <a:gd name="T5" fmla="*/ 0 h 8"/>
                              <a:gd name="T6" fmla="*/ 0 w 500"/>
                              <a:gd name="T7" fmla="*/ 0 h 8"/>
                              <a:gd name="T8" fmla="*/ 0 w 500"/>
                              <a:gd name="T9" fmla="*/ 8 h 8"/>
                              <a:gd name="T10" fmla="*/ 0 w 500"/>
                              <a:gd name="T11" fmla="*/ 8 h 8"/>
                              <a:gd name="T12" fmla="*/ 500 w 500"/>
                              <a:gd name="T13" fmla="*/ 8 h 8"/>
                              <a:gd name="T14" fmla="*/ 500 w 500"/>
                              <a:gd name="T15" fmla="*/ 8 h 8"/>
                              <a:gd name="T16" fmla="*/ 500 w 500"/>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0" h="8">
                                <a:moveTo>
                                  <a:pt x="500" y="0"/>
                                </a:moveTo>
                                <a:lnTo>
                                  <a:pt x="500" y="0"/>
                                </a:lnTo>
                                <a:lnTo>
                                  <a:pt x="0" y="0"/>
                                </a:lnTo>
                                <a:lnTo>
                                  <a:pt x="0" y="8"/>
                                </a:lnTo>
                                <a:lnTo>
                                  <a:pt x="500" y="8"/>
                                </a:lnTo>
                                <a:lnTo>
                                  <a:pt x="50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6" name="Freeform 7711"/>
                        <wps:cNvSpPr>
                          <a:spLocks noChangeAspect="1"/>
                        </wps:cNvSpPr>
                        <wps:spPr bwMode="auto">
                          <a:xfrm>
                            <a:off x="5989"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7" name="Freeform 7712"/>
                        <wps:cNvSpPr>
                          <a:spLocks noChangeAspect="1"/>
                        </wps:cNvSpPr>
                        <wps:spPr bwMode="auto">
                          <a:xfrm>
                            <a:off x="6172"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8" name="Rectangle 7713"/>
                        <wps:cNvSpPr>
                          <a:spLocks noChangeAspect="1" noChangeArrowheads="1"/>
                        </wps:cNvSpPr>
                        <wps:spPr bwMode="auto">
                          <a:xfrm>
                            <a:off x="6350" y="15664"/>
                            <a:ext cx="8" cy="8"/>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9" name="Rectangle 7714"/>
                        <wps:cNvSpPr>
                          <a:spLocks noChangeAspect="1" noChangeArrowheads="1"/>
                        </wps:cNvSpPr>
                        <wps:spPr bwMode="auto">
                          <a:xfrm>
                            <a:off x="6358"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0" name="Rectangle 7715"/>
                        <wps:cNvSpPr>
                          <a:spLocks noChangeAspect="1" noChangeArrowheads="1"/>
                        </wps:cNvSpPr>
                        <wps:spPr bwMode="auto">
                          <a:xfrm>
                            <a:off x="5909"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1" name="Rectangle 7716"/>
                        <wps:cNvSpPr>
                          <a:spLocks noChangeAspect="1" noChangeArrowheads="1"/>
                        </wps:cNvSpPr>
                        <wps:spPr bwMode="auto">
                          <a:xfrm>
                            <a:off x="6100"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2" name="Rectangle 7717"/>
                        <wps:cNvSpPr>
                          <a:spLocks noChangeAspect="1" noChangeArrowheads="1"/>
                        </wps:cNvSpPr>
                        <wps:spPr bwMode="auto">
                          <a:xfrm>
                            <a:off x="6291" y="15660"/>
                            <a:ext cx="32"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93" name="Picture 77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95"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994" name="Freeform 7719"/>
                        <wps:cNvSpPr>
                          <a:spLocks noChangeAspect="1" noEditPoints="1"/>
                        </wps:cNvSpPr>
                        <wps:spPr bwMode="auto">
                          <a:xfrm>
                            <a:off x="6291" y="15572"/>
                            <a:ext cx="40" cy="96"/>
                          </a:xfrm>
                          <a:custGeom>
                            <a:avLst/>
                            <a:gdLst>
                              <a:gd name="T0" fmla="*/ 16 w 80"/>
                              <a:gd name="T1" fmla="*/ 5 h 192"/>
                              <a:gd name="T2" fmla="*/ 17 w 80"/>
                              <a:gd name="T3" fmla="*/ 6 h 192"/>
                              <a:gd name="T4" fmla="*/ 16 w 80"/>
                              <a:gd name="T5" fmla="*/ 4 h 192"/>
                              <a:gd name="T6" fmla="*/ 17 w 80"/>
                              <a:gd name="T7" fmla="*/ 5 h 192"/>
                              <a:gd name="T8" fmla="*/ 15 w 80"/>
                              <a:gd name="T9" fmla="*/ 4 h 192"/>
                              <a:gd name="T10" fmla="*/ 16 w 80"/>
                              <a:gd name="T11" fmla="*/ 4 h 192"/>
                              <a:gd name="T12" fmla="*/ 5 w 80"/>
                              <a:gd name="T13" fmla="*/ 4 h 192"/>
                              <a:gd name="T14" fmla="*/ 6 w 80"/>
                              <a:gd name="T15" fmla="*/ 4 h 192"/>
                              <a:gd name="T16" fmla="*/ 4 w 80"/>
                              <a:gd name="T17" fmla="*/ 5 h 192"/>
                              <a:gd name="T18" fmla="*/ 5 w 80"/>
                              <a:gd name="T19" fmla="*/ 4 h 192"/>
                              <a:gd name="T20" fmla="*/ 4 w 80"/>
                              <a:gd name="T21" fmla="*/ 6 h 192"/>
                              <a:gd name="T22" fmla="*/ 4 w 80"/>
                              <a:gd name="T23" fmla="*/ 5 h 192"/>
                              <a:gd name="T24" fmla="*/ 4 w 80"/>
                              <a:gd name="T25" fmla="*/ 44 h 192"/>
                              <a:gd name="T26" fmla="*/ 4 w 80"/>
                              <a:gd name="T27" fmla="*/ 43 h 192"/>
                              <a:gd name="T28" fmla="*/ 5 w 80"/>
                              <a:gd name="T29" fmla="*/ 45 h 192"/>
                              <a:gd name="T30" fmla="*/ 4 w 80"/>
                              <a:gd name="T31" fmla="*/ 44 h 192"/>
                              <a:gd name="T32" fmla="*/ 6 w 80"/>
                              <a:gd name="T33" fmla="*/ 45 h 192"/>
                              <a:gd name="T34" fmla="*/ 5 w 80"/>
                              <a:gd name="T35" fmla="*/ 44 h 192"/>
                              <a:gd name="T36" fmla="*/ 16 w 80"/>
                              <a:gd name="T37" fmla="*/ 44 h 192"/>
                              <a:gd name="T38" fmla="*/ 15 w 80"/>
                              <a:gd name="T39" fmla="*/ 45 h 192"/>
                              <a:gd name="T40" fmla="*/ 17 w 80"/>
                              <a:gd name="T41" fmla="*/ 43 h 192"/>
                              <a:gd name="T42" fmla="*/ 16 w 80"/>
                              <a:gd name="T43" fmla="*/ 44 h 192"/>
                              <a:gd name="T44" fmla="*/ 16 w 80"/>
                              <a:gd name="T45" fmla="*/ 5 h 192"/>
                              <a:gd name="T46" fmla="*/ 20 w 80"/>
                              <a:gd name="T47" fmla="*/ 44 h 192"/>
                              <a:gd name="T48" fmla="*/ 20 w 80"/>
                              <a:gd name="T49" fmla="*/ 45 h 192"/>
                              <a:gd name="T50" fmla="*/ 17 w 80"/>
                              <a:gd name="T51" fmla="*/ 48 h 192"/>
                              <a:gd name="T52" fmla="*/ 16 w 80"/>
                              <a:gd name="T53" fmla="*/ 48 h 192"/>
                              <a:gd name="T54" fmla="*/ 5 w 80"/>
                              <a:gd name="T55" fmla="*/ 48 h 192"/>
                              <a:gd name="T56" fmla="*/ 5 w 80"/>
                              <a:gd name="T57" fmla="*/ 48 h 192"/>
                              <a:gd name="T58" fmla="*/ 3 w 80"/>
                              <a:gd name="T59" fmla="*/ 48 h 192"/>
                              <a:gd name="T60" fmla="*/ 1 w 80"/>
                              <a:gd name="T61" fmla="*/ 47 h 192"/>
                              <a:gd name="T62" fmla="*/ 1 w 80"/>
                              <a:gd name="T63" fmla="*/ 45 h 192"/>
                              <a:gd name="T64" fmla="*/ 0 w 80"/>
                              <a:gd name="T65" fmla="*/ 44 h 192"/>
                              <a:gd name="T66" fmla="*/ 0 w 80"/>
                              <a:gd name="T67" fmla="*/ 5 h 192"/>
                              <a:gd name="T68" fmla="*/ 1 w 80"/>
                              <a:gd name="T69" fmla="*/ 5 h 192"/>
                              <a:gd name="T70" fmla="*/ 1 w 80"/>
                              <a:gd name="T71" fmla="*/ 3 h 192"/>
                              <a:gd name="T72" fmla="*/ 3 w 80"/>
                              <a:gd name="T73" fmla="*/ 1 h 192"/>
                              <a:gd name="T74" fmla="*/ 5 w 80"/>
                              <a:gd name="T75" fmla="*/ 1 h 192"/>
                              <a:gd name="T76" fmla="*/ 5 w 80"/>
                              <a:gd name="T77" fmla="*/ 0 h 192"/>
                              <a:gd name="T78" fmla="*/ 16 w 80"/>
                              <a:gd name="T79" fmla="*/ 0 h 192"/>
                              <a:gd name="T80" fmla="*/ 17 w 80"/>
                              <a:gd name="T81" fmla="*/ 1 h 192"/>
                              <a:gd name="T82" fmla="*/ 19 w 80"/>
                              <a:gd name="T83" fmla="*/ 1 h 192"/>
                              <a:gd name="T84" fmla="*/ 20 w 80"/>
                              <a:gd name="T85" fmla="*/ 3 h 192"/>
                              <a:gd name="T86" fmla="*/ 20 w 80"/>
                              <a:gd name="T87" fmla="*/ 5 h 192"/>
                              <a:gd name="T88" fmla="*/ 20 w 80"/>
                              <a:gd name="T89" fmla="*/ 5 h 192"/>
                              <a:gd name="T90" fmla="*/ 20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64" y="19"/>
                                </a:move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lnTo>
                                  <a:pt x="16" y="171"/>
                                </a:lnTo>
                                <a:lnTo>
                                  <a:pt x="19" y="178"/>
                                </a:lnTo>
                                <a:lnTo>
                                  <a:pt x="14" y="174"/>
                                </a:lnTo>
                                <a:lnTo>
                                  <a:pt x="22" y="177"/>
                                </a:lnTo>
                                <a:lnTo>
                                  <a:pt x="19" y="176"/>
                                </a:lnTo>
                                <a:lnTo>
                                  <a:pt x="62" y="176"/>
                                </a:lnTo>
                                <a:lnTo>
                                  <a:pt x="57" y="179"/>
                                </a:lnTo>
                                <a:lnTo>
                                  <a:pt x="67" y="169"/>
                                </a:lnTo>
                                <a:lnTo>
                                  <a:pt x="64" y="174"/>
                                </a:lnTo>
                                <a:lnTo>
                                  <a:pt x="64" y="19"/>
                                </a:lnTo>
                                <a:close/>
                                <a:moveTo>
                                  <a:pt x="80" y="174"/>
                                </a:move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995" name="Rectangle 7720"/>
                        <wps:cNvSpPr>
                          <a:spLocks noChangeAspect="1" noChangeArrowheads="1"/>
                        </wps:cNvSpPr>
                        <wps:spPr bwMode="auto">
                          <a:xfrm>
                            <a:off x="630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996" name="Freeform 7721"/>
                        <wps:cNvSpPr>
                          <a:spLocks noChangeAspect="1"/>
                        </wps:cNvSpPr>
                        <wps:spPr bwMode="auto">
                          <a:xfrm>
                            <a:off x="6295"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97" name="Freeform 7722"/>
                        <wps:cNvSpPr>
                          <a:spLocks noChangeAspect="1" noEditPoints="1"/>
                        </wps:cNvSpPr>
                        <wps:spPr bwMode="auto">
                          <a:xfrm>
                            <a:off x="6291"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998" name="Freeform 7723"/>
                        <wps:cNvSpPr>
                          <a:spLocks noChangeAspect="1"/>
                        </wps:cNvSpPr>
                        <wps:spPr bwMode="auto">
                          <a:xfrm>
                            <a:off x="6311"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999" name="Freeform 7724"/>
                        <wps:cNvSpPr>
                          <a:spLocks noChangeAspect="1" noEditPoints="1"/>
                        </wps:cNvSpPr>
                        <wps:spPr bwMode="auto">
                          <a:xfrm>
                            <a:off x="6307"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8000" name="Picture 77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04"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8001" name="Freeform 7726"/>
                        <wps:cNvSpPr>
                          <a:spLocks noChangeAspect="1" noEditPoints="1"/>
                        </wps:cNvSpPr>
                        <wps:spPr bwMode="auto">
                          <a:xfrm>
                            <a:off x="6100"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8002" name="Rectangle 7727"/>
                        <wps:cNvSpPr>
                          <a:spLocks noChangeAspect="1" noChangeArrowheads="1"/>
                        </wps:cNvSpPr>
                        <wps:spPr bwMode="auto">
                          <a:xfrm>
                            <a:off x="6116"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8003" name="Freeform 7728"/>
                        <wps:cNvSpPr>
                          <a:spLocks noChangeAspect="1"/>
                        </wps:cNvSpPr>
                        <wps:spPr bwMode="auto">
                          <a:xfrm>
                            <a:off x="6104"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8004" name="Freeform 7729"/>
                        <wps:cNvSpPr>
                          <a:spLocks noChangeAspect="1" noEditPoints="1"/>
                        </wps:cNvSpPr>
                        <wps:spPr bwMode="auto">
                          <a:xfrm>
                            <a:off x="6100"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8005" name="Freeform 7730"/>
                        <wps:cNvSpPr>
                          <a:spLocks noChangeAspect="1"/>
                        </wps:cNvSpPr>
                        <wps:spPr bwMode="auto">
                          <a:xfrm>
                            <a:off x="6128"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8006" name="Freeform 7731"/>
                        <wps:cNvSpPr>
                          <a:spLocks noChangeAspect="1" noEditPoints="1"/>
                        </wps:cNvSpPr>
                        <wps:spPr bwMode="auto">
                          <a:xfrm>
                            <a:off x="6124"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8007" name="Picture 77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13"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8008" name="Freeform 7733"/>
                        <wps:cNvSpPr>
                          <a:spLocks noChangeAspect="1" noEditPoints="1"/>
                        </wps:cNvSpPr>
                        <wps:spPr bwMode="auto">
                          <a:xfrm>
                            <a:off x="5909"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8009" name="Rectangle 7734"/>
                        <wps:cNvSpPr>
                          <a:spLocks noChangeAspect="1" noChangeArrowheads="1"/>
                        </wps:cNvSpPr>
                        <wps:spPr bwMode="auto">
                          <a:xfrm>
                            <a:off x="5933"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8010" name="Freeform 7735"/>
                        <wps:cNvSpPr>
                          <a:spLocks noChangeAspect="1"/>
                        </wps:cNvSpPr>
                        <wps:spPr bwMode="auto">
                          <a:xfrm>
                            <a:off x="5921"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8011" name="Freeform 7736"/>
                        <wps:cNvSpPr>
                          <a:spLocks noChangeAspect="1" noEditPoints="1"/>
                        </wps:cNvSpPr>
                        <wps:spPr bwMode="auto">
                          <a:xfrm>
                            <a:off x="5917"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8012" name="Freeform 7737"/>
                        <wps:cNvSpPr>
                          <a:spLocks noChangeAspect="1"/>
                        </wps:cNvSpPr>
                        <wps:spPr bwMode="auto">
                          <a:xfrm>
                            <a:off x="5937"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8013" name="Freeform 7738"/>
                        <wps:cNvSpPr>
                          <a:spLocks noChangeAspect="1" noEditPoints="1"/>
                        </wps:cNvSpPr>
                        <wps:spPr bwMode="auto">
                          <a:xfrm>
                            <a:off x="5933"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8014" name="Picture 77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50"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8015" name="Freeform 7740"/>
                        <wps:cNvSpPr>
                          <a:spLocks noChangeAspect="1" noEditPoints="1"/>
                        </wps:cNvSpPr>
                        <wps:spPr bwMode="auto">
                          <a:xfrm>
                            <a:off x="6346" y="15572"/>
                            <a:ext cx="24" cy="96"/>
                          </a:xfrm>
                          <a:custGeom>
                            <a:avLst/>
                            <a:gdLst>
                              <a:gd name="T0" fmla="*/ 8 w 48"/>
                              <a:gd name="T1" fmla="*/ 4 h 192"/>
                              <a:gd name="T2" fmla="*/ 9 w 48"/>
                              <a:gd name="T3" fmla="*/ 5 h 192"/>
                              <a:gd name="T4" fmla="*/ 8 w 48"/>
                              <a:gd name="T5" fmla="*/ 4 h 192"/>
                              <a:gd name="T6" fmla="*/ 9 w 48"/>
                              <a:gd name="T7" fmla="*/ 4 h 192"/>
                              <a:gd name="T8" fmla="*/ 4 w 48"/>
                              <a:gd name="T9" fmla="*/ 4 h 192"/>
                              <a:gd name="T10" fmla="*/ 5 w 48"/>
                              <a:gd name="T11" fmla="*/ 4 h 192"/>
                              <a:gd name="T12" fmla="*/ 4 w 48"/>
                              <a:gd name="T13" fmla="*/ 5 h 192"/>
                              <a:gd name="T14" fmla="*/ 4 w 48"/>
                              <a:gd name="T15" fmla="*/ 4 h 192"/>
                              <a:gd name="T16" fmla="*/ 4 w 48"/>
                              <a:gd name="T17" fmla="*/ 45 h 192"/>
                              <a:gd name="T18" fmla="*/ 4 w 48"/>
                              <a:gd name="T19" fmla="*/ 44 h 192"/>
                              <a:gd name="T20" fmla="*/ 5 w 48"/>
                              <a:gd name="T21" fmla="*/ 45 h 192"/>
                              <a:gd name="T22" fmla="*/ 4 w 48"/>
                              <a:gd name="T23" fmla="*/ 44 h 192"/>
                              <a:gd name="T24" fmla="*/ 9 w 48"/>
                              <a:gd name="T25" fmla="*/ 44 h 192"/>
                              <a:gd name="T26" fmla="*/ 8 w 48"/>
                              <a:gd name="T27" fmla="*/ 45 h 192"/>
                              <a:gd name="T28" fmla="*/ 9 w 48"/>
                              <a:gd name="T29" fmla="*/ 44 h 192"/>
                              <a:gd name="T30" fmla="*/ 8 w 48"/>
                              <a:gd name="T31" fmla="*/ 45 h 192"/>
                              <a:gd name="T32" fmla="*/ 8 w 48"/>
                              <a:gd name="T33" fmla="*/ 4 h 192"/>
                              <a:gd name="T34" fmla="*/ 12 w 48"/>
                              <a:gd name="T35" fmla="*/ 45 h 192"/>
                              <a:gd name="T36" fmla="*/ 12 w 48"/>
                              <a:gd name="T37" fmla="*/ 47 h 192"/>
                              <a:gd name="T38" fmla="*/ 11 w 48"/>
                              <a:gd name="T39" fmla="*/ 48 h 192"/>
                              <a:gd name="T40" fmla="*/ 9 w 48"/>
                              <a:gd name="T41" fmla="*/ 48 h 192"/>
                              <a:gd name="T42" fmla="*/ 4 w 48"/>
                              <a:gd name="T43" fmla="*/ 48 h 192"/>
                              <a:gd name="T44" fmla="*/ 3 w 48"/>
                              <a:gd name="T45" fmla="*/ 48 h 192"/>
                              <a:gd name="T46" fmla="*/ 1 w 48"/>
                              <a:gd name="T47" fmla="*/ 47 h 192"/>
                              <a:gd name="T48" fmla="*/ 0 w 48"/>
                              <a:gd name="T49" fmla="*/ 45 h 192"/>
                              <a:gd name="T50" fmla="*/ 0 w 48"/>
                              <a:gd name="T51" fmla="*/ 4 h 192"/>
                              <a:gd name="T52" fmla="*/ 1 w 48"/>
                              <a:gd name="T53" fmla="*/ 3 h 192"/>
                              <a:gd name="T54" fmla="*/ 3 w 48"/>
                              <a:gd name="T55" fmla="*/ 1 h 192"/>
                              <a:gd name="T56" fmla="*/ 4 w 48"/>
                              <a:gd name="T57" fmla="*/ 0 h 192"/>
                              <a:gd name="T58" fmla="*/ 9 w 48"/>
                              <a:gd name="T59" fmla="*/ 0 h 192"/>
                              <a:gd name="T60" fmla="*/ 11 w 48"/>
                              <a:gd name="T61" fmla="*/ 1 h 192"/>
                              <a:gd name="T62" fmla="*/ 12 w 48"/>
                              <a:gd name="T63" fmla="*/ 3 h 192"/>
                              <a:gd name="T64" fmla="*/ 12 w 48"/>
                              <a:gd name="T65" fmla="*/ 4 h 192"/>
                              <a:gd name="T66" fmla="*/ 12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32" y="14"/>
                                </a:moveTo>
                                <a:lnTo>
                                  <a:pt x="34" y="20"/>
                                </a:lnTo>
                                <a:lnTo>
                                  <a:pt x="29" y="14"/>
                                </a:lnTo>
                                <a:lnTo>
                                  <a:pt x="35" y="16"/>
                                </a:lnTo>
                                <a:lnTo>
                                  <a:pt x="14" y="16"/>
                                </a:lnTo>
                                <a:lnTo>
                                  <a:pt x="20" y="14"/>
                                </a:lnTo>
                                <a:lnTo>
                                  <a:pt x="14" y="20"/>
                                </a:lnTo>
                                <a:lnTo>
                                  <a:pt x="16" y="14"/>
                                </a:lnTo>
                                <a:lnTo>
                                  <a:pt x="16" y="179"/>
                                </a:lnTo>
                                <a:lnTo>
                                  <a:pt x="14" y="173"/>
                                </a:lnTo>
                                <a:lnTo>
                                  <a:pt x="20" y="178"/>
                                </a:lnTo>
                                <a:lnTo>
                                  <a:pt x="14" y="176"/>
                                </a:lnTo>
                                <a:lnTo>
                                  <a:pt x="35" y="176"/>
                                </a:lnTo>
                                <a:lnTo>
                                  <a:pt x="30" y="179"/>
                                </a:lnTo>
                                <a:lnTo>
                                  <a:pt x="35" y="174"/>
                                </a:lnTo>
                                <a:lnTo>
                                  <a:pt x="32" y="179"/>
                                </a:lnTo>
                                <a:lnTo>
                                  <a:pt x="32" y="14"/>
                                </a:lnTo>
                                <a:close/>
                                <a:moveTo>
                                  <a:pt x="48" y="179"/>
                                </a:move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8016" name="Freeform 7741"/>
                        <wps:cNvSpPr>
                          <a:spLocks noChangeAspect="1" noEditPoints="1"/>
                        </wps:cNvSpPr>
                        <wps:spPr bwMode="auto">
                          <a:xfrm>
                            <a:off x="6354" y="15584"/>
                            <a:ext cx="8" cy="48"/>
                          </a:xfrm>
                          <a:custGeom>
                            <a:avLst/>
                            <a:gdLst>
                              <a:gd name="T0" fmla="*/ 0 w 8"/>
                              <a:gd name="T1" fmla="*/ 0 h 48"/>
                              <a:gd name="T2" fmla="*/ 8 w 8"/>
                              <a:gd name="T3" fmla="*/ 0 h 48"/>
                              <a:gd name="T4" fmla="*/ 8 w 8"/>
                              <a:gd name="T5" fmla="*/ 48 h 48"/>
                              <a:gd name="T6" fmla="*/ 0 w 8"/>
                              <a:gd name="T7" fmla="*/ 48 h 48"/>
                              <a:gd name="T8" fmla="*/ 0 w 8"/>
                              <a:gd name="T9" fmla="*/ 0 h 48"/>
                              <a:gd name="T10" fmla="*/ 8 w 8"/>
                              <a:gd name="T11" fmla="*/ 48 h 48"/>
                              <a:gd name="T12" fmla="*/ 0 w 8"/>
                              <a:gd name="T13" fmla="*/ 48 h 48"/>
                              <a:gd name="T14" fmla="*/ 0 w 8"/>
                              <a:gd name="T15" fmla="*/ 0 h 48"/>
                              <a:gd name="T16" fmla="*/ 8 w 8"/>
                              <a:gd name="T17" fmla="*/ 0 h 48"/>
                              <a:gd name="T18" fmla="*/ 8 w 8"/>
                              <a:gd name="T19" fmla="*/ 48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 h="48">
                                <a:moveTo>
                                  <a:pt x="0" y="0"/>
                                </a:moveTo>
                                <a:lnTo>
                                  <a:pt x="8" y="0"/>
                                </a:lnTo>
                                <a:lnTo>
                                  <a:pt x="8" y="48"/>
                                </a:lnTo>
                                <a:lnTo>
                                  <a:pt x="0" y="48"/>
                                </a:lnTo>
                                <a:lnTo>
                                  <a:pt x="0" y="0"/>
                                </a:lnTo>
                                <a:close/>
                                <a:moveTo>
                                  <a:pt x="8" y="48"/>
                                </a:moveTo>
                                <a:lnTo>
                                  <a:pt x="0" y="48"/>
                                </a:lnTo>
                                <a:lnTo>
                                  <a:pt x="0" y="0"/>
                                </a:lnTo>
                                <a:lnTo>
                                  <a:pt x="8" y="0"/>
                                </a:lnTo>
                                <a:lnTo>
                                  <a:pt x="8" y="4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8017" name="Rectangle 7742"/>
                        <wps:cNvSpPr>
                          <a:spLocks noChangeAspect="1" noChangeArrowheads="1"/>
                        </wps:cNvSpPr>
                        <wps:spPr bwMode="auto">
                          <a:xfrm>
                            <a:off x="5838" y="15564"/>
                            <a:ext cx="16"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18" name="Picture 77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91" y="15672"/>
                            <a:ext cx="24" cy="15"/>
                          </a:xfrm>
                          <a:prstGeom prst="rect">
                            <a:avLst/>
                          </a:prstGeom>
                          <a:noFill/>
                          <a:extLst>
                            <a:ext uri="{909E8E84-426E-40DD-AFC4-6F175D3DCCD1}">
                              <a14:hiddenFill xmlns:a14="http://schemas.microsoft.com/office/drawing/2010/main">
                                <a:solidFill>
                                  <a:srgbClr val="FFFFFF"/>
                                </a:solidFill>
                              </a14:hiddenFill>
                            </a:ext>
                          </a:extLst>
                        </pic:spPr>
                      </pic:pic>
                      <wps:wsp>
                        <wps:cNvPr id="8019" name="Freeform 7744"/>
                        <wps:cNvSpPr>
                          <a:spLocks noChangeAspect="1"/>
                        </wps:cNvSpPr>
                        <wps:spPr bwMode="auto">
                          <a:xfrm>
                            <a:off x="6366" y="15679"/>
                            <a:ext cx="24" cy="8"/>
                          </a:xfrm>
                          <a:custGeom>
                            <a:avLst/>
                            <a:gdLst>
                              <a:gd name="T0" fmla="*/ 0 w 48"/>
                              <a:gd name="T1" fmla="*/ 1 h 16"/>
                              <a:gd name="T2" fmla="*/ 1 w 48"/>
                              <a:gd name="T3" fmla="*/ 0 h 16"/>
                              <a:gd name="T4" fmla="*/ 1 w 48"/>
                              <a:gd name="T5" fmla="*/ 0 h 16"/>
                              <a:gd name="T6" fmla="*/ 1 w 48"/>
                              <a:gd name="T7" fmla="*/ 0 h 16"/>
                              <a:gd name="T8" fmla="*/ 12 w 48"/>
                              <a:gd name="T9" fmla="*/ 0 h 16"/>
                              <a:gd name="T10" fmla="*/ 12 w 48"/>
                              <a:gd name="T11" fmla="*/ 0 h 16"/>
                              <a:gd name="T12" fmla="*/ 12 w 48"/>
                              <a:gd name="T13" fmla="*/ 1 h 16"/>
                              <a:gd name="T14" fmla="*/ 12 w 48"/>
                              <a:gd name="T15" fmla="*/ 1 h 16"/>
                              <a:gd name="T16" fmla="*/ 12 w 48"/>
                              <a:gd name="T17" fmla="*/ 1 h 16"/>
                              <a:gd name="T18" fmla="*/ 12 w 48"/>
                              <a:gd name="T19" fmla="*/ 4 h 16"/>
                              <a:gd name="T20" fmla="*/ 12 w 48"/>
                              <a:gd name="T21" fmla="*/ 4 h 16"/>
                              <a:gd name="T22" fmla="*/ 12 w 48"/>
                              <a:gd name="T23" fmla="*/ 4 h 16"/>
                              <a:gd name="T24" fmla="*/ 12 w 48"/>
                              <a:gd name="T25" fmla="*/ 4 h 16"/>
                              <a:gd name="T26" fmla="*/ 12 w 48"/>
                              <a:gd name="T27" fmla="*/ 4 h 16"/>
                              <a:gd name="T28" fmla="*/ 1 w 48"/>
                              <a:gd name="T29" fmla="*/ 4 h 16"/>
                              <a:gd name="T30" fmla="*/ 1 w 48"/>
                              <a:gd name="T31" fmla="*/ 4 h 16"/>
                              <a:gd name="T32" fmla="*/ 0 w 48"/>
                              <a:gd name="T33" fmla="*/ 4 h 16"/>
                              <a:gd name="T34" fmla="*/ 0 w 48"/>
                              <a:gd name="T35" fmla="*/ 4 h 16"/>
                              <a:gd name="T36" fmla="*/ 0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0" y="3"/>
                                </a:moveTo>
                                <a:cubicBezTo>
                                  <a:pt x="0" y="2"/>
                                  <a:pt x="2" y="0"/>
                                  <a:pt x="3" y="0"/>
                                </a:cubicBezTo>
                                <a:cubicBezTo>
                                  <a:pt x="3" y="0"/>
                                  <a:pt x="3" y="0"/>
                                  <a:pt x="3" y="0"/>
                                </a:cubicBezTo>
                                <a:lnTo>
                                  <a:pt x="3" y="0"/>
                                </a:lnTo>
                                <a:lnTo>
                                  <a:pt x="46" y="0"/>
                                </a:lnTo>
                                <a:cubicBezTo>
                                  <a:pt x="47" y="0"/>
                                  <a:pt x="48" y="2"/>
                                  <a:pt x="48" y="3"/>
                                </a:cubicBezTo>
                                <a:cubicBezTo>
                                  <a:pt x="48" y="3"/>
                                  <a:pt x="48" y="3"/>
                                  <a:pt x="48" y="3"/>
                                </a:cubicBezTo>
                                <a:lnTo>
                                  <a:pt x="48" y="3"/>
                                </a:lnTo>
                                <a:lnTo>
                                  <a:pt x="48" y="14"/>
                                </a:lnTo>
                                <a:cubicBezTo>
                                  <a:pt x="48" y="15"/>
                                  <a:pt x="47" y="16"/>
                                  <a:pt x="46" y="16"/>
                                </a:cubicBezTo>
                                <a:cubicBezTo>
                                  <a:pt x="46" y="16"/>
                                  <a:pt x="46" y="16"/>
                                  <a:pt x="46" y="16"/>
                                </a:cubicBezTo>
                                <a:lnTo>
                                  <a:pt x="46" y="16"/>
                                </a:lnTo>
                                <a:lnTo>
                                  <a:pt x="3" y="16"/>
                                </a:lnTo>
                                <a:cubicBezTo>
                                  <a:pt x="2" y="16"/>
                                  <a:pt x="0" y="15"/>
                                  <a:pt x="0" y="14"/>
                                </a:cubicBezTo>
                                <a:cubicBezTo>
                                  <a:pt x="0" y="14"/>
                                  <a:pt x="0" y="14"/>
                                  <a:pt x="0" y="14"/>
                                </a:cubicBezTo>
                                <a:lnTo>
                                  <a:pt x="0"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8020" name="Freeform 7745"/>
                        <wps:cNvSpPr>
                          <a:spLocks noChangeAspect="1" noEditPoints="1"/>
                        </wps:cNvSpPr>
                        <wps:spPr bwMode="auto">
                          <a:xfrm>
                            <a:off x="6362" y="15676"/>
                            <a:ext cx="32" cy="15"/>
                          </a:xfrm>
                          <a:custGeom>
                            <a:avLst/>
                            <a:gdLst>
                              <a:gd name="T0" fmla="*/ 0 w 64"/>
                              <a:gd name="T1" fmla="*/ 2 h 32"/>
                              <a:gd name="T2" fmla="*/ 1 w 64"/>
                              <a:gd name="T3" fmla="*/ 1 h 32"/>
                              <a:gd name="T4" fmla="*/ 2 w 64"/>
                              <a:gd name="T5" fmla="*/ 0 h 32"/>
                              <a:gd name="T6" fmla="*/ 3 w 64"/>
                              <a:gd name="T7" fmla="*/ 0 h 32"/>
                              <a:gd name="T8" fmla="*/ 14 w 64"/>
                              <a:gd name="T9" fmla="*/ 0 h 32"/>
                              <a:gd name="T10" fmla="*/ 16 w 64"/>
                              <a:gd name="T11" fmla="*/ 1 h 32"/>
                              <a:gd name="T12" fmla="*/ 16 w 64"/>
                              <a:gd name="T13" fmla="*/ 1 h 32"/>
                              <a:gd name="T14" fmla="*/ 16 w 64"/>
                              <a:gd name="T15" fmla="*/ 2 h 32"/>
                              <a:gd name="T16" fmla="*/ 16 w 64"/>
                              <a:gd name="T17" fmla="*/ 5 h 32"/>
                              <a:gd name="T18" fmla="*/ 16 w 64"/>
                              <a:gd name="T19" fmla="*/ 6 h 32"/>
                              <a:gd name="T20" fmla="*/ 15 w 64"/>
                              <a:gd name="T21" fmla="*/ 7 h 32"/>
                              <a:gd name="T22" fmla="*/ 14 w 64"/>
                              <a:gd name="T23" fmla="*/ 7 h 32"/>
                              <a:gd name="T24" fmla="*/ 3 w 64"/>
                              <a:gd name="T25" fmla="*/ 7 h 32"/>
                              <a:gd name="T26" fmla="*/ 2 w 64"/>
                              <a:gd name="T27" fmla="*/ 7 h 32"/>
                              <a:gd name="T28" fmla="*/ 1 w 64"/>
                              <a:gd name="T29" fmla="*/ 7 h 32"/>
                              <a:gd name="T30" fmla="*/ 0 w 64"/>
                              <a:gd name="T31" fmla="*/ 5 h 32"/>
                              <a:gd name="T32" fmla="*/ 0 w 64"/>
                              <a:gd name="T33" fmla="*/ 2 h 32"/>
                              <a:gd name="T34" fmla="*/ 4 w 64"/>
                              <a:gd name="T35" fmla="*/ 5 h 32"/>
                              <a:gd name="T36" fmla="*/ 4 w 64"/>
                              <a:gd name="T37" fmla="*/ 4 h 32"/>
                              <a:gd name="T38" fmla="*/ 4 w 64"/>
                              <a:gd name="T39" fmla="*/ 4 h 32"/>
                              <a:gd name="T40" fmla="*/ 3 w 64"/>
                              <a:gd name="T41" fmla="*/ 4 h 32"/>
                              <a:gd name="T42" fmla="*/ 14 w 64"/>
                              <a:gd name="T43" fmla="*/ 4 h 32"/>
                              <a:gd name="T44" fmla="*/ 13 w 64"/>
                              <a:gd name="T45" fmla="*/ 4 h 32"/>
                              <a:gd name="T46" fmla="*/ 13 w 64"/>
                              <a:gd name="T47" fmla="*/ 4 h 32"/>
                              <a:gd name="T48" fmla="*/ 12 w 64"/>
                              <a:gd name="T49" fmla="*/ 5 h 32"/>
                              <a:gd name="T50" fmla="*/ 12 w 64"/>
                              <a:gd name="T51" fmla="*/ 2 h 32"/>
                              <a:gd name="T52" fmla="*/ 13 w 64"/>
                              <a:gd name="T53" fmla="*/ 4 h 32"/>
                              <a:gd name="T54" fmla="*/ 12 w 64"/>
                              <a:gd name="T55" fmla="*/ 3 h 32"/>
                              <a:gd name="T56" fmla="*/ 14 w 64"/>
                              <a:gd name="T57" fmla="*/ 4 h 32"/>
                              <a:gd name="T58" fmla="*/ 3 w 64"/>
                              <a:gd name="T59" fmla="*/ 4 h 32"/>
                              <a:gd name="T60" fmla="*/ 5 w 64"/>
                              <a:gd name="T61" fmla="*/ 3 h 32"/>
                              <a:gd name="T62" fmla="*/ 4 w 64"/>
                              <a:gd name="T63" fmla="*/ 4 h 32"/>
                              <a:gd name="T64" fmla="*/ 4 w 64"/>
                              <a:gd name="T65" fmla="*/ 2 h 32"/>
                              <a:gd name="T66" fmla="*/ 4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0" y="11"/>
                                </a:move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lose/>
                                <a:moveTo>
                                  <a:pt x="16" y="22"/>
                                </a:moveTo>
                                <a:lnTo>
                                  <a:pt x="13" y="16"/>
                                </a:lnTo>
                                <a:lnTo>
                                  <a:pt x="16" y="18"/>
                                </a:lnTo>
                                <a:lnTo>
                                  <a:pt x="11" y="16"/>
                                </a:lnTo>
                                <a:lnTo>
                                  <a:pt x="54" y="16"/>
                                </a:lnTo>
                                <a:lnTo>
                                  <a:pt x="49" y="19"/>
                                </a:lnTo>
                                <a:lnTo>
                                  <a:pt x="51" y="17"/>
                                </a:lnTo>
                                <a:lnTo>
                                  <a:pt x="48" y="22"/>
                                </a:lnTo>
                                <a:lnTo>
                                  <a:pt x="48" y="11"/>
                                </a:lnTo>
                                <a:lnTo>
                                  <a:pt x="50" y="16"/>
                                </a:lnTo>
                                <a:lnTo>
                                  <a:pt x="48" y="13"/>
                                </a:lnTo>
                                <a:lnTo>
                                  <a:pt x="54" y="16"/>
                                </a:lnTo>
                                <a:lnTo>
                                  <a:pt x="11" y="16"/>
                                </a:lnTo>
                                <a:lnTo>
                                  <a:pt x="17" y="14"/>
                                </a:lnTo>
                                <a:lnTo>
                                  <a:pt x="14" y="17"/>
                                </a:lnTo>
                                <a:lnTo>
                                  <a:pt x="16" y="11"/>
                                </a:lnTo>
                                <a:lnTo>
                                  <a:pt x="16"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21" name="Freeform 7746"/>
                        <wps:cNvSpPr>
                          <a:spLocks noChangeAspect="1"/>
                        </wps:cNvSpPr>
                        <wps:spPr bwMode="auto">
                          <a:xfrm>
                            <a:off x="5754"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22" name="Freeform 7747"/>
                        <wps:cNvSpPr>
                          <a:spLocks noChangeAspect="1" noEditPoints="1"/>
                        </wps:cNvSpPr>
                        <wps:spPr bwMode="auto">
                          <a:xfrm>
                            <a:off x="5750"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23" name="Freeform 7748"/>
                        <wps:cNvSpPr>
                          <a:spLocks noChangeAspect="1"/>
                        </wps:cNvSpPr>
                        <wps:spPr bwMode="auto">
                          <a:xfrm>
                            <a:off x="5758"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8024" name="Freeform 7749"/>
                        <wps:cNvSpPr>
                          <a:spLocks noChangeAspect="1"/>
                        </wps:cNvSpPr>
                        <wps:spPr bwMode="auto">
                          <a:xfrm>
                            <a:off x="568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25" name="Freeform 7750"/>
                        <wps:cNvSpPr>
                          <a:spLocks noChangeAspect="1" noEditPoints="1"/>
                        </wps:cNvSpPr>
                        <wps:spPr bwMode="auto">
                          <a:xfrm>
                            <a:off x="567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26" name="Freeform 7751"/>
                        <wps:cNvSpPr>
                          <a:spLocks noChangeAspect="1"/>
                        </wps:cNvSpPr>
                        <wps:spPr bwMode="auto">
                          <a:xfrm>
                            <a:off x="5687"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8027" name="Rectangle 7752"/>
                        <wps:cNvSpPr>
                          <a:spLocks noChangeAspect="1" noChangeArrowheads="1"/>
                        </wps:cNvSpPr>
                        <wps:spPr bwMode="auto">
                          <a:xfrm>
                            <a:off x="570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8" name="Freeform 7753"/>
                        <wps:cNvSpPr>
                          <a:spLocks noChangeAspect="1"/>
                        </wps:cNvSpPr>
                        <wps:spPr bwMode="auto">
                          <a:xfrm>
                            <a:off x="5770"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29" name="Freeform 7754"/>
                        <wps:cNvSpPr>
                          <a:spLocks noChangeAspect="1" noEditPoints="1"/>
                        </wps:cNvSpPr>
                        <wps:spPr bwMode="auto">
                          <a:xfrm>
                            <a:off x="5766"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8030" name="Freeform 7755"/>
                        <wps:cNvSpPr>
                          <a:spLocks noChangeAspect="1"/>
                        </wps:cNvSpPr>
                        <wps:spPr bwMode="auto">
                          <a:xfrm>
                            <a:off x="5699"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31" name="Freeform 7756"/>
                        <wps:cNvSpPr>
                          <a:spLocks noChangeAspect="1" noEditPoints="1"/>
                        </wps:cNvSpPr>
                        <wps:spPr bwMode="auto">
                          <a:xfrm>
                            <a:off x="569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8032" name="Picture 77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99"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8033" name="Freeform 7758"/>
                        <wps:cNvSpPr>
                          <a:spLocks noChangeAspect="1" noEditPoints="1"/>
                        </wps:cNvSpPr>
                        <wps:spPr bwMode="auto">
                          <a:xfrm>
                            <a:off x="5695"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34" name="Rectangle 7759"/>
                        <wps:cNvSpPr>
                          <a:spLocks noChangeAspect="1" noChangeArrowheads="1"/>
                        </wps:cNvSpPr>
                        <wps:spPr bwMode="auto">
                          <a:xfrm>
                            <a:off x="5734"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5" name="Freeform 7760"/>
                        <wps:cNvSpPr>
                          <a:spLocks noChangeAspect="1"/>
                        </wps:cNvSpPr>
                        <wps:spPr bwMode="auto">
                          <a:xfrm>
                            <a:off x="5945" y="15679"/>
                            <a:ext cx="56" cy="32"/>
                          </a:xfrm>
                          <a:custGeom>
                            <a:avLst/>
                            <a:gdLst>
                              <a:gd name="T0" fmla="*/ 0 w 112"/>
                              <a:gd name="T1" fmla="*/ 8 h 64"/>
                              <a:gd name="T2" fmla="*/ 14 w 112"/>
                              <a:gd name="T3" fmla="*/ 0 h 64"/>
                              <a:gd name="T4" fmla="*/ 14 w 112"/>
                              <a:gd name="T5" fmla="*/ 0 h 64"/>
                              <a:gd name="T6" fmla="*/ 28 w 112"/>
                              <a:gd name="T7" fmla="*/ 8 h 64"/>
                              <a:gd name="T8" fmla="*/ 28 w 112"/>
                              <a:gd name="T9" fmla="*/ 8 h 64"/>
                              <a:gd name="T10" fmla="*/ 28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36" name="Freeform 7761"/>
                        <wps:cNvSpPr>
                          <a:spLocks noChangeAspect="1" noEditPoints="1"/>
                        </wps:cNvSpPr>
                        <wps:spPr bwMode="auto">
                          <a:xfrm>
                            <a:off x="594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37" name="Freeform 7762"/>
                        <wps:cNvSpPr>
                          <a:spLocks noChangeAspect="1"/>
                        </wps:cNvSpPr>
                        <wps:spPr bwMode="auto">
                          <a:xfrm>
                            <a:off x="5949"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8038" name="Freeform 7763"/>
                        <wps:cNvSpPr>
                          <a:spLocks noChangeAspect="1"/>
                        </wps:cNvSpPr>
                        <wps:spPr bwMode="auto">
                          <a:xfrm>
                            <a:off x="5874"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39" name="Freeform 7764"/>
                        <wps:cNvSpPr>
                          <a:spLocks noChangeAspect="1" noEditPoints="1"/>
                        </wps:cNvSpPr>
                        <wps:spPr bwMode="auto">
                          <a:xfrm>
                            <a:off x="5870"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40" name="Freeform 7765"/>
                        <wps:cNvSpPr>
                          <a:spLocks noChangeAspect="1"/>
                        </wps:cNvSpPr>
                        <wps:spPr bwMode="auto">
                          <a:xfrm>
                            <a:off x="587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8041" name="Rectangle 7766"/>
                        <wps:cNvSpPr>
                          <a:spLocks noChangeAspect="1" noChangeArrowheads="1"/>
                        </wps:cNvSpPr>
                        <wps:spPr bwMode="auto">
                          <a:xfrm>
                            <a:off x="596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2" name="Rectangle 7767"/>
                        <wps:cNvSpPr>
                          <a:spLocks noChangeAspect="1" noChangeArrowheads="1"/>
                        </wps:cNvSpPr>
                        <wps:spPr bwMode="auto">
                          <a:xfrm>
                            <a:off x="589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3" name="Freeform 7768"/>
                        <wps:cNvSpPr>
                          <a:spLocks noChangeAspect="1"/>
                        </wps:cNvSpPr>
                        <wps:spPr bwMode="auto">
                          <a:xfrm>
                            <a:off x="5969"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44" name="Freeform 7769"/>
                        <wps:cNvSpPr>
                          <a:spLocks noChangeAspect="1" noEditPoints="1"/>
                        </wps:cNvSpPr>
                        <wps:spPr bwMode="auto">
                          <a:xfrm>
                            <a:off x="5965" y="15691"/>
                            <a:ext cx="16" cy="17"/>
                          </a:xfrm>
                          <a:custGeom>
                            <a:avLst/>
                            <a:gdLst>
                              <a:gd name="T0" fmla="*/ 0 w 33"/>
                              <a:gd name="T1" fmla="*/ 6 h 33"/>
                              <a:gd name="T2" fmla="*/ 0 w 33"/>
                              <a:gd name="T3" fmla="*/ 3 h 33"/>
                              <a:gd name="T4" fmla="*/ 2 w 33"/>
                              <a:gd name="T5" fmla="*/ 1 h 33"/>
                              <a:gd name="T6" fmla="*/ 5 w 33"/>
                              <a:gd name="T7" fmla="*/ 1 h 33"/>
                              <a:gd name="T8" fmla="*/ 7 w 33"/>
                              <a:gd name="T9" fmla="*/ 3 h 33"/>
                              <a:gd name="T10" fmla="*/ 7 w 33"/>
                              <a:gd name="T11" fmla="*/ 6 h 33"/>
                              <a:gd name="T12" fmla="*/ 5 w 33"/>
                              <a:gd name="T13" fmla="*/ 8 h 33"/>
                              <a:gd name="T14" fmla="*/ 2 w 33"/>
                              <a:gd name="T15" fmla="*/ 8 h 33"/>
                              <a:gd name="T16" fmla="*/ 0 w 33"/>
                              <a:gd name="T17" fmla="*/ 6 h 33"/>
                              <a:gd name="T18" fmla="*/ 5 w 33"/>
                              <a:gd name="T19" fmla="*/ 5 h 33"/>
                              <a:gd name="T20" fmla="*/ 2 w 33"/>
                              <a:gd name="T21" fmla="*/ 5 h 33"/>
                              <a:gd name="T22" fmla="*/ 4 w 33"/>
                              <a:gd name="T23" fmla="*/ 3 h 33"/>
                              <a:gd name="T24" fmla="*/ 4 w 33"/>
                              <a:gd name="T25" fmla="*/ 6 h 33"/>
                              <a:gd name="T26" fmla="*/ 2 w 33"/>
                              <a:gd name="T27" fmla="*/ 4 h 33"/>
                              <a:gd name="T28" fmla="*/ 5 w 33"/>
                              <a:gd name="T29" fmla="*/ 4 h 33"/>
                              <a:gd name="T30" fmla="*/ 3 w 33"/>
                              <a:gd name="T31" fmla="*/ 6 h 33"/>
                              <a:gd name="T32" fmla="*/ 3 w 33"/>
                              <a:gd name="T33" fmla="*/ 3 h 33"/>
                              <a:gd name="T34" fmla="*/ 5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8045" name="Freeform 7770"/>
                        <wps:cNvSpPr>
                          <a:spLocks noChangeAspect="1"/>
                        </wps:cNvSpPr>
                        <wps:spPr bwMode="auto">
                          <a:xfrm>
                            <a:off x="5897"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46" name="Freeform 7771"/>
                        <wps:cNvSpPr>
                          <a:spLocks noChangeAspect="1" noEditPoints="1"/>
                        </wps:cNvSpPr>
                        <wps:spPr bwMode="auto">
                          <a:xfrm>
                            <a:off x="5893" y="15691"/>
                            <a:ext cx="17" cy="17"/>
                          </a:xfrm>
                          <a:custGeom>
                            <a:avLst/>
                            <a:gdLst>
                              <a:gd name="T0" fmla="*/ 1 w 33"/>
                              <a:gd name="T1" fmla="*/ 6 h 33"/>
                              <a:gd name="T2" fmla="*/ 1 w 33"/>
                              <a:gd name="T3" fmla="*/ 3 h 33"/>
                              <a:gd name="T4" fmla="*/ 3 w 33"/>
                              <a:gd name="T5" fmla="*/ 1 h 33"/>
                              <a:gd name="T6" fmla="*/ 6 w 33"/>
                              <a:gd name="T7" fmla="*/ 1 h 33"/>
                              <a:gd name="T8" fmla="*/ 8 w 33"/>
                              <a:gd name="T9" fmla="*/ 3 h 33"/>
                              <a:gd name="T10" fmla="*/ 8 w 33"/>
                              <a:gd name="T11" fmla="*/ 6 h 33"/>
                              <a:gd name="T12" fmla="*/ 6 w 33"/>
                              <a:gd name="T13" fmla="*/ 8 h 33"/>
                              <a:gd name="T14" fmla="*/ 3 w 33"/>
                              <a:gd name="T15" fmla="*/ 8 h 33"/>
                              <a:gd name="T16" fmla="*/ 1 w 33"/>
                              <a:gd name="T17" fmla="*/ 6 h 33"/>
                              <a:gd name="T18" fmla="*/ 6 w 33"/>
                              <a:gd name="T19" fmla="*/ 5 h 33"/>
                              <a:gd name="T20" fmla="*/ 3 w 33"/>
                              <a:gd name="T21" fmla="*/ 5 h 33"/>
                              <a:gd name="T22" fmla="*/ 5 w 33"/>
                              <a:gd name="T23" fmla="*/ 3 h 33"/>
                              <a:gd name="T24" fmla="*/ 5 w 33"/>
                              <a:gd name="T25" fmla="*/ 6 h 33"/>
                              <a:gd name="T26" fmla="*/ 3 w 33"/>
                              <a:gd name="T27" fmla="*/ 4 h 33"/>
                              <a:gd name="T28" fmla="*/ 6 w 33"/>
                              <a:gd name="T29" fmla="*/ 4 h 33"/>
                              <a:gd name="T30" fmla="*/ 4 w 33"/>
                              <a:gd name="T31" fmla="*/ 6 h 33"/>
                              <a:gd name="T32" fmla="*/ 4 w 33"/>
                              <a:gd name="T33" fmla="*/ 3 h 33"/>
                              <a:gd name="T34" fmla="*/ 6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8047" name="Picture 77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7" y="15679"/>
                            <a:ext cx="96" cy="24"/>
                          </a:xfrm>
                          <a:prstGeom prst="rect">
                            <a:avLst/>
                          </a:prstGeom>
                          <a:noFill/>
                          <a:extLst>
                            <a:ext uri="{909E8E84-426E-40DD-AFC4-6F175D3DCCD1}">
                              <a14:hiddenFill xmlns:a14="http://schemas.microsoft.com/office/drawing/2010/main">
                                <a:solidFill>
                                  <a:srgbClr val="FFFFFF"/>
                                </a:solidFill>
                              </a14:hiddenFill>
                            </a:ext>
                          </a:extLst>
                        </pic:spPr>
                      </pic:pic>
                      <wps:wsp>
                        <wps:cNvPr id="8048" name="Freeform 7773"/>
                        <wps:cNvSpPr>
                          <a:spLocks noChangeAspect="1" noEditPoints="1"/>
                        </wps:cNvSpPr>
                        <wps:spPr bwMode="auto">
                          <a:xfrm>
                            <a:off x="589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49" name="Rectangle 7774"/>
                        <wps:cNvSpPr>
                          <a:spLocks noChangeAspect="1" noChangeArrowheads="1"/>
                        </wps:cNvSpPr>
                        <wps:spPr bwMode="auto">
                          <a:xfrm>
                            <a:off x="592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0" name="Freeform 7775"/>
                        <wps:cNvSpPr>
                          <a:spLocks noChangeAspect="1"/>
                        </wps:cNvSpPr>
                        <wps:spPr bwMode="auto">
                          <a:xfrm>
                            <a:off x="6295"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51" name="Freeform 7776"/>
                        <wps:cNvSpPr>
                          <a:spLocks noChangeAspect="1" noEditPoints="1"/>
                        </wps:cNvSpPr>
                        <wps:spPr bwMode="auto">
                          <a:xfrm>
                            <a:off x="629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52" name="Freeform 7777"/>
                        <wps:cNvSpPr>
                          <a:spLocks noChangeAspect="1"/>
                        </wps:cNvSpPr>
                        <wps:spPr bwMode="auto">
                          <a:xfrm>
                            <a:off x="629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8053" name="Freeform 7778"/>
                        <wps:cNvSpPr>
                          <a:spLocks noChangeAspect="1"/>
                        </wps:cNvSpPr>
                        <wps:spPr bwMode="auto">
                          <a:xfrm>
                            <a:off x="623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54" name="Freeform 7779"/>
                        <wps:cNvSpPr>
                          <a:spLocks noChangeAspect="1" noEditPoints="1"/>
                        </wps:cNvSpPr>
                        <wps:spPr bwMode="auto">
                          <a:xfrm>
                            <a:off x="622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55" name="Freeform 7780"/>
                        <wps:cNvSpPr>
                          <a:spLocks noChangeAspect="1"/>
                        </wps:cNvSpPr>
                        <wps:spPr bwMode="auto">
                          <a:xfrm>
                            <a:off x="622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8056" name="Rectangle 7781"/>
                        <wps:cNvSpPr>
                          <a:spLocks noChangeAspect="1" noChangeArrowheads="1"/>
                        </wps:cNvSpPr>
                        <wps:spPr bwMode="auto">
                          <a:xfrm>
                            <a:off x="631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7" name="Rectangle 7782"/>
                        <wps:cNvSpPr>
                          <a:spLocks noChangeAspect="1" noChangeArrowheads="1"/>
                        </wps:cNvSpPr>
                        <wps:spPr bwMode="auto">
                          <a:xfrm>
                            <a:off x="624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8" name="Freeform 7783"/>
                        <wps:cNvSpPr>
                          <a:spLocks noChangeAspect="1"/>
                        </wps:cNvSpPr>
                        <wps:spPr bwMode="auto">
                          <a:xfrm>
                            <a:off x="6319" y="15695"/>
                            <a:ext cx="15" cy="8"/>
                          </a:xfrm>
                          <a:custGeom>
                            <a:avLst/>
                            <a:gdLst>
                              <a:gd name="T0" fmla="*/ 0 w 32"/>
                              <a:gd name="T1" fmla="*/ 2 h 16"/>
                              <a:gd name="T2" fmla="*/ 4 w 32"/>
                              <a:gd name="T3" fmla="*/ 0 h 16"/>
                              <a:gd name="T4" fmla="*/ 4 w 32"/>
                              <a:gd name="T5" fmla="*/ 0 h 16"/>
                              <a:gd name="T6" fmla="*/ 7 w 32"/>
                              <a:gd name="T7" fmla="*/ 2 h 16"/>
                              <a:gd name="T8" fmla="*/ 7 w 32"/>
                              <a:gd name="T9" fmla="*/ 2 h 16"/>
                              <a:gd name="T10" fmla="*/ 7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59" name="Freeform 7784"/>
                        <wps:cNvSpPr>
                          <a:spLocks noChangeAspect="1" noEditPoints="1"/>
                        </wps:cNvSpPr>
                        <wps:spPr bwMode="auto">
                          <a:xfrm>
                            <a:off x="631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8060" name="Freeform 7785"/>
                        <wps:cNvSpPr>
                          <a:spLocks noChangeAspect="1"/>
                        </wps:cNvSpPr>
                        <wps:spPr bwMode="auto">
                          <a:xfrm>
                            <a:off x="624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8061" name="Freeform 7786"/>
                        <wps:cNvSpPr>
                          <a:spLocks noChangeAspect="1" noEditPoints="1"/>
                        </wps:cNvSpPr>
                        <wps:spPr bwMode="auto">
                          <a:xfrm>
                            <a:off x="624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8062" name="Picture 77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4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8063" name="Freeform 7788"/>
                        <wps:cNvSpPr>
                          <a:spLocks noChangeAspect="1" noEditPoints="1"/>
                        </wps:cNvSpPr>
                        <wps:spPr bwMode="auto">
                          <a:xfrm>
                            <a:off x="624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64" name="Rectangle 7789"/>
                        <wps:cNvSpPr>
                          <a:spLocks noChangeAspect="1" noChangeArrowheads="1"/>
                        </wps:cNvSpPr>
                        <wps:spPr bwMode="auto">
                          <a:xfrm>
                            <a:off x="627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A303A" id="Group 7601" o:spid="_x0000_s1026" style="position:absolute;margin-left:208.35pt;margin-top:5.45pt;width:2in;height:22.15pt;z-index:251682816" coordorigin="5301,15548" coordsize="1093,168"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">
                <o:lock v:ext="edit" aspectratio="t"/>
                <v:shape id="Picture 7602" o:spid="_x0000_s1027"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bKrFAAAA3QAAAA8AAABkcnMvZG93bnJldi54bWxEj0FrAjEUhO+C/yE8oTfNtgVXVqMUi1JP&#10;UpXS42Pz3CxuXpYk1dVfb4SCx2FmvmFmi8424kw+1I4VvI4yEMSl0zVXCg771XACIkRkjY1jUnCl&#10;AIt5vzfDQrsLf9N5FyuRIBwKVGBibAspQ2nIYhi5ljh5R+ctxiR9JbXHS4LbRr5l2VharDktGGxp&#10;aag87f6sAluZ9fXX3+QP3zbHz+Vq+77GrVIvg+5jCiJSF5/h//aXVpBP8hweb9IT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K2yqxQAAAN0AAAAPAAAAAAAAAAAAAAAA&#10;AJ8CAABkcnMvZG93bnJldi54bWxQSwUGAAAAAAQABAD3AAAAkQMAAAAA&#10;">
                  <v:imagedata r:id="rId67" o:title=""/>
                </v:shape>
                <v:shape id="Picture 7603" o:spid="_x0000_s1028"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wUmfBAAAA3QAAAA8AAABkcnMvZG93bnJldi54bWxET02LwjAQvS/4H8II3tbUPdhSjSKiIB4W&#10;tgpeh2Zsi8mkNtm2/vvNYcHj432vt6M1oqfON44VLOYJCOLS6YYrBdfL8TMD4QOyRuOYFLzIw3Yz&#10;+Vhjrt3AP9QXoRIxhH2OCuoQ2lxKX9Zk0c9dSxy5u+sshgi7SuoOhxhujfxKkqW02HBsqLGlfU3l&#10;o/i1Cp7f/S1Lz8XQH+h1L/zieEVjlJpNx90KRKAxvMX/7pNWkGZpnBvfxCc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wUmfBAAAA3QAAAA8AAAAAAAAAAAAAAAAAnwIA&#10;AGRycy9kb3ducmV2LnhtbFBLBQYAAAAABAAEAPcAAACNAwAAAAA=&#10;">
                  <v:imagedata r:id="rId68" o:title=""/>
                </v:shape>
                <v:shape id="Picture 7604" o:spid="_x0000_s1029"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4XUPFAAAA3QAAAA8AAABkcnMvZG93bnJldi54bWxEj09rAjEUxO+C3yE8oTfNtoWqW6MUi1JP&#10;4h+kx8fmuVm6eVmSVFc/vREEj8PM/IaZzFpbixP5UDlW8DrIQBAXTldcKtjvFv0RiBCRNdaOScGF&#10;Asym3c4Ec+3OvKHTNpYiQTjkqMDE2ORShsKQxTBwDXHyjs5bjEn6UmqP5wS3tXzLsg9pseK0YLCh&#10;uaHib/tvFdjSLC+//ioPfF0dv+eL9fsS10q99NqvTxCR2vgMP9o/WsFwNBzD/U16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F1DxQAAAN0AAAAPAAAAAAAAAAAAAAAA&#10;AJ8CAABkcnMvZG93bnJldi54bWxQSwUGAAAAAAQABAD3AAAAkQMAAAAA&#10;">
                  <v:imagedata r:id="rId67" o:title=""/>
                </v:shape>
                <v:rect id="Rectangle 7605" o:spid="_x0000_s1030" style="position:absolute;left:5325;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CjcMA&#10;AADdAAAADwAAAGRycy9kb3ducmV2LnhtbERPu2rDMBTdC/0HcQtZSiM3Q2OcKKGYFjoUnNeQ8da6&#10;sY2tKyOpfvx9NRQyHs57u59MJwZyvrGs4HWZgCAurW64UnA5f76kIHxA1thZJgUzedjvHh+2mGk7&#10;8pGGU6hEDGGfoYI6hD6T0pc1GfRL2xNH7madwRChq6R2OMZw08lVkrxJgw3Hhhp7ymsq29OvUfDD&#10;323XknHXD3fQ5ykvnueiUGrxNL1vQASawl387/7SCtZpGv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JCjcMAAADdAAAADwAAAAAAAAAAAAAAAACYAgAAZHJzL2Rv&#10;d25yZXYueG1sUEsFBgAAAAAEAAQA9QAAAIgDAAAAAA==&#10;" fillcolor="#1a1a1a" stroked="f">
                  <o:lock v:ext="edit" aspectratio="t"/>
                </v:rect>
                <v:shape id="Freeform 7606" o:spid="_x0000_s1031" style="position:absolute;left:5321;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5xsgA&#10;AADdAAAADwAAAGRycy9kb3ducmV2LnhtbESPT0vDQBTE74LfYXmCN7tpDzVNuy0qtP5BhaY59Pia&#10;fU2C2bchb23Tb+8KgsdhZn7DLFaDa9WJemk8GxiPElDEpbcNVwaK3fouBSUB2WLrmQxcSGC1vL5a&#10;YGb9mbd0ykOlIoQlQwN1CF2mtZQ1OZSR74ijd/S9wxBlX2nb4znCXasnSTLVDhuOCzV29FRT+ZV/&#10;OwMy+3yUWfH2+pHnl8378744WEmMub0ZHuagAg3hP/zXfrEG7tN0DL9v4hP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XnGyAAAAN0AAAAPAAAAAAAAAAAAAAAAAJgCAABk&#10;cnMvZG93bnJldi54bWxQSwUGAAAAAAQABAD1AAAAjQMAAAAA&#10;" path="m,l40,r,15l,15,,xm8,11l4,7r32,l32,11r,-8l36,7,4,7,8,3r,8xe" fillcolor="black" strokeweight="0">
                  <v:path arrowok="t" o:connecttype="custom" o:connectlocs="0,0;40,0;40,15;0,15;0,0;8,11;4,7;36,7;32,11;32,3;36,7;4,7;8,3;8,11" o:connectangles="0,0,0,0,0,0,0,0,0,0,0,0,0,0"/>
                  <o:lock v:ext="edit" aspectratio="t" verticies="t"/>
                </v:shape>
                <v:shape id="Freeform 7607" o:spid="_x0000_s1032" style="position:absolute;left:5309;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sNsUA&#10;AADdAAAADwAAAGRycy9kb3ducmV2LnhtbESPzWrCQBSF94W+w3AL7upEBQ3RUUyLVMSNtguXl8w1&#10;E83ciZmppm/fEQSXh/PzcWaLztbiSq2vHCsY9BMQxIXTFZcKfr5X7ykIH5A11o5JwR95WMxfX2aY&#10;aXfjHV33oRRxhH2GCkwITSalLwxZ9H3XEEfv6FqLIcq2lLrFWxy3tRwmyVharDgSDDb0Yag4739t&#10;5I4uZmOSbb465EfC7eWU669PpXpv3XIKIlAXnuFHe60VTNJ0CPc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Ow2xQAAAN0AAAAPAAAAAAAAAAAAAAAAAJgCAABkcnMv&#10;ZG93bnJldi54bWxQSwUGAAAAAAQABAD1AAAAigMAAAAA&#10;" path="m48,3c48,2,47,,46,v,,,,,l46,,3,c2,,,2,,3v,,,,,l,3,,14v,1,2,2,3,2c3,16,3,16,3,16r,l46,16v1,,2,-1,2,-2c48,14,48,14,48,14l48,3xe" fillcolor="#1a1a1a" strokeweight="0">
                  <v:path arrowok="t" o:connecttype="custom" o:connectlocs="6,1;6,0;6,0;6,0;1,0;1,0;0,1;0,1;0,1;0,2;0,2;1,2;1,2;1,2;6,2;6,2;6,2;6,2;6,1" o:connectangles="0,0,0,0,0,0,0,0,0,0,0,0,0,0,0,0,0,0,0"/>
                  <o:lock v:ext="edit" aspectratio="t"/>
                </v:shape>
                <v:shape id="Freeform 7608" o:spid="_x0000_s1033" style="position:absolute;left:5305;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hg8QA&#10;AADdAAAADwAAAGRycy9kb3ducmV2LnhtbESPT2sCMRTE7wW/Q3iCt5rtim7YGkVbWrzWP+DxsXnd&#10;LN28LJuo22/fCEKPw8z8hlmuB9eKK/Wh8azhZZqBIK68abjWcDx8PCsQISIbbD2Thl8KsF6NnpZY&#10;Gn/jL7ruYy0ShEOJGmyMXSllqCw5DFPfESfv2/cOY5J9LU2PtwR3rcyzbCEdNpwWLHb0Zqn62V+c&#10;htMcTUH52b3nyl4WZ7UtzOeg9WQ8bF5BRBrif/jR3hkNhVIzuL9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VYYPEAAAA3QAAAA8AAAAAAAAAAAAAAAAAmAIAAGRycy9k&#10;b3ducmV2LnhtbFBLBQYAAAAABAAEAPUAAACJAwAAAAA=&#10;" path="m48,11r2,5l48,13r6,3l11,16r6,-2l14,17r2,-6l16,22,13,16r3,2l11,16r43,l49,19r2,-2l48,22r,-11xm64,22v,3,,5,-2,6l60,30v-1,2,-3,2,-6,2l11,32v-1,,-3,,-4,-1l4,29c2,28,,25,,22l,11c,9,1,7,3,6l6,3c7,1,9,,11,l54,v3,,6,2,7,4l63,7v1,1,1,3,1,4l64,22xe" fillcolor="black" strokeweight="0">
                  <v:path arrowok="t" o:connecttype="custom" o:connectlocs="6,1;7,2;6,1;7,2;2,2;3,1;2,2;2,1;2,2;2,2;2,2;2,2;7,2;7,2;7,2;6,2;6,1;8,2;8,3;8,3;7,3;2,3;1,3;1,3;0,2;0,1;1,0;1,0;2,0;7,0;8,0;8,0;8,1;8,2" o:connectangles="0,0,0,0,0,0,0,0,0,0,0,0,0,0,0,0,0,0,0,0,0,0,0,0,0,0,0,0,0,0,0,0,0,0"/>
                  <o:lock v:ext="edit" aspectratio="t" verticies="t"/>
                </v:shape>
                <v:rect id="Rectangle 7609" o:spid="_x0000_s1034" style="position:absolute;left:6342;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EjscA&#10;AADdAAAADwAAAGRycy9kb3ducmV2LnhtbESPzWrDMBCE74W+g9hCLqWRW0Jj3MimhBRyCDg/PfS4&#10;tba2sbUykpI4bx8FAj0OM/MNsyhG04sTOd9aVvA6TUAQV1a3XCv4Pny9pCB8QNbYWyYFF/JQ5I8P&#10;C8y0PfOOTvtQiwhhn6GCJoQhk9JXDRn0UzsQR+/POoMhSldL7fAc4aaXb0nyLg22HBcaHGjZUNXt&#10;j0bBL2+6viPjflZuqw/jsny+lKVSk6fx8wNEoDH8h+/ttVYwT9MZ3N7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RI7HAAAA3QAAAA8AAAAAAAAAAAAAAAAAmAIAAGRy&#10;cy9kb3ducmV2LnhtbFBLBQYAAAAABAAEAPUAAACMAwAAAAA=&#10;" fillcolor="#1a1a1a" stroked="f">
                  <o:lock v:ext="edit" aspectratio="t"/>
                </v:rect>
                <v:shape id="Freeform 7610" o:spid="_x0000_s1035" style="position:absolute;left:6338;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xccA&#10;AADdAAAADwAAAGRycy9kb3ducmV2LnhtbESPQUvDQBSE74L/YXmCN7tRaE3TbosKtSq20DSHHp/Z&#10;ZxLMvg15a5v+e1cQPA4z8w0zXw6uVUfqpfFs4HaUgCIuvW24MlDsVzcpKAnIFlvPZOBMAsvF5cUc&#10;M+tPvKNjHioVISwZGqhD6DKtpazJoYx8Rxy9T987DFH2lbY9niLctfouSSbaYcNxocaOnmoqv/Jv&#10;Z0Cm20eZFm+vmzw/P7+vD8WHlcSY66vhYQYq0BD+w3/tF2vgPk3H8PsmP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if8XHAAAA3QAAAA8AAAAAAAAAAAAAAAAAmAIAAGRy&#10;cy9kb3ducmV2LnhtbFBLBQYAAAAABAAEAPUAAACMAwAAAAA=&#10;" path="m32,3r4,4l4,7,8,3r,8l4,7r32,l32,11r,-8xm40,15l,15,,,40,r,15xe" fillcolor="black" strokeweight="0">
                  <v:path arrowok="t" o:connecttype="custom" o:connectlocs="32,3;36,7;4,7;8,3;8,11;4,7;36,7;32,11;32,3;40,15;0,15;0,0;40,0;40,15" o:connectangles="0,0,0,0,0,0,0,0,0,0,0,0,0,0"/>
                  <o:lock v:ext="edit" aspectratio="t" verticies="t"/>
                </v:shape>
                <v:rect id="Rectangle 7611" o:spid="_x0000_s1036" style="position:absolute;left:5802;top:15679;width:4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YsUA&#10;AADdAAAADwAAAGRycy9kb3ducmV2LnhtbESPQWvCQBSE74L/YXlCL1I39mBD6ioiCh6E2NhDj6/Z&#10;1yQk+zbsrhr/vSsUehxm5htmuR5MJ67kfGNZwXyWgCAurW64UvB13r+mIHxA1thZJgV38rBejUdL&#10;zLS98Sddi1CJCGGfoYI6hD6T0pc1GfQz2xNH79c6gyFKV0nt8BbhppNvSbKQBhuOCzX2tK2pbIuL&#10;UfDDx7ZrybjvnTvp87DNp/c8V+plMmw+QAQawn/4r33QCt7TdAH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39ixQAAAN0AAAAPAAAAAAAAAAAAAAAAAJgCAABkcnMv&#10;ZG93bnJldi54bWxQSwUGAAAAAAQABAD1AAAAigMAAAAA&#10;" fillcolor="#1a1a1a" stroked="f">
                  <o:lock v:ext="edit" aspectratio="t"/>
                </v:rect>
                <v:shape id="Freeform 7612" o:spid="_x0000_s1037" style="position:absolute;left:5798;top:15676;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JUsQA&#10;AADdAAAADwAAAGRycy9kb3ducmV2LnhtbESP0YrCMBRE34X9h3AX9kU0VURLNYoIi/sggtUPuDTX&#10;ttrclCTW7t+bhQUfh5k5w6w2vWlER87XlhVMxgkI4sLqmksFl/P3KAXhA7LGxjIp+CUPm/XHYIWZ&#10;tk8+UZeHUkQI+wwVVCG0mZS+qMigH9uWOHpX6wyGKF0ptcNnhJtGTpNkLg3WHBcqbGlXUXHPH0aB&#10;m+66Y4NmUt5m9X64P/jhMRyU+vrst0sQgfrwDv+3f7SCRZou4O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CVLEAAAA3QAAAA8AAAAAAAAAAAAAAAAAmAIAAGRycy9k&#10;b3ducmV2LnhtbFBLBQYAAAAABAAEAPUAAACJAwAAAAA=&#10;" path="m,l56,r,15l,15,,xm8,11l4,7r48,l48,11r,-8l52,7,4,7,8,3r,8xe" fillcolor="black" strokeweight="0">
                  <v:path arrowok="t" o:connecttype="custom" o:connectlocs="0,0;56,0;56,15;0,15;0,0;8,11;4,7;52,7;48,11;48,3;52,7;4,7;8,3;8,11" o:connectangles="0,0,0,0,0,0,0,0,0,0,0,0,0,0"/>
                  <o:lock v:ext="edit" aspectratio="t" verticies="t"/>
                </v:shape>
                <v:rect id="Rectangle 7613" o:spid="_x0000_s1038" style="position:absolute;left:5826;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nPcMA&#10;AADdAAAADwAAAGRycy9kb3ducmV2LnhtbERPPW/CMBDdkfgP1iF1Iw4dIEoxCCoF0YEBaKWOR3wk&#10;gfgcxQYCvx4PSIxP73s670wtrtS6yrKCURSDIM6trrhQ8LvPhgkI55E11pZJwZ0czGf93hRTbW+8&#10;pevOFyKEsEtRQel9k0rp8pIMusg2xIE72tagD7AtpG7xFsJNLT/jeCwNVhwaSmzou6T8vLsYBT/7&#10;dZbZ0//dLw+PDUm3OnZ/K6U+Bt3iC4Snzr/FL/daK5gkSZgb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UnPcMAAADdAAAADwAAAAAAAAAAAAAAAACYAgAAZHJzL2Rv&#10;d25yZXYueG1sUEsFBgAAAAAEAAQA9QAAAIgDAAAAAA==&#10;" fillcolor="#59524f" stroked="f">
                  <o:lock v:ext="edit" aspectratio="t"/>
                </v:rect>
                <v:shape id="Freeform 7614" o:spid="_x0000_s1039" style="position:absolute;left:5822;top:15676;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smccA&#10;AADdAAAADwAAAGRycy9kb3ducmV2LnhtbESPQUsDMRSE74L/ITzBm81WxO5umxbRisWbVWh7e2xe&#10;d9NuXpYkbrf/vikIHoeZ+YaZLQbbip58MI4VjEcZCOLKacO1gp/v94ccRIjIGlvHpOBMARbz25sZ&#10;ltqd+Iv6daxFgnAoUUETY1dKGaqGLIaR64iTt3feYkzS11J7PCW4beVjlj1Li4bTQoMdvTZUHde/&#10;VkFPn8uNKUy9PWyL7mM3Ofq3p6VS93fDyxREpCH+h//aK61gkucFXN+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7JnHAAAA3QAAAA8AAAAAAAAAAAAAAAAAmAIAAGRy&#10;cy9kb3ducmV2LnhtbFBLBQYAAAAABAAEAPUAAACMAwAAAAA=&#10;" path="m,l24,r,23l,23,,xm8,19l4,15r16,l16,19,16,3r4,4l4,7,8,3r,16xe" fillcolor="#1c1c1c" strokecolor="#1c1c1c" strokeweight="0">
                  <v:path arrowok="t" o:connecttype="custom" o:connectlocs="0,0;24,0;24,23;0,23;0,0;8,19;4,15;20,15;16,19;16,3;20,7;4,7;8,3;8,19" o:connectangles="0,0,0,0,0,0,0,0,0,0,0,0,0,0"/>
                  <o:lock v:ext="edit" aspectratio="t" verticies="t"/>
                </v:shape>
                <v:shape id="Freeform 7615" o:spid="_x0000_s1040" style="position:absolute;left:541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jEMUA&#10;AADdAAAADwAAAGRycy9kb3ducmV2LnhtbERPy2rCQBTdF/oPwy10I3XSLmxMHSUIQUELPgrZXjK3&#10;mdDMnZgZNe3XOwuhy8N5zxaDbcWFet84VvA6TkAQV043XCv4OhYvKQgfkDW2jknBL3lYzB8fZphp&#10;d+U9XQ6hFjGEfYYKTAhdJqWvDFn0Y9cRR+7b9RZDhH0tdY/XGG5b+ZYkE2mx4dhgsKOloerncLYK&#10;Rr7cGtmepunfJi/z5WexK1eFUs9PQ/4BItAQ/sV391oreE+ncX98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6MQxQAAAN0AAAAPAAAAAAAAAAAAAAAAAJgCAABkcnMv&#10;ZG93bnJldi54bWxQSwUGAAAAAAQABAD1AAAAigMAAAAA&#10;" path="m,32c,15,22,,48,r,c75,,96,15,96,32v,,,,,l96,32c96,50,75,64,48,64v,,,,,l48,64c22,64,,50,,32v,,,,,xe" fillcolor="#cfcbc9" strokeweight="0">
                  <v:path arrowok="t" o:connecttype="custom" o:connectlocs="0,4;6,0;6,0;11,4;11,4;11,4;6,8;6,8;6,8;0,4;0,4" o:connectangles="0,0,0,0,0,0,0,0,0,0,0"/>
                  <o:lock v:ext="edit" aspectratio="t"/>
                </v:shape>
                <v:shape id="Freeform 7616" o:spid="_x0000_s1041" style="position:absolute;left:540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SHMcA&#10;AADdAAAADwAAAGRycy9kb3ducmV2LnhtbESPT2vCQBTE74V+h+UVvNVNirQaXaW0CKJF8M/B4zP7&#10;TBazb0N2jamfvlsQPA4z8xtmMutsJVpqvHGsIO0nIIhzpw0XCva7+esQhA/IGivHpOCXPMymz08T&#10;zLS78obabShEhLDPUEEZQp1J6fOSLPq+q4mjd3KNxRBlU0jd4DXCbSXfkuRdWjQcF0qs6auk/Ly9&#10;WAXL44BGhzbdf5vBer0y1c/NzXOlei/d5xhEoC48wvf2Qiv4GI5S+H8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Uhz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7617" o:spid="_x0000_s1042" style="position:absolute;left:540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ZF8gA&#10;AADdAAAADwAAAGRycy9kb3ducmV2LnhtbESPT2vCQBTE7wW/w/IEL6VuGsQ/0VWKWrDgQW3r+Zl9&#10;JtHs25Ddavz2bkHwOMzMb5jJrDGluFDtCssK3rsRCOLU6oIzBT/fn29DEM4jaywtk4IbOZhNWy8T&#10;TLS98pYuO5+JAGGXoILc+yqR0qU5GXRdWxEH72hrgz7IOpO6xmuAm1LGUdSXBgsOCzlWNM8pPe/+&#10;jILXZRmfer/7+Wi1ufUPZtFbf22sUp128zEG4anxz/CjvdIKBsNRDP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xkXyAAAAN0AAAAPAAAAAAAAAAAAAAAAAJgCAABk&#10;cnMvZG93bnJldi54bWxQSwUGAAAAAAQABAD1AAAAjQMAAAAA&#10;" path="m,32c,15,18,,40,v,,,,,l40,c63,,80,15,80,32v,,,,,l80,32c80,50,63,64,40,64v,,,,,l40,64c18,64,,50,,32v,,,,,xe" fillcolor="#a79f9b" strokeweight="0">
                  <v:path arrowok="t" o:connecttype="custom" o:connectlocs="0,4;5,0;5,0;5,0;9,4;9,4;9,4;5,7;5,7;5,7;0,4;0,4" o:connectangles="0,0,0,0,0,0,0,0,0,0,0,0"/>
                  <o:lock v:ext="edit" aspectratio="t"/>
                </v:shape>
                <v:shape id="Freeform 7618" o:spid="_x0000_s1043" style="position:absolute;left:534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9Z8gA&#10;AADdAAAADwAAAGRycy9kb3ducmV2LnhtbESPQUvDQBSE70L/w/KEXsRuqqBp7LaEQmihFrQt5PrI&#10;PrPB7NuY3baxv94VBI/DzHzDzJeDbcWZet84VjCdJCCIK6cbrhUcD8V9CsIHZI2tY1LwTR6Wi9HN&#10;HDPtLvxO532oRYSwz1CBCaHLpPSVIYt+4jri6H243mKIsq+l7vES4baVD0nyJC02HBcMdrQyVH3u&#10;T1bBnS9fjWy/Zul1m5f5ale8letCqfHtkL+ACDSE//Bfe6MVPKezR/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T1n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7619" o:spid="_x0000_s1044" style="position:absolute;left:533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xhMcA&#10;AADdAAAADwAAAGRycy9kb3ducmV2LnhtbESPQWvCQBSE70L/w/IKvenGEqxGVyktQmmL0OjB4zP7&#10;TBazb0N2G2N/vSsIPQ4z8w2zWPW2Fh213jhWMB4lIIgLpw2XCnbb9XAKwgdkjbVjUnAhD6vlw2CB&#10;mXZn/qEuD6WIEPYZKqhCaDIpfVGRRT9yDXH0jq61GKJsS6lbPEe4reVzkkykRcNxocKG3ioqTvmv&#10;VfB5SGm278a7d5NuNl+m/v5z60Kpp8f+dQ4iUB/+w/f2h1bwMp2l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8YT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7620" o:spid="_x0000_s1045" style="position:absolute;left:5345;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CpscA&#10;AADdAAAADwAAAGRycy9kb3ducmV2LnhtbESPQWvCQBSE7wX/w/KE3upGoZpGV6lSbQ9eTIvQ2zP7&#10;TILZtyG7Jml/fbcgeBxm5htmsepNJVpqXGlZwXgUgSDOrC45V/D1uX2KQTiPrLGyTAp+yMFqOXhY&#10;YKJtxwdqU5+LAGGXoILC+zqR0mUFGXQjWxMH72wbgz7IJpe6wS7ATSUnUTSVBksOCwXWtCkou6RX&#10;o6B8m7i2+t1t1t14vX+P6+PpG49KPQ771zkIT72/h2/tD61gFr88w/+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WQqb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shape id="Freeform 7621" o:spid="_x0000_s1046" style="position:absolute;left:5428;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CD8cA&#10;AADdAAAADwAAAGRycy9kb3ducmV2LnhtbESPT2sCMRTE70K/Q3gFb5qtgtrVKCIoYvGgFVpvj81z&#10;/3Tzsmyiu/bTNwXB4zAzv2Fmi9aU4ka1yy0reOtHIIgTq3NOFZw+170JCOeRNZaWScGdHCzmL50Z&#10;xto2fKDb0aciQNjFqCDzvoqldElGBl3fVsTBu9jaoA+yTqWusQlwU8pBFI2kwZzDQoYVrTJKfo5X&#10;oyC/7otx9TG0zW9R7ovT13nzvTsr1X1tl1MQnlr/DD/aW61gPHkfwf+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Qg/HAAAA3QAAAA8AAAAAAAAAAAAAAAAAmAIAAGRy&#10;cy9kb3ducmV2LnhtbFBLBQYAAAAABAAEAPUAAACMAwAAAAA=&#10;" path="m,8c,4,8,,16,r,c25,,32,4,32,8v,,,,,l32,8v,5,-7,8,-16,8c16,16,16,16,16,16r,c8,16,,13,,8v,,,,,xe" fillcolor="#cfcbc9" strokeweight="0">
                  <v:path arrowok="t" o:connecttype="custom" o:connectlocs="0,1;2,0;2,0;4,1;4,1;4,1;2,2;2,2;2,2;0,1;0,1" o:connectangles="0,0,0,0,0,0,0,0,0,0,0"/>
                  <o:lock v:ext="edit" aspectratio="t"/>
                </v:shape>
                <v:shape id="Freeform 7622" o:spid="_x0000_s1047" style="position:absolute;left:5424;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Dr8cA&#10;AADdAAAADwAAAGRycy9kb3ducmV2LnhtbESPW2vCQBSE34X+h+UIfdONgXpJXUUFwQep1Avi2yF7&#10;msRmz4bsauK/dwsFH4eZ+YaZzltTijvVrrCsYNCPQBCnVhecKTge1r0xCOeRNZaWScGDHMxnb50p&#10;Jto2/E33vc9EgLBLUEHufZVI6dKcDLq+rYiD92Nrgz7IOpO6xibATSnjKBpKgwWHhRwrWuWU/u5v&#10;RkEzOZw/jtddbG6n5ddlEKdbXzil3rvt4hOEp9a/wv/tjVYwGk9G8Pc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dw6/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7623" o:spid="_x0000_s1048" style="position:absolute;left:535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z5sUA&#10;AADdAAAADwAAAGRycy9kb3ducmV2LnhtbERPy2rCQBTdF/yH4Qrd1UlbqDZmFCm0iOLCB9TsLpnb&#10;PMzcCZnRpH69sxBcHs47mfemFhdqXWlZwesoAkGcWV1yruCw/36ZgHAeWWNtmRT8k4P5bPCUYKxt&#10;x1u67HwuQgi7GBUU3jexlC4ryKAb2YY4cH+2NegDbHOpW+xCuKnlWxR9SIMlh4YCG/oqKDvtzkZB&#10;ed5U42b9brtrVW+qw2/6c1ylSj0P+8UUhKfeP8R391IrGE8+w9zwJj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nPmxQAAAN0AAAAPAAAAAAAAAAAAAAAAAJgCAABkcnMv&#10;ZG93bnJldi54bWxQSwUGAAAAAAQABAD1AAAAigMAAAAA&#10;" path="m,8c,4,8,,16,r,c25,,32,4,32,8v,,,,,l32,8v,5,-7,8,-16,8c16,16,16,16,16,16r,c8,16,,13,,8v,,,,,xe" fillcolor="#cfcbc9" strokeweight="0">
                  <v:path arrowok="t" o:connecttype="custom" o:connectlocs="0,1;2,0;2,0;4,1;4,1;4,1;2,2;2,2;2,2;0,1;0,1" o:connectangles="0,0,0,0,0,0,0,0,0,0,0"/>
                  <o:lock v:ext="edit" aspectratio="t"/>
                </v:shape>
                <v:shape id="Freeform 7624" o:spid="_x0000_s1049" style="position:absolute;left:535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yRscA&#10;AADdAAAADwAAAGRycy9kb3ducmV2LnhtbESPT2vCQBTE70K/w/IK3nRjQGuiq1RB8CCW+gfx9si+&#10;Jmmzb0N2NfHbdwtCj8PM/IaZLztTiTs1rrSsYDSMQBBnVpecKzgdN4MpCOeRNVaWScGDHCwXL705&#10;ptq2/En3g89FgLBLUUHhfZ1K6bKCDLqhrYmD92Ubgz7IJpe6wTbATSXjKJpIgyWHhQJrWheU/Rxu&#10;RkGbHC/j0/dHbG7n1f46irOdL51S/dfufQbCU+f/w8/2Vit4myY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O8kb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7625" o:spid="_x0000_s1050" type="#_x0000_t75" style="position:absolute;left:535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zOAjEAAAA3QAAAA8AAABkcnMvZG93bnJldi54bWxET8tqwkAU3Rf8h+EK3dWJhbYanQQtNFhw&#10;0UYFl5fMNQlm7oTM5NG/7ywKXR7Oe5tOphEDda62rGC5iEAQF1bXXCo4nz6eViCcR9bYWCYFP+Qg&#10;TWYPW4y1HfmbhtyXIoSwi1FB5X0bS+mKigy6hW2JA3eznUEfYFdK3eEYwk0jn6PoVRqsOTRU2NJ7&#10;RcU9742Cfp/rLLt9Xen0uXrJzv3xIC9HpR7n024DwtPk/8V/7oNW8LaOwv7wJjwBm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zOAjEAAAA3QAAAA8AAAAAAAAAAAAAAAAA&#10;nwIAAGRycy9kb3ducmV2LnhtbFBLBQYAAAAABAAEAPcAAACQAwAAAAA=&#10;">
                  <v:imagedata r:id="rId69" o:title=""/>
                </v:shape>
                <v:shape id="Freeform 7626" o:spid="_x0000_s1051" style="position:absolute;left:535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i8UA&#10;AADdAAAADwAAAGRycy9kb3ducmV2LnhtbESPQWsCMRSE7wX/Q3hCbzVrBW1Xo0ip4EWp2uL1sXlu&#10;FpOX7SZ1139vhILHYeabYWaLzllxoSZUnhUMBxkI4sLriksF34fVyxuIEJE1Ws+k4EoBFvPe0wxz&#10;7Vve0WUfS5FKOOSowMRY51KGwpDDMPA1cfJOvnEYk2xKqRtsU7mz8jXLxtJhxWnBYE0fhorz/s8p&#10;mNiNM7tjNZEjuz0svz7Ln99tq9Rzv1tOQUTq4iP8T6914t6zI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4qL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7627" o:spid="_x0000_s1052" style="position:absolute;left:5393;top:15676;width: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FdMYA&#10;AADdAAAADwAAAGRycy9kb3ducmV2LnhtbESPwWrDMBBE74X8g9hCb41cH5rYiRyCS2kvDdQJ5LpY&#10;G8vYWjmWmrh/XwUCPQ6z82ZnvZlsLy40+taxgpd5AoK4drrlRsFh//68BOEDssbeMSn4JQ+bYvaw&#10;xly7K3/TpQqNiBD2OSowIQy5lL42ZNHP3UAcvZMbLYYox0bqEa8RbnuZJsmrtNhybDA4UGmo7qof&#10;G9/46DAz5VebHbLjsEvL/Tks35R6epy2KxCBpvB/fE9/agWLLEnhtiYi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cFdMYAAADdAAAADwAAAAAAAAAAAAAAAACYAgAAZHJz&#10;L2Rvd25yZXYueG1sUEsFBgAAAAAEAAQA9QAAAIsDAAAAAA==&#10;" fillcolor="#a79f9b" stroked="f">
                  <o:lock v:ext="edit" aspectratio="t"/>
                </v:rect>
                <v:shape id="Picture 7628" o:spid="_x0000_s1053" type="#_x0000_t75" style="position:absolute;left:5460;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L5vDAAAA3QAAAA8AAABkcnMvZG93bnJldi54bWxEj0GLwjAUhO/C/ofwBG+auoK21SgiCnsT&#10;q3t/NG/b0ualJFHrv98IC3scZuYbZrMbTCce5HxjWcF8loAgLq1uuFJwu56mKQgfkDV2lknBizzs&#10;th+jDebaPvlCjyJUIkLY56igDqHPpfRlTQb9zPbE0fuxzmCI0lVSO3xGuOnkZ5IspcGG40KNPR1q&#10;KtvibhT4s8na9lIu94V7pd+HbDW/H51Sk/GwX4MINIT/8F/7SytYZckC3m/iE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Qvm8MAAADdAAAADwAAAAAAAAAAAAAAAACf&#10;AgAAZHJzL2Rvd25yZXYueG1sUEsFBgAAAAAEAAQA9wAAAI8DAAAAAA==&#10;">
                  <v:imagedata r:id="rId70" o:title=""/>
                </v:shape>
                <v:shape id="Picture 7629" o:spid="_x0000_s1054" type="#_x0000_t75" style="position:absolute;left:5508;top:15672;width: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6GxHFAAAA3QAAAA8AAABkcnMvZG93bnJldi54bWxEj0FrwkAUhO8F/8PyBC+lbrRiNbpKKxQ9&#10;CWqp12f2mQSzb0P2VdN/7wqFHoeZ+YaZL1tXqSs1ofRsYNBPQBFn3pacG/g6fL5MQAVBtlh5JgO/&#10;FGC56DzNMbX+xju67iVXEcIhRQOFSJ1qHbKCHIa+r4mjd/aNQ4myybVt8BbhrtLDJBlrhyXHhQJr&#10;WhWUXfY/zsC2Gr/q1fZZjgMnp01p3cf69G1Mr9u+z0AJtfIf/mtvrIG3aTKCx5v4BP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ehsRxQAAAN0AAAAPAAAAAAAAAAAAAAAA&#10;AJ8CAABkcnMvZG93bnJldi54bWxQSwUGAAAAAAQABAD3AAAAkQMAAAAA&#10;">
                  <v:imagedata r:id="rId71" o:title=""/>
                </v:shape>
                <v:shape id="Picture 7630" o:spid="_x0000_s1055" type="#_x0000_t75" style="position:absolute;left:5579;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EnTDAAAA3QAAAA8AAABkcnMvZG93bnJldi54bWxEj0GLwjAUhO/C/ofwBG+auqC21SgiCnsT&#10;q3t/NG/b0ualJFHrv98IC3scZuYbZrMbTCce5HxjWcF8loAgLq1uuFJwu56mKQgfkDV2lknBizzs&#10;th+jDebaPvlCjyJUIkLY56igDqHPpfRlTQb9zPbE0fuxzmCI0lVSO3xGuOnkZ5IspcGG40KNPR1q&#10;KtvibhT4s8na9lIu94V7pd+HbDW/H51Sk/GwX4MINIT/8F/7SytYZckC3m/iE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ESdMMAAADdAAAADwAAAAAAAAAAAAAAAACf&#10;AgAAZHJzL2Rvd25yZXYueG1sUEsFBgAAAAAEAAQA9wAAAI8DAAAAAA==&#10;">
                  <v:imagedata r:id="rId70" o:title=""/>
                </v:shape>
                <v:shape id="Picture 7631" o:spid="_x0000_s1056" type="#_x0000_t75" style="position:absolute;left:5325;top:15552;width:50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q3vDAAAA3QAAAA8AAABkcnMvZG93bnJldi54bWxEj0FrwkAUhO+F/oflCd7qrhWsTV1FBLX0&#10;1iTeH9lnEsy+Ddk1if++Kwg9DjPzDbPejrYRPXW+dqxhPlMgiAtnai415NnhbQXCB2SDjWPScCcP&#10;283ryxoT4wb+pT4NpYgQ9glqqEJoEyl9UZFFP3MtcfQurrMYouxKaTocItw28l2ppbRYc1yosKV9&#10;RcU1vVkNZc3htJsPmP30i316zo/ZVR21nk7G3ReIQGP4Dz/b30bDx6dawuNNf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yre8MAAADdAAAADwAAAAAAAAAAAAAAAACf&#10;AgAAZHJzL2Rvd25yZXYueG1sUEsFBgAAAAAEAAQA9wAAAI8DAAAAAA==&#10;">
                  <v:imagedata r:id="rId72" o:title=""/>
                </v:shape>
                <v:shape id="Picture 7632" o:spid="_x0000_s1057" type="#_x0000_t75" style="position:absolute;left:5301;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bKvEAAAA3QAAAA8AAABkcnMvZG93bnJldi54bWxEj82LwjAUxO8L/g/hCXtbU/fgRzWKiCse&#10;vPhx8Phonm2xeSlNjO3+9UYQPA4z8xtmvmxNJQI1rrSsYDhIQBBnVpecKzif/n4mIJxH1lhZJgUd&#10;OVguel9zTLV98IHC0eciQtilqKDwvk6ldFlBBt3A1sTRu9rGoI+yyaVu8BHhppK/STKSBkuOCwXW&#10;tC4oux3vRkEw//vNYcj3bnVxlrfddRLKoNR3v13NQHhq/Sf8bu+0gvE0GcPrTXw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RbKvEAAAA3QAAAA8AAAAAAAAAAAAAAAAA&#10;nwIAAGRycy9kb3ducmV2LnhtbFBLBQYAAAAABAAEAPcAAACQAwAAAAA=&#10;">
                  <v:imagedata r:id="rId73" o:title=""/>
                </v:shape>
                <v:shape id="Freeform 7633" o:spid="_x0000_s1058" style="position:absolute;left:5305;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TG8MA&#10;AADdAAAADwAAAGRycy9kb3ducmV2LnhtbERPz2vCMBS+C/sfwhvsNlN12NkZZShjHnZQV+j10bw1&#10;xealSzKt//1yEDx+fL+X68F24kw+tI4VTMYZCOLa6ZYbBeX3x/MriBCRNXaOScGVAqxXD6MlFtpd&#10;+EDnY2xECuFQoAITY19IGWpDFsPY9cSJ+3HeYkzQN1J7vKRw28lpls2lxZZTg8GeNobq0/HPKvj6&#10;lNO8KufV1fqXzX5hWP9uZ0o9PQ7vbyAiDfEuvrl3WkG+yNLc9C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RTG8MAAADdAAAADwAAAAAAAAAAAAAAAACYAgAAZHJzL2Rv&#10;d25yZXYueG1sUEsFBgAAAAAEAAQA9QAAAIgDAAAAAA==&#10;" path="m24,v7,5,6,6,8,11c31,36,29,100,26,127,24,134,3,144,,133,2,117,5,84,9,61,12,39,15,29,24,e" fillcolor="#242832" strokeweight="0">
                  <v:path arrowok="t" o:connecttype="custom" o:connectlocs="3,0;4,2;4,16;0,17;2,8;3,0" o:connectangles="0,0,0,0,0,0"/>
                  <o:lock v:ext="edit" aspectratio="t"/>
                </v:shape>
                <v:shape id="Freeform 7634" o:spid="_x0000_s1059" style="position:absolute;left:5774;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tPsgA&#10;AADdAAAADwAAAGRycy9kb3ducmV2LnhtbESPT2sCMRTE70K/Q3hCL6LZtrTq1ijSUvTgof7BXh+b&#10;5+7SzUu6ibrupzdCweMwM79hJrPGVOJEtS8tK3gaJCCIM6tLzhXstl/9EQgfkDVWlknBhTzMpg+d&#10;CabannlNp03IRYSwT1FBEYJLpfRZQQb9wDri6B1sbTBEWedS13iOcFPJ5yR5kwZLjgsFOvooKPvd&#10;HI0C99fD1eWl3b9u13b53bpF+zn/Ueqx28zfQQRqwj38315qBcNxMobbm/g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py0+yAAAAN0AAAAPAAAAAAAAAAAAAAAAAJgCAABk&#10;cnMvZG93bnJldi54bWxQSwUGAAAAAAQABAD1AAAAjQMAAAAA&#10;" path="m,12c,6,6,,12,v,,,,,l12,,36,v7,,12,6,12,12c48,12,48,12,48,12r,l48,84v,7,-5,12,-12,12c36,96,36,96,36,96r,l12,96c6,96,,91,,84v,,,,,l,12xe" fillcolor="#838497" strokeweight="0">
                  <v:path arrowok="t" o:connecttype="custom" o:connectlocs="0,2;2,0;2,0;2,0;5,0;5,0;6,2;6,2;6,2;6,11;6,11;5,12;5,12;5,12;2,12;2,12;0,11;0,11;0,2" o:connectangles="0,0,0,0,0,0,0,0,0,0,0,0,0,0,0,0,0,0,0"/>
                  <o:lock v:ext="edit" aspectratio="t"/>
                </v:shape>
                <v:shape id="Freeform 7635" o:spid="_x0000_s1060" style="position:absolute;left:5802;top:15584;width:32;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imsYA&#10;AADdAAAADwAAAGRycy9kb3ducmV2LnhtbESPwWrCQBCG74LvsEyhN921UtNGV5GCUHqoaFvqcchO&#10;k2B2NmRXjW/vHAoeh3/+b+ZbrHrfqDN1sQ5sYTI2oIiL4GouLXx/bUYvoGJCdtgEJgtXirBaDgcL&#10;zF248I7O+1QqgXDM0UKVUptrHYuKPMZxaIkl+wudxyRjV2rX4UXgvtFPxsy0x5rlQoUtvVVUHPcn&#10;L5TnDWbmo3XZyWynDR9/fz4PU2sfH/r1HFSiPt2X/9vvzkL2OpH/xUZM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kimsYAAADdAAAADwAAAAAAAAAAAAAAAACYAgAAZHJz&#10;L2Rvd25yZXYueG1sUEsFBgAAAAAEAAQA9QAAAIsDAAAAAA==&#10;" path="m,16c,8,8,,16,v,,,,,l16,,48,v9,,16,8,16,16c64,16,64,16,64,16r,l64,80v,9,-7,16,-16,16c48,96,48,96,48,96r,l16,96c8,96,,89,,80v,,,,,l,16xe" fillcolor="#d5e9e9" strokeweight="0">
                  <v:path arrowok="t" o:connecttype="custom" o:connectlocs="0,2;2,0;2,0;2,0;6,0;6,0;8,2;8,2;8,2;8,10;8,10;6,12;6,12;6,12;2,12;2,12;0,10;0,10;0,2" o:connectangles="0,0,0,0,0,0,0,0,0,0,0,0,0,0,0,0,0,0,0"/>
                  <o:lock v:ext="edit" aspectratio="t"/>
                </v:shape>
                <v:shape id="Freeform 7636" o:spid="_x0000_s1061" style="position:absolute;left:5798;top:15580;width:40;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5qcYA&#10;AADdAAAADwAAAGRycy9kb3ducmV2LnhtbESPQWvCQBSE7wX/w/IEL0U3kbba6CoiBAQRafTg8TX7&#10;TILZtyG7auqvdwuFHoeZ+YaZLztTixu1rrKsIB5FIIhzqysuFBwP6XAKwnlkjbVlUvBDDpaL3ssc&#10;E23v/EW3zBciQNglqKD0vkmkdHlJBt3INsTBO9vWoA+yLaRu8R7gppbjKPqQBisOCyU2tC4pv2RX&#10;o+C92WbG7aL08brf7uhMJ5d+vyk16HerGQhPnf8P/7U3WsHkM47h9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Y5qcYAAADdAAAADwAAAAAAAAAAAAAAAACYAgAAZHJz&#10;L2Rvd25yZXYueG1sUEsFBgAAAAAEAAQA9QAAAIsDAAAAAA==&#10;" path="m,24c,23,1,22,1,21l6,10c7,8,8,7,10,6l21,1c22,1,23,,24,l56,v2,,3,1,4,1l71,6v2,1,3,2,4,4l80,21v,1,,2,,3l80,88v,2,,3,,4l75,103v-1,2,-2,3,-4,4l60,112v-1,,-2,,-4,l24,112v-1,,-2,,-3,l10,107c8,106,7,105,6,103l1,92c1,91,,90,,88l,24xm16,88r,-3l21,96,17,92r11,5l24,96r32,l53,97,64,92r-4,4l65,85r-1,3l64,24r1,4l60,17r4,4l53,16r3,l24,16r4,l17,21r4,-4l16,28r,-4l16,88xe" fillcolor="#454545" strokecolor="#454545" strokeweight="0">
                  <v:path arrowok="t" o:connecttype="custom" o:connectlocs="0,3;1,3;1,2;2,1;3,1;3,0;7,0;8,1;9,1;10,2;10,3;10,3;10,11;10,12;10,13;9,14;8,14;7,14;3,14;3,14;2,14;1,13;1,12;0,11;0,3;2,11;2,11;3,12;3,12;4,13;3,12;7,12;7,13;8,12;8,12;9,11;8,11;8,3;9,4;8,3;8,3;7,2;7,2;3,2;4,2;3,3;3,3;2,4;2,3;2,11" o:connectangles="0,0,0,0,0,0,0,0,0,0,0,0,0,0,0,0,0,0,0,0,0,0,0,0,0,0,0,0,0,0,0,0,0,0,0,0,0,0,0,0,0,0,0,0,0,0,0,0,0,0"/>
                  <o:lock v:ext="edit" aspectratio="t" verticies="t"/>
                </v:shape>
                <v:shape id="Freeform 7637" o:spid="_x0000_s1062" style="position:absolute;left:5611;top:15584;width:104;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8P8YA&#10;AADdAAAADwAAAGRycy9kb3ducmV2LnhtbESP3WrCQBSE7wu+w3IE7+omYv2JrmJbCgVR8ecBDtlj&#10;Npg9G7LbJH37bqHQy2FmvmHW295WoqXGl44VpOMEBHHudMmFgtv143kBwgdkjZVjUvBNHrabwdMa&#10;M+06PlN7CYWIEPYZKjAh1JmUPjdk0Y9dTRy9u2sshiibQuoGuwi3lZwkyUxaLDkuGKzpzVD+uHxZ&#10;Bcfl6TDtZvuTeX99ad0eU1t2lVKjYb9bgQjUh//wX/tTK5gv0w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A8P8YAAADdAAAADwAAAAAAAAAAAAAAAACYAgAAZHJz&#10;L2Rvd25yZXYueG1sUEsFBgAAAAAEAAQA9QAAAIsDAAAAAA==&#10;" path="m,7c,4,4,,7,v,,,,,l7,,201,v4,,7,4,7,7c208,7,208,7,208,7r,l208,89v,4,-3,7,-7,7c201,96,201,96,201,96r,l7,96c4,96,,93,,89v,,,,,l,7xe" fillcolor="#d5e9e9" strokeweight="0">
                  <v:path arrowok="t" o:connecttype="custom" o:connectlocs="0,1;1,0;1,0;1,0;26,0;26,0;26,1;26,1;26,1;26,12;26,12;26,12;26,12;26,12;1,12;1,12;0,12;0,12;0,1" o:connectangles="0,0,0,0,0,0,0,0,0,0,0,0,0,0,0,0,0,0,0"/>
                  <o:lock v:ext="edit" aspectratio="t"/>
                </v:shape>
                <v:shape id="Freeform 7638" o:spid="_x0000_s1063" style="position:absolute;left:5607;top:15580;width:112;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iLscA&#10;AADdAAAADwAAAGRycy9kb3ducmV2LnhtbESPQWsCMRSE74X+h/AKvRTN2pZat0YRoSDeql3F22Pz&#10;ulm6eVmTVNN/3xQEj8PMfMNM58l24kQ+tI4VjIYFCOLa6ZYbBZ/b98EriBCRNXaOScEvBZjPbm+m&#10;WGp35g86bWIjMoRDiQpMjH0pZagNWQxD1xNn78t5izFL30jt8ZzhtpOPRfEiLbacFwz2tDRUf29+&#10;rILjrtqnanE4eLNdpfWDPy6fJ2ul7u/S4g1EpBSv4Ut7pRWMJ6Mn+H+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44i7HAAAA3QAAAA8AAAAAAAAAAAAAAAAAmAIAAGRy&#10;cy9kb3ducmV2LnhtbFBLBQYAAAAABAAEAPUAAACMAwAAAAA=&#10;" path="m,15c,13,1,11,3,10l10,3c11,1,13,,15,l209,v3,,5,1,6,3l222,10v2,1,2,3,2,5l224,97v,3,,5,-2,6l215,110v-1,2,-3,2,-6,2l15,112v-2,,-4,,-5,-2l3,103c1,102,,100,,97l,15xm16,97l14,92r7,7l15,96r194,l204,99r7,-7l208,97r,-82l211,21r-7,-7l209,16,15,16r6,-2l14,21r2,-6l16,97xe" fillcolor="#454545" strokecolor="#454545" strokeweight="0">
                  <v:path arrowok="t" o:connecttype="custom" o:connectlocs="0,2;1,2;2,1;2,0;27,0;27,1;28,2;28,2;28,13;28,13;27,14;27,14;2,14;2,14;1,13;0,13;0,2;2,13;2,12;3,13;2,12;27,12;26,13;27,12;26,13;26,2;27,3;26,2;27,2;2,2;3,2;2,3;2,2;2,13" o:connectangles="0,0,0,0,0,0,0,0,0,0,0,0,0,0,0,0,0,0,0,0,0,0,0,0,0,0,0,0,0,0,0,0,0,0"/>
                  <o:lock v:ext="edit" aspectratio="t" verticies="t"/>
                </v:shape>
                <v:shape id="Freeform 7639" o:spid="_x0000_s1064" style="position:absolute;left:5711;top:15580;width:23;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8UfckA&#10;AADdAAAADwAAAGRycy9kb3ducmV2LnhtbESPT2sCMRTE7wW/Q3hCL0Wz1lbtahSplHroof7BXh+b&#10;5+7i5iVuUl330zeFQo/DzPyGmS0aU4kL1b60rGDQT0AQZ1aXnCvY7956ExA+IGusLJOCG3lYzDt3&#10;M0y1vfKGLtuQiwhhn6KCIgSXSumzggz6vnXE0Tva2mCIss6lrvEa4aaSj0kykgZLjgsFOnotKDtt&#10;v40Cd37Aj9uwPTzvNnb92br3drX8Uuq+2yynIAI14T/8115rBeOXwRP8vo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X8UfckAAADdAAAADwAAAAAAAAAAAAAAAACYAgAA&#10;ZHJzL2Rvd25yZXYueG1sUEsFBgAAAAAEAAQA9QAAAI4DAAAAAA==&#10;" path="m,12c,6,6,,12,v,,,,,l12,,36,v7,,12,6,12,12c48,12,48,12,48,12r,l48,84v,7,-5,12,-12,12c36,96,36,96,36,96r,l12,96c6,96,,91,,84v,,,,,l,12xe" fillcolor="#838497" strokeweight="0">
                  <v:path arrowok="t" o:connecttype="custom" o:connectlocs="0,2;1,0;1,0;1,0;4,0;4,0;5,2;5,2;5,2;5,11;5,11;4,12;4,12;4,12;1,12;1,12;0,11;0,11;0,2" o:connectangles="0,0,0,0,0,0,0,0,0,0,0,0,0,0,0,0,0,0,0"/>
                  <o:lock v:ext="edit" aspectratio="t"/>
                </v:shape>
                <v:shape id="Freeform 7640" o:spid="_x0000_s1065" style="position:absolute;left:5591;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1zcgA&#10;AADdAAAADwAAAGRycy9kb3ducmV2LnhtbESPT0vDQBTE74LfYXmCN7uJ/aNNuy2tUioogtFDj4/s&#10;azaYfZtm1yT107uC4HGYmd8wy/Vga9FR6yvHCtJRAoK4cLriUsHH++7mHoQPyBprx6TgTB7Wq8uL&#10;JWba9fxGXR5KESHsM1RgQmgyKX1hyKIfuYY4ekfXWgxRtqXULfYRbmt5myQzabHiuGCwoQdDxWf+&#10;ZRVw18vc7/enx9n4xYTvdPK8fT0odX01bBYgAg3hP/zXftIK7ubpF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nXNyAAAAN0AAAAPAAAAAAAAAAAAAAAAAJgCAABk&#10;cnMvZG93bnJldi54bWxQSwUGAAAAAAQABAD1AAAAjQ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7641" o:spid="_x0000_s1066" style="position:absolute;left:5528;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ruscA&#10;AADdAAAADwAAAGRycy9kb3ducmV2LnhtbESPQUvDQBSE74L/YXmCN7uJldjGboutSIVKoWkPHh/Z&#10;ZzaYfZtm1yT6611B8DjMzDfMYjXaRvTU+dqxgnSSgCAuna65UnA6Pt/MQPiArLFxTAq+yMNqeXmx&#10;wFy7gQ/UF6ESEcI+RwUmhDaX0peGLPqJa4mj9+46iyHKrpK6wyHCbSNvkySTFmuOCwZb2hgqP4pP&#10;q4D7QRZ+uz0/ZdNXE77Tu916/6bU9dX4+AAi0Bj+w3/tF63gfp5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67rHAAAA3QAAAA8AAAAAAAAAAAAAAAAAmAIAAGRy&#10;cy9kb3ducmV2LnhtbFBLBQYAAAAABAAEAPUAAACMAw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7642" o:spid="_x0000_s1067" style="position:absolute;left:540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OIcgA&#10;AADdAAAADwAAAGRycy9kb3ducmV2LnhtbESPQUvDQBSE70L/w/IKvbWbWGk1dltqRVpQBKMHj4/s&#10;MxuafZtm1yT217sFweMwM98wq81ga9FR6yvHCtJZAoK4cLriUsHH+9P0FoQPyBprx6Tghzxs1qOr&#10;FWba9fxGXR5KESHsM1RgQmgyKX1hyKKfuYY4el+utRiibEupW+wj3NbyOkkW0mLFccFgQztDxTH/&#10;tgq462Xu9/vT42L+YsI5vXl+eP1UajIetvcgAg3hP/zXPmgFy7t0CZc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E4hyAAAAN0AAAAPAAAAAAAAAAAAAAAAAJgCAABk&#10;cnMvZG93bnJldi54bWxQSwUGAAAAAAQABAD1AAAAjQMAAAAA&#10;" path="m,8c,4,4,,8,v,,,,,l8,,24,v5,,8,4,8,8c32,8,32,8,32,8r,l32,88v,5,-3,8,-8,8c24,96,24,96,24,96r,l8,96c4,96,,93,,88v,,,,,l,8xe" fillcolor="#838497" strokeweight="0">
                  <v:path arrowok="t" o:connecttype="custom" o:connectlocs="0,1;1,0;1,0;1,0;2,0;2,0;3,1;3,1;3,1;3,11;3,11;2,12;2,12;2,12;1,12;1,12;0,11;0,11;0,1" o:connectangles="0,0,0,0,0,0,0,0,0,0,0,0,0,0,0,0,0,0,0"/>
                  <o:lock v:ext="edit" aspectratio="t"/>
                </v:shape>
                <v:shape id="Freeform 7643" o:spid="_x0000_s1068" style="position:absolute;left:533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aU8UA&#10;AADdAAAADwAAAGRycy9kb3ducmV2LnhtbERPy0rDQBTdC/2H4Rbc2UlU+kg7LVWRCkqhaRddXjK3&#10;mdDMnZgZk+jXOwvB5eG8V5vB1qKj1leOFaSTBARx4XTFpYLT8fVuDsIHZI21Y1LwTR4269HNCjPt&#10;ej5Ql4dSxBD2GSowITSZlL4wZNFPXEMcuYtrLYYI21LqFvsYbmt5nyRTabHi2GCwoWdDxTX/sgq4&#10;62Xud7vPl+nDhwk/6eP70/6s1O142C5BBBrCv/jP/aYVzBZpnBvf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9pTxQAAAN0AAAAPAAAAAAAAAAAAAAAAAJgCAABkcnMv&#10;ZG93bnJldi54bWxQSwUGAAAAAAQABAD1AAAAig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7644" o:spid="_x0000_s1069" style="position:absolute;left:5428;top:15584;width:96;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1BMQA&#10;AADdAAAADwAAAGRycy9kb3ducmV2LnhtbESPT2sCMRTE70K/Q3gFb5rVg3+2RpFCi/S2UdDjY/O6&#10;G9y8LEmq67dvhEKPw8z8htnsBteJG4VoPSuYTQsQxLU3lhsFp+PHZAUiJmSDnWdS8KAIu+3LaIOl&#10;8Xeu6KZTIzKEY4kK2pT6UspYt+QwTn1PnL1vHxymLEMjTcB7hrtOzotiIR1azgst9vTeUn3VP06B&#10;nmN16WP1JQ+fWterYI/2/FBq/Drs30AkGtJ/+K99MAqW69kanm/y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NQTEAAAA3QAAAA8AAAAAAAAAAAAAAAAAmAIAAGRycy9k&#10;b3ducmV2LnhtbFBLBQYAAAAABAAEAPUAAACJAwAAAAA=&#10;" path="m,7c,4,4,,7,v,,,,,l7,,185,v4,,7,4,7,7c192,7,192,7,192,7r,l192,89v,4,-3,7,-7,7c185,96,185,96,185,96r,l7,96c4,96,,93,,89v,,,,,l,7xe" fillcolor="#d5e9e9" strokeweight="0">
                  <v:path arrowok="t" o:connecttype="custom" o:connectlocs="0,1;1,0;1,0;1,0;24,0;24,0;24,1;24,1;24,1;24,12;24,12;24,12;24,12;24,12;1,12;1,12;0,12;0,12;0,1" o:connectangles="0,0,0,0,0,0,0,0,0,0,0,0,0,0,0,0,0,0,0"/>
                  <o:lock v:ext="edit" aspectratio="t"/>
                </v:shape>
                <v:shape id="Freeform 7645" o:spid="_x0000_s1070" style="position:absolute;left:5424;top:15580;width:104;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dpsMA&#10;AADdAAAADwAAAGRycy9kb3ducmV2LnhtbERPPW/CMBDdK/EfrKvEVpyCREjAIKCtiroVGDIe8ZFE&#10;xOfUNpD+ezxU6vj0vher3rTiRs43lhW8jhIQxKXVDVcKjoePlxkIH5A1tpZJwS95WC0HTwvMtb3z&#10;N932oRIxhH2OCuoQulxKX9Zk0I9sRxy5s3UGQ4SuktrhPYabVo6TZCoNNhwbauxoW1N52V+Ngux0&#10;/XQ/72n6Nd0Wh0lVyPXmTSo1fO7XcxCB+vAv/nPvtII0G8f9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2dpsMAAADdAAAADwAAAAAAAAAAAAAAAACYAgAAZHJzL2Rv&#10;d25yZXYueG1sUEsFBgAAAAAEAAQA9QAAAIgDAAAAAA==&#10;" path="m,15c,13,1,11,3,10l10,3c11,1,13,,15,l193,v3,,5,1,6,3l206,10v2,1,2,3,2,5l208,97v,3,,5,-2,6l199,110v-1,2,-3,2,-6,2l15,112v-2,,-4,,-5,-2l3,103c1,102,,100,,97l,15xm16,97l14,92r7,7l15,96r178,l188,99r7,-7l192,97r,-82l195,21r-7,-7l193,16,15,16r6,-2l14,21r2,-6l16,97xe" fillcolor="#454545" strokecolor="#454545" strokeweight="0">
                  <v:path arrowok="t" o:connecttype="custom" o:connectlocs="0,2;1,2;2,1;2,0;25,0;25,1;26,2;26,2;26,13;26,13;25,14;25,14;2,14;2,14;1,13;0,13;0,2;2,13;2,12;3,13;2,12;25,12;24,13;25,12;24,13;24,2;25,3;24,2;25,2;2,2;3,2;2,3;2,2;2,13" o:connectangles="0,0,0,0,0,0,0,0,0,0,0,0,0,0,0,0,0,0,0,0,0,0,0,0,0,0,0,0,0,0,0,0,0,0"/>
                  <o:lock v:ext="edit" aspectratio="t" verticies="t"/>
                </v:shape>
                <v:shape id="Freeform 7646" o:spid="_x0000_s1071" style="position:absolute;left:5337;top:15636;width:24;height:16;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ZzscA&#10;AADdAAAADwAAAGRycy9kb3ducmV2LnhtbESPQWvCQBSE7wX/w/IEL6VuFDFtdBUpFbQ305TS2yP7&#10;zEazb0N21fTfdwtCj8PMfMMs171txJU6XztWMBknIIhLp2uuFBQf26dnED4ga2wck4If8rBeDR6W&#10;mGl34wNd81CJCGGfoQITQptJ6UtDFv3YtcTRO7rOYoiyq6Tu8BbhtpHTJJlLizXHBYMtvRoqz/nF&#10;KthdPt/r7b54/LIpnVPz/TbbnwqlRsN+swARqA//4Xt7pxWkL9MJ/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sGc7HAAAA3QAAAA8AAAAAAAAAAAAAAAAAmAIAAGRy&#10;cy9kb3ducmV2LnhtbFBLBQYAAAAABAAEAPUAAACMAwAAAAA=&#10;" path="m,6c,3,3,,6,v,,,,,l6,,43,v3,,5,3,5,6c48,6,48,6,48,6r,l48,27v,3,-2,5,-5,5c43,32,43,32,43,32r,l6,32c3,32,,30,,27v,,,,,l,6xe" fillcolor="#339" strokeweight="0">
                  <v:path arrowok="t" o:connecttype="custom" o:connectlocs="0,1;1,0;1,0;1,0;6,0;6,0;6,1;6,1;6,1;6,4;6,4;6,4;6,4;6,4;1,4;1,4;0,4;0,4;0,1" o:connectangles="0,0,0,0,0,0,0,0,0,0,0,0,0,0,0,0,0,0,0"/>
                  <o:lock v:ext="edit" aspectratio="t"/>
                </v:shape>
                <v:shape id="Freeform 7647" o:spid="_x0000_s1072" style="position:absolute;left:540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6078A&#10;AADdAAAADwAAAGRycy9kb3ducmV2LnhtbESPSwvCMBCE74L/IazgTVN78FGNIoIg3nyBx6VZ22qz&#10;KU209d8bQfA4zMw3zGLVmlK8qHaFZQWjYQSCOLW64EzB+bQdTEE4j6yxtEwK3uRgtex2Fpho2/CB&#10;XkefiQBhl6CC3PsqkdKlORl0Q1sRB+9ma4M+yDqTusYmwE0p4ygaS4MFh4UcK9rklD6OT6Pguo32&#10;DpkuDc825RP1Tt4Lq1S/167nIDy1/h/+tXdawWQWx/B9E5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lbrTvwAAAN0AAAAPAAAAAAAAAAAAAAAAAJgCAABkcnMvZG93bnJl&#10;di54bWxQSwUGAAAAAAQABAD1AAAAhAM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7648" o:spid="_x0000_s1073" style="position:absolute;left:559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fSL8A&#10;AADdAAAADwAAAGRycy9kb3ducmV2LnhtbESPSwvCMBCE74L/IazgTVMVfFSjiCCIN1/gcWnWttps&#10;ShNt/fdGEDwOM/MNs1g1phAvqlxuWcGgH4EgTqzOOVVwPm17UxDOI2ssLJOCNzlYLdutBcba1nyg&#10;19GnIkDYxagg876MpXRJRgZd35bEwbvZyqAPskqlrrAOcFPIYRSNpcGcw0KGJW0ySh7Hp1Fw3UZ7&#10;h0yXmmeb4ol6J++5VarbadZzEJ4a/w//2jutYDIbjuD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2R9IvwAAAN0AAAAPAAAAAAAAAAAAAAAAAJgCAABkcnMvZG93bnJl&#10;di54bWxQSwUGAAAAAAQABAD1AAAAhAM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7649" o:spid="_x0000_s1074" style="position:absolute;left:5774;top:15636;width:56;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IGcQA&#10;AADdAAAADwAAAGRycy9kb3ducmV2LnhtbESPT4vCMBTE74LfITzBm6bVxdWuUaQgelR3WfT2aF7/&#10;sM1LaaLWb78RBI/DzPyGWa47U4sbta6yrCAeRyCIM6srLhT8fG9HcxDOI2usLZOCBzlYr/q9JSba&#10;3vlIt5MvRICwS1BB6X2TSOmykgy6sW2Ig5fb1qAPsi2kbvEe4KaWkyiaSYMVh4USG0pLyv5OV6OA&#10;82nOuyKO69+ZuUy35/TQuFSp4aDbfIHw1Pl3+NXeawWfi8kH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BnEAAAA3QAAAA8AAAAAAAAAAAAAAAAAmAIAAGRycy9k&#10;b3ducmV2LnhtbFBLBQYAAAAABAAEAPUAAACJAwAAAAA=&#10;" path="m,6c,3,3,,6,v,,,,,l6,,107,v3,,5,3,5,6c112,6,112,6,112,6r,l112,27v,3,-2,5,-5,5c107,32,107,32,107,32r,l6,32c3,32,,30,,27v,,,,,l,6xe" fillcolor="#339" strokeweight="0">
                  <v:path arrowok="t" o:connecttype="custom" o:connectlocs="0,1;1,0;1,0;1,0;14,0;14,0;14,1;14,1;14,1;14,4;14,4;14,4;14,4;14,4;1,4;1,4;0,4;0,4;0,1" o:connectangles="0,0,0,0,0,0,0,0,0,0,0,0,0,0,0,0,0,0,0"/>
                  <o:lock v:ext="edit" aspectratio="t"/>
                </v:shape>
                <v:shape id="Freeform 7650" o:spid="_x0000_s1075" style="position:absolute;left:5329;top:15556;width:509;height:8;visibility:visible;mso-wrap-style:square;v-text-anchor:top" coordsize="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MYA&#10;AADdAAAADwAAAGRycy9kb3ducmV2LnhtbESPT0sDMRTE74LfITzBm8264J+uTYsWFD21bgWvz83r&#10;JnXzst1k2/jtG0HwOMzMb5jZIrlOHGgI1rOC60kBgrjx2nKr4GPzfHUPIkRkjZ1nUvBDARbz87MZ&#10;Vtof+Z0OdWxFhnCoUIGJsa+kDI0hh2Hie+Lsbf3gMGY5tFIPeMxw18myKG6lQ8t5wWBPS0PNdz06&#10;BbRLX+vefxa1tU/lfnwzL+MqKXV5kR4fQERK8T/8137VCu6m5Q38vslPQM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UMYAAADdAAAADwAAAAAAAAAAAAAAAACYAgAAZHJz&#10;L2Rvd25yZXYueG1sUEsFBgAAAAAEAAQA9QAAAIsDAAAAAA==&#10;" path="m,l,,509,r,8l,8,,xe" fillcolor="#339" stroked="f">
                  <v:path arrowok="t" o:connecttype="custom" o:connectlocs="0,0;0,0;509,0;509,0;509,8;509,8;0,8;0,8;0,0" o:connectangles="0,0,0,0,0,0,0,0,0"/>
                  <o:lock v:ext="edit" aspectratio="t"/>
                </v:shape>
                <v:shape id="Freeform 7651" o:spid="_x0000_s1076" style="position:absolute;left:5615;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7nMcA&#10;AADdAAAADwAAAGRycy9kb3ducmV2LnhtbESPQWsCMRSE70L/Q3iFXopma4va1Si2IGjVw6q9PzbP&#10;3a2blyVJdf33jVDwOMzMN8xk1ppanMn5yrKCl14Cgji3uuJCwWG/6I5A+ICssbZMCq7kYTZ96Eww&#10;1fbCGZ13oRARwj5FBWUITSqlz0sy6Hu2IY7e0TqDIUpXSO3wEuGmlv0kGUiDFceFEhv6LCk/7X6N&#10;gq/5NXNvp+X3a7JZ/Kw+1rp99lulnh7b+RhEoDbcw//tpVYwfO8P4P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e5zHAAAA3QAAAA8AAAAAAAAAAAAAAAAAmAIAAGRy&#10;cy9kb3ducmV2LnhtbFBLBQYAAAAABAAEAPUAAACMAwAAAAA=&#10;" path="m,8l4,,76,r4,8l,8xe" fillcolor="#c1c1c1" stroked="f">
                  <v:path arrowok="t" o:connecttype="custom" o:connectlocs="0,8;4,0;76,0;80,8;0,8" o:connectangles="0,0,0,0,0"/>
                  <o:lock v:ext="edit" aspectratio="t"/>
                </v:shape>
                <v:shape id="Freeform 7652" o:spid="_x0000_s1077" style="position:absolute;left:5440;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eB8cA&#10;AADdAAAADwAAAGRycy9kb3ducmV2LnhtbESPQWsCMRSE7wX/Q3iFXqRma0XrahRbEKzag1bvj83r&#10;7urmZUmirv/eCEKPw8x8w4ynjanEmZwvLSt46yQgiDOrS84V7H7nrx8gfEDWWFkmBVfyMJ20nsaY&#10;anvhDZ23IRcRwj5FBUUIdSqlzwoy6Du2Jo7en3UGQ5Qul9rhJcJNJbtJ0pcGS44LBdb0VVB23J6M&#10;guXsunG942L/nqznh+/PlW7a/kepl+dmNgIRqAn/4Ud7oRUMht0B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p3gfHAAAA3QAAAA8AAAAAAAAAAAAAAAAAmAIAAGRy&#10;cy9kb3ducmV2LnhtbFBLBQYAAAAABAAEAPUAAACMAwAAAAA=&#10;" path="m,8l4,,76,r4,8l,8xe" fillcolor="#c1c1c1" stroked="f">
                  <v:path arrowok="t" o:connecttype="custom" o:connectlocs="0,8;4,0;76,0;80,8;0,8" o:connectangles="0,0,0,0,0"/>
                  <o:lock v:ext="edit" aspectratio="t"/>
                </v:shape>
                <v:rect id="Rectangle 7653" o:spid="_x0000_s1078" style="position:absolute;left:5309;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C8IA&#10;AADdAAAADwAAAGRycy9kb3ducmV2LnhtbERPu27CMBTdK/EP1kXq1jgw9BFiEIpo1YGBBoaOV/El&#10;joivo9gkoV+Ph0qMR+edbybbioF63zhWsEhSEMSV0w3XCk7Hz5d3ED4ga2wdk4IbedisZ085ZtqN&#10;/ENDGWoRQ9hnqMCE0GVS+sqQRZ+4jjhyZ9dbDBH2tdQ9jjHctnKZpq/SYsOxwWBHhaHqUl6tAv/b&#10;fnF5uJzSvan+wlTc/M4WSj3Pp+0KRKApPMT/7m+t4O1jGefG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oLwgAAAN0AAAAPAAAAAAAAAAAAAAAAAJgCAABkcnMvZG93&#10;bnJldi54bWxQSwUGAAAAAAQABAD1AAAAhwMAAAAA&#10;" fillcolor="#eaeaea" stroked="f">
                  <o:lock v:ext="edit" aspectratio="t"/>
                </v:rect>
                <v:rect id="Rectangle 7654" o:spid="_x0000_s1079" style="position:absolute;left:5317;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fx8UA&#10;AADdAAAADwAAAGRycy9kb3ducmV2LnhtbESPT2vCQBTE7wW/w/IEL0U3Gqga3QQpKLmVag89PrLP&#10;JJh9G7Lb/Pn2bqHQ4zAzv2GO2Wga0VPnassK1qsIBHFhdc2lgq/bebkD4TyyxsYyKZjIQZbOXo6Y&#10;aDvwJ/VXX4oAYZeggsr7NpHSFRUZdCvbEgfvbjuDPsiulLrDIcBNIzdR9CYN1hwWKmzpvaLicf0x&#10;Cix+T/f40ruP4VTkr9td3N/qWKnFfDwdQHga/X/4r51rBdv9Zg+/b8ITk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h/HxQAAAN0AAAAPAAAAAAAAAAAAAAAAAJgCAABkcnMv&#10;ZG93bnJldi54bWxQSwUGAAAAAAQABAD1AAAAigMAAAAA&#10;" fillcolor="#d7d7d7" stroked="f">
                  <o:lock v:ext="edit" aspectratio="t"/>
                </v:rect>
                <v:rect id="Rectangle 7655" o:spid="_x0000_s1080" style="position:absolute;left:5734;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W8cEA&#10;AADdAAAADwAAAGRycy9kb3ducmV2LnhtbERPu27CMBTdkfoP1q3EgojDu00xqIBADCwEBsar+DaJ&#10;Gl9HsYHw93hAYjw67/myNZW4UeNKywoGUQyCOLO65FzB+bTtf4FwHlljZZkUPMjBcvHRmWOi7Z2P&#10;dEt9LkIIuwQVFN7XiZQuK8igi2xNHLg/2xj0ATa51A3eQ7ip5DCOp9JgyaGhwJrWBWX/6dUomBg3&#10;HsRyd9hcL0S9tWlHnK6U6n62vz8gPLX+LX6591rB7HsU9oc34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1vHBAAAA3QAAAA8AAAAAAAAAAAAAAAAAmAIAAGRycy9kb3du&#10;cmV2LnhtbFBLBQYAAAAABAAEAPUAAACGAwAAAAA=&#10;" fillcolor="#a5a5a5" stroked="f">
                  <o:lock v:ext="edit" aspectratio="t"/>
                </v:rect>
                <v:rect id="Rectangle 7656" o:spid="_x0000_s1081" style="position:absolute;left:5552;top:15660;width: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zascA&#10;AADdAAAADwAAAGRycy9kb3ducmV2LnhtbESPS2/CMBCE70j9D9ZW6qUiTnj0keJEFATiwKWhhx5X&#10;8TaJGq+j2ED49xipEsfRzHyjWeSDacWJetdYVpBEMQji0uqGKwXfh834DYTzyBpby6TgQg7y7GG0&#10;wFTbM3/RqfCVCBB2KSqove9SKV1Zk0EX2Y44eL+2N+iD7CupezwHuGnlJI5fpMGGw0KNHa1qKv+K&#10;o1EwN26WxHK7Xx9/iJ5XZphy8anU0+Ow/ADhafD38H97pxW8vk8Tu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c2rHAAAA3QAAAA8AAAAAAAAAAAAAAAAAmAIAAGRy&#10;cy9kb3ducmV2LnhtbFBLBQYAAAAABAAEAPUAAACMAwAAAAA=&#10;" fillcolor="#a5a5a5" stroked="f">
                  <o:lock v:ext="edit" aspectratio="t"/>
                </v:rect>
                <v:rect id="Rectangle 7657" o:spid="_x0000_s1082" style="position:absolute;left:5361;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HcUA&#10;AADdAAAADwAAAGRycy9kb3ducmV2LnhtbESPS4vCQBCE78L+h6EXvIhOfO9mHcUHioe9bPTgscn0&#10;JsFMT8iMGv+9Iwgei6r6ipotGlOKK9WusKyg34tAEKdWF5wpOB623S8QziNrLC2Tgjs5WMw/WjOM&#10;tb3xH10Tn4kAYRejgtz7KpbSpTkZdD1bEQfv39YGfZB1JnWNtwA3pRxE0UQaLDgs5FjROqf0nFyM&#10;grFxo34kd7+by4moszbNkJOVUu3PZvkDwlPj3+FXe68VTL+HA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0dxQAAAN0AAAAPAAAAAAAAAAAAAAAAAJgCAABkcnMv&#10;ZG93bnJldi54bWxQSwUGAAAAAAQABAD1AAAAigMAAAAA&#10;" fillcolor="#a5a5a5" stroked="f">
                  <o:lock v:ext="edit" aspectratio="t"/>
                </v:rect>
                <v:shape id="Picture 7658" o:spid="_x0000_s1083" type="#_x0000_t75" style="position:absolute;left:5365;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cvDFAAAA3QAAAA8AAABkcnMvZG93bnJldi54bWxEj81qwzAQhO+BvoPYQi+hkVtD3LhWQggU&#10;co3yc16sje3UWjmWartvXxUKPQ4z8w1TbCbbioF63zhW8LJIQBCXzjRcKTgdP57fQPiAbLB1TAq+&#10;ycNm/TArMDdu5AMNOlQiQtjnqKAOocul9GVNFv3CdcTRu7reYoiyr6TpcYxw28rXJFlKiw3HhRo7&#10;2tVUfuovq+Cmh13Q96PLDpTe9KTn+/NlrtTT47R9BxFoCv/hv/beKMhWaQq/b+IT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THLwxQAAAN0AAAAPAAAAAAAAAAAAAAAA&#10;AJ8CAABkcnMvZG93bnJldi54bWxQSwUGAAAAAAQABAD3AAAAkQMAAAAA&#10;">
                  <v:imagedata r:id="rId74" o:title=""/>
                </v:shape>
                <v:shape id="Freeform 7659" o:spid="_x0000_s1084" style="position:absolute;left:5361;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zyMYA&#10;AADdAAAADwAAAGRycy9kb3ducmV2LnhtbESPW2sCMRSE3wv9D+EUfKvZqnhZjVJaChWh4AV8PWyO&#10;u6ubkzWJ6/rvjSD0cZiZb5jZojWVaMj50rKCj24CgjizuuRcwW778z4G4QOyxsoyKbiRh8X89WWG&#10;qbZXXlOzCbmIEPYpKihCqFMpfVaQQd+1NXH0DtYZDFG6XGqH1wg3lewlyVAaLDkuFFjTV0HZaXMx&#10;Cly2+2tGx357qPbN8nt1Hruj9Up13trPKYhAbfgPP9u/WsFo0h/A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zzyMYAAADdAAAADwAAAAAAAAAAAAAAAACYAgAAZHJz&#10;L2Rvd25yZXYueG1sUEsFBgAAAAAEAAQA9QAAAIsDA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7660" o:spid="_x0000_s1085" style="position:absolute;left:537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CRcUA&#10;AADdAAAADwAAAGRycy9kb3ducmV2LnhtbESPwW7CMBBE75X4B2sr9VacQqFtwCAaKUCOBT5gFS9x&#10;RLwOsUvC39eVKvU4mpk3muV6sI24UedrxwpexgkI4tLpmisFp2P+/A7CB2SNjWNScCcP69XoYYmp&#10;dj1/0e0QKhEh7FNUYEJoUyl9aciiH7uWOHpn11kMUXaV1B32EW4bOUmSubRYc1ww2FJmqLwcvq2C&#10;vnh12+un0dk2m7oC83p3zu9KPT0OmwWIQEP4D/+191rB28d0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gJFxQAAAN0AAAAPAAAAAAAAAAAAAAAAAJgCAABkcnMv&#10;ZG93bnJldi54bWxQSwUGAAAAAAQABAD1AAAAigMAAAAA&#10;" fillcolor="#777" strokecolor="#777" strokeweight="0">
                  <v:stroke joinstyle="round"/>
                  <o:lock v:ext="edit" aspectratio="t"/>
                </v:rect>
                <v:shape id="Freeform 7661" o:spid="_x0000_s1086" style="position:absolute;left:5389;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2XMUA&#10;AADdAAAADwAAAGRycy9kb3ducmV2LnhtbESPT2sCMRTE7wW/Q3hCbzVrBbuuRhFBECoUVw8eH5u3&#10;f3Dzsiaprt/eCIUeh5n5DbNY9aYVN3K+saxgPEpAEBdWN1wpOB23HykIH5A1tpZJwYM8rJaDtwVm&#10;2t75QLc8VCJC2GeooA6hy6T0RU0G/ch2xNErrTMYonSV1A7vEW5a+ZkkU2mw4bhQY0ebmopL/msU&#10;zM6lPpSyTVO73/5c2Xwfx7lT6n3Yr+cgAvXhP/zX3mkFX7PJF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rZc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7662" o:spid="_x0000_s1087" style="position:absolute;left:5385;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MzscA&#10;AADdAAAADwAAAGRycy9kb3ducmV2LnhtbESPUUvDMBSF3wf7D+EOfNtSV3Fal41NNqgMH+z2Ay7N&#10;tak2NyXJtuqvN4Lg4+Gc8x3Ocj3YTlzIh9axgttZBoK4drrlRsHpuJ8+gAgRWWPnmBR8UYD1ajxa&#10;YqHdld/oUsVGJAiHAhWYGPtCylAbshhmridO3rvzFmOSvpHa4zXBbSfnWXYvLbacFgz29Gyo/qzO&#10;VsFht33JX/dbbsJHZnzelWX1fafUzWTYPIGINMT/8F+71AoWj/k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iDM7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Freeform 7663" o:spid="_x0000_s1088" style="position:absolute;left:536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k0MMA&#10;AADdAAAADwAAAGRycy9kb3ducmV2LnhtbERPTYvCMBC9L+x/CCN4W1NXtFqNIoogwrqsevE2NGNb&#10;bCa1iVr99eaw4PHxviezxpTiRrUrLCvodiIQxKnVBWcKDvvV1xCE88gaS8uk4EEOZtPPjwkm2t75&#10;j247n4kQwi5BBbn3VSKlS3My6Dq2Ig7cydYGfYB1JnWN9xBuSvkdRQNpsODQkGNFi5zS8+5qFEie&#10;V/1NHG0v8eBnObr+ls9j0VWq3WrmYxCeGv8W/7vXWkE86oW54U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Ek0MMAAADdAAAADwAAAAAAAAAAAAAAAACYAgAAZHJzL2Rv&#10;d25yZXYueG1sUEsFBgAAAAAEAAQA9QAAAIgDA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7664" o:spid="_x0000_s1089" style="position:absolute;left:536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C3MYA&#10;AADdAAAADwAAAGRycy9kb3ducmV2LnhtbESPQWvCQBSE7wX/w/IEb3VjhdZEV5GKtCeLUcj1kX0m&#10;0ezbkF1N7K93hUKPw8x8wyxWvanFjVpXWVYwGUcgiHOrKy4UHA/b1xkI55E11pZJwZ0crJaDlwUm&#10;2na8p1vqCxEg7BJUUHrfJFK6vCSDbmwb4uCdbGvQB9kWUrfYBbip5VsUvUuDFYeFEhv6LCm/pFej&#10;4JxO7U+W7w7Frr93kyzOTr+bL6VGw349B+Gp9//hv/a3VvART2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C3MYAAADdAAAADwAAAAAAAAAAAAAAAACYAgAAZHJz&#10;L2Rvd25yZXYueG1sUEsFBgAAAAAEAAQA9QAAAIs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Picture 7665" o:spid="_x0000_s1090" type="#_x0000_t75" style="position:absolute;left:5556;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FJ7GAAAA3QAAAA8AAABkcnMvZG93bnJldi54bWxET89rwjAUvg/2P4Q32EVmujHnrEYZg6Ee&#10;ZNjuMG+P5tmWNi8lybT1rzcHYceP7/di1ZtWnMj52rKC53ECgriwuuZSwU/+9fQOwgdkja1lUjCQ&#10;h9Xy/m6BqbZn3tMpC6WIIexTVFCF0KVS+qIig35sO+LIHa0zGCJ0pdQOzzHctPIlSd6kwZpjQ4Ud&#10;fVZUNNmfUXAZml/73W8nw/owupidy9dNliv1+NB/zEEE6sO/+ObeaAXT2WvcH9/EJ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gUnsYAAADdAAAADwAAAAAAAAAAAAAA&#10;AACfAgAAZHJzL2Rvd25yZXYueG1sUEsFBgAAAAAEAAQA9wAAAJIDAAAAAA==&#10;">
                  <v:imagedata r:id="rId75" o:title=""/>
                </v:shape>
                <v:shape id="Freeform 7666" o:spid="_x0000_s1091" style="position:absolute;left:5552;top:15572;width:39;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cYA&#10;AADdAAAADwAAAGRycy9kb3ducmV2LnhtbESPQWvCQBSE7wX/w/IKvdWNRaqNriJSS+hBqArq7ZF9&#10;zYZk34bsNsZ/7xYEj8PMfMPMl72tRUetLx0rGA0TEMS50yUXCg77zesUhA/IGmvHpOBKHpaLwdMc&#10;U+0u/EPdLhQiQtinqMCE0KRS+tyQRT90DXH0fl1rMUTZFlK3eIlwW8u3JHmXFkuOCwYbWhvKq92f&#10;VZBNim3VGfo8HffrcJ5+HbLvslLq5blfzUAE6sMjfG9nWsHkYzyC/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cYAAADdAAAADwAAAAAAAAAAAAAAAACYAgAAZHJz&#10;L2Rvd25yZXYueG1sUEsFBgAAAAAEAAQA9QAAAIsDAAAAAA==&#10;" path="m,19v,,1,-1,1,-2l4,9c5,6,6,5,9,4l17,1c18,1,19,,19,l62,v2,,3,1,4,1l73,4v2,1,3,3,4,5l80,17v,1,,2,,2l80,174v,3,,5,-2,6l68,190v-1,2,-3,2,-6,2l19,192v,,-1,,-2,l9,189c7,188,5,187,4,185l1,178c1,177,,176,,174l,19xm16,174r,-3l19,178r-5,-4l22,177r-3,-1l62,176r-5,3l67,169r-3,5l64,19r1,3l62,14r4,5l59,16r3,l19,16r3,l14,19r5,-5l16,22r,-3l16,174xe" fillcolor="#777" strokecolor="#777" strokeweight="0">
                  <v:path arrowok="t" o:connecttype="custom" o:connectlocs="0,3;0,3;0,2;1,1;2,1;2,0;7,0;8,1;9,1;9,2;9,3;9,3;9,22;9,23;8,24;7,24;2,24;2,24;1,24;0,24;0,23;0,22;0,3;2,22;2,22;2,23;1,22;2,23;2,22;7,22;7,23;8,22;7,22;7,3;8,3;7,2;8,3;7,2;7,2;2,2;2,2;1,3;2,2;2,3;2,3;2,22" o:connectangles="0,0,0,0,0,0,0,0,0,0,0,0,0,0,0,0,0,0,0,0,0,0,0,0,0,0,0,0,0,0,0,0,0,0,0,0,0,0,0,0,0,0,0,0,0,0"/>
                  <o:lock v:ext="edit" aspectratio="t" verticies="t"/>
                </v:shape>
                <v:rect id="Rectangle 7667" o:spid="_x0000_s1092" style="position:absolute;left:5568;top:15576;width: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pTMQA&#10;AADdAAAADwAAAGRycy9kb3ducmV2LnhtbESPwW7CMBBE70j9B2srcQOngGgJGASRQuFY2g9YxUsc&#10;NV6H2JDw9zUSUo+jmXmjWW16W4sbtb5yrOBtnIAgLpyuuFTw852PPkD4gKyxdkwK7uRhs34ZrDDV&#10;ruMvup1CKSKEfYoKTAhNKqUvDFn0Y9cQR+/sWoshyraUusUuwm0tJ0kylxYrjgsGG8oMFb+nq1XQ&#10;HWduf9kZne2zqTtiXn2e87tSw9d+uwQRqA//4Wf7oBW8L2YTeLy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6UzEAAAA3QAAAA8AAAAAAAAAAAAAAAAAmAIAAGRycy9k&#10;b3ducmV2LnhtbFBLBQYAAAAABAAEAPUAAACJAwAAAAA=&#10;" fillcolor="#777" strokecolor="#777" strokeweight="0">
                  <v:stroke joinstyle="round"/>
                  <o:lock v:ext="edit" aspectratio="t"/>
                </v:rect>
                <v:shape id="Freeform 7668" o:spid="_x0000_s1093" style="position:absolute;left:557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F3McA&#10;AADdAAAADwAAAGRycy9kb3ducmV2LnhtbESPQWvCQBSE70L/w/IKvelGq6amriKKIIKW2l56e2Rf&#10;k2D2bcyuGv31riB4HGbmG2Y8bUwpTlS7wrKCbicCQZxaXXCm4Pdn2f4A4TyyxtIyKbiQg+nkpTXG&#10;RNszf9Np5zMRIOwSVJB7XyVSujQng65jK+Lg/dvaoA+yzqSu8RzgppS9KBpKgwWHhRwrmueU7ndH&#10;o0DyrBqs42h7iIebxej4VV7/iq5Sb6/N7BOEp8Y/w4/2SiuIR/13uL8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jxdzHAAAA3QAAAA8AAAAAAAAAAAAAAAAAmAIAAGRy&#10;cy9kb3ducmV2LnhtbFBLBQYAAAAABAAEAPUAAACMAw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7669" o:spid="_x0000_s1094" style="position:absolute;left:5568;top:15580;width:23;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eP8YA&#10;AADdAAAADwAAAGRycy9kb3ducmV2LnhtbESPQWvCQBSE70L/w/IK3nRjFVtTVymK2JNiLOT6yD6T&#10;tNm3Ibua6K/vCoLHYWa+YebLzlTiQo0rLSsYDSMQxJnVJecKfo6bwQcI55E1VpZJwZUcLBcvvTnG&#10;2rZ8oEvicxEg7GJUUHhfx1K6rCCDbmhr4uCdbGPQB9nkUjfYBrip5FsUTaXBksNCgTWtCsr+krNR&#10;8JuM7T7Ndsd8113bUTpLT7f1Vqn+a/f1CcJT55/hR/tbK3ifTS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9eP8YAAADdAAAADwAAAAAAAAAAAAAAAACYAgAAZHJz&#10;L2Rvd25yZXYueG1sUEsFBgAAAAAEAAQA9QAAAIs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0,2;1,1;2,0;3,0;4,1;5,2;5,2;5,12;5,13;4,14;3,14;2,14;1,14;0,13;0,12;0,2;2,12;1,12;2,13;2,12;3,12;3,13;4,12;3,12;3,2;4,3;3,2;3,2;2,2;2,2;1,3;2,2;2,12" o:connectangles="0,0,0,0,0,0,0,0,0,0,0,0,0,0,0,0,0,0,0,0,0,0,0,0,0,0,0,0,0,0,0,0,0,0"/>
                  <o:lock v:ext="edit" aspectratio="t" verticies="t"/>
                </v:shape>
                <v:shape id="Freeform 7670" o:spid="_x0000_s1095" style="position:absolute;left:555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VsUA&#10;AADdAAAADwAAAGRycy9kb3ducmV2LnhtbESPT2sCMRTE7wW/Q3hCbzWrtHVdjSKCUGihuHrw+Ni8&#10;/YOblzWJuv32jSB4HGbmN8xi1ZtWXMn5xrKC8SgBQVxY3XCl4LDfvqUgfEDW2FomBX/kYbUcvCww&#10;0/bGO7rmoRIRwj5DBXUIXSalL2oy6Ee2I45eaZ3BEKWrpHZ4i3DTykmSfEqDDceFGjva1FSc8otR&#10;MDuWelfKNk3tz/b3zOZ7P86dUq/Dfj0HEagPz/Cj/aUVTGfvH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ltW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7671" o:spid="_x0000_s1096" style="position:absolute;left:555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aKMcA&#10;AADdAAAADwAAAGRycy9kb3ducmV2LnhtbESP0WoCMRRE3wX/IVzBt5q1im23RtGisEV86LYfcNnc&#10;brbd3CxJ1LVf3xQKPg4zc4ZZrnvbijP50DhWMJ1kIIgrpxuuFXy87+8eQYSIrLF1TAquFGC9Gg6W&#10;mGt34Tc6l7EWCcIhRwUmxi6XMlSGLIaJ64iT9+m8xZikr6X2eElw28r7LFtIiw2nBYMdvRiqvsuT&#10;VXDYbV9nx/2W6/CVGT9ri6L8mSs1HvWbZxCR+ngL/7cLreDhab6A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o2ij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7672" o:spid="_x0000_s1097" type="#_x0000_t75" style="position:absolute;left:5738;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B47EAAAA3QAAAA8AAABkcnMvZG93bnJldi54bWxEj0FrwkAUhO+C/2F5Qi+iG1tpNHUVEQpe&#10;XavnR/aZxGbfxuwa03/fLRQ8DjPzDbPa9LYWHbW+cqxgNk1AEOfOVFwo+Dp+ThYgfEA2WDsmBT/k&#10;YbMeDlaYGffgA3U6FCJC2GeooAyhyaT0eUkW/dQ1xNG7uNZiiLItpGnxEeG2lq9J8i4tVhwXSmxo&#10;V1L+re9WwVV3u6BvR5ce6O2qez3en85jpV5G/fYDRKA+PMP/7b1RkC7nKfy9iU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xB47EAAAA3QAAAA8AAAAAAAAAAAAAAAAA&#10;nwIAAGRycy9kb3ducmV2LnhtbFBLBQYAAAAABAAEAPcAAACQAwAAAAA=&#10;">
                  <v:imagedata r:id="rId74" o:title=""/>
                </v:shape>
                <v:shape id="Freeform 7673" o:spid="_x0000_s1098" style="position:absolute;left:5734;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KsMMA&#10;AADdAAAADwAAAGRycy9kb3ducmV2LnhtbERPXWvCMBR9H/gfwhV8W1N1TK1GEWWwMRhMC75emmtb&#10;bW5qEmv375eHwR4P53u16U0jOnK+tqxgnKQgiAuray4V5Me35zkIH5A1NpZJwQ952KwHTyvMtH3w&#10;N3WHUIoYwj5DBVUIbSalLyoy6BPbEkfubJ3BEKErpXb4iOGmkZM0fZUGa44NFba0q6i4Hu5GgSvy&#10;r252mfbn5tR97D9vc3exXqnRsN8uQQTqw7/4z/2uFcwWL3Fu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KsMMAAADdAAAADwAAAAAAAAAAAAAAAACYAgAAZHJzL2Rv&#10;d25yZXYueG1sUEsFBgAAAAAEAAQA9QAAAIgDA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7674" o:spid="_x0000_s1099" style="position:absolute;left:5758;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7PcQA&#10;AADdAAAADwAAAGRycy9kb3ducmV2LnhtbESPwW7CMBBE75X4B2uReisOLSoQMKhECpRjgQ9YxUsc&#10;Ea9DbEj4e1ypUo+jmXmjWa57W4s7tb5yrGA8SkAQF05XXCo4HfO3GQgfkDXWjknBgzysV4OXJaba&#10;dfxD90MoRYSwT1GBCaFJpfSFIYt+5Bri6J1dazFE2ZZSt9hFuK3le5J8SosVxwWDDWWGisvhZhV0&#10;+4nbXjdGZ9vsw+0xr3bn/KHU67D/WoAI1If/8F/7WyuYzidz+H0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ez3EAAAA3QAAAA8AAAAAAAAAAAAAAAAAmAIAAGRycy9k&#10;b3ducmV2LnhtbFBLBQYAAAAABAAEAPUAAACJAwAAAAA=&#10;" fillcolor="#777" strokecolor="#777" strokeweight="0">
                  <v:stroke joinstyle="round"/>
                  <o:lock v:ext="edit" aspectratio="t"/>
                </v:rect>
                <v:shape id="Freeform 7675" o:spid="_x0000_s1100" style="position:absolute;left:5762;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NdsQA&#10;AADdAAAADwAAAGRycy9kb3ducmV2LnhtbERPTWvCQBC9F/oflin0ZjYKGhNdRSpCEdpS9eJtyI5J&#10;aHY2Zjcx9td3D0KPj/e9XA+mFj21rrKsYBzFIIhzqysuFJyOu9EchPPIGmvLpOBODtar56clZtre&#10;+Jv6gy9ECGGXoYLS+yaT0uUlGXSRbYgDd7GtQR9gW0jd4i2Em1pO4ngmDVYcGkps6K2k/OfQGQWS&#10;N810n8Sf12T2sU27r/r3XI2Ven0ZNgsQngb/L36437WCJJ2G/eF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zXbEAAAA3QAAAA8AAAAAAAAAAAAAAAAAmAIAAGRycy9k&#10;b3ducmV2LnhtbFBLBQYAAAAABAAEAPUAAACJAw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7676" o:spid="_x0000_s1101" style="position:absolute;left:5758;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resYA&#10;AADdAAAADwAAAGRycy9kb3ducmV2LnhtbESPQWvCQBSE7wX/w/KE3uomlVaNriKVUk+KUcj1kX0m&#10;0ezbkN2a2F/vFgo9DjPzDbNY9aYWN2pdZVlBPIpAEOdWV1woOB0/X6YgnEfWWFsmBXdysFoOnhaY&#10;aNvxgW6pL0SAsEtQQel9k0jp8pIMupFtiIN3tq1BH2RbSN1iF+Cmlq9R9C4NVhwWSmzoo6T8mn4b&#10;BZd0bPdZvjsWu/7exdksO/9svpR6HvbrOQhPvf8P/7W3WsFk9hbD7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FresYAAADdAAAADwAAAAAAAAAAAAAAAACYAgAAZHJz&#10;L2Rvd25yZXYueG1sUEsFBgAAAAAEAAQA9QAAAIs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Freeform 7677" o:spid="_x0000_s1102" style="position:absolute;left:574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V/8YA&#10;AADdAAAADwAAAGRycy9kb3ducmV2LnhtbESPzWrDMBCE74W+g9hAbo2cQFrHtRxKIRBooMTOocfF&#10;Wv8Qa+VKSuK+fVQo9DjMzDdMvp3MIK7kfG9ZwXKRgCCure65VXCqdk8pCB+QNQ6WScEPedgWjw85&#10;Ztre+EjXMrQiQthnqKALYcyk9HVHBv3CjsTRa6wzGKJ0rdQObxFuBrlKkmdpsOe40OFI7x3V5/Ji&#10;FGy+Gn1s5JCm9rD7/GbzUS1Lp9R8Nr29ggg0hf/wX3uvFbxs1iv4fROf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V/8YAAADdAAAADwAAAAAAAAAAAAAAAACYAgAAZHJz&#10;L2Rvd25yZXYueG1sUEsFBgAAAAAEAAQA9QAAAIsDA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7678" o:spid="_x0000_s1103" style="position:absolute;left:574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vbccA&#10;AADdAAAADwAAAGRycy9kb3ducmV2LnhtbESPUUvDMBSF3wX/Q7iCby51dW7WZWMTBx2yh3X7AZfm&#10;2lSbm5LErfrrzUDw8XDO+Q5nvhxsJ07kQ+tYwf0oA0FcO91yo+B42NzNQISIrLFzTAq+KcBycX01&#10;x0K7M+/pVMVGJAiHAhWYGPtCylAbshhGridO3rvzFmOSvpHa4znBbSfHWfYoLbacFgz29GKo/qy+&#10;rIK31/U2323W3ISPzPi8K8vq50Gp25th9Qwi0hD/w3/tUiuYPk1yuLx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G723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7679" o:spid="_x0000_s1104" type="#_x0000_t75" style="position:absolute;left:5325;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HzXGAAAA3QAAAA8AAABkcnMvZG93bnJldi54bWxEj09rwkAUxO+C32F5Qi/SbCqtf2JWsUUh&#10;radq6fmRfSbB7Nuwu9X023cLgsdhZn7D5OvetOJCzjeWFTwlKQji0uqGKwVfx93jHIQPyBpby6Tg&#10;lzysV8NBjpm2V/6kyyFUIkLYZ6igDqHLpPRlTQZ9Yjvi6J2sMxiidJXUDq8Rblo5SdOpNNhwXKix&#10;o7eayvPhxyjYVvq98MXMb1y5/ZiMv/F1v0OlHkb9ZgkiUB/u4Vu70Apmi5dn+H8Tn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IfNcYAAADdAAAADwAAAAAAAAAAAAAA&#10;AACfAgAAZHJzL2Rvd25yZXYueG1sUEsFBgAAAAAEAAQA9wAAAJIDAAAAAA==&#10;">
                  <v:imagedata r:id="rId76" o:title=""/>
                </v:shape>
                <v:shape id="Freeform 7680" o:spid="_x0000_s1105" style="position:absolute;left:5321;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7McQA&#10;AADdAAAADwAAAGRycy9kb3ducmV2LnhtbESPQYvCMBSE7wv+h/AEb2uq4qrVKCIVlL2oVc+P5tkW&#10;m5fSRO3++42wsMdhZr5hFqvWVOJJjSstKxj0IxDEmdUl5wrO6fZzCsJ5ZI2VZVLwQw5Wy87HAmNt&#10;X3yk58nnIkDYxaig8L6OpXRZQQZd39bEwbvZxqAPssmlbvAV4KaSwyj6kgZLDgsF1rQpKLufHkZB&#10;Mrkmyf6Q20cyvIzKNB3wt9sq1eu26zkIT63/D/+1d1rBZDYe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zHEAAAA3QAAAA8AAAAAAAAAAAAAAAAAmAIAAGRycy9k&#10;b3ducmV2LnhtbFBLBQYAAAAABAAEAPUAAACJAwAAAAA=&#10;" path="m,14c,12,1,10,3,9l9,3c10,1,12,,14,l35,v3,,5,2,7,3l47,9v1,2,1,4,1,5l48,179v,3,,5,-2,6l41,190v-1,2,-3,2,-6,2l14,192v-1,,-3,,-5,-1l3,186c2,184,,182,,179l,14xm16,179r-2,-6l20,178r-6,-2l35,176r-5,3l35,174r-3,5l32,14r2,6l29,14r6,2l14,16r6,-2l14,20r2,-6l16,179xe" fillcolor="#777" strokecolor="#777" strokeweight="0">
                  <v:path arrowok="t" o:connecttype="custom" o:connectlocs="0,2;1,2;2,1;2,0;5,0;6,1;6,2;6,2;6,23;6,24;6,24;5,24;2,24;2,24;1,24;0,23;0,2;2,23;2,22;3,23;2,22;5,22;4,23;5,22;4,23;4,2;5,3;4,2;5,2;2,2;3,2;2,3;2,2;2,23" o:connectangles="0,0,0,0,0,0,0,0,0,0,0,0,0,0,0,0,0,0,0,0,0,0,0,0,0,0,0,0,0,0,0,0,0,0"/>
                  <o:lock v:ext="edit" aspectratio="t" verticies="t"/>
                </v:shape>
                <v:rect id="Rectangle 7681" o:spid="_x0000_s1106" style="position:absolute;left:5333;top:15584;width: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VOcYA&#10;AADdAAAADwAAAGRycy9kb3ducmV2LnhtbESPQWvCQBSE70L/w/IK3nRTsbFNXaUEhIKCNBVyfWaf&#10;STD7NmZXjf/eFYQeh5n5hpkve9OIC3WutqzgbRyBIC6srrlUsPtbjT5AOI+ssbFMCm7kYLl4Gcwx&#10;0fbKv3TJfCkChF2CCirv20RKV1Rk0I1tSxy8g+0M+iC7UuoOrwFuGjmJolgarDksVNhSWlFxzM5G&#10;wX43m66L1THfT+PN+nBK821qcqWGr/33FwhPvf8PP9s/WsHs8z2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1VOcYAAADdAAAADwAAAAAAAAAAAAAAAACYAgAAZHJz&#10;L2Rvd25yZXYueG1sUEsFBgAAAAAEAAQA9QAAAIsDAAAAAA==&#10;" fillcolor="#d5e9e9" stroked="f">
                  <o:lock v:ext="edit" aspectratio="t"/>
                </v:rect>
                <v:shape id="Freeform 7682" o:spid="_x0000_s1107" style="position:absolute;left:5329;top:15580;width:16;height:5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l/scA&#10;AADdAAAADwAAAGRycy9kb3ducmV2LnhtbESPQWvCQBSE74X+h+UVvJS6UWqi0VVELBQsiFo8P7LP&#10;JG32bdjdauyv7wpCj8PMfMPMFp1pxJmcry0rGPQTEMSF1TWXCj4Pby9jED4ga2wsk4IreVjMHx9m&#10;mGt74R2d96EUEcI+RwVVCG0upS8qMuj7tiWO3sk6gyFKV0rt8BLhppHDJEmlwZrjQoUtrSoqvvc/&#10;RsF6u94sr1/pLxfPr+nk8JGZY+KU6j11yymIQF34D9/b71pBNhll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4Zf7HAAAA3QAAAA8AAAAAAAAAAAAAAAAAmAIAAGRy&#10;cy9kb3ducmV2LnhtbFBLBQYAAAAABAAEAPUAAACMAwAAAAA=&#10;" path="m,l16,r,56l,56,,xm8,52l4,48r8,l8,52,8,4r4,4l4,8,8,4r,48xe" fillcolor="#454545" strokecolor="#454545" strokeweight="0">
                  <v:path arrowok="t" o:connecttype="custom" o:connectlocs="0,0;16,0;16,56;0,56;0,0;8,52;4,48;12,48;8,52;8,4;12,8;4,8;8,4;8,52" o:connectangles="0,0,0,0,0,0,0,0,0,0,0,0,0,0"/>
                  <o:lock v:ext="edit" aspectratio="t" verticies="t"/>
                </v:shape>
                <v:rect id="Rectangle 7683" o:spid="_x0000_s1108" style="position:absolute;left:5838;top:15564;width: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pKMcA&#10;AADdAAAADwAAAGRycy9kb3ducmV2LnhtbERPy07CQBTdk/gPk2vixsAUExEr08YoEDYYrfW1u+lc&#10;20LnTukMUP+eWZiwPDnvWdqbRhyoc7VlBeNRBIK4sLrmUkH+vhhOQTiPrLGxTAr+yEGaXAxmGGt7&#10;5Dc6ZL4UIYRdjAoq79tYSldUZNCNbEscuF/bGfQBdqXUHR5DuGnkTRRNpMGaQ0OFLT1VVGyzvVHw&#10;tVx/7j5+xvnmu+zni5fXyfVzjkpdXfaPDyA89f4s/nevtIK7+9swN7wJT0Am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B6SjHAAAA3QAAAA8AAAAAAAAAAAAAAAAAmAIAAGRy&#10;cy9kb3ducmV2LnhtbFBLBQYAAAAABAAEAPUAAACMAwAAAAA=&#10;" fillcolor="#454545" stroked="f">
                  <o:lock v:ext="edit" aspectratio="t"/>
                </v:rect>
                <v:rect id="Rectangle 7684" o:spid="_x0000_s1109" style="position:absolute;left:5842;top:15679;width: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IyscA&#10;AADdAAAADwAAAGRycy9kb3ducmV2LnhtbESPT2vCQBTE7wW/w/KEXqRuWugfYzYiUqEHIVZ76PGZ&#10;fSYh2bdhd9X47d2C0OMwM79hssVgOnEm5xvLCp6nCQji0uqGKwU/+/XTBwgfkDV2lknBlTws8tFD&#10;hqm2F/6m8y5UIkLYp6igDqFPpfRlTQb91PbE0TtaZzBE6SqpHV4i3HTyJUnepMGG40KNPa1qKtvd&#10;ySg48KbtWjLu99Nt9X5YFZNrUSj1OB6WcxCBhvAfvre/tIL32esM/t7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yMrHAAAA3QAAAA8AAAAAAAAAAAAAAAAAmAIAAGRy&#10;cy9kb3ducmV2LnhtbFBLBQYAAAAABAAEAPUAAACMAwAAAAA=&#10;" fillcolor="#1a1a1a" stroked="f">
                  <o:lock v:ext="edit" aspectratio="t"/>
                </v:rect>
                <v:shape id="Freeform 7685" o:spid="_x0000_s1110" style="position:absolute;left:5838;top:15676;width:63;height:15;visibility:visible;mso-wrap-style:square;v-text-anchor:top" coordsize="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ZMIA&#10;AADdAAAADwAAAGRycy9kb3ducmV2LnhtbERP3WrCMBS+H+wdwhl4t6YT0VmNMguC3ojr9gCH5qwt&#10;a05KEtvq05sLwcuP73+9HU0renK+sazgI0lBEJdWN1wp+P3Zv3+C8AFZY2uZFFzJw3bz+rLGTNuB&#10;v6kvQiViCPsMFdQhdJmUvqzJoE9sRxy5P+sMhghdJbXDIYabVk7TdC4NNhwbauwor6n8Ly5GgdWn&#10;w3m4HXd90bfFyQ35jKpcqcnb+LUCEWgMT/HDfdAKFst53B/fxCc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59kwgAAAN0AAAAPAAAAAAAAAAAAAAAAAJgCAABkcnMvZG93&#10;bnJldi54bWxQSwUGAAAAAAQABAD1AAAAhwMAAAAA&#10;" path="m55,3r4,4l4,7,8,3r,8l4,7r55,l55,11r,-8xm63,15l,15,,,63,r,15xe" fillcolor="black" strokeweight="0">
                  <v:path arrowok="t" o:connecttype="custom" o:connectlocs="55,3;59,7;4,7;8,3;8,11;4,7;59,7;55,11;55,3;63,15;0,15;0,0;63,0;63,15" o:connectangles="0,0,0,0,0,0,0,0,0,0,0,0,0,0"/>
                  <o:lock v:ext="edit" aspectratio="t" verticies="t"/>
                </v:shape>
                <v:rect id="Rectangle 7686" o:spid="_x0000_s1111" style="position:absolute;left:5858;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nx8YA&#10;AADdAAAADwAAAGRycy9kb3ducmV2LnhtbESPT4vCMBTE74LfITxhb5rqwV2rUVSouAcP6x/w+Gye&#10;bbV5KU1Wq5/eCAt7HGbmN8xk1phS3Kh2hWUF/V4Egji1uuBMwX6XdL9AOI+ssbRMCh7kYDZttyYY&#10;a3vnH7ptfSYChF2MCnLvq1hKl+Zk0PVsRRy8s60N+iDrTOoa7wFuSjmIoqE0WHBYyLGiZU7pdftr&#10;FHzv1kliL8eHX5yeG5JudW4OK6U+Os18DMJT4//Df+21VvA5Gvbh/SY8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nx8YAAADdAAAADwAAAAAAAAAAAAAAAACYAgAAZHJz&#10;L2Rvd25yZXYueG1sUEsFBgAAAAAEAAQA9QAAAIsDAAAAAA==&#10;" fillcolor="#59524f" stroked="f">
                  <o:lock v:ext="edit" aspectratio="t"/>
                </v:rect>
                <v:shape id="Freeform 7687" o:spid="_x0000_s1112" style="position:absolute;left:5854;top:1567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6n6sgA&#10;AADdAAAADwAAAGRycy9kb3ducmV2LnhtbESPQWvCQBSE74X+h+UJXkrdNGK00VVUEHooFbUXb4/s&#10;axLMvo27q6b99d2C0OMwM98ws0VnGnEl52vLCl4GCQjiwuqaSwWfh83zBIQPyBoby6Tgmzws5o8P&#10;M8y1vfGOrvtQighhn6OCKoQ2l9IXFRn0A9sSR+/LOoMhSldK7fAW4aaRaZJk0mDNcaHCltYVFaf9&#10;xSj4OB/Xk1Rmbsnvq/FxNDycnrY/SvV73XIKIlAX/sP39ptWMH7NUv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nqfqyAAAAN0AAAAPAAAAAAAAAAAAAAAAAJgCAABk&#10;cnMvZG93bnJldi54bWxQSwUGAAAAAAQABAD1AAAAjQMAAAAA&#10;" path="m16,3r4,4l4,7,8,3r,16l4,15r16,l16,19,16,3xm23,23l,23,,,23,r,23xe" fillcolor="#1c1c1c" strokecolor="#1c1c1c" strokeweight="0">
                  <v:path arrowok="t" o:connecttype="custom" o:connectlocs="16,3;20,7;4,7;8,3;8,19;4,15;20,15;16,19;16,3;23,23;0,23;0,0;23,0;23,23" o:connectangles="0,0,0,0,0,0,0,0,0,0,0,0,0,0"/>
                  <o:lock v:ext="edit" aspectratio="t" verticies="t"/>
                </v:shape>
                <v:shape id="Picture 7688" o:spid="_x0000_s1113" type="#_x0000_t75" style="position:absolute;left:6160;top:15672;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9K5HIAAAA3QAAAA8AAABkcnMvZG93bnJldi54bWxEj1trAjEUhN8L/Q/hFPoimtUWL6tRxCIW&#10;CqVesH08bI67q5uTsIm6/vumIPRxmJlvmMmsMZW4UO1Lywq6nQQEcWZ1ybmC3XbZHoLwAVljZZkU&#10;3MjDbPr4MMFU2yuv6bIJuYgQ9ikqKEJwqZQ+K8ig71hHHL2DrQ2GKOtc6hqvEW4q2UuSvjRYclwo&#10;0NGioOy0ORsF7ufVva3K76Pxu+PXR9e1RvvmU6nnp2Y+BhGoCf/he/tdKxiM+i/w9yY+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PSuRyAAAAN0AAAAPAAAAAAAAAAAA&#10;AAAAAJ8CAABkcnMvZG93bnJldi54bWxQSwUGAAAAAAQABAD3AAAAlAMAAAAA&#10;">
                  <v:imagedata r:id="rId77" o:title=""/>
                </v:shape>
                <v:shape id="Picture 7689" o:spid="_x0000_s1114" type="#_x0000_t75" style="position:absolute;left:6080;top:15672;width: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oErHAAAA3QAAAA8AAABkcnMvZG93bnJldi54bWxEj1trwkAUhN8L/Q/LEXyrG8VLTV1FBS/4&#10;pKmgfTtkj0lo9mzIrhr/vSsU+jjMzDfMZNaYUtyodoVlBd1OBII4tbrgTMHxe/XxCcJ5ZI2lZVLw&#10;IAez6fvbBGNt73ygW+IzESDsYlSQe1/FUro0J4OuYyvi4F1sbdAHWWdS13gPcFPKXhQNpcGCw0KO&#10;FS1zSn+Tq1Fw2m0GmXEP8zPoLvx+kyzOq/VBqXarmX+B8NT4//Bfe6sVjMbDPrzehCcgp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poErHAAAA3QAAAA8AAAAAAAAAAAAA&#10;AAAAnwIAAGRycy9kb3ducmV2LnhtbFBLBQYAAAAABAAEAPcAAACTAwAAAAA=&#10;">
                  <v:imagedata r:id="rId78" o:title=""/>
                </v:shape>
                <v:shape id="Picture 7690" o:spid="_x0000_s1115" type="#_x0000_t75" style="position:absolute;left:6001;top:15672;width:7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lBdHGAAAA3QAAAA8AAABkcnMvZG93bnJldi54bWxEj09rwkAUxO9Cv8PyCt50YyHaRlepgn/w&#10;pGlBvT2yr0lo9m3Irhq/vSsIHoeZ+Q0zmbWmEhdqXGlZwaAfgSDOrC45V/D7s+x9gnAeWWNlmRTc&#10;yMFs+taZYKLtlfd0SX0uAoRdggoK7+tESpcVZND1bU0cvD/bGPRBNrnUDV4D3FTyI4qG0mDJYaHA&#10;mhYFZf/p2Sg4bNdxbtzNnOLB3O/W6fy4XO2V6r6332MQnlr/Cj/bG61g9DWM4fEmPA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UF0cYAAADdAAAADwAAAAAAAAAAAAAA&#10;AACfAgAAZHJzL2Rvd25yZXYueG1sUEsFBgAAAAAEAAQA9wAAAJIDAAAAAA==&#10;">
                  <v:imagedata r:id="rId78" o:title=""/>
                </v:shape>
                <v:shape id="Picture 7691" o:spid="_x0000_s1116" type="#_x0000_t75" style="position:absolute;left:5842;top:15552;width:50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TTtvDAAAA3QAAAA8AAABkcnMvZG93bnJldi54bWxEj0GLwjAUhO/C/ofwBG+aukJXq1FEWJW9&#10;bav3R/Nsi81LabJt/fdGEPY4zMw3zGY3mFp01LrKsoL5LAJBnFtdcaHgkn1PlyCcR9ZYWyYFD3Kw&#10;236MNpho2/MvdakvRICwS1BB6X2TSOnykgy6mW2Ig3ezrUEfZFtI3WIf4KaWn1EUS4MVh4USGzqU&#10;lN/TP6OgqNif9vMes59ucUivl2N2j45KTcbDfg3C0+D/w+/2WSv4WsUxvN6EJ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NO28MAAADdAAAADwAAAAAAAAAAAAAAAACf&#10;AgAAZHJzL2Rvd25yZXYueG1sUEsFBgAAAAAEAAQA9wAAAI8DAAAAAA==&#10;">
                  <v:imagedata r:id="rId72" o:title=""/>
                </v:shape>
                <v:shape id="Picture 7692" o:spid="_x0000_s1117" type="#_x0000_t75" style="position:absolute;left:6350;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iQvFAAAA3QAAAA8AAABkcnMvZG93bnJldi54bWxEj82LwjAUxO8L/g/hCd62qR78qEYRcRcP&#10;e/Hj4PHRPNti81KaGFv/erOwsMdhZn7DrDadqUWg1lWWFYyTFARxbnXFhYLL+etzDsJ5ZI21ZVLQ&#10;k4PNevCxwkzbJx8pnHwhIoRdhgpK75tMSpeXZNAltiGO3s22Bn2UbSF1i88IN7WcpOlUGqw4LpTY&#10;0K6k/H56GAXBvH72xzE/+u3VWf7ub/NQBaVGw267BOGp8//hv/ZBK5gtpjP4fROfgF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jokLxQAAAN0AAAAPAAAAAAAAAAAAAAAA&#10;AJ8CAABkcnMvZG93bnJldi54bWxQSwUGAAAAAAQABAD3AAAAkQMAAAAA&#10;">
                  <v:imagedata r:id="rId73" o:title=""/>
                </v:shape>
                <v:shape id="Freeform 7693" o:spid="_x0000_s1118" style="position:absolute;left:6362;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2u8IA&#10;AADdAAAADwAAAGRycy9kb3ducmV2LnhtbERPTWsCMRC9F/wPYQRvNastq65GEUuphx5aFbwOm3Gz&#10;uJmsSdT13zcHocfH+16sOtuIG/lQO1YwGmYgiEuna64UHPafr1MQISJrbByTggcFWC17LwsstLvz&#10;L912sRIphEOBCkyMbSFlKA1ZDEPXEifu5LzFmKCvpPZ4T+G2keMsy6XFmlODwZY2hsrz7moVfH/J&#10;8eR4yI8P6983PzPD+vLxptSg363nICJ18V/8dG+1gsksT3P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7a7wgAAAN0AAAAPAAAAAAAAAAAAAAAAAJgCAABkcnMvZG93&#10;bnJldi54bWxQSwUGAAAAAAQABAD1AAAAhwMAAAAA&#10;" path="m9,c2,5,3,6,,11v2,25,4,89,7,116c9,134,30,144,32,133,30,117,28,84,24,61,21,39,18,29,9,e" fillcolor="#242832" strokeweight="0">
                  <v:path arrowok="t" o:connecttype="custom" o:connectlocs="2,0;0,2;1,16;4,17;3,8;2,0" o:connectangles="0,0,0,0,0,0"/>
                  <o:lock v:ext="edit" aspectratio="t"/>
                </v:shape>
                <v:shape id="Freeform 7694" o:spid="_x0000_s1119" style="position:absolute;left:5893;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MtcgA&#10;AADdAAAADwAAAGRycy9kb3ducmV2LnhtbESPT2vCQBTE7wW/w/IKvdWNrcSaukr/UBQUoWkPPT6y&#10;r9lg9m2a3SbRT+8KhR6HmfkNs1gNthYdtb5yrGAyTkAQF05XXCr4/Hi7fQDhA7LG2jEpOJKH1XJ0&#10;tcBMu57fqctDKSKEfYYKTAhNJqUvDFn0Y9cQR+/btRZDlG0pdYt9hNta3iVJKi1WHBcMNvRiqDjk&#10;v1YBd73M/Xr985re70w4Tabb5/2XUjfXw9MjiEBD+A//tTdawWyezuHyJj4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Qy1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7695" o:spid="_x0000_s1120" style="position:absolute;left:5858;top:15584;width:31;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HOsYA&#10;AADdAAAADwAAAGRycy9kb3ducmV2LnhtbESPwWrCQBCG7wXfYRmht7qrYtOmriKCUDxYalva45Cd&#10;JsHsbMiuGt/eOQgeh3/+b+abL3vfqBN1sQ5sYTwyoIiL4GouLXx/bZ5eQMWE7LAJTBYuFGG5GDzM&#10;MXfhzJ902qdSCYRjjhaqlNpc61hU5DGOQkss2X/oPCYZu1K7Ds8C942eGPOsPdYsFypsaV1Rcdgf&#10;vVBmG8zMtnXZ0XxMGz78/uz+ptY+DvvVG6hEfbov39rvzkL2msn/YiM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bHOsYAAADdAAAADwAAAAAAAAAAAAAAAACYAgAAZHJz&#10;L2Rvd25yZXYueG1sUEsFBgAAAAAEAAQA9QAAAIsDAAAAAA==&#10;" path="m64,16c64,8,57,,48,v,,,,,l48,,16,c8,,,8,,16v,,,,,l,16,,80v,9,8,16,16,16c16,96,16,96,16,96r,l48,96v9,,16,-7,16,-16c64,80,64,80,64,80r,-64xe" fillcolor="#d5e9e9" strokeweight="0">
                  <v:path arrowok="t" o:connecttype="custom" o:connectlocs="7,2;5,0;5,0;5,0;2,0;2,0;0,2;0,2;0,2;0,10;0,10;2,12;2,12;2,12;5,12;5,12;7,10;7,10;7,2" o:connectangles="0,0,0,0,0,0,0,0,0,0,0,0,0,0,0,0,0,0,0"/>
                  <o:lock v:ext="edit" aspectratio="t"/>
                </v:shape>
                <v:shape id="Freeform 7696" o:spid="_x0000_s1121" style="position:absolute;left:5854;top:15580;width:39;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cCccA&#10;AADdAAAADwAAAGRycy9kb3ducmV2LnhtbESPQWvCQBSE74X+h+UVeim6sajRNBsphUBBRIwePD6z&#10;zyQ0+zZktxr767tCocdhZr5h0tVgWnGh3jWWFUzGEQji0uqGKwWHfT5agHAeWWNrmRTcyMEqe3xI&#10;MdH2yju6FL4SAcIuQQW1910ipStrMujGtiMO3tn2Bn2QfSV1j9cAN618jaK5NNhwWKixo4+ayq/i&#10;2yiYdevCuE2U/7xs1xs609Hlp6lSz0/D+xsIT4P/D/+1P7WCeBlP4P4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53AnHAAAA3QAAAA8AAAAAAAAAAAAAAAAAmAIAAGRy&#10;cy9kb3ducmV2LnhtbFBLBQYAAAAABAAEAPUAAACMAwAAAAA=&#10;" path="m64,24r1,4l60,17r4,4l53,16r3,l24,16r4,l17,21r4,-4l16,28r,-4l16,88r,-3l21,96,17,92r11,5l24,96r32,l53,97,64,92r-4,4l65,85r-1,3l64,24xm80,88v,2,,3,,4l75,103v-1,2,-2,3,-4,4l60,112v-1,,-2,,-4,l24,112v-1,,-2,,-3,l10,107c8,106,7,105,6,103l1,92c1,91,,90,,88l,24c,23,1,22,1,21l6,10c7,8,8,7,10,6l21,1c22,1,23,,24,l56,v2,,3,1,4,1l71,6v2,1,3,2,4,4l80,21v,1,,2,,3l80,88xe" fillcolor="#454545" strokecolor="#454545" strokeweight="0">
                  <v:path arrowok="t" o:connecttype="custom" o:connectlocs="7,3;8,4;7,3;7,3;6,2;6,2;3,2;3,2;2,3;2,3;2,4;2,3;2,11;2,11;2,12;2,12;3,13;3,12;6,12;6,13;7,12;7,12;8,11;7,11;7,3;9,11;9,12;9,13;8,14;7,14;6,14;3,14;2,14;1,14;0,13;0,12;0,11;0,3;0,3;0,2;1,1;2,1;3,0;6,0;7,1;8,1;9,2;9,3;9,3;9,11" o:connectangles="0,0,0,0,0,0,0,0,0,0,0,0,0,0,0,0,0,0,0,0,0,0,0,0,0,0,0,0,0,0,0,0,0,0,0,0,0,0,0,0,0,0,0,0,0,0,0,0,0,0"/>
                  <o:lock v:ext="edit" aspectratio="t" verticies="t"/>
                </v:shape>
                <v:shape id="Freeform 7697" o:spid="_x0000_s1122" style="position:absolute;left:5977;top:15584;width:103;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n8YA&#10;AADdAAAADwAAAGRycy9kb3ducmV2LnhtbESP0WrCQBRE34X+w3ILfdONUrVJs0pVhIKo1PYDLtnb&#10;bGj2bsiuSfr33YLg4zAzZ5h8PdhadNT6yrGC6SQBQVw4XXGp4OtzP34B4QOyxtoxKfglD+vVwyjH&#10;TLueP6i7hFJECPsMFZgQmkxKXxiy6CeuIY7et2sthijbUuoW+wi3tZwlyUJarDguGGxoa6j4uVyt&#10;glN6Pj73i8PZ7Dbzzh1waqu+VurpcXh7BRFoCPfwrf2uFSzT5Qz+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Zn8YAAADdAAAADwAAAAAAAAAAAAAAAACYAgAAZHJz&#10;L2Rvd25yZXYueG1sUEsFBgAAAAAEAAQA9QAAAIsDAAAAAA==&#10;" path="m208,7c208,4,205,,201,v,,,,,l201,,7,c4,,,4,,7v,,,,,l,7,,89v,4,4,7,7,7c7,96,7,96,7,96r,l201,96v4,,7,-3,7,-7c208,89,208,89,208,89r,-82xe" fillcolor="#d5e9e9" strokeweight="0">
                  <v:path arrowok="t" o:connecttype="custom" o:connectlocs="25,1;25,0;25,0;25,0;0,0;0,0;0,1;0,1;0,1;0,12;0,12;0,12;0,12;0,12;25,12;25,12;25,12;25,12;25,1" o:connectangles="0,0,0,0,0,0,0,0,0,0,0,0,0,0,0,0,0,0,0"/>
                  <o:lock v:ext="edit" aspectratio="t"/>
                </v:shape>
                <v:shape id="Freeform 7698" o:spid="_x0000_s1123" style="position:absolute;left:5973;top:15580;width:111;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HjscA&#10;AADdAAAADwAAAGRycy9kb3ducmV2LnhtbESPQWsCMRSE74X+h/AKvRTNtpWqq1FEKIg3tSreHpvn&#10;ZunmZU1STf99Uyj0OMzMN8x0nmwrruRD41jBc78AQVw53XCt4GP33huBCBFZY+uYFHxTgPns/m6K&#10;pXY33tB1G2uRIRxKVGBi7EopQ2XIYui7jjh7Z+ctxix9LbXHW4bbVr4UxZu02HBeMNjR0lD1uf2y&#10;Ci6H/THtF6eTN7tVWj/5y3IwXiv1+JAWExCRUvwP/7VXWsFwPHyF3zf5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nB47HAAAA3QAAAA8AAAAAAAAAAAAAAAAAmAIAAGRy&#10;cy9kb3ducmV2LnhtbFBLBQYAAAAABAAEAPUAAACMAwAAAAA=&#10;" path="m208,15r3,6l204,14r5,2l15,16r6,-2l14,21r2,-6l16,97,14,92r7,7l15,96r194,l204,99r7,-7l208,97r,-82xm224,97v,3,,5,-2,6l215,110v-1,2,-3,2,-6,2l15,112v-2,,-4,,-5,-2l3,103c1,102,,100,,97l,15c,13,1,11,3,10l10,3c11,1,13,,15,l209,v3,,5,1,6,3l222,10v2,1,2,3,2,5l224,97xe" fillcolor="#454545" strokecolor="#454545" strokeweight="0">
                  <v:path arrowok="t" o:connecttype="custom" o:connectlocs="25,2;26,3;25,2;26,2;1,2;2,2;1,3;2,2;2,13;1,12;2,13;1,12;26,12;25,13;26,12;25,13;25,2;27,13;27,13;26,14;26,14;1,14;1,14;0,13;0,13;0,2;0,2;1,1;1,0;26,0;26,1;27,2;27,2;27,13" o:connectangles="0,0,0,0,0,0,0,0,0,0,0,0,0,0,0,0,0,0,0,0,0,0,0,0,0,0,0,0,0,0,0,0,0,0"/>
                  <o:lock v:ext="edit" aspectratio="t" verticies="t"/>
                </v:shape>
                <v:shape id="Freeform 7699" o:spid="_x0000_s1124" style="position:absolute;left:595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19sgA&#10;AADdAAAADwAAAGRycy9kb3ducmV2LnhtbESPQWvCQBSE7wX/w/KE3urGVrSNrlJbigVFMO3B4yP7&#10;zAazb2N2m6T99d2C0OMwM98wi1VvK9FS40vHCsajBARx7nTJhYLPj7e7RxA+IGusHJOCb/KwWg5u&#10;Fphq1/GB2iwUIkLYp6jAhFCnUvrckEU/cjVx9E6usRiibAqpG+wi3FbyPkmm0mLJccFgTS+G8nP2&#10;ZRVw28nMbzaX1+nDzoSf8WS73h+Vuh32z3MQgfrwH76237WC2dNsA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TX2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7700" o:spid="_x0000_s1125" style="position:absolute;left:6076;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RskA&#10;AADdAAAADwAAAGRycy9kb3ducmV2LnhtbESPzWsCMRTE74X+D+EVvJSarcWPrkaRFtGDBz+KvT42&#10;z92lm5d0E3Xdv74pCB6HmfkNM5k1phJnqn1pWcFrNwFBnFldcq7ga794GYHwAVljZZkUXMnDbPr4&#10;MMFU2wtv6bwLuYgQ9ikqKEJwqZQ+K8ig71pHHL2jrQ2GKOtc6hovEW4q2UuSgTRYclwo0NFHQdnP&#10;7mQUuN9nXF/f2kN/v7WrTeuW7ef8W6nOUzMfgwjUhHv41l5pBcP3YR/+38Qn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URskAAADdAAAADwAAAAAAAAAAAAAAAACYAgAA&#10;ZHJzL2Rvd25yZXYueG1sUEsFBgAAAAAEAAQA9QAAAI4DAAAAAA==&#10;" path="m48,12c48,6,43,,36,v,,,,,l36,,12,c6,,,6,,12v,,,,,l,12,,84v,7,6,12,12,12c12,96,12,96,12,96r,l36,96v7,,12,-5,12,-12c48,84,48,84,48,84r,-72xe" fillcolor="#838497" strokeweight="0">
                  <v:path arrowok="t" o:connecttype="custom" o:connectlocs="6,2;5,0;5,0;5,0;2,0;2,0;0,2;0,2;0,2;0,11;0,11;2,12;2,12;2,12;5,12;5,12;6,11;6,11;6,2" o:connectangles="0,0,0,0,0,0,0,0,0,0,0,0,0,0,0,0,0,0,0"/>
                  <o:lock v:ext="edit" aspectratio="t"/>
                </v:shape>
                <v:shape id="Freeform 7701" o:spid="_x0000_s1126" style="position:absolute;left:6140;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OGsgA&#10;AADdAAAADwAAAGRycy9kb3ducmV2LnhtbESPQUvDQBSE74L/YXmCt3bTWlJNuy22Ii0ogtGDx0f2&#10;NRvMvk2za5L217sFweMwM98wy/Vga9FR6yvHCibjBARx4XTFpYLPj+fRPQgfkDXWjknBiTysV9dX&#10;S8y06/mdujyUIkLYZ6jAhNBkUvrCkEU/dg1x9A6utRiibEupW+wj3NZymiSptFhxXDDY0NZQ8Z3/&#10;WAXc9TL3u93xKb17NeE8mb1s3r6Uur0ZHhcgAg3hP/zX3msF84d5Cpc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Cw4a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7702" o:spid="_x0000_s1127" style="position:absolute;left:626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rgcgA&#10;AADdAAAADwAAAGRycy9kb3ducmV2LnhtbESPQUvDQBSE74L/YXmCt3bTWhpNuy22Ii0ogtGDx0f2&#10;NRvMvk2za5L217sFweMwM98wy/Vga9FR6yvHCibjBARx4XTFpYLPj+fRPQgfkDXWjknBiTysV9dX&#10;S8y06/mdujyUIkLYZ6jAhNBkUvrCkEU/dg1x9A6utRiibEupW+wj3NZymiRzabHiuGCwoa2h4jv/&#10;sQq462Xud7vj0/zu1YTzZPayeftS6vZmeFyACDSE//Bfe68VpA9pCpc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6uB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7703" o:spid="_x0000_s1128" style="position:absolute;left:633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88UA&#10;AADdAAAADwAAAGRycy9kb3ducmV2LnhtbERPy2rCQBTdF/oPwxW6qxPb4iM6Sh8UBYtgdOHykrlm&#10;QjN30sw0iX59ZyF0eTjvxaq3lWip8aVjBaNhAoI4d7rkQsHx8Pk4BeEDssbKMSm4kIfV8v5ugal2&#10;He+pzUIhYgj7FBWYEOpUSp8bsuiHriaO3Nk1FkOETSF1g10Mt5V8SpKxtFhybDBY07uh/Dv7tQq4&#10;7WTm1+ufj/HzlwnX0cv2bXdS6mHQv85BBOrDv/jm3mgFk9kkzo1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D/zxQAAAN0AAAAPAAAAAAAAAAAAAAAAAJgCAABkcnMv&#10;ZG93bnJldi54bWxQSwUGAAAAAAQABAD1AAAAigMAAAAA&#10;" path="m32,8c32,4,29,,24,v,,,,,l24,,8,c4,,,4,,8v,,,,,l,8,,88v,5,4,8,8,8c8,96,8,96,8,96r,l24,96v5,,8,-3,8,-8c32,88,32,88,32,88l32,8xe" fillcolor="#838497" strokeweight="0">
                  <v:path arrowok="t" o:connecttype="custom" o:connectlocs="3,1;2,0;2,0;2,0;1,0;1,0;0,1;0,1;0,1;0,11;0,11;1,12;1,12;1,12;2,12;2,12;3,11;3,11;3,1" o:connectangles="0,0,0,0,0,0,0,0,0,0,0,0,0,0,0,0,0,0,0"/>
                  <o:lock v:ext="edit" aspectratio="t"/>
                </v:shape>
                <v:shape id="Freeform 7704" o:spid="_x0000_s1129" style="position:absolute;left:6168;top:15584;width:95;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QpMMA&#10;AADdAAAADwAAAGRycy9kb3ducmV2LnhtbESPQWsCMRSE74X+h/AKvdVsPVRdjSIFi3jbKLTHx+a5&#10;G9y8LEnU9d83guBxmJlvmMVqcJ24UIjWs4LPUQGCuPbGcqPgsN98TEHEhGyw80wKbhRhtXx9WWBp&#10;/JUruujUiAzhWKKCNqW+lDLWLTmMI98TZ+/og8OUZWikCXjNcNfJcVF8SYeW80KLPX23VJ/02SnQ&#10;Y6z++ljt5PZH63oa7N7+3pR6fxvWcxCJhvQMP9pbo2Aym8zg/i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QpMMAAADdAAAADwAAAAAAAAAAAAAAAACYAgAAZHJzL2Rv&#10;d25yZXYueG1sUEsFBgAAAAAEAAQA9QAAAIgDAAAAAA==&#10;" path="m192,7c192,4,189,,185,v,,,,,l185,,7,c4,,,4,,7v,,,,,l,7,,89v,4,4,7,7,7c7,96,7,96,7,96r,l185,96v4,,7,-3,7,-7c192,89,192,89,192,89r,-82xe" fillcolor="#d5e9e9" strokeweight="0">
                  <v:path arrowok="t" o:connecttype="custom" o:connectlocs="23,1;23,0;23,0;23,0;0,0;0,0;0,1;0,1;0,1;0,12;0,12;0,12;0,12;0,12;23,12;23,12;23,12;23,12;23,1" o:connectangles="0,0,0,0,0,0,0,0,0,0,0,0,0,0,0,0,0,0,0"/>
                  <o:lock v:ext="edit" aspectratio="t"/>
                </v:shape>
                <v:shape id="Freeform 7705" o:spid="_x0000_s1130" style="position:absolute;left:6164;top:15580;width:103;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MMA&#10;AADdAAAADwAAAGRycy9kb3ducmV2LnhtbERPu27CMBTdkfoP1q3UDZy2EnmAQZS2KmIrdMh4iS9J&#10;RHyd2gbSv68HJMaj854vB9OJCznfWlbwPElAEFdWt1wr+Nl/jjMQPiBr7CyTgj/ysFw8jOZYaHvl&#10;b7rsQi1iCPsCFTQh9IWUvmrIoJ/YnjhyR+sMhghdLbXDaww3nXxJkqk02HJsaLCndUPVaXc2CvLD&#10;+cv9fqTpdrou9691KVdv71Kpp8dhNQMRaAh38c290QrSPIv74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vCnMMAAADdAAAADwAAAAAAAAAAAAAAAACYAgAAZHJzL2Rv&#10;d25yZXYueG1sUEsFBgAAAAAEAAQA9QAAAIgDAAAAAA==&#10;" path="m192,15r3,6l188,14r5,2l15,16r6,-2l14,21r2,-6l16,97,14,92r7,7l15,96r178,l188,99r7,-7l192,97r,-82xm208,97v,3,,5,-2,6l199,110v-1,2,-3,2,-6,2l15,112v-2,,-4,,-5,-2l3,103c1,102,,100,,97l,15c,13,1,11,3,10l10,3c11,1,13,,15,l193,v3,,5,1,6,3l206,10v2,1,2,3,2,5l208,97xe" fillcolor="#454545" strokecolor="#454545" strokeweight="0">
                  <v:path arrowok="t" o:connecttype="custom" o:connectlocs="23,2;24,3;23,2;24,2;1,2;2,2;1,3;2,2;2,13;1,12;2,13;1,12;24,12;23,13;24,12;23,13;23,2;25,13;25,13;24,14;24,14;1,14;1,14;0,13;0,13;0,2;0,2;1,1;1,0;24,0;24,1;25,2;25,2;25,13" o:connectangles="0,0,0,0,0,0,0,0,0,0,0,0,0,0,0,0,0,0,0,0,0,0,0,0,0,0,0,0,0,0,0,0,0,0"/>
                  <o:lock v:ext="edit" aspectratio="t" verticies="t"/>
                </v:shape>
                <v:shape id="Freeform 7706" o:spid="_x0000_s1131" style="position:absolute;left:6331;top:15636;width:15;height:16;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95cYA&#10;AADdAAAADwAAAGRycy9kb3ducmV2LnhtbESPQWuDQBSE74X+h+UFeinJag9GTTZSC4VKTyY55Phw&#10;X1TivhV3m9j++m6hkOMwM98w22I2g7jS5HrLCuJVBIK4sbrnVsHx8L5MQTiPrHGwTAq+yUGxe3zY&#10;Yq7tjWu67n0rAoRdjgo678dcStd0ZNCt7EgcvLOdDPogp1bqCW8Bbgb5EkWJNNhzWOhwpLeOmsv+&#10;yyj4xPRZ/kRJhVVZn+vylB1jzpR6WsyvGxCeZn8P/7c/tIJ1lsbw9yY8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W95cYAAADdAAAADwAAAAAAAAAAAAAAAACYAgAAZHJz&#10;L2Rvd25yZXYueG1sUEsFBgAAAAAEAAQA9QAAAIsDAAAAAA==&#10;" path="m32,6c32,3,30,,27,v,,,,,l27,,6,c3,,,3,,6v,,,,,l,6,,27v,3,3,5,6,5c6,32,6,32,6,32r,l27,32v3,,5,-2,5,-5c32,27,32,27,32,27l32,6xe" fillcolor="#339" strokeweight="0">
                  <v:path arrowok="t" o:connecttype="custom" o:connectlocs="3,1;3,0;3,0;3,0;0,0;0,0;0,1;0,1;0,1;0,4;0,4;0,4;0,4;0,4;3,4;3,4;3,4;3,4;3,1" o:connectangles="0,0,0,0,0,0,0,0,0,0,0,0,0,0,0,0,0,0,0"/>
                  <o:lock v:ext="edit" aspectratio="t"/>
                </v:shape>
                <v:shape id="Freeform 7707" o:spid="_x0000_s1132" style="position:absolute;left:6140;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l6b8A&#10;AADdAAAADwAAAGRycy9kb3ducmV2LnhtbESPSwvCMBCE74L/IazgzaZ68FGNIoIg3nyBx6VZ22qz&#10;KU209d8bQfA4zMw3zGLVmlK8qHaFZQXDKAZBnFpdcKbgfNoOpiCcR9ZYWiYFb3KwWnY7C0y0bfhA&#10;r6PPRICwS1BB7n2VSOnSnAy6yFbEwbvZ2qAPss6krrEJcFPKURyPpcGCw0KOFW1ySh/Hp1Fw3cZ7&#10;h0yXhmeb8ol6J++FVarfa9dzEJ5a/w//2jutYDKbjuD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8+XpvwAAAN0AAAAPAAAAAAAAAAAAAAAAAJgCAABkcnMvZG93bnJl&#10;di54bWxQSwUGAAAAAAQABAD1AAAAhA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7708" o:spid="_x0000_s1133" style="position:absolute;left:5957;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Acr8A&#10;AADdAAAADwAAAGRycy9kb3ducmV2LnhtbESPSwvCMBCE74L/IazgTVMVfFSjiCCIN1/gcWnWttps&#10;ShNt/fdGEDwOM/MNs1g1phAvqlxuWcGgH4EgTqzOOVVwPm17UxDOI2ssLJOCNzlYLdutBcba1nyg&#10;19GnIkDYxagg876MpXRJRgZd35bEwbvZyqAPskqlrrAOcFPIYRSNpcGcw0KGJW0ySh7Hp1Fw3UZ7&#10;h0yXmmeb4ol6J++5VarbadZzEJ4a/w//2jutYDKbjuD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0ByvwAAAN0AAAAPAAAAAAAAAAAAAAAAAJgCAABkcnMvZG93bnJl&#10;di54bWxQSwUGAAAAAAQABAD1AAAAhA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7709" o:spid="_x0000_s1134" style="position:absolute;left:5854;top:15636;width:55;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XI8UA&#10;AADdAAAADwAAAGRycy9kb3ducmV2LnhtbESPT2vCQBTE74V+h+UVvNVNGok2dZUSED22WoreHtmX&#10;PzT7NmS3Sfz2bqHgcZiZ3zDr7WRaMVDvGssK4nkEgriwuuFKwddp97wC4TyyxtYyKbiSg+3m8WGN&#10;mbYjf9Jw9JUIEHYZKqi97zIpXVGTQTe3HXHwStsb9EH2ldQ9jgFuWvkSRak02HBYqLGjvKbi5/hr&#10;FHCZlLyv4rj9Ts0l2Z3zj87lSs2epvc3EJ4mfw//tw9awfJ1tYC/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cjxQAAAN0AAAAPAAAAAAAAAAAAAAAAAJgCAABkcnMv&#10;ZG93bnJldi54bWxQSwUGAAAAAAQABAD1AAAAigMAAAAA&#10;" path="m112,6c112,3,110,,107,v,,,,,l107,,6,c3,,,3,,6v,,,,,l,6,,27v,3,3,5,6,5c6,32,6,32,6,32r,l107,32v3,,5,-2,5,-5c112,27,112,27,112,27r,-21xe" fillcolor="#339" strokeweight="0">
                  <v:path arrowok="t" o:connecttype="custom" o:connectlocs="13,1;13,0;13,0;13,0;0,0;0,0;0,1;0,1;0,1;0,4;0,4;0,4;0,4;0,4;13,4;13,4;13,4;13,4;13,1" o:connectangles="0,0,0,0,0,0,0,0,0,0,0,0,0,0,0,0,0,0,0"/>
                  <o:lock v:ext="edit" aspectratio="t"/>
                </v:shape>
                <v:shape id="Freeform 7710" o:spid="_x0000_s1135" style="position:absolute;left:5854;top:15556;width:500;height:8;visibility:visible;mso-wrap-style:square;v-text-anchor:top" coordsize="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YW8UA&#10;AADdAAAADwAAAGRycy9kb3ducmV2LnhtbESPzWrDMBCE74W+g9hCb43sQNrEiRJMocSHUsjPA2ys&#10;je3EWhlrE7tvXxUKPQ4z8w2z2oyuVXfqQ+PZQDpJQBGX3jZcGTgePl7moIIgW2w9k4FvCrBZPz6s&#10;MLN+4B3d91KpCOGQoYFapMu0DmVNDsPEd8TRO/veoUTZV9r2OES4a/U0SV61w4bjQo0dvddUXvc3&#10;Z2BXndJ8OxQOL0W6zT+/JEwbMeb5acyXoIRG+Q//tQtr4G0xn8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xhbxQAAAN0AAAAPAAAAAAAAAAAAAAAAAJgCAABkcnMv&#10;ZG93bnJldi54bWxQSwUGAAAAAAQABAD1AAAAigMAAAAA&#10;" path="m500,r,l,,,8r500,l500,xe" fillcolor="#339" stroked="f">
                  <v:path arrowok="t" o:connecttype="custom" o:connectlocs="500,0;500,0;0,0;0,0;0,8;0,8;500,8;500,8;500,0" o:connectangles="0,0,0,0,0,0,0,0,0"/>
                  <o:lock v:ext="edit" aspectratio="t"/>
                </v:shape>
                <v:shape id="Freeform 7711" o:spid="_x0000_s1136" style="position:absolute;left:5989;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vNsUA&#10;AADdAAAADwAAAGRycy9kb3ducmV2LnhtbESPQWvCQBSE74X+h+UVvNVNA1qNrlIMAaH10Bjvj+wz&#10;SZt9G3ZXjf++Wyj0OMzMN8x6O5peXMn5zrKCl2kCgri2uuNGQXUsnhcgfEDW2FsmBXfysN08Pqwx&#10;0/bGn3QtQyMihH2GCtoQhkxKX7dk0E/tQBy9s3UGQ5SukdrhLcJNL9MkmUuDHceFFgfatVR/lxej&#10;IB/rk5+5oqoOx/e0yA/0ZT9IqcnT+LYCEWgM/+G/9l4reF0u5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W82xQAAAN0AAAAPAAAAAAAAAAAAAAAAAJgCAABkcnMv&#10;ZG93bnJldi54bWxQSwUGAAAAAAQABAD1AAAAigMAAAAA&#10;" path="m79,8l76,,4,,,8r79,xe" fillcolor="#c1c1c1" stroked="f">
                  <v:path arrowok="t" o:connecttype="custom" o:connectlocs="79,8;76,0;4,0;0,8;79,8" o:connectangles="0,0,0,0,0"/>
                  <o:lock v:ext="edit" aspectratio="t"/>
                </v:shape>
                <v:shape id="Freeform 7712" o:spid="_x0000_s1137" style="position:absolute;left:6172;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KrcUA&#10;AADdAAAADwAAAGRycy9kb3ducmV2LnhtbESPQWvCQBSE74X+h+UVvNVNBavGbKRUAkLrwRjvj+wz&#10;SZt9G3a3Gv99t1DwOMzMN0y2GU0vLuR8Z1nByzQBQVxb3XGjoDoWz0sQPiBr7C2Tght52OSPDxmm&#10;2l75QJcyNCJC2KeooA1hSKX0dUsG/dQOxNE7W2cwROkaqR1eI9z0cpYkr9Jgx3GhxYHeW6q/yx+j&#10;YDvWJz93RVXtjx+zYrunL/tJSk2exrc1iEBjuIf/2zutYLFaL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cqtxQAAAN0AAAAPAAAAAAAAAAAAAAAAAJgCAABkcnMv&#10;ZG93bnJldi54bWxQSwUGAAAAAAQABAD1AAAAigMAAAAA&#10;" path="m79,8l76,,4,,,8r79,xe" fillcolor="#c1c1c1" stroked="f">
                  <v:path arrowok="t" o:connecttype="custom" o:connectlocs="79,8;76,0;4,0;0,8;79,8" o:connectangles="0,0,0,0,0"/>
                  <o:lock v:ext="edit" aspectratio="t"/>
                </v:shape>
                <v:rect id="Rectangle 7713" o:spid="_x0000_s1138" style="position:absolute;left:6350;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vwcAA&#10;AADdAAAADwAAAGRycy9kb3ducmV2LnhtbERPy4rCMBTdC/5DuII7TXVw1GoUGXCYnfgAXV6ba1Nt&#10;bkoTtf69WQy4PJz3fNnYUjyo9oVjBYN+AoI4c7rgXMFhv+5NQPiArLF0TApe5GG5aLfmmGr35C09&#10;diEXMYR9igpMCFUqpc8MWfR9VxFH7uJqiyHCOpe6xmcMt6UcJsm3tFhwbDBY0Y+h7La7WwXJ1/r3&#10;inTeFEcnt+PRyZR73yjV7TSrGYhATfiI/91/WsF4Oolz45v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AvwcAAAADdAAAADwAAAAAAAAAAAAAAAACYAgAAZHJzL2Rvd25y&#10;ZXYueG1sUEsFBgAAAAAEAAQA9QAAAIUDAAAAAA==&#10;" fillcolor="#c1c1c1" stroked="f">
                  <o:lock v:ext="edit" aspectratio="t"/>
                </v:rect>
                <v:rect id="Rectangle 7714" o:spid="_x0000_s1139" style="position:absolute;left:6358;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A/cQA&#10;AADdAAAADwAAAGRycy9kb3ducmV2LnhtbESPQYvCMBSE78L+h/AWvMiargWt1SiysOJNrB72+Gie&#10;bbF5KU22rf/eCILHYWa+YdbbwdSio9ZVlhV8TyMQxLnVFRcKLuffrwSE88gaa8uk4E4OtpuP0RpT&#10;bXs+UZf5QgQIuxQVlN43qZQuL8mgm9qGOHhX2xr0QbaF1C32AW5qOYuiuTRYcVgosaGfkvJb9m8U&#10;WPy7X+N95479Lj9MFkncnatYqfHnsFuB8DT4d/jVPmgFi2WyhOeb8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QP3EAAAA3QAAAA8AAAAAAAAAAAAAAAAAmAIAAGRycy9k&#10;b3ducmV2LnhtbFBLBQYAAAAABAAEAPUAAACJAwAAAAA=&#10;" fillcolor="#d7d7d7" stroked="f">
                  <o:lock v:ext="edit" aspectratio="t"/>
                </v:rect>
                <v:rect id="Rectangle 7715" o:spid="_x0000_s1140" style="position:absolute;left:5909;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Jy8IA&#10;AADdAAAADwAAAGRycy9kb3ducmV2LnhtbERPu27CMBTdkfoP1q3EgojDo1BSDOIhUAcWAgPjVXyb&#10;RI2vo9hA+Hs8IDEenfd82ZpK3KhxpWUFgygGQZxZXXKu4Hza9b9BOI+ssbJMCh7kYLn46Mwx0fbO&#10;R7qlPhchhF2CCgrv60RKlxVk0EW2Jg7cn20M+gCbXOoG7yHcVHIYxxNpsOTQUGBNm4Ky//RqFHwZ&#10;Nx7Ecn/YXi9EvY1pR5yulep+tqsfEJ5a/xa/3L9awXQ2C/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4nLwgAAAN0AAAAPAAAAAAAAAAAAAAAAAJgCAABkcnMvZG93&#10;bnJldi54bWxQSwUGAAAAAAQABAD1AAAAhwMAAAAA&#10;" fillcolor="#a5a5a5" stroked="f">
                  <o:lock v:ext="edit" aspectratio="t"/>
                </v:rect>
                <v:rect id="Rectangle 7716" o:spid="_x0000_s1141" style="position:absolute;left:6100;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sUMUA&#10;AADdAAAADwAAAGRycy9kb3ducmV2LnhtbESPQWvCQBSE7wX/w/IEL0U3sdpqdBWrKB68NPbg8ZF9&#10;JsHs25BdNf57Vyj0OMzMN8x82ZpK3KhxpWUF8SACQZxZXXKu4Pe47U9AOI+ssbJMCh7kYLnovM0x&#10;0fbOP3RLfS4ChF2CCgrv60RKlxVk0A1sTRy8s20M+iCbXOoG7wFuKjmMok9psOSwUGBN64KyS3o1&#10;CsbGjeJI7g6b64nofW3aD06/lep129UMhKfW/4f/2nut4Gs6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yxQxQAAAN0AAAAPAAAAAAAAAAAAAAAAAJgCAABkcnMv&#10;ZG93bnJldi54bWxQSwUGAAAAAAQABAD1AAAAigMAAAAA&#10;" fillcolor="#a5a5a5" stroked="f">
                  <o:lock v:ext="edit" aspectratio="t"/>
                </v:rect>
                <v:rect id="Rectangle 7717" o:spid="_x0000_s1142" style="position:absolute;left:6291;top:15660;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yJ8UA&#10;AADdAAAADwAAAGRycy9kb3ducmV2LnhtbESPT4vCMBTE7wt+h/CEvSyaquu/apRVUTx4sXrw+Gie&#10;bbF5KU3U+u3NwsIeh5n5DTNfNqYUD6pdYVlBrxuBIE6tLjhTcD5tOxMQziNrLC2Tghc5WC5aH3OM&#10;tX3ykR6Jz0SAsItRQe59FUvp0pwMuq6tiIN3tbVBH2SdSV3jM8BNKftRNJIGCw4LOVa0zim9JXej&#10;YGjcdy+Su8PmfiH6WptmwMlKqc928zMD4anx/+G/9l4rGE+nff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bInxQAAAN0AAAAPAAAAAAAAAAAAAAAAAJgCAABkcnMv&#10;ZG93bnJldi54bWxQSwUGAAAAAAQABAD1AAAAigMAAAAA&#10;" fillcolor="#a5a5a5" stroked="f">
                  <o:lock v:ext="edit" aspectratio="t"/>
                </v:rect>
                <v:shape id="Picture 7718" o:spid="_x0000_s1143" type="#_x0000_t75" style="position:absolute;left:6295;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qpq7JAAAA3QAAAA8AAABkcnMvZG93bnJldi54bWxEj09Lw0AUxO+C32F5Qi/SbqzYP7HbIoJU&#10;D6U06aHeHtlnEpJ9G3bXNumndwXB4zAzv2FWm9604kzO15YVPEwSEMSF1TWXCo7523gBwgdkja1l&#10;UjCQh8369maFqbYXPtA5C6WIEPYpKqhC6FIpfVGRQT+xHXH0vqwzGKJ0pdQOLxFuWjlNkpk0WHNc&#10;qLCj14qKJvs2Cq5Dc7L7/uNp2H7eX83O5dsmy5Ua3fUvzyAC9eE//Nd+1wrmy+Uj/L6JT0C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eqmrskAAADdAAAADwAAAAAAAAAA&#10;AAAAAACfAgAAZHJzL2Rvd25yZXYueG1sUEsFBgAAAAAEAAQA9wAAAJUDAAAAAA==&#10;">
                  <v:imagedata r:id="rId75" o:title=""/>
                </v:shape>
                <v:shape id="Freeform 7719" o:spid="_x0000_s1144" style="position:absolute;left:6291;top:15572;width:40;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kjscA&#10;AADdAAAADwAAAGRycy9kb3ducmV2LnhtbESPQWvCQBSE70L/w/IKvemmUqqmriLSluBBMAptb4/s&#10;azYk+zZktzH9964geBxm5htmuR5sI3rqfOVYwfMkAUFcOF1xqeB0/BjPQfiArLFxTAr+ycN69TBa&#10;YqrdmQ/U56EUEcI+RQUmhDaV0heGLPqJa4mj9+s6iyHKrpS6w3OE20ZOk+RVWqw4LhhsaWuoqPM/&#10;qyCblfu6N/T+/XXchp/55ynbVbVST4/D5g1EoCHcw7d2phXMFosXuL6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YZI7HAAAA3QAAAA8AAAAAAAAAAAAAAAAAmAIAAGRy&#10;cy9kb3ducmV2LnhtbFBLBQYAAAAABAAEAPUAAACMAwAAAAA=&#10;" path="m64,19r1,3l62,14r4,5l59,16r3,l19,16r3,l14,19r5,-5l16,22r,-3l16,174r,-3l19,178r-5,-4l22,177r-3,-1l62,176r-5,3l67,169r-3,5l64,19xm80,174v,3,,5,-2,6l68,190v-1,2,-3,2,-6,2l19,192v,,-1,,-2,l9,189c7,188,5,187,4,185l1,178c1,177,,176,,174l,19v,,1,-1,1,-2l4,9c5,6,6,5,9,4l17,1c18,1,19,,19,l62,v2,,3,1,4,1l73,4v2,1,3,3,4,5l80,17v,1,,2,,2l80,174xe" fillcolor="#777" strokecolor="#777" strokeweight="0">
                  <v:path arrowok="t" o:connecttype="custom" o:connectlocs="8,3;9,3;8,2;9,3;8,2;8,2;3,2;3,2;2,3;3,2;2,3;2,3;2,22;2,22;3,23;2,22;3,23;3,22;8,22;8,23;9,22;8,22;8,3;10,22;10,23;9,24;8,24;3,24;3,24;2,24;1,24;1,23;0,22;0,3;1,3;1,2;2,1;3,1;3,0;8,0;9,1;10,1;10,2;10,3;10,3;10,22" o:connectangles="0,0,0,0,0,0,0,0,0,0,0,0,0,0,0,0,0,0,0,0,0,0,0,0,0,0,0,0,0,0,0,0,0,0,0,0,0,0,0,0,0,0,0,0,0,0"/>
                  <o:lock v:ext="edit" aspectratio="t" verticies="t"/>
                </v:shape>
                <v:rect id="Rectangle 7720" o:spid="_x0000_s1145" style="position:absolute;left:630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df8UA&#10;AADdAAAADwAAAGRycy9kb3ducmV2LnhtbESPzW7CMBCE75V4B2uRuBWnpUBJMaiNFH6O/DzAKl7i&#10;qPE6jV0S3h4jVepxNDPfaJbr3tbiSq2vHCt4GScgiAunKy4VnE/58zsIH5A11o5JwY08rFeDpyWm&#10;2nV8oOsxlCJC2KeowITQpFL6wpBFP3YNcfQurrUYomxLqVvsItzW8jVJZtJixXHBYEOZoeL7+GsV&#10;dPs3t/n5MjrbZBO3x7zaXvKbUqNh//kBIlAf/sN/7Z1WMF8spv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F1/xQAAAN0AAAAPAAAAAAAAAAAAAAAAAJgCAABkcnMv&#10;ZG93bnJldi54bWxQSwUGAAAAAAQABAD1AAAAigMAAAAA&#10;" fillcolor="#777" strokecolor="#777" strokeweight="0">
                  <v:stroke joinstyle="round"/>
                  <o:lock v:ext="edit" aspectratio="t"/>
                </v:rect>
                <v:shape id="Freeform 7721" o:spid="_x0000_s1146" style="position:absolute;left:629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A8cA&#10;AADdAAAADwAAAGRycy9kb3ducmV2LnhtbESPQWvCQBSE70L/w/IK3nSjYNLEbERaCqVQRdtLb4/s&#10;MwnNvo3ZVdP++q4geBxm5hsmXw2mFWfqXWNZwWwagSAurW64UvD1+Tp5AuE8ssbWMin4JQer4mGU&#10;Y6bthXd03vtKBAi7DBXU3neZlK6syaCb2o44eAfbG/RB9pXUPV4C3LRyHkWxNNhwWKixo+eayp/9&#10;ySiQvO4W70m0OSbxx0t62rZ/381MqfHjsF6C8DT4e/jWftMKkjSN4fomPAFZ/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0SgP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7722" o:spid="_x0000_s1147" style="position:absolute;left:629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sD8YA&#10;AADdAAAADwAAAGRycy9kb3ducmV2LnhtbESPQWvCQBSE74L/YXlCb3VjBTXRVaRF6sliFHJ9ZJ9J&#10;NPs2ZLcm9td3CwWPw8x8w6w2vanFnVpXWVYwGUcgiHOrKy4UnE+71wUI55E11pZJwYMcbNbDwQoT&#10;bTs+0j31hQgQdgkqKL1vEildXpJBN7YNcfAutjXog2wLqVvsAtzU8i2KZtJgxWGhxIbeS8pv6bdR&#10;cE2n9ivLD6fi0D+6SRZnl5+PT6VeRv12CcJT75/h//ZeK5jH8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3sD8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7723" o:spid="_x0000_s1148" style="position:absolute;left:631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76sMA&#10;AADdAAAADwAAAGRycy9kb3ducmV2LnhtbERPy4rCMBTdD/gP4Qqz01RBa6tRxEEYBEd8bNxdmmtb&#10;bG46TdTq108WwiwP5z1btKYSd2pcaVnBoB+BIM6sLjlXcDquexMQziNrrCyTgic5WMw7HzNMtX3w&#10;nu4Hn4sQwi5FBYX3dSqlywoy6Pq2Jg7cxTYGfYBNLnWDjxBuKjmMorE0WHJoKLCmVUHZ9XAzCiQv&#10;69Emjn5+4/H2K7ntqte5HCj12W2XUxCeWv8vfru/tYI4ScLc8CY8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d76sMAAADdAAAADwAAAAAAAAAAAAAAAACYAgAAZHJzL2Rv&#10;d25yZXYueG1sUEsFBgAAAAAEAAQA9QAAAIgDA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7724" o:spid="_x0000_s1149" style="position:absolute;left:6307;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d5sYA&#10;AADdAAAADwAAAGRycy9kb3ducmV2LnhtbESPQWvCQBSE7wX/w/KE3nRjC9VEVxGLtCfFKOT6yD6T&#10;aPZtyK4m9td3C0KPw8x8wyxWvanFnVpXWVYwGUcgiHOrKy4UnI7b0QyE88gaa8uk4EEOVsvBywIT&#10;bTs+0D31hQgQdgkqKL1vEildXpJBN7YNcfDOtjXog2wLqVvsAtzU8i2KPqTBisNCiQ1tSsqv6c0o&#10;uKTvdp/lu2Ox6x/dJIuz88/nl1Kvw349B+Gp9//hZ/tbK5jGc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7d5s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7725" o:spid="_x0000_s1150" type="#_x0000_t75" style="position:absolute;left:6104;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O+MDBAAAA3QAAAA8AAABkcnMvZG93bnJldi54bWxET89rwjAUvg/8H8IbeCmazMGUziijIHg1&#10;3XZ+NG9tXfNSm9h2//1yGOz48f3eH2fXiZGG0HrW8LRWIIgrb1uuNbyXp9UORIjIFjvPpOGHAhwP&#10;i4c95tZPfKHRxFqkEA45amhi7HMpQ9WQw7D2PXHivvzgMCY41NIOOKVw18mNUi/SYcupocGeioaq&#10;b3N3Gq5mLKK5lX57oeermU12/vjMtF4+zm+vICLN8V/85z5bDTul0v70Jj0Be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O+MDBAAAA3QAAAA8AAAAAAAAAAAAAAAAAnwIA&#10;AGRycy9kb3ducmV2LnhtbFBLBQYAAAAABAAEAPcAAACNAwAAAAA=&#10;">
                  <v:imagedata r:id="rId74" o:title=""/>
                </v:shape>
                <v:shape id="Freeform 7726" o:spid="_x0000_s1151" style="position:absolute;left:6100;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F8UA&#10;AADdAAAADwAAAGRycy9kb3ducmV2LnhtbESPUWvCMBSF3wf+h3CFvc3EDVzpjCLKwCEM5gp7vTTX&#10;tq65qUms3b9fBMHHwznnO5z5crCt6MmHxrGG6USBIC6dabjSUHy/P2UgQkQ22DomDX8UYLkYPcwx&#10;N+7CX9TvYyUShEOOGuoYu1zKUNZkMUxcR5y8g/MWY5K+ksbjJcFtK5+VmkmLDaeFGjta11T+7s9W&#10;gy+Lz/71+DIc2p/+Y7M7Zf7ogtaP42H1BiLSEO/hW3trNGRKTe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XxQAAAN0AAAAPAAAAAAAAAAAAAAAAAJgCAABkcnMv&#10;ZG93bnJldi54bWxQSwUGAAAAAAQABAD1AAAAigM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7727" o:spid="_x0000_s1152" style="position:absolute;left:6116;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dsMA&#10;AADdAAAADwAAAGRycy9kb3ducmV2LnhtbESPUWvCMBSF3wf+h3CFvc1EN0SqUbRQNx91+wGX5toU&#10;m5vaZLb++2Ug+Hg453yHs9oMrhE36kLtWcN0okAQl97UXGn4+S7eFiBCRDbYeCYNdwqwWY9eVpgZ&#10;3/ORbqdYiQThkKEGG2ObSRlKSw7DxLfEyTv7zmFMsquk6bBPcNfImVJz6bDmtGCxpdxSeTn9Og39&#10;4cPvrztr8n3+7g9Y1J/n4q7163jYLkFEGuIz/Gh/GQ0LpWbw/y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OdsMAAADdAAAADwAAAAAAAAAAAAAAAACYAgAAZHJzL2Rv&#10;d25yZXYueG1sUEsFBgAAAAAEAAQA9QAAAIgDAAAAAA==&#10;" fillcolor="#777" strokecolor="#777" strokeweight="0">
                  <v:stroke joinstyle="round"/>
                  <o:lock v:ext="edit" aspectratio="t"/>
                </v:rect>
                <v:shape id="Freeform 7728" o:spid="_x0000_s1153" style="position:absolute;left:6104;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i5scA&#10;AADdAAAADwAAAGRycy9kb3ducmV2LnhtbESPT2vCQBTE74LfYXmCN91NxX+pG5GWQiloqfXS2yP7&#10;moRm36bZVWM/vSsIPQ4z8xtmte5sLU7U+sqxhmSsQBDnzlRcaDh8vowWIHxANlg7Jg0X8rDO+r0V&#10;psad+YNO+1CICGGfooYyhCaV0uclWfRj1xBH79u1FkOUbSFNi+cIt7V8UGomLVYcF0ps6Kmk/Gd/&#10;tBokb5rp21ztfuez7fPy+F7/fVWJ1sNBt3kEEagL/+F7+9VoWCg1gdub+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1oub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7729" o:spid="_x0000_s1154" style="position:absolute;left:6100;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5BcYA&#10;AADdAAAADwAAAGRycy9kb3ducmV2LnhtbESPQWvCQBSE7wX/w/IKvdVdaxEbXUVapD0pxkKuj+wz&#10;ic2+Ddmtif56VxA8DjPzDTNf9rYWJ2p95VjDaKhAEOfOVFxo+N2vX6cgfEA2WDsmDWfysFwMnuaY&#10;GNfxjk5pKESEsE9QQxlCk0jp85Is+qFriKN3cK3FEGVbSNNiF+G2lm9KTaTFiuNCiQ19lpT/pf9W&#10;wzEdu22Wb/bFpj93o+wjO1y+vrV+ee5XMxCB+vAI39s/RsNUqX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k5Bc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7730" o:spid="_x0000_s1155" style="position:absolute;left:6128;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8bMUA&#10;AADdAAAADwAAAGRycy9kb3ducmV2LnhtbESPzWrDMBCE74W+g9hCb43kQIvrRjEhEAgkUOL00ONi&#10;rX+ItXIkJXHevioUehxm5htmUU52EFfyoXesIZspEMS1Mz23Gr6Om5ccRIjIBgfHpOFOAcrl48MC&#10;C+NufKBrFVuRIBwK1NDFOBZShroji2HmRuLkNc5bjEn6VhqPtwS3g5wr9SYt9pwWOhxp3VF9qi5W&#10;w/t3Yw6NHPLc7TefZ7a7Y1Z5rZ+fptUHiEhT/A//tbdGQ67UK/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DxsxQAAAN0AAAAPAAAAAAAAAAAAAAAAAJgCAABkcnMv&#10;ZG93bnJldi54bWxQSwUGAAAAAAQABAD1AAAAigM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7731" o:spid="_x0000_s1156" style="position:absolute;left:6124;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9EsQA&#10;AADdAAAADwAAAGRycy9kb3ducmV2LnhtbESP0WoCMRRE3wv+Q7gF32q2WopsjVJFYYv0odt+wGVz&#10;3azd3CxJ1NWvN4Lg4zAzZ5jZoretOJIPjWMFr6MMBHHldMO1gr/fzcsURIjIGlvHpOBMARbzwdMM&#10;c+1O/EPHMtYiQTjkqMDE2OVShsqQxTByHXHyds5bjEn6WmqPpwS3rRxn2bu02HBaMNjRylD1Xx6s&#10;gu16+TX53iy5DvvM+ElbFOXlTanhc//5ASJSHx/he7vQCqaJCLc36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RLEAAAA3QAAAA8AAAAAAAAAAAAAAAAAmAIAAGRycy9k&#10;b3ducmV2LnhtbFBLBQYAAAAABAAEAPUAAACJAw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Picture 7732" o:spid="_x0000_s1157" type="#_x0000_t75" style="position:absolute;left:5913;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YLTDAAAA3QAAAA8AAABkcnMvZG93bnJldi54bWxEj0FrAjEUhO8F/0N4Qi+iSS1UWY0iguDV&#10;aHt+bJ67q5uXdZOu23/fCILHYWa+YZbr3tWiozZUnjV8TBQI4tzbigsNp+NuPAcRIrLF2jNp+KMA&#10;69XgbYmZ9Xc+UGdiIRKEQ4YayhibTMqQl+QwTHxDnLyzbx3GJNtC2hbvCe5qOVXqSzqsOC2U2NC2&#10;pPxqfp2Gi+m20dyOfnagz4vpzWj//TPS+n3YbxYgIvXxFX6291bDXKkZPN6kJ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dgtMMAAADdAAAADwAAAAAAAAAAAAAAAACf&#10;AgAAZHJzL2Rvd25yZXYueG1sUEsFBgAAAAAEAAQA9wAAAI8DAAAAAA==&#10;">
                  <v:imagedata r:id="rId74" o:title=""/>
                </v:shape>
                <v:shape id="Freeform 7733" o:spid="_x0000_s1158" style="position:absolute;left:5909;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tisIA&#10;AADdAAAADwAAAGRycy9kb3ducmV2LnhtbERPXWvCMBR9F/wP4Qp708QNtlKNIspgYyBMBV8vzbWt&#10;Njc1yWr3782D4OPhfM+XvW1ERz7UjjVMJwoEceFMzaWGw/5znIEIEdlg45g0/FOA5WI4mGNu3I1/&#10;qdvFUqQQDjlqqGJscylDUZHFMHEtceJOzluMCfpSGo+3FG4b+arUu7RYc2qosKV1RcVl92c1+OKw&#10;7T7Ob/2pOXbfm59r5s8uaP0y6lczEJH6+BQ/3F9GQ6ZUmpvepCc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e2KwgAAAN0AAAAPAAAAAAAAAAAAAAAAAJgCAABkcnMvZG93&#10;bnJldi54bWxQSwUGAAAAAAQABAD1AAAAhwM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7734" o:spid="_x0000_s1159" style="position:absolute;left:5933;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cB8QA&#10;AADdAAAADwAAAGRycy9kb3ducmV2LnhtbESPwW7CMBBE75X4B2uRuBUbqCqaYhCNFApHoB+wipc4&#10;arxOY0PC39eVkHoczcwbzWozuEbcqAu1Zw2zqQJBXHpTc6Xh61w8L0GEiGyw8Uwa7hRgsx49rTAz&#10;vucj3U6xEgnCIUMNNsY2kzKUlhyGqW+Jk3fxncOYZFdJ02Gf4K6Rc6VepcOa04LFlnJL5ffp6jT0&#10;hxe/+/mwJt/lC3/Aov68FHetJ+Nh+w4i0hD/w4/23mhYKvUGf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7HAfEAAAA3QAAAA8AAAAAAAAAAAAAAAAAmAIAAGRycy9k&#10;b3ducmV2LnhtbFBLBQYAAAAABAAEAPUAAACJAwAAAAA=&#10;" fillcolor="#777" strokecolor="#777" strokeweight="0">
                  <v:stroke joinstyle="round"/>
                  <o:lock v:ext="edit" aspectratio="t"/>
                </v:rect>
                <v:shape id="Freeform 7735" o:spid="_x0000_s1160" style="position:absolute;left:5921;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JKcAA&#10;AADdAAAADwAAAGRycy9kb3ducmV2LnhtbERPy4rCMBTdC/5DuMLsNK2LoVajiCAIMyDWWczy0tw+&#10;sLmpSdT692YhuDyc92ozmE7cyfnWsoJ0loAgLq1uuVbwd95PMxA+IGvsLJOCJ3nYrMejFebaPvhE&#10;9yLUIoawz1FBE0KfS+nLhgz6me2JI1dZZzBE6GqpHT5iuOnkPEm+pcGWY0ODPe0aKi/FzShY/Ff6&#10;VMkuy+zv/nhl83NOC6fU12TYLkEEGsJH/HYftIIsSeP++CY+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oJKcAAAADdAAAADwAAAAAAAAAAAAAAAACYAgAAZHJzL2Rvd25y&#10;ZXYueG1sUEsFBgAAAAAEAAQA9QAAAIUDA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7736" o:spid="_x0000_s1161" style="position:absolute;left:5917;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zu8YA&#10;AADdAAAADwAAAGRycy9kb3ducmV2LnhtbESP0UoDMRRE3wX/IVyhbzbZVqSsTYuVFlaKD65+wGVz&#10;3axubpYkbVe/vikUfBxm5gyzXI+uF0cKsfOsoZgqEMSNNx23Gj4/dvcLEDEhG+w9k4ZfirBe3d4s&#10;sTT+xO90rFMrMoRjiRpsSkMpZWwsOYxTPxBn78sHhynL0EoT8JThrpczpR6lw47zgsWBXiw1P/XB&#10;adhvN6/zt92G2/itbJj3VVX/PWg9uRufn0AkGtN/+NqujIaFKgq4vMlP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zu8YAAADdAAAADwAAAAAAAAAAAAAAAACYAgAAZHJz&#10;L2Rvd25yZXYueG1sUEsFBgAAAAAEAAQA9QAAAIsDA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Freeform 7737" o:spid="_x0000_s1162" style="position:absolute;left:5937;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RoMcA&#10;AADdAAAADwAAAGRycy9kb3ducmV2LnhtbESPT2sCMRTE70K/Q3gFb5qs4J9ujSIVQYQq2l56e2xe&#10;d5duXtZN1LWf3giCx2FmfsNM562txJkaXzrWkPQVCOLMmZJzDd9fq94EhA/IBivHpOFKHuazl84U&#10;U+MuvKfzIeQiQtinqKEIoU6l9FlBFn3f1cTR+3WNxRBlk0vT4CXCbSUHSo2kxZLjQoE1fRSU/R1O&#10;VoPkRT3cjNX2OB59Lt9Ou+r/p0y07r62i3cQgdrwDD/aa6NhopIB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kaD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7738" o:spid="_x0000_s1163" style="position:absolute;left:5933;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3rMUA&#10;AADdAAAADwAAAGRycy9kb3ducmV2LnhtbESPQWvCQBSE7wX/w/IEb3UThaLRVUQRe7I0Crk+ss8k&#10;mn0bsquJ/fXdQsHjMDPfMMt1b2rxoNZVlhXE4wgEcW51xYWC82n/PgPhPLLG2jIpeJKD9WrwtsRE&#10;246/6ZH6QgQIuwQVlN43iZQuL8mgG9uGOHgX2xr0QbaF1C12AW5qOYmiD2mw4rBQYkPbkvJbejcK&#10;runUfmX58VQc+2cXZ/Ps8rM7KDUa9psFCE+9f4X/259awSyKp/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TesxQAAAN0AAAAPAAAAAAAAAAAAAAAAAJgCAABkcnMv&#10;ZG93bnJldi54bWxQSwUGAAAAAAQABAD1AAAAigM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7739" o:spid="_x0000_s1164" type="#_x0000_t75" style="position:absolute;left:6350;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eA/EAAAA3QAAAA8AAABkcnMvZG93bnJldi54bWxEj0+LwjAUxO8L+x3CW/AimiqiUo3iikJd&#10;T/7B86N5tmWbl5JErd/eCAt7HGbmN8x82Zpa3Mn5yrKCQT8BQZxbXXGh4Hza9qYgfEDWWFsmBU/y&#10;sFx8fswx1fbBB7ofQyEihH2KCsoQmlRKn5dk0PdtQxy9q3UGQ5SukNrhI8JNLYdJMpYGK44LJTa0&#10;Lin/Pd6Mgk2hd5nPJn7l8s3PsHvB7/0Wlep8tasZiEBt+A//tTOtYJoMRvB+E5+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EeA/EAAAA3QAAAA8AAAAAAAAAAAAAAAAA&#10;nwIAAGRycy9kb3ducmV2LnhtbFBLBQYAAAAABAAEAPcAAACQAwAAAAA=&#10;">
                  <v:imagedata r:id="rId76" o:title=""/>
                </v:shape>
                <v:shape id="Freeform 7740" o:spid="_x0000_s1165" style="position:absolute;left:6346;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cC8QA&#10;AADdAAAADwAAAGRycy9kb3ducmV2LnhtbESPQYvCMBSE7wv+h/AEb2taF1epRpGlguJlter50Tzb&#10;YvNSmqj13xthYY/DzHzDzJedqcWdWldZVhAPIxDEudUVFwqO2fpzCsJ5ZI21ZVLwJAfLRe9jjom2&#10;D97T/eALESDsElRQet8kUrq8JINuaBvi4F1sa9AH2RZSt/gIcFPLURR9S4MVh4USG/opKb8ebkZB&#10;Ojmn6fa3sLd0dPqqsizmnVsrNeh3qxkIT53/D/+1N1rBNIrH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9nAvEAAAA3QAAAA8AAAAAAAAAAAAAAAAAmAIAAGRycy9k&#10;b3ducmV2LnhtbFBLBQYAAAAABAAEAPUAAACJAwAAAAA=&#10;" path="m32,14r2,6l29,14r6,2l14,16r6,-2l14,20r2,-6l16,179r-2,-6l20,178r-6,-2l35,176r-5,3l35,174r-3,5l32,14xm48,179v,3,,5,-2,6l41,190v-1,2,-3,2,-6,2l14,192v-1,,-3,,-5,-1l3,186c2,184,,182,,179l,14c,12,1,10,3,9l9,3c10,1,12,,14,l35,v3,,5,2,7,3l47,9v1,2,1,4,1,5l48,179xe" fillcolor="#777" strokecolor="#777" strokeweight="0">
                  <v:path arrowok="t" o:connecttype="custom" o:connectlocs="4,2;5,3;4,2;5,2;2,2;3,2;2,3;2,2;2,23;2,22;3,23;2,22;5,22;4,23;5,22;4,23;4,2;6,23;6,24;6,24;5,24;2,24;2,24;1,24;0,23;0,2;1,2;2,1;2,0;5,0;6,1;6,2;6,2;6,23" o:connectangles="0,0,0,0,0,0,0,0,0,0,0,0,0,0,0,0,0,0,0,0,0,0,0,0,0,0,0,0,0,0,0,0,0,0"/>
                  <o:lock v:ext="edit" aspectratio="t" verticies="t"/>
                </v:shape>
                <v:shape id="Freeform 7741" o:spid="_x0000_s1166" style="position:absolute;left:6354;top:15584;width:8;height:48;visibility:visible;mso-wrap-style:square;v-text-anchor:top" coordsize="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XCcMA&#10;AADdAAAADwAAAGRycy9kb3ducmV2LnhtbESPzarCMBSE9xd8h3CEu7umuhCpRvEHwZ22iutDc2xL&#10;m5PSxFrv0xtBcDnMzDfMYtWbWnTUutKygvEoAkGcWV1yruBy3v/NQDiPrLG2TAqe5GC1HPwsMNb2&#10;wQl1qc9FgLCLUUHhfRNL6bKCDLqRbYiDd7OtQR9km0vd4iPATS0nUTSVBksOCwU2tC0oq9K7UVC5&#10;Z3faXqt7uuuOl//TNTlvmkSp32G/noPw1Ptv+NM+aAWzaDyF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XCcMAAADdAAAADwAAAAAAAAAAAAAAAACYAgAAZHJzL2Rv&#10;d25yZXYueG1sUEsFBgAAAAAEAAQA9QAAAIgDAAAAAA==&#10;" path="m,l8,r,48l,48,,xm8,48l,48,,,8,r,48xe" fillcolor="#454545" strokecolor="#454545" strokeweight="0">
                  <v:path arrowok="t" o:connecttype="custom" o:connectlocs="0,0;8,0;8,48;0,48;0,0;8,48;0,48;0,0;8,0;8,48" o:connectangles="0,0,0,0,0,0,0,0,0,0"/>
                  <o:lock v:ext="edit" aspectratio="t" verticies="t"/>
                </v:shape>
                <v:rect id="Rectangle 7742" o:spid="_x0000_s1167" style="position:absolute;left:5838;top:15564;width:1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aYMkA&#10;AADdAAAADwAAAGRycy9kb3ducmV2LnhtbESPQUvDQBSE70L/w/IKXsRu4qGWmE0RteJFaWvU9vbI&#10;PpNo9m3Mrkn8912h0OMwM98w6XI0jeipc7VlBfEsAkFcWF1zqSB/XV0uQDiPrLGxTAr+yMEym5yl&#10;mGg78Ib6rS9FgLBLUEHlfZtI6YqKDLqZbYmD92k7gz7IrpS6wyHATSOvomguDdYcFips6a6i4nv7&#10;axR8PD6//7zt4/xrV44Pq5f1/OI+R6XOp+PtDQhPoz+Fj+0nrWARxdfw/yY8AZ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gaYMkAAADdAAAADwAAAAAAAAAAAAAAAACYAgAA&#10;ZHJzL2Rvd25yZXYueG1sUEsFBgAAAAAEAAQA9QAAAI4DAAAAAA==&#10;" fillcolor="#454545" stroked="f">
                  <o:lock v:ext="edit" aspectratio="t"/>
                </v:rect>
                <v:shape id="Picture 7743" o:spid="_x0000_s1168" type="#_x0000_t75" style="position:absolute;left:6191;top:15672;width: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LBvDAAAA3QAAAA8AAABkcnMvZG93bnJldi54bWxET91qwjAUvh/sHcIRdlM07S6GVqM4URjI&#10;in8PcGyObbU5KUnU7u2Xi8EuP77/2aI3rXiQ841lBdkoBUFcWt1wpeB03AzHIHxA1thaJgU/5GEx&#10;f32ZYa7tk/f0OIRKxBD2OSqoQ+hyKX1Zk0E/sh1x5C7WGQwRukpqh88Yblr5nqYf0mDDsaHGjlY1&#10;lbfD3Sg4y7X+3t2z62eyPW6LyaZIElco9Tbol1MQgfrwL/5zf2kF4zSLc+Ob+AT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MsG8MAAADdAAAADwAAAAAAAAAAAAAAAACf&#10;AgAAZHJzL2Rvd25yZXYueG1sUEsFBgAAAAAEAAQA9wAAAI8DAAAAAA==&#10;">
                  <v:imagedata r:id="rId79" o:title=""/>
                </v:shape>
                <v:shape id="Freeform 7744" o:spid="_x0000_s1169" style="position:absolute;left:6366;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6p8QA&#10;AADdAAAADwAAAGRycy9kb3ducmV2LnhtbESPzWoCMRSF94LvEK7QnSa2IHY0imMRpbip7cLlZXKd&#10;TDu5GSdRp2/fFASXh/PzcebLztXiSm2oPGsYjxQI4sKbiksNX5+b4RREiMgGa8+k4ZcCLBf93hwz&#10;42/8QddDLEUa4ZChBhtjk0kZCksOw8g3xMk7+dZhTLItpWnxlsZdLZ+VmkiHFSeCxYbWloqfw8Ul&#10;7svZvlu1zzfH/ES4P3/nZvum9dOgW81AROriI3xv74yGqRq/wv+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OqfEAAAA3QAAAA8AAAAAAAAAAAAAAAAAmAIAAGRycy9k&#10;b3ducmV2LnhtbFBLBQYAAAAABAAEAPUAAACJAwAAAAA=&#10;" path="m,3c,2,2,,3,v,,,,,l3,,46,v1,,2,2,2,3c48,3,48,3,48,3r,l48,14v,1,-1,2,-2,2c46,16,46,16,46,16r,l3,16c2,16,,15,,14v,,,,,l,3xe" fillcolor="#1a1a1a" strokeweight="0">
                  <v:path arrowok="t" o:connecttype="custom" o:connectlocs="0,1;1,0;1,0;1,0;6,0;6,0;6,1;6,1;6,1;6,2;6,2;6,2;6,2;6,2;1,2;1,2;0,2;0,2;0,1" o:connectangles="0,0,0,0,0,0,0,0,0,0,0,0,0,0,0,0,0,0,0"/>
                  <o:lock v:ext="edit" aspectratio="t"/>
                </v:shape>
                <v:shape id="Freeform 7745" o:spid="_x0000_s1170" style="position:absolute;left:6362;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xqcEA&#10;AADdAAAADwAAAGRycy9kb3ducmV2LnhtbERPy2qDQBTdB/oPww10l4wRqmIdpU1o6bZ5QJYX59aR&#10;OnfEGRP7951FocvDeVfNYgdxo8n3jhXstgkI4tbpnjsF59PbpgDhA7LGwTEp+CEPTf2wqrDU7s6f&#10;dDuGTsQQ9iUqMCGMpZS+NWTRb91IHLkvN1kMEU6d1BPeY7gdZJokmbTYc2wwONLeUPt9nK2CyxPq&#10;nNKrPaSFmbNr8Zrr90Wpx/Xy8gwi0BL+xX/uD62gSNK4P76JT0D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8canBAAAA3QAAAA8AAAAAAAAAAAAAAAAAmAIAAGRycy9kb3du&#10;cmV2LnhtbFBLBQYAAAAABAAEAPUAAACGAwAAAAA=&#10;" path="m,11c,9,1,7,3,6l6,3c7,1,9,,11,l54,v3,,6,2,7,4l63,7v1,1,1,3,1,4l64,22v,3,,5,-2,6l60,30v-1,2,-3,2,-6,2l11,32v-1,,-3,,-4,-1l4,29c2,28,,25,,22l,11xm16,22l13,16r3,2l11,16r43,l49,19r2,-2l48,22r,-11l50,16,48,13r6,3l11,16r6,-2l14,17r2,-6l16,22xe" fillcolor="black" strokeweight="0">
                  <v:path arrowok="t" o:connecttype="custom" o:connectlocs="0,1;1,0;1,0;2,0;7,0;8,0;8,0;8,1;8,2;8,3;8,3;7,3;2,3;1,3;1,3;0,2;0,1;2,2;2,2;2,2;2,2;7,2;7,2;7,2;6,2;6,1;7,2;6,1;7,2;2,2;3,1;2,2;2,1;2,2" o:connectangles="0,0,0,0,0,0,0,0,0,0,0,0,0,0,0,0,0,0,0,0,0,0,0,0,0,0,0,0,0,0,0,0,0,0"/>
                  <o:lock v:ext="edit" aspectratio="t" verticies="t"/>
                </v:shape>
                <v:shape id="Freeform 7746" o:spid="_x0000_s1171" style="position:absolute;left:5754;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eC8cA&#10;AADdAAAADwAAAGRycy9kb3ducmV2LnhtbESPQWvCQBSE70L/w/IKvRTd6EHS6CpBCBaq0NpCro/s&#10;azY0+zZmtxr99W6h4HGYmW+Y5XqwrThR7xvHCqaTBARx5XTDtYKvz2KcgvABWWPrmBRcyMN69TBa&#10;YqbdmT/odAi1iBD2GSowIXSZlL4yZNFPXEccvW/XWwxR9rXUPZ4j3LZyliRzabHhuGCwo42h6ufw&#10;axU8+3JnZHt8Sa9veZlv9sV7uS2Uenoc8gWIQEO4h//br1pBmsym8Pc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HgvHAAAA3QAAAA8AAAAAAAAAAAAAAAAAmAIAAGRy&#10;cy9kb3ducmV2LnhtbFBLBQYAAAAABAAEAPUAAACMAwAAAAA=&#10;" path="m,32c,15,22,,48,r,c75,,96,15,96,32v,,,,,l96,32c96,50,75,64,48,64v,,,,,l48,64c22,64,,50,,32v,,,,,xe" fillcolor="#cfcbc9" strokeweight="0">
                  <v:path arrowok="t" o:connecttype="custom" o:connectlocs="0,4;6,0;6,0;12,4;12,4;12,4;6,8;6,8;6,8;0,4;0,4" o:connectangles="0,0,0,0,0,0,0,0,0,0,0"/>
                  <o:lock v:ext="edit" aspectratio="t"/>
                </v:shape>
                <v:shape id="Freeform 7747" o:spid="_x0000_s1172" style="position:absolute;left:5750;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U68cA&#10;AADdAAAADwAAAGRycy9kb3ducmV2LnhtbESPQWvCQBSE74L/YXlCb7oxSNHoJohFKG0RtB56fGZf&#10;k6XZtyG7jWl/fbcgeBxm5htmUwy2ET113jhWMJ8lIIhLpw1XCs7v++kShA/IGhvHpOCHPBT5eLTB&#10;TLsrH6k/hUpECPsMFdQhtJmUvqzJop+5ljh6n66zGKLsKqk7vEa4bWSaJI/SouG4UGNLu5rKr9O3&#10;VfByWdDqo5+fn8zicHg1zduv25dKPUyG7RpEoCHcw7f2s1awTNIU/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51Ov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7748" o:spid="_x0000_s1173" style="position:absolute;left:5758;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nyccA&#10;AADdAAAADwAAAGRycy9kb3ducmV2LnhtbESPT2vCQBTE74V+h+UVeqsbU5AQXaVKaz148Q+Ct2f2&#10;mYRm34bsmqR+elcQPA4z8xtmMutNJVpqXGlZwXAQgSDOrC45V7Df/XwkIJxH1lhZJgX/5GA2fX2Z&#10;YKptxxtqtz4XAcIuRQWF93UqpcsKMugGtiYO3tk2Bn2QTS51g12Am0rGUTSSBksOCwXWtCgo+9te&#10;jILyO3ZtdV0u5t1wvv5N6sPpiAel3t/6rzEIT71/hh/tlVaQRPEn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Z8n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shape id="Freeform 7749" o:spid="_x0000_s1174" style="position:absolute;left:568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9k8cA&#10;AADdAAAADwAAAGRycy9kb3ducmV2LnhtbESPQWvCQBSE7wX/w/KEXopuKlJidJUghBa00Foh10f2&#10;NRuafZtmtxr99W6h0OMwM98wq81gW3Gi3jeOFTxOExDEldMN1wqOH8UkBeEDssbWMSm4kIfNenS3&#10;wky7M7/T6RBqESHsM1RgQugyKX1lyKKfuo44ep+utxii7GupezxHuG3lLEmepMWG44LBjraGqq/D&#10;j1Xw4Mu9ke33Ir3u8jLfvhZv5XOh1P14yJcgAg3hP/zXftEK0mQ2h9838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vZPHAAAA3QAAAA8AAAAAAAAAAAAAAAAAmAIAAGRy&#10;cy9kb3ducmV2LnhtbFBLBQYAAAAABAAEAPUAAACMAwAAAAA=&#10;" path="m,32c,15,22,,48,r,c75,,96,15,96,32v,,,,,l96,32c96,50,75,64,48,64v,,,,,l48,64c22,64,,50,,32v,,,,,xe" fillcolor="#cfcbc9" strokeweight="0">
                  <v:path arrowok="t" o:connecttype="custom" o:connectlocs="0,4;6,0;6,0;11,4;11,4;11,4;6,8;6,8;6,8;0,4;0,4" o:connectangles="0,0,0,0,0,0,0,0,0,0,0"/>
                  <o:lock v:ext="edit" aspectratio="t"/>
                </v:shape>
                <v:shape id="Freeform 7750" o:spid="_x0000_s1175" style="position:absolute;left:567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Mn8cA&#10;AADdAAAADwAAAGRycy9kb3ducmV2LnhtbESPT2sCMRTE7wW/Q3hCbzWr2KKrUaRFEC2Cfw4en5vn&#10;bnDzsmzSdeunbwqCx2FmfsNM560tRUO1N44V9HsJCOLMacO5guNh+TYC4QOyxtIxKfglD/NZ52WK&#10;qXY33lGzD7mIEPYpKihCqFIpfVaQRd9zFXH0Lq62GKKsc6lrvEW4LeUgST6kRcNxocCKPgvKrvsf&#10;q2B9HtL41PSPX2a43W5M+X13y0yp1267mIAI1IZn+NFeaQWjZPAO/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TJ/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7751" o:spid="_x0000_s1176" style="position:absolute;left:5687;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EUccA&#10;AADdAAAADwAAAGRycy9kb3ducmV2LnhtbESPQWvCQBSE7wX/w/IEb3WTHCREV2nEVg+9VEXo7TX7&#10;mgSzb0N2TaK/vlso9DjMzDfMajOaRvTUudqygngegSAurK65VHA+vT6nIJxH1thYJgV3crBZT55W&#10;mGk78Af1R1+KAGGXoYLK+zaT0hUVGXRz2xIH79t2Bn2QXSl1h0OAm0YmUbSQBmsOCxW2tK2ouB5v&#10;RkG9S1zfPN62+RDn7/u0vXx94kWp2XR8WYLwNPr/8F/7oBWkUbKA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xFH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rect id="Rectangle 7752" o:spid="_x0000_s1177" style="position:absolute;left:570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9EscA&#10;AADdAAAADwAAAGRycy9kb3ducmV2LnhtbESPT2vCQBTE7wW/w/KE3ppNPVRJs0pbiOjBg9pCj6/Z&#10;lz9t9m3Ibk3ip3cFweMwM79h0tVgGnGiztWWFTxHMQji3OqaSwWfx+xpAcJ5ZI2NZVIwkoPVcvKQ&#10;YqJtz3s6HXwpAoRdggoq79tESpdXZNBFtiUOXmE7gz7IrpS6wz7ATSNncfwiDdYcFips6aOi/O/w&#10;bxRsj5sss7/fo3//Oe9IunUxfK2VepwOb68gPA3+Hr61N1rBIp7N4fomP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PRLHAAAA3QAAAA8AAAAAAAAAAAAAAAAAmAIAAGRy&#10;cy9kb3ducmV2LnhtbFBLBQYAAAAABAAEAPUAAACMAwAAAAA=&#10;" fillcolor="#59524f" stroked="f">
                  <o:lock v:ext="edit" aspectratio="t"/>
                </v:rect>
                <v:shape id="Freeform 7753" o:spid="_x0000_s1178" style="position:absolute;left:5770;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rZsQA&#10;AADdAAAADwAAAGRycy9kb3ducmV2LnhtbERPy4rCMBTdD8w/hCu4G1MdUKlGkQFlUFz4AHV3aa59&#10;2NyUJtrOfL1ZCC4P5z2dt6YUD6pdbllBvxeBIE6szjlVcDwsv8YgnEfWWFomBX/kYD77/JhirG3D&#10;O3rsfSpCCLsYFWTeV7GULsnIoOvZijhwV1sb9AHWqdQ1NiHclHIQRUNpMOfQkGFFPxklt/3dKMjv&#10;22JUbb5t81+U2+J4uqzO64tS3U67mIDw1Pq3+OX+1QrG0SDMDW/C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a2bEAAAA3QAAAA8AAAAAAAAAAAAAAAAAmAIAAGRycy9k&#10;b3ducmV2LnhtbFBLBQYAAAAABAAEAPUAAACJAwAAAAA=&#10;" path="m,8c,4,8,,16,r,c25,,32,4,32,8v,,,,,l32,8v,5,-7,8,-16,8c16,16,16,16,16,16r,c8,16,,13,,8v,,,,,xe" fillcolor="#cfcbc9" strokeweight="0">
                  <v:path arrowok="t" o:connecttype="custom" o:connectlocs="0,1;2,0;2,0;4,1;4,1;4,1;2,2;2,2;2,2;0,1;0,1" o:connectangles="0,0,0,0,0,0,0,0,0,0,0"/>
                  <o:lock v:ext="edit" aspectratio="t"/>
                </v:shape>
                <v:shape id="Freeform 7754" o:spid="_x0000_s1179" style="position:absolute;left:5766;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qxsYA&#10;AADdAAAADwAAAGRycy9kb3ducmV2LnhtbESPT4vCMBTE74LfITzBm6YWXLRrFBUED8uK/5C9PZq3&#10;bdfmpTTRdr+9EQSPw8z8hpktWlOKO9WusKxgNIxAEKdWF5wpOB03gwkI55E1lpZJwT85WMy7nRkm&#10;2ja8p/vBZyJA2CWoIPe+SqR0aU4G3dBWxMH7tbVBH2SdSV1jE+CmlHEUfUiDBYeFHCta55ReDzej&#10;oJkeL+PT3y42t/Pq+2cUp1++cEr1e+3yE4Sn1r/Dr/ZWK5hE8RS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zqxsYAAADdAAAADwAAAAAAAAAAAAAAAACYAgAAZHJz&#10;L2Rvd25yZXYueG1sUEsFBgAAAAAEAAQA9QAAAIsDA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7755" o:spid="_x0000_s1180" style="position:absolute;left:5699;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xvcUA&#10;AADdAAAADwAAAGRycy9kb3ducmV2LnhtbERPy2rCQBTdF/yH4QrumokVWkkzEREqYnFRK7TZXTK3&#10;eZi5EzKjiX59Z1Ho8nDe6Wo0rbhS72rLCuZRDIK4sLrmUsHp8+1xCcJ5ZI2tZVJwIwerbPKQYqLt&#10;wB90PfpShBB2CSqovO8SKV1RkUEX2Y44cD+2N+gD7EupexxCuGnlUxw/S4M1h4YKO9pUVJyPF6Og&#10;vhyal+59YYd70x6a01e+/d7nSs2m4/oVhKfR/4v/3DutYBkvwv7w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G9xQAAAN0AAAAPAAAAAAAAAAAAAAAAAJgCAABkcnMv&#10;ZG93bnJldi54bWxQSwUGAAAAAAQABAD1AAAAigMAAAAA&#10;" path="m,8c,4,8,,16,r,c25,,32,4,32,8v,,,,,l32,8v,5,-7,8,-16,8c16,16,16,16,16,16r,c8,16,,13,,8v,,,,,xe" fillcolor="#cfcbc9" strokeweight="0">
                  <v:path arrowok="t" o:connecttype="custom" o:connectlocs="0,1;2,0;2,0;4,1;4,1;4,1;2,2;2,2;2,2;0,1;0,1" o:connectangles="0,0,0,0,0,0,0,0,0,0,0"/>
                  <o:lock v:ext="edit" aspectratio="t"/>
                </v:shape>
                <v:shape id="Freeform 7756" o:spid="_x0000_s1181" style="position:absolute;left:569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wHccA&#10;AADdAAAADwAAAGRycy9kb3ducmV2LnhtbESPT2vCQBTE74LfYXmCN90k0qLRVbRQ6KFY6h/E2yP7&#10;TKLZtyG7mvTbu4VCj8PM/IZZrDpTiQc1rrSsIB5HIIgzq0vOFRz276MpCOeRNVaWScEPOVgt+70F&#10;ptq2/E2Pnc9FgLBLUUHhfZ1K6bKCDLqxrYmDd7GNQR9kk0vdYBvgppJJFL1KgyWHhQJreisou+3u&#10;RkE7259eDtevxNyPm+05TrJPXzqlhoNuPQfhqfP/4b/2h1YwjSYx/L4JT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cB3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7757" o:spid="_x0000_s1182" type="#_x0000_t75" style="position:absolute;left:5699;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9F6PGAAAA3QAAAA8AAABkcnMvZG93bnJldi54bWxEj0FrwkAUhO8F/8PyCr3VTS0tIboJVTAo&#10;eGijBY+P7DMJzb4N2Y3Gf98VBI/DzHzDLLLRtOJMvWssK3ibRiCIS6sbrhQc9uvXGITzyBpby6Tg&#10;Sg6ydPK0wETbC//QufCVCBB2CSqove8SKV1Zk0E3tR1x8E62N+iD7Cupe7wEuGnlLIo+pcGGw0KN&#10;Ha1qKv+KwSgYloXO89P3kfbb+CM/DLuN/N0p9fI8fs1BeBr9I3xvb7SCOHqfwe1NeAI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0Xo8YAAADdAAAADwAAAAAAAAAAAAAA&#10;AACfAgAAZHJzL2Rvd25yZXYueG1sUEsFBgAAAAAEAAQA9wAAAJIDAAAAAA==&#10;">
                  <v:imagedata r:id="rId69" o:title=""/>
                </v:shape>
                <v:shape id="Freeform 7758" o:spid="_x0000_s1183" style="position:absolute;left:5695;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lIMUA&#10;AADdAAAADwAAAGRycy9kb3ducmV2LnhtbESPT2sCMRTE7wW/Q3iCt5q1Cypbo4i04EWp/+j1sXnd&#10;LE1etpvort++KRQ8DjPzG2ax6p0VN2pD7VnBZJyBIC69rrlScD69P89BhIis0XomBXcKsFoOnhZY&#10;aN/xgW7HWIkE4VCgAhNjU0gZSkMOw9g3xMn78q3DmGRbSd1il+DOypcsm0qHNacFgw1tDJXfx6tT&#10;MLM7Zw6f9Uzmdn9af7xVl599p9Ro2K9fQUTq4yP8395qBfMsz+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aUg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7759" o:spid="_x0000_s1184" style="position:absolute;left:5734;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s3MYA&#10;AADdAAAADwAAAGRycy9kb3ducmV2LnhtbESPT2vCQBDF70K/wzKF3nRTWySJrlIipb0o+Ae8Dtkx&#10;G8zOxuxW02/vCoLHx5v3e/Nmi9424kKdrx0reB8lIIhLp2uuFOx338MUhA/IGhvHpOCfPCzmL4MZ&#10;5tpdeUOXbahEhLDPUYEJoc2l9KUhi37kWuLoHV1nMUTZVVJ3eI1w28hxkkykxZpjg8GWCkPlaftn&#10;4xs/J8xMsaqzfXZo1+Nidw7pUqm31/5rCiJQH57Hj/SvVpAmH59wXxMR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s3MYAAADdAAAADwAAAAAAAAAAAAAAAACYAgAAZHJz&#10;L2Rvd25yZXYueG1sUEsFBgAAAAAEAAQA9QAAAIsDAAAAAA==&#10;" fillcolor="#a79f9b" stroked="f">
                  <o:lock v:ext="edit" aspectratio="t"/>
                </v:rect>
                <v:shape id="Freeform 7760" o:spid="_x0000_s1185" style="position:absolute;left:5945;top:15679;width:56;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MKsQA&#10;AADdAAAADwAAAGRycy9kb3ducmV2LnhtbESP3YrCMBSE7wXfIRxh7zTVZUWrUcRlZUEQ/EG9PDTH&#10;pticlCZq9+03guDlMDPfMNN5Y0txp9oXjhX0ewkI4szpgnMFh/1PdwTCB2SNpWNS8Ece5rN2a4qp&#10;dg/e0n0XchEh7FNUYEKoUil9Zsii77mKOHoXV1sMUda51DU+ItyWcpAkQ2mx4LhgsKKloey6u1kF&#10;p+/Tgo5mZdZnCpbMenwsN1qpj06zmIAI1IR3+NX+1QpGyecXPN/E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4TCrEAAAA3QAAAA8AAAAAAAAAAAAAAAAAmAIAAGRycy9k&#10;b3ducmV2LnhtbFBLBQYAAAAABAAEAPUAAACJAwAAAAA=&#10;" path="m,32c,15,26,,56,r,c87,,112,15,112,32v,,,,,l112,32v,18,-25,32,-56,32c56,64,56,64,56,64r,c26,64,,50,,32v,,,,,xe" fillcolor="#cfcbc9" strokeweight="0">
                  <v:path arrowok="t" o:connecttype="custom" o:connectlocs="0,4;7,0;7,0;14,4;14,4;14,4;7,8;7,8;7,8;0,4;0,4" o:connectangles="0,0,0,0,0,0,0,0,0,0,0"/>
                  <o:lock v:ext="edit" aspectratio="t"/>
                </v:shape>
                <v:shape id="Freeform 7761" o:spid="_x0000_s1186" style="position:absolute;left:594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9QMQA&#10;AADdAAAADwAAAGRycy9kb3ducmV2LnhtbESP3YrCMBSE7xd8h3AE79ZEBZFqFFmRerHg+vMAh+bY&#10;dm1OShK1vv1GEPZymJlvmMWqs424kw+1Yw2joQJBXDhTc6nhfNp+zkCEiGywcUwanhRgtex9LDAz&#10;7sEHuh9jKRKEQ4YaqhjbTMpQVGQxDF1LnLyL8xZjkr6UxuMjwW0jx0pNpcWa00KFLX1VVFyPN6th&#10;v/le59vLYZxL9euvtql/9vlT60G/W89BROrif/jd3hkNMzWZwut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PUDEAAAA3QAAAA8AAAAAAAAAAAAAAAAAmAIAAGRycy9k&#10;b3ducmV2LnhtbFBLBQYAAAAABAAEAPUAAACJAw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7762" o:spid="_x0000_s1187" style="position:absolute;left:5949;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00scA&#10;AADdAAAADwAAAGRycy9kb3ducmV2LnhtbESPQWvCQBSE74L/YXmCF9FNVdSmrlLUgkIPalvPz+xr&#10;Es2+DdlV4793CwWPw8x8w0zntSnElSqXW1bw0otAECdW55wq+P766E5AOI+ssbBMCu7kYD5rNqYY&#10;a3vjHV33PhUBwi5GBZn3ZSylSzIy6Hq2JA7er60M+iCrVOoKbwFuCtmPopE0mHNYyLCkRUbJeX8x&#10;Cjqron8a/hwWr+vtfXQ0y+HnZmuVarfq9zcQnmr/DP+311rBJBqM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NNLHAAAA3QAAAA8AAAAAAAAAAAAAAAAAmAIAAGRy&#10;cy9kb3ducmV2LnhtbFBLBQYAAAAABAAEAPUAAACMAwAAAAA=&#10;" path="m,32c,15,18,,40,v,,,,,l40,c63,,80,15,80,32v,,,,,l80,32c80,50,63,64,40,64v,,,,,l40,64c18,64,,50,,32v,,,,,xe" fillcolor="#a79f9b" strokeweight="0">
                  <v:path arrowok="t" o:connecttype="custom" o:connectlocs="0,4;5,0;5,0;5,0;10,4;10,4;10,4;5,7;5,7;5,7;0,4;0,4" o:connectangles="0,0,0,0,0,0,0,0,0,0,0,0"/>
                  <o:lock v:ext="edit" aspectratio="t"/>
                </v:shape>
                <v:shape id="Freeform 7763" o:spid="_x0000_s1188" style="position:absolute;left:5874;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jtMAA&#10;AADdAAAADwAAAGRycy9kb3ducmV2LnhtbERPy4rCMBTdC/5DuII7TR1BtBpFlBFBGPCBurw016bY&#10;3JQmav17sxhweTjv2aKxpXhS7QvHCgb9BARx5nTBuYLT8bc3BuEDssbSMSl4k4fFvN2aYardi/f0&#10;PIRcxBD2KSowIVSplD4zZNH3XUUcuZurLYYI61zqGl8x3JbyJ0lG0mLBscFgRStD2f3wsAou68uS&#10;zmZjdlcKlsxuci7/tFLdTrOcggjUhK/4373VCsbJMM6Nb+IT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njtMAAAADdAAAADwAAAAAAAAAAAAAAAACYAgAAZHJzL2Rvd25y&#10;ZXYueG1sUEsFBgAAAAAEAAQA9QAAAIUDAAAAAA==&#10;" path="m,32c,15,26,,56,r,c87,,112,15,112,32v,,,,,l112,32v,18,-25,32,-56,32c56,64,56,64,56,64r,c26,64,,50,,32v,,,,,xe" fillcolor="#cfcbc9" strokeweight="0">
                  <v:path arrowok="t" o:connecttype="custom" o:connectlocs="0,4;7,0;7,0;13,4;13,4;13,4;7,8;7,8;7,8;0,4;0,4" o:connectangles="0,0,0,0,0,0,0,0,0,0,0"/>
                  <o:lock v:ext="edit" aspectratio="t"/>
                </v:shape>
                <v:shape id="Freeform 7764" o:spid="_x0000_s1189" style="position:absolute;left:5870;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pMsQA&#10;AADdAAAADwAAAGRycy9kb3ducmV2LnhtbESP3WoCMRSE7wXfIZxC7zSpBdGtUcQi2wvB3wc4bI67&#10;WzcnS5Lq+vaNIHg5zMw3zGzR2UZcyYfasYaPoQJBXDhTc6nhdFwPJiBCRDbYOCYNdwqwmPd7M8yM&#10;u/GerodYigThkKGGKsY2kzIUFVkMQ9cSJ+/svMWYpC+l8XhLcNvIkVJjabHmtFBhS6uKisvhz2rY&#10;fm+W+fq8H+VS/fqLberdNr9r/f7WLb9AROriK/xs/xgNE/U5hceb9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qTLEAAAA3QAAAA8AAAAAAAAAAAAAAAAAmAIAAGRycy9k&#10;b3ducmV2LnhtbFBLBQYAAAAABAAEAPUAAACJAw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7765" o:spid="_x0000_s1190" style="position:absolute;left:587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f28UA&#10;AADdAAAADwAAAGRycy9kb3ducmV2LnhtbERPTWvCQBC9F/wPywi9lLppCJJGVym2BQseoraex+yY&#10;RLOzIbvV5N+7h0KPj/c9X/amEVfqXG1ZwcskAkFcWF1zqeB7//mcgnAeWWNjmRQM5GC5GD3MMdP2&#10;xlu67nwpQgi7DBVU3reZlK6oyKCb2JY4cCfbGfQBdqXUHd5CuGlkHEVTabDm0FBhS6uKisvu1yh4&#10;+mjic/JzWL2u82F6NO/J5iu3Sj2O+7cZCE+9/xf/uddaQRolYX94E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N/bxQAAAN0AAAAPAAAAAAAAAAAAAAAAAJgCAABkcnMv&#10;ZG93bnJldi54bWxQSwUGAAAAAAQABAD1AAAAigMAAAAA&#10;" path="m,32c,15,18,,40,v,,,,,l40,c63,,80,15,80,32v,,,,,l80,32c80,50,63,64,40,64v,,,,,l40,64c18,64,,50,,32v,,,,,xe" fillcolor="#a79f9b" strokeweight="0">
                  <v:path arrowok="t" o:connecttype="custom" o:connectlocs="0,4;5,0;5,0;5,0;10,4;10,4;10,4;5,7;5,7;5,7;0,4;0,4" o:connectangles="0,0,0,0,0,0,0,0,0,0,0,0"/>
                  <o:lock v:ext="edit" aspectratio="t"/>
                </v:shape>
                <v:rect id="Rectangle 7766" o:spid="_x0000_s1191" style="position:absolute;left:596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lXcUA&#10;AADdAAAADwAAAGRycy9kb3ducmV2LnhtbESPT4vCMBTE74LfITxhb5oqyyLVKCpU3MMe/Acen82z&#10;rTYvpYla99MbQfA4zMxvmPG0MaW4Ue0Kywr6vQgEcWp1wZmC3TbpDkE4j6yxtEwKHuRgOmm3xhhr&#10;e+c13TY+EwHCLkYFufdVLKVLczLoerYiDt7J1gZ9kHUmdY33ADelHETRjzRYcFjIsaJFTullczUK&#10;frerJLHnw8PPj/9/JN3y1OyXSn11mtkIhKfGf8Lv9korGEbffXi9CU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VdxQAAAN0AAAAPAAAAAAAAAAAAAAAAAJgCAABkcnMv&#10;ZG93bnJldi54bWxQSwUGAAAAAAQABAD1AAAAigMAAAAA&#10;" fillcolor="#59524f" stroked="f">
                  <o:lock v:ext="edit" aspectratio="t"/>
                </v:rect>
                <v:rect id="Rectangle 7767" o:spid="_x0000_s1192" style="position:absolute;left:589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7KscA&#10;AADdAAAADwAAAGRycy9kb3ducmV2LnhtbESPT2vCQBTE7wW/w/KE3ppNpYikWaUtRPTgQW2hx9fs&#10;y582+zZktybx07uC4HGYmd8w6WowjThR52rLCp6jGARxbnXNpYLPY/a0AOE8ssbGMikYycFqOXlI&#10;MdG25z2dDr4UAcIuQQWV920ipcsrMugi2xIHr7CdQR9kV0rdYR/gppGzOJ5LgzWHhQpb+qgo/zv8&#10;GwXb4ybL7O/36N9/zjuSbl0MX2ulHqfD2ysIT4O/h2/tjVawiF9mcH0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ZeyrHAAAA3QAAAA8AAAAAAAAAAAAAAAAAmAIAAGRy&#10;cy9kb3ducmV2LnhtbFBLBQYAAAAABAAEAPUAAACMAwAAAAA=&#10;" fillcolor="#59524f" stroked="f">
                  <o:lock v:ext="edit" aspectratio="t"/>
                </v:rect>
                <v:shape id="Freeform 7768" o:spid="_x0000_s1193" style="position:absolute;left:5969;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FM8cA&#10;AADdAAAADwAAAGRycy9kb3ducmV2LnhtbESPT2vCQBTE70K/w/IKXqRu/NMSUlcRMeBBxNjS8zP7&#10;moRm34bsqtFP7wpCj8PM/IaZLTpTizO1rrKsYDSMQBDnVldcKPj+St9iEM4ja6wtk4IrOVjMX3oz&#10;TLS9cEbngy9EgLBLUEHpfZNI6fKSDLqhbYiD92tbgz7ItpC6xUuAm1qOo+hDGqw4LJTY0Kqk/O9w&#10;Mgp2gzS+ZevjtuBjet1n7z/7bGCU6r92y08Qnjr/H362N1pBHE0n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ORTP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7769" o:spid="_x0000_s1194" style="position:absolute;left:5965;top:15691;width:16;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NNsUA&#10;AADdAAAADwAAAGRycy9kb3ducmV2LnhtbESPQWvCQBSE70L/w/IKvZlNRURSV2kKakVBmvTS2yP7&#10;TEKzb0N2jfHfu4LgcZiZb5jFajCN6KlztWUF71EMgriwuuZSwW++Hs9BOI+ssbFMCq7kYLV8GS0w&#10;0fbCP9RnvhQBwi5BBZX3bSKlKyoy6CLbEgfvZDuDPsiulLrDS4CbRk7ieCYN1hwWKmzpq6LiPzsb&#10;BbhPN7uM0zP1+d91m+angQ9Hpd5eh88PEJ4G/ww/2t9awTyeTuH+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g02xQAAAN0AAAAPAAAAAAAAAAAAAAAAAJgCAABkcnMv&#10;ZG93bnJldi54bWxQSwUGAAAAAAQABAD1AAAAigMAAAAA&#10;" path="m3,22c,19,,14,3,11l11,3c14,,19,,22,3r8,8c33,14,33,19,30,22r-8,8c19,33,14,33,11,30l3,22xm22,19r-11,l19,11r,11l11,14r11,l14,22r,-11l22,19xe" fillcolor="#59524f" strokecolor="#59524f" strokeweight="0">
                  <v:path arrowok="t" o:connecttype="custom" o:connectlocs="0,3;0,2;1,1;2,1;3,2;3,3;2,4;1,4;0,3;2,3;1,3;2,2;2,3;1,2;2,2;1,3;1,2;2,3" o:connectangles="0,0,0,0,0,0,0,0,0,0,0,0,0,0,0,0,0,0"/>
                  <o:lock v:ext="edit" aspectratio="t" verticies="t"/>
                </v:shape>
                <v:shape id="Freeform 7770" o:spid="_x0000_s1195" style="position:absolute;left:5897;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43McA&#10;AADdAAAADwAAAGRycy9kb3ducmV2LnhtbESPQWvCQBSE74X+h+UVvEjdKCohzSqlGPAgYrT0/My+&#10;JqHZtyG7xthf3y0IHoeZ+YZJ14NpRE+dqy0rmE4iEMSF1TWXCj5P2WsMwnlkjY1lUnAjB+vV81OK&#10;ibZXzqk/+lIECLsEFVTet4mUrqjIoJvYljh437Yz6IPsSqk7vAa4aeQsipbSYM1hocKWPioqfo4X&#10;o2A/zuLffHPelXzObod88XXIx0ap0cvw/gbC0+Af4Xt7qxXE0XwB/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eNz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7771" o:spid="_x0000_s1196" style="position:absolute;left:5893;top:15691;width:17;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22sUA&#10;AADdAAAADwAAAGRycy9kb3ducmV2LnhtbESPW2vCQBSE3wv+h+UIvtWNRUSiazBCb7QgJr74dsie&#10;XDB7NmTXGP99t1Do4zAz3zDbZDStGKh3jWUFi3kEgriwuuFKwTl/fV6DcB5ZY2uZFDzIQbKbPG0x&#10;1vbOJxoyX4kAYRejgtr7LpbSFTUZdHPbEQevtL1BH2RfSd3jPcBNK1+iaCUNNhwWauzoUFNxzW5G&#10;AX6lb58Zpzca8svjPc3Lkb+PSs2m434DwtPo/8N/7Q+tYB0t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DbaxQAAAN0AAAAPAAAAAAAAAAAAAAAAAJgCAABkcnMv&#10;ZG93bnJldi54bWxQSwUGAAAAAAQABAD1AAAAigMAAAAA&#10;" path="m3,22c,19,,14,3,11l11,3c14,,19,,22,3r8,8c33,14,33,19,30,22r-8,8c19,33,14,33,11,30l3,22xm22,19r-11,l19,11r,11l11,14r11,l14,22r,-11l22,19xe" fillcolor="#59524f" strokecolor="#59524f" strokeweight="0">
                  <v:path arrowok="t" o:connecttype="custom" o:connectlocs="1,3;1,2;2,1;3,1;4,2;4,3;3,4;2,4;1,3;3,3;2,3;3,2;3,3;2,2;3,2;2,3;2,2;3,3" o:connectangles="0,0,0,0,0,0,0,0,0,0,0,0,0,0,0,0,0,0"/>
                  <o:lock v:ext="edit" aspectratio="t" verticies="t"/>
                </v:shape>
                <v:shape id="Picture 7772" o:spid="_x0000_s1197" type="#_x0000_t75" style="position:absolute;left:5897;top:15679;width:96;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Mx0bGAAAA3QAAAA8AAABkcnMvZG93bnJldi54bWxEj0FrwkAUhO8F/8PyBG91Y7E1RFexgsGC&#10;B40KHh/ZZxLMvg3Zjab/vlso9DjMzDfMYtWbWjyodZVlBZNxBII4t7riQsH5tH2NQTiPrLG2TAq+&#10;ycFqOXhZYKLtk4/0yHwhAoRdggpK75tESpeXZNCNbUMcvJttDfog20LqFp8Bbmr5FkUf0mDFYaHE&#10;hjYl5fesMwq6z0yn6e1wpdNX/J6eu/1OXvZKjYb9eg7CU+//w3/tnVYQR9MZ/L4JT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zHRsYAAADdAAAADwAAAAAAAAAAAAAA&#10;AACfAgAAZHJzL2Rvd25yZXYueG1sUEsFBgAAAAAEAAQA9wAAAJIDAAAAAA==&#10;">
                  <v:imagedata r:id="rId69" o:title=""/>
                </v:shape>
                <v:shape id="Freeform 7773" o:spid="_x0000_s1198" style="position:absolute;left:589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ELMMA&#10;AADdAAAADwAAAGRycy9kb3ducmV2LnhtbERPW2vCMBR+H/gfwhF8W1O3odI1igwHe5l42djroTlr&#10;islJbaLt/r15EPb48d3L1eCsuFIXGs8KplkOgrjyuuFawdfx/XEBIkRkjdYzKfijAKvl6KHEQvue&#10;93Q9xFqkEA4FKjAxtoWUoTLkMGS+JU7cr+8cxgS7WuoO+xTurHzK85l02HBqMNjSm6HqdLg4BXP7&#10;6cz+p5nLZ7s9rneb+vu87ZWajIf1K4hIQ/wX390fWsEif0lz0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NELMMAAADdAAAADwAAAAAAAAAAAAAAAACYAgAAZHJzL2Rv&#10;d25yZXYueG1sUEsFBgAAAAAEAAQA9QAAAIg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7774" o:spid="_x0000_s1199" style="position:absolute;left:592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wP8UA&#10;AADdAAAADwAAAGRycy9kb3ducmV2LnhtbESPQWvCQBCF74X+h2UEb3WjiCTRjZSUopcWqoLXITvN&#10;hmRn0+yq8d93hUKPjzfve/M229F24kqDbxwrmM8SEMSV0w3XCk7H95cUhA/IGjvHpOBOHrbF89MG&#10;c+1u/EXXQ6hFhLDPUYEJoc+l9JUhi37meuLofbvBYohyqKUe8BbhtpOLJFlJiw3HBoM9lYaq9nCx&#10;8Y1di5kpP5rslJ37z0V5/Anpm1LTyfi6BhFoDP/Hf+m9VpAmywweayIC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fA/xQAAAN0AAAAPAAAAAAAAAAAAAAAAAJgCAABkcnMv&#10;ZG93bnJldi54bWxQSwUGAAAAAAQABAD1AAAAigMAAAAA&#10;" fillcolor="#a79f9b" stroked="f">
                  <o:lock v:ext="edit" aspectratio="t"/>
                </v:rect>
                <v:shape id="Freeform 7775" o:spid="_x0000_s1200" style="position:absolute;left:6295;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KEsAA&#10;AADdAAAADwAAAGRycy9kb3ducmV2LnhtbERPy4rCMBTdC/5DuII7TR1QtBpFlBFBGPCBurw016bY&#10;3JQmav17sxhweTjv2aKxpXhS7QvHCgb9BARx5nTBuYLT8bc3BuEDssbSMSl4k4fFvN2aYardi/f0&#10;PIRcxBD2KSowIVSplD4zZNH3XUUcuZurLYYI61zqGl8x3JbyJ0lG0mLBscFgRStD2f3wsAou68uS&#10;zmZjdlcKlsxuci7/tFLdTrOcggjUhK/4373VCsbJMO6Pb+IT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AKEsAAAADdAAAADwAAAAAAAAAAAAAAAACYAgAAZHJzL2Rvd25y&#10;ZXYueG1sUEsFBgAAAAAEAAQA9QAAAIUDAAAAAA==&#10;" path="m,32c,15,26,,56,r,c87,,112,15,112,32v,,,,,l112,32v,18,-25,32,-56,32c56,64,56,64,56,64r,c26,64,,50,,32v,,,,,xe" fillcolor="#cfcbc9" strokeweight="0">
                  <v:path arrowok="t" o:connecttype="custom" o:connectlocs="0,4;7,0;7,0;13,4;13,4;13,4;7,8;7,8;7,8;0,4;0,4" o:connectangles="0,0,0,0,0,0,0,0,0,0,0"/>
                  <o:lock v:ext="edit" aspectratio="t"/>
                </v:shape>
                <v:shape id="Freeform 7776" o:spid="_x0000_s1201" style="position:absolute;left:629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AlMQA&#10;AADdAAAADwAAAGRycy9kb3ducmV2LnhtbESP3YrCMBSE7wXfIRxh7zRRWJFqFFmR7sWCvw9waI5t&#10;1+akJFHr25uFBS+HmfmGWaw624g7+VA71jAeKRDEhTM1lxrOp+1wBiJEZIONY9LwpACrZb+3wMy4&#10;Bx/ofoylSBAOGWqoYmwzKUNRkcUwci1x8i7OW4xJ+lIaj48Et42cKDWVFmtOCxW29FVRcT3erIbd&#10;5medby+HSS7Vr7/apt7v8qfWH4NuPQcRqYvv8H/722iYqc8x/L1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QJTEAAAA3QAAAA8AAAAAAAAAAAAAAAAAmAIAAGRycy9k&#10;b3ducmV2LnhtbFBLBQYAAAAABAAEAPUAAACJAw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7777" o:spid="_x0000_s1202" style="position:absolute;left:629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y6scA&#10;AADdAAAADwAAAGRycy9kb3ducmV2LnhtbESPQWvCQBSE70L/w/IKXqRuGlRsdJWiFhQ8WLWen9ln&#10;kjb7NmS3Gv+9Kwgeh5n5hhlPG1OKM9WusKzgvRuBIE6tLjhTsN99vQ1BOI+ssbRMCq7kYDp5aY0x&#10;0fbC33Te+kwECLsEFeTeV4mULs3JoOvaijh4J1sb9EHWmdQ1XgLclDKOooE0WHBYyLGiWU7p3/bf&#10;KOgsyvi393OYfSw318HRzHvr1cYq1X5tPkcgPDX+GX60l1rBMOrHcH8Tn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3curHAAAA3QAAAA8AAAAAAAAAAAAAAAAAmAIAAGRy&#10;cy9kb3ducmV2LnhtbFBLBQYAAAAABAAEAPUAAACMAwAAAAA=&#10;" path="m,32c,15,18,,40,v,,,,,l40,c63,,80,15,80,32v,,,,,l80,32c80,50,63,64,40,64v,,,,,l40,64c18,64,,50,,32v,,,,,xe" fillcolor="#a79f9b" strokeweight="0">
                  <v:path arrowok="t" o:connecttype="custom" o:connectlocs="0,4;5,0;5,0;5,0;9,4;9,4;9,4;5,7;5,7;5,7;0,4;0,4" o:connectangles="0,0,0,0,0,0,0,0,0,0,0,0"/>
                  <o:lock v:ext="edit" aspectratio="t"/>
                </v:shape>
                <v:shape id="Freeform 7778" o:spid="_x0000_s1203" style="position:absolute;left:623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WmsgA&#10;AADdAAAADwAAAGRycy9kb3ducmV2LnhtbESPQUvDQBSE70L/w/IKvYjdVLHEtNsSCkGhCrYKuT6y&#10;r9nQ7NuY3baxv94VBI/DzHzDLNeDbcWZet84VjCbJiCIK6cbrhV8fhR3KQgfkDW2jknBN3lYr0Y3&#10;S8y0u/COzvtQiwhhn6ECE0KXSekrQxb91HXE0Tu43mKIsq+l7vES4baV90kylxYbjgsGO9oYqo77&#10;k1Vw68tXI9uvp/S6zct881a8l8+FUpPxkC9ABBrCf/iv/aIVpMnjA/y+i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Vaa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7779" o:spid="_x0000_s1204" style="position:absolute;left:622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aeccA&#10;AADdAAAADwAAAGRycy9kb3ducmV2LnhtbESPQWvCQBSE70L/w/IK3nRjiWJTVyktQqkiNPXQ42v2&#10;NVmafRuya4z+elcQPA4z8w2zWPW2Fh213jhWMBknIIgLpw2XCvbf69EchA/IGmvHpOBEHlbLh8EC&#10;M+2O/EVdHkoRIewzVFCF0GRS+qIii37sGuLo/bnWYoiyLaVu8RjhtpZPSTKTFg3HhQobequo+M8P&#10;VsHnb0rPP91k/27S3W5j6u3ZrQulho/96wuIQH24h2/tD61gnkx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amnn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7780" o:spid="_x0000_s1205" style="position:absolute;left:622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qnsgA&#10;AADdAAAADwAAAGRycy9kb3ducmV2LnhtbESPQWvCQBSE70L/w/KEXsRsKio2zSrFKih4sLHt+TX7&#10;TNJm34bsqvHfdwWhx2FmvmHSRWdqcabWVZYVPEUxCOLc6ooLBR+H9XAGwnlkjbVlUnAlB4v5Qy/F&#10;RNsLv9M584UIEHYJKii9bxIpXV6SQRfZhjh4R9sa9EG2hdQtXgLc1HIUx1NpsOKwUGJDy5Ly3+xk&#10;FAxW9ehn/Pm1fN7sr9Nv8zbebfdWqcd+9/oCwlPn/8P39kYrmMWTCdze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uqeyAAAAN0AAAAPAAAAAAAAAAAAAAAAAJgCAABk&#10;cnMvZG93bnJldi54bWxQSwUGAAAAAAQABAD1AAAAjQMAAAAA&#10;" path="m,32c,15,18,,40,v,,,,,l40,c63,,80,15,80,32v,,,,,l80,32c80,50,63,64,40,64v,,,,,l40,64c18,64,,50,,32v,,,,,xe" fillcolor="#a79f9b" strokeweight="0">
                  <v:path arrowok="t" o:connecttype="custom" o:connectlocs="0,4;5,0;5,0;5,0;10,4;10,4;10,4;5,7;5,7;5,7;0,4;0,4" o:connectangles="0,0,0,0,0,0,0,0,0,0,0,0"/>
                  <o:lock v:ext="edit" aspectratio="t"/>
                </v:shape>
                <v:rect id="Rectangle 7781" o:spid="_x0000_s1206" style="position:absolute;left:631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r9McA&#10;AADdAAAADwAAAGRycy9kb3ducmV2LnhtbESPT2vCQBTE7wW/w/KE3uqmBYOkWcUWIvbgodpCj8/s&#10;yx/Nvg3ZVRM/fVcQPA4z8xsmXfSmEWfqXG1ZweskAkGcW11zqeBnl73MQDiPrLGxTAoGcrCYj55S&#10;TLS98Dedt74UAcIuQQWV920ipcsrMugmtiUOXmE7gz7IrpS6w0uAm0a+RVEsDdYcFips6bOi/Lg9&#10;GQVfu3WW2cPf4D/21w1Jtyr635VSz+N++Q7CU+8f4Xt7rRXMomkMtzfh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76/THAAAA3QAAAA8AAAAAAAAAAAAAAAAAmAIAAGRy&#10;cy9kb3ducmV2LnhtbFBLBQYAAAAABAAEAPUAAACMAwAAAAA=&#10;" fillcolor="#59524f" stroked="f">
                  <o:lock v:ext="edit" aspectratio="t"/>
                </v:rect>
                <v:rect id="Rectangle 7782" o:spid="_x0000_s1207" style="position:absolute;left:624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Ob8YA&#10;AADdAAAADwAAAGRycy9kb3ducmV2LnhtbESPT4vCMBTE74LfITzBm6Yu7Cpdo6hQcQ8e/LOwx7fN&#10;s602L6WJWv30RhA8DjPzG2Y8bUwpLlS7wrKCQT8CQZxaXXCmYL9LeiMQziNrLC2Tghs5mE7arTHG&#10;2l55Q5etz0SAsItRQe59FUvp0pwMur6tiIN3sLVBH2SdSV3jNcBNKT+i6EsaLDgs5FjRIqf0tD0b&#10;BT+7VZLY49/Nz//va5JueWh+l0p1O83sG4Snxr/Dr/ZKKxhFn0N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dOb8YAAADdAAAADwAAAAAAAAAAAAAAAACYAgAAZHJz&#10;L2Rvd25yZXYueG1sUEsFBgAAAAAEAAQA9QAAAIsDAAAAAA==&#10;" fillcolor="#59524f" stroked="f">
                  <o:lock v:ext="edit" aspectratio="t"/>
                </v:rect>
                <v:shape id="Freeform 7783" o:spid="_x0000_s1208" style="position:absolute;left:6319;top:15695;width:15;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YG8UA&#10;AADdAAAADwAAAGRycy9kb3ducmV2LnhtbERPy2rCQBTdF/yH4Qru6sSKVWJGKYWKWFxUBc3ukrnm&#10;YeZOyIwm7dd3FoUuD+edrHtTiwe1rrSsYDKOQBBnVpecKzgdP54XIJxH1lhbJgXf5GC9GjwlGGvb&#10;8Rc9Dj4XIYRdjAoK75tYSpcVZNCNbUMcuKttDfoA21zqFrsQbmr5EkWv0mDJoaHAht4Lym6Hu1FQ&#10;3vfVvPmc2u6nqvfV6ZxuLrtUqdGwf1uC8NT7f/Gfe6sVLKJZmBv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hgbxQAAAN0AAAAPAAAAAAAAAAAAAAAAAJgCAABkcnMv&#10;ZG93bnJldi54bWxQSwUGAAAAAAQABAD1AAAAigMAAAAA&#10;" path="m,8c,4,8,,16,r,c25,,32,4,32,8v,,,,,l32,8v,5,-7,8,-16,8c16,16,16,16,16,16r,c8,16,,13,,8v,,,,,xe" fillcolor="#cfcbc9" strokeweight="0">
                  <v:path arrowok="t" o:connecttype="custom" o:connectlocs="0,1;2,0;2,0;3,1;3,1;3,1;2,2;2,2;2,2;0,1;0,1" o:connectangles="0,0,0,0,0,0,0,0,0,0,0"/>
                  <o:lock v:ext="edit" aspectratio="t"/>
                </v:shape>
                <v:shape id="Freeform 7784" o:spid="_x0000_s1209" style="position:absolute;left:631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Zu8YA&#10;AADdAAAADwAAAGRycy9kb3ducmV2LnhtbESPT4vCMBTE78J+h/AWvGlqQdFqlF1B8CCK/1j29mie&#10;bXebl9JEW7+9EQSPw8z8hpktWlOKG9WusKxg0I9AEKdWF5wpOB1XvTEI55E1lpZJwZ0cLOYfnRkm&#10;2ja8p9vBZyJA2CWoIPe+SqR0aU4GXd9WxMG72NqgD7LOpK6xCXBTyjiKRtJgwWEhx4qWOaX/h6tR&#10;0EyOP8PT3y421/P39ncQpxtfOKW6n+3XFISn1r/Dr/ZaKxhHww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qZu8YAAADdAAAADwAAAAAAAAAAAAAAAACYAgAAZHJz&#10;L2Rvd25yZXYueG1sUEsFBgAAAAAEAAQA9QAAAIsDA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Freeform 7785" o:spid="_x0000_s1210" style="position:absolute;left:624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eoMQA&#10;AADdAAAADwAAAGRycy9kb3ducmV2LnhtbERPy4rCMBTdC/5DuII7TVVwpGMUERSZwYUPmHF3ae70&#10;YXNTmmirX28WAy4P5z1ftqYUd6pdblnBaBiBIE6szjlVcD5tBjMQziNrLC2Tggc5WC66nTnG2jZ8&#10;oPvRpyKEsItRQeZ9FUvpkowMuqGtiAP3Z2uDPsA6lbrGJoSbUo6jaCoN5hwaMqxonVFyPd6Mgvy2&#10;Lz6q74ltnkW5L84/l+3v10Wpfq9dfYLw1Pq3+N+90wpm0TTsD2/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03qDEAAAA3QAAAA8AAAAAAAAAAAAAAAAAmAIAAGRycy9k&#10;b3ducmV2LnhtbFBLBQYAAAAABAAEAPUAAACJAwAAAAA=&#10;" path="m,8c,4,8,,16,r,c25,,32,4,32,8v,,,,,l32,8v,5,-7,8,-16,8c16,16,16,16,16,16r,c8,16,,13,,8v,,,,,xe" fillcolor="#cfcbc9" strokeweight="0">
                  <v:path arrowok="t" o:connecttype="custom" o:connectlocs="0,1;2,0;2,0;4,1;4,1;4,1;2,2;2,2;2,2;0,1;0,1" o:connectangles="0,0,0,0,0,0,0,0,0,0,0"/>
                  <o:lock v:ext="edit" aspectratio="t"/>
                </v:shape>
                <v:shape id="Freeform 7786" o:spid="_x0000_s1211" style="position:absolute;left:624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fAMcA&#10;AADdAAAADwAAAGRycy9kb3ducmV2LnhtbESPQWvCQBSE70L/w/IKvekmgYrGbKQtCB5Ki8ZSvD2y&#10;r0na7NuQXU38925B8DjMzDdMth5NK87Uu8aygngWgSAurW64UnAoNtMFCOeRNbaWScGFHKzzh0mG&#10;qbYD7+i895UIEHYpKqi971IpXVmTQTezHXHwfmxv0AfZV1L3OAS4aWUSRXNpsOGwUGNHbzWVf/uT&#10;UTAsi+/nw+9nYk5frx/HOCnffeOUenocX1YgPI3+Hr61t1rBIprH8P8mPA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wXwD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7787" o:spid="_x0000_s1212" type="#_x0000_t75" style="position:absolute;left:624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OOL7FAAAA3QAAAA8AAABkcnMvZG93bnJldi54bWxEj0GLwjAUhO/C/ofwFrxpuoJSukZxF7Yo&#10;eNCqsMdH82yLzUtpUq3/3giCx2FmvmHmy97U4kqtqywr+BpHIIhzqysuFBwPf6MYhPPIGmvLpOBO&#10;DpaLj8EcE21vvKdr5gsRIOwSVFB63yRSurwkg25sG+LgnW1r0AfZFlK3eAtwU8tJFM2kwYrDQokN&#10;/ZaUX7LOKOh+Mp2m590/HTbxND1227U8bZUafvarbxCeev8Ov9prrSCOZhN4vglP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zji+xQAAAN0AAAAPAAAAAAAAAAAAAAAA&#10;AJ8CAABkcnMvZG93bnJldi54bWxQSwUGAAAAAAQABAD3AAAAkQMAAAAA&#10;">
                  <v:imagedata r:id="rId69" o:title=""/>
                </v:shape>
                <v:shape id="Freeform 7788" o:spid="_x0000_s1213" style="position:absolute;left:624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KPcUA&#10;AADdAAAADwAAAGRycy9kb3ducmV2LnhtbESPT2sCMRTE70K/Q3iF3jSrgspqFCkWeqn4F6+PzXOz&#10;mLxsN6m7/famUPA4zMxvmMWqc1bcqQmVZwXDQQaCuPC64lLB6fjRn4EIEVmj9UwKfinAavnSW2Cu&#10;fct7uh9iKRKEQ44KTIx1LmUoDDkMA18TJ+/qG4cxyaaUusE2wZ2VoyybSIcVpwWDNb0bKm6HH6dg&#10;ar+c2V+qqRzb7XG925Tn722r1Ntrt56DiNTFZ/i//akVzLLJG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oo9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7789" o:spid="_x0000_s1214" style="position:absolute;left:627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DwcUA&#10;AADdAAAADwAAAGRycy9kb3ducmV2LnhtbESPQWvCQBCF7wX/wzJCb3WjiCTRVSQi9lKhKngdsmM2&#10;mJ2N2VXTf98tCD0+3rzvzVusetuIB3W+dqxgPEpAEJdO11wpOB23HykIH5A1No5JwQ95WC0HbwvM&#10;tXvyNz0OoRIRwj5HBSaENpfSl4Ys+pFriaN3cZ3FEGVXSd3hM8JtIydJMpMWa44NBlsqDJXXw93G&#10;N3ZXzEzxVWen7NzuJ8XxFtKNUu/Dfj0HEagP/8ev9KdWkCazKfytiQi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QPBxQAAAN0AAAAPAAAAAAAAAAAAAAAAAJgCAABkcnMv&#10;ZG93bnJldi54bWxQSwUGAAAAAAQABAD1AAAAigMAAAAA&#10;" fillcolor="#a79f9b" stroked="f">
                  <o:lock v:ext="edit" aspectratio="t"/>
                </v:rect>
              </v:group>
            </w:pict>
          </mc:Fallback>
        </mc:AlternateContent>
      </w:r>
    </w:p>
    <w:p w:rsidR="006A0E2E" w:rsidRPr="009B7F0C" w:rsidRDefault="006A0E2E" w:rsidP="006A0E2E">
      <w:pPr>
        <w:tabs>
          <w:tab w:val="left" w:pos="0"/>
        </w:tabs>
        <w:jc w:val="center"/>
        <w:rPr>
          <w:b/>
          <w:sz w:val="28"/>
          <w:lang w:val="en-US" w:eastAsia="ja-JP"/>
        </w:rPr>
      </w:pPr>
    </w:p>
    <w:p w:rsidR="006A0E2E" w:rsidRPr="006A0E2E" w:rsidRDefault="006A0E2E" w:rsidP="0003344B">
      <w:pPr>
        <w:pStyle w:val="Heading3"/>
      </w:pPr>
      <w:bookmarkStart w:id="197" w:name="_Toc467088004"/>
      <w:r w:rsidRPr="006A0E2E">
        <w:t>A4.2.2.2</w:t>
      </w:r>
      <w:r w:rsidRPr="006A0E2E">
        <w:tab/>
        <w:t>Technical parameters</w:t>
      </w:r>
      <w:bookmarkEnd w:id="197"/>
    </w:p>
    <w:p w:rsidR="006A0E2E" w:rsidRPr="009B7F0C" w:rsidRDefault="006A0E2E" w:rsidP="006A0E2E">
      <w:pPr>
        <w:tabs>
          <w:tab w:val="left" w:pos="567"/>
        </w:tabs>
        <w:jc w:val="both"/>
        <w:rPr>
          <w:caps/>
          <w:sz w:val="20"/>
          <w:lang w:val="en-US" w:eastAsia="ja-JP"/>
        </w:rPr>
      </w:pPr>
      <w:r w:rsidRPr="009B7F0C">
        <w:rPr>
          <w:lang w:val="en-US" w:eastAsia="ja-JP"/>
        </w:rPr>
        <w:t>Table A4.2.2.2-1 summarizes technical characteristics of REMCOS operating in 150 MHz band.</w:t>
      </w:r>
    </w:p>
    <w:p w:rsidR="006A0E2E" w:rsidRPr="00963E59" w:rsidRDefault="006A0E2E" w:rsidP="006A0E2E">
      <w:pPr>
        <w:pStyle w:val="TableNo"/>
        <w:rPr>
          <w:lang w:eastAsia="ja-JP"/>
        </w:rPr>
      </w:pPr>
      <w:r w:rsidRPr="00963E59">
        <w:rPr>
          <w:lang w:eastAsia="ja-JP"/>
        </w:rPr>
        <w:lastRenderedPageBreak/>
        <w:t xml:space="preserve">Table </w:t>
      </w:r>
      <w:r>
        <w:rPr>
          <w:lang w:eastAsia="zh-CN"/>
        </w:rPr>
        <w:t>A4.</w:t>
      </w:r>
      <w:r w:rsidRPr="00963E59">
        <w:rPr>
          <w:lang w:eastAsia="zh-CN"/>
        </w:rPr>
        <w:t>2.2.2-1</w:t>
      </w:r>
      <w:r w:rsidRPr="00963E59">
        <w:rPr>
          <w:lang w:eastAsia="ja-JP"/>
        </w:rPr>
        <w:t xml:space="preserve"> </w:t>
      </w:r>
    </w:p>
    <w:p w:rsidR="006A0E2E" w:rsidRPr="00963E59" w:rsidRDefault="006A0E2E" w:rsidP="006A0E2E">
      <w:pPr>
        <w:pStyle w:val="Tabletitle"/>
        <w:rPr>
          <w:rFonts w:ascii="Times New Roman" w:hAnsi="Times New Roman"/>
          <w:lang w:eastAsia="ja-JP"/>
        </w:rPr>
      </w:pPr>
      <w:r w:rsidRPr="00963E59">
        <w:rPr>
          <w:rFonts w:ascii="Times New Roman" w:hAnsi="Times New Roman"/>
          <w:lang w:eastAsia="ja-JP"/>
        </w:rPr>
        <w:t xml:space="preserve">Technical characteristics of </w:t>
      </w:r>
      <w:r w:rsidRPr="00812B25">
        <w:rPr>
          <w:rFonts w:ascii="Times New Roman" w:hAnsi="Times New Roman"/>
          <w:lang w:eastAsia="ja-JP"/>
        </w:rPr>
        <w:t>Radiocommunication system for Emergency Cut-</w:t>
      </w:r>
      <w:r w:rsidRPr="00963E59">
        <w:rPr>
          <w:rFonts w:ascii="Times New Roman" w:hAnsi="Times New Roman"/>
          <w:lang w:eastAsia="ja-JP"/>
        </w:rPr>
        <w:t>Off System</w:t>
      </w:r>
      <w:r w:rsidRPr="00812B25">
        <w:rPr>
          <w:rFonts w:ascii="Times New Roman" w:hAnsi="Times New Roman"/>
          <w:lang w:eastAsia="ja-JP"/>
        </w:rPr>
        <w:br/>
        <w:t>operating in 150 MHz band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379"/>
      </w:tblGrid>
      <w:tr w:rsidR="006A0E2E" w:rsidRPr="00813475" w:rsidTr="0003344B">
        <w:trPr>
          <w:cantSplit/>
          <w:trHeight w:val="340"/>
          <w:tblHeader/>
        </w:trPr>
        <w:tc>
          <w:tcPr>
            <w:tcW w:w="3119" w:type="dxa"/>
            <w:vAlign w:val="center"/>
          </w:tcPr>
          <w:p w:rsidR="006A0E2E" w:rsidRPr="00963E59" w:rsidRDefault="006A0E2E" w:rsidP="006A0E2E">
            <w:pPr>
              <w:pStyle w:val="Tablehead"/>
              <w:rPr>
                <w:rFonts w:ascii="Times New Roman" w:hAnsi="Times New Roman" w:cs="Times New Roman"/>
                <w:b w:val="0"/>
                <w:lang w:eastAsia="ja-JP"/>
              </w:rPr>
            </w:pPr>
            <w:r w:rsidRPr="00963E59">
              <w:rPr>
                <w:rFonts w:ascii="Times New Roman" w:hAnsi="Times New Roman" w:cs="Times New Roman"/>
                <w:lang w:eastAsia="ja-JP"/>
              </w:rPr>
              <w:t>Parameters</w:t>
            </w:r>
          </w:p>
        </w:tc>
        <w:tc>
          <w:tcPr>
            <w:tcW w:w="6379" w:type="dxa"/>
            <w:vAlign w:val="center"/>
          </w:tcPr>
          <w:p w:rsidR="006A0E2E" w:rsidRPr="00963E59"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Radiocommunication system for Emergency Cut-Off</w:t>
            </w:r>
          </w:p>
        </w:tc>
      </w:tr>
      <w:tr w:rsidR="006A0E2E" w:rsidRPr="00812B25" w:rsidTr="0003344B">
        <w:trPr>
          <w:cantSplit/>
          <w:trHeight w:val="467"/>
        </w:trPr>
        <w:tc>
          <w:tcPr>
            <w:tcW w:w="3119" w:type="dxa"/>
            <w:vAlign w:val="center"/>
          </w:tcPr>
          <w:p w:rsidR="006A0E2E" w:rsidRPr="00963E59" w:rsidRDefault="006A0E2E" w:rsidP="006A0E2E">
            <w:pPr>
              <w:pStyle w:val="Tabletext"/>
              <w:rPr>
                <w:lang w:eastAsia="ja-JP"/>
              </w:rPr>
            </w:pPr>
            <w:r w:rsidRPr="00963E59">
              <w:rPr>
                <w:lang w:eastAsia="ja-JP"/>
              </w:rPr>
              <w:t>Frequency Range</w:t>
            </w:r>
          </w:p>
        </w:tc>
        <w:tc>
          <w:tcPr>
            <w:tcW w:w="6379" w:type="dxa"/>
            <w:vAlign w:val="center"/>
          </w:tcPr>
          <w:p w:rsidR="006A0E2E" w:rsidRPr="00963E59" w:rsidRDefault="006A0E2E" w:rsidP="006A0E2E">
            <w:pPr>
              <w:pStyle w:val="Tabletext"/>
              <w:rPr>
                <w:lang w:eastAsia="ja-JP"/>
              </w:rPr>
            </w:pPr>
            <w:r w:rsidRPr="00963E59">
              <w:rPr>
                <w:lang w:eastAsia="ja-JP"/>
              </w:rPr>
              <w:t>140 MHz - 144 MHz</w:t>
            </w:r>
            <w:r w:rsidRPr="00812B25">
              <w:rPr>
                <w:lang w:eastAsia="ja-JP"/>
              </w:rPr>
              <w:t>,</w:t>
            </w:r>
          </w:p>
          <w:p w:rsidR="006A0E2E" w:rsidRPr="00963E59" w:rsidRDefault="006A0E2E" w:rsidP="006A0E2E">
            <w:pPr>
              <w:pStyle w:val="Tabletext"/>
              <w:rPr>
                <w:lang w:eastAsia="ja-JP"/>
              </w:rPr>
            </w:pPr>
            <w:r w:rsidRPr="00963E59">
              <w:rPr>
                <w:lang w:eastAsia="ja-JP"/>
              </w:rPr>
              <w:t>146 MHz - 149.9 MHz</w:t>
            </w:r>
            <w:r w:rsidRPr="00812B25">
              <w:rPr>
                <w:lang w:eastAsia="ja-JP"/>
              </w:rPr>
              <w:t>,</w:t>
            </w:r>
          </w:p>
          <w:p w:rsidR="006A0E2E" w:rsidRPr="00963E59" w:rsidRDefault="006A0E2E" w:rsidP="006A0E2E">
            <w:pPr>
              <w:pStyle w:val="Tabletext"/>
              <w:rPr>
                <w:lang w:eastAsia="ja-JP"/>
              </w:rPr>
            </w:pPr>
            <w:r w:rsidRPr="00963E59">
              <w:rPr>
                <w:lang w:eastAsia="ja-JP"/>
              </w:rPr>
              <w:t>150.05 MHz - 156.4875 MHz</w:t>
            </w:r>
            <w:r w:rsidRPr="00812B25">
              <w:rPr>
                <w:lang w:eastAsia="ja-JP"/>
              </w:rPr>
              <w:t>,</w:t>
            </w:r>
          </w:p>
          <w:p w:rsidR="006A0E2E" w:rsidRPr="00963E59" w:rsidRDefault="006A0E2E" w:rsidP="006A0E2E">
            <w:pPr>
              <w:pStyle w:val="Tabletext"/>
              <w:rPr>
                <w:lang w:eastAsia="ja-JP"/>
              </w:rPr>
            </w:pPr>
            <w:r w:rsidRPr="00963E59">
              <w:rPr>
                <w:lang w:eastAsia="ja-JP"/>
              </w:rPr>
              <w:t>156.8375 MHz - 160 MHz</w:t>
            </w:r>
          </w:p>
        </w:tc>
      </w:tr>
      <w:tr w:rsidR="006A0E2E" w:rsidRPr="00812B25" w:rsidTr="0003344B">
        <w:trPr>
          <w:cantSplit/>
          <w:trHeight w:val="340"/>
        </w:trPr>
        <w:tc>
          <w:tcPr>
            <w:tcW w:w="3119" w:type="dxa"/>
            <w:vAlign w:val="center"/>
          </w:tcPr>
          <w:p w:rsidR="006A0E2E" w:rsidRPr="00963E59" w:rsidRDefault="006A0E2E" w:rsidP="006A0E2E">
            <w:pPr>
              <w:pStyle w:val="Tabletext"/>
              <w:rPr>
                <w:lang w:eastAsia="ja-JP"/>
              </w:rPr>
            </w:pPr>
            <w:r w:rsidRPr="00812B25">
              <w:rPr>
                <w:lang w:eastAsia="ja-JP"/>
              </w:rPr>
              <w:t>Channel separation</w:t>
            </w:r>
          </w:p>
        </w:tc>
        <w:tc>
          <w:tcPr>
            <w:tcW w:w="6379" w:type="dxa"/>
            <w:vAlign w:val="center"/>
          </w:tcPr>
          <w:p w:rsidR="006A0E2E" w:rsidRPr="00963E59" w:rsidRDefault="006A0E2E" w:rsidP="006A0E2E">
            <w:pPr>
              <w:pStyle w:val="Tabletext"/>
              <w:rPr>
                <w:lang w:eastAsia="ja-JP"/>
              </w:rPr>
            </w:pPr>
            <w:r w:rsidRPr="00812B25">
              <w:rPr>
                <w:lang w:eastAsia="ja-JP"/>
              </w:rPr>
              <w:t>20</w:t>
            </w:r>
            <w:r w:rsidRPr="00963E59">
              <w:rPr>
                <w:lang w:eastAsia="ja-JP"/>
              </w:rPr>
              <w:t xml:space="preserve"> kHz</w:t>
            </w:r>
          </w:p>
        </w:tc>
      </w:tr>
      <w:tr w:rsidR="006A0E2E" w:rsidRPr="00813475" w:rsidTr="0003344B">
        <w:trPr>
          <w:cantSplit/>
          <w:trHeight w:val="340"/>
        </w:trPr>
        <w:tc>
          <w:tcPr>
            <w:tcW w:w="3119" w:type="dxa"/>
            <w:vAlign w:val="center"/>
          </w:tcPr>
          <w:p w:rsidR="006A0E2E" w:rsidRPr="00963E59" w:rsidRDefault="006A0E2E" w:rsidP="006A0E2E">
            <w:pPr>
              <w:pStyle w:val="Tabletext"/>
              <w:rPr>
                <w:lang w:eastAsia="ja-JP"/>
              </w:rPr>
            </w:pPr>
            <w:r w:rsidRPr="00963E59">
              <w:rPr>
                <w:lang w:eastAsia="ja-JP"/>
              </w:rPr>
              <w:t xml:space="preserve">Antenna gain </w:t>
            </w:r>
          </w:p>
        </w:tc>
        <w:tc>
          <w:tcPr>
            <w:tcW w:w="6379" w:type="dxa"/>
            <w:vAlign w:val="center"/>
          </w:tcPr>
          <w:p w:rsidR="006A0E2E" w:rsidRPr="009B7F0C" w:rsidRDefault="006A0E2E" w:rsidP="006A0E2E">
            <w:pPr>
              <w:pStyle w:val="Tabletext"/>
              <w:rPr>
                <w:lang w:val="en-US" w:eastAsia="ja-JP"/>
              </w:rPr>
            </w:pPr>
            <w:r w:rsidRPr="009B7F0C">
              <w:rPr>
                <w:lang w:val="en-US" w:eastAsia="ja-JP"/>
              </w:rPr>
              <w:t>[to be filled out in future]</w:t>
            </w:r>
          </w:p>
        </w:tc>
      </w:tr>
      <w:tr w:rsidR="006A0E2E" w:rsidRPr="00812B25" w:rsidTr="0003344B">
        <w:trPr>
          <w:cantSplit/>
          <w:trHeight w:val="340"/>
        </w:trPr>
        <w:tc>
          <w:tcPr>
            <w:tcW w:w="3119" w:type="dxa"/>
            <w:vAlign w:val="center"/>
          </w:tcPr>
          <w:p w:rsidR="006A0E2E" w:rsidRPr="00963E59" w:rsidRDefault="006A0E2E" w:rsidP="006A0E2E">
            <w:pPr>
              <w:pStyle w:val="Tabletext"/>
              <w:rPr>
                <w:lang w:eastAsia="ja-JP"/>
              </w:rPr>
            </w:pPr>
            <w:r w:rsidRPr="00963E59">
              <w:rPr>
                <w:lang w:eastAsia="ja-JP"/>
              </w:rPr>
              <w:t>Polarization</w:t>
            </w:r>
          </w:p>
        </w:tc>
        <w:tc>
          <w:tcPr>
            <w:tcW w:w="6379" w:type="dxa"/>
            <w:vAlign w:val="center"/>
          </w:tcPr>
          <w:p w:rsidR="006A0E2E" w:rsidRPr="00963E59" w:rsidRDefault="006A0E2E" w:rsidP="006A0E2E">
            <w:pPr>
              <w:pStyle w:val="Tabletext"/>
              <w:rPr>
                <w:lang w:eastAsia="ja-JP"/>
              </w:rPr>
            </w:pPr>
            <w:r w:rsidRPr="00963E59">
              <w:rPr>
                <w:lang w:eastAsia="ja-JP"/>
              </w:rPr>
              <w:t>Vertical</w:t>
            </w:r>
          </w:p>
        </w:tc>
      </w:tr>
      <w:tr w:rsidR="006A0E2E" w:rsidRPr="00813475" w:rsidTr="0003344B">
        <w:trPr>
          <w:cantSplit/>
          <w:trHeight w:val="340"/>
        </w:trPr>
        <w:tc>
          <w:tcPr>
            <w:tcW w:w="3119" w:type="dxa"/>
            <w:vAlign w:val="center"/>
          </w:tcPr>
          <w:p w:rsidR="006A0E2E" w:rsidRPr="00963E59" w:rsidRDefault="006A0E2E" w:rsidP="006A0E2E">
            <w:pPr>
              <w:pStyle w:val="Tabletext"/>
              <w:rPr>
                <w:lang w:eastAsia="ja-JP"/>
              </w:rPr>
            </w:pPr>
            <w:r w:rsidRPr="00963E59">
              <w:rPr>
                <w:lang w:eastAsia="ja-JP"/>
              </w:rPr>
              <w:t>Maximum Transmission power</w:t>
            </w:r>
          </w:p>
        </w:tc>
        <w:tc>
          <w:tcPr>
            <w:tcW w:w="6379" w:type="dxa"/>
            <w:vAlign w:val="center"/>
          </w:tcPr>
          <w:p w:rsidR="006A0E2E" w:rsidRPr="009B7F0C" w:rsidRDefault="006A0E2E" w:rsidP="006A0E2E">
            <w:pPr>
              <w:pStyle w:val="Tabletext"/>
              <w:rPr>
                <w:lang w:val="en-US" w:eastAsia="ja-JP"/>
              </w:rPr>
            </w:pPr>
            <w:r w:rsidRPr="009B7F0C">
              <w:rPr>
                <w:lang w:val="en-US" w:eastAsia="ja-JP"/>
              </w:rPr>
              <w:t>[to be filled out in future]</w:t>
            </w:r>
          </w:p>
        </w:tc>
      </w:tr>
      <w:tr w:rsidR="006A0E2E" w:rsidRPr="00813475" w:rsidTr="0003344B">
        <w:trPr>
          <w:cantSplit/>
          <w:trHeight w:val="340"/>
        </w:trPr>
        <w:tc>
          <w:tcPr>
            <w:tcW w:w="3119" w:type="dxa"/>
            <w:vAlign w:val="center"/>
          </w:tcPr>
          <w:p w:rsidR="006A0E2E" w:rsidRPr="00963E59" w:rsidRDefault="006A0E2E" w:rsidP="006A0E2E">
            <w:pPr>
              <w:pStyle w:val="Tabletext"/>
              <w:rPr>
                <w:lang w:eastAsia="ja-JP"/>
              </w:rPr>
            </w:pPr>
            <w:r w:rsidRPr="00963E59">
              <w:rPr>
                <w:lang w:eastAsia="ja-JP"/>
              </w:rPr>
              <w:t>E.I.R.P.</w:t>
            </w:r>
          </w:p>
        </w:tc>
        <w:tc>
          <w:tcPr>
            <w:tcW w:w="6379" w:type="dxa"/>
            <w:vAlign w:val="center"/>
          </w:tcPr>
          <w:p w:rsidR="006A0E2E" w:rsidRPr="009B7F0C" w:rsidRDefault="006A0E2E" w:rsidP="006A0E2E">
            <w:pPr>
              <w:pStyle w:val="Tabletext"/>
              <w:rPr>
                <w:lang w:val="en-US" w:eastAsia="ja-JP"/>
              </w:rPr>
            </w:pPr>
            <w:r w:rsidRPr="009B7F0C">
              <w:rPr>
                <w:lang w:val="en-US" w:eastAsia="ja-JP"/>
              </w:rPr>
              <w:t>[to be filled out in future]</w:t>
            </w:r>
          </w:p>
        </w:tc>
      </w:tr>
      <w:tr w:rsidR="006A0E2E" w:rsidRPr="00812B25" w:rsidTr="0003344B">
        <w:trPr>
          <w:cantSplit/>
          <w:trHeight w:val="340"/>
        </w:trPr>
        <w:tc>
          <w:tcPr>
            <w:tcW w:w="3119" w:type="dxa"/>
            <w:vAlign w:val="center"/>
          </w:tcPr>
          <w:p w:rsidR="006A0E2E" w:rsidRPr="00963E59" w:rsidRDefault="006A0E2E" w:rsidP="006A0E2E">
            <w:pPr>
              <w:pStyle w:val="Tabletext"/>
              <w:rPr>
                <w:lang w:eastAsia="ja-JP"/>
              </w:rPr>
            </w:pPr>
            <w:r w:rsidRPr="00963E59">
              <w:rPr>
                <w:lang w:eastAsia="ja-JP"/>
              </w:rPr>
              <w:t>Receiving noise figure</w:t>
            </w:r>
          </w:p>
        </w:tc>
        <w:tc>
          <w:tcPr>
            <w:tcW w:w="6379" w:type="dxa"/>
            <w:vAlign w:val="center"/>
          </w:tcPr>
          <w:p w:rsidR="006A0E2E" w:rsidRPr="00963E59" w:rsidRDefault="006A0E2E" w:rsidP="006A0E2E">
            <w:pPr>
              <w:pStyle w:val="Tabletext"/>
              <w:rPr>
                <w:lang w:eastAsia="ja-JP"/>
              </w:rPr>
            </w:pPr>
            <w:r w:rsidRPr="00963E59">
              <w:rPr>
                <w:lang w:eastAsia="ja-JP"/>
              </w:rPr>
              <w:t>&lt; 10 dB</w:t>
            </w:r>
          </w:p>
        </w:tc>
      </w:tr>
      <w:tr w:rsidR="006A0E2E" w:rsidRPr="00813475" w:rsidTr="0003344B">
        <w:trPr>
          <w:cantSplit/>
          <w:trHeight w:val="340"/>
        </w:trPr>
        <w:tc>
          <w:tcPr>
            <w:tcW w:w="3119" w:type="dxa"/>
            <w:vAlign w:val="center"/>
          </w:tcPr>
          <w:p w:rsidR="006A0E2E" w:rsidRPr="00963E59" w:rsidRDefault="006A0E2E" w:rsidP="006A0E2E">
            <w:pPr>
              <w:pStyle w:val="Tabletext"/>
              <w:rPr>
                <w:lang w:eastAsia="ja-JP"/>
              </w:rPr>
            </w:pPr>
            <w:r w:rsidRPr="00963E59">
              <w:rPr>
                <w:lang w:eastAsia="ja-JP"/>
              </w:rPr>
              <w:t>Transmission distance (km)</w:t>
            </w:r>
          </w:p>
        </w:tc>
        <w:tc>
          <w:tcPr>
            <w:tcW w:w="6379" w:type="dxa"/>
            <w:vAlign w:val="center"/>
          </w:tcPr>
          <w:p w:rsidR="006A0E2E" w:rsidRPr="009B7F0C" w:rsidRDefault="006A0E2E" w:rsidP="006A0E2E">
            <w:pPr>
              <w:pStyle w:val="Tabletext"/>
              <w:rPr>
                <w:lang w:val="en-US" w:eastAsia="ja-JP"/>
              </w:rPr>
            </w:pPr>
            <w:r w:rsidRPr="009B7F0C">
              <w:rPr>
                <w:lang w:val="en-US" w:eastAsia="ja-JP"/>
              </w:rPr>
              <w:t>[to be filled out in future]</w:t>
            </w:r>
          </w:p>
        </w:tc>
      </w:tr>
      <w:tr w:rsidR="006A0E2E" w:rsidRPr="00813475" w:rsidTr="0003344B">
        <w:trPr>
          <w:cantSplit/>
          <w:trHeight w:val="340"/>
        </w:trPr>
        <w:tc>
          <w:tcPr>
            <w:tcW w:w="3119" w:type="dxa"/>
            <w:vAlign w:val="center"/>
          </w:tcPr>
          <w:p w:rsidR="006A0E2E" w:rsidRPr="00963E59" w:rsidRDefault="006A0E2E" w:rsidP="006A0E2E">
            <w:pPr>
              <w:pStyle w:val="Tabletext"/>
              <w:rPr>
                <w:lang w:eastAsia="ja-JP"/>
              </w:rPr>
            </w:pPr>
            <w:r w:rsidRPr="00963E59">
              <w:rPr>
                <w:lang w:eastAsia="ja-JP"/>
              </w:rPr>
              <w:t>Modulation</w:t>
            </w:r>
          </w:p>
        </w:tc>
        <w:tc>
          <w:tcPr>
            <w:tcW w:w="6379" w:type="dxa"/>
            <w:vAlign w:val="center"/>
          </w:tcPr>
          <w:p w:rsidR="006A0E2E" w:rsidRPr="009B7F0C" w:rsidRDefault="006A0E2E" w:rsidP="006A0E2E">
            <w:pPr>
              <w:pStyle w:val="Tabletext"/>
              <w:rPr>
                <w:lang w:val="en-US" w:eastAsia="ja-JP"/>
              </w:rPr>
            </w:pPr>
            <w:r w:rsidRPr="009B7F0C">
              <w:rPr>
                <w:lang w:val="en-US" w:eastAsia="ja-JP"/>
              </w:rPr>
              <w:t>[to be filled out in future]</w:t>
            </w:r>
          </w:p>
        </w:tc>
      </w:tr>
      <w:tr w:rsidR="006A0E2E" w:rsidRPr="00812B25" w:rsidTr="0003344B">
        <w:trPr>
          <w:cantSplit/>
          <w:trHeight w:val="340"/>
        </w:trPr>
        <w:tc>
          <w:tcPr>
            <w:tcW w:w="3119" w:type="dxa"/>
            <w:vAlign w:val="center"/>
          </w:tcPr>
          <w:p w:rsidR="006A0E2E" w:rsidRPr="00963E59" w:rsidRDefault="006A0E2E" w:rsidP="006A0E2E">
            <w:pPr>
              <w:pStyle w:val="Tabletext"/>
              <w:rPr>
                <w:lang w:eastAsia="ja-JP"/>
              </w:rPr>
            </w:pPr>
            <w:r w:rsidRPr="00963E59">
              <w:rPr>
                <w:lang w:eastAsia="ja-JP"/>
              </w:rPr>
              <w:t>Multiplexing method</w:t>
            </w:r>
          </w:p>
        </w:tc>
        <w:tc>
          <w:tcPr>
            <w:tcW w:w="6379" w:type="dxa"/>
            <w:vAlign w:val="center"/>
          </w:tcPr>
          <w:p w:rsidR="006A0E2E" w:rsidRPr="00963E59" w:rsidRDefault="006A0E2E" w:rsidP="006A0E2E">
            <w:pPr>
              <w:pStyle w:val="Tabletext"/>
              <w:rPr>
                <w:lang w:eastAsia="ja-JP"/>
              </w:rPr>
            </w:pPr>
            <w:r w:rsidRPr="00963E59">
              <w:rPr>
                <w:lang w:eastAsia="ja-JP"/>
              </w:rPr>
              <w:t>none</w:t>
            </w:r>
          </w:p>
        </w:tc>
      </w:tr>
    </w:tbl>
    <w:p w:rsidR="006A0E2E" w:rsidRPr="006A0E2E" w:rsidRDefault="006A0E2E" w:rsidP="006A0E2E">
      <w:pPr>
        <w:pStyle w:val="Heading3"/>
      </w:pPr>
      <w:bookmarkStart w:id="198" w:name="_Toc467088005"/>
      <w:bookmarkStart w:id="199" w:name="_Toc467151203"/>
      <w:r w:rsidRPr="006A0E2E">
        <w:t>A4.2.3</w:t>
      </w:r>
      <w:r w:rsidRPr="006A0E2E">
        <w:tab/>
        <w:t>Yard Radio</w:t>
      </w:r>
      <w:bookmarkEnd w:id="198"/>
      <w:bookmarkEnd w:id="199"/>
    </w:p>
    <w:p w:rsidR="006A0E2E" w:rsidRPr="006D5D30" w:rsidRDefault="006A0E2E" w:rsidP="006A0E2E">
      <w:pPr>
        <w:pStyle w:val="Heading4"/>
        <w:rPr>
          <w:i/>
        </w:rPr>
      </w:pPr>
      <w:bookmarkStart w:id="200" w:name="_Toc467088006"/>
      <w:r w:rsidRPr="006D5D30">
        <w:t>A4.2.3.1</w:t>
      </w:r>
      <w:r w:rsidRPr="006D5D30">
        <w:tab/>
        <w:t>System architecture</w:t>
      </w:r>
      <w:bookmarkEnd w:id="200"/>
    </w:p>
    <w:p w:rsidR="006A0E2E" w:rsidRPr="009B7F0C" w:rsidRDefault="006A0E2E" w:rsidP="006A0E2E">
      <w:pPr>
        <w:jc w:val="both"/>
        <w:rPr>
          <w:szCs w:val="24"/>
          <w:lang w:val="en-US" w:eastAsia="ja-JP" w:bidi="he-IL"/>
        </w:rPr>
      </w:pPr>
      <w:r w:rsidRPr="009B7F0C">
        <w:rPr>
          <w:szCs w:val="24"/>
          <w:lang w:val="en-US" w:eastAsia="ja-JP" w:bidi="he-IL"/>
        </w:rPr>
        <w:t xml:space="preserve">Yard radio (YR) </w:t>
      </w:r>
      <w:proofErr w:type="gramStart"/>
      <w:r w:rsidRPr="009B7F0C">
        <w:rPr>
          <w:szCs w:val="24"/>
          <w:lang w:val="en-US" w:eastAsia="ja-JP" w:bidi="he-IL"/>
        </w:rPr>
        <w:t>is used</w:t>
      </w:r>
      <w:proofErr w:type="gramEnd"/>
      <w:r w:rsidRPr="009B7F0C">
        <w:rPr>
          <w:szCs w:val="24"/>
          <w:lang w:val="en-US" w:eastAsia="ja-JP" w:bidi="he-IL"/>
        </w:rPr>
        <w:t xml:space="preserve"> for voice communication between operator in operation room and drivers on board to switch trains in yards or stations. Figure A4.2.3.1-1 shows the system architecture of YR.</w:t>
      </w:r>
    </w:p>
    <w:p w:rsidR="006A0E2E" w:rsidRPr="00812B25" w:rsidRDefault="006A0E2E" w:rsidP="006A0E2E">
      <w:pPr>
        <w:pStyle w:val="FigureNo"/>
        <w:rPr>
          <w:b/>
          <w:lang w:eastAsia="ja-JP"/>
        </w:rPr>
      </w:pPr>
      <w:r w:rsidRPr="00963E59">
        <w:rPr>
          <w:lang w:eastAsia="ja-JP"/>
        </w:rPr>
        <w:t xml:space="preserve">FIGURE </w:t>
      </w:r>
      <w:r>
        <w:rPr>
          <w:lang w:eastAsia="ja-JP"/>
        </w:rPr>
        <w:t>A4.</w:t>
      </w:r>
      <w:r w:rsidRPr="00963E59">
        <w:rPr>
          <w:lang w:eastAsia="ja-JP"/>
        </w:rPr>
        <w:t>2.3.1-1</w:t>
      </w:r>
    </w:p>
    <w:p w:rsidR="006A0E2E" w:rsidRPr="00812B25" w:rsidRDefault="006A0E2E" w:rsidP="00EB2DD8">
      <w:pPr>
        <w:pStyle w:val="Figuretitle"/>
      </w:pPr>
      <w:r w:rsidRPr="00812B25">
        <w:t>Architecture of Yard r</w:t>
      </w:r>
      <w:r w:rsidRPr="00963E59">
        <w:t>adio</w:t>
      </w:r>
    </w:p>
    <w:p w:rsidR="006A0E2E" w:rsidRPr="009B7F0C" w:rsidRDefault="006A0E2E" w:rsidP="006A0E2E">
      <w:pPr>
        <w:jc w:val="both"/>
        <w:rPr>
          <w:lang w:val="en-US" w:eastAsia="zh-CN"/>
        </w:rPr>
      </w:pPr>
    </w:p>
    <w:p w:rsidR="006A0E2E" w:rsidRPr="009B7F0C" w:rsidRDefault="006A0E2E" w:rsidP="006A0E2E">
      <w:pPr>
        <w:rPr>
          <w:lang w:val="en-US" w:eastAsia="zh-CN"/>
        </w:rPr>
      </w:pPr>
      <w:r w:rsidRPr="00812B25">
        <w:rPr>
          <w:noProof/>
          <w:lang w:eastAsia="zh-CN"/>
        </w:rPr>
        <mc:AlternateContent>
          <mc:Choice Requires="wpg">
            <w:drawing>
              <wp:anchor distT="0" distB="0" distL="114300" distR="114300" simplePos="0" relativeHeight="251663360" behindDoc="0" locked="0" layoutInCell="1" allowOverlap="1" wp14:anchorId="4E858371" wp14:editId="73106642">
                <wp:simplePos x="0" y="0"/>
                <wp:positionH relativeFrom="column">
                  <wp:posOffset>702945</wp:posOffset>
                </wp:positionH>
                <wp:positionV relativeFrom="paragraph">
                  <wp:posOffset>63500</wp:posOffset>
                </wp:positionV>
                <wp:extent cx="4457700" cy="1485900"/>
                <wp:effectExtent l="0" t="19050" r="38100" b="38100"/>
                <wp:wrapNone/>
                <wp:docPr id="7490" name="Group 9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485900"/>
                          <a:chOff x="1701" y="3784"/>
                          <a:chExt cx="8640" cy="2881"/>
                        </a:xfrm>
                      </wpg:grpSpPr>
                      <wps:wsp>
                        <wps:cNvPr id="7491" name="AutoShape 8742"/>
                        <wps:cNvCnPr/>
                        <wps:spPr bwMode="auto">
                          <a:xfrm>
                            <a:off x="1701" y="4504"/>
                            <a:ext cx="864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7492" name="Group 8743"/>
                        <wpg:cNvGrpSpPr>
                          <a:grpSpLocks noChangeAspect="1"/>
                        </wpg:cNvGrpSpPr>
                        <wpg:grpSpPr bwMode="auto">
                          <a:xfrm>
                            <a:off x="2241" y="4034"/>
                            <a:ext cx="2880" cy="443"/>
                            <a:chOff x="5301" y="15548"/>
                            <a:chExt cx="1093" cy="168"/>
                          </a:xfrm>
                        </wpg:grpSpPr>
                        <pic:pic xmlns:pic="http://schemas.openxmlformats.org/drawingml/2006/picture">
                          <pic:nvPicPr>
                            <pic:cNvPr id="7493" name="Picture 87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4" name="Picture 87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5" name="Picture 87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wps:wsp>
                          <wps:cNvPr id="7496" name="Rectangle 8747"/>
                          <wps:cNvSpPr>
                            <a:spLocks noChangeAspect="1" noChangeArrowheads="1"/>
                          </wps:cNvSpPr>
                          <wps:spPr bwMode="auto">
                            <a:xfrm>
                              <a:off x="5325"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7" name="Freeform 8748"/>
                          <wps:cNvSpPr>
                            <a:spLocks noChangeAspect="1" noEditPoints="1"/>
                          </wps:cNvSpPr>
                          <wps:spPr bwMode="auto">
                            <a:xfrm>
                              <a:off x="5321" y="15676"/>
                              <a:ext cx="40" cy="15"/>
                            </a:xfrm>
                            <a:custGeom>
                              <a:avLst/>
                              <a:gdLst>
                                <a:gd name="T0" fmla="*/ 0 w 40"/>
                                <a:gd name="T1" fmla="*/ 0 h 15"/>
                                <a:gd name="T2" fmla="*/ 40 w 40"/>
                                <a:gd name="T3" fmla="*/ 0 h 15"/>
                                <a:gd name="T4" fmla="*/ 40 w 40"/>
                                <a:gd name="T5" fmla="*/ 15 h 15"/>
                                <a:gd name="T6" fmla="*/ 0 w 40"/>
                                <a:gd name="T7" fmla="*/ 15 h 15"/>
                                <a:gd name="T8" fmla="*/ 0 w 40"/>
                                <a:gd name="T9" fmla="*/ 0 h 15"/>
                                <a:gd name="T10" fmla="*/ 8 w 40"/>
                                <a:gd name="T11" fmla="*/ 11 h 15"/>
                                <a:gd name="T12" fmla="*/ 4 w 40"/>
                                <a:gd name="T13" fmla="*/ 7 h 15"/>
                                <a:gd name="T14" fmla="*/ 36 w 40"/>
                                <a:gd name="T15" fmla="*/ 7 h 15"/>
                                <a:gd name="T16" fmla="*/ 32 w 40"/>
                                <a:gd name="T17" fmla="*/ 11 h 15"/>
                                <a:gd name="T18" fmla="*/ 32 w 40"/>
                                <a:gd name="T19" fmla="*/ 3 h 15"/>
                                <a:gd name="T20" fmla="*/ 36 w 40"/>
                                <a:gd name="T21" fmla="*/ 7 h 15"/>
                                <a:gd name="T22" fmla="*/ 4 w 40"/>
                                <a:gd name="T23" fmla="*/ 7 h 15"/>
                                <a:gd name="T24" fmla="*/ 8 w 40"/>
                                <a:gd name="T25" fmla="*/ 3 h 15"/>
                                <a:gd name="T26" fmla="*/ 8 w 40"/>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0" y="0"/>
                                  </a:moveTo>
                                  <a:lnTo>
                                    <a:pt x="40" y="0"/>
                                  </a:lnTo>
                                  <a:lnTo>
                                    <a:pt x="40" y="15"/>
                                  </a:lnTo>
                                  <a:lnTo>
                                    <a:pt x="0" y="15"/>
                                  </a:lnTo>
                                  <a:lnTo>
                                    <a:pt x="0" y="0"/>
                                  </a:lnTo>
                                  <a:close/>
                                  <a:moveTo>
                                    <a:pt x="8" y="11"/>
                                  </a:moveTo>
                                  <a:lnTo>
                                    <a:pt x="4" y="7"/>
                                  </a:lnTo>
                                  <a:lnTo>
                                    <a:pt x="36" y="7"/>
                                  </a:lnTo>
                                  <a:lnTo>
                                    <a:pt x="32" y="11"/>
                                  </a:lnTo>
                                  <a:lnTo>
                                    <a:pt x="32" y="3"/>
                                  </a:lnTo>
                                  <a:lnTo>
                                    <a:pt x="36"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98" name="Freeform 8749"/>
                          <wps:cNvSpPr>
                            <a:spLocks noChangeAspect="1"/>
                          </wps:cNvSpPr>
                          <wps:spPr bwMode="auto">
                            <a:xfrm>
                              <a:off x="5309" y="15679"/>
                              <a:ext cx="24" cy="8"/>
                            </a:xfrm>
                            <a:custGeom>
                              <a:avLst/>
                              <a:gdLst>
                                <a:gd name="T0" fmla="*/ 12 w 48"/>
                                <a:gd name="T1" fmla="*/ 1 h 16"/>
                                <a:gd name="T2" fmla="*/ 12 w 48"/>
                                <a:gd name="T3" fmla="*/ 0 h 16"/>
                                <a:gd name="T4" fmla="*/ 12 w 48"/>
                                <a:gd name="T5" fmla="*/ 0 h 16"/>
                                <a:gd name="T6" fmla="*/ 12 w 48"/>
                                <a:gd name="T7" fmla="*/ 0 h 16"/>
                                <a:gd name="T8" fmla="*/ 1 w 48"/>
                                <a:gd name="T9" fmla="*/ 0 h 16"/>
                                <a:gd name="T10" fmla="*/ 1 w 48"/>
                                <a:gd name="T11" fmla="*/ 0 h 16"/>
                                <a:gd name="T12" fmla="*/ 0 w 48"/>
                                <a:gd name="T13" fmla="*/ 1 h 16"/>
                                <a:gd name="T14" fmla="*/ 0 w 48"/>
                                <a:gd name="T15" fmla="*/ 1 h 16"/>
                                <a:gd name="T16" fmla="*/ 0 w 48"/>
                                <a:gd name="T17" fmla="*/ 1 h 16"/>
                                <a:gd name="T18" fmla="*/ 0 w 48"/>
                                <a:gd name="T19" fmla="*/ 4 h 16"/>
                                <a:gd name="T20" fmla="*/ 0 w 48"/>
                                <a:gd name="T21" fmla="*/ 4 h 16"/>
                                <a:gd name="T22" fmla="*/ 1 w 48"/>
                                <a:gd name="T23" fmla="*/ 4 h 16"/>
                                <a:gd name="T24" fmla="*/ 1 w 48"/>
                                <a:gd name="T25" fmla="*/ 4 h 16"/>
                                <a:gd name="T26" fmla="*/ 1 w 48"/>
                                <a:gd name="T27" fmla="*/ 4 h 16"/>
                                <a:gd name="T28" fmla="*/ 12 w 48"/>
                                <a:gd name="T29" fmla="*/ 4 h 16"/>
                                <a:gd name="T30" fmla="*/ 12 w 48"/>
                                <a:gd name="T31" fmla="*/ 4 h 16"/>
                                <a:gd name="T32" fmla="*/ 12 w 48"/>
                                <a:gd name="T33" fmla="*/ 4 h 16"/>
                                <a:gd name="T34" fmla="*/ 12 w 48"/>
                                <a:gd name="T35" fmla="*/ 4 h 16"/>
                                <a:gd name="T36" fmla="*/ 12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48" y="3"/>
                                  </a:moveTo>
                                  <a:cubicBezTo>
                                    <a:pt x="48" y="2"/>
                                    <a:pt x="47" y="0"/>
                                    <a:pt x="46" y="0"/>
                                  </a:cubicBezTo>
                                  <a:cubicBezTo>
                                    <a:pt x="46" y="0"/>
                                    <a:pt x="46" y="0"/>
                                    <a:pt x="46" y="0"/>
                                  </a:cubicBezTo>
                                  <a:lnTo>
                                    <a:pt x="46" y="0"/>
                                  </a:lnTo>
                                  <a:lnTo>
                                    <a:pt x="3" y="0"/>
                                  </a:lnTo>
                                  <a:cubicBezTo>
                                    <a:pt x="2" y="0"/>
                                    <a:pt x="0" y="2"/>
                                    <a:pt x="0" y="3"/>
                                  </a:cubicBezTo>
                                  <a:cubicBezTo>
                                    <a:pt x="0" y="3"/>
                                    <a:pt x="0" y="3"/>
                                    <a:pt x="0" y="3"/>
                                  </a:cubicBezTo>
                                  <a:lnTo>
                                    <a:pt x="0" y="3"/>
                                  </a:lnTo>
                                  <a:lnTo>
                                    <a:pt x="0" y="14"/>
                                  </a:lnTo>
                                  <a:cubicBezTo>
                                    <a:pt x="0" y="15"/>
                                    <a:pt x="2" y="16"/>
                                    <a:pt x="3" y="16"/>
                                  </a:cubicBezTo>
                                  <a:cubicBezTo>
                                    <a:pt x="3" y="16"/>
                                    <a:pt x="3" y="16"/>
                                    <a:pt x="3" y="16"/>
                                  </a:cubicBezTo>
                                  <a:lnTo>
                                    <a:pt x="3" y="16"/>
                                  </a:lnTo>
                                  <a:lnTo>
                                    <a:pt x="46" y="16"/>
                                  </a:lnTo>
                                  <a:cubicBezTo>
                                    <a:pt x="47" y="16"/>
                                    <a:pt x="48" y="15"/>
                                    <a:pt x="48" y="14"/>
                                  </a:cubicBezTo>
                                  <a:cubicBezTo>
                                    <a:pt x="48" y="14"/>
                                    <a:pt x="48" y="14"/>
                                    <a:pt x="48" y="14"/>
                                  </a:cubicBezTo>
                                  <a:lnTo>
                                    <a:pt x="48"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7499" name="Freeform 8750"/>
                          <wps:cNvSpPr>
                            <a:spLocks noChangeAspect="1" noEditPoints="1"/>
                          </wps:cNvSpPr>
                          <wps:spPr bwMode="auto">
                            <a:xfrm>
                              <a:off x="5305" y="15676"/>
                              <a:ext cx="32" cy="15"/>
                            </a:xfrm>
                            <a:custGeom>
                              <a:avLst/>
                              <a:gdLst>
                                <a:gd name="T0" fmla="*/ 12 w 64"/>
                                <a:gd name="T1" fmla="*/ 2 h 32"/>
                                <a:gd name="T2" fmla="*/ 13 w 64"/>
                                <a:gd name="T3" fmla="*/ 4 h 32"/>
                                <a:gd name="T4" fmla="*/ 12 w 64"/>
                                <a:gd name="T5" fmla="*/ 3 h 32"/>
                                <a:gd name="T6" fmla="*/ 14 w 64"/>
                                <a:gd name="T7" fmla="*/ 4 h 32"/>
                                <a:gd name="T8" fmla="*/ 3 w 64"/>
                                <a:gd name="T9" fmla="*/ 4 h 32"/>
                                <a:gd name="T10" fmla="*/ 5 w 64"/>
                                <a:gd name="T11" fmla="*/ 3 h 32"/>
                                <a:gd name="T12" fmla="*/ 4 w 64"/>
                                <a:gd name="T13" fmla="*/ 4 h 32"/>
                                <a:gd name="T14" fmla="*/ 4 w 64"/>
                                <a:gd name="T15" fmla="*/ 2 h 32"/>
                                <a:gd name="T16" fmla="*/ 4 w 64"/>
                                <a:gd name="T17" fmla="*/ 5 h 32"/>
                                <a:gd name="T18" fmla="*/ 4 w 64"/>
                                <a:gd name="T19" fmla="*/ 4 h 32"/>
                                <a:gd name="T20" fmla="*/ 4 w 64"/>
                                <a:gd name="T21" fmla="*/ 4 h 32"/>
                                <a:gd name="T22" fmla="*/ 3 w 64"/>
                                <a:gd name="T23" fmla="*/ 4 h 32"/>
                                <a:gd name="T24" fmla="*/ 14 w 64"/>
                                <a:gd name="T25" fmla="*/ 4 h 32"/>
                                <a:gd name="T26" fmla="*/ 13 w 64"/>
                                <a:gd name="T27" fmla="*/ 4 h 32"/>
                                <a:gd name="T28" fmla="*/ 13 w 64"/>
                                <a:gd name="T29" fmla="*/ 4 h 32"/>
                                <a:gd name="T30" fmla="*/ 12 w 64"/>
                                <a:gd name="T31" fmla="*/ 5 h 32"/>
                                <a:gd name="T32" fmla="*/ 12 w 64"/>
                                <a:gd name="T33" fmla="*/ 2 h 32"/>
                                <a:gd name="T34" fmla="*/ 16 w 64"/>
                                <a:gd name="T35" fmla="*/ 5 h 32"/>
                                <a:gd name="T36" fmla="*/ 16 w 64"/>
                                <a:gd name="T37" fmla="*/ 6 h 32"/>
                                <a:gd name="T38" fmla="*/ 15 w 64"/>
                                <a:gd name="T39" fmla="*/ 7 h 32"/>
                                <a:gd name="T40" fmla="*/ 14 w 64"/>
                                <a:gd name="T41" fmla="*/ 7 h 32"/>
                                <a:gd name="T42" fmla="*/ 3 w 64"/>
                                <a:gd name="T43" fmla="*/ 7 h 32"/>
                                <a:gd name="T44" fmla="*/ 2 w 64"/>
                                <a:gd name="T45" fmla="*/ 7 h 32"/>
                                <a:gd name="T46" fmla="*/ 1 w 64"/>
                                <a:gd name="T47" fmla="*/ 7 h 32"/>
                                <a:gd name="T48" fmla="*/ 0 w 64"/>
                                <a:gd name="T49" fmla="*/ 5 h 32"/>
                                <a:gd name="T50" fmla="*/ 0 w 64"/>
                                <a:gd name="T51" fmla="*/ 2 h 32"/>
                                <a:gd name="T52" fmla="*/ 1 w 64"/>
                                <a:gd name="T53" fmla="*/ 1 h 32"/>
                                <a:gd name="T54" fmla="*/ 2 w 64"/>
                                <a:gd name="T55" fmla="*/ 0 h 32"/>
                                <a:gd name="T56" fmla="*/ 3 w 64"/>
                                <a:gd name="T57" fmla="*/ 0 h 32"/>
                                <a:gd name="T58" fmla="*/ 14 w 64"/>
                                <a:gd name="T59" fmla="*/ 0 h 32"/>
                                <a:gd name="T60" fmla="*/ 16 w 64"/>
                                <a:gd name="T61" fmla="*/ 1 h 32"/>
                                <a:gd name="T62" fmla="*/ 16 w 64"/>
                                <a:gd name="T63" fmla="*/ 1 h 32"/>
                                <a:gd name="T64" fmla="*/ 16 w 64"/>
                                <a:gd name="T65" fmla="*/ 2 h 32"/>
                                <a:gd name="T66" fmla="*/ 16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48" y="11"/>
                                  </a:moveTo>
                                  <a:lnTo>
                                    <a:pt x="50" y="16"/>
                                  </a:lnTo>
                                  <a:lnTo>
                                    <a:pt x="48" y="13"/>
                                  </a:lnTo>
                                  <a:lnTo>
                                    <a:pt x="54" y="16"/>
                                  </a:lnTo>
                                  <a:lnTo>
                                    <a:pt x="11" y="16"/>
                                  </a:lnTo>
                                  <a:lnTo>
                                    <a:pt x="17" y="14"/>
                                  </a:lnTo>
                                  <a:lnTo>
                                    <a:pt x="14" y="17"/>
                                  </a:lnTo>
                                  <a:lnTo>
                                    <a:pt x="16" y="11"/>
                                  </a:lnTo>
                                  <a:lnTo>
                                    <a:pt x="16" y="22"/>
                                  </a:lnTo>
                                  <a:lnTo>
                                    <a:pt x="13" y="16"/>
                                  </a:lnTo>
                                  <a:lnTo>
                                    <a:pt x="16" y="18"/>
                                  </a:lnTo>
                                  <a:lnTo>
                                    <a:pt x="11" y="16"/>
                                  </a:lnTo>
                                  <a:lnTo>
                                    <a:pt x="54" y="16"/>
                                  </a:lnTo>
                                  <a:lnTo>
                                    <a:pt x="49" y="19"/>
                                  </a:lnTo>
                                  <a:lnTo>
                                    <a:pt x="51" y="17"/>
                                  </a:lnTo>
                                  <a:lnTo>
                                    <a:pt x="48" y="22"/>
                                  </a:lnTo>
                                  <a:lnTo>
                                    <a:pt x="48" y="11"/>
                                  </a:lnTo>
                                  <a:close/>
                                  <a:moveTo>
                                    <a:pt x="64" y="22"/>
                                  </a:move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00" name="Rectangle 8751"/>
                          <wps:cNvSpPr>
                            <a:spLocks noChangeAspect="1" noChangeArrowheads="1"/>
                          </wps:cNvSpPr>
                          <wps:spPr bwMode="auto">
                            <a:xfrm>
                              <a:off x="6342"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1" name="Freeform 8752"/>
                          <wps:cNvSpPr>
                            <a:spLocks noChangeAspect="1" noEditPoints="1"/>
                          </wps:cNvSpPr>
                          <wps:spPr bwMode="auto">
                            <a:xfrm>
                              <a:off x="6338" y="15676"/>
                              <a:ext cx="40" cy="15"/>
                            </a:xfrm>
                            <a:custGeom>
                              <a:avLst/>
                              <a:gdLst>
                                <a:gd name="T0" fmla="*/ 32 w 40"/>
                                <a:gd name="T1" fmla="*/ 3 h 15"/>
                                <a:gd name="T2" fmla="*/ 36 w 40"/>
                                <a:gd name="T3" fmla="*/ 7 h 15"/>
                                <a:gd name="T4" fmla="*/ 4 w 40"/>
                                <a:gd name="T5" fmla="*/ 7 h 15"/>
                                <a:gd name="T6" fmla="*/ 8 w 40"/>
                                <a:gd name="T7" fmla="*/ 3 h 15"/>
                                <a:gd name="T8" fmla="*/ 8 w 40"/>
                                <a:gd name="T9" fmla="*/ 11 h 15"/>
                                <a:gd name="T10" fmla="*/ 4 w 40"/>
                                <a:gd name="T11" fmla="*/ 7 h 15"/>
                                <a:gd name="T12" fmla="*/ 36 w 40"/>
                                <a:gd name="T13" fmla="*/ 7 h 15"/>
                                <a:gd name="T14" fmla="*/ 32 w 40"/>
                                <a:gd name="T15" fmla="*/ 11 h 15"/>
                                <a:gd name="T16" fmla="*/ 32 w 40"/>
                                <a:gd name="T17" fmla="*/ 3 h 15"/>
                                <a:gd name="T18" fmla="*/ 40 w 40"/>
                                <a:gd name="T19" fmla="*/ 15 h 15"/>
                                <a:gd name="T20" fmla="*/ 0 w 40"/>
                                <a:gd name="T21" fmla="*/ 15 h 15"/>
                                <a:gd name="T22" fmla="*/ 0 w 40"/>
                                <a:gd name="T23" fmla="*/ 0 h 15"/>
                                <a:gd name="T24" fmla="*/ 40 w 40"/>
                                <a:gd name="T25" fmla="*/ 0 h 15"/>
                                <a:gd name="T26" fmla="*/ 40 w 40"/>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32" y="3"/>
                                  </a:moveTo>
                                  <a:lnTo>
                                    <a:pt x="36" y="7"/>
                                  </a:lnTo>
                                  <a:lnTo>
                                    <a:pt x="4" y="7"/>
                                  </a:lnTo>
                                  <a:lnTo>
                                    <a:pt x="8" y="3"/>
                                  </a:lnTo>
                                  <a:lnTo>
                                    <a:pt x="8" y="11"/>
                                  </a:lnTo>
                                  <a:lnTo>
                                    <a:pt x="4" y="7"/>
                                  </a:lnTo>
                                  <a:lnTo>
                                    <a:pt x="36" y="7"/>
                                  </a:lnTo>
                                  <a:lnTo>
                                    <a:pt x="32" y="11"/>
                                  </a:lnTo>
                                  <a:lnTo>
                                    <a:pt x="32" y="3"/>
                                  </a:lnTo>
                                  <a:close/>
                                  <a:moveTo>
                                    <a:pt x="40" y="15"/>
                                  </a:moveTo>
                                  <a:lnTo>
                                    <a:pt x="0" y="15"/>
                                  </a:lnTo>
                                  <a:lnTo>
                                    <a:pt x="0" y="0"/>
                                  </a:lnTo>
                                  <a:lnTo>
                                    <a:pt x="40" y="0"/>
                                  </a:lnTo>
                                  <a:lnTo>
                                    <a:pt x="40"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02" name="Rectangle 8753"/>
                          <wps:cNvSpPr>
                            <a:spLocks noChangeAspect="1" noChangeArrowheads="1"/>
                          </wps:cNvSpPr>
                          <wps:spPr bwMode="auto">
                            <a:xfrm>
                              <a:off x="5802" y="15679"/>
                              <a:ext cx="48"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3" name="Freeform 8754"/>
                          <wps:cNvSpPr>
                            <a:spLocks noChangeAspect="1" noEditPoints="1"/>
                          </wps:cNvSpPr>
                          <wps:spPr bwMode="auto">
                            <a:xfrm>
                              <a:off x="5798" y="15676"/>
                              <a:ext cx="56" cy="15"/>
                            </a:xfrm>
                            <a:custGeom>
                              <a:avLst/>
                              <a:gdLst>
                                <a:gd name="T0" fmla="*/ 0 w 56"/>
                                <a:gd name="T1" fmla="*/ 0 h 15"/>
                                <a:gd name="T2" fmla="*/ 56 w 56"/>
                                <a:gd name="T3" fmla="*/ 0 h 15"/>
                                <a:gd name="T4" fmla="*/ 56 w 56"/>
                                <a:gd name="T5" fmla="*/ 15 h 15"/>
                                <a:gd name="T6" fmla="*/ 0 w 56"/>
                                <a:gd name="T7" fmla="*/ 15 h 15"/>
                                <a:gd name="T8" fmla="*/ 0 w 56"/>
                                <a:gd name="T9" fmla="*/ 0 h 15"/>
                                <a:gd name="T10" fmla="*/ 8 w 56"/>
                                <a:gd name="T11" fmla="*/ 11 h 15"/>
                                <a:gd name="T12" fmla="*/ 4 w 56"/>
                                <a:gd name="T13" fmla="*/ 7 h 15"/>
                                <a:gd name="T14" fmla="*/ 52 w 56"/>
                                <a:gd name="T15" fmla="*/ 7 h 15"/>
                                <a:gd name="T16" fmla="*/ 48 w 56"/>
                                <a:gd name="T17" fmla="*/ 11 h 15"/>
                                <a:gd name="T18" fmla="*/ 48 w 56"/>
                                <a:gd name="T19" fmla="*/ 3 h 15"/>
                                <a:gd name="T20" fmla="*/ 52 w 56"/>
                                <a:gd name="T21" fmla="*/ 7 h 15"/>
                                <a:gd name="T22" fmla="*/ 4 w 56"/>
                                <a:gd name="T23" fmla="*/ 7 h 15"/>
                                <a:gd name="T24" fmla="*/ 8 w 56"/>
                                <a:gd name="T25" fmla="*/ 3 h 15"/>
                                <a:gd name="T26" fmla="*/ 8 w 56"/>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6" h="15">
                                  <a:moveTo>
                                    <a:pt x="0" y="0"/>
                                  </a:moveTo>
                                  <a:lnTo>
                                    <a:pt x="56" y="0"/>
                                  </a:lnTo>
                                  <a:lnTo>
                                    <a:pt x="56" y="15"/>
                                  </a:lnTo>
                                  <a:lnTo>
                                    <a:pt x="0" y="15"/>
                                  </a:lnTo>
                                  <a:lnTo>
                                    <a:pt x="0" y="0"/>
                                  </a:lnTo>
                                  <a:close/>
                                  <a:moveTo>
                                    <a:pt x="8" y="11"/>
                                  </a:moveTo>
                                  <a:lnTo>
                                    <a:pt x="4" y="7"/>
                                  </a:lnTo>
                                  <a:lnTo>
                                    <a:pt x="52" y="7"/>
                                  </a:lnTo>
                                  <a:lnTo>
                                    <a:pt x="48" y="11"/>
                                  </a:lnTo>
                                  <a:lnTo>
                                    <a:pt x="48" y="3"/>
                                  </a:lnTo>
                                  <a:lnTo>
                                    <a:pt x="52"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04" name="Rectangle 8755"/>
                          <wps:cNvSpPr>
                            <a:spLocks noChangeAspect="1" noChangeArrowheads="1"/>
                          </wps:cNvSpPr>
                          <wps:spPr bwMode="auto">
                            <a:xfrm>
                              <a:off x="5826"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 name="Freeform 8756"/>
                          <wps:cNvSpPr>
                            <a:spLocks noChangeAspect="1" noEditPoints="1"/>
                          </wps:cNvSpPr>
                          <wps:spPr bwMode="auto">
                            <a:xfrm>
                              <a:off x="5822" y="15676"/>
                              <a:ext cx="24" cy="23"/>
                            </a:xfrm>
                            <a:custGeom>
                              <a:avLst/>
                              <a:gdLst>
                                <a:gd name="T0" fmla="*/ 0 w 24"/>
                                <a:gd name="T1" fmla="*/ 0 h 23"/>
                                <a:gd name="T2" fmla="*/ 24 w 24"/>
                                <a:gd name="T3" fmla="*/ 0 h 23"/>
                                <a:gd name="T4" fmla="*/ 24 w 24"/>
                                <a:gd name="T5" fmla="*/ 23 h 23"/>
                                <a:gd name="T6" fmla="*/ 0 w 24"/>
                                <a:gd name="T7" fmla="*/ 23 h 23"/>
                                <a:gd name="T8" fmla="*/ 0 w 24"/>
                                <a:gd name="T9" fmla="*/ 0 h 23"/>
                                <a:gd name="T10" fmla="*/ 8 w 24"/>
                                <a:gd name="T11" fmla="*/ 19 h 23"/>
                                <a:gd name="T12" fmla="*/ 4 w 24"/>
                                <a:gd name="T13" fmla="*/ 15 h 23"/>
                                <a:gd name="T14" fmla="*/ 20 w 24"/>
                                <a:gd name="T15" fmla="*/ 15 h 23"/>
                                <a:gd name="T16" fmla="*/ 16 w 24"/>
                                <a:gd name="T17" fmla="*/ 19 h 23"/>
                                <a:gd name="T18" fmla="*/ 16 w 24"/>
                                <a:gd name="T19" fmla="*/ 3 h 23"/>
                                <a:gd name="T20" fmla="*/ 20 w 24"/>
                                <a:gd name="T21" fmla="*/ 7 h 23"/>
                                <a:gd name="T22" fmla="*/ 4 w 24"/>
                                <a:gd name="T23" fmla="*/ 7 h 23"/>
                                <a:gd name="T24" fmla="*/ 8 w 24"/>
                                <a:gd name="T25" fmla="*/ 3 h 23"/>
                                <a:gd name="T26" fmla="*/ 8 w 24"/>
                                <a:gd name="T27" fmla="*/ 19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 h="23">
                                  <a:moveTo>
                                    <a:pt x="0" y="0"/>
                                  </a:moveTo>
                                  <a:lnTo>
                                    <a:pt x="24" y="0"/>
                                  </a:lnTo>
                                  <a:lnTo>
                                    <a:pt x="24" y="23"/>
                                  </a:lnTo>
                                  <a:lnTo>
                                    <a:pt x="0" y="23"/>
                                  </a:lnTo>
                                  <a:lnTo>
                                    <a:pt x="0" y="0"/>
                                  </a:lnTo>
                                  <a:close/>
                                  <a:moveTo>
                                    <a:pt x="8" y="19"/>
                                  </a:moveTo>
                                  <a:lnTo>
                                    <a:pt x="4" y="15"/>
                                  </a:lnTo>
                                  <a:lnTo>
                                    <a:pt x="20" y="15"/>
                                  </a:lnTo>
                                  <a:lnTo>
                                    <a:pt x="16" y="19"/>
                                  </a:lnTo>
                                  <a:lnTo>
                                    <a:pt x="16" y="3"/>
                                  </a:lnTo>
                                  <a:lnTo>
                                    <a:pt x="20" y="7"/>
                                  </a:lnTo>
                                  <a:lnTo>
                                    <a:pt x="4" y="7"/>
                                  </a:lnTo>
                                  <a:lnTo>
                                    <a:pt x="8" y="3"/>
                                  </a:lnTo>
                                  <a:lnTo>
                                    <a:pt x="8" y="19"/>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wps:wsp>
                          <wps:cNvPr id="7506" name="Freeform 8757"/>
                          <wps:cNvSpPr>
                            <a:spLocks noChangeAspect="1"/>
                          </wps:cNvSpPr>
                          <wps:spPr bwMode="auto">
                            <a:xfrm>
                              <a:off x="541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507" name="Freeform 8758"/>
                          <wps:cNvSpPr>
                            <a:spLocks noChangeAspect="1" noEditPoints="1"/>
                          </wps:cNvSpPr>
                          <wps:spPr bwMode="auto">
                            <a:xfrm>
                              <a:off x="540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08" name="Freeform 8759"/>
                          <wps:cNvSpPr>
                            <a:spLocks noChangeAspect="1"/>
                          </wps:cNvSpPr>
                          <wps:spPr bwMode="auto">
                            <a:xfrm>
                              <a:off x="540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509" name="Freeform 8760"/>
                          <wps:cNvSpPr>
                            <a:spLocks noChangeAspect="1"/>
                          </wps:cNvSpPr>
                          <wps:spPr bwMode="auto">
                            <a:xfrm>
                              <a:off x="534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510" name="Freeform 8761"/>
                          <wps:cNvSpPr>
                            <a:spLocks noChangeAspect="1" noEditPoints="1"/>
                          </wps:cNvSpPr>
                          <wps:spPr bwMode="auto">
                            <a:xfrm>
                              <a:off x="533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11" name="Freeform 8762"/>
                          <wps:cNvSpPr>
                            <a:spLocks noChangeAspect="1"/>
                          </wps:cNvSpPr>
                          <wps:spPr bwMode="auto">
                            <a:xfrm>
                              <a:off x="5345"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512" name="Freeform 8763"/>
                          <wps:cNvSpPr>
                            <a:spLocks noChangeAspect="1"/>
                          </wps:cNvSpPr>
                          <wps:spPr bwMode="auto">
                            <a:xfrm>
                              <a:off x="5428"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513" name="Freeform 8764"/>
                          <wps:cNvSpPr>
                            <a:spLocks noChangeAspect="1" noEditPoints="1"/>
                          </wps:cNvSpPr>
                          <wps:spPr bwMode="auto">
                            <a:xfrm>
                              <a:off x="5424"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514" name="Freeform 8765"/>
                          <wps:cNvSpPr>
                            <a:spLocks noChangeAspect="1"/>
                          </wps:cNvSpPr>
                          <wps:spPr bwMode="auto">
                            <a:xfrm>
                              <a:off x="535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515" name="Freeform 8766"/>
                          <wps:cNvSpPr>
                            <a:spLocks noChangeAspect="1" noEditPoints="1"/>
                          </wps:cNvSpPr>
                          <wps:spPr bwMode="auto">
                            <a:xfrm>
                              <a:off x="535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516" name="Picture 87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5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517" name="Freeform 8768"/>
                          <wps:cNvSpPr>
                            <a:spLocks noChangeAspect="1" noEditPoints="1"/>
                          </wps:cNvSpPr>
                          <wps:spPr bwMode="auto">
                            <a:xfrm>
                              <a:off x="535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18" name="Rectangle 8769"/>
                          <wps:cNvSpPr>
                            <a:spLocks noChangeAspect="1" noChangeArrowheads="1"/>
                          </wps:cNvSpPr>
                          <wps:spPr bwMode="auto">
                            <a:xfrm>
                              <a:off x="5393" y="15676"/>
                              <a:ext cx="8"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19" name="Picture 87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60"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0" name="Picture 87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08" y="15672"/>
                              <a:ext cx="5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1" name="Picture 87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79"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2" name="Picture 87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25" y="15552"/>
                              <a:ext cx="50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3" name="Picture 87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01"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524" name="Freeform 8775"/>
                          <wps:cNvSpPr>
                            <a:spLocks noChangeAspect="1"/>
                          </wps:cNvSpPr>
                          <wps:spPr bwMode="auto">
                            <a:xfrm>
                              <a:off x="5305" y="15564"/>
                              <a:ext cx="16" cy="72"/>
                            </a:xfrm>
                            <a:custGeom>
                              <a:avLst/>
                              <a:gdLst>
                                <a:gd name="T0" fmla="*/ 6 w 32"/>
                                <a:gd name="T1" fmla="*/ 0 h 144"/>
                                <a:gd name="T2" fmla="*/ 8 w 32"/>
                                <a:gd name="T3" fmla="*/ 3 h 144"/>
                                <a:gd name="T4" fmla="*/ 7 w 32"/>
                                <a:gd name="T5" fmla="*/ 32 h 144"/>
                                <a:gd name="T6" fmla="*/ 0 w 32"/>
                                <a:gd name="T7" fmla="*/ 34 h 144"/>
                                <a:gd name="T8" fmla="*/ 3 w 32"/>
                                <a:gd name="T9" fmla="*/ 16 h 144"/>
                                <a:gd name="T10" fmla="*/ 6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24" y="0"/>
                                  </a:moveTo>
                                  <a:cubicBezTo>
                                    <a:pt x="31" y="5"/>
                                    <a:pt x="30" y="6"/>
                                    <a:pt x="32" y="11"/>
                                  </a:cubicBezTo>
                                  <a:cubicBezTo>
                                    <a:pt x="31" y="36"/>
                                    <a:pt x="29" y="100"/>
                                    <a:pt x="26" y="127"/>
                                  </a:cubicBezTo>
                                  <a:cubicBezTo>
                                    <a:pt x="24" y="134"/>
                                    <a:pt x="3" y="144"/>
                                    <a:pt x="0" y="133"/>
                                  </a:cubicBezTo>
                                  <a:cubicBezTo>
                                    <a:pt x="2" y="117"/>
                                    <a:pt x="5" y="84"/>
                                    <a:pt x="9" y="61"/>
                                  </a:cubicBezTo>
                                  <a:cubicBezTo>
                                    <a:pt x="12" y="39"/>
                                    <a:pt x="15" y="29"/>
                                    <a:pt x="24"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525" name="Freeform 8776"/>
                          <wps:cNvSpPr>
                            <a:spLocks noChangeAspect="1"/>
                          </wps:cNvSpPr>
                          <wps:spPr bwMode="auto">
                            <a:xfrm>
                              <a:off x="5774" y="15580"/>
                              <a:ext cx="24" cy="48"/>
                            </a:xfrm>
                            <a:custGeom>
                              <a:avLst/>
                              <a:gdLst>
                                <a:gd name="T0" fmla="*/ 0 w 48"/>
                                <a:gd name="T1" fmla="*/ 3 h 96"/>
                                <a:gd name="T2" fmla="*/ 3 w 48"/>
                                <a:gd name="T3" fmla="*/ 0 h 96"/>
                                <a:gd name="T4" fmla="*/ 3 w 48"/>
                                <a:gd name="T5" fmla="*/ 0 h 96"/>
                                <a:gd name="T6" fmla="*/ 3 w 48"/>
                                <a:gd name="T7" fmla="*/ 0 h 96"/>
                                <a:gd name="T8" fmla="*/ 9 w 48"/>
                                <a:gd name="T9" fmla="*/ 0 h 96"/>
                                <a:gd name="T10" fmla="*/ 9 w 48"/>
                                <a:gd name="T11" fmla="*/ 0 h 96"/>
                                <a:gd name="T12" fmla="*/ 12 w 48"/>
                                <a:gd name="T13" fmla="*/ 3 h 96"/>
                                <a:gd name="T14" fmla="*/ 12 w 48"/>
                                <a:gd name="T15" fmla="*/ 3 h 96"/>
                                <a:gd name="T16" fmla="*/ 12 w 48"/>
                                <a:gd name="T17" fmla="*/ 3 h 96"/>
                                <a:gd name="T18" fmla="*/ 12 w 48"/>
                                <a:gd name="T19" fmla="*/ 21 h 96"/>
                                <a:gd name="T20" fmla="*/ 12 w 48"/>
                                <a:gd name="T21" fmla="*/ 21 h 96"/>
                                <a:gd name="T22" fmla="*/ 9 w 48"/>
                                <a:gd name="T23" fmla="*/ 24 h 96"/>
                                <a:gd name="T24" fmla="*/ 9 w 48"/>
                                <a:gd name="T25" fmla="*/ 24 h 96"/>
                                <a:gd name="T26" fmla="*/ 9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26" name="Freeform 8777"/>
                          <wps:cNvSpPr>
                            <a:spLocks noChangeAspect="1"/>
                          </wps:cNvSpPr>
                          <wps:spPr bwMode="auto">
                            <a:xfrm>
                              <a:off x="5802" y="15584"/>
                              <a:ext cx="32" cy="48"/>
                            </a:xfrm>
                            <a:custGeom>
                              <a:avLst/>
                              <a:gdLst>
                                <a:gd name="T0" fmla="*/ 0 w 64"/>
                                <a:gd name="T1" fmla="*/ 4 h 96"/>
                                <a:gd name="T2" fmla="*/ 4 w 64"/>
                                <a:gd name="T3" fmla="*/ 0 h 96"/>
                                <a:gd name="T4" fmla="*/ 4 w 64"/>
                                <a:gd name="T5" fmla="*/ 0 h 96"/>
                                <a:gd name="T6" fmla="*/ 4 w 64"/>
                                <a:gd name="T7" fmla="*/ 0 h 96"/>
                                <a:gd name="T8" fmla="*/ 12 w 64"/>
                                <a:gd name="T9" fmla="*/ 0 h 96"/>
                                <a:gd name="T10" fmla="*/ 12 w 64"/>
                                <a:gd name="T11" fmla="*/ 0 h 96"/>
                                <a:gd name="T12" fmla="*/ 16 w 64"/>
                                <a:gd name="T13" fmla="*/ 4 h 96"/>
                                <a:gd name="T14" fmla="*/ 16 w 64"/>
                                <a:gd name="T15" fmla="*/ 4 h 96"/>
                                <a:gd name="T16" fmla="*/ 16 w 64"/>
                                <a:gd name="T17" fmla="*/ 4 h 96"/>
                                <a:gd name="T18" fmla="*/ 16 w 64"/>
                                <a:gd name="T19" fmla="*/ 20 h 96"/>
                                <a:gd name="T20" fmla="*/ 16 w 64"/>
                                <a:gd name="T21" fmla="*/ 20 h 96"/>
                                <a:gd name="T22" fmla="*/ 12 w 64"/>
                                <a:gd name="T23" fmla="*/ 24 h 96"/>
                                <a:gd name="T24" fmla="*/ 12 w 64"/>
                                <a:gd name="T25" fmla="*/ 24 h 96"/>
                                <a:gd name="T26" fmla="*/ 12 w 64"/>
                                <a:gd name="T27" fmla="*/ 24 h 96"/>
                                <a:gd name="T28" fmla="*/ 4 w 64"/>
                                <a:gd name="T29" fmla="*/ 24 h 96"/>
                                <a:gd name="T30" fmla="*/ 4 w 64"/>
                                <a:gd name="T31" fmla="*/ 24 h 96"/>
                                <a:gd name="T32" fmla="*/ 0 w 64"/>
                                <a:gd name="T33" fmla="*/ 20 h 96"/>
                                <a:gd name="T34" fmla="*/ 0 w 64"/>
                                <a:gd name="T35" fmla="*/ 20 h 96"/>
                                <a:gd name="T36" fmla="*/ 0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0" y="16"/>
                                  </a:moveTo>
                                  <a:cubicBezTo>
                                    <a:pt x="0" y="8"/>
                                    <a:pt x="8" y="0"/>
                                    <a:pt x="16" y="0"/>
                                  </a:cubicBezTo>
                                  <a:cubicBezTo>
                                    <a:pt x="16" y="0"/>
                                    <a:pt x="16" y="0"/>
                                    <a:pt x="16" y="0"/>
                                  </a:cubicBezTo>
                                  <a:lnTo>
                                    <a:pt x="16" y="0"/>
                                  </a:lnTo>
                                  <a:lnTo>
                                    <a:pt x="48" y="0"/>
                                  </a:lnTo>
                                  <a:cubicBezTo>
                                    <a:pt x="57" y="0"/>
                                    <a:pt x="64" y="8"/>
                                    <a:pt x="64" y="16"/>
                                  </a:cubicBezTo>
                                  <a:cubicBezTo>
                                    <a:pt x="64" y="16"/>
                                    <a:pt x="64" y="16"/>
                                    <a:pt x="64" y="16"/>
                                  </a:cubicBezTo>
                                  <a:lnTo>
                                    <a:pt x="64" y="16"/>
                                  </a:lnTo>
                                  <a:lnTo>
                                    <a:pt x="64" y="80"/>
                                  </a:lnTo>
                                  <a:cubicBezTo>
                                    <a:pt x="64" y="89"/>
                                    <a:pt x="57" y="96"/>
                                    <a:pt x="48" y="96"/>
                                  </a:cubicBezTo>
                                  <a:cubicBezTo>
                                    <a:pt x="48" y="96"/>
                                    <a:pt x="48" y="96"/>
                                    <a:pt x="48" y="96"/>
                                  </a:cubicBezTo>
                                  <a:lnTo>
                                    <a:pt x="48" y="96"/>
                                  </a:lnTo>
                                  <a:lnTo>
                                    <a:pt x="16" y="96"/>
                                  </a:lnTo>
                                  <a:cubicBezTo>
                                    <a:pt x="8" y="96"/>
                                    <a:pt x="0" y="89"/>
                                    <a:pt x="0" y="80"/>
                                  </a:cubicBezTo>
                                  <a:cubicBezTo>
                                    <a:pt x="0" y="80"/>
                                    <a:pt x="0" y="80"/>
                                    <a:pt x="0" y="80"/>
                                  </a:cubicBezTo>
                                  <a:lnTo>
                                    <a:pt x="0"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27" name="Freeform 8778"/>
                          <wps:cNvSpPr>
                            <a:spLocks noChangeAspect="1" noEditPoints="1"/>
                          </wps:cNvSpPr>
                          <wps:spPr bwMode="auto">
                            <a:xfrm>
                              <a:off x="5798" y="15580"/>
                              <a:ext cx="40" cy="56"/>
                            </a:xfrm>
                            <a:custGeom>
                              <a:avLst/>
                              <a:gdLst>
                                <a:gd name="T0" fmla="*/ 0 w 80"/>
                                <a:gd name="T1" fmla="*/ 6 h 112"/>
                                <a:gd name="T2" fmla="*/ 1 w 80"/>
                                <a:gd name="T3" fmla="*/ 6 h 112"/>
                                <a:gd name="T4" fmla="*/ 2 w 80"/>
                                <a:gd name="T5" fmla="*/ 3 h 112"/>
                                <a:gd name="T6" fmla="*/ 3 w 80"/>
                                <a:gd name="T7" fmla="*/ 2 h 112"/>
                                <a:gd name="T8" fmla="*/ 6 w 80"/>
                                <a:gd name="T9" fmla="*/ 1 h 112"/>
                                <a:gd name="T10" fmla="*/ 6 w 80"/>
                                <a:gd name="T11" fmla="*/ 0 h 112"/>
                                <a:gd name="T12" fmla="*/ 14 w 80"/>
                                <a:gd name="T13" fmla="*/ 0 h 112"/>
                                <a:gd name="T14" fmla="*/ 15 w 80"/>
                                <a:gd name="T15" fmla="*/ 1 h 112"/>
                                <a:gd name="T16" fmla="*/ 18 w 80"/>
                                <a:gd name="T17" fmla="*/ 2 h 112"/>
                                <a:gd name="T18" fmla="*/ 19 w 80"/>
                                <a:gd name="T19" fmla="*/ 3 h 112"/>
                                <a:gd name="T20" fmla="*/ 20 w 80"/>
                                <a:gd name="T21" fmla="*/ 6 h 112"/>
                                <a:gd name="T22" fmla="*/ 20 w 80"/>
                                <a:gd name="T23" fmla="*/ 6 h 112"/>
                                <a:gd name="T24" fmla="*/ 20 w 80"/>
                                <a:gd name="T25" fmla="*/ 22 h 112"/>
                                <a:gd name="T26" fmla="*/ 20 w 80"/>
                                <a:gd name="T27" fmla="*/ 23 h 112"/>
                                <a:gd name="T28" fmla="*/ 19 w 80"/>
                                <a:gd name="T29" fmla="*/ 26 h 112"/>
                                <a:gd name="T30" fmla="*/ 18 w 80"/>
                                <a:gd name="T31" fmla="*/ 27 h 112"/>
                                <a:gd name="T32" fmla="*/ 15 w 80"/>
                                <a:gd name="T33" fmla="*/ 28 h 112"/>
                                <a:gd name="T34" fmla="*/ 14 w 80"/>
                                <a:gd name="T35" fmla="*/ 28 h 112"/>
                                <a:gd name="T36" fmla="*/ 6 w 80"/>
                                <a:gd name="T37" fmla="*/ 28 h 112"/>
                                <a:gd name="T38" fmla="*/ 6 w 80"/>
                                <a:gd name="T39" fmla="*/ 28 h 112"/>
                                <a:gd name="T40" fmla="*/ 3 w 80"/>
                                <a:gd name="T41" fmla="*/ 27 h 112"/>
                                <a:gd name="T42" fmla="*/ 2 w 80"/>
                                <a:gd name="T43" fmla="*/ 26 h 112"/>
                                <a:gd name="T44" fmla="*/ 1 w 80"/>
                                <a:gd name="T45" fmla="*/ 23 h 112"/>
                                <a:gd name="T46" fmla="*/ 0 w 80"/>
                                <a:gd name="T47" fmla="*/ 22 h 112"/>
                                <a:gd name="T48" fmla="*/ 0 w 80"/>
                                <a:gd name="T49" fmla="*/ 6 h 112"/>
                                <a:gd name="T50" fmla="*/ 4 w 80"/>
                                <a:gd name="T51" fmla="*/ 22 h 112"/>
                                <a:gd name="T52" fmla="*/ 4 w 80"/>
                                <a:gd name="T53" fmla="*/ 22 h 112"/>
                                <a:gd name="T54" fmla="*/ 6 w 80"/>
                                <a:gd name="T55" fmla="*/ 24 h 112"/>
                                <a:gd name="T56" fmla="*/ 5 w 80"/>
                                <a:gd name="T57" fmla="*/ 23 h 112"/>
                                <a:gd name="T58" fmla="*/ 7 w 80"/>
                                <a:gd name="T59" fmla="*/ 25 h 112"/>
                                <a:gd name="T60" fmla="*/ 6 w 80"/>
                                <a:gd name="T61" fmla="*/ 24 h 112"/>
                                <a:gd name="T62" fmla="*/ 14 w 80"/>
                                <a:gd name="T63" fmla="*/ 24 h 112"/>
                                <a:gd name="T64" fmla="*/ 14 w 80"/>
                                <a:gd name="T65" fmla="*/ 25 h 112"/>
                                <a:gd name="T66" fmla="*/ 16 w 80"/>
                                <a:gd name="T67" fmla="*/ 23 h 112"/>
                                <a:gd name="T68" fmla="*/ 15 w 80"/>
                                <a:gd name="T69" fmla="*/ 24 h 112"/>
                                <a:gd name="T70" fmla="*/ 17 w 80"/>
                                <a:gd name="T71" fmla="*/ 22 h 112"/>
                                <a:gd name="T72" fmla="*/ 16 w 80"/>
                                <a:gd name="T73" fmla="*/ 22 h 112"/>
                                <a:gd name="T74" fmla="*/ 16 w 80"/>
                                <a:gd name="T75" fmla="*/ 6 h 112"/>
                                <a:gd name="T76" fmla="*/ 17 w 80"/>
                                <a:gd name="T77" fmla="*/ 7 h 112"/>
                                <a:gd name="T78" fmla="*/ 15 w 80"/>
                                <a:gd name="T79" fmla="*/ 5 h 112"/>
                                <a:gd name="T80" fmla="*/ 16 w 80"/>
                                <a:gd name="T81" fmla="*/ 6 h 112"/>
                                <a:gd name="T82" fmla="*/ 14 w 80"/>
                                <a:gd name="T83" fmla="*/ 4 h 112"/>
                                <a:gd name="T84" fmla="*/ 14 w 80"/>
                                <a:gd name="T85" fmla="*/ 4 h 112"/>
                                <a:gd name="T86" fmla="*/ 6 w 80"/>
                                <a:gd name="T87" fmla="*/ 4 h 112"/>
                                <a:gd name="T88" fmla="*/ 7 w 80"/>
                                <a:gd name="T89" fmla="*/ 4 h 112"/>
                                <a:gd name="T90" fmla="*/ 5 w 80"/>
                                <a:gd name="T91" fmla="*/ 6 h 112"/>
                                <a:gd name="T92" fmla="*/ 6 w 80"/>
                                <a:gd name="T93" fmla="*/ 5 h 112"/>
                                <a:gd name="T94" fmla="*/ 4 w 80"/>
                                <a:gd name="T95" fmla="*/ 7 h 112"/>
                                <a:gd name="T96" fmla="*/ 4 w 80"/>
                                <a:gd name="T97" fmla="*/ 6 h 112"/>
                                <a:gd name="T98" fmla="*/ 4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0" y="24"/>
                                  </a:move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lose/>
                                  <a:moveTo>
                                    <a:pt x="16" y="88"/>
                                  </a:move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28" name="Freeform 8779"/>
                          <wps:cNvSpPr>
                            <a:spLocks noChangeAspect="1"/>
                          </wps:cNvSpPr>
                          <wps:spPr bwMode="auto">
                            <a:xfrm>
                              <a:off x="5611" y="15584"/>
                              <a:ext cx="104" cy="48"/>
                            </a:xfrm>
                            <a:custGeom>
                              <a:avLst/>
                              <a:gdLst>
                                <a:gd name="T0" fmla="*/ 0 w 208"/>
                                <a:gd name="T1" fmla="*/ 2 h 96"/>
                                <a:gd name="T2" fmla="*/ 2 w 208"/>
                                <a:gd name="T3" fmla="*/ 0 h 96"/>
                                <a:gd name="T4" fmla="*/ 2 w 208"/>
                                <a:gd name="T5" fmla="*/ 0 h 96"/>
                                <a:gd name="T6" fmla="*/ 2 w 208"/>
                                <a:gd name="T7" fmla="*/ 0 h 96"/>
                                <a:gd name="T8" fmla="*/ 51 w 208"/>
                                <a:gd name="T9" fmla="*/ 0 h 96"/>
                                <a:gd name="T10" fmla="*/ 51 w 208"/>
                                <a:gd name="T11" fmla="*/ 0 h 96"/>
                                <a:gd name="T12" fmla="*/ 52 w 208"/>
                                <a:gd name="T13" fmla="*/ 2 h 96"/>
                                <a:gd name="T14" fmla="*/ 52 w 208"/>
                                <a:gd name="T15" fmla="*/ 2 h 96"/>
                                <a:gd name="T16" fmla="*/ 52 w 208"/>
                                <a:gd name="T17" fmla="*/ 2 h 96"/>
                                <a:gd name="T18" fmla="*/ 52 w 208"/>
                                <a:gd name="T19" fmla="*/ 23 h 96"/>
                                <a:gd name="T20" fmla="*/ 52 w 208"/>
                                <a:gd name="T21" fmla="*/ 23 h 96"/>
                                <a:gd name="T22" fmla="*/ 51 w 208"/>
                                <a:gd name="T23" fmla="*/ 24 h 96"/>
                                <a:gd name="T24" fmla="*/ 51 w 208"/>
                                <a:gd name="T25" fmla="*/ 24 h 96"/>
                                <a:gd name="T26" fmla="*/ 51 w 208"/>
                                <a:gd name="T27" fmla="*/ 24 h 96"/>
                                <a:gd name="T28" fmla="*/ 2 w 208"/>
                                <a:gd name="T29" fmla="*/ 24 h 96"/>
                                <a:gd name="T30" fmla="*/ 2 w 208"/>
                                <a:gd name="T31" fmla="*/ 24 h 96"/>
                                <a:gd name="T32" fmla="*/ 0 w 208"/>
                                <a:gd name="T33" fmla="*/ 23 h 96"/>
                                <a:gd name="T34" fmla="*/ 0 w 208"/>
                                <a:gd name="T35" fmla="*/ 23 h 96"/>
                                <a:gd name="T36" fmla="*/ 0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0" y="7"/>
                                  </a:moveTo>
                                  <a:cubicBezTo>
                                    <a:pt x="0" y="4"/>
                                    <a:pt x="4" y="0"/>
                                    <a:pt x="7" y="0"/>
                                  </a:cubicBezTo>
                                  <a:cubicBezTo>
                                    <a:pt x="7" y="0"/>
                                    <a:pt x="7" y="0"/>
                                    <a:pt x="7" y="0"/>
                                  </a:cubicBezTo>
                                  <a:lnTo>
                                    <a:pt x="7" y="0"/>
                                  </a:lnTo>
                                  <a:lnTo>
                                    <a:pt x="201" y="0"/>
                                  </a:lnTo>
                                  <a:cubicBezTo>
                                    <a:pt x="205" y="0"/>
                                    <a:pt x="208" y="4"/>
                                    <a:pt x="208" y="7"/>
                                  </a:cubicBezTo>
                                  <a:cubicBezTo>
                                    <a:pt x="208" y="7"/>
                                    <a:pt x="208" y="7"/>
                                    <a:pt x="208" y="7"/>
                                  </a:cubicBezTo>
                                  <a:lnTo>
                                    <a:pt x="208" y="7"/>
                                  </a:lnTo>
                                  <a:lnTo>
                                    <a:pt x="208" y="89"/>
                                  </a:lnTo>
                                  <a:cubicBezTo>
                                    <a:pt x="208" y="93"/>
                                    <a:pt x="205" y="96"/>
                                    <a:pt x="201" y="96"/>
                                  </a:cubicBezTo>
                                  <a:cubicBezTo>
                                    <a:pt x="201" y="96"/>
                                    <a:pt x="201" y="96"/>
                                    <a:pt x="201" y="96"/>
                                  </a:cubicBezTo>
                                  <a:lnTo>
                                    <a:pt x="201"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29" name="Freeform 8780"/>
                          <wps:cNvSpPr>
                            <a:spLocks noChangeAspect="1" noEditPoints="1"/>
                          </wps:cNvSpPr>
                          <wps:spPr bwMode="auto">
                            <a:xfrm>
                              <a:off x="5607" y="15580"/>
                              <a:ext cx="112" cy="56"/>
                            </a:xfrm>
                            <a:custGeom>
                              <a:avLst/>
                              <a:gdLst>
                                <a:gd name="T0" fmla="*/ 0 w 224"/>
                                <a:gd name="T1" fmla="*/ 4 h 112"/>
                                <a:gd name="T2" fmla="*/ 1 w 224"/>
                                <a:gd name="T3" fmla="*/ 3 h 112"/>
                                <a:gd name="T4" fmla="*/ 3 w 224"/>
                                <a:gd name="T5" fmla="*/ 1 h 112"/>
                                <a:gd name="T6" fmla="*/ 4 w 224"/>
                                <a:gd name="T7" fmla="*/ 0 h 112"/>
                                <a:gd name="T8" fmla="*/ 53 w 224"/>
                                <a:gd name="T9" fmla="*/ 0 h 112"/>
                                <a:gd name="T10" fmla="*/ 54 w 224"/>
                                <a:gd name="T11" fmla="*/ 1 h 112"/>
                                <a:gd name="T12" fmla="*/ 56 w 224"/>
                                <a:gd name="T13" fmla="*/ 3 h 112"/>
                                <a:gd name="T14" fmla="*/ 56 w 224"/>
                                <a:gd name="T15" fmla="*/ 4 h 112"/>
                                <a:gd name="T16" fmla="*/ 56 w 224"/>
                                <a:gd name="T17" fmla="*/ 25 h 112"/>
                                <a:gd name="T18" fmla="*/ 56 w 224"/>
                                <a:gd name="T19" fmla="*/ 26 h 112"/>
                                <a:gd name="T20" fmla="*/ 54 w 224"/>
                                <a:gd name="T21" fmla="*/ 28 h 112"/>
                                <a:gd name="T22" fmla="*/ 53 w 224"/>
                                <a:gd name="T23" fmla="*/ 28 h 112"/>
                                <a:gd name="T24" fmla="*/ 4 w 224"/>
                                <a:gd name="T25" fmla="*/ 28 h 112"/>
                                <a:gd name="T26" fmla="*/ 3 w 224"/>
                                <a:gd name="T27" fmla="*/ 28 h 112"/>
                                <a:gd name="T28" fmla="*/ 1 w 224"/>
                                <a:gd name="T29" fmla="*/ 26 h 112"/>
                                <a:gd name="T30" fmla="*/ 0 w 224"/>
                                <a:gd name="T31" fmla="*/ 25 h 112"/>
                                <a:gd name="T32" fmla="*/ 0 w 224"/>
                                <a:gd name="T33" fmla="*/ 4 h 112"/>
                                <a:gd name="T34" fmla="*/ 4 w 224"/>
                                <a:gd name="T35" fmla="*/ 25 h 112"/>
                                <a:gd name="T36" fmla="*/ 4 w 224"/>
                                <a:gd name="T37" fmla="*/ 23 h 112"/>
                                <a:gd name="T38" fmla="*/ 6 w 224"/>
                                <a:gd name="T39" fmla="*/ 25 h 112"/>
                                <a:gd name="T40" fmla="*/ 4 w 224"/>
                                <a:gd name="T41" fmla="*/ 24 h 112"/>
                                <a:gd name="T42" fmla="*/ 53 w 224"/>
                                <a:gd name="T43" fmla="*/ 24 h 112"/>
                                <a:gd name="T44" fmla="*/ 51 w 224"/>
                                <a:gd name="T45" fmla="*/ 25 h 112"/>
                                <a:gd name="T46" fmla="*/ 53 w 224"/>
                                <a:gd name="T47" fmla="*/ 23 h 112"/>
                                <a:gd name="T48" fmla="*/ 52 w 224"/>
                                <a:gd name="T49" fmla="*/ 25 h 112"/>
                                <a:gd name="T50" fmla="*/ 52 w 224"/>
                                <a:gd name="T51" fmla="*/ 4 h 112"/>
                                <a:gd name="T52" fmla="*/ 53 w 224"/>
                                <a:gd name="T53" fmla="*/ 6 h 112"/>
                                <a:gd name="T54" fmla="*/ 51 w 224"/>
                                <a:gd name="T55" fmla="*/ 4 h 112"/>
                                <a:gd name="T56" fmla="*/ 53 w 224"/>
                                <a:gd name="T57" fmla="*/ 4 h 112"/>
                                <a:gd name="T58" fmla="*/ 4 w 224"/>
                                <a:gd name="T59" fmla="*/ 4 h 112"/>
                                <a:gd name="T60" fmla="*/ 6 w 224"/>
                                <a:gd name="T61" fmla="*/ 4 h 112"/>
                                <a:gd name="T62" fmla="*/ 4 w 224"/>
                                <a:gd name="T63" fmla="*/ 6 h 112"/>
                                <a:gd name="T64" fmla="*/ 4 w 224"/>
                                <a:gd name="T65" fmla="*/ 4 h 112"/>
                                <a:gd name="T66" fmla="*/ 4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0" y="15"/>
                                  </a:move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209" y="96"/>
                                  </a:lnTo>
                                  <a:lnTo>
                                    <a:pt x="204" y="99"/>
                                  </a:lnTo>
                                  <a:lnTo>
                                    <a:pt x="211" y="92"/>
                                  </a:lnTo>
                                  <a:lnTo>
                                    <a:pt x="208" y="97"/>
                                  </a:lnTo>
                                  <a:lnTo>
                                    <a:pt x="208" y="15"/>
                                  </a:lnTo>
                                  <a:lnTo>
                                    <a:pt x="211" y="21"/>
                                  </a:lnTo>
                                  <a:lnTo>
                                    <a:pt x="204" y="14"/>
                                  </a:lnTo>
                                  <a:lnTo>
                                    <a:pt x="209"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30" name="Freeform 8781"/>
                          <wps:cNvSpPr>
                            <a:spLocks noChangeAspect="1"/>
                          </wps:cNvSpPr>
                          <wps:spPr bwMode="auto">
                            <a:xfrm>
                              <a:off x="5711" y="15580"/>
                              <a:ext cx="23" cy="48"/>
                            </a:xfrm>
                            <a:custGeom>
                              <a:avLst/>
                              <a:gdLst>
                                <a:gd name="T0" fmla="*/ 0 w 48"/>
                                <a:gd name="T1" fmla="*/ 3 h 96"/>
                                <a:gd name="T2" fmla="*/ 3 w 48"/>
                                <a:gd name="T3" fmla="*/ 0 h 96"/>
                                <a:gd name="T4" fmla="*/ 3 w 48"/>
                                <a:gd name="T5" fmla="*/ 0 h 96"/>
                                <a:gd name="T6" fmla="*/ 3 w 48"/>
                                <a:gd name="T7" fmla="*/ 0 h 96"/>
                                <a:gd name="T8" fmla="*/ 8 w 48"/>
                                <a:gd name="T9" fmla="*/ 0 h 96"/>
                                <a:gd name="T10" fmla="*/ 8 w 48"/>
                                <a:gd name="T11" fmla="*/ 0 h 96"/>
                                <a:gd name="T12" fmla="*/ 11 w 48"/>
                                <a:gd name="T13" fmla="*/ 3 h 96"/>
                                <a:gd name="T14" fmla="*/ 11 w 48"/>
                                <a:gd name="T15" fmla="*/ 3 h 96"/>
                                <a:gd name="T16" fmla="*/ 11 w 48"/>
                                <a:gd name="T17" fmla="*/ 3 h 96"/>
                                <a:gd name="T18" fmla="*/ 11 w 48"/>
                                <a:gd name="T19" fmla="*/ 21 h 96"/>
                                <a:gd name="T20" fmla="*/ 11 w 48"/>
                                <a:gd name="T21" fmla="*/ 21 h 96"/>
                                <a:gd name="T22" fmla="*/ 8 w 48"/>
                                <a:gd name="T23" fmla="*/ 24 h 96"/>
                                <a:gd name="T24" fmla="*/ 8 w 48"/>
                                <a:gd name="T25" fmla="*/ 24 h 96"/>
                                <a:gd name="T26" fmla="*/ 8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31" name="Freeform 8782"/>
                          <wps:cNvSpPr>
                            <a:spLocks noChangeAspect="1"/>
                          </wps:cNvSpPr>
                          <wps:spPr bwMode="auto">
                            <a:xfrm>
                              <a:off x="5591"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32" name="Freeform 8783"/>
                          <wps:cNvSpPr>
                            <a:spLocks noChangeAspect="1"/>
                          </wps:cNvSpPr>
                          <wps:spPr bwMode="auto">
                            <a:xfrm>
                              <a:off x="5528"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33" name="Freeform 8784"/>
                          <wps:cNvSpPr>
                            <a:spLocks noChangeAspect="1"/>
                          </wps:cNvSpPr>
                          <wps:spPr bwMode="auto">
                            <a:xfrm>
                              <a:off x="5401" y="15580"/>
                              <a:ext cx="15" cy="48"/>
                            </a:xfrm>
                            <a:custGeom>
                              <a:avLst/>
                              <a:gdLst>
                                <a:gd name="T0" fmla="*/ 0 w 32"/>
                                <a:gd name="T1" fmla="*/ 2 h 96"/>
                                <a:gd name="T2" fmla="*/ 2 w 32"/>
                                <a:gd name="T3" fmla="*/ 0 h 96"/>
                                <a:gd name="T4" fmla="*/ 2 w 32"/>
                                <a:gd name="T5" fmla="*/ 0 h 96"/>
                                <a:gd name="T6" fmla="*/ 2 w 32"/>
                                <a:gd name="T7" fmla="*/ 0 h 96"/>
                                <a:gd name="T8" fmla="*/ 5 w 32"/>
                                <a:gd name="T9" fmla="*/ 0 h 96"/>
                                <a:gd name="T10" fmla="*/ 5 w 32"/>
                                <a:gd name="T11" fmla="*/ 0 h 96"/>
                                <a:gd name="T12" fmla="*/ 7 w 32"/>
                                <a:gd name="T13" fmla="*/ 2 h 96"/>
                                <a:gd name="T14" fmla="*/ 7 w 32"/>
                                <a:gd name="T15" fmla="*/ 2 h 96"/>
                                <a:gd name="T16" fmla="*/ 7 w 32"/>
                                <a:gd name="T17" fmla="*/ 2 h 96"/>
                                <a:gd name="T18" fmla="*/ 7 w 32"/>
                                <a:gd name="T19" fmla="*/ 22 h 96"/>
                                <a:gd name="T20" fmla="*/ 7 w 32"/>
                                <a:gd name="T21" fmla="*/ 22 h 96"/>
                                <a:gd name="T22" fmla="*/ 5 w 32"/>
                                <a:gd name="T23" fmla="*/ 24 h 96"/>
                                <a:gd name="T24" fmla="*/ 5 w 32"/>
                                <a:gd name="T25" fmla="*/ 24 h 96"/>
                                <a:gd name="T26" fmla="*/ 5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34" name="Freeform 8785"/>
                          <wps:cNvSpPr>
                            <a:spLocks noChangeAspect="1"/>
                          </wps:cNvSpPr>
                          <wps:spPr bwMode="auto">
                            <a:xfrm>
                              <a:off x="5337"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35" name="Freeform 8786"/>
                          <wps:cNvSpPr>
                            <a:spLocks noChangeAspect="1"/>
                          </wps:cNvSpPr>
                          <wps:spPr bwMode="auto">
                            <a:xfrm>
                              <a:off x="5428" y="15584"/>
                              <a:ext cx="96" cy="48"/>
                            </a:xfrm>
                            <a:custGeom>
                              <a:avLst/>
                              <a:gdLst>
                                <a:gd name="T0" fmla="*/ 0 w 192"/>
                                <a:gd name="T1" fmla="*/ 2 h 96"/>
                                <a:gd name="T2" fmla="*/ 2 w 192"/>
                                <a:gd name="T3" fmla="*/ 0 h 96"/>
                                <a:gd name="T4" fmla="*/ 2 w 192"/>
                                <a:gd name="T5" fmla="*/ 0 h 96"/>
                                <a:gd name="T6" fmla="*/ 2 w 192"/>
                                <a:gd name="T7" fmla="*/ 0 h 96"/>
                                <a:gd name="T8" fmla="*/ 47 w 192"/>
                                <a:gd name="T9" fmla="*/ 0 h 96"/>
                                <a:gd name="T10" fmla="*/ 47 w 192"/>
                                <a:gd name="T11" fmla="*/ 0 h 96"/>
                                <a:gd name="T12" fmla="*/ 48 w 192"/>
                                <a:gd name="T13" fmla="*/ 2 h 96"/>
                                <a:gd name="T14" fmla="*/ 48 w 192"/>
                                <a:gd name="T15" fmla="*/ 2 h 96"/>
                                <a:gd name="T16" fmla="*/ 48 w 192"/>
                                <a:gd name="T17" fmla="*/ 2 h 96"/>
                                <a:gd name="T18" fmla="*/ 48 w 192"/>
                                <a:gd name="T19" fmla="*/ 23 h 96"/>
                                <a:gd name="T20" fmla="*/ 48 w 192"/>
                                <a:gd name="T21" fmla="*/ 23 h 96"/>
                                <a:gd name="T22" fmla="*/ 47 w 192"/>
                                <a:gd name="T23" fmla="*/ 24 h 96"/>
                                <a:gd name="T24" fmla="*/ 47 w 192"/>
                                <a:gd name="T25" fmla="*/ 24 h 96"/>
                                <a:gd name="T26" fmla="*/ 47 w 192"/>
                                <a:gd name="T27" fmla="*/ 24 h 96"/>
                                <a:gd name="T28" fmla="*/ 2 w 192"/>
                                <a:gd name="T29" fmla="*/ 24 h 96"/>
                                <a:gd name="T30" fmla="*/ 2 w 192"/>
                                <a:gd name="T31" fmla="*/ 24 h 96"/>
                                <a:gd name="T32" fmla="*/ 0 w 192"/>
                                <a:gd name="T33" fmla="*/ 23 h 96"/>
                                <a:gd name="T34" fmla="*/ 0 w 192"/>
                                <a:gd name="T35" fmla="*/ 23 h 96"/>
                                <a:gd name="T36" fmla="*/ 0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0" y="7"/>
                                  </a:moveTo>
                                  <a:cubicBezTo>
                                    <a:pt x="0" y="4"/>
                                    <a:pt x="4" y="0"/>
                                    <a:pt x="7" y="0"/>
                                  </a:cubicBezTo>
                                  <a:cubicBezTo>
                                    <a:pt x="7" y="0"/>
                                    <a:pt x="7" y="0"/>
                                    <a:pt x="7" y="0"/>
                                  </a:cubicBezTo>
                                  <a:lnTo>
                                    <a:pt x="7" y="0"/>
                                  </a:lnTo>
                                  <a:lnTo>
                                    <a:pt x="185" y="0"/>
                                  </a:lnTo>
                                  <a:cubicBezTo>
                                    <a:pt x="189" y="0"/>
                                    <a:pt x="192" y="4"/>
                                    <a:pt x="192" y="7"/>
                                  </a:cubicBezTo>
                                  <a:cubicBezTo>
                                    <a:pt x="192" y="7"/>
                                    <a:pt x="192" y="7"/>
                                    <a:pt x="192" y="7"/>
                                  </a:cubicBezTo>
                                  <a:lnTo>
                                    <a:pt x="192" y="7"/>
                                  </a:lnTo>
                                  <a:lnTo>
                                    <a:pt x="192" y="89"/>
                                  </a:lnTo>
                                  <a:cubicBezTo>
                                    <a:pt x="192" y="93"/>
                                    <a:pt x="189" y="96"/>
                                    <a:pt x="185" y="96"/>
                                  </a:cubicBezTo>
                                  <a:cubicBezTo>
                                    <a:pt x="185" y="96"/>
                                    <a:pt x="185" y="96"/>
                                    <a:pt x="185" y="96"/>
                                  </a:cubicBezTo>
                                  <a:lnTo>
                                    <a:pt x="185"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36" name="Freeform 8787"/>
                          <wps:cNvSpPr>
                            <a:spLocks noChangeAspect="1" noEditPoints="1"/>
                          </wps:cNvSpPr>
                          <wps:spPr bwMode="auto">
                            <a:xfrm>
                              <a:off x="5424" y="15580"/>
                              <a:ext cx="104" cy="56"/>
                            </a:xfrm>
                            <a:custGeom>
                              <a:avLst/>
                              <a:gdLst>
                                <a:gd name="T0" fmla="*/ 0 w 208"/>
                                <a:gd name="T1" fmla="*/ 4 h 112"/>
                                <a:gd name="T2" fmla="*/ 1 w 208"/>
                                <a:gd name="T3" fmla="*/ 3 h 112"/>
                                <a:gd name="T4" fmla="*/ 3 w 208"/>
                                <a:gd name="T5" fmla="*/ 1 h 112"/>
                                <a:gd name="T6" fmla="*/ 4 w 208"/>
                                <a:gd name="T7" fmla="*/ 0 h 112"/>
                                <a:gd name="T8" fmla="*/ 49 w 208"/>
                                <a:gd name="T9" fmla="*/ 0 h 112"/>
                                <a:gd name="T10" fmla="*/ 50 w 208"/>
                                <a:gd name="T11" fmla="*/ 1 h 112"/>
                                <a:gd name="T12" fmla="*/ 52 w 208"/>
                                <a:gd name="T13" fmla="*/ 3 h 112"/>
                                <a:gd name="T14" fmla="*/ 52 w 208"/>
                                <a:gd name="T15" fmla="*/ 4 h 112"/>
                                <a:gd name="T16" fmla="*/ 52 w 208"/>
                                <a:gd name="T17" fmla="*/ 25 h 112"/>
                                <a:gd name="T18" fmla="*/ 52 w 208"/>
                                <a:gd name="T19" fmla="*/ 26 h 112"/>
                                <a:gd name="T20" fmla="*/ 50 w 208"/>
                                <a:gd name="T21" fmla="*/ 28 h 112"/>
                                <a:gd name="T22" fmla="*/ 49 w 208"/>
                                <a:gd name="T23" fmla="*/ 28 h 112"/>
                                <a:gd name="T24" fmla="*/ 4 w 208"/>
                                <a:gd name="T25" fmla="*/ 28 h 112"/>
                                <a:gd name="T26" fmla="*/ 3 w 208"/>
                                <a:gd name="T27" fmla="*/ 28 h 112"/>
                                <a:gd name="T28" fmla="*/ 1 w 208"/>
                                <a:gd name="T29" fmla="*/ 26 h 112"/>
                                <a:gd name="T30" fmla="*/ 0 w 208"/>
                                <a:gd name="T31" fmla="*/ 25 h 112"/>
                                <a:gd name="T32" fmla="*/ 0 w 208"/>
                                <a:gd name="T33" fmla="*/ 4 h 112"/>
                                <a:gd name="T34" fmla="*/ 4 w 208"/>
                                <a:gd name="T35" fmla="*/ 25 h 112"/>
                                <a:gd name="T36" fmla="*/ 4 w 208"/>
                                <a:gd name="T37" fmla="*/ 23 h 112"/>
                                <a:gd name="T38" fmla="*/ 6 w 208"/>
                                <a:gd name="T39" fmla="*/ 25 h 112"/>
                                <a:gd name="T40" fmla="*/ 4 w 208"/>
                                <a:gd name="T41" fmla="*/ 24 h 112"/>
                                <a:gd name="T42" fmla="*/ 49 w 208"/>
                                <a:gd name="T43" fmla="*/ 24 h 112"/>
                                <a:gd name="T44" fmla="*/ 47 w 208"/>
                                <a:gd name="T45" fmla="*/ 25 h 112"/>
                                <a:gd name="T46" fmla="*/ 49 w 208"/>
                                <a:gd name="T47" fmla="*/ 23 h 112"/>
                                <a:gd name="T48" fmla="*/ 48 w 208"/>
                                <a:gd name="T49" fmla="*/ 25 h 112"/>
                                <a:gd name="T50" fmla="*/ 48 w 208"/>
                                <a:gd name="T51" fmla="*/ 4 h 112"/>
                                <a:gd name="T52" fmla="*/ 49 w 208"/>
                                <a:gd name="T53" fmla="*/ 6 h 112"/>
                                <a:gd name="T54" fmla="*/ 47 w 208"/>
                                <a:gd name="T55" fmla="*/ 4 h 112"/>
                                <a:gd name="T56" fmla="*/ 49 w 208"/>
                                <a:gd name="T57" fmla="*/ 4 h 112"/>
                                <a:gd name="T58" fmla="*/ 4 w 208"/>
                                <a:gd name="T59" fmla="*/ 4 h 112"/>
                                <a:gd name="T60" fmla="*/ 6 w 208"/>
                                <a:gd name="T61" fmla="*/ 4 h 112"/>
                                <a:gd name="T62" fmla="*/ 4 w 208"/>
                                <a:gd name="T63" fmla="*/ 6 h 112"/>
                                <a:gd name="T64" fmla="*/ 4 w 208"/>
                                <a:gd name="T65" fmla="*/ 4 h 112"/>
                                <a:gd name="T66" fmla="*/ 4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0" y="15"/>
                                  </a:move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193" y="96"/>
                                  </a:lnTo>
                                  <a:lnTo>
                                    <a:pt x="188" y="99"/>
                                  </a:lnTo>
                                  <a:lnTo>
                                    <a:pt x="195" y="92"/>
                                  </a:lnTo>
                                  <a:lnTo>
                                    <a:pt x="192" y="97"/>
                                  </a:lnTo>
                                  <a:lnTo>
                                    <a:pt x="192" y="15"/>
                                  </a:lnTo>
                                  <a:lnTo>
                                    <a:pt x="195" y="21"/>
                                  </a:lnTo>
                                  <a:lnTo>
                                    <a:pt x="188" y="14"/>
                                  </a:lnTo>
                                  <a:lnTo>
                                    <a:pt x="193"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37" name="Freeform 8788"/>
                          <wps:cNvSpPr>
                            <a:spLocks noChangeAspect="1"/>
                          </wps:cNvSpPr>
                          <wps:spPr bwMode="auto">
                            <a:xfrm>
                              <a:off x="5337" y="15636"/>
                              <a:ext cx="24" cy="16"/>
                            </a:xfrm>
                            <a:custGeom>
                              <a:avLst/>
                              <a:gdLst>
                                <a:gd name="T0" fmla="*/ 0 w 48"/>
                                <a:gd name="T1" fmla="*/ 2 h 32"/>
                                <a:gd name="T2" fmla="*/ 2 w 48"/>
                                <a:gd name="T3" fmla="*/ 0 h 32"/>
                                <a:gd name="T4" fmla="*/ 2 w 48"/>
                                <a:gd name="T5" fmla="*/ 0 h 32"/>
                                <a:gd name="T6" fmla="*/ 2 w 48"/>
                                <a:gd name="T7" fmla="*/ 0 h 32"/>
                                <a:gd name="T8" fmla="*/ 11 w 48"/>
                                <a:gd name="T9" fmla="*/ 0 h 32"/>
                                <a:gd name="T10" fmla="*/ 11 w 48"/>
                                <a:gd name="T11" fmla="*/ 0 h 32"/>
                                <a:gd name="T12" fmla="*/ 12 w 48"/>
                                <a:gd name="T13" fmla="*/ 2 h 32"/>
                                <a:gd name="T14" fmla="*/ 12 w 48"/>
                                <a:gd name="T15" fmla="*/ 2 h 32"/>
                                <a:gd name="T16" fmla="*/ 12 w 48"/>
                                <a:gd name="T17" fmla="*/ 2 h 32"/>
                                <a:gd name="T18" fmla="*/ 12 w 48"/>
                                <a:gd name="T19" fmla="*/ 7 h 32"/>
                                <a:gd name="T20" fmla="*/ 12 w 48"/>
                                <a:gd name="T21" fmla="*/ 7 h 32"/>
                                <a:gd name="T22" fmla="*/ 11 w 48"/>
                                <a:gd name="T23" fmla="*/ 8 h 32"/>
                                <a:gd name="T24" fmla="*/ 11 w 48"/>
                                <a:gd name="T25" fmla="*/ 8 h 32"/>
                                <a:gd name="T26" fmla="*/ 11 w 48"/>
                                <a:gd name="T27" fmla="*/ 8 h 32"/>
                                <a:gd name="T28" fmla="*/ 2 w 48"/>
                                <a:gd name="T29" fmla="*/ 8 h 32"/>
                                <a:gd name="T30" fmla="*/ 2 w 48"/>
                                <a:gd name="T31" fmla="*/ 8 h 32"/>
                                <a:gd name="T32" fmla="*/ 0 w 48"/>
                                <a:gd name="T33" fmla="*/ 7 h 32"/>
                                <a:gd name="T34" fmla="*/ 0 w 48"/>
                                <a:gd name="T35" fmla="*/ 7 h 32"/>
                                <a:gd name="T36" fmla="*/ 0 w 4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32">
                                  <a:moveTo>
                                    <a:pt x="0" y="6"/>
                                  </a:moveTo>
                                  <a:cubicBezTo>
                                    <a:pt x="0" y="3"/>
                                    <a:pt x="3" y="0"/>
                                    <a:pt x="6" y="0"/>
                                  </a:cubicBezTo>
                                  <a:cubicBezTo>
                                    <a:pt x="6" y="0"/>
                                    <a:pt x="6" y="0"/>
                                    <a:pt x="6" y="0"/>
                                  </a:cubicBezTo>
                                  <a:lnTo>
                                    <a:pt x="6" y="0"/>
                                  </a:lnTo>
                                  <a:lnTo>
                                    <a:pt x="43" y="0"/>
                                  </a:lnTo>
                                  <a:cubicBezTo>
                                    <a:pt x="46" y="0"/>
                                    <a:pt x="48" y="3"/>
                                    <a:pt x="48" y="6"/>
                                  </a:cubicBezTo>
                                  <a:cubicBezTo>
                                    <a:pt x="48" y="6"/>
                                    <a:pt x="48" y="6"/>
                                    <a:pt x="48" y="6"/>
                                  </a:cubicBezTo>
                                  <a:lnTo>
                                    <a:pt x="48" y="6"/>
                                  </a:lnTo>
                                  <a:lnTo>
                                    <a:pt x="48" y="27"/>
                                  </a:lnTo>
                                  <a:cubicBezTo>
                                    <a:pt x="48" y="30"/>
                                    <a:pt x="46" y="32"/>
                                    <a:pt x="43" y="32"/>
                                  </a:cubicBezTo>
                                  <a:cubicBezTo>
                                    <a:pt x="43" y="32"/>
                                    <a:pt x="43" y="32"/>
                                    <a:pt x="43" y="32"/>
                                  </a:cubicBezTo>
                                  <a:lnTo>
                                    <a:pt x="4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538" name="Freeform 8789"/>
                          <wps:cNvSpPr>
                            <a:spLocks noChangeAspect="1"/>
                          </wps:cNvSpPr>
                          <wps:spPr bwMode="auto">
                            <a:xfrm>
                              <a:off x="540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539" name="Freeform 8790"/>
                          <wps:cNvSpPr>
                            <a:spLocks noChangeAspect="1"/>
                          </wps:cNvSpPr>
                          <wps:spPr bwMode="auto">
                            <a:xfrm>
                              <a:off x="559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540" name="Freeform 8791"/>
                          <wps:cNvSpPr>
                            <a:spLocks noChangeAspect="1"/>
                          </wps:cNvSpPr>
                          <wps:spPr bwMode="auto">
                            <a:xfrm>
                              <a:off x="5774" y="15636"/>
                              <a:ext cx="56" cy="16"/>
                            </a:xfrm>
                            <a:custGeom>
                              <a:avLst/>
                              <a:gdLst>
                                <a:gd name="T0" fmla="*/ 0 w 112"/>
                                <a:gd name="T1" fmla="*/ 2 h 32"/>
                                <a:gd name="T2" fmla="*/ 2 w 112"/>
                                <a:gd name="T3" fmla="*/ 0 h 32"/>
                                <a:gd name="T4" fmla="*/ 2 w 112"/>
                                <a:gd name="T5" fmla="*/ 0 h 32"/>
                                <a:gd name="T6" fmla="*/ 2 w 112"/>
                                <a:gd name="T7" fmla="*/ 0 h 32"/>
                                <a:gd name="T8" fmla="*/ 27 w 112"/>
                                <a:gd name="T9" fmla="*/ 0 h 32"/>
                                <a:gd name="T10" fmla="*/ 27 w 112"/>
                                <a:gd name="T11" fmla="*/ 0 h 32"/>
                                <a:gd name="T12" fmla="*/ 28 w 112"/>
                                <a:gd name="T13" fmla="*/ 2 h 32"/>
                                <a:gd name="T14" fmla="*/ 28 w 112"/>
                                <a:gd name="T15" fmla="*/ 2 h 32"/>
                                <a:gd name="T16" fmla="*/ 28 w 112"/>
                                <a:gd name="T17" fmla="*/ 2 h 32"/>
                                <a:gd name="T18" fmla="*/ 28 w 112"/>
                                <a:gd name="T19" fmla="*/ 7 h 32"/>
                                <a:gd name="T20" fmla="*/ 28 w 112"/>
                                <a:gd name="T21" fmla="*/ 7 h 32"/>
                                <a:gd name="T22" fmla="*/ 27 w 112"/>
                                <a:gd name="T23" fmla="*/ 8 h 32"/>
                                <a:gd name="T24" fmla="*/ 27 w 112"/>
                                <a:gd name="T25" fmla="*/ 8 h 32"/>
                                <a:gd name="T26" fmla="*/ 27 w 112"/>
                                <a:gd name="T27" fmla="*/ 8 h 32"/>
                                <a:gd name="T28" fmla="*/ 2 w 112"/>
                                <a:gd name="T29" fmla="*/ 8 h 32"/>
                                <a:gd name="T30" fmla="*/ 2 w 112"/>
                                <a:gd name="T31" fmla="*/ 8 h 32"/>
                                <a:gd name="T32" fmla="*/ 0 w 112"/>
                                <a:gd name="T33" fmla="*/ 7 h 32"/>
                                <a:gd name="T34" fmla="*/ 0 w 112"/>
                                <a:gd name="T35" fmla="*/ 7 h 32"/>
                                <a:gd name="T36" fmla="*/ 0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0" y="6"/>
                                  </a:moveTo>
                                  <a:cubicBezTo>
                                    <a:pt x="0" y="3"/>
                                    <a:pt x="3" y="0"/>
                                    <a:pt x="6" y="0"/>
                                  </a:cubicBezTo>
                                  <a:cubicBezTo>
                                    <a:pt x="6" y="0"/>
                                    <a:pt x="6" y="0"/>
                                    <a:pt x="6" y="0"/>
                                  </a:cubicBezTo>
                                  <a:lnTo>
                                    <a:pt x="6" y="0"/>
                                  </a:lnTo>
                                  <a:lnTo>
                                    <a:pt x="107" y="0"/>
                                  </a:lnTo>
                                  <a:cubicBezTo>
                                    <a:pt x="110" y="0"/>
                                    <a:pt x="112" y="3"/>
                                    <a:pt x="112" y="6"/>
                                  </a:cubicBezTo>
                                  <a:cubicBezTo>
                                    <a:pt x="112" y="6"/>
                                    <a:pt x="112" y="6"/>
                                    <a:pt x="112" y="6"/>
                                  </a:cubicBezTo>
                                  <a:lnTo>
                                    <a:pt x="112" y="6"/>
                                  </a:lnTo>
                                  <a:lnTo>
                                    <a:pt x="112" y="27"/>
                                  </a:lnTo>
                                  <a:cubicBezTo>
                                    <a:pt x="112" y="30"/>
                                    <a:pt x="110" y="32"/>
                                    <a:pt x="107" y="32"/>
                                  </a:cubicBezTo>
                                  <a:cubicBezTo>
                                    <a:pt x="107" y="32"/>
                                    <a:pt x="107" y="32"/>
                                    <a:pt x="107" y="32"/>
                                  </a:cubicBezTo>
                                  <a:lnTo>
                                    <a:pt x="107"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541" name="Freeform 8792"/>
                          <wps:cNvSpPr>
                            <a:spLocks noChangeAspect="1"/>
                          </wps:cNvSpPr>
                          <wps:spPr bwMode="auto">
                            <a:xfrm>
                              <a:off x="5329" y="15556"/>
                              <a:ext cx="509" cy="8"/>
                            </a:xfrm>
                            <a:custGeom>
                              <a:avLst/>
                              <a:gdLst>
                                <a:gd name="T0" fmla="*/ 0 w 509"/>
                                <a:gd name="T1" fmla="*/ 0 h 8"/>
                                <a:gd name="T2" fmla="*/ 0 w 509"/>
                                <a:gd name="T3" fmla="*/ 0 h 8"/>
                                <a:gd name="T4" fmla="*/ 509 w 509"/>
                                <a:gd name="T5" fmla="*/ 0 h 8"/>
                                <a:gd name="T6" fmla="*/ 509 w 509"/>
                                <a:gd name="T7" fmla="*/ 0 h 8"/>
                                <a:gd name="T8" fmla="*/ 509 w 509"/>
                                <a:gd name="T9" fmla="*/ 8 h 8"/>
                                <a:gd name="T10" fmla="*/ 509 w 509"/>
                                <a:gd name="T11" fmla="*/ 8 h 8"/>
                                <a:gd name="T12" fmla="*/ 0 w 509"/>
                                <a:gd name="T13" fmla="*/ 8 h 8"/>
                                <a:gd name="T14" fmla="*/ 0 w 509"/>
                                <a:gd name="T15" fmla="*/ 8 h 8"/>
                                <a:gd name="T16" fmla="*/ 0 w 509"/>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9" h="8">
                                  <a:moveTo>
                                    <a:pt x="0" y="0"/>
                                  </a:moveTo>
                                  <a:lnTo>
                                    <a:pt x="0" y="0"/>
                                  </a:lnTo>
                                  <a:lnTo>
                                    <a:pt x="509" y="0"/>
                                  </a:lnTo>
                                  <a:lnTo>
                                    <a:pt x="509" y="8"/>
                                  </a:lnTo>
                                  <a:lnTo>
                                    <a:pt x="0" y="8"/>
                                  </a:lnTo>
                                  <a:lnTo>
                                    <a:pt x="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2" name="Freeform 8793"/>
                          <wps:cNvSpPr>
                            <a:spLocks noChangeAspect="1"/>
                          </wps:cNvSpPr>
                          <wps:spPr bwMode="auto">
                            <a:xfrm>
                              <a:off x="5615"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3" name="Freeform 8794"/>
                          <wps:cNvSpPr>
                            <a:spLocks noChangeAspect="1"/>
                          </wps:cNvSpPr>
                          <wps:spPr bwMode="auto">
                            <a:xfrm>
                              <a:off x="5440"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4" name="Rectangle 8795"/>
                          <wps:cNvSpPr>
                            <a:spLocks noChangeAspect="1" noChangeArrowheads="1"/>
                          </wps:cNvSpPr>
                          <wps:spPr bwMode="auto">
                            <a:xfrm>
                              <a:off x="5309" y="15664"/>
                              <a:ext cx="8" cy="8"/>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5" name="Rectangle 8796"/>
                          <wps:cNvSpPr>
                            <a:spLocks noChangeAspect="1" noChangeArrowheads="1"/>
                          </wps:cNvSpPr>
                          <wps:spPr bwMode="auto">
                            <a:xfrm>
                              <a:off x="5317"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6" name="Rectangle 8797"/>
                          <wps:cNvSpPr>
                            <a:spLocks noChangeAspect="1" noChangeArrowheads="1"/>
                          </wps:cNvSpPr>
                          <wps:spPr bwMode="auto">
                            <a:xfrm>
                              <a:off x="5734"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7" name="Rectangle 8798"/>
                          <wps:cNvSpPr>
                            <a:spLocks noChangeAspect="1" noChangeArrowheads="1"/>
                          </wps:cNvSpPr>
                          <wps:spPr bwMode="auto">
                            <a:xfrm>
                              <a:off x="5552" y="15660"/>
                              <a:ext cx="31"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8" name="Rectangle 8799"/>
                          <wps:cNvSpPr>
                            <a:spLocks noChangeAspect="1" noChangeArrowheads="1"/>
                          </wps:cNvSpPr>
                          <wps:spPr bwMode="auto">
                            <a:xfrm>
                              <a:off x="5361"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49" name="Picture 88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65"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550" name="Freeform 8801"/>
                          <wps:cNvSpPr>
                            <a:spLocks noChangeAspect="1" noEditPoints="1"/>
                          </wps:cNvSpPr>
                          <wps:spPr bwMode="auto">
                            <a:xfrm>
                              <a:off x="5361"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551" name="Rectangle 8802"/>
                          <wps:cNvSpPr>
                            <a:spLocks noChangeAspect="1" noChangeArrowheads="1"/>
                          </wps:cNvSpPr>
                          <wps:spPr bwMode="auto">
                            <a:xfrm>
                              <a:off x="537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552" name="Freeform 8803"/>
                          <wps:cNvSpPr>
                            <a:spLocks noChangeAspect="1"/>
                          </wps:cNvSpPr>
                          <wps:spPr bwMode="auto">
                            <a:xfrm>
                              <a:off x="5389"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53" name="Freeform 8804"/>
                          <wps:cNvSpPr>
                            <a:spLocks noChangeAspect="1" noEditPoints="1"/>
                          </wps:cNvSpPr>
                          <wps:spPr bwMode="auto">
                            <a:xfrm>
                              <a:off x="5385"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54" name="Freeform 8805"/>
                          <wps:cNvSpPr>
                            <a:spLocks noChangeAspect="1"/>
                          </wps:cNvSpPr>
                          <wps:spPr bwMode="auto">
                            <a:xfrm>
                              <a:off x="5365"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55" name="Freeform 8806"/>
                          <wps:cNvSpPr>
                            <a:spLocks noChangeAspect="1" noEditPoints="1"/>
                          </wps:cNvSpPr>
                          <wps:spPr bwMode="auto">
                            <a:xfrm>
                              <a:off x="5361"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556" name="Picture 88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56"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557" name="Freeform 8808"/>
                          <wps:cNvSpPr>
                            <a:spLocks noChangeAspect="1" noEditPoints="1"/>
                          </wps:cNvSpPr>
                          <wps:spPr bwMode="auto">
                            <a:xfrm>
                              <a:off x="5552" y="15572"/>
                              <a:ext cx="39" cy="96"/>
                            </a:xfrm>
                            <a:custGeom>
                              <a:avLst/>
                              <a:gdLst>
                                <a:gd name="T0" fmla="*/ 0 w 80"/>
                                <a:gd name="T1" fmla="*/ 5 h 192"/>
                                <a:gd name="T2" fmla="*/ 0 w 80"/>
                                <a:gd name="T3" fmla="*/ 5 h 192"/>
                                <a:gd name="T4" fmla="*/ 1 w 80"/>
                                <a:gd name="T5" fmla="*/ 3 h 192"/>
                                <a:gd name="T6" fmla="*/ 2 w 80"/>
                                <a:gd name="T7" fmla="*/ 1 h 192"/>
                                <a:gd name="T8" fmla="*/ 4 w 80"/>
                                <a:gd name="T9" fmla="*/ 1 h 192"/>
                                <a:gd name="T10" fmla="*/ 4 w 80"/>
                                <a:gd name="T11" fmla="*/ 0 h 192"/>
                                <a:gd name="T12" fmla="*/ 15 w 80"/>
                                <a:gd name="T13" fmla="*/ 0 h 192"/>
                                <a:gd name="T14" fmla="*/ 16 w 80"/>
                                <a:gd name="T15" fmla="*/ 1 h 192"/>
                                <a:gd name="T16" fmla="*/ 18 w 80"/>
                                <a:gd name="T17" fmla="*/ 1 h 192"/>
                                <a:gd name="T18" fmla="*/ 19 w 80"/>
                                <a:gd name="T19" fmla="*/ 3 h 192"/>
                                <a:gd name="T20" fmla="*/ 19 w 80"/>
                                <a:gd name="T21" fmla="*/ 5 h 192"/>
                                <a:gd name="T22" fmla="*/ 19 w 80"/>
                                <a:gd name="T23" fmla="*/ 5 h 192"/>
                                <a:gd name="T24" fmla="*/ 19 w 80"/>
                                <a:gd name="T25" fmla="*/ 44 h 192"/>
                                <a:gd name="T26" fmla="*/ 19 w 80"/>
                                <a:gd name="T27" fmla="*/ 45 h 192"/>
                                <a:gd name="T28" fmla="*/ 16 w 80"/>
                                <a:gd name="T29" fmla="*/ 48 h 192"/>
                                <a:gd name="T30" fmla="*/ 15 w 80"/>
                                <a:gd name="T31" fmla="*/ 48 h 192"/>
                                <a:gd name="T32" fmla="*/ 4 w 80"/>
                                <a:gd name="T33" fmla="*/ 48 h 192"/>
                                <a:gd name="T34" fmla="*/ 4 w 80"/>
                                <a:gd name="T35" fmla="*/ 48 h 192"/>
                                <a:gd name="T36" fmla="*/ 2 w 80"/>
                                <a:gd name="T37" fmla="*/ 48 h 192"/>
                                <a:gd name="T38" fmla="*/ 1 w 80"/>
                                <a:gd name="T39" fmla="*/ 47 h 192"/>
                                <a:gd name="T40" fmla="*/ 0 w 80"/>
                                <a:gd name="T41" fmla="*/ 45 h 192"/>
                                <a:gd name="T42" fmla="*/ 0 w 80"/>
                                <a:gd name="T43" fmla="*/ 44 h 192"/>
                                <a:gd name="T44" fmla="*/ 0 w 80"/>
                                <a:gd name="T45" fmla="*/ 5 h 192"/>
                                <a:gd name="T46" fmla="*/ 4 w 80"/>
                                <a:gd name="T47" fmla="*/ 44 h 192"/>
                                <a:gd name="T48" fmla="*/ 4 w 80"/>
                                <a:gd name="T49" fmla="*/ 43 h 192"/>
                                <a:gd name="T50" fmla="*/ 4 w 80"/>
                                <a:gd name="T51" fmla="*/ 45 h 192"/>
                                <a:gd name="T52" fmla="*/ 3 w 80"/>
                                <a:gd name="T53" fmla="*/ 44 h 192"/>
                                <a:gd name="T54" fmla="*/ 5 w 80"/>
                                <a:gd name="T55" fmla="*/ 45 h 192"/>
                                <a:gd name="T56" fmla="*/ 4 w 80"/>
                                <a:gd name="T57" fmla="*/ 44 h 192"/>
                                <a:gd name="T58" fmla="*/ 15 w 80"/>
                                <a:gd name="T59" fmla="*/ 44 h 192"/>
                                <a:gd name="T60" fmla="*/ 14 w 80"/>
                                <a:gd name="T61" fmla="*/ 45 h 192"/>
                                <a:gd name="T62" fmla="*/ 16 w 80"/>
                                <a:gd name="T63" fmla="*/ 43 h 192"/>
                                <a:gd name="T64" fmla="*/ 15 w 80"/>
                                <a:gd name="T65" fmla="*/ 44 h 192"/>
                                <a:gd name="T66" fmla="*/ 15 w 80"/>
                                <a:gd name="T67" fmla="*/ 5 h 192"/>
                                <a:gd name="T68" fmla="*/ 16 w 80"/>
                                <a:gd name="T69" fmla="*/ 6 h 192"/>
                                <a:gd name="T70" fmla="*/ 15 w 80"/>
                                <a:gd name="T71" fmla="*/ 4 h 192"/>
                                <a:gd name="T72" fmla="*/ 16 w 80"/>
                                <a:gd name="T73" fmla="*/ 5 h 192"/>
                                <a:gd name="T74" fmla="*/ 14 w 80"/>
                                <a:gd name="T75" fmla="*/ 4 h 192"/>
                                <a:gd name="T76" fmla="*/ 15 w 80"/>
                                <a:gd name="T77" fmla="*/ 4 h 192"/>
                                <a:gd name="T78" fmla="*/ 4 w 80"/>
                                <a:gd name="T79" fmla="*/ 4 h 192"/>
                                <a:gd name="T80" fmla="*/ 5 w 80"/>
                                <a:gd name="T81" fmla="*/ 4 h 192"/>
                                <a:gd name="T82" fmla="*/ 3 w 80"/>
                                <a:gd name="T83" fmla="*/ 5 h 192"/>
                                <a:gd name="T84" fmla="*/ 4 w 80"/>
                                <a:gd name="T85" fmla="*/ 4 h 192"/>
                                <a:gd name="T86" fmla="*/ 4 w 80"/>
                                <a:gd name="T87" fmla="*/ 6 h 192"/>
                                <a:gd name="T88" fmla="*/ 4 w 80"/>
                                <a:gd name="T89" fmla="*/ 5 h 192"/>
                                <a:gd name="T90" fmla="*/ 4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0" y="19"/>
                                  </a:move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lose/>
                                  <a:moveTo>
                                    <a:pt x="16" y="174"/>
                                  </a:moveTo>
                                  <a:lnTo>
                                    <a:pt x="16" y="171"/>
                                  </a:lnTo>
                                  <a:lnTo>
                                    <a:pt x="19" y="178"/>
                                  </a:lnTo>
                                  <a:lnTo>
                                    <a:pt x="14" y="174"/>
                                  </a:lnTo>
                                  <a:lnTo>
                                    <a:pt x="22" y="177"/>
                                  </a:lnTo>
                                  <a:lnTo>
                                    <a:pt x="19" y="176"/>
                                  </a:lnTo>
                                  <a:lnTo>
                                    <a:pt x="62" y="176"/>
                                  </a:lnTo>
                                  <a:lnTo>
                                    <a:pt x="57" y="179"/>
                                  </a:lnTo>
                                  <a:lnTo>
                                    <a:pt x="67" y="169"/>
                                  </a:lnTo>
                                  <a:lnTo>
                                    <a:pt x="64" y="174"/>
                                  </a:lnTo>
                                  <a:lnTo>
                                    <a:pt x="64" y="19"/>
                                  </a:ln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558" name="Rectangle 8809"/>
                          <wps:cNvSpPr>
                            <a:spLocks noChangeAspect="1" noChangeArrowheads="1"/>
                          </wps:cNvSpPr>
                          <wps:spPr bwMode="auto">
                            <a:xfrm>
                              <a:off x="5568" y="15576"/>
                              <a:ext cx="7"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559" name="Freeform 8810"/>
                          <wps:cNvSpPr>
                            <a:spLocks noChangeAspect="1"/>
                          </wps:cNvSpPr>
                          <wps:spPr bwMode="auto">
                            <a:xfrm>
                              <a:off x="5571"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60" name="Freeform 8811"/>
                          <wps:cNvSpPr>
                            <a:spLocks noChangeAspect="1" noEditPoints="1"/>
                          </wps:cNvSpPr>
                          <wps:spPr bwMode="auto">
                            <a:xfrm>
                              <a:off x="5568" y="15580"/>
                              <a:ext cx="23" cy="56"/>
                            </a:xfrm>
                            <a:custGeom>
                              <a:avLst/>
                              <a:gdLst>
                                <a:gd name="T0" fmla="*/ 0 w 48"/>
                                <a:gd name="T1" fmla="*/ 4 h 112"/>
                                <a:gd name="T2" fmla="*/ 0 w 48"/>
                                <a:gd name="T3" fmla="*/ 3 h 112"/>
                                <a:gd name="T4" fmla="*/ 2 w 48"/>
                                <a:gd name="T5" fmla="*/ 1 h 112"/>
                                <a:gd name="T6" fmla="*/ 4 w 48"/>
                                <a:gd name="T7" fmla="*/ 0 h 112"/>
                                <a:gd name="T8" fmla="*/ 7 w 48"/>
                                <a:gd name="T9" fmla="*/ 0 h 112"/>
                                <a:gd name="T10" fmla="*/ 9 w 48"/>
                                <a:gd name="T11" fmla="*/ 1 h 112"/>
                                <a:gd name="T12" fmla="*/ 11 w 48"/>
                                <a:gd name="T13" fmla="*/ 3 h 112"/>
                                <a:gd name="T14" fmla="*/ 11 w 48"/>
                                <a:gd name="T15" fmla="*/ 4 h 112"/>
                                <a:gd name="T16" fmla="*/ 11 w 48"/>
                                <a:gd name="T17" fmla="*/ 24 h 112"/>
                                <a:gd name="T18" fmla="*/ 11 w 48"/>
                                <a:gd name="T19" fmla="*/ 26 h 112"/>
                                <a:gd name="T20" fmla="*/ 9 w 48"/>
                                <a:gd name="T21" fmla="*/ 28 h 112"/>
                                <a:gd name="T22" fmla="*/ 7 w 48"/>
                                <a:gd name="T23" fmla="*/ 28 h 112"/>
                                <a:gd name="T24" fmla="*/ 4 w 48"/>
                                <a:gd name="T25" fmla="*/ 28 h 112"/>
                                <a:gd name="T26" fmla="*/ 2 w 48"/>
                                <a:gd name="T27" fmla="*/ 28 h 112"/>
                                <a:gd name="T28" fmla="*/ 0 w 48"/>
                                <a:gd name="T29" fmla="*/ 26 h 112"/>
                                <a:gd name="T30" fmla="*/ 0 w 48"/>
                                <a:gd name="T31" fmla="*/ 24 h 112"/>
                                <a:gd name="T32" fmla="*/ 0 w 48"/>
                                <a:gd name="T33" fmla="*/ 4 h 112"/>
                                <a:gd name="T34" fmla="*/ 4 w 48"/>
                                <a:gd name="T35" fmla="*/ 24 h 112"/>
                                <a:gd name="T36" fmla="*/ 3 w 48"/>
                                <a:gd name="T37" fmla="*/ 23 h 112"/>
                                <a:gd name="T38" fmla="*/ 5 w 48"/>
                                <a:gd name="T39" fmla="*/ 25 h 112"/>
                                <a:gd name="T40" fmla="*/ 4 w 48"/>
                                <a:gd name="T41" fmla="*/ 24 h 112"/>
                                <a:gd name="T42" fmla="*/ 7 w 48"/>
                                <a:gd name="T43" fmla="*/ 24 h 112"/>
                                <a:gd name="T44" fmla="*/ 6 w 48"/>
                                <a:gd name="T45" fmla="*/ 25 h 112"/>
                                <a:gd name="T46" fmla="*/ 8 w 48"/>
                                <a:gd name="T47" fmla="*/ 23 h 112"/>
                                <a:gd name="T48" fmla="*/ 7 w 48"/>
                                <a:gd name="T49" fmla="*/ 24 h 112"/>
                                <a:gd name="T50" fmla="*/ 7 w 48"/>
                                <a:gd name="T51" fmla="*/ 4 h 112"/>
                                <a:gd name="T52" fmla="*/ 8 w 48"/>
                                <a:gd name="T53" fmla="*/ 6 h 112"/>
                                <a:gd name="T54" fmla="*/ 6 w 48"/>
                                <a:gd name="T55" fmla="*/ 4 h 112"/>
                                <a:gd name="T56" fmla="*/ 7 w 48"/>
                                <a:gd name="T57" fmla="*/ 4 h 112"/>
                                <a:gd name="T58" fmla="*/ 4 w 48"/>
                                <a:gd name="T59" fmla="*/ 4 h 112"/>
                                <a:gd name="T60" fmla="*/ 5 w 48"/>
                                <a:gd name="T61" fmla="*/ 4 h 112"/>
                                <a:gd name="T62" fmla="*/ 3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61" name="Freeform 8812"/>
                          <wps:cNvSpPr>
                            <a:spLocks noChangeAspect="1"/>
                          </wps:cNvSpPr>
                          <wps:spPr bwMode="auto">
                            <a:xfrm>
                              <a:off x="555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62" name="Freeform 8813"/>
                          <wps:cNvSpPr>
                            <a:spLocks noChangeAspect="1" noEditPoints="1"/>
                          </wps:cNvSpPr>
                          <wps:spPr bwMode="auto">
                            <a:xfrm>
                              <a:off x="555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563" name="Picture 88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38"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564" name="Freeform 8815"/>
                          <wps:cNvSpPr>
                            <a:spLocks noChangeAspect="1" noEditPoints="1"/>
                          </wps:cNvSpPr>
                          <wps:spPr bwMode="auto">
                            <a:xfrm>
                              <a:off x="5734"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565" name="Rectangle 8816"/>
                          <wps:cNvSpPr>
                            <a:spLocks noChangeAspect="1" noChangeArrowheads="1"/>
                          </wps:cNvSpPr>
                          <wps:spPr bwMode="auto">
                            <a:xfrm>
                              <a:off x="5758"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566" name="Freeform 8817"/>
                          <wps:cNvSpPr>
                            <a:spLocks noChangeAspect="1"/>
                          </wps:cNvSpPr>
                          <wps:spPr bwMode="auto">
                            <a:xfrm>
                              <a:off x="5762"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67" name="Freeform 8818"/>
                          <wps:cNvSpPr>
                            <a:spLocks noChangeAspect="1" noEditPoints="1"/>
                          </wps:cNvSpPr>
                          <wps:spPr bwMode="auto">
                            <a:xfrm>
                              <a:off x="5758"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68" name="Freeform 8819"/>
                          <wps:cNvSpPr>
                            <a:spLocks noChangeAspect="1"/>
                          </wps:cNvSpPr>
                          <wps:spPr bwMode="auto">
                            <a:xfrm>
                              <a:off x="574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69" name="Freeform 8820"/>
                          <wps:cNvSpPr>
                            <a:spLocks noChangeAspect="1" noEditPoints="1"/>
                          </wps:cNvSpPr>
                          <wps:spPr bwMode="auto">
                            <a:xfrm>
                              <a:off x="574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570" name="Picture 88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25"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7571" name="Freeform 8822"/>
                          <wps:cNvSpPr>
                            <a:spLocks noChangeAspect="1" noEditPoints="1"/>
                          </wps:cNvSpPr>
                          <wps:spPr bwMode="auto">
                            <a:xfrm>
                              <a:off x="5321" y="15572"/>
                              <a:ext cx="24" cy="96"/>
                            </a:xfrm>
                            <a:custGeom>
                              <a:avLst/>
                              <a:gdLst>
                                <a:gd name="T0" fmla="*/ 0 w 48"/>
                                <a:gd name="T1" fmla="*/ 4 h 192"/>
                                <a:gd name="T2" fmla="*/ 1 w 48"/>
                                <a:gd name="T3" fmla="*/ 3 h 192"/>
                                <a:gd name="T4" fmla="*/ 3 w 48"/>
                                <a:gd name="T5" fmla="*/ 1 h 192"/>
                                <a:gd name="T6" fmla="*/ 4 w 48"/>
                                <a:gd name="T7" fmla="*/ 0 h 192"/>
                                <a:gd name="T8" fmla="*/ 9 w 48"/>
                                <a:gd name="T9" fmla="*/ 0 h 192"/>
                                <a:gd name="T10" fmla="*/ 11 w 48"/>
                                <a:gd name="T11" fmla="*/ 1 h 192"/>
                                <a:gd name="T12" fmla="*/ 12 w 48"/>
                                <a:gd name="T13" fmla="*/ 3 h 192"/>
                                <a:gd name="T14" fmla="*/ 12 w 48"/>
                                <a:gd name="T15" fmla="*/ 4 h 192"/>
                                <a:gd name="T16" fmla="*/ 12 w 48"/>
                                <a:gd name="T17" fmla="*/ 45 h 192"/>
                                <a:gd name="T18" fmla="*/ 12 w 48"/>
                                <a:gd name="T19" fmla="*/ 47 h 192"/>
                                <a:gd name="T20" fmla="*/ 11 w 48"/>
                                <a:gd name="T21" fmla="*/ 48 h 192"/>
                                <a:gd name="T22" fmla="*/ 9 w 48"/>
                                <a:gd name="T23" fmla="*/ 48 h 192"/>
                                <a:gd name="T24" fmla="*/ 4 w 48"/>
                                <a:gd name="T25" fmla="*/ 48 h 192"/>
                                <a:gd name="T26" fmla="*/ 3 w 48"/>
                                <a:gd name="T27" fmla="*/ 48 h 192"/>
                                <a:gd name="T28" fmla="*/ 1 w 48"/>
                                <a:gd name="T29" fmla="*/ 47 h 192"/>
                                <a:gd name="T30" fmla="*/ 0 w 48"/>
                                <a:gd name="T31" fmla="*/ 45 h 192"/>
                                <a:gd name="T32" fmla="*/ 0 w 48"/>
                                <a:gd name="T33" fmla="*/ 4 h 192"/>
                                <a:gd name="T34" fmla="*/ 4 w 48"/>
                                <a:gd name="T35" fmla="*/ 45 h 192"/>
                                <a:gd name="T36" fmla="*/ 4 w 48"/>
                                <a:gd name="T37" fmla="*/ 44 h 192"/>
                                <a:gd name="T38" fmla="*/ 5 w 48"/>
                                <a:gd name="T39" fmla="*/ 45 h 192"/>
                                <a:gd name="T40" fmla="*/ 4 w 48"/>
                                <a:gd name="T41" fmla="*/ 44 h 192"/>
                                <a:gd name="T42" fmla="*/ 9 w 48"/>
                                <a:gd name="T43" fmla="*/ 44 h 192"/>
                                <a:gd name="T44" fmla="*/ 8 w 48"/>
                                <a:gd name="T45" fmla="*/ 45 h 192"/>
                                <a:gd name="T46" fmla="*/ 9 w 48"/>
                                <a:gd name="T47" fmla="*/ 44 h 192"/>
                                <a:gd name="T48" fmla="*/ 8 w 48"/>
                                <a:gd name="T49" fmla="*/ 45 h 192"/>
                                <a:gd name="T50" fmla="*/ 8 w 48"/>
                                <a:gd name="T51" fmla="*/ 4 h 192"/>
                                <a:gd name="T52" fmla="*/ 9 w 48"/>
                                <a:gd name="T53" fmla="*/ 5 h 192"/>
                                <a:gd name="T54" fmla="*/ 8 w 48"/>
                                <a:gd name="T55" fmla="*/ 4 h 192"/>
                                <a:gd name="T56" fmla="*/ 9 w 48"/>
                                <a:gd name="T57" fmla="*/ 4 h 192"/>
                                <a:gd name="T58" fmla="*/ 4 w 48"/>
                                <a:gd name="T59" fmla="*/ 4 h 192"/>
                                <a:gd name="T60" fmla="*/ 5 w 48"/>
                                <a:gd name="T61" fmla="*/ 4 h 192"/>
                                <a:gd name="T62" fmla="*/ 4 w 48"/>
                                <a:gd name="T63" fmla="*/ 5 h 192"/>
                                <a:gd name="T64" fmla="*/ 4 w 48"/>
                                <a:gd name="T65" fmla="*/ 4 h 192"/>
                                <a:gd name="T66" fmla="*/ 4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0" y="14"/>
                                  </a:move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lose/>
                                  <a:moveTo>
                                    <a:pt x="16" y="179"/>
                                  </a:moveTo>
                                  <a:lnTo>
                                    <a:pt x="14" y="173"/>
                                  </a:lnTo>
                                  <a:lnTo>
                                    <a:pt x="20" y="178"/>
                                  </a:lnTo>
                                  <a:lnTo>
                                    <a:pt x="14" y="176"/>
                                  </a:lnTo>
                                  <a:lnTo>
                                    <a:pt x="35" y="176"/>
                                  </a:lnTo>
                                  <a:lnTo>
                                    <a:pt x="30" y="179"/>
                                  </a:lnTo>
                                  <a:lnTo>
                                    <a:pt x="35" y="174"/>
                                  </a:lnTo>
                                  <a:lnTo>
                                    <a:pt x="32" y="179"/>
                                  </a:lnTo>
                                  <a:lnTo>
                                    <a:pt x="32" y="14"/>
                                  </a:lnTo>
                                  <a:lnTo>
                                    <a:pt x="34" y="20"/>
                                  </a:lnTo>
                                  <a:lnTo>
                                    <a:pt x="29" y="14"/>
                                  </a:lnTo>
                                  <a:lnTo>
                                    <a:pt x="35" y="16"/>
                                  </a:lnTo>
                                  <a:lnTo>
                                    <a:pt x="14" y="16"/>
                                  </a:lnTo>
                                  <a:lnTo>
                                    <a:pt x="20" y="14"/>
                                  </a:lnTo>
                                  <a:lnTo>
                                    <a:pt x="14" y="20"/>
                                  </a:lnTo>
                                  <a:lnTo>
                                    <a:pt x="16" y="14"/>
                                  </a:lnTo>
                                  <a:lnTo>
                                    <a:pt x="16"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572" name="Rectangle 8823"/>
                          <wps:cNvSpPr>
                            <a:spLocks noChangeAspect="1" noChangeArrowheads="1"/>
                          </wps:cNvSpPr>
                          <wps:spPr bwMode="auto">
                            <a:xfrm>
                              <a:off x="5333" y="15584"/>
                              <a:ext cx="8" cy="48"/>
                            </a:xfrm>
                            <a:prstGeom prst="rect">
                              <a:avLst/>
                            </a:prstGeom>
                            <a:solidFill>
                              <a:srgbClr val="D5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3" name="Freeform 8824"/>
                          <wps:cNvSpPr>
                            <a:spLocks noChangeAspect="1" noEditPoints="1"/>
                          </wps:cNvSpPr>
                          <wps:spPr bwMode="auto">
                            <a:xfrm>
                              <a:off x="5329" y="15580"/>
                              <a:ext cx="16" cy="56"/>
                            </a:xfrm>
                            <a:custGeom>
                              <a:avLst/>
                              <a:gdLst>
                                <a:gd name="T0" fmla="*/ 0 w 16"/>
                                <a:gd name="T1" fmla="*/ 0 h 56"/>
                                <a:gd name="T2" fmla="*/ 16 w 16"/>
                                <a:gd name="T3" fmla="*/ 0 h 56"/>
                                <a:gd name="T4" fmla="*/ 16 w 16"/>
                                <a:gd name="T5" fmla="*/ 56 h 56"/>
                                <a:gd name="T6" fmla="*/ 0 w 16"/>
                                <a:gd name="T7" fmla="*/ 56 h 56"/>
                                <a:gd name="T8" fmla="*/ 0 w 16"/>
                                <a:gd name="T9" fmla="*/ 0 h 56"/>
                                <a:gd name="T10" fmla="*/ 8 w 16"/>
                                <a:gd name="T11" fmla="*/ 52 h 56"/>
                                <a:gd name="T12" fmla="*/ 4 w 16"/>
                                <a:gd name="T13" fmla="*/ 48 h 56"/>
                                <a:gd name="T14" fmla="*/ 12 w 16"/>
                                <a:gd name="T15" fmla="*/ 48 h 56"/>
                                <a:gd name="T16" fmla="*/ 8 w 16"/>
                                <a:gd name="T17" fmla="*/ 52 h 56"/>
                                <a:gd name="T18" fmla="*/ 8 w 16"/>
                                <a:gd name="T19" fmla="*/ 4 h 56"/>
                                <a:gd name="T20" fmla="*/ 12 w 16"/>
                                <a:gd name="T21" fmla="*/ 8 h 56"/>
                                <a:gd name="T22" fmla="*/ 4 w 16"/>
                                <a:gd name="T23" fmla="*/ 8 h 56"/>
                                <a:gd name="T24" fmla="*/ 8 w 16"/>
                                <a:gd name="T25" fmla="*/ 4 h 56"/>
                                <a:gd name="T26" fmla="*/ 8 w 16"/>
                                <a:gd name="T27" fmla="*/ 52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 h="56">
                                  <a:moveTo>
                                    <a:pt x="0" y="0"/>
                                  </a:moveTo>
                                  <a:lnTo>
                                    <a:pt x="16" y="0"/>
                                  </a:lnTo>
                                  <a:lnTo>
                                    <a:pt x="16" y="56"/>
                                  </a:lnTo>
                                  <a:lnTo>
                                    <a:pt x="0" y="56"/>
                                  </a:lnTo>
                                  <a:lnTo>
                                    <a:pt x="0" y="0"/>
                                  </a:lnTo>
                                  <a:close/>
                                  <a:moveTo>
                                    <a:pt x="8" y="52"/>
                                  </a:moveTo>
                                  <a:lnTo>
                                    <a:pt x="4" y="48"/>
                                  </a:lnTo>
                                  <a:lnTo>
                                    <a:pt x="12" y="48"/>
                                  </a:lnTo>
                                  <a:lnTo>
                                    <a:pt x="8" y="52"/>
                                  </a:lnTo>
                                  <a:lnTo>
                                    <a:pt x="8" y="4"/>
                                  </a:lnTo>
                                  <a:lnTo>
                                    <a:pt x="12" y="8"/>
                                  </a:lnTo>
                                  <a:lnTo>
                                    <a:pt x="4" y="8"/>
                                  </a:lnTo>
                                  <a:lnTo>
                                    <a:pt x="8" y="4"/>
                                  </a:lnTo>
                                  <a:lnTo>
                                    <a:pt x="8" y="52"/>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74" name="Rectangle 8825"/>
                          <wps:cNvSpPr>
                            <a:spLocks noChangeAspect="1" noChangeArrowheads="1"/>
                          </wps:cNvSpPr>
                          <wps:spPr bwMode="auto">
                            <a:xfrm>
                              <a:off x="5838" y="15564"/>
                              <a:ext cx="8"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5" name="Rectangle 8826"/>
                          <wps:cNvSpPr>
                            <a:spLocks noChangeAspect="1" noChangeArrowheads="1"/>
                          </wps:cNvSpPr>
                          <wps:spPr bwMode="auto">
                            <a:xfrm>
                              <a:off x="5842" y="15679"/>
                              <a:ext cx="55"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6" name="Freeform 8827"/>
                          <wps:cNvSpPr>
                            <a:spLocks noChangeAspect="1" noEditPoints="1"/>
                          </wps:cNvSpPr>
                          <wps:spPr bwMode="auto">
                            <a:xfrm>
                              <a:off x="5838" y="15676"/>
                              <a:ext cx="63" cy="15"/>
                            </a:xfrm>
                            <a:custGeom>
                              <a:avLst/>
                              <a:gdLst>
                                <a:gd name="T0" fmla="*/ 55 w 63"/>
                                <a:gd name="T1" fmla="*/ 3 h 15"/>
                                <a:gd name="T2" fmla="*/ 59 w 63"/>
                                <a:gd name="T3" fmla="*/ 7 h 15"/>
                                <a:gd name="T4" fmla="*/ 4 w 63"/>
                                <a:gd name="T5" fmla="*/ 7 h 15"/>
                                <a:gd name="T6" fmla="*/ 8 w 63"/>
                                <a:gd name="T7" fmla="*/ 3 h 15"/>
                                <a:gd name="T8" fmla="*/ 8 w 63"/>
                                <a:gd name="T9" fmla="*/ 11 h 15"/>
                                <a:gd name="T10" fmla="*/ 4 w 63"/>
                                <a:gd name="T11" fmla="*/ 7 h 15"/>
                                <a:gd name="T12" fmla="*/ 59 w 63"/>
                                <a:gd name="T13" fmla="*/ 7 h 15"/>
                                <a:gd name="T14" fmla="*/ 55 w 63"/>
                                <a:gd name="T15" fmla="*/ 11 h 15"/>
                                <a:gd name="T16" fmla="*/ 55 w 63"/>
                                <a:gd name="T17" fmla="*/ 3 h 15"/>
                                <a:gd name="T18" fmla="*/ 63 w 63"/>
                                <a:gd name="T19" fmla="*/ 15 h 15"/>
                                <a:gd name="T20" fmla="*/ 0 w 63"/>
                                <a:gd name="T21" fmla="*/ 15 h 15"/>
                                <a:gd name="T22" fmla="*/ 0 w 63"/>
                                <a:gd name="T23" fmla="*/ 0 h 15"/>
                                <a:gd name="T24" fmla="*/ 63 w 63"/>
                                <a:gd name="T25" fmla="*/ 0 h 15"/>
                                <a:gd name="T26" fmla="*/ 63 w 63"/>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15">
                                  <a:moveTo>
                                    <a:pt x="55" y="3"/>
                                  </a:moveTo>
                                  <a:lnTo>
                                    <a:pt x="59" y="7"/>
                                  </a:lnTo>
                                  <a:lnTo>
                                    <a:pt x="4" y="7"/>
                                  </a:lnTo>
                                  <a:lnTo>
                                    <a:pt x="8" y="3"/>
                                  </a:lnTo>
                                  <a:lnTo>
                                    <a:pt x="8" y="11"/>
                                  </a:lnTo>
                                  <a:lnTo>
                                    <a:pt x="4" y="7"/>
                                  </a:lnTo>
                                  <a:lnTo>
                                    <a:pt x="59" y="7"/>
                                  </a:lnTo>
                                  <a:lnTo>
                                    <a:pt x="55" y="11"/>
                                  </a:lnTo>
                                  <a:lnTo>
                                    <a:pt x="55" y="3"/>
                                  </a:lnTo>
                                  <a:close/>
                                  <a:moveTo>
                                    <a:pt x="63" y="15"/>
                                  </a:moveTo>
                                  <a:lnTo>
                                    <a:pt x="0" y="15"/>
                                  </a:lnTo>
                                  <a:lnTo>
                                    <a:pt x="0" y="0"/>
                                  </a:lnTo>
                                  <a:lnTo>
                                    <a:pt x="63" y="0"/>
                                  </a:lnTo>
                                  <a:lnTo>
                                    <a:pt x="63"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77" name="Rectangle 8828"/>
                          <wps:cNvSpPr>
                            <a:spLocks noChangeAspect="1" noChangeArrowheads="1"/>
                          </wps:cNvSpPr>
                          <wps:spPr bwMode="auto">
                            <a:xfrm>
                              <a:off x="5858"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8" name="Freeform 8829"/>
                          <wps:cNvSpPr>
                            <a:spLocks noChangeAspect="1" noEditPoints="1"/>
                          </wps:cNvSpPr>
                          <wps:spPr bwMode="auto">
                            <a:xfrm>
                              <a:off x="5854" y="15676"/>
                              <a:ext cx="23" cy="23"/>
                            </a:xfrm>
                            <a:custGeom>
                              <a:avLst/>
                              <a:gdLst>
                                <a:gd name="T0" fmla="*/ 16 w 23"/>
                                <a:gd name="T1" fmla="*/ 3 h 23"/>
                                <a:gd name="T2" fmla="*/ 20 w 23"/>
                                <a:gd name="T3" fmla="*/ 7 h 23"/>
                                <a:gd name="T4" fmla="*/ 4 w 23"/>
                                <a:gd name="T5" fmla="*/ 7 h 23"/>
                                <a:gd name="T6" fmla="*/ 8 w 23"/>
                                <a:gd name="T7" fmla="*/ 3 h 23"/>
                                <a:gd name="T8" fmla="*/ 8 w 23"/>
                                <a:gd name="T9" fmla="*/ 19 h 23"/>
                                <a:gd name="T10" fmla="*/ 4 w 23"/>
                                <a:gd name="T11" fmla="*/ 15 h 23"/>
                                <a:gd name="T12" fmla="*/ 20 w 23"/>
                                <a:gd name="T13" fmla="*/ 15 h 23"/>
                                <a:gd name="T14" fmla="*/ 16 w 23"/>
                                <a:gd name="T15" fmla="*/ 19 h 23"/>
                                <a:gd name="T16" fmla="*/ 16 w 23"/>
                                <a:gd name="T17" fmla="*/ 3 h 23"/>
                                <a:gd name="T18" fmla="*/ 23 w 23"/>
                                <a:gd name="T19" fmla="*/ 23 h 23"/>
                                <a:gd name="T20" fmla="*/ 0 w 23"/>
                                <a:gd name="T21" fmla="*/ 23 h 23"/>
                                <a:gd name="T22" fmla="*/ 0 w 23"/>
                                <a:gd name="T23" fmla="*/ 0 h 23"/>
                                <a:gd name="T24" fmla="*/ 23 w 23"/>
                                <a:gd name="T25" fmla="*/ 0 h 23"/>
                                <a:gd name="T26" fmla="*/ 23 w 23"/>
                                <a:gd name="T27" fmla="*/ 23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 h="23">
                                  <a:moveTo>
                                    <a:pt x="16" y="3"/>
                                  </a:moveTo>
                                  <a:lnTo>
                                    <a:pt x="20" y="7"/>
                                  </a:lnTo>
                                  <a:lnTo>
                                    <a:pt x="4" y="7"/>
                                  </a:lnTo>
                                  <a:lnTo>
                                    <a:pt x="8" y="3"/>
                                  </a:lnTo>
                                  <a:lnTo>
                                    <a:pt x="8" y="19"/>
                                  </a:lnTo>
                                  <a:lnTo>
                                    <a:pt x="4" y="15"/>
                                  </a:lnTo>
                                  <a:lnTo>
                                    <a:pt x="20" y="15"/>
                                  </a:lnTo>
                                  <a:lnTo>
                                    <a:pt x="16" y="19"/>
                                  </a:lnTo>
                                  <a:lnTo>
                                    <a:pt x="16" y="3"/>
                                  </a:lnTo>
                                  <a:close/>
                                  <a:moveTo>
                                    <a:pt x="23" y="23"/>
                                  </a:moveTo>
                                  <a:lnTo>
                                    <a:pt x="0" y="23"/>
                                  </a:lnTo>
                                  <a:lnTo>
                                    <a:pt x="0" y="0"/>
                                  </a:lnTo>
                                  <a:lnTo>
                                    <a:pt x="23" y="0"/>
                                  </a:lnTo>
                                  <a:lnTo>
                                    <a:pt x="23" y="23"/>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pic:pic xmlns:pic="http://schemas.openxmlformats.org/drawingml/2006/picture">
                          <pic:nvPicPr>
                            <pic:cNvPr id="7579" name="Picture 88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60" y="15672"/>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0" name="Picture 88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80" y="15672"/>
                              <a:ext cx="7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1" name="Picture 88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01" y="15672"/>
                              <a:ext cx="71"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2" name="Picture 88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2" y="15552"/>
                              <a:ext cx="50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3" name="Picture 88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50"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584" name="Freeform 8835"/>
                          <wps:cNvSpPr>
                            <a:spLocks noChangeAspect="1"/>
                          </wps:cNvSpPr>
                          <wps:spPr bwMode="auto">
                            <a:xfrm>
                              <a:off x="6362" y="15564"/>
                              <a:ext cx="16" cy="72"/>
                            </a:xfrm>
                            <a:custGeom>
                              <a:avLst/>
                              <a:gdLst>
                                <a:gd name="T0" fmla="*/ 3 w 32"/>
                                <a:gd name="T1" fmla="*/ 0 h 144"/>
                                <a:gd name="T2" fmla="*/ 0 w 32"/>
                                <a:gd name="T3" fmla="*/ 3 h 144"/>
                                <a:gd name="T4" fmla="*/ 2 w 32"/>
                                <a:gd name="T5" fmla="*/ 32 h 144"/>
                                <a:gd name="T6" fmla="*/ 8 w 32"/>
                                <a:gd name="T7" fmla="*/ 34 h 144"/>
                                <a:gd name="T8" fmla="*/ 6 w 32"/>
                                <a:gd name="T9" fmla="*/ 16 h 144"/>
                                <a:gd name="T10" fmla="*/ 3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9" y="0"/>
                                  </a:moveTo>
                                  <a:cubicBezTo>
                                    <a:pt x="2" y="5"/>
                                    <a:pt x="3" y="6"/>
                                    <a:pt x="0" y="11"/>
                                  </a:cubicBezTo>
                                  <a:cubicBezTo>
                                    <a:pt x="2" y="36"/>
                                    <a:pt x="4" y="100"/>
                                    <a:pt x="7" y="127"/>
                                  </a:cubicBezTo>
                                  <a:cubicBezTo>
                                    <a:pt x="9" y="134"/>
                                    <a:pt x="30" y="144"/>
                                    <a:pt x="32" y="133"/>
                                  </a:cubicBezTo>
                                  <a:cubicBezTo>
                                    <a:pt x="30" y="117"/>
                                    <a:pt x="28" y="84"/>
                                    <a:pt x="24" y="61"/>
                                  </a:cubicBezTo>
                                  <a:cubicBezTo>
                                    <a:pt x="21" y="39"/>
                                    <a:pt x="18" y="29"/>
                                    <a:pt x="9"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585" name="Freeform 8836"/>
                          <wps:cNvSpPr>
                            <a:spLocks noChangeAspect="1"/>
                          </wps:cNvSpPr>
                          <wps:spPr bwMode="auto">
                            <a:xfrm>
                              <a:off x="5893"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86" name="Freeform 8837"/>
                          <wps:cNvSpPr>
                            <a:spLocks noChangeAspect="1"/>
                          </wps:cNvSpPr>
                          <wps:spPr bwMode="auto">
                            <a:xfrm>
                              <a:off x="5858" y="15584"/>
                              <a:ext cx="31" cy="48"/>
                            </a:xfrm>
                            <a:custGeom>
                              <a:avLst/>
                              <a:gdLst>
                                <a:gd name="T0" fmla="*/ 15 w 64"/>
                                <a:gd name="T1" fmla="*/ 4 h 96"/>
                                <a:gd name="T2" fmla="*/ 11 w 64"/>
                                <a:gd name="T3" fmla="*/ 0 h 96"/>
                                <a:gd name="T4" fmla="*/ 11 w 64"/>
                                <a:gd name="T5" fmla="*/ 0 h 96"/>
                                <a:gd name="T6" fmla="*/ 11 w 64"/>
                                <a:gd name="T7" fmla="*/ 0 h 96"/>
                                <a:gd name="T8" fmla="*/ 4 w 64"/>
                                <a:gd name="T9" fmla="*/ 0 h 96"/>
                                <a:gd name="T10" fmla="*/ 4 w 64"/>
                                <a:gd name="T11" fmla="*/ 0 h 96"/>
                                <a:gd name="T12" fmla="*/ 0 w 64"/>
                                <a:gd name="T13" fmla="*/ 4 h 96"/>
                                <a:gd name="T14" fmla="*/ 0 w 64"/>
                                <a:gd name="T15" fmla="*/ 4 h 96"/>
                                <a:gd name="T16" fmla="*/ 0 w 64"/>
                                <a:gd name="T17" fmla="*/ 4 h 96"/>
                                <a:gd name="T18" fmla="*/ 0 w 64"/>
                                <a:gd name="T19" fmla="*/ 20 h 96"/>
                                <a:gd name="T20" fmla="*/ 0 w 64"/>
                                <a:gd name="T21" fmla="*/ 20 h 96"/>
                                <a:gd name="T22" fmla="*/ 4 w 64"/>
                                <a:gd name="T23" fmla="*/ 24 h 96"/>
                                <a:gd name="T24" fmla="*/ 4 w 64"/>
                                <a:gd name="T25" fmla="*/ 24 h 96"/>
                                <a:gd name="T26" fmla="*/ 4 w 64"/>
                                <a:gd name="T27" fmla="*/ 24 h 96"/>
                                <a:gd name="T28" fmla="*/ 11 w 64"/>
                                <a:gd name="T29" fmla="*/ 24 h 96"/>
                                <a:gd name="T30" fmla="*/ 11 w 64"/>
                                <a:gd name="T31" fmla="*/ 24 h 96"/>
                                <a:gd name="T32" fmla="*/ 15 w 64"/>
                                <a:gd name="T33" fmla="*/ 20 h 96"/>
                                <a:gd name="T34" fmla="*/ 15 w 64"/>
                                <a:gd name="T35" fmla="*/ 20 h 96"/>
                                <a:gd name="T36" fmla="*/ 15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64" y="16"/>
                                  </a:moveTo>
                                  <a:cubicBezTo>
                                    <a:pt x="64" y="8"/>
                                    <a:pt x="57" y="0"/>
                                    <a:pt x="48" y="0"/>
                                  </a:cubicBezTo>
                                  <a:cubicBezTo>
                                    <a:pt x="48" y="0"/>
                                    <a:pt x="48" y="0"/>
                                    <a:pt x="48" y="0"/>
                                  </a:cubicBezTo>
                                  <a:lnTo>
                                    <a:pt x="48" y="0"/>
                                  </a:lnTo>
                                  <a:lnTo>
                                    <a:pt x="16" y="0"/>
                                  </a:lnTo>
                                  <a:cubicBezTo>
                                    <a:pt x="8" y="0"/>
                                    <a:pt x="0" y="8"/>
                                    <a:pt x="0" y="16"/>
                                  </a:cubicBezTo>
                                  <a:cubicBezTo>
                                    <a:pt x="0" y="16"/>
                                    <a:pt x="0" y="16"/>
                                    <a:pt x="0" y="16"/>
                                  </a:cubicBezTo>
                                  <a:lnTo>
                                    <a:pt x="0" y="16"/>
                                  </a:lnTo>
                                  <a:lnTo>
                                    <a:pt x="0" y="80"/>
                                  </a:lnTo>
                                  <a:cubicBezTo>
                                    <a:pt x="0" y="89"/>
                                    <a:pt x="8" y="96"/>
                                    <a:pt x="16" y="96"/>
                                  </a:cubicBezTo>
                                  <a:cubicBezTo>
                                    <a:pt x="16" y="96"/>
                                    <a:pt x="16" y="96"/>
                                    <a:pt x="16" y="96"/>
                                  </a:cubicBezTo>
                                  <a:lnTo>
                                    <a:pt x="16" y="96"/>
                                  </a:lnTo>
                                  <a:lnTo>
                                    <a:pt x="48" y="96"/>
                                  </a:lnTo>
                                  <a:cubicBezTo>
                                    <a:pt x="57" y="96"/>
                                    <a:pt x="64" y="89"/>
                                    <a:pt x="64" y="80"/>
                                  </a:cubicBezTo>
                                  <a:cubicBezTo>
                                    <a:pt x="64" y="80"/>
                                    <a:pt x="64" y="80"/>
                                    <a:pt x="64" y="80"/>
                                  </a:cubicBezTo>
                                  <a:lnTo>
                                    <a:pt x="64"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87" name="Freeform 8838"/>
                          <wps:cNvSpPr>
                            <a:spLocks noChangeAspect="1" noEditPoints="1"/>
                          </wps:cNvSpPr>
                          <wps:spPr bwMode="auto">
                            <a:xfrm>
                              <a:off x="5854" y="15580"/>
                              <a:ext cx="39" cy="56"/>
                            </a:xfrm>
                            <a:custGeom>
                              <a:avLst/>
                              <a:gdLst>
                                <a:gd name="T0" fmla="*/ 15 w 80"/>
                                <a:gd name="T1" fmla="*/ 6 h 112"/>
                                <a:gd name="T2" fmla="*/ 16 w 80"/>
                                <a:gd name="T3" fmla="*/ 7 h 112"/>
                                <a:gd name="T4" fmla="*/ 14 w 80"/>
                                <a:gd name="T5" fmla="*/ 5 h 112"/>
                                <a:gd name="T6" fmla="*/ 15 w 80"/>
                                <a:gd name="T7" fmla="*/ 6 h 112"/>
                                <a:gd name="T8" fmla="*/ 13 w 80"/>
                                <a:gd name="T9" fmla="*/ 4 h 112"/>
                                <a:gd name="T10" fmla="*/ 13 w 80"/>
                                <a:gd name="T11" fmla="*/ 4 h 112"/>
                                <a:gd name="T12" fmla="*/ 6 w 80"/>
                                <a:gd name="T13" fmla="*/ 4 h 112"/>
                                <a:gd name="T14" fmla="*/ 7 w 80"/>
                                <a:gd name="T15" fmla="*/ 4 h 112"/>
                                <a:gd name="T16" fmla="*/ 4 w 80"/>
                                <a:gd name="T17" fmla="*/ 6 h 112"/>
                                <a:gd name="T18" fmla="*/ 5 w 80"/>
                                <a:gd name="T19" fmla="*/ 5 h 112"/>
                                <a:gd name="T20" fmla="*/ 4 w 80"/>
                                <a:gd name="T21" fmla="*/ 7 h 112"/>
                                <a:gd name="T22" fmla="*/ 4 w 80"/>
                                <a:gd name="T23" fmla="*/ 6 h 112"/>
                                <a:gd name="T24" fmla="*/ 4 w 80"/>
                                <a:gd name="T25" fmla="*/ 22 h 112"/>
                                <a:gd name="T26" fmla="*/ 4 w 80"/>
                                <a:gd name="T27" fmla="*/ 22 h 112"/>
                                <a:gd name="T28" fmla="*/ 5 w 80"/>
                                <a:gd name="T29" fmla="*/ 24 h 112"/>
                                <a:gd name="T30" fmla="*/ 4 w 80"/>
                                <a:gd name="T31" fmla="*/ 23 h 112"/>
                                <a:gd name="T32" fmla="*/ 7 w 80"/>
                                <a:gd name="T33" fmla="*/ 25 h 112"/>
                                <a:gd name="T34" fmla="*/ 6 w 80"/>
                                <a:gd name="T35" fmla="*/ 24 h 112"/>
                                <a:gd name="T36" fmla="*/ 13 w 80"/>
                                <a:gd name="T37" fmla="*/ 24 h 112"/>
                                <a:gd name="T38" fmla="*/ 13 w 80"/>
                                <a:gd name="T39" fmla="*/ 25 h 112"/>
                                <a:gd name="T40" fmla="*/ 15 w 80"/>
                                <a:gd name="T41" fmla="*/ 23 h 112"/>
                                <a:gd name="T42" fmla="*/ 14 w 80"/>
                                <a:gd name="T43" fmla="*/ 24 h 112"/>
                                <a:gd name="T44" fmla="*/ 16 w 80"/>
                                <a:gd name="T45" fmla="*/ 22 h 112"/>
                                <a:gd name="T46" fmla="*/ 15 w 80"/>
                                <a:gd name="T47" fmla="*/ 22 h 112"/>
                                <a:gd name="T48" fmla="*/ 15 w 80"/>
                                <a:gd name="T49" fmla="*/ 6 h 112"/>
                                <a:gd name="T50" fmla="*/ 19 w 80"/>
                                <a:gd name="T51" fmla="*/ 22 h 112"/>
                                <a:gd name="T52" fmla="*/ 19 w 80"/>
                                <a:gd name="T53" fmla="*/ 23 h 112"/>
                                <a:gd name="T54" fmla="*/ 18 w 80"/>
                                <a:gd name="T55" fmla="*/ 26 h 112"/>
                                <a:gd name="T56" fmla="*/ 17 w 80"/>
                                <a:gd name="T57" fmla="*/ 27 h 112"/>
                                <a:gd name="T58" fmla="*/ 14 w 80"/>
                                <a:gd name="T59" fmla="*/ 28 h 112"/>
                                <a:gd name="T60" fmla="*/ 13 w 80"/>
                                <a:gd name="T61" fmla="*/ 28 h 112"/>
                                <a:gd name="T62" fmla="*/ 6 w 80"/>
                                <a:gd name="T63" fmla="*/ 28 h 112"/>
                                <a:gd name="T64" fmla="*/ 5 w 80"/>
                                <a:gd name="T65" fmla="*/ 28 h 112"/>
                                <a:gd name="T66" fmla="*/ 2 w 80"/>
                                <a:gd name="T67" fmla="*/ 27 h 112"/>
                                <a:gd name="T68" fmla="*/ 1 w 80"/>
                                <a:gd name="T69" fmla="*/ 26 h 112"/>
                                <a:gd name="T70" fmla="*/ 0 w 80"/>
                                <a:gd name="T71" fmla="*/ 23 h 112"/>
                                <a:gd name="T72" fmla="*/ 0 w 80"/>
                                <a:gd name="T73" fmla="*/ 22 h 112"/>
                                <a:gd name="T74" fmla="*/ 0 w 80"/>
                                <a:gd name="T75" fmla="*/ 6 h 112"/>
                                <a:gd name="T76" fmla="*/ 0 w 80"/>
                                <a:gd name="T77" fmla="*/ 6 h 112"/>
                                <a:gd name="T78" fmla="*/ 1 w 80"/>
                                <a:gd name="T79" fmla="*/ 3 h 112"/>
                                <a:gd name="T80" fmla="*/ 2 w 80"/>
                                <a:gd name="T81" fmla="*/ 2 h 112"/>
                                <a:gd name="T82" fmla="*/ 5 w 80"/>
                                <a:gd name="T83" fmla="*/ 1 h 112"/>
                                <a:gd name="T84" fmla="*/ 6 w 80"/>
                                <a:gd name="T85" fmla="*/ 0 h 112"/>
                                <a:gd name="T86" fmla="*/ 13 w 80"/>
                                <a:gd name="T87" fmla="*/ 0 h 112"/>
                                <a:gd name="T88" fmla="*/ 14 w 80"/>
                                <a:gd name="T89" fmla="*/ 1 h 112"/>
                                <a:gd name="T90" fmla="*/ 17 w 80"/>
                                <a:gd name="T91" fmla="*/ 2 h 112"/>
                                <a:gd name="T92" fmla="*/ 18 w 80"/>
                                <a:gd name="T93" fmla="*/ 3 h 112"/>
                                <a:gd name="T94" fmla="*/ 19 w 80"/>
                                <a:gd name="T95" fmla="*/ 6 h 112"/>
                                <a:gd name="T96" fmla="*/ 19 w 80"/>
                                <a:gd name="T97" fmla="*/ 6 h 112"/>
                                <a:gd name="T98" fmla="*/ 19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64" y="24"/>
                                  </a:move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close/>
                                  <a:moveTo>
                                    <a:pt x="80" y="88"/>
                                  </a:move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88" name="Freeform 8839"/>
                          <wps:cNvSpPr>
                            <a:spLocks noChangeAspect="1"/>
                          </wps:cNvSpPr>
                          <wps:spPr bwMode="auto">
                            <a:xfrm>
                              <a:off x="5977" y="15584"/>
                              <a:ext cx="103" cy="48"/>
                            </a:xfrm>
                            <a:custGeom>
                              <a:avLst/>
                              <a:gdLst>
                                <a:gd name="T0" fmla="*/ 51 w 208"/>
                                <a:gd name="T1" fmla="*/ 2 h 96"/>
                                <a:gd name="T2" fmla="*/ 50 w 208"/>
                                <a:gd name="T3" fmla="*/ 0 h 96"/>
                                <a:gd name="T4" fmla="*/ 50 w 208"/>
                                <a:gd name="T5" fmla="*/ 0 h 96"/>
                                <a:gd name="T6" fmla="*/ 50 w 208"/>
                                <a:gd name="T7" fmla="*/ 0 h 96"/>
                                <a:gd name="T8" fmla="*/ 1 w 208"/>
                                <a:gd name="T9" fmla="*/ 0 h 96"/>
                                <a:gd name="T10" fmla="*/ 1 w 208"/>
                                <a:gd name="T11" fmla="*/ 0 h 96"/>
                                <a:gd name="T12" fmla="*/ 0 w 208"/>
                                <a:gd name="T13" fmla="*/ 2 h 96"/>
                                <a:gd name="T14" fmla="*/ 0 w 208"/>
                                <a:gd name="T15" fmla="*/ 2 h 96"/>
                                <a:gd name="T16" fmla="*/ 0 w 208"/>
                                <a:gd name="T17" fmla="*/ 2 h 96"/>
                                <a:gd name="T18" fmla="*/ 0 w 208"/>
                                <a:gd name="T19" fmla="*/ 23 h 96"/>
                                <a:gd name="T20" fmla="*/ 0 w 208"/>
                                <a:gd name="T21" fmla="*/ 23 h 96"/>
                                <a:gd name="T22" fmla="*/ 1 w 208"/>
                                <a:gd name="T23" fmla="*/ 24 h 96"/>
                                <a:gd name="T24" fmla="*/ 1 w 208"/>
                                <a:gd name="T25" fmla="*/ 24 h 96"/>
                                <a:gd name="T26" fmla="*/ 1 w 208"/>
                                <a:gd name="T27" fmla="*/ 24 h 96"/>
                                <a:gd name="T28" fmla="*/ 50 w 208"/>
                                <a:gd name="T29" fmla="*/ 24 h 96"/>
                                <a:gd name="T30" fmla="*/ 50 w 208"/>
                                <a:gd name="T31" fmla="*/ 24 h 96"/>
                                <a:gd name="T32" fmla="*/ 51 w 208"/>
                                <a:gd name="T33" fmla="*/ 23 h 96"/>
                                <a:gd name="T34" fmla="*/ 51 w 208"/>
                                <a:gd name="T35" fmla="*/ 23 h 96"/>
                                <a:gd name="T36" fmla="*/ 51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208" y="7"/>
                                  </a:moveTo>
                                  <a:cubicBezTo>
                                    <a:pt x="208" y="4"/>
                                    <a:pt x="205" y="0"/>
                                    <a:pt x="201" y="0"/>
                                  </a:cubicBezTo>
                                  <a:cubicBezTo>
                                    <a:pt x="201" y="0"/>
                                    <a:pt x="201" y="0"/>
                                    <a:pt x="201" y="0"/>
                                  </a:cubicBezTo>
                                  <a:lnTo>
                                    <a:pt x="201"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201" y="96"/>
                                  </a:lnTo>
                                  <a:cubicBezTo>
                                    <a:pt x="205" y="96"/>
                                    <a:pt x="208" y="93"/>
                                    <a:pt x="208" y="89"/>
                                  </a:cubicBezTo>
                                  <a:cubicBezTo>
                                    <a:pt x="208" y="89"/>
                                    <a:pt x="208" y="89"/>
                                    <a:pt x="208" y="89"/>
                                  </a:cubicBezTo>
                                  <a:lnTo>
                                    <a:pt x="208"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89" name="Freeform 8840"/>
                          <wps:cNvSpPr>
                            <a:spLocks noChangeAspect="1" noEditPoints="1"/>
                          </wps:cNvSpPr>
                          <wps:spPr bwMode="auto">
                            <a:xfrm>
                              <a:off x="5973" y="15580"/>
                              <a:ext cx="111" cy="56"/>
                            </a:xfrm>
                            <a:custGeom>
                              <a:avLst/>
                              <a:gdLst>
                                <a:gd name="T0" fmla="*/ 51 w 224"/>
                                <a:gd name="T1" fmla="*/ 4 h 112"/>
                                <a:gd name="T2" fmla="*/ 52 w 224"/>
                                <a:gd name="T3" fmla="*/ 6 h 112"/>
                                <a:gd name="T4" fmla="*/ 50 w 224"/>
                                <a:gd name="T5" fmla="*/ 4 h 112"/>
                                <a:gd name="T6" fmla="*/ 52 w 224"/>
                                <a:gd name="T7" fmla="*/ 4 h 112"/>
                                <a:gd name="T8" fmla="*/ 3 w 224"/>
                                <a:gd name="T9" fmla="*/ 4 h 112"/>
                                <a:gd name="T10" fmla="*/ 5 w 224"/>
                                <a:gd name="T11" fmla="*/ 4 h 112"/>
                                <a:gd name="T12" fmla="*/ 3 w 224"/>
                                <a:gd name="T13" fmla="*/ 6 h 112"/>
                                <a:gd name="T14" fmla="*/ 4 w 224"/>
                                <a:gd name="T15" fmla="*/ 4 h 112"/>
                                <a:gd name="T16" fmla="*/ 4 w 224"/>
                                <a:gd name="T17" fmla="*/ 25 h 112"/>
                                <a:gd name="T18" fmla="*/ 3 w 224"/>
                                <a:gd name="T19" fmla="*/ 23 h 112"/>
                                <a:gd name="T20" fmla="*/ 5 w 224"/>
                                <a:gd name="T21" fmla="*/ 25 h 112"/>
                                <a:gd name="T22" fmla="*/ 3 w 224"/>
                                <a:gd name="T23" fmla="*/ 24 h 112"/>
                                <a:gd name="T24" fmla="*/ 52 w 224"/>
                                <a:gd name="T25" fmla="*/ 24 h 112"/>
                                <a:gd name="T26" fmla="*/ 50 w 224"/>
                                <a:gd name="T27" fmla="*/ 25 h 112"/>
                                <a:gd name="T28" fmla="*/ 52 w 224"/>
                                <a:gd name="T29" fmla="*/ 23 h 112"/>
                                <a:gd name="T30" fmla="*/ 51 w 224"/>
                                <a:gd name="T31" fmla="*/ 25 h 112"/>
                                <a:gd name="T32" fmla="*/ 51 w 224"/>
                                <a:gd name="T33" fmla="*/ 4 h 112"/>
                                <a:gd name="T34" fmla="*/ 55 w 224"/>
                                <a:gd name="T35" fmla="*/ 25 h 112"/>
                                <a:gd name="T36" fmla="*/ 55 w 224"/>
                                <a:gd name="T37" fmla="*/ 26 h 112"/>
                                <a:gd name="T38" fmla="*/ 53 w 224"/>
                                <a:gd name="T39" fmla="*/ 28 h 112"/>
                                <a:gd name="T40" fmla="*/ 52 w 224"/>
                                <a:gd name="T41" fmla="*/ 28 h 112"/>
                                <a:gd name="T42" fmla="*/ 3 w 224"/>
                                <a:gd name="T43" fmla="*/ 28 h 112"/>
                                <a:gd name="T44" fmla="*/ 2 w 224"/>
                                <a:gd name="T45" fmla="*/ 28 h 112"/>
                                <a:gd name="T46" fmla="*/ 0 w 224"/>
                                <a:gd name="T47" fmla="*/ 26 h 112"/>
                                <a:gd name="T48" fmla="*/ 0 w 224"/>
                                <a:gd name="T49" fmla="*/ 25 h 112"/>
                                <a:gd name="T50" fmla="*/ 0 w 224"/>
                                <a:gd name="T51" fmla="*/ 4 h 112"/>
                                <a:gd name="T52" fmla="*/ 0 w 224"/>
                                <a:gd name="T53" fmla="*/ 3 h 112"/>
                                <a:gd name="T54" fmla="*/ 2 w 224"/>
                                <a:gd name="T55" fmla="*/ 1 h 112"/>
                                <a:gd name="T56" fmla="*/ 3 w 224"/>
                                <a:gd name="T57" fmla="*/ 0 h 112"/>
                                <a:gd name="T58" fmla="*/ 52 w 224"/>
                                <a:gd name="T59" fmla="*/ 0 h 112"/>
                                <a:gd name="T60" fmla="*/ 53 w 224"/>
                                <a:gd name="T61" fmla="*/ 1 h 112"/>
                                <a:gd name="T62" fmla="*/ 55 w 224"/>
                                <a:gd name="T63" fmla="*/ 3 h 112"/>
                                <a:gd name="T64" fmla="*/ 55 w 224"/>
                                <a:gd name="T65" fmla="*/ 4 h 112"/>
                                <a:gd name="T66" fmla="*/ 55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208" y="15"/>
                                  </a:moveTo>
                                  <a:lnTo>
                                    <a:pt x="211" y="21"/>
                                  </a:lnTo>
                                  <a:lnTo>
                                    <a:pt x="204" y="14"/>
                                  </a:lnTo>
                                  <a:lnTo>
                                    <a:pt x="209" y="16"/>
                                  </a:lnTo>
                                  <a:lnTo>
                                    <a:pt x="15" y="16"/>
                                  </a:lnTo>
                                  <a:lnTo>
                                    <a:pt x="21" y="14"/>
                                  </a:lnTo>
                                  <a:lnTo>
                                    <a:pt x="14" y="21"/>
                                  </a:lnTo>
                                  <a:lnTo>
                                    <a:pt x="16" y="15"/>
                                  </a:lnTo>
                                  <a:lnTo>
                                    <a:pt x="16" y="97"/>
                                  </a:lnTo>
                                  <a:lnTo>
                                    <a:pt x="14" y="92"/>
                                  </a:lnTo>
                                  <a:lnTo>
                                    <a:pt x="21" y="99"/>
                                  </a:lnTo>
                                  <a:lnTo>
                                    <a:pt x="15" y="96"/>
                                  </a:lnTo>
                                  <a:lnTo>
                                    <a:pt x="209" y="96"/>
                                  </a:lnTo>
                                  <a:lnTo>
                                    <a:pt x="204" y="99"/>
                                  </a:lnTo>
                                  <a:lnTo>
                                    <a:pt x="211" y="92"/>
                                  </a:lnTo>
                                  <a:lnTo>
                                    <a:pt x="208" y="97"/>
                                  </a:lnTo>
                                  <a:lnTo>
                                    <a:pt x="208" y="15"/>
                                  </a:lnTo>
                                  <a:close/>
                                  <a:moveTo>
                                    <a:pt x="224" y="97"/>
                                  </a:move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90" name="Freeform 8841"/>
                          <wps:cNvSpPr>
                            <a:spLocks noChangeAspect="1"/>
                          </wps:cNvSpPr>
                          <wps:spPr bwMode="auto">
                            <a:xfrm>
                              <a:off x="595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91" name="Freeform 8842"/>
                          <wps:cNvSpPr>
                            <a:spLocks noChangeAspect="1"/>
                          </wps:cNvSpPr>
                          <wps:spPr bwMode="auto">
                            <a:xfrm>
                              <a:off x="6076" y="15580"/>
                              <a:ext cx="24" cy="48"/>
                            </a:xfrm>
                            <a:custGeom>
                              <a:avLst/>
                              <a:gdLst>
                                <a:gd name="T0" fmla="*/ 12 w 48"/>
                                <a:gd name="T1" fmla="*/ 3 h 96"/>
                                <a:gd name="T2" fmla="*/ 9 w 48"/>
                                <a:gd name="T3" fmla="*/ 0 h 96"/>
                                <a:gd name="T4" fmla="*/ 9 w 48"/>
                                <a:gd name="T5" fmla="*/ 0 h 96"/>
                                <a:gd name="T6" fmla="*/ 9 w 48"/>
                                <a:gd name="T7" fmla="*/ 0 h 96"/>
                                <a:gd name="T8" fmla="*/ 3 w 48"/>
                                <a:gd name="T9" fmla="*/ 0 h 96"/>
                                <a:gd name="T10" fmla="*/ 3 w 48"/>
                                <a:gd name="T11" fmla="*/ 0 h 96"/>
                                <a:gd name="T12" fmla="*/ 0 w 48"/>
                                <a:gd name="T13" fmla="*/ 3 h 96"/>
                                <a:gd name="T14" fmla="*/ 0 w 48"/>
                                <a:gd name="T15" fmla="*/ 3 h 96"/>
                                <a:gd name="T16" fmla="*/ 0 w 48"/>
                                <a:gd name="T17" fmla="*/ 3 h 96"/>
                                <a:gd name="T18" fmla="*/ 0 w 48"/>
                                <a:gd name="T19" fmla="*/ 21 h 96"/>
                                <a:gd name="T20" fmla="*/ 0 w 48"/>
                                <a:gd name="T21" fmla="*/ 21 h 96"/>
                                <a:gd name="T22" fmla="*/ 3 w 48"/>
                                <a:gd name="T23" fmla="*/ 24 h 96"/>
                                <a:gd name="T24" fmla="*/ 3 w 48"/>
                                <a:gd name="T25" fmla="*/ 24 h 96"/>
                                <a:gd name="T26" fmla="*/ 3 w 48"/>
                                <a:gd name="T27" fmla="*/ 24 h 96"/>
                                <a:gd name="T28" fmla="*/ 9 w 48"/>
                                <a:gd name="T29" fmla="*/ 24 h 96"/>
                                <a:gd name="T30" fmla="*/ 9 w 48"/>
                                <a:gd name="T31" fmla="*/ 24 h 96"/>
                                <a:gd name="T32" fmla="*/ 12 w 48"/>
                                <a:gd name="T33" fmla="*/ 21 h 96"/>
                                <a:gd name="T34" fmla="*/ 12 w 48"/>
                                <a:gd name="T35" fmla="*/ 21 h 96"/>
                                <a:gd name="T36" fmla="*/ 12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48" y="12"/>
                                  </a:moveTo>
                                  <a:cubicBezTo>
                                    <a:pt x="48" y="6"/>
                                    <a:pt x="43" y="0"/>
                                    <a:pt x="36" y="0"/>
                                  </a:cubicBezTo>
                                  <a:cubicBezTo>
                                    <a:pt x="36" y="0"/>
                                    <a:pt x="36" y="0"/>
                                    <a:pt x="36" y="0"/>
                                  </a:cubicBezTo>
                                  <a:lnTo>
                                    <a:pt x="36" y="0"/>
                                  </a:lnTo>
                                  <a:lnTo>
                                    <a:pt x="12" y="0"/>
                                  </a:lnTo>
                                  <a:cubicBezTo>
                                    <a:pt x="6" y="0"/>
                                    <a:pt x="0" y="6"/>
                                    <a:pt x="0" y="12"/>
                                  </a:cubicBezTo>
                                  <a:cubicBezTo>
                                    <a:pt x="0" y="12"/>
                                    <a:pt x="0" y="12"/>
                                    <a:pt x="0" y="12"/>
                                  </a:cubicBezTo>
                                  <a:lnTo>
                                    <a:pt x="0" y="12"/>
                                  </a:lnTo>
                                  <a:lnTo>
                                    <a:pt x="0" y="84"/>
                                  </a:lnTo>
                                  <a:cubicBezTo>
                                    <a:pt x="0" y="91"/>
                                    <a:pt x="6" y="96"/>
                                    <a:pt x="12" y="96"/>
                                  </a:cubicBezTo>
                                  <a:cubicBezTo>
                                    <a:pt x="12" y="96"/>
                                    <a:pt x="12" y="96"/>
                                    <a:pt x="12" y="96"/>
                                  </a:cubicBezTo>
                                  <a:lnTo>
                                    <a:pt x="12" y="96"/>
                                  </a:lnTo>
                                  <a:lnTo>
                                    <a:pt x="36" y="96"/>
                                  </a:lnTo>
                                  <a:cubicBezTo>
                                    <a:pt x="43" y="96"/>
                                    <a:pt x="48" y="91"/>
                                    <a:pt x="48" y="84"/>
                                  </a:cubicBezTo>
                                  <a:cubicBezTo>
                                    <a:pt x="48" y="84"/>
                                    <a:pt x="48" y="84"/>
                                    <a:pt x="48" y="84"/>
                                  </a:cubicBezTo>
                                  <a:lnTo>
                                    <a:pt x="48"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92" name="Freeform 8843"/>
                          <wps:cNvSpPr>
                            <a:spLocks noChangeAspect="1"/>
                          </wps:cNvSpPr>
                          <wps:spPr bwMode="auto">
                            <a:xfrm>
                              <a:off x="6140"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93" name="Freeform 8844"/>
                          <wps:cNvSpPr>
                            <a:spLocks noChangeAspect="1"/>
                          </wps:cNvSpPr>
                          <wps:spPr bwMode="auto">
                            <a:xfrm>
                              <a:off x="626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94" name="Freeform 8845"/>
                          <wps:cNvSpPr>
                            <a:spLocks noChangeAspect="1"/>
                          </wps:cNvSpPr>
                          <wps:spPr bwMode="auto">
                            <a:xfrm>
                              <a:off x="6331" y="15580"/>
                              <a:ext cx="15" cy="48"/>
                            </a:xfrm>
                            <a:custGeom>
                              <a:avLst/>
                              <a:gdLst>
                                <a:gd name="T0" fmla="*/ 7 w 32"/>
                                <a:gd name="T1" fmla="*/ 2 h 96"/>
                                <a:gd name="T2" fmla="*/ 5 w 32"/>
                                <a:gd name="T3" fmla="*/ 0 h 96"/>
                                <a:gd name="T4" fmla="*/ 5 w 32"/>
                                <a:gd name="T5" fmla="*/ 0 h 96"/>
                                <a:gd name="T6" fmla="*/ 5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5 w 32"/>
                                <a:gd name="T29" fmla="*/ 24 h 96"/>
                                <a:gd name="T30" fmla="*/ 5 w 32"/>
                                <a:gd name="T31" fmla="*/ 24 h 96"/>
                                <a:gd name="T32" fmla="*/ 7 w 32"/>
                                <a:gd name="T33" fmla="*/ 22 h 96"/>
                                <a:gd name="T34" fmla="*/ 7 w 32"/>
                                <a:gd name="T35" fmla="*/ 22 h 96"/>
                                <a:gd name="T36" fmla="*/ 7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595" name="Freeform 8846"/>
                          <wps:cNvSpPr>
                            <a:spLocks noChangeAspect="1"/>
                          </wps:cNvSpPr>
                          <wps:spPr bwMode="auto">
                            <a:xfrm>
                              <a:off x="6168" y="15584"/>
                              <a:ext cx="95" cy="48"/>
                            </a:xfrm>
                            <a:custGeom>
                              <a:avLst/>
                              <a:gdLst>
                                <a:gd name="T0" fmla="*/ 47 w 192"/>
                                <a:gd name="T1" fmla="*/ 2 h 96"/>
                                <a:gd name="T2" fmla="*/ 46 w 192"/>
                                <a:gd name="T3" fmla="*/ 0 h 96"/>
                                <a:gd name="T4" fmla="*/ 46 w 192"/>
                                <a:gd name="T5" fmla="*/ 0 h 96"/>
                                <a:gd name="T6" fmla="*/ 46 w 192"/>
                                <a:gd name="T7" fmla="*/ 0 h 96"/>
                                <a:gd name="T8" fmla="*/ 1 w 192"/>
                                <a:gd name="T9" fmla="*/ 0 h 96"/>
                                <a:gd name="T10" fmla="*/ 1 w 192"/>
                                <a:gd name="T11" fmla="*/ 0 h 96"/>
                                <a:gd name="T12" fmla="*/ 0 w 192"/>
                                <a:gd name="T13" fmla="*/ 2 h 96"/>
                                <a:gd name="T14" fmla="*/ 0 w 192"/>
                                <a:gd name="T15" fmla="*/ 2 h 96"/>
                                <a:gd name="T16" fmla="*/ 0 w 192"/>
                                <a:gd name="T17" fmla="*/ 2 h 96"/>
                                <a:gd name="T18" fmla="*/ 0 w 192"/>
                                <a:gd name="T19" fmla="*/ 23 h 96"/>
                                <a:gd name="T20" fmla="*/ 0 w 192"/>
                                <a:gd name="T21" fmla="*/ 23 h 96"/>
                                <a:gd name="T22" fmla="*/ 1 w 192"/>
                                <a:gd name="T23" fmla="*/ 24 h 96"/>
                                <a:gd name="T24" fmla="*/ 1 w 192"/>
                                <a:gd name="T25" fmla="*/ 24 h 96"/>
                                <a:gd name="T26" fmla="*/ 1 w 192"/>
                                <a:gd name="T27" fmla="*/ 24 h 96"/>
                                <a:gd name="T28" fmla="*/ 46 w 192"/>
                                <a:gd name="T29" fmla="*/ 24 h 96"/>
                                <a:gd name="T30" fmla="*/ 46 w 192"/>
                                <a:gd name="T31" fmla="*/ 24 h 96"/>
                                <a:gd name="T32" fmla="*/ 47 w 192"/>
                                <a:gd name="T33" fmla="*/ 23 h 96"/>
                                <a:gd name="T34" fmla="*/ 47 w 192"/>
                                <a:gd name="T35" fmla="*/ 23 h 96"/>
                                <a:gd name="T36" fmla="*/ 47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192" y="7"/>
                                  </a:moveTo>
                                  <a:cubicBezTo>
                                    <a:pt x="192" y="4"/>
                                    <a:pt x="189" y="0"/>
                                    <a:pt x="185" y="0"/>
                                  </a:cubicBezTo>
                                  <a:cubicBezTo>
                                    <a:pt x="185" y="0"/>
                                    <a:pt x="185" y="0"/>
                                    <a:pt x="185" y="0"/>
                                  </a:cubicBezTo>
                                  <a:lnTo>
                                    <a:pt x="185"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185" y="96"/>
                                  </a:lnTo>
                                  <a:cubicBezTo>
                                    <a:pt x="189" y="96"/>
                                    <a:pt x="192" y="93"/>
                                    <a:pt x="192" y="89"/>
                                  </a:cubicBezTo>
                                  <a:cubicBezTo>
                                    <a:pt x="192" y="89"/>
                                    <a:pt x="192" y="89"/>
                                    <a:pt x="192" y="89"/>
                                  </a:cubicBezTo>
                                  <a:lnTo>
                                    <a:pt x="192"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596" name="Freeform 8847"/>
                          <wps:cNvSpPr>
                            <a:spLocks noChangeAspect="1" noEditPoints="1"/>
                          </wps:cNvSpPr>
                          <wps:spPr bwMode="auto">
                            <a:xfrm>
                              <a:off x="6164" y="15580"/>
                              <a:ext cx="103" cy="56"/>
                            </a:xfrm>
                            <a:custGeom>
                              <a:avLst/>
                              <a:gdLst>
                                <a:gd name="T0" fmla="*/ 47 w 208"/>
                                <a:gd name="T1" fmla="*/ 4 h 112"/>
                                <a:gd name="T2" fmla="*/ 48 w 208"/>
                                <a:gd name="T3" fmla="*/ 6 h 112"/>
                                <a:gd name="T4" fmla="*/ 46 w 208"/>
                                <a:gd name="T5" fmla="*/ 4 h 112"/>
                                <a:gd name="T6" fmla="*/ 48 w 208"/>
                                <a:gd name="T7" fmla="*/ 4 h 112"/>
                                <a:gd name="T8" fmla="*/ 3 w 208"/>
                                <a:gd name="T9" fmla="*/ 4 h 112"/>
                                <a:gd name="T10" fmla="*/ 5 w 208"/>
                                <a:gd name="T11" fmla="*/ 4 h 112"/>
                                <a:gd name="T12" fmla="*/ 3 w 208"/>
                                <a:gd name="T13" fmla="*/ 6 h 112"/>
                                <a:gd name="T14" fmla="*/ 4 w 208"/>
                                <a:gd name="T15" fmla="*/ 4 h 112"/>
                                <a:gd name="T16" fmla="*/ 4 w 208"/>
                                <a:gd name="T17" fmla="*/ 25 h 112"/>
                                <a:gd name="T18" fmla="*/ 3 w 208"/>
                                <a:gd name="T19" fmla="*/ 23 h 112"/>
                                <a:gd name="T20" fmla="*/ 5 w 208"/>
                                <a:gd name="T21" fmla="*/ 25 h 112"/>
                                <a:gd name="T22" fmla="*/ 3 w 208"/>
                                <a:gd name="T23" fmla="*/ 24 h 112"/>
                                <a:gd name="T24" fmla="*/ 48 w 208"/>
                                <a:gd name="T25" fmla="*/ 24 h 112"/>
                                <a:gd name="T26" fmla="*/ 46 w 208"/>
                                <a:gd name="T27" fmla="*/ 25 h 112"/>
                                <a:gd name="T28" fmla="*/ 48 w 208"/>
                                <a:gd name="T29" fmla="*/ 23 h 112"/>
                                <a:gd name="T30" fmla="*/ 47 w 208"/>
                                <a:gd name="T31" fmla="*/ 25 h 112"/>
                                <a:gd name="T32" fmla="*/ 47 w 208"/>
                                <a:gd name="T33" fmla="*/ 4 h 112"/>
                                <a:gd name="T34" fmla="*/ 51 w 208"/>
                                <a:gd name="T35" fmla="*/ 25 h 112"/>
                                <a:gd name="T36" fmla="*/ 51 w 208"/>
                                <a:gd name="T37" fmla="*/ 26 h 112"/>
                                <a:gd name="T38" fmla="*/ 49 w 208"/>
                                <a:gd name="T39" fmla="*/ 28 h 112"/>
                                <a:gd name="T40" fmla="*/ 48 w 208"/>
                                <a:gd name="T41" fmla="*/ 28 h 112"/>
                                <a:gd name="T42" fmla="*/ 3 w 208"/>
                                <a:gd name="T43" fmla="*/ 28 h 112"/>
                                <a:gd name="T44" fmla="*/ 2 w 208"/>
                                <a:gd name="T45" fmla="*/ 28 h 112"/>
                                <a:gd name="T46" fmla="*/ 0 w 208"/>
                                <a:gd name="T47" fmla="*/ 26 h 112"/>
                                <a:gd name="T48" fmla="*/ 0 w 208"/>
                                <a:gd name="T49" fmla="*/ 25 h 112"/>
                                <a:gd name="T50" fmla="*/ 0 w 208"/>
                                <a:gd name="T51" fmla="*/ 4 h 112"/>
                                <a:gd name="T52" fmla="*/ 0 w 208"/>
                                <a:gd name="T53" fmla="*/ 3 h 112"/>
                                <a:gd name="T54" fmla="*/ 2 w 208"/>
                                <a:gd name="T55" fmla="*/ 1 h 112"/>
                                <a:gd name="T56" fmla="*/ 3 w 208"/>
                                <a:gd name="T57" fmla="*/ 0 h 112"/>
                                <a:gd name="T58" fmla="*/ 48 w 208"/>
                                <a:gd name="T59" fmla="*/ 0 h 112"/>
                                <a:gd name="T60" fmla="*/ 49 w 208"/>
                                <a:gd name="T61" fmla="*/ 1 h 112"/>
                                <a:gd name="T62" fmla="*/ 51 w 208"/>
                                <a:gd name="T63" fmla="*/ 3 h 112"/>
                                <a:gd name="T64" fmla="*/ 51 w 208"/>
                                <a:gd name="T65" fmla="*/ 4 h 112"/>
                                <a:gd name="T66" fmla="*/ 51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192" y="15"/>
                                  </a:moveTo>
                                  <a:lnTo>
                                    <a:pt x="195" y="21"/>
                                  </a:lnTo>
                                  <a:lnTo>
                                    <a:pt x="188" y="14"/>
                                  </a:lnTo>
                                  <a:lnTo>
                                    <a:pt x="193" y="16"/>
                                  </a:lnTo>
                                  <a:lnTo>
                                    <a:pt x="15" y="16"/>
                                  </a:lnTo>
                                  <a:lnTo>
                                    <a:pt x="21" y="14"/>
                                  </a:lnTo>
                                  <a:lnTo>
                                    <a:pt x="14" y="21"/>
                                  </a:lnTo>
                                  <a:lnTo>
                                    <a:pt x="16" y="15"/>
                                  </a:lnTo>
                                  <a:lnTo>
                                    <a:pt x="16" y="97"/>
                                  </a:lnTo>
                                  <a:lnTo>
                                    <a:pt x="14" y="92"/>
                                  </a:lnTo>
                                  <a:lnTo>
                                    <a:pt x="21" y="99"/>
                                  </a:lnTo>
                                  <a:lnTo>
                                    <a:pt x="15" y="96"/>
                                  </a:lnTo>
                                  <a:lnTo>
                                    <a:pt x="193" y="96"/>
                                  </a:lnTo>
                                  <a:lnTo>
                                    <a:pt x="188" y="99"/>
                                  </a:lnTo>
                                  <a:lnTo>
                                    <a:pt x="195" y="92"/>
                                  </a:lnTo>
                                  <a:lnTo>
                                    <a:pt x="192" y="97"/>
                                  </a:lnTo>
                                  <a:lnTo>
                                    <a:pt x="192" y="15"/>
                                  </a:lnTo>
                                  <a:close/>
                                  <a:moveTo>
                                    <a:pt x="208" y="97"/>
                                  </a:move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597" name="Freeform 8848"/>
                          <wps:cNvSpPr>
                            <a:spLocks noChangeAspect="1"/>
                          </wps:cNvSpPr>
                          <wps:spPr bwMode="auto">
                            <a:xfrm>
                              <a:off x="6331" y="15636"/>
                              <a:ext cx="15" cy="16"/>
                            </a:xfrm>
                            <a:custGeom>
                              <a:avLst/>
                              <a:gdLst>
                                <a:gd name="T0" fmla="*/ 7 w 32"/>
                                <a:gd name="T1" fmla="*/ 2 h 32"/>
                                <a:gd name="T2" fmla="*/ 6 w 32"/>
                                <a:gd name="T3" fmla="*/ 0 h 32"/>
                                <a:gd name="T4" fmla="*/ 6 w 32"/>
                                <a:gd name="T5" fmla="*/ 0 h 32"/>
                                <a:gd name="T6" fmla="*/ 6 w 32"/>
                                <a:gd name="T7" fmla="*/ 0 h 32"/>
                                <a:gd name="T8" fmla="*/ 1 w 32"/>
                                <a:gd name="T9" fmla="*/ 0 h 32"/>
                                <a:gd name="T10" fmla="*/ 1 w 32"/>
                                <a:gd name="T11" fmla="*/ 0 h 32"/>
                                <a:gd name="T12" fmla="*/ 0 w 32"/>
                                <a:gd name="T13" fmla="*/ 2 h 32"/>
                                <a:gd name="T14" fmla="*/ 0 w 32"/>
                                <a:gd name="T15" fmla="*/ 2 h 32"/>
                                <a:gd name="T16" fmla="*/ 0 w 32"/>
                                <a:gd name="T17" fmla="*/ 2 h 32"/>
                                <a:gd name="T18" fmla="*/ 0 w 32"/>
                                <a:gd name="T19" fmla="*/ 7 h 32"/>
                                <a:gd name="T20" fmla="*/ 0 w 32"/>
                                <a:gd name="T21" fmla="*/ 7 h 32"/>
                                <a:gd name="T22" fmla="*/ 1 w 32"/>
                                <a:gd name="T23" fmla="*/ 8 h 32"/>
                                <a:gd name="T24" fmla="*/ 1 w 32"/>
                                <a:gd name="T25" fmla="*/ 8 h 32"/>
                                <a:gd name="T26" fmla="*/ 1 w 32"/>
                                <a:gd name="T27" fmla="*/ 8 h 32"/>
                                <a:gd name="T28" fmla="*/ 6 w 32"/>
                                <a:gd name="T29" fmla="*/ 8 h 32"/>
                                <a:gd name="T30" fmla="*/ 6 w 32"/>
                                <a:gd name="T31" fmla="*/ 8 h 32"/>
                                <a:gd name="T32" fmla="*/ 7 w 32"/>
                                <a:gd name="T33" fmla="*/ 7 h 32"/>
                                <a:gd name="T34" fmla="*/ 7 w 32"/>
                                <a:gd name="T35" fmla="*/ 7 h 32"/>
                                <a:gd name="T36" fmla="*/ 7 w 3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32">
                                  <a:moveTo>
                                    <a:pt x="32" y="6"/>
                                  </a:moveTo>
                                  <a:cubicBezTo>
                                    <a:pt x="32" y="3"/>
                                    <a:pt x="30" y="0"/>
                                    <a:pt x="27" y="0"/>
                                  </a:cubicBezTo>
                                  <a:cubicBezTo>
                                    <a:pt x="27" y="0"/>
                                    <a:pt x="27" y="0"/>
                                    <a:pt x="27" y="0"/>
                                  </a:cubicBezTo>
                                  <a:lnTo>
                                    <a:pt x="2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7" y="32"/>
                                  </a:lnTo>
                                  <a:cubicBezTo>
                                    <a:pt x="30" y="32"/>
                                    <a:pt x="32" y="30"/>
                                    <a:pt x="32" y="27"/>
                                  </a:cubicBezTo>
                                  <a:cubicBezTo>
                                    <a:pt x="32" y="27"/>
                                    <a:pt x="32" y="27"/>
                                    <a:pt x="32" y="27"/>
                                  </a:cubicBezTo>
                                  <a:lnTo>
                                    <a:pt x="3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598" name="Freeform 8849"/>
                          <wps:cNvSpPr>
                            <a:spLocks noChangeAspect="1"/>
                          </wps:cNvSpPr>
                          <wps:spPr bwMode="auto">
                            <a:xfrm>
                              <a:off x="6140"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599" name="Freeform 8850"/>
                          <wps:cNvSpPr>
                            <a:spLocks noChangeAspect="1"/>
                          </wps:cNvSpPr>
                          <wps:spPr bwMode="auto">
                            <a:xfrm>
                              <a:off x="5957"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600" name="Freeform 8851"/>
                          <wps:cNvSpPr>
                            <a:spLocks noChangeAspect="1"/>
                          </wps:cNvSpPr>
                          <wps:spPr bwMode="auto">
                            <a:xfrm>
                              <a:off x="5854" y="15636"/>
                              <a:ext cx="55" cy="16"/>
                            </a:xfrm>
                            <a:custGeom>
                              <a:avLst/>
                              <a:gdLst>
                                <a:gd name="T0" fmla="*/ 27 w 112"/>
                                <a:gd name="T1" fmla="*/ 2 h 32"/>
                                <a:gd name="T2" fmla="*/ 26 w 112"/>
                                <a:gd name="T3" fmla="*/ 0 h 32"/>
                                <a:gd name="T4" fmla="*/ 26 w 112"/>
                                <a:gd name="T5" fmla="*/ 0 h 32"/>
                                <a:gd name="T6" fmla="*/ 26 w 112"/>
                                <a:gd name="T7" fmla="*/ 0 h 32"/>
                                <a:gd name="T8" fmla="*/ 1 w 112"/>
                                <a:gd name="T9" fmla="*/ 0 h 32"/>
                                <a:gd name="T10" fmla="*/ 1 w 112"/>
                                <a:gd name="T11" fmla="*/ 0 h 32"/>
                                <a:gd name="T12" fmla="*/ 0 w 112"/>
                                <a:gd name="T13" fmla="*/ 2 h 32"/>
                                <a:gd name="T14" fmla="*/ 0 w 112"/>
                                <a:gd name="T15" fmla="*/ 2 h 32"/>
                                <a:gd name="T16" fmla="*/ 0 w 112"/>
                                <a:gd name="T17" fmla="*/ 2 h 32"/>
                                <a:gd name="T18" fmla="*/ 0 w 112"/>
                                <a:gd name="T19" fmla="*/ 7 h 32"/>
                                <a:gd name="T20" fmla="*/ 0 w 112"/>
                                <a:gd name="T21" fmla="*/ 7 h 32"/>
                                <a:gd name="T22" fmla="*/ 1 w 112"/>
                                <a:gd name="T23" fmla="*/ 8 h 32"/>
                                <a:gd name="T24" fmla="*/ 1 w 112"/>
                                <a:gd name="T25" fmla="*/ 8 h 32"/>
                                <a:gd name="T26" fmla="*/ 1 w 112"/>
                                <a:gd name="T27" fmla="*/ 8 h 32"/>
                                <a:gd name="T28" fmla="*/ 26 w 112"/>
                                <a:gd name="T29" fmla="*/ 8 h 32"/>
                                <a:gd name="T30" fmla="*/ 26 w 112"/>
                                <a:gd name="T31" fmla="*/ 8 h 32"/>
                                <a:gd name="T32" fmla="*/ 27 w 112"/>
                                <a:gd name="T33" fmla="*/ 7 h 32"/>
                                <a:gd name="T34" fmla="*/ 27 w 112"/>
                                <a:gd name="T35" fmla="*/ 7 h 32"/>
                                <a:gd name="T36" fmla="*/ 27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112" y="6"/>
                                  </a:moveTo>
                                  <a:cubicBezTo>
                                    <a:pt x="112" y="3"/>
                                    <a:pt x="110" y="0"/>
                                    <a:pt x="107" y="0"/>
                                  </a:cubicBezTo>
                                  <a:cubicBezTo>
                                    <a:pt x="107" y="0"/>
                                    <a:pt x="107" y="0"/>
                                    <a:pt x="107" y="0"/>
                                  </a:cubicBezTo>
                                  <a:lnTo>
                                    <a:pt x="10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107" y="32"/>
                                  </a:lnTo>
                                  <a:cubicBezTo>
                                    <a:pt x="110" y="32"/>
                                    <a:pt x="112" y="30"/>
                                    <a:pt x="112" y="27"/>
                                  </a:cubicBezTo>
                                  <a:cubicBezTo>
                                    <a:pt x="112" y="27"/>
                                    <a:pt x="112" y="27"/>
                                    <a:pt x="112" y="27"/>
                                  </a:cubicBezTo>
                                  <a:lnTo>
                                    <a:pt x="11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601" name="Freeform 8852"/>
                          <wps:cNvSpPr>
                            <a:spLocks noChangeAspect="1"/>
                          </wps:cNvSpPr>
                          <wps:spPr bwMode="auto">
                            <a:xfrm>
                              <a:off x="5854" y="15556"/>
                              <a:ext cx="500" cy="8"/>
                            </a:xfrm>
                            <a:custGeom>
                              <a:avLst/>
                              <a:gdLst>
                                <a:gd name="T0" fmla="*/ 500 w 500"/>
                                <a:gd name="T1" fmla="*/ 0 h 8"/>
                                <a:gd name="T2" fmla="*/ 500 w 500"/>
                                <a:gd name="T3" fmla="*/ 0 h 8"/>
                                <a:gd name="T4" fmla="*/ 0 w 500"/>
                                <a:gd name="T5" fmla="*/ 0 h 8"/>
                                <a:gd name="T6" fmla="*/ 0 w 500"/>
                                <a:gd name="T7" fmla="*/ 0 h 8"/>
                                <a:gd name="T8" fmla="*/ 0 w 500"/>
                                <a:gd name="T9" fmla="*/ 8 h 8"/>
                                <a:gd name="T10" fmla="*/ 0 w 500"/>
                                <a:gd name="T11" fmla="*/ 8 h 8"/>
                                <a:gd name="T12" fmla="*/ 500 w 500"/>
                                <a:gd name="T13" fmla="*/ 8 h 8"/>
                                <a:gd name="T14" fmla="*/ 500 w 500"/>
                                <a:gd name="T15" fmla="*/ 8 h 8"/>
                                <a:gd name="T16" fmla="*/ 500 w 500"/>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0" h="8">
                                  <a:moveTo>
                                    <a:pt x="500" y="0"/>
                                  </a:moveTo>
                                  <a:lnTo>
                                    <a:pt x="500" y="0"/>
                                  </a:lnTo>
                                  <a:lnTo>
                                    <a:pt x="0" y="0"/>
                                  </a:lnTo>
                                  <a:lnTo>
                                    <a:pt x="0" y="8"/>
                                  </a:lnTo>
                                  <a:lnTo>
                                    <a:pt x="500" y="8"/>
                                  </a:lnTo>
                                  <a:lnTo>
                                    <a:pt x="50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2" name="Freeform 8853"/>
                          <wps:cNvSpPr>
                            <a:spLocks noChangeAspect="1"/>
                          </wps:cNvSpPr>
                          <wps:spPr bwMode="auto">
                            <a:xfrm>
                              <a:off x="5989"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3" name="Freeform 8854"/>
                          <wps:cNvSpPr>
                            <a:spLocks noChangeAspect="1"/>
                          </wps:cNvSpPr>
                          <wps:spPr bwMode="auto">
                            <a:xfrm>
                              <a:off x="6172"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4" name="Rectangle 8855"/>
                          <wps:cNvSpPr>
                            <a:spLocks noChangeAspect="1" noChangeArrowheads="1"/>
                          </wps:cNvSpPr>
                          <wps:spPr bwMode="auto">
                            <a:xfrm>
                              <a:off x="6350" y="15664"/>
                              <a:ext cx="8" cy="8"/>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5" name="Rectangle 8856"/>
                          <wps:cNvSpPr>
                            <a:spLocks noChangeAspect="1" noChangeArrowheads="1"/>
                          </wps:cNvSpPr>
                          <wps:spPr bwMode="auto">
                            <a:xfrm>
                              <a:off x="6358"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6" name="Rectangle 8857"/>
                          <wps:cNvSpPr>
                            <a:spLocks noChangeAspect="1" noChangeArrowheads="1"/>
                          </wps:cNvSpPr>
                          <wps:spPr bwMode="auto">
                            <a:xfrm>
                              <a:off x="5909"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7" name="Rectangle 8858"/>
                          <wps:cNvSpPr>
                            <a:spLocks noChangeAspect="1" noChangeArrowheads="1"/>
                          </wps:cNvSpPr>
                          <wps:spPr bwMode="auto">
                            <a:xfrm>
                              <a:off x="6100"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8" name="Rectangle 8859"/>
                          <wps:cNvSpPr>
                            <a:spLocks noChangeAspect="1" noChangeArrowheads="1"/>
                          </wps:cNvSpPr>
                          <wps:spPr bwMode="auto">
                            <a:xfrm>
                              <a:off x="6291" y="15660"/>
                              <a:ext cx="32"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9" name="Picture 88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95"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610" name="Freeform 8861"/>
                          <wps:cNvSpPr>
                            <a:spLocks noChangeAspect="1" noEditPoints="1"/>
                          </wps:cNvSpPr>
                          <wps:spPr bwMode="auto">
                            <a:xfrm>
                              <a:off x="6291" y="15572"/>
                              <a:ext cx="40" cy="96"/>
                            </a:xfrm>
                            <a:custGeom>
                              <a:avLst/>
                              <a:gdLst>
                                <a:gd name="T0" fmla="*/ 16 w 80"/>
                                <a:gd name="T1" fmla="*/ 5 h 192"/>
                                <a:gd name="T2" fmla="*/ 17 w 80"/>
                                <a:gd name="T3" fmla="*/ 6 h 192"/>
                                <a:gd name="T4" fmla="*/ 16 w 80"/>
                                <a:gd name="T5" fmla="*/ 4 h 192"/>
                                <a:gd name="T6" fmla="*/ 17 w 80"/>
                                <a:gd name="T7" fmla="*/ 5 h 192"/>
                                <a:gd name="T8" fmla="*/ 15 w 80"/>
                                <a:gd name="T9" fmla="*/ 4 h 192"/>
                                <a:gd name="T10" fmla="*/ 16 w 80"/>
                                <a:gd name="T11" fmla="*/ 4 h 192"/>
                                <a:gd name="T12" fmla="*/ 5 w 80"/>
                                <a:gd name="T13" fmla="*/ 4 h 192"/>
                                <a:gd name="T14" fmla="*/ 6 w 80"/>
                                <a:gd name="T15" fmla="*/ 4 h 192"/>
                                <a:gd name="T16" fmla="*/ 4 w 80"/>
                                <a:gd name="T17" fmla="*/ 5 h 192"/>
                                <a:gd name="T18" fmla="*/ 5 w 80"/>
                                <a:gd name="T19" fmla="*/ 4 h 192"/>
                                <a:gd name="T20" fmla="*/ 4 w 80"/>
                                <a:gd name="T21" fmla="*/ 6 h 192"/>
                                <a:gd name="T22" fmla="*/ 4 w 80"/>
                                <a:gd name="T23" fmla="*/ 5 h 192"/>
                                <a:gd name="T24" fmla="*/ 4 w 80"/>
                                <a:gd name="T25" fmla="*/ 44 h 192"/>
                                <a:gd name="T26" fmla="*/ 4 w 80"/>
                                <a:gd name="T27" fmla="*/ 43 h 192"/>
                                <a:gd name="T28" fmla="*/ 5 w 80"/>
                                <a:gd name="T29" fmla="*/ 45 h 192"/>
                                <a:gd name="T30" fmla="*/ 4 w 80"/>
                                <a:gd name="T31" fmla="*/ 44 h 192"/>
                                <a:gd name="T32" fmla="*/ 6 w 80"/>
                                <a:gd name="T33" fmla="*/ 45 h 192"/>
                                <a:gd name="T34" fmla="*/ 5 w 80"/>
                                <a:gd name="T35" fmla="*/ 44 h 192"/>
                                <a:gd name="T36" fmla="*/ 16 w 80"/>
                                <a:gd name="T37" fmla="*/ 44 h 192"/>
                                <a:gd name="T38" fmla="*/ 15 w 80"/>
                                <a:gd name="T39" fmla="*/ 45 h 192"/>
                                <a:gd name="T40" fmla="*/ 17 w 80"/>
                                <a:gd name="T41" fmla="*/ 43 h 192"/>
                                <a:gd name="T42" fmla="*/ 16 w 80"/>
                                <a:gd name="T43" fmla="*/ 44 h 192"/>
                                <a:gd name="T44" fmla="*/ 16 w 80"/>
                                <a:gd name="T45" fmla="*/ 5 h 192"/>
                                <a:gd name="T46" fmla="*/ 20 w 80"/>
                                <a:gd name="T47" fmla="*/ 44 h 192"/>
                                <a:gd name="T48" fmla="*/ 20 w 80"/>
                                <a:gd name="T49" fmla="*/ 45 h 192"/>
                                <a:gd name="T50" fmla="*/ 17 w 80"/>
                                <a:gd name="T51" fmla="*/ 48 h 192"/>
                                <a:gd name="T52" fmla="*/ 16 w 80"/>
                                <a:gd name="T53" fmla="*/ 48 h 192"/>
                                <a:gd name="T54" fmla="*/ 5 w 80"/>
                                <a:gd name="T55" fmla="*/ 48 h 192"/>
                                <a:gd name="T56" fmla="*/ 5 w 80"/>
                                <a:gd name="T57" fmla="*/ 48 h 192"/>
                                <a:gd name="T58" fmla="*/ 3 w 80"/>
                                <a:gd name="T59" fmla="*/ 48 h 192"/>
                                <a:gd name="T60" fmla="*/ 1 w 80"/>
                                <a:gd name="T61" fmla="*/ 47 h 192"/>
                                <a:gd name="T62" fmla="*/ 1 w 80"/>
                                <a:gd name="T63" fmla="*/ 45 h 192"/>
                                <a:gd name="T64" fmla="*/ 0 w 80"/>
                                <a:gd name="T65" fmla="*/ 44 h 192"/>
                                <a:gd name="T66" fmla="*/ 0 w 80"/>
                                <a:gd name="T67" fmla="*/ 5 h 192"/>
                                <a:gd name="T68" fmla="*/ 1 w 80"/>
                                <a:gd name="T69" fmla="*/ 5 h 192"/>
                                <a:gd name="T70" fmla="*/ 1 w 80"/>
                                <a:gd name="T71" fmla="*/ 3 h 192"/>
                                <a:gd name="T72" fmla="*/ 3 w 80"/>
                                <a:gd name="T73" fmla="*/ 1 h 192"/>
                                <a:gd name="T74" fmla="*/ 5 w 80"/>
                                <a:gd name="T75" fmla="*/ 1 h 192"/>
                                <a:gd name="T76" fmla="*/ 5 w 80"/>
                                <a:gd name="T77" fmla="*/ 0 h 192"/>
                                <a:gd name="T78" fmla="*/ 16 w 80"/>
                                <a:gd name="T79" fmla="*/ 0 h 192"/>
                                <a:gd name="T80" fmla="*/ 17 w 80"/>
                                <a:gd name="T81" fmla="*/ 1 h 192"/>
                                <a:gd name="T82" fmla="*/ 19 w 80"/>
                                <a:gd name="T83" fmla="*/ 1 h 192"/>
                                <a:gd name="T84" fmla="*/ 20 w 80"/>
                                <a:gd name="T85" fmla="*/ 3 h 192"/>
                                <a:gd name="T86" fmla="*/ 20 w 80"/>
                                <a:gd name="T87" fmla="*/ 5 h 192"/>
                                <a:gd name="T88" fmla="*/ 20 w 80"/>
                                <a:gd name="T89" fmla="*/ 5 h 192"/>
                                <a:gd name="T90" fmla="*/ 20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64" y="19"/>
                                  </a:move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lnTo>
                                    <a:pt x="16" y="171"/>
                                  </a:lnTo>
                                  <a:lnTo>
                                    <a:pt x="19" y="178"/>
                                  </a:lnTo>
                                  <a:lnTo>
                                    <a:pt x="14" y="174"/>
                                  </a:lnTo>
                                  <a:lnTo>
                                    <a:pt x="22" y="177"/>
                                  </a:lnTo>
                                  <a:lnTo>
                                    <a:pt x="19" y="176"/>
                                  </a:lnTo>
                                  <a:lnTo>
                                    <a:pt x="62" y="176"/>
                                  </a:lnTo>
                                  <a:lnTo>
                                    <a:pt x="57" y="179"/>
                                  </a:lnTo>
                                  <a:lnTo>
                                    <a:pt x="67" y="169"/>
                                  </a:lnTo>
                                  <a:lnTo>
                                    <a:pt x="64" y="174"/>
                                  </a:lnTo>
                                  <a:lnTo>
                                    <a:pt x="64" y="19"/>
                                  </a:lnTo>
                                  <a:close/>
                                  <a:moveTo>
                                    <a:pt x="80" y="174"/>
                                  </a:move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611" name="Rectangle 8862"/>
                          <wps:cNvSpPr>
                            <a:spLocks noChangeAspect="1" noChangeArrowheads="1"/>
                          </wps:cNvSpPr>
                          <wps:spPr bwMode="auto">
                            <a:xfrm>
                              <a:off x="630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612" name="Freeform 8863"/>
                          <wps:cNvSpPr>
                            <a:spLocks noChangeAspect="1"/>
                          </wps:cNvSpPr>
                          <wps:spPr bwMode="auto">
                            <a:xfrm>
                              <a:off x="6295"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613" name="Freeform 8864"/>
                          <wps:cNvSpPr>
                            <a:spLocks noChangeAspect="1" noEditPoints="1"/>
                          </wps:cNvSpPr>
                          <wps:spPr bwMode="auto">
                            <a:xfrm>
                              <a:off x="6291"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614" name="Freeform 8865"/>
                          <wps:cNvSpPr>
                            <a:spLocks noChangeAspect="1"/>
                          </wps:cNvSpPr>
                          <wps:spPr bwMode="auto">
                            <a:xfrm>
                              <a:off x="6311"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615" name="Freeform 8866"/>
                          <wps:cNvSpPr>
                            <a:spLocks noChangeAspect="1" noEditPoints="1"/>
                          </wps:cNvSpPr>
                          <wps:spPr bwMode="auto">
                            <a:xfrm>
                              <a:off x="6307"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616" name="Picture 88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04"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617" name="Freeform 8868"/>
                          <wps:cNvSpPr>
                            <a:spLocks noChangeAspect="1" noEditPoints="1"/>
                          </wps:cNvSpPr>
                          <wps:spPr bwMode="auto">
                            <a:xfrm>
                              <a:off x="6100"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618" name="Rectangle 8869"/>
                          <wps:cNvSpPr>
                            <a:spLocks noChangeAspect="1" noChangeArrowheads="1"/>
                          </wps:cNvSpPr>
                          <wps:spPr bwMode="auto">
                            <a:xfrm>
                              <a:off x="6116"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619" name="Freeform 8870"/>
                          <wps:cNvSpPr>
                            <a:spLocks noChangeAspect="1"/>
                          </wps:cNvSpPr>
                          <wps:spPr bwMode="auto">
                            <a:xfrm>
                              <a:off x="6104"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620" name="Freeform 8871"/>
                          <wps:cNvSpPr>
                            <a:spLocks noChangeAspect="1" noEditPoints="1"/>
                          </wps:cNvSpPr>
                          <wps:spPr bwMode="auto">
                            <a:xfrm>
                              <a:off x="6100"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621" name="Freeform 8872"/>
                          <wps:cNvSpPr>
                            <a:spLocks noChangeAspect="1"/>
                          </wps:cNvSpPr>
                          <wps:spPr bwMode="auto">
                            <a:xfrm>
                              <a:off x="6128"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622" name="Freeform 8873"/>
                          <wps:cNvSpPr>
                            <a:spLocks noChangeAspect="1" noEditPoints="1"/>
                          </wps:cNvSpPr>
                          <wps:spPr bwMode="auto">
                            <a:xfrm>
                              <a:off x="6124"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623" name="Picture 88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13"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624" name="Freeform 8875"/>
                          <wps:cNvSpPr>
                            <a:spLocks noChangeAspect="1" noEditPoints="1"/>
                          </wps:cNvSpPr>
                          <wps:spPr bwMode="auto">
                            <a:xfrm>
                              <a:off x="5909"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625" name="Rectangle 8876"/>
                          <wps:cNvSpPr>
                            <a:spLocks noChangeAspect="1" noChangeArrowheads="1"/>
                          </wps:cNvSpPr>
                          <wps:spPr bwMode="auto">
                            <a:xfrm>
                              <a:off x="5933"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626" name="Freeform 8877"/>
                          <wps:cNvSpPr>
                            <a:spLocks noChangeAspect="1"/>
                          </wps:cNvSpPr>
                          <wps:spPr bwMode="auto">
                            <a:xfrm>
                              <a:off x="5921"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627" name="Freeform 8878"/>
                          <wps:cNvSpPr>
                            <a:spLocks noChangeAspect="1" noEditPoints="1"/>
                          </wps:cNvSpPr>
                          <wps:spPr bwMode="auto">
                            <a:xfrm>
                              <a:off x="5917"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628" name="Freeform 8879"/>
                          <wps:cNvSpPr>
                            <a:spLocks noChangeAspect="1"/>
                          </wps:cNvSpPr>
                          <wps:spPr bwMode="auto">
                            <a:xfrm>
                              <a:off x="5937"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629" name="Freeform 8880"/>
                          <wps:cNvSpPr>
                            <a:spLocks noChangeAspect="1" noEditPoints="1"/>
                          </wps:cNvSpPr>
                          <wps:spPr bwMode="auto">
                            <a:xfrm>
                              <a:off x="5933"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630" name="Picture 88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50"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7631" name="Freeform 8882"/>
                          <wps:cNvSpPr>
                            <a:spLocks noChangeAspect="1" noEditPoints="1"/>
                          </wps:cNvSpPr>
                          <wps:spPr bwMode="auto">
                            <a:xfrm>
                              <a:off x="6346" y="15572"/>
                              <a:ext cx="24" cy="96"/>
                            </a:xfrm>
                            <a:custGeom>
                              <a:avLst/>
                              <a:gdLst>
                                <a:gd name="T0" fmla="*/ 8 w 48"/>
                                <a:gd name="T1" fmla="*/ 4 h 192"/>
                                <a:gd name="T2" fmla="*/ 9 w 48"/>
                                <a:gd name="T3" fmla="*/ 5 h 192"/>
                                <a:gd name="T4" fmla="*/ 8 w 48"/>
                                <a:gd name="T5" fmla="*/ 4 h 192"/>
                                <a:gd name="T6" fmla="*/ 9 w 48"/>
                                <a:gd name="T7" fmla="*/ 4 h 192"/>
                                <a:gd name="T8" fmla="*/ 4 w 48"/>
                                <a:gd name="T9" fmla="*/ 4 h 192"/>
                                <a:gd name="T10" fmla="*/ 5 w 48"/>
                                <a:gd name="T11" fmla="*/ 4 h 192"/>
                                <a:gd name="T12" fmla="*/ 4 w 48"/>
                                <a:gd name="T13" fmla="*/ 5 h 192"/>
                                <a:gd name="T14" fmla="*/ 4 w 48"/>
                                <a:gd name="T15" fmla="*/ 4 h 192"/>
                                <a:gd name="T16" fmla="*/ 4 w 48"/>
                                <a:gd name="T17" fmla="*/ 45 h 192"/>
                                <a:gd name="T18" fmla="*/ 4 w 48"/>
                                <a:gd name="T19" fmla="*/ 44 h 192"/>
                                <a:gd name="T20" fmla="*/ 5 w 48"/>
                                <a:gd name="T21" fmla="*/ 45 h 192"/>
                                <a:gd name="T22" fmla="*/ 4 w 48"/>
                                <a:gd name="T23" fmla="*/ 44 h 192"/>
                                <a:gd name="T24" fmla="*/ 9 w 48"/>
                                <a:gd name="T25" fmla="*/ 44 h 192"/>
                                <a:gd name="T26" fmla="*/ 8 w 48"/>
                                <a:gd name="T27" fmla="*/ 45 h 192"/>
                                <a:gd name="T28" fmla="*/ 9 w 48"/>
                                <a:gd name="T29" fmla="*/ 44 h 192"/>
                                <a:gd name="T30" fmla="*/ 8 w 48"/>
                                <a:gd name="T31" fmla="*/ 45 h 192"/>
                                <a:gd name="T32" fmla="*/ 8 w 48"/>
                                <a:gd name="T33" fmla="*/ 4 h 192"/>
                                <a:gd name="T34" fmla="*/ 12 w 48"/>
                                <a:gd name="T35" fmla="*/ 45 h 192"/>
                                <a:gd name="T36" fmla="*/ 12 w 48"/>
                                <a:gd name="T37" fmla="*/ 47 h 192"/>
                                <a:gd name="T38" fmla="*/ 11 w 48"/>
                                <a:gd name="T39" fmla="*/ 48 h 192"/>
                                <a:gd name="T40" fmla="*/ 9 w 48"/>
                                <a:gd name="T41" fmla="*/ 48 h 192"/>
                                <a:gd name="T42" fmla="*/ 4 w 48"/>
                                <a:gd name="T43" fmla="*/ 48 h 192"/>
                                <a:gd name="T44" fmla="*/ 3 w 48"/>
                                <a:gd name="T45" fmla="*/ 48 h 192"/>
                                <a:gd name="T46" fmla="*/ 1 w 48"/>
                                <a:gd name="T47" fmla="*/ 47 h 192"/>
                                <a:gd name="T48" fmla="*/ 0 w 48"/>
                                <a:gd name="T49" fmla="*/ 45 h 192"/>
                                <a:gd name="T50" fmla="*/ 0 w 48"/>
                                <a:gd name="T51" fmla="*/ 4 h 192"/>
                                <a:gd name="T52" fmla="*/ 1 w 48"/>
                                <a:gd name="T53" fmla="*/ 3 h 192"/>
                                <a:gd name="T54" fmla="*/ 3 w 48"/>
                                <a:gd name="T55" fmla="*/ 1 h 192"/>
                                <a:gd name="T56" fmla="*/ 4 w 48"/>
                                <a:gd name="T57" fmla="*/ 0 h 192"/>
                                <a:gd name="T58" fmla="*/ 9 w 48"/>
                                <a:gd name="T59" fmla="*/ 0 h 192"/>
                                <a:gd name="T60" fmla="*/ 11 w 48"/>
                                <a:gd name="T61" fmla="*/ 1 h 192"/>
                                <a:gd name="T62" fmla="*/ 12 w 48"/>
                                <a:gd name="T63" fmla="*/ 3 h 192"/>
                                <a:gd name="T64" fmla="*/ 12 w 48"/>
                                <a:gd name="T65" fmla="*/ 4 h 192"/>
                                <a:gd name="T66" fmla="*/ 12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32" y="14"/>
                                  </a:moveTo>
                                  <a:lnTo>
                                    <a:pt x="34" y="20"/>
                                  </a:lnTo>
                                  <a:lnTo>
                                    <a:pt x="29" y="14"/>
                                  </a:lnTo>
                                  <a:lnTo>
                                    <a:pt x="35" y="16"/>
                                  </a:lnTo>
                                  <a:lnTo>
                                    <a:pt x="14" y="16"/>
                                  </a:lnTo>
                                  <a:lnTo>
                                    <a:pt x="20" y="14"/>
                                  </a:lnTo>
                                  <a:lnTo>
                                    <a:pt x="14" y="20"/>
                                  </a:lnTo>
                                  <a:lnTo>
                                    <a:pt x="16" y="14"/>
                                  </a:lnTo>
                                  <a:lnTo>
                                    <a:pt x="16" y="179"/>
                                  </a:lnTo>
                                  <a:lnTo>
                                    <a:pt x="14" y="173"/>
                                  </a:lnTo>
                                  <a:lnTo>
                                    <a:pt x="20" y="178"/>
                                  </a:lnTo>
                                  <a:lnTo>
                                    <a:pt x="14" y="176"/>
                                  </a:lnTo>
                                  <a:lnTo>
                                    <a:pt x="35" y="176"/>
                                  </a:lnTo>
                                  <a:lnTo>
                                    <a:pt x="30" y="179"/>
                                  </a:lnTo>
                                  <a:lnTo>
                                    <a:pt x="35" y="174"/>
                                  </a:lnTo>
                                  <a:lnTo>
                                    <a:pt x="32" y="179"/>
                                  </a:lnTo>
                                  <a:lnTo>
                                    <a:pt x="32" y="14"/>
                                  </a:lnTo>
                                  <a:close/>
                                  <a:moveTo>
                                    <a:pt x="48" y="179"/>
                                  </a:move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632" name="Freeform 8883"/>
                          <wps:cNvSpPr>
                            <a:spLocks noChangeAspect="1" noEditPoints="1"/>
                          </wps:cNvSpPr>
                          <wps:spPr bwMode="auto">
                            <a:xfrm>
                              <a:off x="6354" y="15584"/>
                              <a:ext cx="8" cy="48"/>
                            </a:xfrm>
                            <a:custGeom>
                              <a:avLst/>
                              <a:gdLst>
                                <a:gd name="T0" fmla="*/ 0 w 8"/>
                                <a:gd name="T1" fmla="*/ 0 h 48"/>
                                <a:gd name="T2" fmla="*/ 8 w 8"/>
                                <a:gd name="T3" fmla="*/ 0 h 48"/>
                                <a:gd name="T4" fmla="*/ 8 w 8"/>
                                <a:gd name="T5" fmla="*/ 48 h 48"/>
                                <a:gd name="T6" fmla="*/ 0 w 8"/>
                                <a:gd name="T7" fmla="*/ 48 h 48"/>
                                <a:gd name="T8" fmla="*/ 0 w 8"/>
                                <a:gd name="T9" fmla="*/ 0 h 48"/>
                                <a:gd name="T10" fmla="*/ 8 w 8"/>
                                <a:gd name="T11" fmla="*/ 48 h 48"/>
                                <a:gd name="T12" fmla="*/ 0 w 8"/>
                                <a:gd name="T13" fmla="*/ 48 h 48"/>
                                <a:gd name="T14" fmla="*/ 0 w 8"/>
                                <a:gd name="T15" fmla="*/ 0 h 48"/>
                                <a:gd name="T16" fmla="*/ 8 w 8"/>
                                <a:gd name="T17" fmla="*/ 0 h 48"/>
                                <a:gd name="T18" fmla="*/ 8 w 8"/>
                                <a:gd name="T19" fmla="*/ 48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 h="48">
                                  <a:moveTo>
                                    <a:pt x="0" y="0"/>
                                  </a:moveTo>
                                  <a:lnTo>
                                    <a:pt x="8" y="0"/>
                                  </a:lnTo>
                                  <a:lnTo>
                                    <a:pt x="8" y="48"/>
                                  </a:lnTo>
                                  <a:lnTo>
                                    <a:pt x="0" y="48"/>
                                  </a:lnTo>
                                  <a:lnTo>
                                    <a:pt x="0" y="0"/>
                                  </a:lnTo>
                                  <a:close/>
                                  <a:moveTo>
                                    <a:pt x="8" y="48"/>
                                  </a:moveTo>
                                  <a:lnTo>
                                    <a:pt x="0" y="48"/>
                                  </a:lnTo>
                                  <a:lnTo>
                                    <a:pt x="0" y="0"/>
                                  </a:lnTo>
                                  <a:lnTo>
                                    <a:pt x="8" y="0"/>
                                  </a:lnTo>
                                  <a:lnTo>
                                    <a:pt x="8" y="4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633" name="Rectangle 8884"/>
                          <wps:cNvSpPr>
                            <a:spLocks noChangeAspect="1" noChangeArrowheads="1"/>
                          </wps:cNvSpPr>
                          <wps:spPr bwMode="auto">
                            <a:xfrm>
                              <a:off x="5838" y="15564"/>
                              <a:ext cx="16"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34" name="Picture 88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191" y="15672"/>
                              <a:ext cx="24" cy="15"/>
                            </a:xfrm>
                            <a:prstGeom prst="rect">
                              <a:avLst/>
                            </a:prstGeom>
                            <a:noFill/>
                            <a:extLst>
                              <a:ext uri="{909E8E84-426E-40DD-AFC4-6F175D3DCCD1}">
                                <a14:hiddenFill xmlns:a14="http://schemas.microsoft.com/office/drawing/2010/main">
                                  <a:solidFill>
                                    <a:srgbClr val="FFFFFF"/>
                                  </a:solidFill>
                                </a14:hiddenFill>
                              </a:ext>
                            </a:extLst>
                          </pic:spPr>
                        </pic:pic>
                        <wps:wsp>
                          <wps:cNvPr id="7635" name="Freeform 8886"/>
                          <wps:cNvSpPr>
                            <a:spLocks noChangeAspect="1"/>
                          </wps:cNvSpPr>
                          <wps:spPr bwMode="auto">
                            <a:xfrm>
                              <a:off x="6366" y="15679"/>
                              <a:ext cx="24" cy="8"/>
                            </a:xfrm>
                            <a:custGeom>
                              <a:avLst/>
                              <a:gdLst>
                                <a:gd name="T0" fmla="*/ 0 w 48"/>
                                <a:gd name="T1" fmla="*/ 1 h 16"/>
                                <a:gd name="T2" fmla="*/ 1 w 48"/>
                                <a:gd name="T3" fmla="*/ 0 h 16"/>
                                <a:gd name="T4" fmla="*/ 1 w 48"/>
                                <a:gd name="T5" fmla="*/ 0 h 16"/>
                                <a:gd name="T6" fmla="*/ 1 w 48"/>
                                <a:gd name="T7" fmla="*/ 0 h 16"/>
                                <a:gd name="T8" fmla="*/ 12 w 48"/>
                                <a:gd name="T9" fmla="*/ 0 h 16"/>
                                <a:gd name="T10" fmla="*/ 12 w 48"/>
                                <a:gd name="T11" fmla="*/ 0 h 16"/>
                                <a:gd name="T12" fmla="*/ 12 w 48"/>
                                <a:gd name="T13" fmla="*/ 1 h 16"/>
                                <a:gd name="T14" fmla="*/ 12 w 48"/>
                                <a:gd name="T15" fmla="*/ 1 h 16"/>
                                <a:gd name="T16" fmla="*/ 12 w 48"/>
                                <a:gd name="T17" fmla="*/ 1 h 16"/>
                                <a:gd name="T18" fmla="*/ 12 w 48"/>
                                <a:gd name="T19" fmla="*/ 4 h 16"/>
                                <a:gd name="T20" fmla="*/ 12 w 48"/>
                                <a:gd name="T21" fmla="*/ 4 h 16"/>
                                <a:gd name="T22" fmla="*/ 12 w 48"/>
                                <a:gd name="T23" fmla="*/ 4 h 16"/>
                                <a:gd name="T24" fmla="*/ 12 w 48"/>
                                <a:gd name="T25" fmla="*/ 4 h 16"/>
                                <a:gd name="T26" fmla="*/ 12 w 48"/>
                                <a:gd name="T27" fmla="*/ 4 h 16"/>
                                <a:gd name="T28" fmla="*/ 1 w 48"/>
                                <a:gd name="T29" fmla="*/ 4 h 16"/>
                                <a:gd name="T30" fmla="*/ 1 w 48"/>
                                <a:gd name="T31" fmla="*/ 4 h 16"/>
                                <a:gd name="T32" fmla="*/ 0 w 48"/>
                                <a:gd name="T33" fmla="*/ 4 h 16"/>
                                <a:gd name="T34" fmla="*/ 0 w 48"/>
                                <a:gd name="T35" fmla="*/ 4 h 16"/>
                                <a:gd name="T36" fmla="*/ 0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0" y="3"/>
                                  </a:moveTo>
                                  <a:cubicBezTo>
                                    <a:pt x="0" y="2"/>
                                    <a:pt x="2" y="0"/>
                                    <a:pt x="3" y="0"/>
                                  </a:cubicBezTo>
                                  <a:cubicBezTo>
                                    <a:pt x="3" y="0"/>
                                    <a:pt x="3" y="0"/>
                                    <a:pt x="3" y="0"/>
                                  </a:cubicBezTo>
                                  <a:lnTo>
                                    <a:pt x="3" y="0"/>
                                  </a:lnTo>
                                  <a:lnTo>
                                    <a:pt x="46" y="0"/>
                                  </a:lnTo>
                                  <a:cubicBezTo>
                                    <a:pt x="47" y="0"/>
                                    <a:pt x="48" y="2"/>
                                    <a:pt x="48" y="3"/>
                                  </a:cubicBezTo>
                                  <a:cubicBezTo>
                                    <a:pt x="48" y="3"/>
                                    <a:pt x="48" y="3"/>
                                    <a:pt x="48" y="3"/>
                                  </a:cubicBezTo>
                                  <a:lnTo>
                                    <a:pt x="48" y="3"/>
                                  </a:lnTo>
                                  <a:lnTo>
                                    <a:pt x="48" y="14"/>
                                  </a:lnTo>
                                  <a:cubicBezTo>
                                    <a:pt x="48" y="15"/>
                                    <a:pt x="47" y="16"/>
                                    <a:pt x="46" y="16"/>
                                  </a:cubicBezTo>
                                  <a:cubicBezTo>
                                    <a:pt x="46" y="16"/>
                                    <a:pt x="46" y="16"/>
                                    <a:pt x="46" y="16"/>
                                  </a:cubicBezTo>
                                  <a:lnTo>
                                    <a:pt x="46" y="16"/>
                                  </a:lnTo>
                                  <a:lnTo>
                                    <a:pt x="3" y="16"/>
                                  </a:lnTo>
                                  <a:cubicBezTo>
                                    <a:pt x="2" y="16"/>
                                    <a:pt x="0" y="15"/>
                                    <a:pt x="0" y="14"/>
                                  </a:cubicBezTo>
                                  <a:cubicBezTo>
                                    <a:pt x="0" y="14"/>
                                    <a:pt x="0" y="14"/>
                                    <a:pt x="0" y="14"/>
                                  </a:cubicBezTo>
                                  <a:lnTo>
                                    <a:pt x="0"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7636" name="Freeform 8887"/>
                          <wps:cNvSpPr>
                            <a:spLocks noChangeAspect="1" noEditPoints="1"/>
                          </wps:cNvSpPr>
                          <wps:spPr bwMode="auto">
                            <a:xfrm>
                              <a:off x="6362" y="15676"/>
                              <a:ext cx="32" cy="15"/>
                            </a:xfrm>
                            <a:custGeom>
                              <a:avLst/>
                              <a:gdLst>
                                <a:gd name="T0" fmla="*/ 0 w 64"/>
                                <a:gd name="T1" fmla="*/ 2 h 32"/>
                                <a:gd name="T2" fmla="*/ 1 w 64"/>
                                <a:gd name="T3" fmla="*/ 1 h 32"/>
                                <a:gd name="T4" fmla="*/ 2 w 64"/>
                                <a:gd name="T5" fmla="*/ 0 h 32"/>
                                <a:gd name="T6" fmla="*/ 3 w 64"/>
                                <a:gd name="T7" fmla="*/ 0 h 32"/>
                                <a:gd name="T8" fmla="*/ 14 w 64"/>
                                <a:gd name="T9" fmla="*/ 0 h 32"/>
                                <a:gd name="T10" fmla="*/ 16 w 64"/>
                                <a:gd name="T11" fmla="*/ 1 h 32"/>
                                <a:gd name="T12" fmla="*/ 16 w 64"/>
                                <a:gd name="T13" fmla="*/ 1 h 32"/>
                                <a:gd name="T14" fmla="*/ 16 w 64"/>
                                <a:gd name="T15" fmla="*/ 2 h 32"/>
                                <a:gd name="T16" fmla="*/ 16 w 64"/>
                                <a:gd name="T17" fmla="*/ 5 h 32"/>
                                <a:gd name="T18" fmla="*/ 16 w 64"/>
                                <a:gd name="T19" fmla="*/ 6 h 32"/>
                                <a:gd name="T20" fmla="*/ 15 w 64"/>
                                <a:gd name="T21" fmla="*/ 7 h 32"/>
                                <a:gd name="T22" fmla="*/ 14 w 64"/>
                                <a:gd name="T23" fmla="*/ 7 h 32"/>
                                <a:gd name="T24" fmla="*/ 3 w 64"/>
                                <a:gd name="T25" fmla="*/ 7 h 32"/>
                                <a:gd name="T26" fmla="*/ 2 w 64"/>
                                <a:gd name="T27" fmla="*/ 7 h 32"/>
                                <a:gd name="T28" fmla="*/ 1 w 64"/>
                                <a:gd name="T29" fmla="*/ 7 h 32"/>
                                <a:gd name="T30" fmla="*/ 0 w 64"/>
                                <a:gd name="T31" fmla="*/ 5 h 32"/>
                                <a:gd name="T32" fmla="*/ 0 w 64"/>
                                <a:gd name="T33" fmla="*/ 2 h 32"/>
                                <a:gd name="T34" fmla="*/ 4 w 64"/>
                                <a:gd name="T35" fmla="*/ 5 h 32"/>
                                <a:gd name="T36" fmla="*/ 4 w 64"/>
                                <a:gd name="T37" fmla="*/ 4 h 32"/>
                                <a:gd name="T38" fmla="*/ 4 w 64"/>
                                <a:gd name="T39" fmla="*/ 4 h 32"/>
                                <a:gd name="T40" fmla="*/ 3 w 64"/>
                                <a:gd name="T41" fmla="*/ 4 h 32"/>
                                <a:gd name="T42" fmla="*/ 14 w 64"/>
                                <a:gd name="T43" fmla="*/ 4 h 32"/>
                                <a:gd name="T44" fmla="*/ 13 w 64"/>
                                <a:gd name="T45" fmla="*/ 4 h 32"/>
                                <a:gd name="T46" fmla="*/ 13 w 64"/>
                                <a:gd name="T47" fmla="*/ 4 h 32"/>
                                <a:gd name="T48" fmla="*/ 12 w 64"/>
                                <a:gd name="T49" fmla="*/ 5 h 32"/>
                                <a:gd name="T50" fmla="*/ 12 w 64"/>
                                <a:gd name="T51" fmla="*/ 2 h 32"/>
                                <a:gd name="T52" fmla="*/ 13 w 64"/>
                                <a:gd name="T53" fmla="*/ 4 h 32"/>
                                <a:gd name="T54" fmla="*/ 12 w 64"/>
                                <a:gd name="T55" fmla="*/ 3 h 32"/>
                                <a:gd name="T56" fmla="*/ 14 w 64"/>
                                <a:gd name="T57" fmla="*/ 4 h 32"/>
                                <a:gd name="T58" fmla="*/ 3 w 64"/>
                                <a:gd name="T59" fmla="*/ 4 h 32"/>
                                <a:gd name="T60" fmla="*/ 5 w 64"/>
                                <a:gd name="T61" fmla="*/ 3 h 32"/>
                                <a:gd name="T62" fmla="*/ 4 w 64"/>
                                <a:gd name="T63" fmla="*/ 4 h 32"/>
                                <a:gd name="T64" fmla="*/ 4 w 64"/>
                                <a:gd name="T65" fmla="*/ 2 h 32"/>
                                <a:gd name="T66" fmla="*/ 4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0" y="11"/>
                                  </a:move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lose/>
                                  <a:moveTo>
                                    <a:pt x="16" y="22"/>
                                  </a:moveTo>
                                  <a:lnTo>
                                    <a:pt x="13" y="16"/>
                                  </a:lnTo>
                                  <a:lnTo>
                                    <a:pt x="16" y="18"/>
                                  </a:lnTo>
                                  <a:lnTo>
                                    <a:pt x="11" y="16"/>
                                  </a:lnTo>
                                  <a:lnTo>
                                    <a:pt x="54" y="16"/>
                                  </a:lnTo>
                                  <a:lnTo>
                                    <a:pt x="49" y="19"/>
                                  </a:lnTo>
                                  <a:lnTo>
                                    <a:pt x="51" y="17"/>
                                  </a:lnTo>
                                  <a:lnTo>
                                    <a:pt x="48" y="22"/>
                                  </a:lnTo>
                                  <a:lnTo>
                                    <a:pt x="48" y="11"/>
                                  </a:lnTo>
                                  <a:lnTo>
                                    <a:pt x="50" y="16"/>
                                  </a:lnTo>
                                  <a:lnTo>
                                    <a:pt x="48" y="13"/>
                                  </a:lnTo>
                                  <a:lnTo>
                                    <a:pt x="54" y="16"/>
                                  </a:lnTo>
                                  <a:lnTo>
                                    <a:pt x="11" y="16"/>
                                  </a:lnTo>
                                  <a:lnTo>
                                    <a:pt x="17" y="14"/>
                                  </a:lnTo>
                                  <a:lnTo>
                                    <a:pt x="14" y="17"/>
                                  </a:lnTo>
                                  <a:lnTo>
                                    <a:pt x="16" y="11"/>
                                  </a:lnTo>
                                  <a:lnTo>
                                    <a:pt x="16"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37" name="Freeform 8888"/>
                          <wps:cNvSpPr>
                            <a:spLocks noChangeAspect="1"/>
                          </wps:cNvSpPr>
                          <wps:spPr bwMode="auto">
                            <a:xfrm>
                              <a:off x="5754"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38" name="Freeform 8889"/>
                          <wps:cNvSpPr>
                            <a:spLocks noChangeAspect="1" noEditPoints="1"/>
                          </wps:cNvSpPr>
                          <wps:spPr bwMode="auto">
                            <a:xfrm>
                              <a:off x="5750"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39" name="Freeform 8890"/>
                          <wps:cNvSpPr>
                            <a:spLocks noChangeAspect="1"/>
                          </wps:cNvSpPr>
                          <wps:spPr bwMode="auto">
                            <a:xfrm>
                              <a:off x="5758"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640" name="Freeform 8891"/>
                          <wps:cNvSpPr>
                            <a:spLocks noChangeAspect="1"/>
                          </wps:cNvSpPr>
                          <wps:spPr bwMode="auto">
                            <a:xfrm>
                              <a:off x="568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41" name="Freeform 8892"/>
                          <wps:cNvSpPr>
                            <a:spLocks noChangeAspect="1" noEditPoints="1"/>
                          </wps:cNvSpPr>
                          <wps:spPr bwMode="auto">
                            <a:xfrm>
                              <a:off x="567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42" name="Freeform 8893"/>
                          <wps:cNvSpPr>
                            <a:spLocks noChangeAspect="1"/>
                          </wps:cNvSpPr>
                          <wps:spPr bwMode="auto">
                            <a:xfrm>
                              <a:off x="5687"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643" name="Rectangle 8894"/>
                          <wps:cNvSpPr>
                            <a:spLocks noChangeAspect="1" noChangeArrowheads="1"/>
                          </wps:cNvSpPr>
                          <wps:spPr bwMode="auto">
                            <a:xfrm>
                              <a:off x="570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4" name="Freeform 8895"/>
                          <wps:cNvSpPr>
                            <a:spLocks noChangeAspect="1"/>
                          </wps:cNvSpPr>
                          <wps:spPr bwMode="auto">
                            <a:xfrm>
                              <a:off x="5770"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45" name="Freeform 8896"/>
                          <wps:cNvSpPr>
                            <a:spLocks noChangeAspect="1" noEditPoints="1"/>
                          </wps:cNvSpPr>
                          <wps:spPr bwMode="auto">
                            <a:xfrm>
                              <a:off x="5766"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646" name="Freeform 8897"/>
                          <wps:cNvSpPr>
                            <a:spLocks noChangeAspect="1"/>
                          </wps:cNvSpPr>
                          <wps:spPr bwMode="auto">
                            <a:xfrm>
                              <a:off x="5699"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47" name="Freeform 8898"/>
                          <wps:cNvSpPr>
                            <a:spLocks noChangeAspect="1" noEditPoints="1"/>
                          </wps:cNvSpPr>
                          <wps:spPr bwMode="auto">
                            <a:xfrm>
                              <a:off x="569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648" name="Picture 88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99"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649" name="Freeform 8900"/>
                          <wps:cNvSpPr>
                            <a:spLocks noChangeAspect="1" noEditPoints="1"/>
                          </wps:cNvSpPr>
                          <wps:spPr bwMode="auto">
                            <a:xfrm>
                              <a:off x="5695"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50" name="Rectangle 8901"/>
                          <wps:cNvSpPr>
                            <a:spLocks noChangeAspect="1" noChangeArrowheads="1"/>
                          </wps:cNvSpPr>
                          <wps:spPr bwMode="auto">
                            <a:xfrm>
                              <a:off x="5734"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1" name="Freeform 8902"/>
                          <wps:cNvSpPr>
                            <a:spLocks noChangeAspect="1"/>
                          </wps:cNvSpPr>
                          <wps:spPr bwMode="auto">
                            <a:xfrm>
                              <a:off x="5945" y="15679"/>
                              <a:ext cx="56" cy="32"/>
                            </a:xfrm>
                            <a:custGeom>
                              <a:avLst/>
                              <a:gdLst>
                                <a:gd name="T0" fmla="*/ 0 w 112"/>
                                <a:gd name="T1" fmla="*/ 8 h 64"/>
                                <a:gd name="T2" fmla="*/ 14 w 112"/>
                                <a:gd name="T3" fmla="*/ 0 h 64"/>
                                <a:gd name="T4" fmla="*/ 14 w 112"/>
                                <a:gd name="T5" fmla="*/ 0 h 64"/>
                                <a:gd name="T6" fmla="*/ 28 w 112"/>
                                <a:gd name="T7" fmla="*/ 8 h 64"/>
                                <a:gd name="T8" fmla="*/ 28 w 112"/>
                                <a:gd name="T9" fmla="*/ 8 h 64"/>
                                <a:gd name="T10" fmla="*/ 28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52" name="Freeform 8903"/>
                          <wps:cNvSpPr>
                            <a:spLocks noChangeAspect="1" noEditPoints="1"/>
                          </wps:cNvSpPr>
                          <wps:spPr bwMode="auto">
                            <a:xfrm>
                              <a:off x="594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53" name="Freeform 8904"/>
                          <wps:cNvSpPr>
                            <a:spLocks noChangeAspect="1"/>
                          </wps:cNvSpPr>
                          <wps:spPr bwMode="auto">
                            <a:xfrm>
                              <a:off x="5949"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654" name="Freeform 8905"/>
                          <wps:cNvSpPr>
                            <a:spLocks noChangeAspect="1"/>
                          </wps:cNvSpPr>
                          <wps:spPr bwMode="auto">
                            <a:xfrm>
                              <a:off x="5874"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55" name="Freeform 8906"/>
                          <wps:cNvSpPr>
                            <a:spLocks noChangeAspect="1" noEditPoints="1"/>
                          </wps:cNvSpPr>
                          <wps:spPr bwMode="auto">
                            <a:xfrm>
                              <a:off x="5870"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56" name="Freeform 8907"/>
                          <wps:cNvSpPr>
                            <a:spLocks noChangeAspect="1"/>
                          </wps:cNvSpPr>
                          <wps:spPr bwMode="auto">
                            <a:xfrm>
                              <a:off x="587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657" name="Rectangle 8908"/>
                          <wps:cNvSpPr>
                            <a:spLocks noChangeAspect="1" noChangeArrowheads="1"/>
                          </wps:cNvSpPr>
                          <wps:spPr bwMode="auto">
                            <a:xfrm>
                              <a:off x="596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8" name="Rectangle 8909"/>
                          <wps:cNvSpPr>
                            <a:spLocks noChangeAspect="1" noChangeArrowheads="1"/>
                          </wps:cNvSpPr>
                          <wps:spPr bwMode="auto">
                            <a:xfrm>
                              <a:off x="589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9" name="Freeform 8910"/>
                          <wps:cNvSpPr>
                            <a:spLocks noChangeAspect="1"/>
                          </wps:cNvSpPr>
                          <wps:spPr bwMode="auto">
                            <a:xfrm>
                              <a:off x="5969"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60" name="Freeform 8911"/>
                          <wps:cNvSpPr>
                            <a:spLocks noChangeAspect="1" noEditPoints="1"/>
                          </wps:cNvSpPr>
                          <wps:spPr bwMode="auto">
                            <a:xfrm>
                              <a:off x="5965" y="15691"/>
                              <a:ext cx="16" cy="17"/>
                            </a:xfrm>
                            <a:custGeom>
                              <a:avLst/>
                              <a:gdLst>
                                <a:gd name="T0" fmla="*/ 0 w 33"/>
                                <a:gd name="T1" fmla="*/ 6 h 33"/>
                                <a:gd name="T2" fmla="*/ 0 w 33"/>
                                <a:gd name="T3" fmla="*/ 3 h 33"/>
                                <a:gd name="T4" fmla="*/ 2 w 33"/>
                                <a:gd name="T5" fmla="*/ 1 h 33"/>
                                <a:gd name="T6" fmla="*/ 5 w 33"/>
                                <a:gd name="T7" fmla="*/ 1 h 33"/>
                                <a:gd name="T8" fmla="*/ 7 w 33"/>
                                <a:gd name="T9" fmla="*/ 3 h 33"/>
                                <a:gd name="T10" fmla="*/ 7 w 33"/>
                                <a:gd name="T11" fmla="*/ 6 h 33"/>
                                <a:gd name="T12" fmla="*/ 5 w 33"/>
                                <a:gd name="T13" fmla="*/ 8 h 33"/>
                                <a:gd name="T14" fmla="*/ 2 w 33"/>
                                <a:gd name="T15" fmla="*/ 8 h 33"/>
                                <a:gd name="T16" fmla="*/ 0 w 33"/>
                                <a:gd name="T17" fmla="*/ 6 h 33"/>
                                <a:gd name="T18" fmla="*/ 5 w 33"/>
                                <a:gd name="T19" fmla="*/ 5 h 33"/>
                                <a:gd name="T20" fmla="*/ 2 w 33"/>
                                <a:gd name="T21" fmla="*/ 5 h 33"/>
                                <a:gd name="T22" fmla="*/ 4 w 33"/>
                                <a:gd name="T23" fmla="*/ 3 h 33"/>
                                <a:gd name="T24" fmla="*/ 4 w 33"/>
                                <a:gd name="T25" fmla="*/ 6 h 33"/>
                                <a:gd name="T26" fmla="*/ 2 w 33"/>
                                <a:gd name="T27" fmla="*/ 4 h 33"/>
                                <a:gd name="T28" fmla="*/ 5 w 33"/>
                                <a:gd name="T29" fmla="*/ 4 h 33"/>
                                <a:gd name="T30" fmla="*/ 3 w 33"/>
                                <a:gd name="T31" fmla="*/ 6 h 33"/>
                                <a:gd name="T32" fmla="*/ 3 w 33"/>
                                <a:gd name="T33" fmla="*/ 3 h 33"/>
                                <a:gd name="T34" fmla="*/ 5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661" name="Freeform 8912"/>
                          <wps:cNvSpPr>
                            <a:spLocks noChangeAspect="1"/>
                          </wps:cNvSpPr>
                          <wps:spPr bwMode="auto">
                            <a:xfrm>
                              <a:off x="5897"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62" name="Freeform 8913"/>
                          <wps:cNvSpPr>
                            <a:spLocks noChangeAspect="1" noEditPoints="1"/>
                          </wps:cNvSpPr>
                          <wps:spPr bwMode="auto">
                            <a:xfrm>
                              <a:off x="5893" y="15691"/>
                              <a:ext cx="17" cy="17"/>
                            </a:xfrm>
                            <a:custGeom>
                              <a:avLst/>
                              <a:gdLst>
                                <a:gd name="T0" fmla="*/ 1 w 33"/>
                                <a:gd name="T1" fmla="*/ 6 h 33"/>
                                <a:gd name="T2" fmla="*/ 1 w 33"/>
                                <a:gd name="T3" fmla="*/ 3 h 33"/>
                                <a:gd name="T4" fmla="*/ 3 w 33"/>
                                <a:gd name="T5" fmla="*/ 1 h 33"/>
                                <a:gd name="T6" fmla="*/ 6 w 33"/>
                                <a:gd name="T7" fmla="*/ 1 h 33"/>
                                <a:gd name="T8" fmla="*/ 8 w 33"/>
                                <a:gd name="T9" fmla="*/ 3 h 33"/>
                                <a:gd name="T10" fmla="*/ 8 w 33"/>
                                <a:gd name="T11" fmla="*/ 6 h 33"/>
                                <a:gd name="T12" fmla="*/ 6 w 33"/>
                                <a:gd name="T13" fmla="*/ 8 h 33"/>
                                <a:gd name="T14" fmla="*/ 3 w 33"/>
                                <a:gd name="T15" fmla="*/ 8 h 33"/>
                                <a:gd name="T16" fmla="*/ 1 w 33"/>
                                <a:gd name="T17" fmla="*/ 6 h 33"/>
                                <a:gd name="T18" fmla="*/ 6 w 33"/>
                                <a:gd name="T19" fmla="*/ 5 h 33"/>
                                <a:gd name="T20" fmla="*/ 3 w 33"/>
                                <a:gd name="T21" fmla="*/ 5 h 33"/>
                                <a:gd name="T22" fmla="*/ 5 w 33"/>
                                <a:gd name="T23" fmla="*/ 3 h 33"/>
                                <a:gd name="T24" fmla="*/ 5 w 33"/>
                                <a:gd name="T25" fmla="*/ 6 h 33"/>
                                <a:gd name="T26" fmla="*/ 3 w 33"/>
                                <a:gd name="T27" fmla="*/ 4 h 33"/>
                                <a:gd name="T28" fmla="*/ 6 w 33"/>
                                <a:gd name="T29" fmla="*/ 4 h 33"/>
                                <a:gd name="T30" fmla="*/ 4 w 33"/>
                                <a:gd name="T31" fmla="*/ 6 h 33"/>
                                <a:gd name="T32" fmla="*/ 4 w 33"/>
                                <a:gd name="T33" fmla="*/ 3 h 33"/>
                                <a:gd name="T34" fmla="*/ 6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663" name="Picture 89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7" y="15679"/>
                              <a:ext cx="96" cy="24"/>
                            </a:xfrm>
                            <a:prstGeom prst="rect">
                              <a:avLst/>
                            </a:prstGeom>
                            <a:noFill/>
                            <a:extLst>
                              <a:ext uri="{909E8E84-426E-40DD-AFC4-6F175D3DCCD1}">
                                <a14:hiddenFill xmlns:a14="http://schemas.microsoft.com/office/drawing/2010/main">
                                  <a:solidFill>
                                    <a:srgbClr val="FFFFFF"/>
                                  </a:solidFill>
                                </a14:hiddenFill>
                              </a:ext>
                            </a:extLst>
                          </pic:spPr>
                        </pic:pic>
                        <wps:wsp>
                          <wps:cNvPr id="7664" name="Freeform 8915"/>
                          <wps:cNvSpPr>
                            <a:spLocks noChangeAspect="1" noEditPoints="1"/>
                          </wps:cNvSpPr>
                          <wps:spPr bwMode="auto">
                            <a:xfrm>
                              <a:off x="589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65" name="Rectangle 8916"/>
                          <wps:cNvSpPr>
                            <a:spLocks noChangeAspect="1" noChangeArrowheads="1"/>
                          </wps:cNvSpPr>
                          <wps:spPr bwMode="auto">
                            <a:xfrm>
                              <a:off x="592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6" name="Freeform 8917"/>
                          <wps:cNvSpPr>
                            <a:spLocks noChangeAspect="1"/>
                          </wps:cNvSpPr>
                          <wps:spPr bwMode="auto">
                            <a:xfrm>
                              <a:off x="6295"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67" name="Freeform 8918"/>
                          <wps:cNvSpPr>
                            <a:spLocks noChangeAspect="1" noEditPoints="1"/>
                          </wps:cNvSpPr>
                          <wps:spPr bwMode="auto">
                            <a:xfrm>
                              <a:off x="629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68" name="Freeform 8919"/>
                          <wps:cNvSpPr>
                            <a:spLocks noChangeAspect="1"/>
                          </wps:cNvSpPr>
                          <wps:spPr bwMode="auto">
                            <a:xfrm>
                              <a:off x="629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669" name="Freeform 8920"/>
                          <wps:cNvSpPr>
                            <a:spLocks noChangeAspect="1"/>
                          </wps:cNvSpPr>
                          <wps:spPr bwMode="auto">
                            <a:xfrm>
                              <a:off x="623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70" name="Freeform 8921"/>
                          <wps:cNvSpPr>
                            <a:spLocks noChangeAspect="1" noEditPoints="1"/>
                          </wps:cNvSpPr>
                          <wps:spPr bwMode="auto">
                            <a:xfrm>
                              <a:off x="622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71" name="Freeform 8922"/>
                          <wps:cNvSpPr>
                            <a:spLocks noChangeAspect="1"/>
                          </wps:cNvSpPr>
                          <wps:spPr bwMode="auto">
                            <a:xfrm>
                              <a:off x="622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672" name="Rectangle 8923"/>
                          <wps:cNvSpPr>
                            <a:spLocks noChangeAspect="1" noChangeArrowheads="1"/>
                          </wps:cNvSpPr>
                          <wps:spPr bwMode="auto">
                            <a:xfrm>
                              <a:off x="631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3" name="Rectangle 8924"/>
                          <wps:cNvSpPr>
                            <a:spLocks noChangeAspect="1" noChangeArrowheads="1"/>
                          </wps:cNvSpPr>
                          <wps:spPr bwMode="auto">
                            <a:xfrm>
                              <a:off x="624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4" name="Freeform 8925"/>
                          <wps:cNvSpPr>
                            <a:spLocks noChangeAspect="1"/>
                          </wps:cNvSpPr>
                          <wps:spPr bwMode="auto">
                            <a:xfrm>
                              <a:off x="6319" y="15695"/>
                              <a:ext cx="15" cy="8"/>
                            </a:xfrm>
                            <a:custGeom>
                              <a:avLst/>
                              <a:gdLst>
                                <a:gd name="T0" fmla="*/ 0 w 32"/>
                                <a:gd name="T1" fmla="*/ 2 h 16"/>
                                <a:gd name="T2" fmla="*/ 4 w 32"/>
                                <a:gd name="T3" fmla="*/ 0 h 16"/>
                                <a:gd name="T4" fmla="*/ 4 w 32"/>
                                <a:gd name="T5" fmla="*/ 0 h 16"/>
                                <a:gd name="T6" fmla="*/ 7 w 32"/>
                                <a:gd name="T7" fmla="*/ 2 h 16"/>
                                <a:gd name="T8" fmla="*/ 7 w 32"/>
                                <a:gd name="T9" fmla="*/ 2 h 16"/>
                                <a:gd name="T10" fmla="*/ 7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75" name="Freeform 8926"/>
                          <wps:cNvSpPr>
                            <a:spLocks noChangeAspect="1" noEditPoints="1"/>
                          </wps:cNvSpPr>
                          <wps:spPr bwMode="auto">
                            <a:xfrm>
                              <a:off x="631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676" name="Freeform 8927"/>
                          <wps:cNvSpPr>
                            <a:spLocks noChangeAspect="1"/>
                          </wps:cNvSpPr>
                          <wps:spPr bwMode="auto">
                            <a:xfrm>
                              <a:off x="624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677" name="Freeform 8928"/>
                          <wps:cNvSpPr>
                            <a:spLocks noChangeAspect="1" noEditPoints="1"/>
                          </wps:cNvSpPr>
                          <wps:spPr bwMode="auto">
                            <a:xfrm>
                              <a:off x="624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678" name="Picture 89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4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679" name="Freeform 8930"/>
                          <wps:cNvSpPr>
                            <a:spLocks noChangeAspect="1" noEditPoints="1"/>
                          </wps:cNvSpPr>
                          <wps:spPr bwMode="auto">
                            <a:xfrm>
                              <a:off x="624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80" name="Rectangle 8931"/>
                          <wps:cNvSpPr>
                            <a:spLocks noChangeAspect="1" noChangeArrowheads="1"/>
                          </wps:cNvSpPr>
                          <wps:spPr bwMode="auto">
                            <a:xfrm>
                              <a:off x="627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681" name="AutoShape 8932"/>
                        <wps:cNvCnPr/>
                        <wps:spPr bwMode="auto">
                          <a:xfrm>
                            <a:off x="7641" y="3784"/>
                            <a:ext cx="270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82" name="AutoShape 8934"/>
                        <wps:cNvCnPr/>
                        <wps:spPr bwMode="auto">
                          <a:xfrm flipH="1">
                            <a:off x="6921" y="3785"/>
                            <a:ext cx="720" cy="71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83" name="AutoShape 8936"/>
                        <wps:cNvCnPr/>
                        <wps:spPr bwMode="auto">
                          <a:xfrm>
                            <a:off x="5841" y="4504"/>
                            <a:ext cx="2160" cy="216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84" name="AutoShape 8937"/>
                        <wps:cNvCnPr/>
                        <wps:spPr bwMode="auto">
                          <a:xfrm>
                            <a:off x="6561" y="5224"/>
                            <a:ext cx="37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85" name="AutoShape 8938"/>
                        <wps:cNvCnPr/>
                        <wps:spPr bwMode="auto">
                          <a:xfrm>
                            <a:off x="7281" y="5944"/>
                            <a:ext cx="30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86" name="AutoShape 8939"/>
                        <wps:cNvCnPr/>
                        <wps:spPr bwMode="auto">
                          <a:xfrm flipV="1">
                            <a:off x="8001" y="6664"/>
                            <a:ext cx="234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7687" name="Group 8941"/>
                        <wpg:cNvGrpSpPr>
                          <a:grpSpLocks noChangeAspect="1"/>
                        </wpg:cNvGrpSpPr>
                        <wpg:grpSpPr bwMode="auto">
                          <a:xfrm>
                            <a:off x="7447" y="4753"/>
                            <a:ext cx="2880" cy="443"/>
                            <a:chOff x="5301" y="15548"/>
                            <a:chExt cx="1093" cy="168"/>
                          </a:xfrm>
                        </wpg:grpSpPr>
                        <pic:pic xmlns:pic="http://schemas.openxmlformats.org/drawingml/2006/picture">
                          <pic:nvPicPr>
                            <pic:cNvPr id="7688" name="Picture 89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9" name="Picture 89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0" name="Picture 89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wps:wsp>
                          <wps:cNvPr id="7691" name="Rectangle 8945"/>
                          <wps:cNvSpPr>
                            <a:spLocks noChangeAspect="1" noChangeArrowheads="1"/>
                          </wps:cNvSpPr>
                          <wps:spPr bwMode="auto">
                            <a:xfrm>
                              <a:off x="5325"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2" name="Freeform 8946"/>
                          <wps:cNvSpPr>
                            <a:spLocks noChangeAspect="1" noEditPoints="1"/>
                          </wps:cNvSpPr>
                          <wps:spPr bwMode="auto">
                            <a:xfrm>
                              <a:off x="5321" y="15676"/>
                              <a:ext cx="40" cy="15"/>
                            </a:xfrm>
                            <a:custGeom>
                              <a:avLst/>
                              <a:gdLst>
                                <a:gd name="T0" fmla="*/ 0 w 40"/>
                                <a:gd name="T1" fmla="*/ 0 h 15"/>
                                <a:gd name="T2" fmla="*/ 40 w 40"/>
                                <a:gd name="T3" fmla="*/ 0 h 15"/>
                                <a:gd name="T4" fmla="*/ 40 w 40"/>
                                <a:gd name="T5" fmla="*/ 15 h 15"/>
                                <a:gd name="T6" fmla="*/ 0 w 40"/>
                                <a:gd name="T7" fmla="*/ 15 h 15"/>
                                <a:gd name="T8" fmla="*/ 0 w 40"/>
                                <a:gd name="T9" fmla="*/ 0 h 15"/>
                                <a:gd name="T10" fmla="*/ 8 w 40"/>
                                <a:gd name="T11" fmla="*/ 11 h 15"/>
                                <a:gd name="T12" fmla="*/ 4 w 40"/>
                                <a:gd name="T13" fmla="*/ 7 h 15"/>
                                <a:gd name="T14" fmla="*/ 36 w 40"/>
                                <a:gd name="T15" fmla="*/ 7 h 15"/>
                                <a:gd name="T16" fmla="*/ 32 w 40"/>
                                <a:gd name="T17" fmla="*/ 11 h 15"/>
                                <a:gd name="T18" fmla="*/ 32 w 40"/>
                                <a:gd name="T19" fmla="*/ 3 h 15"/>
                                <a:gd name="T20" fmla="*/ 36 w 40"/>
                                <a:gd name="T21" fmla="*/ 7 h 15"/>
                                <a:gd name="T22" fmla="*/ 4 w 40"/>
                                <a:gd name="T23" fmla="*/ 7 h 15"/>
                                <a:gd name="T24" fmla="*/ 8 w 40"/>
                                <a:gd name="T25" fmla="*/ 3 h 15"/>
                                <a:gd name="T26" fmla="*/ 8 w 40"/>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0" y="0"/>
                                  </a:moveTo>
                                  <a:lnTo>
                                    <a:pt x="40" y="0"/>
                                  </a:lnTo>
                                  <a:lnTo>
                                    <a:pt x="40" y="15"/>
                                  </a:lnTo>
                                  <a:lnTo>
                                    <a:pt x="0" y="15"/>
                                  </a:lnTo>
                                  <a:lnTo>
                                    <a:pt x="0" y="0"/>
                                  </a:lnTo>
                                  <a:close/>
                                  <a:moveTo>
                                    <a:pt x="8" y="11"/>
                                  </a:moveTo>
                                  <a:lnTo>
                                    <a:pt x="4" y="7"/>
                                  </a:lnTo>
                                  <a:lnTo>
                                    <a:pt x="36" y="7"/>
                                  </a:lnTo>
                                  <a:lnTo>
                                    <a:pt x="32" y="11"/>
                                  </a:lnTo>
                                  <a:lnTo>
                                    <a:pt x="32" y="3"/>
                                  </a:lnTo>
                                  <a:lnTo>
                                    <a:pt x="36"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93" name="Freeform 8947"/>
                          <wps:cNvSpPr>
                            <a:spLocks noChangeAspect="1"/>
                          </wps:cNvSpPr>
                          <wps:spPr bwMode="auto">
                            <a:xfrm>
                              <a:off x="5309" y="15679"/>
                              <a:ext cx="24" cy="8"/>
                            </a:xfrm>
                            <a:custGeom>
                              <a:avLst/>
                              <a:gdLst>
                                <a:gd name="T0" fmla="*/ 12 w 48"/>
                                <a:gd name="T1" fmla="*/ 1 h 16"/>
                                <a:gd name="T2" fmla="*/ 12 w 48"/>
                                <a:gd name="T3" fmla="*/ 0 h 16"/>
                                <a:gd name="T4" fmla="*/ 12 w 48"/>
                                <a:gd name="T5" fmla="*/ 0 h 16"/>
                                <a:gd name="T6" fmla="*/ 12 w 48"/>
                                <a:gd name="T7" fmla="*/ 0 h 16"/>
                                <a:gd name="T8" fmla="*/ 1 w 48"/>
                                <a:gd name="T9" fmla="*/ 0 h 16"/>
                                <a:gd name="T10" fmla="*/ 1 w 48"/>
                                <a:gd name="T11" fmla="*/ 0 h 16"/>
                                <a:gd name="T12" fmla="*/ 0 w 48"/>
                                <a:gd name="T13" fmla="*/ 1 h 16"/>
                                <a:gd name="T14" fmla="*/ 0 w 48"/>
                                <a:gd name="T15" fmla="*/ 1 h 16"/>
                                <a:gd name="T16" fmla="*/ 0 w 48"/>
                                <a:gd name="T17" fmla="*/ 1 h 16"/>
                                <a:gd name="T18" fmla="*/ 0 w 48"/>
                                <a:gd name="T19" fmla="*/ 4 h 16"/>
                                <a:gd name="T20" fmla="*/ 0 w 48"/>
                                <a:gd name="T21" fmla="*/ 4 h 16"/>
                                <a:gd name="T22" fmla="*/ 1 w 48"/>
                                <a:gd name="T23" fmla="*/ 4 h 16"/>
                                <a:gd name="T24" fmla="*/ 1 w 48"/>
                                <a:gd name="T25" fmla="*/ 4 h 16"/>
                                <a:gd name="T26" fmla="*/ 1 w 48"/>
                                <a:gd name="T27" fmla="*/ 4 h 16"/>
                                <a:gd name="T28" fmla="*/ 12 w 48"/>
                                <a:gd name="T29" fmla="*/ 4 h 16"/>
                                <a:gd name="T30" fmla="*/ 12 w 48"/>
                                <a:gd name="T31" fmla="*/ 4 h 16"/>
                                <a:gd name="T32" fmla="*/ 12 w 48"/>
                                <a:gd name="T33" fmla="*/ 4 h 16"/>
                                <a:gd name="T34" fmla="*/ 12 w 48"/>
                                <a:gd name="T35" fmla="*/ 4 h 16"/>
                                <a:gd name="T36" fmla="*/ 12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48" y="3"/>
                                  </a:moveTo>
                                  <a:cubicBezTo>
                                    <a:pt x="48" y="2"/>
                                    <a:pt x="47" y="0"/>
                                    <a:pt x="46" y="0"/>
                                  </a:cubicBezTo>
                                  <a:cubicBezTo>
                                    <a:pt x="46" y="0"/>
                                    <a:pt x="46" y="0"/>
                                    <a:pt x="46" y="0"/>
                                  </a:cubicBezTo>
                                  <a:lnTo>
                                    <a:pt x="46" y="0"/>
                                  </a:lnTo>
                                  <a:lnTo>
                                    <a:pt x="3" y="0"/>
                                  </a:lnTo>
                                  <a:cubicBezTo>
                                    <a:pt x="2" y="0"/>
                                    <a:pt x="0" y="2"/>
                                    <a:pt x="0" y="3"/>
                                  </a:cubicBezTo>
                                  <a:cubicBezTo>
                                    <a:pt x="0" y="3"/>
                                    <a:pt x="0" y="3"/>
                                    <a:pt x="0" y="3"/>
                                  </a:cubicBezTo>
                                  <a:lnTo>
                                    <a:pt x="0" y="3"/>
                                  </a:lnTo>
                                  <a:lnTo>
                                    <a:pt x="0" y="14"/>
                                  </a:lnTo>
                                  <a:cubicBezTo>
                                    <a:pt x="0" y="15"/>
                                    <a:pt x="2" y="16"/>
                                    <a:pt x="3" y="16"/>
                                  </a:cubicBezTo>
                                  <a:cubicBezTo>
                                    <a:pt x="3" y="16"/>
                                    <a:pt x="3" y="16"/>
                                    <a:pt x="3" y="16"/>
                                  </a:cubicBezTo>
                                  <a:lnTo>
                                    <a:pt x="3" y="16"/>
                                  </a:lnTo>
                                  <a:lnTo>
                                    <a:pt x="46" y="16"/>
                                  </a:lnTo>
                                  <a:cubicBezTo>
                                    <a:pt x="47" y="16"/>
                                    <a:pt x="48" y="15"/>
                                    <a:pt x="48" y="14"/>
                                  </a:cubicBezTo>
                                  <a:cubicBezTo>
                                    <a:pt x="48" y="14"/>
                                    <a:pt x="48" y="14"/>
                                    <a:pt x="48" y="14"/>
                                  </a:cubicBezTo>
                                  <a:lnTo>
                                    <a:pt x="48"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7694" name="Freeform 8948"/>
                          <wps:cNvSpPr>
                            <a:spLocks noChangeAspect="1" noEditPoints="1"/>
                          </wps:cNvSpPr>
                          <wps:spPr bwMode="auto">
                            <a:xfrm>
                              <a:off x="5305" y="15676"/>
                              <a:ext cx="32" cy="15"/>
                            </a:xfrm>
                            <a:custGeom>
                              <a:avLst/>
                              <a:gdLst>
                                <a:gd name="T0" fmla="*/ 12 w 64"/>
                                <a:gd name="T1" fmla="*/ 2 h 32"/>
                                <a:gd name="T2" fmla="*/ 13 w 64"/>
                                <a:gd name="T3" fmla="*/ 4 h 32"/>
                                <a:gd name="T4" fmla="*/ 12 w 64"/>
                                <a:gd name="T5" fmla="*/ 3 h 32"/>
                                <a:gd name="T6" fmla="*/ 14 w 64"/>
                                <a:gd name="T7" fmla="*/ 4 h 32"/>
                                <a:gd name="T8" fmla="*/ 3 w 64"/>
                                <a:gd name="T9" fmla="*/ 4 h 32"/>
                                <a:gd name="T10" fmla="*/ 5 w 64"/>
                                <a:gd name="T11" fmla="*/ 3 h 32"/>
                                <a:gd name="T12" fmla="*/ 4 w 64"/>
                                <a:gd name="T13" fmla="*/ 4 h 32"/>
                                <a:gd name="T14" fmla="*/ 4 w 64"/>
                                <a:gd name="T15" fmla="*/ 2 h 32"/>
                                <a:gd name="T16" fmla="*/ 4 w 64"/>
                                <a:gd name="T17" fmla="*/ 5 h 32"/>
                                <a:gd name="T18" fmla="*/ 4 w 64"/>
                                <a:gd name="T19" fmla="*/ 4 h 32"/>
                                <a:gd name="T20" fmla="*/ 4 w 64"/>
                                <a:gd name="T21" fmla="*/ 4 h 32"/>
                                <a:gd name="T22" fmla="*/ 3 w 64"/>
                                <a:gd name="T23" fmla="*/ 4 h 32"/>
                                <a:gd name="T24" fmla="*/ 14 w 64"/>
                                <a:gd name="T25" fmla="*/ 4 h 32"/>
                                <a:gd name="T26" fmla="*/ 13 w 64"/>
                                <a:gd name="T27" fmla="*/ 4 h 32"/>
                                <a:gd name="T28" fmla="*/ 13 w 64"/>
                                <a:gd name="T29" fmla="*/ 4 h 32"/>
                                <a:gd name="T30" fmla="*/ 12 w 64"/>
                                <a:gd name="T31" fmla="*/ 5 h 32"/>
                                <a:gd name="T32" fmla="*/ 12 w 64"/>
                                <a:gd name="T33" fmla="*/ 2 h 32"/>
                                <a:gd name="T34" fmla="*/ 16 w 64"/>
                                <a:gd name="T35" fmla="*/ 5 h 32"/>
                                <a:gd name="T36" fmla="*/ 16 w 64"/>
                                <a:gd name="T37" fmla="*/ 6 h 32"/>
                                <a:gd name="T38" fmla="*/ 15 w 64"/>
                                <a:gd name="T39" fmla="*/ 7 h 32"/>
                                <a:gd name="T40" fmla="*/ 14 w 64"/>
                                <a:gd name="T41" fmla="*/ 7 h 32"/>
                                <a:gd name="T42" fmla="*/ 3 w 64"/>
                                <a:gd name="T43" fmla="*/ 7 h 32"/>
                                <a:gd name="T44" fmla="*/ 2 w 64"/>
                                <a:gd name="T45" fmla="*/ 7 h 32"/>
                                <a:gd name="T46" fmla="*/ 1 w 64"/>
                                <a:gd name="T47" fmla="*/ 7 h 32"/>
                                <a:gd name="T48" fmla="*/ 0 w 64"/>
                                <a:gd name="T49" fmla="*/ 5 h 32"/>
                                <a:gd name="T50" fmla="*/ 0 w 64"/>
                                <a:gd name="T51" fmla="*/ 2 h 32"/>
                                <a:gd name="T52" fmla="*/ 1 w 64"/>
                                <a:gd name="T53" fmla="*/ 1 h 32"/>
                                <a:gd name="T54" fmla="*/ 2 w 64"/>
                                <a:gd name="T55" fmla="*/ 0 h 32"/>
                                <a:gd name="T56" fmla="*/ 3 w 64"/>
                                <a:gd name="T57" fmla="*/ 0 h 32"/>
                                <a:gd name="T58" fmla="*/ 14 w 64"/>
                                <a:gd name="T59" fmla="*/ 0 h 32"/>
                                <a:gd name="T60" fmla="*/ 16 w 64"/>
                                <a:gd name="T61" fmla="*/ 1 h 32"/>
                                <a:gd name="T62" fmla="*/ 16 w 64"/>
                                <a:gd name="T63" fmla="*/ 1 h 32"/>
                                <a:gd name="T64" fmla="*/ 16 w 64"/>
                                <a:gd name="T65" fmla="*/ 2 h 32"/>
                                <a:gd name="T66" fmla="*/ 16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48" y="11"/>
                                  </a:moveTo>
                                  <a:lnTo>
                                    <a:pt x="50" y="16"/>
                                  </a:lnTo>
                                  <a:lnTo>
                                    <a:pt x="48" y="13"/>
                                  </a:lnTo>
                                  <a:lnTo>
                                    <a:pt x="54" y="16"/>
                                  </a:lnTo>
                                  <a:lnTo>
                                    <a:pt x="11" y="16"/>
                                  </a:lnTo>
                                  <a:lnTo>
                                    <a:pt x="17" y="14"/>
                                  </a:lnTo>
                                  <a:lnTo>
                                    <a:pt x="14" y="17"/>
                                  </a:lnTo>
                                  <a:lnTo>
                                    <a:pt x="16" y="11"/>
                                  </a:lnTo>
                                  <a:lnTo>
                                    <a:pt x="16" y="22"/>
                                  </a:lnTo>
                                  <a:lnTo>
                                    <a:pt x="13" y="16"/>
                                  </a:lnTo>
                                  <a:lnTo>
                                    <a:pt x="16" y="18"/>
                                  </a:lnTo>
                                  <a:lnTo>
                                    <a:pt x="11" y="16"/>
                                  </a:lnTo>
                                  <a:lnTo>
                                    <a:pt x="54" y="16"/>
                                  </a:lnTo>
                                  <a:lnTo>
                                    <a:pt x="49" y="19"/>
                                  </a:lnTo>
                                  <a:lnTo>
                                    <a:pt x="51" y="17"/>
                                  </a:lnTo>
                                  <a:lnTo>
                                    <a:pt x="48" y="22"/>
                                  </a:lnTo>
                                  <a:lnTo>
                                    <a:pt x="48" y="11"/>
                                  </a:lnTo>
                                  <a:close/>
                                  <a:moveTo>
                                    <a:pt x="64" y="22"/>
                                  </a:move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95" name="Rectangle 8949"/>
                          <wps:cNvSpPr>
                            <a:spLocks noChangeAspect="1" noChangeArrowheads="1"/>
                          </wps:cNvSpPr>
                          <wps:spPr bwMode="auto">
                            <a:xfrm>
                              <a:off x="6342"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6" name="Freeform 8950"/>
                          <wps:cNvSpPr>
                            <a:spLocks noChangeAspect="1" noEditPoints="1"/>
                          </wps:cNvSpPr>
                          <wps:spPr bwMode="auto">
                            <a:xfrm>
                              <a:off x="6338" y="15676"/>
                              <a:ext cx="40" cy="15"/>
                            </a:xfrm>
                            <a:custGeom>
                              <a:avLst/>
                              <a:gdLst>
                                <a:gd name="T0" fmla="*/ 32 w 40"/>
                                <a:gd name="T1" fmla="*/ 3 h 15"/>
                                <a:gd name="T2" fmla="*/ 36 w 40"/>
                                <a:gd name="T3" fmla="*/ 7 h 15"/>
                                <a:gd name="T4" fmla="*/ 4 w 40"/>
                                <a:gd name="T5" fmla="*/ 7 h 15"/>
                                <a:gd name="T6" fmla="*/ 8 w 40"/>
                                <a:gd name="T7" fmla="*/ 3 h 15"/>
                                <a:gd name="T8" fmla="*/ 8 w 40"/>
                                <a:gd name="T9" fmla="*/ 11 h 15"/>
                                <a:gd name="T10" fmla="*/ 4 w 40"/>
                                <a:gd name="T11" fmla="*/ 7 h 15"/>
                                <a:gd name="T12" fmla="*/ 36 w 40"/>
                                <a:gd name="T13" fmla="*/ 7 h 15"/>
                                <a:gd name="T14" fmla="*/ 32 w 40"/>
                                <a:gd name="T15" fmla="*/ 11 h 15"/>
                                <a:gd name="T16" fmla="*/ 32 w 40"/>
                                <a:gd name="T17" fmla="*/ 3 h 15"/>
                                <a:gd name="T18" fmla="*/ 40 w 40"/>
                                <a:gd name="T19" fmla="*/ 15 h 15"/>
                                <a:gd name="T20" fmla="*/ 0 w 40"/>
                                <a:gd name="T21" fmla="*/ 15 h 15"/>
                                <a:gd name="T22" fmla="*/ 0 w 40"/>
                                <a:gd name="T23" fmla="*/ 0 h 15"/>
                                <a:gd name="T24" fmla="*/ 40 w 40"/>
                                <a:gd name="T25" fmla="*/ 0 h 15"/>
                                <a:gd name="T26" fmla="*/ 40 w 40"/>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32" y="3"/>
                                  </a:moveTo>
                                  <a:lnTo>
                                    <a:pt x="36" y="7"/>
                                  </a:lnTo>
                                  <a:lnTo>
                                    <a:pt x="4" y="7"/>
                                  </a:lnTo>
                                  <a:lnTo>
                                    <a:pt x="8" y="3"/>
                                  </a:lnTo>
                                  <a:lnTo>
                                    <a:pt x="8" y="11"/>
                                  </a:lnTo>
                                  <a:lnTo>
                                    <a:pt x="4" y="7"/>
                                  </a:lnTo>
                                  <a:lnTo>
                                    <a:pt x="36" y="7"/>
                                  </a:lnTo>
                                  <a:lnTo>
                                    <a:pt x="32" y="11"/>
                                  </a:lnTo>
                                  <a:lnTo>
                                    <a:pt x="32" y="3"/>
                                  </a:lnTo>
                                  <a:close/>
                                  <a:moveTo>
                                    <a:pt x="40" y="15"/>
                                  </a:moveTo>
                                  <a:lnTo>
                                    <a:pt x="0" y="15"/>
                                  </a:lnTo>
                                  <a:lnTo>
                                    <a:pt x="0" y="0"/>
                                  </a:lnTo>
                                  <a:lnTo>
                                    <a:pt x="40" y="0"/>
                                  </a:lnTo>
                                  <a:lnTo>
                                    <a:pt x="40"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97" name="Rectangle 8951"/>
                          <wps:cNvSpPr>
                            <a:spLocks noChangeAspect="1" noChangeArrowheads="1"/>
                          </wps:cNvSpPr>
                          <wps:spPr bwMode="auto">
                            <a:xfrm>
                              <a:off x="5802" y="15679"/>
                              <a:ext cx="48"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8" name="Freeform 8952"/>
                          <wps:cNvSpPr>
                            <a:spLocks noChangeAspect="1" noEditPoints="1"/>
                          </wps:cNvSpPr>
                          <wps:spPr bwMode="auto">
                            <a:xfrm>
                              <a:off x="5798" y="15676"/>
                              <a:ext cx="56" cy="15"/>
                            </a:xfrm>
                            <a:custGeom>
                              <a:avLst/>
                              <a:gdLst>
                                <a:gd name="T0" fmla="*/ 0 w 56"/>
                                <a:gd name="T1" fmla="*/ 0 h 15"/>
                                <a:gd name="T2" fmla="*/ 56 w 56"/>
                                <a:gd name="T3" fmla="*/ 0 h 15"/>
                                <a:gd name="T4" fmla="*/ 56 w 56"/>
                                <a:gd name="T5" fmla="*/ 15 h 15"/>
                                <a:gd name="T6" fmla="*/ 0 w 56"/>
                                <a:gd name="T7" fmla="*/ 15 h 15"/>
                                <a:gd name="T8" fmla="*/ 0 w 56"/>
                                <a:gd name="T9" fmla="*/ 0 h 15"/>
                                <a:gd name="T10" fmla="*/ 8 w 56"/>
                                <a:gd name="T11" fmla="*/ 11 h 15"/>
                                <a:gd name="T12" fmla="*/ 4 w 56"/>
                                <a:gd name="T13" fmla="*/ 7 h 15"/>
                                <a:gd name="T14" fmla="*/ 52 w 56"/>
                                <a:gd name="T15" fmla="*/ 7 h 15"/>
                                <a:gd name="T16" fmla="*/ 48 w 56"/>
                                <a:gd name="T17" fmla="*/ 11 h 15"/>
                                <a:gd name="T18" fmla="*/ 48 w 56"/>
                                <a:gd name="T19" fmla="*/ 3 h 15"/>
                                <a:gd name="T20" fmla="*/ 52 w 56"/>
                                <a:gd name="T21" fmla="*/ 7 h 15"/>
                                <a:gd name="T22" fmla="*/ 4 w 56"/>
                                <a:gd name="T23" fmla="*/ 7 h 15"/>
                                <a:gd name="T24" fmla="*/ 8 w 56"/>
                                <a:gd name="T25" fmla="*/ 3 h 15"/>
                                <a:gd name="T26" fmla="*/ 8 w 56"/>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6" h="15">
                                  <a:moveTo>
                                    <a:pt x="0" y="0"/>
                                  </a:moveTo>
                                  <a:lnTo>
                                    <a:pt x="56" y="0"/>
                                  </a:lnTo>
                                  <a:lnTo>
                                    <a:pt x="56" y="15"/>
                                  </a:lnTo>
                                  <a:lnTo>
                                    <a:pt x="0" y="15"/>
                                  </a:lnTo>
                                  <a:lnTo>
                                    <a:pt x="0" y="0"/>
                                  </a:lnTo>
                                  <a:close/>
                                  <a:moveTo>
                                    <a:pt x="8" y="11"/>
                                  </a:moveTo>
                                  <a:lnTo>
                                    <a:pt x="4" y="7"/>
                                  </a:lnTo>
                                  <a:lnTo>
                                    <a:pt x="52" y="7"/>
                                  </a:lnTo>
                                  <a:lnTo>
                                    <a:pt x="48" y="11"/>
                                  </a:lnTo>
                                  <a:lnTo>
                                    <a:pt x="48" y="3"/>
                                  </a:lnTo>
                                  <a:lnTo>
                                    <a:pt x="52"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99" name="Rectangle 8953"/>
                          <wps:cNvSpPr>
                            <a:spLocks noChangeAspect="1" noChangeArrowheads="1"/>
                          </wps:cNvSpPr>
                          <wps:spPr bwMode="auto">
                            <a:xfrm>
                              <a:off x="5826"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0" name="Freeform 8954"/>
                          <wps:cNvSpPr>
                            <a:spLocks noChangeAspect="1" noEditPoints="1"/>
                          </wps:cNvSpPr>
                          <wps:spPr bwMode="auto">
                            <a:xfrm>
                              <a:off x="5822" y="15676"/>
                              <a:ext cx="24" cy="23"/>
                            </a:xfrm>
                            <a:custGeom>
                              <a:avLst/>
                              <a:gdLst>
                                <a:gd name="T0" fmla="*/ 0 w 24"/>
                                <a:gd name="T1" fmla="*/ 0 h 23"/>
                                <a:gd name="T2" fmla="*/ 24 w 24"/>
                                <a:gd name="T3" fmla="*/ 0 h 23"/>
                                <a:gd name="T4" fmla="*/ 24 w 24"/>
                                <a:gd name="T5" fmla="*/ 23 h 23"/>
                                <a:gd name="T6" fmla="*/ 0 w 24"/>
                                <a:gd name="T7" fmla="*/ 23 h 23"/>
                                <a:gd name="T8" fmla="*/ 0 w 24"/>
                                <a:gd name="T9" fmla="*/ 0 h 23"/>
                                <a:gd name="T10" fmla="*/ 8 w 24"/>
                                <a:gd name="T11" fmla="*/ 19 h 23"/>
                                <a:gd name="T12" fmla="*/ 4 w 24"/>
                                <a:gd name="T13" fmla="*/ 15 h 23"/>
                                <a:gd name="T14" fmla="*/ 20 w 24"/>
                                <a:gd name="T15" fmla="*/ 15 h 23"/>
                                <a:gd name="T16" fmla="*/ 16 w 24"/>
                                <a:gd name="T17" fmla="*/ 19 h 23"/>
                                <a:gd name="T18" fmla="*/ 16 w 24"/>
                                <a:gd name="T19" fmla="*/ 3 h 23"/>
                                <a:gd name="T20" fmla="*/ 20 w 24"/>
                                <a:gd name="T21" fmla="*/ 7 h 23"/>
                                <a:gd name="T22" fmla="*/ 4 w 24"/>
                                <a:gd name="T23" fmla="*/ 7 h 23"/>
                                <a:gd name="T24" fmla="*/ 8 w 24"/>
                                <a:gd name="T25" fmla="*/ 3 h 23"/>
                                <a:gd name="T26" fmla="*/ 8 w 24"/>
                                <a:gd name="T27" fmla="*/ 19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 h="23">
                                  <a:moveTo>
                                    <a:pt x="0" y="0"/>
                                  </a:moveTo>
                                  <a:lnTo>
                                    <a:pt x="24" y="0"/>
                                  </a:lnTo>
                                  <a:lnTo>
                                    <a:pt x="24" y="23"/>
                                  </a:lnTo>
                                  <a:lnTo>
                                    <a:pt x="0" y="23"/>
                                  </a:lnTo>
                                  <a:lnTo>
                                    <a:pt x="0" y="0"/>
                                  </a:lnTo>
                                  <a:close/>
                                  <a:moveTo>
                                    <a:pt x="8" y="19"/>
                                  </a:moveTo>
                                  <a:lnTo>
                                    <a:pt x="4" y="15"/>
                                  </a:lnTo>
                                  <a:lnTo>
                                    <a:pt x="20" y="15"/>
                                  </a:lnTo>
                                  <a:lnTo>
                                    <a:pt x="16" y="19"/>
                                  </a:lnTo>
                                  <a:lnTo>
                                    <a:pt x="16" y="3"/>
                                  </a:lnTo>
                                  <a:lnTo>
                                    <a:pt x="20" y="7"/>
                                  </a:lnTo>
                                  <a:lnTo>
                                    <a:pt x="4" y="7"/>
                                  </a:lnTo>
                                  <a:lnTo>
                                    <a:pt x="8" y="3"/>
                                  </a:lnTo>
                                  <a:lnTo>
                                    <a:pt x="8" y="19"/>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wps:wsp>
                          <wps:cNvPr id="7701" name="Freeform 8955"/>
                          <wps:cNvSpPr>
                            <a:spLocks noChangeAspect="1"/>
                          </wps:cNvSpPr>
                          <wps:spPr bwMode="auto">
                            <a:xfrm>
                              <a:off x="541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702" name="Freeform 8956"/>
                          <wps:cNvSpPr>
                            <a:spLocks noChangeAspect="1" noEditPoints="1"/>
                          </wps:cNvSpPr>
                          <wps:spPr bwMode="auto">
                            <a:xfrm>
                              <a:off x="540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03" name="Freeform 8957"/>
                          <wps:cNvSpPr>
                            <a:spLocks noChangeAspect="1"/>
                          </wps:cNvSpPr>
                          <wps:spPr bwMode="auto">
                            <a:xfrm>
                              <a:off x="540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704" name="Freeform 8958"/>
                          <wps:cNvSpPr>
                            <a:spLocks noChangeAspect="1"/>
                          </wps:cNvSpPr>
                          <wps:spPr bwMode="auto">
                            <a:xfrm>
                              <a:off x="534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705" name="Freeform 8959"/>
                          <wps:cNvSpPr>
                            <a:spLocks noChangeAspect="1" noEditPoints="1"/>
                          </wps:cNvSpPr>
                          <wps:spPr bwMode="auto">
                            <a:xfrm>
                              <a:off x="533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06" name="Freeform 8960"/>
                          <wps:cNvSpPr>
                            <a:spLocks noChangeAspect="1"/>
                          </wps:cNvSpPr>
                          <wps:spPr bwMode="auto">
                            <a:xfrm>
                              <a:off x="5345"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707" name="Freeform 8961"/>
                          <wps:cNvSpPr>
                            <a:spLocks noChangeAspect="1"/>
                          </wps:cNvSpPr>
                          <wps:spPr bwMode="auto">
                            <a:xfrm>
                              <a:off x="5428"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708" name="Freeform 8962"/>
                          <wps:cNvSpPr>
                            <a:spLocks noChangeAspect="1" noEditPoints="1"/>
                          </wps:cNvSpPr>
                          <wps:spPr bwMode="auto">
                            <a:xfrm>
                              <a:off x="5424"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709" name="Freeform 8963"/>
                          <wps:cNvSpPr>
                            <a:spLocks noChangeAspect="1"/>
                          </wps:cNvSpPr>
                          <wps:spPr bwMode="auto">
                            <a:xfrm>
                              <a:off x="535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710" name="Freeform 8964"/>
                          <wps:cNvSpPr>
                            <a:spLocks noChangeAspect="1" noEditPoints="1"/>
                          </wps:cNvSpPr>
                          <wps:spPr bwMode="auto">
                            <a:xfrm>
                              <a:off x="535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711" name="Picture 89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5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712" name="Freeform 8966"/>
                          <wps:cNvSpPr>
                            <a:spLocks noChangeAspect="1" noEditPoints="1"/>
                          </wps:cNvSpPr>
                          <wps:spPr bwMode="auto">
                            <a:xfrm>
                              <a:off x="535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13" name="Rectangle 8967"/>
                          <wps:cNvSpPr>
                            <a:spLocks noChangeAspect="1" noChangeArrowheads="1"/>
                          </wps:cNvSpPr>
                          <wps:spPr bwMode="auto">
                            <a:xfrm>
                              <a:off x="5393" y="15676"/>
                              <a:ext cx="8"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14" name="Picture 89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60"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5" name="Picture 89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08" y="15672"/>
                              <a:ext cx="5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6" name="Picture 89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79"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7" name="Picture 89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25" y="15552"/>
                              <a:ext cx="50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8" name="Picture 89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01"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719" name="Freeform 8973"/>
                          <wps:cNvSpPr>
                            <a:spLocks noChangeAspect="1"/>
                          </wps:cNvSpPr>
                          <wps:spPr bwMode="auto">
                            <a:xfrm>
                              <a:off x="5305" y="15564"/>
                              <a:ext cx="16" cy="72"/>
                            </a:xfrm>
                            <a:custGeom>
                              <a:avLst/>
                              <a:gdLst>
                                <a:gd name="T0" fmla="*/ 6 w 32"/>
                                <a:gd name="T1" fmla="*/ 0 h 144"/>
                                <a:gd name="T2" fmla="*/ 8 w 32"/>
                                <a:gd name="T3" fmla="*/ 3 h 144"/>
                                <a:gd name="T4" fmla="*/ 7 w 32"/>
                                <a:gd name="T5" fmla="*/ 32 h 144"/>
                                <a:gd name="T6" fmla="*/ 0 w 32"/>
                                <a:gd name="T7" fmla="*/ 34 h 144"/>
                                <a:gd name="T8" fmla="*/ 3 w 32"/>
                                <a:gd name="T9" fmla="*/ 16 h 144"/>
                                <a:gd name="T10" fmla="*/ 6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24" y="0"/>
                                  </a:moveTo>
                                  <a:cubicBezTo>
                                    <a:pt x="31" y="5"/>
                                    <a:pt x="30" y="6"/>
                                    <a:pt x="32" y="11"/>
                                  </a:cubicBezTo>
                                  <a:cubicBezTo>
                                    <a:pt x="31" y="36"/>
                                    <a:pt x="29" y="100"/>
                                    <a:pt x="26" y="127"/>
                                  </a:cubicBezTo>
                                  <a:cubicBezTo>
                                    <a:pt x="24" y="134"/>
                                    <a:pt x="3" y="144"/>
                                    <a:pt x="0" y="133"/>
                                  </a:cubicBezTo>
                                  <a:cubicBezTo>
                                    <a:pt x="2" y="117"/>
                                    <a:pt x="5" y="84"/>
                                    <a:pt x="9" y="61"/>
                                  </a:cubicBezTo>
                                  <a:cubicBezTo>
                                    <a:pt x="12" y="39"/>
                                    <a:pt x="15" y="29"/>
                                    <a:pt x="24"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720" name="Freeform 8974"/>
                          <wps:cNvSpPr>
                            <a:spLocks noChangeAspect="1"/>
                          </wps:cNvSpPr>
                          <wps:spPr bwMode="auto">
                            <a:xfrm>
                              <a:off x="5774" y="15580"/>
                              <a:ext cx="24" cy="48"/>
                            </a:xfrm>
                            <a:custGeom>
                              <a:avLst/>
                              <a:gdLst>
                                <a:gd name="T0" fmla="*/ 0 w 48"/>
                                <a:gd name="T1" fmla="*/ 3 h 96"/>
                                <a:gd name="T2" fmla="*/ 3 w 48"/>
                                <a:gd name="T3" fmla="*/ 0 h 96"/>
                                <a:gd name="T4" fmla="*/ 3 w 48"/>
                                <a:gd name="T5" fmla="*/ 0 h 96"/>
                                <a:gd name="T6" fmla="*/ 3 w 48"/>
                                <a:gd name="T7" fmla="*/ 0 h 96"/>
                                <a:gd name="T8" fmla="*/ 9 w 48"/>
                                <a:gd name="T9" fmla="*/ 0 h 96"/>
                                <a:gd name="T10" fmla="*/ 9 w 48"/>
                                <a:gd name="T11" fmla="*/ 0 h 96"/>
                                <a:gd name="T12" fmla="*/ 12 w 48"/>
                                <a:gd name="T13" fmla="*/ 3 h 96"/>
                                <a:gd name="T14" fmla="*/ 12 w 48"/>
                                <a:gd name="T15" fmla="*/ 3 h 96"/>
                                <a:gd name="T16" fmla="*/ 12 w 48"/>
                                <a:gd name="T17" fmla="*/ 3 h 96"/>
                                <a:gd name="T18" fmla="*/ 12 w 48"/>
                                <a:gd name="T19" fmla="*/ 21 h 96"/>
                                <a:gd name="T20" fmla="*/ 12 w 48"/>
                                <a:gd name="T21" fmla="*/ 21 h 96"/>
                                <a:gd name="T22" fmla="*/ 9 w 48"/>
                                <a:gd name="T23" fmla="*/ 24 h 96"/>
                                <a:gd name="T24" fmla="*/ 9 w 48"/>
                                <a:gd name="T25" fmla="*/ 24 h 96"/>
                                <a:gd name="T26" fmla="*/ 9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21" name="Freeform 8975"/>
                          <wps:cNvSpPr>
                            <a:spLocks noChangeAspect="1"/>
                          </wps:cNvSpPr>
                          <wps:spPr bwMode="auto">
                            <a:xfrm>
                              <a:off x="5802" y="15584"/>
                              <a:ext cx="32" cy="48"/>
                            </a:xfrm>
                            <a:custGeom>
                              <a:avLst/>
                              <a:gdLst>
                                <a:gd name="T0" fmla="*/ 0 w 64"/>
                                <a:gd name="T1" fmla="*/ 4 h 96"/>
                                <a:gd name="T2" fmla="*/ 4 w 64"/>
                                <a:gd name="T3" fmla="*/ 0 h 96"/>
                                <a:gd name="T4" fmla="*/ 4 w 64"/>
                                <a:gd name="T5" fmla="*/ 0 h 96"/>
                                <a:gd name="T6" fmla="*/ 4 w 64"/>
                                <a:gd name="T7" fmla="*/ 0 h 96"/>
                                <a:gd name="T8" fmla="*/ 12 w 64"/>
                                <a:gd name="T9" fmla="*/ 0 h 96"/>
                                <a:gd name="T10" fmla="*/ 12 w 64"/>
                                <a:gd name="T11" fmla="*/ 0 h 96"/>
                                <a:gd name="T12" fmla="*/ 16 w 64"/>
                                <a:gd name="T13" fmla="*/ 4 h 96"/>
                                <a:gd name="T14" fmla="*/ 16 w 64"/>
                                <a:gd name="T15" fmla="*/ 4 h 96"/>
                                <a:gd name="T16" fmla="*/ 16 w 64"/>
                                <a:gd name="T17" fmla="*/ 4 h 96"/>
                                <a:gd name="T18" fmla="*/ 16 w 64"/>
                                <a:gd name="T19" fmla="*/ 20 h 96"/>
                                <a:gd name="T20" fmla="*/ 16 w 64"/>
                                <a:gd name="T21" fmla="*/ 20 h 96"/>
                                <a:gd name="T22" fmla="*/ 12 w 64"/>
                                <a:gd name="T23" fmla="*/ 24 h 96"/>
                                <a:gd name="T24" fmla="*/ 12 w 64"/>
                                <a:gd name="T25" fmla="*/ 24 h 96"/>
                                <a:gd name="T26" fmla="*/ 12 w 64"/>
                                <a:gd name="T27" fmla="*/ 24 h 96"/>
                                <a:gd name="T28" fmla="*/ 4 w 64"/>
                                <a:gd name="T29" fmla="*/ 24 h 96"/>
                                <a:gd name="T30" fmla="*/ 4 w 64"/>
                                <a:gd name="T31" fmla="*/ 24 h 96"/>
                                <a:gd name="T32" fmla="*/ 0 w 64"/>
                                <a:gd name="T33" fmla="*/ 20 h 96"/>
                                <a:gd name="T34" fmla="*/ 0 w 64"/>
                                <a:gd name="T35" fmla="*/ 20 h 96"/>
                                <a:gd name="T36" fmla="*/ 0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0" y="16"/>
                                  </a:moveTo>
                                  <a:cubicBezTo>
                                    <a:pt x="0" y="8"/>
                                    <a:pt x="8" y="0"/>
                                    <a:pt x="16" y="0"/>
                                  </a:cubicBezTo>
                                  <a:cubicBezTo>
                                    <a:pt x="16" y="0"/>
                                    <a:pt x="16" y="0"/>
                                    <a:pt x="16" y="0"/>
                                  </a:cubicBezTo>
                                  <a:lnTo>
                                    <a:pt x="16" y="0"/>
                                  </a:lnTo>
                                  <a:lnTo>
                                    <a:pt x="48" y="0"/>
                                  </a:lnTo>
                                  <a:cubicBezTo>
                                    <a:pt x="57" y="0"/>
                                    <a:pt x="64" y="8"/>
                                    <a:pt x="64" y="16"/>
                                  </a:cubicBezTo>
                                  <a:cubicBezTo>
                                    <a:pt x="64" y="16"/>
                                    <a:pt x="64" y="16"/>
                                    <a:pt x="64" y="16"/>
                                  </a:cubicBezTo>
                                  <a:lnTo>
                                    <a:pt x="64" y="16"/>
                                  </a:lnTo>
                                  <a:lnTo>
                                    <a:pt x="64" y="80"/>
                                  </a:lnTo>
                                  <a:cubicBezTo>
                                    <a:pt x="64" y="89"/>
                                    <a:pt x="57" y="96"/>
                                    <a:pt x="48" y="96"/>
                                  </a:cubicBezTo>
                                  <a:cubicBezTo>
                                    <a:pt x="48" y="96"/>
                                    <a:pt x="48" y="96"/>
                                    <a:pt x="48" y="96"/>
                                  </a:cubicBezTo>
                                  <a:lnTo>
                                    <a:pt x="48" y="96"/>
                                  </a:lnTo>
                                  <a:lnTo>
                                    <a:pt x="16" y="96"/>
                                  </a:lnTo>
                                  <a:cubicBezTo>
                                    <a:pt x="8" y="96"/>
                                    <a:pt x="0" y="89"/>
                                    <a:pt x="0" y="80"/>
                                  </a:cubicBezTo>
                                  <a:cubicBezTo>
                                    <a:pt x="0" y="80"/>
                                    <a:pt x="0" y="80"/>
                                    <a:pt x="0" y="80"/>
                                  </a:cubicBezTo>
                                  <a:lnTo>
                                    <a:pt x="0"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22" name="Freeform 8976"/>
                          <wps:cNvSpPr>
                            <a:spLocks noChangeAspect="1" noEditPoints="1"/>
                          </wps:cNvSpPr>
                          <wps:spPr bwMode="auto">
                            <a:xfrm>
                              <a:off x="5798" y="15580"/>
                              <a:ext cx="40" cy="56"/>
                            </a:xfrm>
                            <a:custGeom>
                              <a:avLst/>
                              <a:gdLst>
                                <a:gd name="T0" fmla="*/ 0 w 80"/>
                                <a:gd name="T1" fmla="*/ 6 h 112"/>
                                <a:gd name="T2" fmla="*/ 1 w 80"/>
                                <a:gd name="T3" fmla="*/ 6 h 112"/>
                                <a:gd name="T4" fmla="*/ 2 w 80"/>
                                <a:gd name="T5" fmla="*/ 3 h 112"/>
                                <a:gd name="T6" fmla="*/ 3 w 80"/>
                                <a:gd name="T7" fmla="*/ 2 h 112"/>
                                <a:gd name="T8" fmla="*/ 6 w 80"/>
                                <a:gd name="T9" fmla="*/ 1 h 112"/>
                                <a:gd name="T10" fmla="*/ 6 w 80"/>
                                <a:gd name="T11" fmla="*/ 0 h 112"/>
                                <a:gd name="T12" fmla="*/ 14 w 80"/>
                                <a:gd name="T13" fmla="*/ 0 h 112"/>
                                <a:gd name="T14" fmla="*/ 15 w 80"/>
                                <a:gd name="T15" fmla="*/ 1 h 112"/>
                                <a:gd name="T16" fmla="*/ 18 w 80"/>
                                <a:gd name="T17" fmla="*/ 2 h 112"/>
                                <a:gd name="T18" fmla="*/ 19 w 80"/>
                                <a:gd name="T19" fmla="*/ 3 h 112"/>
                                <a:gd name="T20" fmla="*/ 20 w 80"/>
                                <a:gd name="T21" fmla="*/ 6 h 112"/>
                                <a:gd name="T22" fmla="*/ 20 w 80"/>
                                <a:gd name="T23" fmla="*/ 6 h 112"/>
                                <a:gd name="T24" fmla="*/ 20 w 80"/>
                                <a:gd name="T25" fmla="*/ 22 h 112"/>
                                <a:gd name="T26" fmla="*/ 20 w 80"/>
                                <a:gd name="T27" fmla="*/ 23 h 112"/>
                                <a:gd name="T28" fmla="*/ 19 w 80"/>
                                <a:gd name="T29" fmla="*/ 26 h 112"/>
                                <a:gd name="T30" fmla="*/ 18 w 80"/>
                                <a:gd name="T31" fmla="*/ 27 h 112"/>
                                <a:gd name="T32" fmla="*/ 15 w 80"/>
                                <a:gd name="T33" fmla="*/ 28 h 112"/>
                                <a:gd name="T34" fmla="*/ 14 w 80"/>
                                <a:gd name="T35" fmla="*/ 28 h 112"/>
                                <a:gd name="T36" fmla="*/ 6 w 80"/>
                                <a:gd name="T37" fmla="*/ 28 h 112"/>
                                <a:gd name="T38" fmla="*/ 6 w 80"/>
                                <a:gd name="T39" fmla="*/ 28 h 112"/>
                                <a:gd name="T40" fmla="*/ 3 w 80"/>
                                <a:gd name="T41" fmla="*/ 27 h 112"/>
                                <a:gd name="T42" fmla="*/ 2 w 80"/>
                                <a:gd name="T43" fmla="*/ 26 h 112"/>
                                <a:gd name="T44" fmla="*/ 1 w 80"/>
                                <a:gd name="T45" fmla="*/ 23 h 112"/>
                                <a:gd name="T46" fmla="*/ 0 w 80"/>
                                <a:gd name="T47" fmla="*/ 22 h 112"/>
                                <a:gd name="T48" fmla="*/ 0 w 80"/>
                                <a:gd name="T49" fmla="*/ 6 h 112"/>
                                <a:gd name="T50" fmla="*/ 4 w 80"/>
                                <a:gd name="T51" fmla="*/ 22 h 112"/>
                                <a:gd name="T52" fmla="*/ 4 w 80"/>
                                <a:gd name="T53" fmla="*/ 22 h 112"/>
                                <a:gd name="T54" fmla="*/ 6 w 80"/>
                                <a:gd name="T55" fmla="*/ 24 h 112"/>
                                <a:gd name="T56" fmla="*/ 5 w 80"/>
                                <a:gd name="T57" fmla="*/ 23 h 112"/>
                                <a:gd name="T58" fmla="*/ 7 w 80"/>
                                <a:gd name="T59" fmla="*/ 25 h 112"/>
                                <a:gd name="T60" fmla="*/ 6 w 80"/>
                                <a:gd name="T61" fmla="*/ 24 h 112"/>
                                <a:gd name="T62" fmla="*/ 14 w 80"/>
                                <a:gd name="T63" fmla="*/ 24 h 112"/>
                                <a:gd name="T64" fmla="*/ 14 w 80"/>
                                <a:gd name="T65" fmla="*/ 25 h 112"/>
                                <a:gd name="T66" fmla="*/ 16 w 80"/>
                                <a:gd name="T67" fmla="*/ 23 h 112"/>
                                <a:gd name="T68" fmla="*/ 15 w 80"/>
                                <a:gd name="T69" fmla="*/ 24 h 112"/>
                                <a:gd name="T70" fmla="*/ 17 w 80"/>
                                <a:gd name="T71" fmla="*/ 22 h 112"/>
                                <a:gd name="T72" fmla="*/ 16 w 80"/>
                                <a:gd name="T73" fmla="*/ 22 h 112"/>
                                <a:gd name="T74" fmla="*/ 16 w 80"/>
                                <a:gd name="T75" fmla="*/ 6 h 112"/>
                                <a:gd name="T76" fmla="*/ 17 w 80"/>
                                <a:gd name="T77" fmla="*/ 7 h 112"/>
                                <a:gd name="T78" fmla="*/ 15 w 80"/>
                                <a:gd name="T79" fmla="*/ 5 h 112"/>
                                <a:gd name="T80" fmla="*/ 16 w 80"/>
                                <a:gd name="T81" fmla="*/ 6 h 112"/>
                                <a:gd name="T82" fmla="*/ 14 w 80"/>
                                <a:gd name="T83" fmla="*/ 4 h 112"/>
                                <a:gd name="T84" fmla="*/ 14 w 80"/>
                                <a:gd name="T85" fmla="*/ 4 h 112"/>
                                <a:gd name="T86" fmla="*/ 6 w 80"/>
                                <a:gd name="T87" fmla="*/ 4 h 112"/>
                                <a:gd name="T88" fmla="*/ 7 w 80"/>
                                <a:gd name="T89" fmla="*/ 4 h 112"/>
                                <a:gd name="T90" fmla="*/ 5 w 80"/>
                                <a:gd name="T91" fmla="*/ 6 h 112"/>
                                <a:gd name="T92" fmla="*/ 6 w 80"/>
                                <a:gd name="T93" fmla="*/ 5 h 112"/>
                                <a:gd name="T94" fmla="*/ 4 w 80"/>
                                <a:gd name="T95" fmla="*/ 7 h 112"/>
                                <a:gd name="T96" fmla="*/ 4 w 80"/>
                                <a:gd name="T97" fmla="*/ 6 h 112"/>
                                <a:gd name="T98" fmla="*/ 4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0" y="24"/>
                                  </a:move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lose/>
                                  <a:moveTo>
                                    <a:pt x="16" y="88"/>
                                  </a:move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23" name="Freeform 8977"/>
                          <wps:cNvSpPr>
                            <a:spLocks noChangeAspect="1"/>
                          </wps:cNvSpPr>
                          <wps:spPr bwMode="auto">
                            <a:xfrm>
                              <a:off x="5611" y="15584"/>
                              <a:ext cx="104" cy="48"/>
                            </a:xfrm>
                            <a:custGeom>
                              <a:avLst/>
                              <a:gdLst>
                                <a:gd name="T0" fmla="*/ 0 w 208"/>
                                <a:gd name="T1" fmla="*/ 2 h 96"/>
                                <a:gd name="T2" fmla="*/ 2 w 208"/>
                                <a:gd name="T3" fmla="*/ 0 h 96"/>
                                <a:gd name="T4" fmla="*/ 2 w 208"/>
                                <a:gd name="T5" fmla="*/ 0 h 96"/>
                                <a:gd name="T6" fmla="*/ 2 w 208"/>
                                <a:gd name="T7" fmla="*/ 0 h 96"/>
                                <a:gd name="T8" fmla="*/ 51 w 208"/>
                                <a:gd name="T9" fmla="*/ 0 h 96"/>
                                <a:gd name="T10" fmla="*/ 51 w 208"/>
                                <a:gd name="T11" fmla="*/ 0 h 96"/>
                                <a:gd name="T12" fmla="*/ 52 w 208"/>
                                <a:gd name="T13" fmla="*/ 2 h 96"/>
                                <a:gd name="T14" fmla="*/ 52 w 208"/>
                                <a:gd name="T15" fmla="*/ 2 h 96"/>
                                <a:gd name="T16" fmla="*/ 52 w 208"/>
                                <a:gd name="T17" fmla="*/ 2 h 96"/>
                                <a:gd name="T18" fmla="*/ 52 w 208"/>
                                <a:gd name="T19" fmla="*/ 23 h 96"/>
                                <a:gd name="T20" fmla="*/ 52 w 208"/>
                                <a:gd name="T21" fmla="*/ 23 h 96"/>
                                <a:gd name="T22" fmla="*/ 51 w 208"/>
                                <a:gd name="T23" fmla="*/ 24 h 96"/>
                                <a:gd name="T24" fmla="*/ 51 w 208"/>
                                <a:gd name="T25" fmla="*/ 24 h 96"/>
                                <a:gd name="T26" fmla="*/ 51 w 208"/>
                                <a:gd name="T27" fmla="*/ 24 h 96"/>
                                <a:gd name="T28" fmla="*/ 2 w 208"/>
                                <a:gd name="T29" fmla="*/ 24 h 96"/>
                                <a:gd name="T30" fmla="*/ 2 w 208"/>
                                <a:gd name="T31" fmla="*/ 24 h 96"/>
                                <a:gd name="T32" fmla="*/ 0 w 208"/>
                                <a:gd name="T33" fmla="*/ 23 h 96"/>
                                <a:gd name="T34" fmla="*/ 0 w 208"/>
                                <a:gd name="T35" fmla="*/ 23 h 96"/>
                                <a:gd name="T36" fmla="*/ 0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0" y="7"/>
                                  </a:moveTo>
                                  <a:cubicBezTo>
                                    <a:pt x="0" y="4"/>
                                    <a:pt x="4" y="0"/>
                                    <a:pt x="7" y="0"/>
                                  </a:cubicBezTo>
                                  <a:cubicBezTo>
                                    <a:pt x="7" y="0"/>
                                    <a:pt x="7" y="0"/>
                                    <a:pt x="7" y="0"/>
                                  </a:cubicBezTo>
                                  <a:lnTo>
                                    <a:pt x="7" y="0"/>
                                  </a:lnTo>
                                  <a:lnTo>
                                    <a:pt x="201" y="0"/>
                                  </a:lnTo>
                                  <a:cubicBezTo>
                                    <a:pt x="205" y="0"/>
                                    <a:pt x="208" y="4"/>
                                    <a:pt x="208" y="7"/>
                                  </a:cubicBezTo>
                                  <a:cubicBezTo>
                                    <a:pt x="208" y="7"/>
                                    <a:pt x="208" y="7"/>
                                    <a:pt x="208" y="7"/>
                                  </a:cubicBezTo>
                                  <a:lnTo>
                                    <a:pt x="208" y="7"/>
                                  </a:lnTo>
                                  <a:lnTo>
                                    <a:pt x="208" y="89"/>
                                  </a:lnTo>
                                  <a:cubicBezTo>
                                    <a:pt x="208" y="93"/>
                                    <a:pt x="205" y="96"/>
                                    <a:pt x="201" y="96"/>
                                  </a:cubicBezTo>
                                  <a:cubicBezTo>
                                    <a:pt x="201" y="96"/>
                                    <a:pt x="201" y="96"/>
                                    <a:pt x="201" y="96"/>
                                  </a:cubicBezTo>
                                  <a:lnTo>
                                    <a:pt x="201"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24" name="Freeform 8978"/>
                          <wps:cNvSpPr>
                            <a:spLocks noChangeAspect="1" noEditPoints="1"/>
                          </wps:cNvSpPr>
                          <wps:spPr bwMode="auto">
                            <a:xfrm>
                              <a:off x="5607" y="15580"/>
                              <a:ext cx="112" cy="56"/>
                            </a:xfrm>
                            <a:custGeom>
                              <a:avLst/>
                              <a:gdLst>
                                <a:gd name="T0" fmla="*/ 0 w 224"/>
                                <a:gd name="T1" fmla="*/ 4 h 112"/>
                                <a:gd name="T2" fmla="*/ 1 w 224"/>
                                <a:gd name="T3" fmla="*/ 3 h 112"/>
                                <a:gd name="T4" fmla="*/ 3 w 224"/>
                                <a:gd name="T5" fmla="*/ 1 h 112"/>
                                <a:gd name="T6" fmla="*/ 4 w 224"/>
                                <a:gd name="T7" fmla="*/ 0 h 112"/>
                                <a:gd name="T8" fmla="*/ 53 w 224"/>
                                <a:gd name="T9" fmla="*/ 0 h 112"/>
                                <a:gd name="T10" fmla="*/ 54 w 224"/>
                                <a:gd name="T11" fmla="*/ 1 h 112"/>
                                <a:gd name="T12" fmla="*/ 56 w 224"/>
                                <a:gd name="T13" fmla="*/ 3 h 112"/>
                                <a:gd name="T14" fmla="*/ 56 w 224"/>
                                <a:gd name="T15" fmla="*/ 4 h 112"/>
                                <a:gd name="T16" fmla="*/ 56 w 224"/>
                                <a:gd name="T17" fmla="*/ 25 h 112"/>
                                <a:gd name="T18" fmla="*/ 56 w 224"/>
                                <a:gd name="T19" fmla="*/ 26 h 112"/>
                                <a:gd name="T20" fmla="*/ 54 w 224"/>
                                <a:gd name="T21" fmla="*/ 28 h 112"/>
                                <a:gd name="T22" fmla="*/ 53 w 224"/>
                                <a:gd name="T23" fmla="*/ 28 h 112"/>
                                <a:gd name="T24" fmla="*/ 4 w 224"/>
                                <a:gd name="T25" fmla="*/ 28 h 112"/>
                                <a:gd name="T26" fmla="*/ 3 w 224"/>
                                <a:gd name="T27" fmla="*/ 28 h 112"/>
                                <a:gd name="T28" fmla="*/ 1 w 224"/>
                                <a:gd name="T29" fmla="*/ 26 h 112"/>
                                <a:gd name="T30" fmla="*/ 0 w 224"/>
                                <a:gd name="T31" fmla="*/ 25 h 112"/>
                                <a:gd name="T32" fmla="*/ 0 w 224"/>
                                <a:gd name="T33" fmla="*/ 4 h 112"/>
                                <a:gd name="T34" fmla="*/ 4 w 224"/>
                                <a:gd name="T35" fmla="*/ 25 h 112"/>
                                <a:gd name="T36" fmla="*/ 4 w 224"/>
                                <a:gd name="T37" fmla="*/ 23 h 112"/>
                                <a:gd name="T38" fmla="*/ 6 w 224"/>
                                <a:gd name="T39" fmla="*/ 25 h 112"/>
                                <a:gd name="T40" fmla="*/ 4 w 224"/>
                                <a:gd name="T41" fmla="*/ 24 h 112"/>
                                <a:gd name="T42" fmla="*/ 53 w 224"/>
                                <a:gd name="T43" fmla="*/ 24 h 112"/>
                                <a:gd name="T44" fmla="*/ 51 w 224"/>
                                <a:gd name="T45" fmla="*/ 25 h 112"/>
                                <a:gd name="T46" fmla="*/ 53 w 224"/>
                                <a:gd name="T47" fmla="*/ 23 h 112"/>
                                <a:gd name="T48" fmla="*/ 52 w 224"/>
                                <a:gd name="T49" fmla="*/ 25 h 112"/>
                                <a:gd name="T50" fmla="*/ 52 w 224"/>
                                <a:gd name="T51" fmla="*/ 4 h 112"/>
                                <a:gd name="T52" fmla="*/ 53 w 224"/>
                                <a:gd name="T53" fmla="*/ 6 h 112"/>
                                <a:gd name="T54" fmla="*/ 51 w 224"/>
                                <a:gd name="T55" fmla="*/ 4 h 112"/>
                                <a:gd name="T56" fmla="*/ 53 w 224"/>
                                <a:gd name="T57" fmla="*/ 4 h 112"/>
                                <a:gd name="T58" fmla="*/ 4 w 224"/>
                                <a:gd name="T59" fmla="*/ 4 h 112"/>
                                <a:gd name="T60" fmla="*/ 6 w 224"/>
                                <a:gd name="T61" fmla="*/ 4 h 112"/>
                                <a:gd name="T62" fmla="*/ 4 w 224"/>
                                <a:gd name="T63" fmla="*/ 6 h 112"/>
                                <a:gd name="T64" fmla="*/ 4 w 224"/>
                                <a:gd name="T65" fmla="*/ 4 h 112"/>
                                <a:gd name="T66" fmla="*/ 4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0" y="15"/>
                                  </a:move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209" y="96"/>
                                  </a:lnTo>
                                  <a:lnTo>
                                    <a:pt x="204" y="99"/>
                                  </a:lnTo>
                                  <a:lnTo>
                                    <a:pt x="211" y="92"/>
                                  </a:lnTo>
                                  <a:lnTo>
                                    <a:pt x="208" y="97"/>
                                  </a:lnTo>
                                  <a:lnTo>
                                    <a:pt x="208" y="15"/>
                                  </a:lnTo>
                                  <a:lnTo>
                                    <a:pt x="211" y="21"/>
                                  </a:lnTo>
                                  <a:lnTo>
                                    <a:pt x="204" y="14"/>
                                  </a:lnTo>
                                  <a:lnTo>
                                    <a:pt x="209"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25" name="Freeform 8979"/>
                          <wps:cNvSpPr>
                            <a:spLocks noChangeAspect="1"/>
                          </wps:cNvSpPr>
                          <wps:spPr bwMode="auto">
                            <a:xfrm>
                              <a:off x="5711" y="15580"/>
                              <a:ext cx="23" cy="48"/>
                            </a:xfrm>
                            <a:custGeom>
                              <a:avLst/>
                              <a:gdLst>
                                <a:gd name="T0" fmla="*/ 0 w 48"/>
                                <a:gd name="T1" fmla="*/ 3 h 96"/>
                                <a:gd name="T2" fmla="*/ 3 w 48"/>
                                <a:gd name="T3" fmla="*/ 0 h 96"/>
                                <a:gd name="T4" fmla="*/ 3 w 48"/>
                                <a:gd name="T5" fmla="*/ 0 h 96"/>
                                <a:gd name="T6" fmla="*/ 3 w 48"/>
                                <a:gd name="T7" fmla="*/ 0 h 96"/>
                                <a:gd name="T8" fmla="*/ 8 w 48"/>
                                <a:gd name="T9" fmla="*/ 0 h 96"/>
                                <a:gd name="T10" fmla="*/ 8 w 48"/>
                                <a:gd name="T11" fmla="*/ 0 h 96"/>
                                <a:gd name="T12" fmla="*/ 11 w 48"/>
                                <a:gd name="T13" fmla="*/ 3 h 96"/>
                                <a:gd name="T14" fmla="*/ 11 w 48"/>
                                <a:gd name="T15" fmla="*/ 3 h 96"/>
                                <a:gd name="T16" fmla="*/ 11 w 48"/>
                                <a:gd name="T17" fmla="*/ 3 h 96"/>
                                <a:gd name="T18" fmla="*/ 11 w 48"/>
                                <a:gd name="T19" fmla="*/ 21 h 96"/>
                                <a:gd name="T20" fmla="*/ 11 w 48"/>
                                <a:gd name="T21" fmla="*/ 21 h 96"/>
                                <a:gd name="T22" fmla="*/ 8 w 48"/>
                                <a:gd name="T23" fmla="*/ 24 h 96"/>
                                <a:gd name="T24" fmla="*/ 8 w 48"/>
                                <a:gd name="T25" fmla="*/ 24 h 96"/>
                                <a:gd name="T26" fmla="*/ 8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26" name="Freeform 8980"/>
                          <wps:cNvSpPr>
                            <a:spLocks noChangeAspect="1"/>
                          </wps:cNvSpPr>
                          <wps:spPr bwMode="auto">
                            <a:xfrm>
                              <a:off x="5591"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27" name="Freeform 8981"/>
                          <wps:cNvSpPr>
                            <a:spLocks noChangeAspect="1"/>
                          </wps:cNvSpPr>
                          <wps:spPr bwMode="auto">
                            <a:xfrm>
                              <a:off x="5528"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28" name="Freeform 8982"/>
                          <wps:cNvSpPr>
                            <a:spLocks noChangeAspect="1"/>
                          </wps:cNvSpPr>
                          <wps:spPr bwMode="auto">
                            <a:xfrm>
                              <a:off x="5401" y="15580"/>
                              <a:ext cx="15" cy="48"/>
                            </a:xfrm>
                            <a:custGeom>
                              <a:avLst/>
                              <a:gdLst>
                                <a:gd name="T0" fmla="*/ 0 w 32"/>
                                <a:gd name="T1" fmla="*/ 2 h 96"/>
                                <a:gd name="T2" fmla="*/ 2 w 32"/>
                                <a:gd name="T3" fmla="*/ 0 h 96"/>
                                <a:gd name="T4" fmla="*/ 2 w 32"/>
                                <a:gd name="T5" fmla="*/ 0 h 96"/>
                                <a:gd name="T6" fmla="*/ 2 w 32"/>
                                <a:gd name="T7" fmla="*/ 0 h 96"/>
                                <a:gd name="T8" fmla="*/ 5 w 32"/>
                                <a:gd name="T9" fmla="*/ 0 h 96"/>
                                <a:gd name="T10" fmla="*/ 5 w 32"/>
                                <a:gd name="T11" fmla="*/ 0 h 96"/>
                                <a:gd name="T12" fmla="*/ 7 w 32"/>
                                <a:gd name="T13" fmla="*/ 2 h 96"/>
                                <a:gd name="T14" fmla="*/ 7 w 32"/>
                                <a:gd name="T15" fmla="*/ 2 h 96"/>
                                <a:gd name="T16" fmla="*/ 7 w 32"/>
                                <a:gd name="T17" fmla="*/ 2 h 96"/>
                                <a:gd name="T18" fmla="*/ 7 w 32"/>
                                <a:gd name="T19" fmla="*/ 22 h 96"/>
                                <a:gd name="T20" fmla="*/ 7 w 32"/>
                                <a:gd name="T21" fmla="*/ 22 h 96"/>
                                <a:gd name="T22" fmla="*/ 5 w 32"/>
                                <a:gd name="T23" fmla="*/ 24 h 96"/>
                                <a:gd name="T24" fmla="*/ 5 w 32"/>
                                <a:gd name="T25" fmla="*/ 24 h 96"/>
                                <a:gd name="T26" fmla="*/ 5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29" name="Freeform 8983"/>
                          <wps:cNvSpPr>
                            <a:spLocks noChangeAspect="1"/>
                          </wps:cNvSpPr>
                          <wps:spPr bwMode="auto">
                            <a:xfrm>
                              <a:off x="5337"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30" name="Freeform 8984"/>
                          <wps:cNvSpPr>
                            <a:spLocks noChangeAspect="1"/>
                          </wps:cNvSpPr>
                          <wps:spPr bwMode="auto">
                            <a:xfrm>
                              <a:off x="5428" y="15584"/>
                              <a:ext cx="96" cy="48"/>
                            </a:xfrm>
                            <a:custGeom>
                              <a:avLst/>
                              <a:gdLst>
                                <a:gd name="T0" fmla="*/ 0 w 192"/>
                                <a:gd name="T1" fmla="*/ 2 h 96"/>
                                <a:gd name="T2" fmla="*/ 2 w 192"/>
                                <a:gd name="T3" fmla="*/ 0 h 96"/>
                                <a:gd name="T4" fmla="*/ 2 w 192"/>
                                <a:gd name="T5" fmla="*/ 0 h 96"/>
                                <a:gd name="T6" fmla="*/ 2 w 192"/>
                                <a:gd name="T7" fmla="*/ 0 h 96"/>
                                <a:gd name="T8" fmla="*/ 47 w 192"/>
                                <a:gd name="T9" fmla="*/ 0 h 96"/>
                                <a:gd name="T10" fmla="*/ 47 w 192"/>
                                <a:gd name="T11" fmla="*/ 0 h 96"/>
                                <a:gd name="T12" fmla="*/ 48 w 192"/>
                                <a:gd name="T13" fmla="*/ 2 h 96"/>
                                <a:gd name="T14" fmla="*/ 48 w 192"/>
                                <a:gd name="T15" fmla="*/ 2 h 96"/>
                                <a:gd name="T16" fmla="*/ 48 w 192"/>
                                <a:gd name="T17" fmla="*/ 2 h 96"/>
                                <a:gd name="T18" fmla="*/ 48 w 192"/>
                                <a:gd name="T19" fmla="*/ 23 h 96"/>
                                <a:gd name="T20" fmla="*/ 48 w 192"/>
                                <a:gd name="T21" fmla="*/ 23 h 96"/>
                                <a:gd name="T22" fmla="*/ 47 w 192"/>
                                <a:gd name="T23" fmla="*/ 24 h 96"/>
                                <a:gd name="T24" fmla="*/ 47 w 192"/>
                                <a:gd name="T25" fmla="*/ 24 h 96"/>
                                <a:gd name="T26" fmla="*/ 47 w 192"/>
                                <a:gd name="T27" fmla="*/ 24 h 96"/>
                                <a:gd name="T28" fmla="*/ 2 w 192"/>
                                <a:gd name="T29" fmla="*/ 24 h 96"/>
                                <a:gd name="T30" fmla="*/ 2 w 192"/>
                                <a:gd name="T31" fmla="*/ 24 h 96"/>
                                <a:gd name="T32" fmla="*/ 0 w 192"/>
                                <a:gd name="T33" fmla="*/ 23 h 96"/>
                                <a:gd name="T34" fmla="*/ 0 w 192"/>
                                <a:gd name="T35" fmla="*/ 23 h 96"/>
                                <a:gd name="T36" fmla="*/ 0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0" y="7"/>
                                  </a:moveTo>
                                  <a:cubicBezTo>
                                    <a:pt x="0" y="4"/>
                                    <a:pt x="4" y="0"/>
                                    <a:pt x="7" y="0"/>
                                  </a:cubicBezTo>
                                  <a:cubicBezTo>
                                    <a:pt x="7" y="0"/>
                                    <a:pt x="7" y="0"/>
                                    <a:pt x="7" y="0"/>
                                  </a:cubicBezTo>
                                  <a:lnTo>
                                    <a:pt x="7" y="0"/>
                                  </a:lnTo>
                                  <a:lnTo>
                                    <a:pt x="185" y="0"/>
                                  </a:lnTo>
                                  <a:cubicBezTo>
                                    <a:pt x="189" y="0"/>
                                    <a:pt x="192" y="4"/>
                                    <a:pt x="192" y="7"/>
                                  </a:cubicBezTo>
                                  <a:cubicBezTo>
                                    <a:pt x="192" y="7"/>
                                    <a:pt x="192" y="7"/>
                                    <a:pt x="192" y="7"/>
                                  </a:cubicBezTo>
                                  <a:lnTo>
                                    <a:pt x="192" y="7"/>
                                  </a:lnTo>
                                  <a:lnTo>
                                    <a:pt x="192" y="89"/>
                                  </a:lnTo>
                                  <a:cubicBezTo>
                                    <a:pt x="192" y="93"/>
                                    <a:pt x="189" y="96"/>
                                    <a:pt x="185" y="96"/>
                                  </a:cubicBezTo>
                                  <a:cubicBezTo>
                                    <a:pt x="185" y="96"/>
                                    <a:pt x="185" y="96"/>
                                    <a:pt x="185" y="96"/>
                                  </a:cubicBezTo>
                                  <a:lnTo>
                                    <a:pt x="185"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31" name="Freeform 8985"/>
                          <wps:cNvSpPr>
                            <a:spLocks noChangeAspect="1" noEditPoints="1"/>
                          </wps:cNvSpPr>
                          <wps:spPr bwMode="auto">
                            <a:xfrm>
                              <a:off x="5424" y="15580"/>
                              <a:ext cx="104" cy="56"/>
                            </a:xfrm>
                            <a:custGeom>
                              <a:avLst/>
                              <a:gdLst>
                                <a:gd name="T0" fmla="*/ 0 w 208"/>
                                <a:gd name="T1" fmla="*/ 4 h 112"/>
                                <a:gd name="T2" fmla="*/ 1 w 208"/>
                                <a:gd name="T3" fmla="*/ 3 h 112"/>
                                <a:gd name="T4" fmla="*/ 3 w 208"/>
                                <a:gd name="T5" fmla="*/ 1 h 112"/>
                                <a:gd name="T6" fmla="*/ 4 w 208"/>
                                <a:gd name="T7" fmla="*/ 0 h 112"/>
                                <a:gd name="T8" fmla="*/ 49 w 208"/>
                                <a:gd name="T9" fmla="*/ 0 h 112"/>
                                <a:gd name="T10" fmla="*/ 50 w 208"/>
                                <a:gd name="T11" fmla="*/ 1 h 112"/>
                                <a:gd name="T12" fmla="*/ 52 w 208"/>
                                <a:gd name="T13" fmla="*/ 3 h 112"/>
                                <a:gd name="T14" fmla="*/ 52 w 208"/>
                                <a:gd name="T15" fmla="*/ 4 h 112"/>
                                <a:gd name="T16" fmla="*/ 52 w 208"/>
                                <a:gd name="T17" fmla="*/ 25 h 112"/>
                                <a:gd name="T18" fmla="*/ 52 w 208"/>
                                <a:gd name="T19" fmla="*/ 26 h 112"/>
                                <a:gd name="T20" fmla="*/ 50 w 208"/>
                                <a:gd name="T21" fmla="*/ 28 h 112"/>
                                <a:gd name="T22" fmla="*/ 49 w 208"/>
                                <a:gd name="T23" fmla="*/ 28 h 112"/>
                                <a:gd name="T24" fmla="*/ 4 w 208"/>
                                <a:gd name="T25" fmla="*/ 28 h 112"/>
                                <a:gd name="T26" fmla="*/ 3 w 208"/>
                                <a:gd name="T27" fmla="*/ 28 h 112"/>
                                <a:gd name="T28" fmla="*/ 1 w 208"/>
                                <a:gd name="T29" fmla="*/ 26 h 112"/>
                                <a:gd name="T30" fmla="*/ 0 w 208"/>
                                <a:gd name="T31" fmla="*/ 25 h 112"/>
                                <a:gd name="T32" fmla="*/ 0 w 208"/>
                                <a:gd name="T33" fmla="*/ 4 h 112"/>
                                <a:gd name="T34" fmla="*/ 4 w 208"/>
                                <a:gd name="T35" fmla="*/ 25 h 112"/>
                                <a:gd name="T36" fmla="*/ 4 w 208"/>
                                <a:gd name="T37" fmla="*/ 23 h 112"/>
                                <a:gd name="T38" fmla="*/ 6 w 208"/>
                                <a:gd name="T39" fmla="*/ 25 h 112"/>
                                <a:gd name="T40" fmla="*/ 4 w 208"/>
                                <a:gd name="T41" fmla="*/ 24 h 112"/>
                                <a:gd name="T42" fmla="*/ 49 w 208"/>
                                <a:gd name="T43" fmla="*/ 24 h 112"/>
                                <a:gd name="T44" fmla="*/ 47 w 208"/>
                                <a:gd name="T45" fmla="*/ 25 h 112"/>
                                <a:gd name="T46" fmla="*/ 49 w 208"/>
                                <a:gd name="T47" fmla="*/ 23 h 112"/>
                                <a:gd name="T48" fmla="*/ 48 w 208"/>
                                <a:gd name="T49" fmla="*/ 25 h 112"/>
                                <a:gd name="T50" fmla="*/ 48 w 208"/>
                                <a:gd name="T51" fmla="*/ 4 h 112"/>
                                <a:gd name="T52" fmla="*/ 49 w 208"/>
                                <a:gd name="T53" fmla="*/ 6 h 112"/>
                                <a:gd name="T54" fmla="*/ 47 w 208"/>
                                <a:gd name="T55" fmla="*/ 4 h 112"/>
                                <a:gd name="T56" fmla="*/ 49 w 208"/>
                                <a:gd name="T57" fmla="*/ 4 h 112"/>
                                <a:gd name="T58" fmla="*/ 4 w 208"/>
                                <a:gd name="T59" fmla="*/ 4 h 112"/>
                                <a:gd name="T60" fmla="*/ 6 w 208"/>
                                <a:gd name="T61" fmla="*/ 4 h 112"/>
                                <a:gd name="T62" fmla="*/ 4 w 208"/>
                                <a:gd name="T63" fmla="*/ 6 h 112"/>
                                <a:gd name="T64" fmla="*/ 4 w 208"/>
                                <a:gd name="T65" fmla="*/ 4 h 112"/>
                                <a:gd name="T66" fmla="*/ 4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0" y="15"/>
                                  </a:move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193" y="96"/>
                                  </a:lnTo>
                                  <a:lnTo>
                                    <a:pt x="188" y="99"/>
                                  </a:lnTo>
                                  <a:lnTo>
                                    <a:pt x="195" y="92"/>
                                  </a:lnTo>
                                  <a:lnTo>
                                    <a:pt x="192" y="97"/>
                                  </a:lnTo>
                                  <a:lnTo>
                                    <a:pt x="192" y="15"/>
                                  </a:lnTo>
                                  <a:lnTo>
                                    <a:pt x="195" y="21"/>
                                  </a:lnTo>
                                  <a:lnTo>
                                    <a:pt x="188" y="14"/>
                                  </a:lnTo>
                                  <a:lnTo>
                                    <a:pt x="193"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32" name="Freeform 8986"/>
                          <wps:cNvSpPr>
                            <a:spLocks noChangeAspect="1"/>
                          </wps:cNvSpPr>
                          <wps:spPr bwMode="auto">
                            <a:xfrm>
                              <a:off x="5337" y="15636"/>
                              <a:ext cx="24" cy="16"/>
                            </a:xfrm>
                            <a:custGeom>
                              <a:avLst/>
                              <a:gdLst>
                                <a:gd name="T0" fmla="*/ 0 w 48"/>
                                <a:gd name="T1" fmla="*/ 2 h 32"/>
                                <a:gd name="T2" fmla="*/ 2 w 48"/>
                                <a:gd name="T3" fmla="*/ 0 h 32"/>
                                <a:gd name="T4" fmla="*/ 2 w 48"/>
                                <a:gd name="T5" fmla="*/ 0 h 32"/>
                                <a:gd name="T6" fmla="*/ 2 w 48"/>
                                <a:gd name="T7" fmla="*/ 0 h 32"/>
                                <a:gd name="T8" fmla="*/ 11 w 48"/>
                                <a:gd name="T9" fmla="*/ 0 h 32"/>
                                <a:gd name="T10" fmla="*/ 11 w 48"/>
                                <a:gd name="T11" fmla="*/ 0 h 32"/>
                                <a:gd name="T12" fmla="*/ 12 w 48"/>
                                <a:gd name="T13" fmla="*/ 2 h 32"/>
                                <a:gd name="T14" fmla="*/ 12 w 48"/>
                                <a:gd name="T15" fmla="*/ 2 h 32"/>
                                <a:gd name="T16" fmla="*/ 12 w 48"/>
                                <a:gd name="T17" fmla="*/ 2 h 32"/>
                                <a:gd name="T18" fmla="*/ 12 w 48"/>
                                <a:gd name="T19" fmla="*/ 7 h 32"/>
                                <a:gd name="T20" fmla="*/ 12 w 48"/>
                                <a:gd name="T21" fmla="*/ 7 h 32"/>
                                <a:gd name="T22" fmla="*/ 11 w 48"/>
                                <a:gd name="T23" fmla="*/ 8 h 32"/>
                                <a:gd name="T24" fmla="*/ 11 w 48"/>
                                <a:gd name="T25" fmla="*/ 8 h 32"/>
                                <a:gd name="T26" fmla="*/ 11 w 48"/>
                                <a:gd name="T27" fmla="*/ 8 h 32"/>
                                <a:gd name="T28" fmla="*/ 2 w 48"/>
                                <a:gd name="T29" fmla="*/ 8 h 32"/>
                                <a:gd name="T30" fmla="*/ 2 w 48"/>
                                <a:gd name="T31" fmla="*/ 8 h 32"/>
                                <a:gd name="T32" fmla="*/ 0 w 48"/>
                                <a:gd name="T33" fmla="*/ 7 h 32"/>
                                <a:gd name="T34" fmla="*/ 0 w 48"/>
                                <a:gd name="T35" fmla="*/ 7 h 32"/>
                                <a:gd name="T36" fmla="*/ 0 w 4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32">
                                  <a:moveTo>
                                    <a:pt x="0" y="6"/>
                                  </a:moveTo>
                                  <a:cubicBezTo>
                                    <a:pt x="0" y="3"/>
                                    <a:pt x="3" y="0"/>
                                    <a:pt x="6" y="0"/>
                                  </a:cubicBezTo>
                                  <a:cubicBezTo>
                                    <a:pt x="6" y="0"/>
                                    <a:pt x="6" y="0"/>
                                    <a:pt x="6" y="0"/>
                                  </a:cubicBezTo>
                                  <a:lnTo>
                                    <a:pt x="6" y="0"/>
                                  </a:lnTo>
                                  <a:lnTo>
                                    <a:pt x="43" y="0"/>
                                  </a:lnTo>
                                  <a:cubicBezTo>
                                    <a:pt x="46" y="0"/>
                                    <a:pt x="48" y="3"/>
                                    <a:pt x="48" y="6"/>
                                  </a:cubicBezTo>
                                  <a:cubicBezTo>
                                    <a:pt x="48" y="6"/>
                                    <a:pt x="48" y="6"/>
                                    <a:pt x="48" y="6"/>
                                  </a:cubicBezTo>
                                  <a:lnTo>
                                    <a:pt x="48" y="6"/>
                                  </a:lnTo>
                                  <a:lnTo>
                                    <a:pt x="48" y="27"/>
                                  </a:lnTo>
                                  <a:cubicBezTo>
                                    <a:pt x="48" y="30"/>
                                    <a:pt x="46" y="32"/>
                                    <a:pt x="43" y="32"/>
                                  </a:cubicBezTo>
                                  <a:cubicBezTo>
                                    <a:pt x="43" y="32"/>
                                    <a:pt x="43" y="32"/>
                                    <a:pt x="43" y="32"/>
                                  </a:cubicBezTo>
                                  <a:lnTo>
                                    <a:pt x="4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733" name="Freeform 8987"/>
                          <wps:cNvSpPr>
                            <a:spLocks noChangeAspect="1"/>
                          </wps:cNvSpPr>
                          <wps:spPr bwMode="auto">
                            <a:xfrm>
                              <a:off x="540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734" name="Freeform 8988"/>
                          <wps:cNvSpPr>
                            <a:spLocks noChangeAspect="1"/>
                          </wps:cNvSpPr>
                          <wps:spPr bwMode="auto">
                            <a:xfrm>
                              <a:off x="559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735" name="Freeform 8989"/>
                          <wps:cNvSpPr>
                            <a:spLocks noChangeAspect="1"/>
                          </wps:cNvSpPr>
                          <wps:spPr bwMode="auto">
                            <a:xfrm>
                              <a:off x="5774" y="15636"/>
                              <a:ext cx="56" cy="16"/>
                            </a:xfrm>
                            <a:custGeom>
                              <a:avLst/>
                              <a:gdLst>
                                <a:gd name="T0" fmla="*/ 0 w 112"/>
                                <a:gd name="T1" fmla="*/ 2 h 32"/>
                                <a:gd name="T2" fmla="*/ 2 w 112"/>
                                <a:gd name="T3" fmla="*/ 0 h 32"/>
                                <a:gd name="T4" fmla="*/ 2 w 112"/>
                                <a:gd name="T5" fmla="*/ 0 h 32"/>
                                <a:gd name="T6" fmla="*/ 2 w 112"/>
                                <a:gd name="T7" fmla="*/ 0 h 32"/>
                                <a:gd name="T8" fmla="*/ 27 w 112"/>
                                <a:gd name="T9" fmla="*/ 0 h 32"/>
                                <a:gd name="T10" fmla="*/ 27 w 112"/>
                                <a:gd name="T11" fmla="*/ 0 h 32"/>
                                <a:gd name="T12" fmla="*/ 28 w 112"/>
                                <a:gd name="T13" fmla="*/ 2 h 32"/>
                                <a:gd name="T14" fmla="*/ 28 w 112"/>
                                <a:gd name="T15" fmla="*/ 2 h 32"/>
                                <a:gd name="T16" fmla="*/ 28 w 112"/>
                                <a:gd name="T17" fmla="*/ 2 h 32"/>
                                <a:gd name="T18" fmla="*/ 28 w 112"/>
                                <a:gd name="T19" fmla="*/ 7 h 32"/>
                                <a:gd name="T20" fmla="*/ 28 w 112"/>
                                <a:gd name="T21" fmla="*/ 7 h 32"/>
                                <a:gd name="T22" fmla="*/ 27 w 112"/>
                                <a:gd name="T23" fmla="*/ 8 h 32"/>
                                <a:gd name="T24" fmla="*/ 27 w 112"/>
                                <a:gd name="T25" fmla="*/ 8 h 32"/>
                                <a:gd name="T26" fmla="*/ 27 w 112"/>
                                <a:gd name="T27" fmla="*/ 8 h 32"/>
                                <a:gd name="T28" fmla="*/ 2 w 112"/>
                                <a:gd name="T29" fmla="*/ 8 h 32"/>
                                <a:gd name="T30" fmla="*/ 2 w 112"/>
                                <a:gd name="T31" fmla="*/ 8 h 32"/>
                                <a:gd name="T32" fmla="*/ 0 w 112"/>
                                <a:gd name="T33" fmla="*/ 7 h 32"/>
                                <a:gd name="T34" fmla="*/ 0 w 112"/>
                                <a:gd name="T35" fmla="*/ 7 h 32"/>
                                <a:gd name="T36" fmla="*/ 0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0" y="6"/>
                                  </a:moveTo>
                                  <a:cubicBezTo>
                                    <a:pt x="0" y="3"/>
                                    <a:pt x="3" y="0"/>
                                    <a:pt x="6" y="0"/>
                                  </a:cubicBezTo>
                                  <a:cubicBezTo>
                                    <a:pt x="6" y="0"/>
                                    <a:pt x="6" y="0"/>
                                    <a:pt x="6" y="0"/>
                                  </a:cubicBezTo>
                                  <a:lnTo>
                                    <a:pt x="6" y="0"/>
                                  </a:lnTo>
                                  <a:lnTo>
                                    <a:pt x="107" y="0"/>
                                  </a:lnTo>
                                  <a:cubicBezTo>
                                    <a:pt x="110" y="0"/>
                                    <a:pt x="112" y="3"/>
                                    <a:pt x="112" y="6"/>
                                  </a:cubicBezTo>
                                  <a:cubicBezTo>
                                    <a:pt x="112" y="6"/>
                                    <a:pt x="112" y="6"/>
                                    <a:pt x="112" y="6"/>
                                  </a:cubicBezTo>
                                  <a:lnTo>
                                    <a:pt x="112" y="6"/>
                                  </a:lnTo>
                                  <a:lnTo>
                                    <a:pt x="112" y="27"/>
                                  </a:lnTo>
                                  <a:cubicBezTo>
                                    <a:pt x="112" y="30"/>
                                    <a:pt x="110" y="32"/>
                                    <a:pt x="107" y="32"/>
                                  </a:cubicBezTo>
                                  <a:cubicBezTo>
                                    <a:pt x="107" y="32"/>
                                    <a:pt x="107" y="32"/>
                                    <a:pt x="107" y="32"/>
                                  </a:cubicBezTo>
                                  <a:lnTo>
                                    <a:pt x="107"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736" name="Freeform 8990"/>
                          <wps:cNvSpPr>
                            <a:spLocks noChangeAspect="1"/>
                          </wps:cNvSpPr>
                          <wps:spPr bwMode="auto">
                            <a:xfrm>
                              <a:off x="5329" y="15556"/>
                              <a:ext cx="509" cy="8"/>
                            </a:xfrm>
                            <a:custGeom>
                              <a:avLst/>
                              <a:gdLst>
                                <a:gd name="T0" fmla="*/ 0 w 509"/>
                                <a:gd name="T1" fmla="*/ 0 h 8"/>
                                <a:gd name="T2" fmla="*/ 0 w 509"/>
                                <a:gd name="T3" fmla="*/ 0 h 8"/>
                                <a:gd name="T4" fmla="*/ 509 w 509"/>
                                <a:gd name="T5" fmla="*/ 0 h 8"/>
                                <a:gd name="T6" fmla="*/ 509 w 509"/>
                                <a:gd name="T7" fmla="*/ 0 h 8"/>
                                <a:gd name="T8" fmla="*/ 509 w 509"/>
                                <a:gd name="T9" fmla="*/ 8 h 8"/>
                                <a:gd name="T10" fmla="*/ 509 w 509"/>
                                <a:gd name="T11" fmla="*/ 8 h 8"/>
                                <a:gd name="T12" fmla="*/ 0 w 509"/>
                                <a:gd name="T13" fmla="*/ 8 h 8"/>
                                <a:gd name="T14" fmla="*/ 0 w 509"/>
                                <a:gd name="T15" fmla="*/ 8 h 8"/>
                                <a:gd name="T16" fmla="*/ 0 w 509"/>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9" h="8">
                                  <a:moveTo>
                                    <a:pt x="0" y="0"/>
                                  </a:moveTo>
                                  <a:lnTo>
                                    <a:pt x="0" y="0"/>
                                  </a:lnTo>
                                  <a:lnTo>
                                    <a:pt x="509" y="0"/>
                                  </a:lnTo>
                                  <a:lnTo>
                                    <a:pt x="509" y="8"/>
                                  </a:lnTo>
                                  <a:lnTo>
                                    <a:pt x="0" y="8"/>
                                  </a:lnTo>
                                  <a:lnTo>
                                    <a:pt x="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7" name="Freeform 8991"/>
                          <wps:cNvSpPr>
                            <a:spLocks noChangeAspect="1"/>
                          </wps:cNvSpPr>
                          <wps:spPr bwMode="auto">
                            <a:xfrm>
                              <a:off x="5615"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8" name="Freeform 8992"/>
                          <wps:cNvSpPr>
                            <a:spLocks noChangeAspect="1"/>
                          </wps:cNvSpPr>
                          <wps:spPr bwMode="auto">
                            <a:xfrm>
                              <a:off x="5440"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9" name="Rectangle 8993"/>
                          <wps:cNvSpPr>
                            <a:spLocks noChangeAspect="1" noChangeArrowheads="1"/>
                          </wps:cNvSpPr>
                          <wps:spPr bwMode="auto">
                            <a:xfrm>
                              <a:off x="5309" y="15664"/>
                              <a:ext cx="8" cy="8"/>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0" name="Rectangle 8994"/>
                          <wps:cNvSpPr>
                            <a:spLocks noChangeAspect="1" noChangeArrowheads="1"/>
                          </wps:cNvSpPr>
                          <wps:spPr bwMode="auto">
                            <a:xfrm>
                              <a:off x="5317"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1" name="Rectangle 8995"/>
                          <wps:cNvSpPr>
                            <a:spLocks noChangeAspect="1" noChangeArrowheads="1"/>
                          </wps:cNvSpPr>
                          <wps:spPr bwMode="auto">
                            <a:xfrm>
                              <a:off x="5734"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2" name="Rectangle 8996"/>
                          <wps:cNvSpPr>
                            <a:spLocks noChangeAspect="1" noChangeArrowheads="1"/>
                          </wps:cNvSpPr>
                          <wps:spPr bwMode="auto">
                            <a:xfrm>
                              <a:off x="5552" y="15660"/>
                              <a:ext cx="31"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3" name="Rectangle 8997"/>
                          <wps:cNvSpPr>
                            <a:spLocks noChangeAspect="1" noChangeArrowheads="1"/>
                          </wps:cNvSpPr>
                          <wps:spPr bwMode="auto">
                            <a:xfrm>
                              <a:off x="5361"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44" name="Picture 89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65"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745" name="Freeform 8999"/>
                          <wps:cNvSpPr>
                            <a:spLocks noChangeAspect="1" noEditPoints="1"/>
                          </wps:cNvSpPr>
                          <wps:spPr bwMode="auto">
                            <a:xfrm>
                              <a:off x="5361"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746" name="Rectangle 9000"/>
                          <wps:cNvSpPr>
                            <a:spLocks noChangeAspect="1" noChangeArrowheads="1"/>
                          </wps:cNvSpPr>
                          <wps:spPr bwMode="auto">
                            <a:xfrm>
                              <a:off x="537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747" name="Freeform 9001"/>
                          <wps:cNvSpPr>
                            <a:spLocks noChangeAspect="1"/>
                          </wps:cNvSpPr>
                          <wps:spPr bwMode="auto">
                            <a:xfrm>
                              <a:off x="5389"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48" name="Freeform 9002"/>
                          <wps:cNvSpPr>
                            <a:spLocks noChangeAspect="1" noEditPoints="1"/>
                          </wps:cNvSpPr>
                          <wps:spPr bwMode="auto">
                            <a:xfrm>
                              <a:off x="5385"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49" name="Freeform 9003"/>
                          <wps:cNvSpPr>
                            <a:spLocks noChangeAspect="1"/>
                          </wps:cNvSpPr>
                          <wps:spPr bwMode="auto">
                            <a:xfrm>
                              <a:off x="5365"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50" name="Freeform 9004"/>
                          <wps:cNvSpPr>
                            <a:spLocks noChangeAspect="1" noEditPoints="1"/>
                          </wps:cNvSpPr>
                          <wps:spPr bwMode="auto">
                            <a:xfrm>
                              <a:off x="5361"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751" name="Picture 90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56"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752" name="Freeform 9006"/>
                          <wps:cNvSpPr>
                            <a:spLocks noChangeAspect="1" noEditPoints="1"/>
                          </wps:cNvSpPr>
                          <wps:spPr bwMode="auto">
                            <a:xfrm>
                              <a:off x="5552" y="15572"/>
                              <a:ext cx="39" cy="96"/>
                            </a:xfrm>
                            <a:custGeom>
                              <a:avLst/>
                              <a:gdLst>
                                <a:gd name="T0" fmla="*/ 0 w 80"/>
                                <a:gd name="T1" fmla="*/ 5 h 192"/>
                                <a:gd name="T2" fmla="*/ 0 w 80"/>
                                <a:gd name="T3" fmla="*/ 5 h 192"/>
                                <a:gd name="T4" fmla="*/ 1 w 80"/>
                                <a:gd name="T5" fmla="*/ 3 h 192"/>
                                <a:gd name="T6" fmla="*/ 2 w 80"/>
                                <a:gd name="T7" fmla="*/ 1 h 192"/>
                                <a:gd name="T8" fmla="*/ 4 w 80"/>
                                <a:gd name="T9" fmla="*/ 1 h 192"/>
                                <a:gd name="T10" fmla="*/ 4 w 80"/>
                                <a:gd name="T11" fmla="*/ 0 h 192"/>
                                <a:gd name="T12" fmla="*/ 15 w 80"/>
                                <a:gd name="T13" fmla="*/ 0 h 192"/>
                                <a:gd name="T14" fmla="*/ 16 w 80"/>
                                <a:gd name="T15" fmla="*/ 1 h 192"/>
                                <a:gd name="T16" fmla="*/ 18 w 80"/>
                                <a:gd name="T17" fmla="*/ 1 h 192"/>
                                <a:gd name="T18" fmla="*/ 19 w 80"/>
                                <a:gd name="T19" fmla="*/ 3 h 192"/>
                                <a:gd name="T20" fmla="*/ 19 w 80"/>
                                <a:gd name="T21" fmla="*/ 5 h 192"/>
                                <a:gd name="T22" fmla="*/ 19 w 80"/>
                                <a:gd name="T23" fmla="*/ 5 h 192"/>
                                <a:gd name="T24" fmla="*/ 19 w 80"/>
                                <a:gd name="T25" fmla="*/ 44 h 192"/>
                                <a:gd name="T26" fmla="*/ 19 w 80"/>
                                <a:gd name="T27" fmla="*/ 45 h 192"/>
                                <a:gd name="T28" fmla="*/ 16 w 80"/>
                                <a:gd name="T29" fmla="*/ 48 h 192"/>
                                <a:gd name="T30" fmla="*/ 15 w 80"/>
                                <a:gd name="T31" fmla="*/ 48 h 192"/>
                                <a:gd name="T32" fmla="*/ 4 w 80"/>
                                <a:gd name="T33" fmla="*/ 48 h 192"/>
                                <a:gd name="T34" fmla="*/ 4 w 80"/>
                                <a:gd name="T35" fmla="*/ 48 h 192"/>
                                <a:gd name="T36" fmla="*/ 2 w 80"/>
                                <a:gd name="T37" fmla="*/ 48 h 192"/>
                                <a:gd name="T38" fmla="*/ 1 w 80"/>
                                <a:gd name="T39" fmla="*/ 47 h 192"/>
                                <a:gd name="T40" fmla="*/ 0 w 80"/>
                                <a:gd name="T41" fmla="*/ 45 h 192"/>
                                <a:gd name="T42" fmla="*/ 0 w 80"/>
                                <a:gd name="T43" fmla="*/ 44 h 192"/>
                                <a:gd name="T44" fmla="*/ 0 w 80"/>
                                <a:gd name="T45" fmla="*/ 5 h 192"/>
                                <a:gd name="T46" fmla="*/ 4 w 80"/>
                                <a:gd name="T47" fmla="*/ 44 h 192"/>
                                <a:gd name="T48" fmla="*/ 4 w 80"/>
                                <a:gd name="T49" fmla="*/ 43 h 192"/>
                                <a:gd name="T50" fmla="*/ 4 w 80"/>
                                <a:gd name="T51" fmla="*/ 45 h 192"/>
                                <a:gd name="T52" fmla="*/ 3 w 80"/>
                                <a:gd name="T53" fmla="*/ 44 h 192"/>
                                <a:gd name="T54" fmla="*/ 5 w 80"/>
                                <a:gd name="T55" fmla="*/ 45 h 192"/>
                                <a:gd name="T56" fmla="*/ 4 w 80"/>
                                <a:gd name="T57" fmla="*/ 44 h 192"/>
                                <a:gd name="T58" fmla="*/ 15 w 80"/>
                                <a:gd name="T59" fmla="*/ 44 h 192"/>
                                <a:gd name="T60" fmla="*/ 14 w 80"/>
                                <a:gd name="T61" fmla="*/ 45 h 192"/>
                                <a:gd name="T62" fmla="*/ 16 w 80"/>
                                <a:gd name="T63" fmla="*/ 43 h 192"/>
                                <a:gd name="T64" fmla="*/ 15 w 80"/>
                                <a:gd name="T65" fmla="*/ 44 h 192"/>
                                <a:gd name="T66" fmla="*/ 15 w 80"/>
                                <a:gd name="T67" fmla="*/ 5 h 192"/>
                                <a:gd name="T68" fmla="*/ 16 w 80"/>
                                <a:gd name="T69" fmla="*/ 6 h 192"/>
                                <a:gd name="T70" fmla="*/ 15 w 80"/>
                                <a:gd name="T71" fmla="*/ 4 h 192"/>
                                <a:gd name="T72" fmla="*/ 16 w 80"/>
                                <a:gd name="T73" fmla="*/ 5 h 192"/>
                                <a:gd name="T74" fmla="*/ 14 w 80"/>
                                <a:gd name="T75" fmla="*/ 4 h 192"/>
                                <a:gd name="T76" fmla="*/ 15 w 80"/>
                                <a:gd name="T77" fmla="*/ 4 h 192"/>
                                <a:gd name="T78" fmla="*/ 4 w 80"/>
                                <a:gd name="T79" fmla="*/ 4 h 192"/>
                                <a:gd name="T80" fmla="*/ 5 w 80"/>
                                <a:gd name="T81" fmla="*/ 4 h 192"/>
                                <a:gd name="T82" fmla="*/ 3 w 80"/>
                                <a:gd name="T83" fmla="*/ 5 h 192"/>
                                <a:gd name="T84" fmla="*/ 4 w 80"/>
                                <a:gd name="T85" fmla="*/ 4 h 192"/>
                                <a:gd name="T86" fmla="*/ 4 w 80"/>
                                <a:gd name="T87" fmla="*/ 6 h 192"/>
                                <a:gd name="T88" fmla="*/ 4 w 80"/>
                                <a:gd name="T89" fmla="*/ 5 h 192"/>
                                <a:gd name="T90" fmla="*/ 4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0" y="19"/>
                                  </a:move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lose/>
                                  <a:moveTo>
                                    <a:pt x="16" y="174"/>
                                  </a:moveTo>
                                  <a:lnTo>
                                    <a:pt x="16" y="171"/>
                                  </a:lnTo>
                                  <a:lnTo>
                                    <a:pt x="19" y="178"/>
                                  </a:lnTo>
                                  <a:lnTo>
                                    <a:pt x="14" y="174"/>
                                  </a:lnTo>
                                  <a:lnTo>
                                    <a:pt x="22" y="177"/>
                                  </a:lnTo>
                                  <a:lnTo>
                                    <a:pt x="19" y="176"/>
                                  </a:lnTo>
                                  <a:lnTo>
                                    <a:pt x="62" y="176"/>
                                  </a:lnTo>
                                  <a:lnTo>
                                    <a:pt x="57" y="179"/>
                                  </a:lnTo>
                                  <a:lnTo>
                                    <a:pt x="67" y="169"/>
                                  </a:lnTo>
                                  <a:lnTo>
                                    <a:pt x="64" y="174"/>
                                  </a:lnTo>
                                  <a:lnTo>
                                    <a:pt x="64" y="19"/>
                                  </a:ln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753" name="Rectangle 9007"/>
                          <wps:cNvSpPr>
                            <a:spLocks noChangeAspect="1" noChangeArrowheads="1"/>
                          </wps:cNvSpPr>
                          <wps:spPr bwMode="auto">
                            <a:xfrm>
                              <a:off x="5568" y="15576"/>
                              <a:ext cx="7"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754" name="Freeform 9008"/>
                          <wps:cNvSpPr>
                            <a:spLocks noChangeAspect="1"/>
                          </wps:cNvSpPr>
                          <wps:spPr bwMode="auto">
                            <a:xfrm>
                              <a:off x="5571"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55" name="Freeform 9009"/>
                          <wps:cNvSpPr>
                            <a:spLocks noChangeAspect="1" noEditPoints="1"/>
                          </wps:cNvSpPr>
                          <wps:spPr bwMode="auto">
                            <a:xfrm>
                              <a:off x="5568" y="15580"/>
                              <a:ext cx="23" cy="56"/>
                            </a:xfrm>
                            <a:custGeom>
                              <a:avLst/>
                              <a:gdLst>
                                <a:gd name="T0" fmla="*/ 0 w 48"/>
                                <a:gd name="T1" fmla="*/ 4 h 112"/>
                                <a:gd name="T2" fmla="*/ 0 w 48"/>
                                <a:gd name="T3" fmla="*/ 3 h 112"/>
                                <a:gd name="T4" fmla="*/ 2 w 48"/>
                                <a:gd name="T5" fmla="*/ 1 h 112"/>
                                <a:gd name="T6" fmla="*/ 4 w 48"/>
                                <a:gd name="T7" fmla="*/ 0 h 112"/>
                                <a:gd name="T8" fmla="*/ 7 w 48"/>
                                <a:gd name="T9" fmla="*/ 0 h 112"/>
                                <a:gd name="T10" fmla="*/ 9 w 48"/>
                                <a:gd name="T11" fmla="*/ 1 h 112"/>
                                <a:gd name="T12" fmla="*/ 11 w 48"/>
                                <a:gd name="T13" fmla="*/ 3 h 112"/>
                                <a:gd name="T14" fmla="*/ 11 w 48"/>
                                <a:gd name="T15" fmla="*/ 4 h 112"/>
                                <a:gd name="T16" fmla="*/ 11 w 48"/>
                                <a:gd name="T17" fmla="*/ 24 h 112"/>
                                <a:gd name="T18" fmla="*/ 11 w 48"/>
                                <a:gd name="T19" fmla="*/ 26 h 112"/>
                                <a:gd name="T20" fmla="*/ 9 w 48"/>
                                <a:gd name="T21" fmla="*/ 28 h 112"/>
                                <a:gd name="T22" fmla="*/ 7 w 48"/>
                                <a:gd name="T23" fmla="*/ 28 h 112"/>
                                <a:gd name="T24" fmla="*/ 4 w 48"/>
                                <a:gd name="T25" fmla="*/ 28 h 112"/>
                                <a:gd name="T26" fmla="*/ 2 w 48"/>
                                <a:gd name="T27" fmla="*/ 28 h 112"/>
                                <a:gd name="T28" fmla="*/ 0 w 48"/>
                                <a:gd name="T29" fmla="*/ 26 h 112"/>
                                <a:gd name="T30" fmla="*/ 0 w 48"/>
                                <a:gd name="T31" fmla="*/ 24 h 112"/>
                                <a:gd name="T32" fmla="*/ 0 w 48"/>
                                <a:gd name="T33" fmla="*/ 4 h 112"/>
                                <a:gd name="T34" fmla="*/ 4 w 48"/>
                                <a:gd name="T35" fmla="*/ 24 h 112"/>
                                <a:gd name="T36" fmla="*/ 3 w 48"/>
                                <a:gd name="T37" fmla="*/ 23 h 112"/>
                                <a:gd name="T38" fmla="*/ 5 w 48"/>
                                <a:gd name="T39" fmla="*/ 25 h 112"/>
                                <a:gd name="T40" fmla="*/ 4 w 48"/>
                                <a:gd name="T41" fmla="*/ 24 h 112"/>
                                <a:gd name="T42" fmla="*/ 7 w 48"/>
                                <a:gd name="T43" fmla="*/ 24 h 112"/>
                                <a:gd name="T44" fmla="*/ 6 w 48"/>
                                <a:gd name="T45" fmla="*/ 25 h 112"/>
                                <a:gd name="T46" fmla="*/ 8 w 48"/>
                                <a:gd name="T47" fmla="*/ 23 h 112"/>
                                <a:gd name="T48" fmla="*/ 7 w 48"/>
                                <a:gd name="T49" fmla="*/ 24 h 112"/>
                                <a:gd name="T50" fmla="*/ 7 w 48"/>
                                <a:gd name="T51" fmla="*/ 4 h 112"/>
                                <a:gd name="T52" fmla="*/ 8 w 48"/>
                                <a:gd name="T53" fmla="*/ 6 h 112"/>
                                <a:gd name="T54" fmla="*/ 6 w 48"/>
                                <a:gd name="T55" fmla="*/ 4 h 112"/>
                                <a:gd name="T56" fmla="*/ 7 w 48"/>
                                <a:gd name="T57" fmla="*/ 4 h 112"/>
                                <a:gd name="T58" fmla="*/ 4 w 48"/>
                                <a:gd name="T59" fmla="*/ 4 h 112"/>
                                <a:gd name="T60" fmla="*/ 5 w 48"/>
                                <a:gd name="T61" fmla="*/ 4 h 112"/>
                                <a:gd name="T62" fmla="*/ 3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56" name="Freeform 9010"/>
                          <wps:cNvSpPr>
                            <a:spLocks noChangeAspect="1"/>
                          </wps:cNvSpPr>
                          <wps:spPr bwMode="auto">
                            <a:xfrm>
                              <a:off x="555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57" name="Freeform 9011"/>
                          <wps:cNvSpPr>
                            <a:spLocks noChangeAspect="1" noEditPoints="1"/>
                          </wps:cNvSpPr>
                          <wps:spPr bwMode="auto">
                            <a:xfrm>
                              <a:off x="555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758" name="Picture 90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38"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759" name="Freeform 9013"/>
                          <wps:cNvSpPr>
                            <a:spLocks noChangeAspect="1" noEditPoints="1"/>
                          </wps:cNvSpPr>
                          <wps:spPr bwMode="auto">
                            <a:xfrm>
                              <a:off x="5734"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760" name="Rectangle 9014"/>
                          <wps:cNvSpPr>
                            <a:spLocks noChangeAspect="1" noChangeArrowheads="1"/>
                          </wps:cNvSpPr>
                          <wps:spPr bwMode="auto">
                            <a:xfrm>
                              <a:off x="5758"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761" name="Freeform 9015"/>
                          <wps:cNvSpPr>
                            <a:spLocks noChangeAspect="1"/>
                          </wps:cNvSpPr>
                          <wps:spPr bwMode="auto">
                            <a:xfrm>
                              <a:off x="5762"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62" name="Freeform 9016"/>
                          <wps:cNvSpPr>
                            <a:spLocks noChangeAspect="1" noEditPoints="1"/>
                          </wps:cNvSpPr>
                          <wps:spPr bwMode="auto">
                            <a:xfrm>
                              <a:off x="5758"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63" name="Freeform 9017"/>
                          <wps:cNvSpPr>
                            <a:spLocks noChangeAspect="1"/>
                          </wps:cNvSpPr>
                          <wps:spPr bwMode="auto">
                            <a:xfrm>
                              <a:off x="574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64" name="Freeform 9018"/>
                          <wps:cNvSpPr>
                            <a:spLocks noChangeAspect="1" noEditPoints="1"/>
                          </wps:cNvSpPr>
                          <wps:spPr bwMode="auto">
                            <a:xfrm>
                              <a:off x="574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765" name="Picture 90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25"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7766" name="Freeform 9020"/>
                          <wps:cNvSpPr>
                            <a:spLocks noChangeAspect="1" noEditPoints="1"/>
                          </wps:cNvSpPr>
                          <wps:spPr bwMode="auto">
                            <a:xfrm>
                              <a:off x="5321" y="15572"/>
                              <a:ext cx="24" cy="96"/>
                            </a:xfrm>
                            <a:custGeom>
                              <a:avLst/>
                              <a:gdLst>
                                <a:gd name="T0" fmla="*/ 0 w 48"/>
                                <a:gd name="T1" fmla="*/ 4 h 192"/>
                                <a:gd name="T2" fmla="*/ 1 w 48"/>
                                <a:gd name="T3" fmla="*/ 3 h 192"/>
                                <a:gd name="T4" fmla="*/ 3 w 48"/>
                                <a:gd name="T5" fmla="*/ 1 h 192"/>
                                <a:gd name="T6" fmla="*/ 4 w 48"/>
                                <a:gd name="T7" fmla="*/ 0 h 192"/>
                                <a:gd name="T8" fmla="*/ 9 w 48"/>
                                <a:gd name="T9" fmla="*/ 0 h 192"/>
                                <a:gd name="T10" fmla="*/ 11 w 48"/>
                                <a:gd name="T11" fmla="*/ 1 h 192"/>
                                <a:gd name="T12" fmla="*/ 12 w 48"/>
                                <a:gd name="T13" fmla="*/ 3 h 192"/>
                                <a:gd name="T14" fmla="*/ 12 w 48"/>
                                <a:gd name="T15" fmla="*/ 4 h 192"/>
                                <a:gd name="T16" fmla="*/ 12 w 48"/>
                                <a:gd name="T17" fmla="*/ 45 h 192"/>
                                <a:gd name="T18" fmla="*/ 12 w 48"/>
                                <a:gd name="T19" fmla="*/ 47 h 192"/>
                                <a:gd name="T20" fmla="*/ 11 w 48"/>
                                <a:gd name="T21" fmla="*/ 48 h 192"/>
                                <a:gd name="T22" fmla="*/ 9 w 48"/>
                                <a:gd name="T23" fmla="*/ 48 h 192"/>
                                <a:gd name="T24" fmla="*/ 4 w 48"/>
                                <a:gd name="T25" fmla="*/ 48 h 192"/>
                                <a:gd name="T26" fmla="*/ 3 w 48"/>
                                <a:gd name="T27" fmla="*/ 48 h 192"/>
                                <a:gd name="T28" fmla="*/ 1 w 48"/>
                                <a:gd name="T29" fmla="*/ 47 h 192"/>
                                <a:gd name="T30" fmla="*/ 0 w 48"/>
                                <a:gd name="T31" fmla="*/ 45 h 192"/>
                                <a:gd name="T32" fmla="*/ 0 w 48"/>
                                <a:gd name="T33" fmla="*/ 4 h 192"/>
                                <a:gd name="T34" fmla="*/ 4 w 48"/>
                                <a:gd name="T35" fmla="*/ 45 h 192"/>
                                <a:gd name="T36" fmla="*/ 4 w 48"/>
                                <a:gd name="T37" fmla="*/ 44 h 192"/>
                                <a:gd name="T38" fmla="*/ 5 w 48"/>
                                <a:gd name="T39" fmla="*/ 45 h 192"/>
                                <a:gd name="T40" fmla="*/ 4 w 48"/>
                                <a:gd name="T41" fmla="*/ 44 h 192"/>
                                <a:gd name="T42" fmla="*/ 9 w 48"/>
                                <a:gd name="T43" fmla="*/ 44 h 192"/>
                                <a:gd name="T44" fmla="*/ 8 w 48"/>
                                <a:gd name="T45" fmla="*/ 45 h 192"/>
                                <a:gd name="T46" fmla="*/ 9 w 48"/>
                                <a:gd name="T47" fmla="*/ 44 h 192"/>
                                <a:gd name="T48" fmla="*/ 8 w 48"/>
                                <a:gd name="T49" fmla="*/ 45 h 192"/>
                                <a:gd name="T50" fmla="*/ 8 w 48"/>
                                <a:gd name="T51" fmla="*/ 4 h 192"/>
                                <a:gd name="T52" fmla="*/ 9 w 48"/>
                                <a:gd name="T53" fmla="*/ 5 h 192"/>
                                <a:gd name="T54" fmla="*/ 8 w 48"/>
                                <a:gd name="T55" fmla="*/ 4 h 192"/>
                                <a:gd name="T56" fmla="*/ 9 w 48"/>
                                <a:gd name="T57" fmla="*/ 4 h 192"/>
                                <a:gd name="T58" fmla="*/ 4 w 48"/>
                                <a:gd name="T59" fmla="*/ 4 h 192"/>
                                <a:gd name="T60" fmla="*/ 5 w 48"/>
                                <a:gd name="T61" fmla="*/ 4 h 192"/>
                                <a:gd name="T62" fmla="*/ 4 w 48"/>
                                <a:gd name="T63" fmla="*/ 5 h 192"/>
                                <a:gd name="T64" fmla="*/ 4 w 48"/>
                                <a:gd name="T65" fmla="*/ 4 h 192"/>
                                <a:gd name="T66" fmla="*/ 4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0" y="14"/>
                                  </a:move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lose/>
                                  <a:moveTo>
                                    <a:pt x="16" y="179"/>
                                  </a:moveTo>
                                  <a:lnTo>
                                    <a:pt x="14" y="173"/>
                                  </a:lnTo>
                                  <a:lnTo>
                                    <a:pt x="20" y="178"/>
                                  </a:lnTo>
                                  <a:lnTo>
                                    <a:pt x="14" y="176"/>
                                  </a:lnTo>
                                  <a:lnTo>
                                    <a:pt x="35" y="176"/>
                                  </a:lnTo>
                                  <a:lnTo>
                                    <a:pt x="30" y="179"/>
                                  </a:lnTo>
                                  <a:lnTo>
                                    <a:pt x="35" y="174"/>
                                  </a:lnTo>
                                  <a:lnTo>
                                    <a:pt x="32" y="179"/>
                                  </a:lnTo>
                                  <a:lnTo>
                                    <a:pt x="32" y="14"/>
                                  </a:lnTo>
                                  <a:lnTo>
                                    <a:pt x="34" y="20"/>
                                  </a:lnTo>
                                  <a:lnTo>
                                    <a:pt x="29" y="14"/>
                                  </a:lnTo>
                                  <a:lnTo>
                                    <a:pt x="35" y="16"/>
                                  </a:lnTo>
                                  <a:lnTo>
                                    <a:pt x="14" y="16"/>
                                  </a:lnTo>
                                  <a:lnTo>
                                    <a:pt x="20" y="14"/>
                                  </a:lnTo>
                                  <a:lnTo>
                                    <a:pt x="14" y="20"/>
                                  </a:lnTo>
                                  <a:lnTo>
                                    <a:pt x="16" y="14"/>
                                  </a:lnTo>
                                  <a:lnTo>
                                    <a:pt x="16"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767" name="Rectangle 9021"/>
                          <wps:cNvSpPr>
                            <a:spLocks noChangeAspect="1" noChangeArrowheads="1"/>
                          </wps:cNvSpPr>
                          <wps:spPr bwMode="auto">
                            <a:xfrm>
                              <a:off x="5333" y="15584"/>
                              <a:ext cx="8" cy="48"/>
                            </a:xfrm>
                            <a:prstGeom prst="rect">
                              <a:avLst/>
                            </a:prstGeom>
                            <a:solidFill>
                              <a:srgbClr val="D5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8" name="Freeform 9022"/>
                          <wps:cNvSpPr>
                            <a:spLocks noChangeAspect="1" noEditPoints="1"/>
                          </wps:cNvSpPr>
                          <wps:spPr bwMode="auto">
                            <a:xfrm>
                              <a:off x="5329" y="15580"/>
                              <a:ext cx="16" cy="56"/>
                            </a:xfrm>
                            <a:custGeom>
                              <a:avLst/>
                              <a:gdLst>
                                <a:gd name="T0" fmla="*/ 0 w 16"/>
                                <a:gd name="T1" fmla="*/ 0 h 56"/>
                                <a:gd name="T2" fmla="*/ 16 w 16"/>
                                <a:gd name="T3" fmla="*/ 0 h 56"/>
                                <a:gd name="T4" fmla="*/ 16 w 16"/>
                                <a:gd name="T5" fmla="*/ 56 h 56"/>
                                <a:gd name="T6" fmla="*/ 0 w 16"/>
                                <a:gd name="T7" fmla="*/ 56 h 56"/>
                                <a:gd name="T8" fmla="*/ 0 w 16"/>
                                <a:gd name="T9" fmla="*/ 0 h 56"/>
                                <a:gd name="T10" fmla="*/ 8 w 16"/>
                                <a:gd name="T11" fmla="*/ 52 h 56"/>
                                <a:gd name="T12" fmla="*/ 4 w 16"/>
                                <a:gd name="T13" fmla="*/ 48 h 56"/>
                                <a:gd name="T14" fmla="*/ 12 w 16"/>
                                <a:gd name="T15" fmla="*/ 48 h 56"/>
                                <a:gd name="T16" fmla="*/ 8 w 16"/>
                                <a:gd name="T17" fmla="*/ 52 h 56"/>
                                <a:gd name="T18" fmla="*/ 8 w 16"/>
                                <a:gd name="T19" fmla="*/ 4 h 56"/>
                                <a:gd name="T20" fmla="*/ 12 w 16"/>
                                <a:gd name="T21" fmla="*/ 8 h 56"/>
                                <a:gd name="T22" fmla="*/ 4 w 16"/>
                                <a:gd name="T23" fmla="*/ 8 h 56"/>
                                <a:gd name="T24" fmla="*/ 8 w 16"/>
                                <a:gd name="T25" fmla="*/ 4 h 56"/>
                                <a:gd name="T26" fmla="*/ 8 w 16"/>
                                <a:gd name="T27" fmla="*/ 52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 h="56">
                                  <a:moveTo>
                                    <a:pt x="0" y="0"/>
                                  </a:moveTo>
                                  <a:lnTo>
                                    <a:pt x="16" y="0"/>
                                  </a:lnTo>
                                  <a:lnTo>
                                    <a:pt x="16" y="56"/>
                                  </a:lnTo>
                                  <a:lnTo>
                                    <a:pt x="0" y="56"/>
                                  </a:lnTo>
                                  <a:lnTo>
                                    <a:pt x="0" y="0"/>
                                  </a:lnTo>
                                  <a:close/>
                                  <a:moveTo>
                                    <a:pt x="8" y="52"/>
                                  </a:moveTo>
                                  <a:lnTo>
                                    <a:pt x="4" y="48"/>
                                  </a:lnTo>
                                  <a:lnTo>
                                    <a:pt x="12" y="48"/>
                                  </a:lnTo>
                                  <a:lnTo>
                                    <a:pt x="8" y="52"/>
                                  </a:lnTo>
                                  <a:lnTo>
                                    <a:pt x="8" y="4"/>
                                  </a:lnTo>
                                  <a:lnTo>
                                    <a:pt x="12" y="8"/>
                                  </a:lnTo>
                                  <a:lnTo>
                                    <a:pt x="4" y="8"/>
                                  </a:lnTo>
                                  <a:lnTo>
                                    <a:pt x="8" y="4"/>
                                  </a:lnTo>
                                  <a:lnTo>
                                    <a:pt x="8" y="52"/>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69" name="Rectangle 9023"/>
                          <wps:cNvSpPr>
                            <a:spLocks noChangeAspect="1" noChangeArrowheads="1"/>
                          </wps:cNvSpPr>
                          <wps:spPr bwMode="auto">
                            <a:xfrm>
                              <a:off x="5838" y="15564"/>
                              <a:ext cx="8"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0" name="Rectangle 9024"/>
                          <wps:cNvSpPr>
                            <a:spLocks noChangeAspect="1" noChangeArrowheads="1"/>
                          </wps:cNvSpPr>
                          <wps:spPr bwMode="auto">
                            <a:xfrm>
                              <a:off x="5842" y="15679"/>
                              <a:ext cx="55"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1" name="Freeform 9025"/>
                          <wps:cNvSpPr>
                            <a:spLocks noChangeAspect="1" noEditPoints="1"/>
                          </wps:cNvSpPr>
                          <wps:spPr bwMode="auto">
                            <a:xfrm>
                              <a:off x="5838" y="15676"/>
                              <a:ext cx="63" cy="15"/>
                            </a:xfrm>
                            <a:custGeom>
                              <a:avLst/>
                              <a:gdLst>
                                <a:gd name="T0" fmla="*/ 55 w 63"/>
                                <a:gd name="T1" fmla="*/ 3 h 15"/>
                                <a:gd name="T2" fmla="*/ 59 w 63"/>
                                <a:gd name="T3" fmla="*/ 7 h 15"/>
                                <a:gd name="T4" fmla="*/ 4 w 63"/>
                                <a:gd name="T5" fmla="*/ 7 h 15"/>
                                <a:gd name="T6" fmla="*/ 8 w 63"/>
                                <a:gd name="T7" fmla="*/ 3 h 15"/>
                                <a:gd name="T8" fmla="*/ 8 w 63"/>
                                <a:gd name="T9" fmla="*/ 11 h 15"/>
                                <a:gd name="T10" fmla="*/ 4 w 63"/>
                                <a:gd name="T11" fmla="*/ 7 h 15"/>
                                <a:gd name="T12" fmla="*/ 59 w 63"/>
                                <a:gd name="T13" fmla="*/ 7 h 15"/>
                                <a:gd name="T14" fmla="*/ 55 w 63"/>
                                <a:gd name="T15" fmla="*/ 11 h 15"/>
                                <a:gd name="T16" fmla="*/ 55 w 63"/>
                                <a:gd name="T17" fmla="*/ 3 h 15"/>
                                <a:gd name="T18" fmla="*/ 63 w 63"/>
                                <a:gd name="T19" fmla="*/ 15 h 15"/>
                                <a:gd name="T20" fmla="*/ 0 w 63"/>
                                <a:gd name="T21" fmla="*/ 15 h 15"/>
                                <a:gd name="T22" fmla="*/ 0 w 63"/>
                                <a:gd name="T23" fmla="*/ 0 h 15"/>
                                <a:gd name="T24" fmla="*/ 63 w 63"/>
                                <a:gd name="T25" fmla="*/ 0 h 15"/>
                                <a:gd name="T26" fmla="*/ 63 w 63"/>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15">
                                  <a:moveTo>
                                    <a:pt x="55" y="3"/>
                                  </a:moveTo>
                                  <a:lnTo>
                                    <a:pt x="59" y="7"/>
                                  </a:lnTo>
                                  <a:lnTo>
                                    <a:pt x="4" y="7"/>
                                  </a:lnTo>
                                  <a:lnTo>
                                    <a:pt x="8" y="3"/>
                                  </a:lnTo>
                                  <a:lnTo>
                                    <a:pt x="8" y="11"/>
                                  </a:lnTo>
                                  <a:lnTo>
                                    <a:pt x="4" y="7"/>
                                  </a:lnTo>
                                  <a:lnTo>
                                    <a:pt x="59" y="7"/>
                                  </a:lnTo>
                                  <a:lnTo>
                                    <a:pt x="55" y="11"/>
                                  </a:lnTo>
                                  <a:lnTo>
                                    <a:pt x="55" y="3"/>
                                  </a:lnTo>
                                  <a:close/>
                                  <a:moveTo>
                                    <a:pt x="63" y="15"/>
                                  </a:moveTo>
                                  <a:lnTo>
                                    <a:pt x="0" y="15"/>
                                  </a:lnTo>
                                  <a:lnTo>
                                    <a:pt x="0" y="0"/>
                                  </a:lnTo>
                                  <a:lnTo>
                                    <a:pt x="63" y="0"/>
                                  </a:lnTo>
                                  <a:lnTo>
                                    <a:pt x="63"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72" name="Rectangle 9026"/>
                          <wps:cNvSpPr>
                            <a:spLocks noChangeAspect="1" noChangeArrowheads="1"/>
                          </wps:cNvSpPr>
                          <wps:spPr bwMode="auto">
                            <a:xfrm>
                              <a:off x="5858"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3" name="Freeform 9027"/>
                          <wps:cNvSpPr>
                            <a:spLocks noChangeAspect="1" noEditPoints="1"/>
                          </wps:cNvSpPr>
                          <wps:spPr bwMode="auto">
                            <a:xfrm>
                              <a:off x="5854" y="15676"/>
                              <a:ext cx="23" cy="23"/>
                            </a:xfrm>
                            <a:custGeom>
                              <a:avLst/>
                              <a:gdLst>
                                <a:gd name="T0" fmla="*/ 16 w 23"/>
                                <a:gd name="T1" fmla="*/ 3 h 23"/>
                                <a:gd name="T2" fmla="*/ 20 w 23"/>
                                <a:gd name="T3" fmla="*/ 7 h 23"/>
                                <a:gd name="T4" fmla="*/ 4 w 23"/>
                                <a:gd name="T5" fmla="*/ 7 h 23"/>
                                <a:gd name="T6" fmla="*/ 8 w 23"/>
                                <a:gd name="T7" fmla="*/ 3 h 23"/>
                                <a:gd name="T8" fmla="*/ 8 w 23"/>
                                <a:gd name="T9" fmla="*/ 19 h 23"/>
                                <a:gd name="T10" fmla="*/ 4 w 23"/>
                                <a:gd name="T11" fmla="*/ 15 h 23"/>
                                <a:gd name="T12" fmla="*/ 20 w 23"/>
                                <a:gd name="T13" fmla="*/ 15 h 23"/>
                                <a:gd name="T14" fmla="*/ 16 w 23"/>
                                <a:gd name="T15" fmla="*/ 19 h 23"/>
                                <a:gd name="T16" fmla="*/ 16 w 23"/>
                                <a:gd name="T17" fmla="*/ 3 h 23"/>
                                <a:gd name="T18" fmla="*/ 23 w 23"/>
                                <a:gd name="T19" fmla="*/ 23 h 23"/>
                                <a:gd name="T20" fmla="*/ 0 w 23"/>
                                <a:gd name="T21" fmla="*/ 23 h 23"/>
                                <a:gd name="T22" fmla="*/ 0 w 23"/>
                                <a:gd name="T23" fmla="*/ 0 h 23"/>
                                <a:gd name="T24" fmla="*/ 23 w 23"/>
                                <a:gd name="T25" fmla="*/ 0 h 23"/>
                                <a:gd name="T26" fmla="*/ 23 w 23"/>
                                <a:gd name="T27" fmla="*/ 23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 h="23">
                                  <a:moveTo>
                                    <a:pt x="16" y="3"/>
                                  </a:moveTo>
                                  <a:lnTo>
                                    <a:pt x="20" y="7"/>
                                  </a:lnTo>
                                  <a:lnTo>
                                    <a:pt x="4" y="7"/>
                                  </a:lnTo>
                                  <a:lnTo>
                                    <a:pt x="8" y="3"/>
                                  </a:lnTo>
                                  <a:lnTo>
                                    <a:pt x="8" y="19"/>
                                  </a:lnTo>
                                  <a:lnTo>
                                    <a:pt x="4" y="15"/>
                                  </a:lnTo>
                                  <a:lnTo>
                                    <a:pt x="20" y="15"/>
                                  </a:lnTo>
                                  <a:lnTo>
                                    <a:pt x="16" y="19"/>
                                  </a:lnTo>
                                  <a:lnTo>
                                    <a:pt x="16" y="3"/>
                                  </a:lnTo>
                                  <a:close/>
                                  <a:moveTo>
                                    <a:pt x="23" y="23"/>
                                  </a:moveTo>
                                  <a:lnTo>
                                    <a:pt x="0" y="23"/>
                                  </a:lnTo>
                                  <a:lnTo>
                                    <a:pt x="0" y="0"/>
                                  </a:lnTo>
                                  <a:lnTo>
                                    <a:pt x="23" y="0"/>
                                  </a:lnTo>
                                  <a:lnTo>
                                    <a:pt x="23" y="23"/>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pic:pic xmlns:pic="http://schemas.openxmlformats.org/drawingml/2006/picture">
                          <pic:nvPicPr>
                            <pic:cNvPr id="7774" name="Picture 90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60" y="15672"/>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5" name="Picture 90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80" y="15672"/>
                              <a:ext cx="7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6" name="Picture 90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01" y="15672"/>
                              <a:ext cx="71"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7" name="Picture 90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2" y="15552"/>
                              <a:ext cx="50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8" name="Picture 90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50"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779" name="Freeform 9033"/>
                          <wps:cNvSpPr>
                            <a:spLocks noChangeAspect="1"/>
                          </wps:cNvSpPr>
                          <wps:spPr bwMode="auto">
                            <a:xfrm>
                              <a:off x="6362" y="15564"/>
                              <a:ext cx="16" cy="72"/>
                            </a:xfrm>
                            <a:custGeom>
                              <a:avLst/>
                              <a:gdLst>
                                <a:gd name="T0" fmla="*/ 3 w 32"/>
                                <a:gd name="T1" fmla="*/ 0 h 144"/>
                                <a:gd name="T2" fmla="*/ 0 w 32"/>
                                <a:gd name="T3" fmla="*/ 3 h 144"/>
                                <a:gd name="T4" fmla="*/ 2 w 32"/>
                                <a:gd name="T5" fmla="*/ 32 h 144"/>
                                <a:gd name="T6" fmla="*/ 8 w 32"/>
                                <a:gd name="T7" fmla="*/ 34 h 144"/>
                                <a:gd name="T8" fmla="*/ 6 w 32"/>
                                <a:gd name="T9" fmla="*/ 16 h 144"/>
                                <a:gd name="T10" fmla="*/ 3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9" y="0"/>
                                  </a:moveTo>
                                  <a:cubicBezTo>
                                    <a:pt x="2" y="5"/>
                                    <a:pt x="3" y="6"/>
                                    <a:pt x="0" y="11"/>
                                  </a:cubicBezTo>
                                  <a:cubicBezTo>
                                    <a:pt x="2" y="36"/>
                                    <a:pt x="4" y="100"/>
                                    <a:pt x="7" y="127"/>
                                  </a:cubicBezTo>
                                  <a:cubicBezTo>
                                    <a:pt x="9" y="134"/>
                                    <a:pt x="30" y="144"/>
                                    <a:pt x="32" y="133"/>
                                  </a:cubicBezTo>
                                  <a:cubicBezTo>
                                    <a:pt x="30" y="117"/>
                                    <a:pt x="28" y="84"/>
                                    <a:pt x="24" y="61"/>
                                  </a:cubicBezTo>
                                  <a:cubicBezTo>
                                    <a:pt x="21" y="39"/>
                                    <a:pt x="18" y="29"/>
                                    <a:pt x="9"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780" name="Freeform 9034"/>
                          <wps:cNvSpPr>
                            <a:spLocks noChangeAspect="1"/>
                          </wps:cNvSpPr>
                          <wps:spPr bwMode="auto">
                            <a:xfrm>
                              <a:off x="5893"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81" name="Freeform 9035"/>
                          <wps:cNvSpPr>
                            <a:spLocks noChangeAspect="1"/>
                          </wps:cNvSpPr>
                          <wps:spPr bwMode="auto">
                            <a:xfrm>
                              <a:off x="5858" y="15584"/>
                              <a:ext cx="31" cy="48"/>
                            </a:xfrm>
                            <a:custGeom>
                              <a:avLst/>
                              <a:gdLst>
                                <a:gd name="T0" fmla="*/ 15 w 64"/>
                                <a:gd name="T1" fmla="*/ 4 h 96"/>
                                <a:gd name="T2" fmla="*/ 11 w 64"/>
                                <a:gd name="T3" fmla="*/ 0 h 96"/>
                                <a:gd name="T4" fmla="*/ 11 w 64"/>
                                <a:gd name="T5" fmla="*/ 0 h 96"/>
                                <a:gd name="T6" fmla="*/ 11 w 64"/>
                                <a:gd name="T7" fmla="*/ 0 h 96"/>
                                <a:gd name="T8" fmla="*/ 4 w 64"/>
                                <a:gd name="T9" fmla="*/ 0 h 96"/>
                                <a:gd name="T10" fmla="*/ 4 w 64"/>
                                <a:gd name="T11" fmla="*/ 0 h 96"/>
                                <a:gd name="T12" fmla="*/ 0 w 64"/>
                                <a:gd name="T13" fmla="*/ 4 h 96"/>
                                <a:gd name="T14" fmla="*/ 0 w 64"/>
                                <a:gd name="T15" fmla="*/ 4 h 96"/>
                                <a:gd name="T16" fmla="*/ 0 w 64"/>
                                <a:gd name="T17" fmla="*/ 4 h 96"/>
                                <a:gd name="T18" fmla="*/ 0 w 64"/>
                                <a:gd name="T19" fmla="*/ 20 h 96"/>
                                <a:gd name="T20" fmla="*/ 0 w 64"/>
                                <a:gd name="T21" fmla="*/ 20 h 96"/>
                                <a:gd name="T22" fmla="*/ 4 w 64"/>
                                <a:gd name="T23" fmla="*/ 24 h 96"/>
                                <a:gd name="T24" fmla="*/ 4 w 64"/>
                                <a:gd name="T25" fmla="*/ 24 h 96"/>
                                <a:gd name="T26" fmla="*/ 4 w 64"/>
                                <a:gd name="T27" fmla="*/ 24 h 96"/>
                                <a:gd name="T28" fmla="*/ 11 w 64"/>
                                <a:gd name="T29" fmla="*/ 24 h 96"/>
                                <a:gd name="T30" fmla="*/ 11 w 64"/>
                                <a:gd name="T31" fmla="*/ 24 h 96"/>
                                <a:gd name="T32" fmla="*/ 15 w 64"/>
                                <a:gd name="T33" fmla="*/ 20 h 96"/>
                                <a:gd name="T34" fmla="*/ 15 w 64"/>
                                <a:gd name="T35" fmla="*/ 20 h 96"/>
                                <a:gd name="T36" fmla="*/ 15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64" y="16"/>
                                  </a:moveTo>
                                  <a:cubicBezTo>
                                    <a:pt x="64" y="8"/>
                                    <a:pt x="57" y="0"/>
                                    <a:pt x="48" y="0"/>
                                  </a:cubicBezTo>
                                  <a:cubicBezTo>
                                    <a:pt x="48" y="0"/>
                                    <a:pt x="48" y="0"/>
                                    <a:pt x="48" y="0"/>
                                  </a:cubicBezTo>
                                  <a:lnTo>
                                    <a:pt x="48" y="0"/>
                                  </a:lnTo>
                                  <a:lnTo>
                                    <a:pt x="16" y="0"/>
                                  </a:lnTo>
                                  <a:cubicBezTo>
                                    <a:pt x="8" y="0"/>
                                    <a:pt x="0" y="8"/>
                                    <a:pt x="0" y="16"/>
                                  </a:cubicBezTo>
                                  <a:cubicBezTo>
                                    <a:pt x="0" y="16"/>
                                    <a:pt x="0" y="16"/>
                                    <a:pt x="0" y="16"/>
                                  </a:cubicBezTo>
                                  <a:lnTo>
                                    <a:pt x="0" y="16"/>
                                  </a:lnTo>
                                  <a:lnTo>
                                    <a:pt x="0" y="80"/>
                                  </a:lnTo>
                                  <a:cubicBezTo>
                                    <a:pt x="0" y="89"/>
                                    <a:pt x="8" y="96"/>
                                    <a:pt x="16" y="96"/>
                                  </a:cubicBezTo>
                                  <a:cubicBezTo>
                                    <a:pt x="16" y="96"/>
                                    <a:pt x="16" y="96"/>
                                    <a:pt x="16" y="96"/>
                                  </a:cubicBezTo>
                                  <a:lnTo>
                                    <a:pt x="16" y="96"/>
                                  </a:lnTo>
                                  <a:lnTo>
                                    <a:pt x="48" y="96"/>
                                  </a:lnTo>
                                  <a:cubicBezTo>
                                    <a:pt x="57" y="96"/>
                                    <a:pt x="64" y="89"/>
                                    <a:pt x="64" y="80"/>
                                  </a:cubicBezTo>
                                  <a:cubicBezTo>
                                    <a:pt x="64" y="80"/>
                                    <a:pt x="64" y="80"/>
                                    <a:pt x="64" y="80"/>
                                  </a:cubicBezTo>
                                  <a:lnTo>
                                    <a:pt x="64"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82" name="Freeform 9036"/>
                          <wps:cNvSpPr>
                            <a:spLocks noChangeAspect="1" noEditPoints="1"/>
                          </wps:cNvSpPr>
                          <wps:spPr bwMode="auto">
                            <a:xfrm>
                              <a:off x="5854" y="15580"/>
                              <a:ext cx="39" cy="56"/>
                            </a:xfrm>
                            <a:custGeom>
                              <a:avLst/>
                              <a:gdLst>
                                <a:gd name="T0" fmla="*/ 15 w 80"/>
                                <a:gd name="T1" fmla="*/ 6 h 112"/>
                                <a:gd name="T2" fmla="*/ 16 w 80"/>
                                <a:gd name="T3" fmla="*/ 7 h 112"/>
                                <a:gd name="T4" fmla="*/ 14 w 80"/>
                                <a:gd name="T5" fmla="*/ 5 h 112"/>
                                <a:gd name="T6" fmla="*/ 15 w 80"/>
                                <a:gd name="T7" fmla="*/ 6 h 112"/>
                                <a:gd name="T8" fmla="*/ 13 w 80"/>
                                <a:gd name="T9" fmla="*/ 4 h 112"/>
                                <a:gd name="T10" fmla="*/ 13 w 80"/>
                                <a:gd name="T11" fmla="*/ 4 h 112"/>
                                <a:gd name="T12" fmla="*/ 6 w 80"/>
                                <a:gd name="T13" fmla="*/ 4 h 112"/>
                                <a:gd name="T14" fmla="*/ 7 w 80"/>
                                <a:gd name="T15" fmla="*/ 4 h 112"/>
                                <a:gd name="T16" fmla="*/ 4 w 80"/>
                                <a:gd name="T17" fmla="*/ 6 h 112"/>
                                <a:gd name="T18" fmla="*/ 5 w 80"/>
                                <a:gd name="T19" fmla="*/ 5 h 112"/>
                                <a:gd name="T20" fmla="*/ 4 w 80"/>
                                <a:gd name="T21" fmla="*/ 7 h 112"/>
                                <a:gd name="T22" fmla="*/ 4 w 80"/>
                                <a:gd name="T23" fmla="*/ 6 h 112"/>
                                <a:gd name="T24" fmla="*/ 4 w 80"/>
                                <a:gd name="T25" fmla="*/ 22 h 112"/>
                                <a:gd name="T26" fmla="*/ 4 w 80"/>
                                <a:gd name="T27" fmla="*/ 22 h 112"/>
                                <a:gd name="T28" fmla="*/ 5 w 80"/>
                                <a:gd name="T29" fmla="*/ 24 h 112"/>
                                <a:gd name="T30" fmla="*/ 4 w 80"/>
                                <a:gd name="T31" fmla="*/ 23 h 112"/>
                                <a:gd name="T32" fmla="*/ 7 w 80"/>
                                <a:gd name="T33" fmla="*/ 25 h 112"/>
                                <a:gd name="T34" fmla="*/ 6 w 80"/>
                                <a:gd name="T35" fmla="*/ 24 h 112"/>
                                <a:gd name="T36" fmla="*/ 13 w 80"/>
                                <a:gd name="T37" fmla="*/ 24 h 112"/>
                                <a:gd name="T38" fmla="*/ 13 w 80"/>
                                <a:gd name="T39" fmla="*/ 25 h 112"/>
                                <a:gd name="T40" fmla="*/ 15 w 80"/>
                                <a:gd name="T41" fmla="*/ 23 h 112"/>
                                <a:gd name="T42" fmla="*/ 14 w 80"/>
                                <a:gd name="T43" fmla="*/ 24 h 112"/>
                                <a:gd name="T44" fmla="*/ 16 w 80"/>
                                <a:gd name="T45" fmla="*/ 22 h 112"/>
                                <a:gd name="T46" fmla="*/ 15 w 80"/>
                                <a:gd name="T47" fmla="*/ 22 h 112"/>
                                <a:gd name="T48" fmla="*/ 15 w 80"/>
                                <a:gd name="T49" fmla="*/ 6 h 112"/>
                                <a:gd name="T50" fmla="*/ 19 w 80"/>
                                <a:gd name="T51" fmla="*/ 22 h 112"/>
                                <a:gd name="T52" fmla="*/ 19 w 80"/>
                                <a:gd name="T53" fmla="*/ 23 h 112"/>
                                <a:gd name="T54" fmla="*/ 18 w 80"/>
                                <a:gd name="T55" fmla="*/ 26 h 112"/>
                                <a:gd name="T56" fmla="*/ 17 w 80"/>
                                <a:gd name="T57" fmla="*/ 27 h 112"/>
                                <a:gd name="T58" fmla="*/ 14 w 80"/>
                                <a:gd name="T59" fmla="*/ 28 h 112"/>
                                <a:gd name="T60" fmla="*/ 13 w 80"/>
                                <a:gd name="T61" fmla="*/ 28 h 112"/>
                                <a:gd name="T62" fmla="*/ 6 w 80"/>
                                <a:gd name="T63" fmla="*/ 28 h 112"/>
                                <a:gd name="T64" fmla="*/ 5 w 80"/>
                                <a:gd name="T65" fmla="*/ 28 h 112"/>
                                <a:gd name="T66" fmla="*/ 2 w 80"/>
                                <a:gd name="T67" fmla="*/ 27 h 112"/>
                                <a:gd name="T68" fmla="*/ 1 w 80"/>
                                <a:gd name="T69" fmla="*/ 26 h 112"/>
                                <a:gd name="T70" fmla="*/ 0 w 80"/>
                                <a:gd name="T71" fmla="*/ 23 h 112"/>
                                <a:gd name="T72" fmla="*/ 0 w 80"/>
                                <a:gd name="T73" fmla="*/ 22 h 112"/>
                                <a:gd name="T74" fmla="*/ 0 w 80"/>
                                <a:gd name="T75" fmla="*/ 6 h 112"/>
                                <a:gd name="T76" fmla="*/ 0 w 80"/>
                                <a:gd name="T77" fmla="*/ 6 h 112"/>
                                <a:gd name="T78" fmla="*/ 1 w 80"/>
                                <a:gd name="T79" fmla="*/ 3 h 112"/>
                                <a:gd name="T80" fmla="*/ 2 w 80"/>
                                <a:gd name="T81" fmla="*/ 2 h 112"/>
                                <a:gd name="T82" fmla="*/ 5 w 80"/>
                                <a:gd name="T83" fmla="*/ 1 h 112"/>
                                <a:gd name="T84" fmla="*/ 6 w 80"/>
                                <a:gd name="T85" fmla="*/ 0 h 112"/>
                                <a:gd name="T86" fmla="*/ 13 w 80"/>
                                <a:gd name="T87" fmla="*/ 0 h 112"/>
                                <a:gd name="T88" fmla="*/ 14 w 80"/>
                                <a:gd name="T89" fmla="*/ 1 h 112"/>
                                <a:gd name="T90" fmla="*/ 17 w 80"/>
                                <a:gd name="T91" fmla="*/ 2 h 112"/>
                                <a:gd name="T92" fmla="*/ 18 w 80"/>
                                <a:gd name="T93" fmla="*/ 3 h 112"/>
                                <a:gd name="T94" fmla="*/ 19 w 80"/>
                                <a:gd name="T95" fmla="*/ 6 h 112"/>
                                <a:gd name="T96" fmla="*/ 19 w 80"/>
                                <a:gd name="T97" fmla="*/ 6 h 112"/>
                                <a:gd name="T98" fmla="*/ 19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64" y="24"/>
                                  </a:move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close/>
                                  <a:moveTo>
                                    <a:pt x="80" y="88"/>
                                  </a:move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83" name="Freeform 9037"/>
                          <wps:cNvSpPr>
                            <a:spLocks noChangeAspect="1"/>
                          </wps:cNvSpPr>
                          <wps:spPr bwMode="auto">
                            <a:xfrm>
                              <a:off x="5977" y="15584"/>
                              <a:ext cx="103" cy="48"/>
                            </a:xfrm>
                            <a:custGeom>
                              <a:avLst/>
                              <a:gdLst>
                                <a:gd name="T0" fmla="*/ 51 w 208"/>
                                <a:gd name="T1" fmla="*/ 2 h 96"/>
                                <a:gd name="T2" fmla="*/ 50 w 208"/>
                                <a:gd name="T3" fmla="*/ 0 h 96"/>
                                <a:gd name="T4" fmla="*/ 50 w 208"/>
                                <a:gd name="T5" fmla="*/ 0 h 96"/>
                                <a:gd name="T6" fmla="*/ 50 w 208"/>
                                <a:gd name="T7" fmla="*/ 0 h 96"/>
                                <a:gd name="T8" fmla="*/ 1 w 208"/>
                                <a:gd name="T9" fmla="*/ 0 h 96"/>
                                <a:gd name="T10" fmla="*/ 1 w 208"/>
                                <a:gd name="T11" fmla="*/ 0 h 96"/>
                                <a:gd name="T12" fmla="*/ 0 w 208"/>
                                <a:gd name="T13" fmla="*/ 2 h 96"/>
                                <a:gd name="T14" fmla="*/ 0 w 208"/>
                                <a:gd name="T15" fmla="*/ 2 h 96"/>
                                <a:gd name="T16" fmla="*/ 0 w 208"/>
                                <a:gd name="T17" fmla="*/ 2 h 96"/>
                                <a:gd name="T18" fmla="*/ 0 w 208"/>
                                <a:gd name="T19" fmla="*/ 23 h 96"/>
                                <a:gd name="T20" fmla="*/ 0 w 208"/>
                                <a:gd name="T21" fmla="*/ 23 h 96"/>
                                <a:gd name="T22" fmla="*/ 1 w 208"/>
                                <a:gd name="T23" fmla="*/ 24 h 96"/>
                                <a:gd name="T24" fmla="*/ 1 w 208"/>
                                <a:gd name="T25" fmla="*/ 24 h 96"/>
                                <a:gd name="T26" fmla="*/ 1 w 208"/>
                                <a:gd name="T27" fmla="*/ 24 h 96"/>
                                <a:gd name="T28" fmla="*/ 50 w 208"/>
                                <a:gd name="T29" fmla="*/ 24 h 96"/>
                                <a:gd name="T30" fmla="*/ 50 w 208"/>
                                <a:gd name="T31" fmla="*/ 24 h 96"/>
                                <a:gd name="T32" fmla="*/ 51 w 208"/>
                                <a:gd name="T33" fmla="*/ 23 h 96"/>
                                <a:gd name="T34" fmla="*/ 51 w 208"/>
                                <a:gd name="T35" fmla="*/ 23 h 96"/>
                                <a:gd name="T36" fmla="*/ 51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208" y="7"/>
                                  </a:moveTo>
                                  <a:cubicBezTo>
                                    <a:pt x="208" y="4"/>
                                    <a:pt x="205" y="0"/>
                                    <a:pt x="201" y="0"/>
                                  </a:cubicBezTo>
                                  <a:cubicBezTo>
                                    <a:pt x="201" y="0"/>
                                    <a:pt x="201" y="0"/>
                                    <a:pt x="201" y="0"/>
                                  </a:cubicBezTo>
                                  <a:lnTo>
                                    <a:pt x="201"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201" y="96"/>
                                  </a:lnTo>
                                  <a:cubicBezTo>
                                    <a:pt x="205" y="96"/>
                                    <a:pt x="208" y="93"/>
                                    <a:pt x="208" y="89"/>
                                  </a:cubicBezTo>
                                  <a:cubicBezTo>
                                    <a:pt x="208" y="89"/>
                                    <a:pt x="208" y="89"/>
                                    <a:pt x="208" y="89"/>
                                  </a:cubicBezTo>
                                  <a:lnTo>
                                    <a:pt x="208"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84" name="Freeform 9038"/>
                          <wps:cNvSpPr>
                            <a:spLocks noChangeAspect="1" noEditPoints="1"/>
                          </wps:cNvSpPr>
                          <wps:spPr bwMode="auto">
                            <a:xfrm>
                              <a:off x="5973" y="15580"/>
                              <a:ext cx="111" cy="56"/>
                            </a:xfrm>
                            <a:custGeom>
                              <a:avLst/>
                              <a:gdLst>
                                <a:gd name="T0" fmla="*/ 51 w 224"/>
                                <a:gd name="T1" fmla="*/ 4 h 112"/>
                                <a:gd name="T2" fmla="*/ 52 w 224"/>
                                <a:gd name="T3" fmla="*/ 6 h 112"/>
                                <a:gd name="T4" fmla="*/ 50 w 224"/>
                                <a:gd name="T5" fmla="*/ 4 h 112"/>
                                <a:gd name="T6" fmla="*/ 52 w 224"/>
                                <a:gd name="T7" fmla="*/ 4 h 112"/>
                                <a:gd name="T8" fmla="*/ 3 w 224"/>
                                <a:gd name="T9" fmla="*/ 4 h 112"/>
                                <a:gd name="T10" fmla="*/ 5 w 224"/>
                                <a:gd name="T11" fmla="*/ 4 h 112"/>
                                <a:gd name="T12" fmla="*/ 3 w 224"/>
                                <a:gd name="T13" fmla="*/ 6 h 112"/>
                                <a:gd name="T14" fmla="*/ 4 w 224"/>
                                <a:gd name="T15" fmla="*/ 4 h 112"/>
                                <a:gd name="T16" fmla="*/ 4 w 224"/>
                                <a:gd name="T17" fmla="*/ 25 h 112"/>
                                <a:gd name="T18" fmla="*/ 3 w 224"/>
                                <a:gd name="T19" fmla="*/ 23 h 112"/>
                                <a:gd name="T20" fmla="*/ 5 w 224"/>
                                <a:gd name="T21" fmla="*/ 25 h 112"/>
                                <a:gd name="T22" fmla="*/ 3 w 224"/>
                                <a:gd name="T23" fmla="*/ 24 h 112"/>
                                <a:gd name="T24" fmla="*/ 52 w 224"/>
                                <a:gd name="T25" fmla="*/ 24 h 112"/>
                                <a:gd name="T26" fmla="*/ 50 w 224"/>
                                <a:gd name="T27" fmla="*/ 25 h 112"/>
                                <a:gd name="T28" fmla="*/ 52 w 224"/>
                                <a:gd name="T29" fmla="*/ 23 h 112"/>
                                <a:gd name="T30" fmla="*/ 51 w 224"/>
                                <a:gd name="T31" fmla="*/ 25 h 112"/>
                                <a:gd name="T32" fmla="*/ 51 w 224"/>
                                <a:gd name="T33" fmla="*/ 4 h 112"/>
                                <a:gd name="T34" fmla="*/ 55 w 224"/>
                                <a:gd name="T35" fmla="*/ 25 h 112"/>
                                <a:gd name="T36" fmla="*/ 55 w 224"/>
                                <a:gd name="T37" fmla="*/ 26 h 112"/>
                                <a:gd name="T38" fmla="*/ 53 w 224"/>
                                <a:gd name="T39" fmla="*/ 28 h 112"/>
                                <a:gd name="T40" fmla="*/ 52 w 224"/>
                                <a:gd name="T41" fmla="*/ 28 h 112"/>
                                <a:gd name="T42" fmla="*/ 3 w 224"/>
                                <a:gd name="T43" fmla="*/ 28 h 112"/>
                                <a:gd name="T44" fmla="*/ 2 w 224"/>
                                <a:gd name="T45" fmla="*/ 28 h 112"/>
                                <a:gd name="T46" fmla="*/ 0 w 224"/>
                                <a:gd name="T47" fmla="*/ 26 h 112"/>
                                <a:gd name="T48" fmla="*/ 0 w 224"/>
                                <a:gd name="T49" fmla="*/ 25 h 112"/>
                                <a:gd name="T50" fmla="*/ 0 w 224"/>
                                <a:gd name="T51" fmla="*/ 4 h 112"/>
                                <a:gd name="T52" fmla="*/ 0 w 224"/>
                                <a:gd name="T53" fmla="*/ 3 h 112"/>
                                <a:gd name="T54" fmla="*/ 2 w 224"/>
                                <a:gd name="T55" fmla="*/ 1 h 112"/>
                                <a:gd name="T56" fmla="*/ 3 w 224"/>
                                <a:gd name="T57" fmla="*/ 0 h 112"/>
                                <a:gd name="T58" fmla="*/ 52 w 224"/>
                                <a:gd name="T59" fmla="*/ 0 h 112"/>
                                <a:gd name="T60" fmla="*/ 53 w 224"/>
                                <a:gd name="T61" fmla="*/ 1 h 112"/>
                                <a:gd name="T62" fmla="*/ 55 w 224"/>
                                <a:gd name="T63" fmla="*/ 3 h 112"/>
                                <a:gd name="T64" fmla="*/ 55 w 224"/>
                                <a:gd name="T65" fmla="*/ 4 h 112"/>
                                <a:gd name="T66" fmla="*/ 55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208" y="15"/>
                                  </a:moveTo>
                                  <a:lnTo>
                                    <a:pt x="211" y="21"/>
                                  </a:lnTo>
                                  <a:lnTo>
                                    <a:pt x="204" y="14"/>
                                  </a:lnTo>
                                  <a:lnTo>
                                    <a:pt x="209" y="16"/>
                                  </a:lnTo>
                                  <a:lnTo>
                                    <a:pt x="15" y="16"/>
                                  </a:lnTo>
                                  <a:lnTo>
                                    <a:pt x="21" y="14"/>
                                  </a:lnTo>
                                  <a:lnTo>
                                    <a:pt x="14" y="21"/>
                                  </a:lnTo>
                                  <a:lnTo>
                                    <a:pt x="16" y="15"/>
                                  </a:lnTo>
                                  <a:lnTo>
                                    <a:pt x="16" y="97"/>
                                  </a:lnTo>
                                  <a:lnTo>
                                    <a:pt x="14" y="92"/>
                                  </a:lnTo>
                                  <a:lnTo>
                                    <a:pt x="21" y="99"/>
                                  </a:lnTo>
                                  <a:lnTo>
                                    <a:pt x="15" y="96"/>
                                  </a:lnTo>
                                  <a:lnTo>
                                    <a:pt x="209" y="96"/>
                                  </a:lnTo>
                                  <a:lnTo>
                                    <a:pt x="204" y="99"/>
                                  </a:lnTo>
                                  <a:lnTo>
                                    <a:pt x="211" y="92"/>
                                  </a:lnTo>
                                  <a:lnTo>
                                    <a:pt x="208" y="97"/>
                                  </a:lnTo>
                                  <a:lnTo>
                                    <a:pt x="208" y="15"/>
                                  </a:lnTo>
                                  <a:close/>
                                  <a:moveTo>
                                    <a:pt x="224" y="97"/>
                                  </a:move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85" name="Freeform 9039"/>
                          <wps:cNvSpPr>
                            <a:spLocks noChangeAspect="1"/>
                          </wps:cNvSpPr>
                          <wps:spPr bwMode="auto">
                            <a:xfrm>
                              <a:off x="595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86" name="Freeform 9040"/>
                          <wps:cNvSpPr>
                            <a:spLocks noChangeAspect="1"/>
                          </wps:cNvSpPr>
                          <wps:spPr bwMode="auto">
                            <a:xfrm>
                              <a:off x="6076" y="15580"/>
                              <a:ext cx="24" cy="48"/>
                            </a:xfrm>
                            <a:custGeom>
                              <a:avLst/>
                              <a:gdLst>
                                <a:gd name="T0" fmla="*/ 12 w 48"/>
                                <a:gd name="T1" fmla="*/ 3 h 96"/>
                                <a:gd name="T2" fmla="*/ 9 w 48"/>
                                <a:gd name="T3" fmla="*/ 0 h 96"/>
                                <a:gd name="T4" fmla="*/ 9 w 48"/>
                                <a:gd name="T5" fmla="*/ 0 h 96"/>
                                <a:gd name="T6" fmla="*/ 9 w 48"/>
                                <a:gd name="T7" fmla="*/ 0 h 96"/>
                                <a:gd name="T8" fmla="*/ 3 w 48"/>
                                <a:gd name="T9" fmla="*/ 0 h 96"/>
                                <a:gd name="T10" fmla="*/ 3 w 48"/>
                                <a:gd name="T11" fmla="*/ 0 h 96"/>
                                <a:gd name="T12" fmla="*/ 0 w 48"/>
                                <a:gd name="T13" fmla="*/ 3 h 96"/>
                                <a:gd name="T14" fmla="*/ 0 w 48"/>
                                <a:gd name="T15" fmla="*/ 3 h 96"/>
                                <a:gd name="T16" fmla="*/ 0 w 48"/>
                                <a:gd name="T17" fmla="*/ 3 h 96"/>
                                <a:gd name="T18" fmla="*/ 0 w 48"/>
                                <a:gd name="T19" fmla="*/ 21 h 96"/>
                                <a:gd name="T20" fmla="*/ 0 w 48"/>
                                <a:gd name="T21" fmla="*/ 21 h 96"/>
                                <a:gd name="T22" fmla="*/ 3 w 48"/>
                                <a:gd name="T23" fmla="*/ 24 h 96"/>
                                <a:gd name="T24" fmla="*/ 3 w 48"/>
                                <a:gd name="T25" fmla="*/ 24 h 96"/>
                                <a:gd name="T26" fmla="*/ 3 w 48"/>
                                <a:gd name="T27" fmla="*/ 24 h 96"/>
                                <a:gd name="T28" fmla="*/ 9 w 48"/>
                                <a:gd name="T29" fmla="*/ 24 h 96"/>
                                <a:gd name="T30" fmla="*/ 9 w 48"/>
                                <a:gd name="T31" fmla="*/ 24 h 96"/>
                                <a:gd name="T32" fmla="*/ 12 w 48"/>
                                <a:gd name="T33" fmla="*/ 21 h 96"/>
                                <a:gd name="T34" fmla="*/ 12 w 48"/>
                                <a:gd name="T35" fmla="*/ 21 h 96"/>
                                <a:gd name="T36" fmla="*/ 12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48" y="12"/>
                                  </a:moveTo>
                                  <a:cubicBezTo>
                                    <a:pt x="48" y="6"/>
                                    <a:pt x="43" y="0"/>
                                    <a:pt x="36" y="0"/>
                                  </a:cubicBezTo>
                                  <a:cubicBezTo>
                                    <a:pt x="36" y="0"/>
                                    <a:pt x="36" y="0"/>
                                    <a:pt x="36" y="0"/>
                                  </a:cubicBezTo>
                                  <a:lnTo>
                                    <a:pt x="36" y="0"/>
                                  </a:lnTo>
                                  <a:lnTo>
                                    <a:pt x="12" y="0"/>
                                  </a:lnTo>
                                  <a:cubicBezTo>
                                    <a:pt x="6" y="0"/>
                                    <a:pt x="0" y="6"/>
                                    <a:pt x="0" y="12"/>
                                  </a:cubicBezTo>
                                  <a:cubicBezTo>
                                    <a:pt x="0" y="12"/>
                                    <a:pt x="0" y="12"/>
                                    <a:pt x="0" y="12"/>
                                  </a:cubicBezTo>
                                  <a:lnTo>
                                    <a:pt x="0" y="12"/>
                                  </a:lnTo>
                                  <a:lnTo>
                                    <a:pt x="0" y="84"/>
                                  </a:lnTo>
                                  <a:cubicBezTo>
                                    <a:pt x="0" y="91"/>
                                    <a:pt x="6" y="96"/>
                                    <a:pt x="12" y="96"/>
                                  </a:cubicBezTo>
                                  <a:cubicBezTo>
                                    <a:pt x="12" y="96"/>
                                    <a:pt x="12" y="96"/>
                                    <a:pt x="12" y="96"/>
                                  </a:cubicBezTo>
                                  <a:lnTo>
                                    <a:pt x="12" y="96"/>
                                  </a:lnTo>
                                  <a:lnTo>
                                    <a:pt x="36" y="96"/>
                                  </a:lnTo>
                                  <a:cubicBezTo>
                                    <a:pt x="43" y="96"/>
                                    <a:pt x="48" y="91"/>
                                    <a:pt x="48" y="84"/>
                                  </a:cubicBezTo>
                                  <a:cubicBezTo>
                                    <a:pt x="48" y="84"/>
                                    <a:pt x="48" y="84"/>
                                    <a:pt x="48" y="84"/>
                                  </a:cubicBezTo>
                                  <a:lnTo>
                                    <a:pt x="48"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87" name="Freeform 9041"/>
                          <wps:cNvSpPr>
                            <a:spLocks noChangeAspect="1"/>
                          </wps:cNvSpPr>
                          <wps:spPr bwMode="auto">
                            <a:xfrm>
                              <a:off x="6140"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88" name="Freeform 9042"/>
                          <wps:cNvSpPr>
                            <a:spLocks noChangeAspect="1"/>
                          </wps:cNvSpPr>
                          <wps:spPr bwMode="auto">
                            <a:xfrm>
                              <a:off x="626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89" name="Freeform 9043"/>
                          <wps:cNvSpPr>
                            <a:spLocks noChangeAspect="1"/>
                          </wps:cNvSpPr>
                          <wps:spPr bwMode="auto">
                            <a:xfrm>
                              <a:off x="6331" y="15580"/>
                              <a:ext cx="15" cy="48"/>
                            </a:xfrm>
                            <a:custGeom>
                              <a:avLst/>
                              <a:gdLst>
                                <a:gd name="T0" fmla="*/ 7 w 32"/>
                                <a:gd name="T1" fmla="*/ 2 h 96"/>
                                <a:gd name="T2" fmla="*/ 5 w 32"/>
                                <a:gd name="T3" fmla="*/ 0 h 96"/>
                                <a:gd name="T4" fmla="*/ 5 w 32"/>
                                <a:gd name="T5" fmla="*/ 0 h 96"/>
                                <a:gd name="T6" fmla="*/ 5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5 w 32"/>
                                <a:gd name="T29" fmla="*/ 24 h 96"/>
                                <a:gd name="T30" fmla="*/ 5 w 32"/>
                                <a:gd name="T31" fmla="*/ 24 h 96"/>
                                <a:gd name="T32" fmla="*/ 7 w 32"/>
                                <a:gd name="T33" fmla="*/ 22 h 96"/>
                                <a:gd name="T34" fmla="*/ 7 w 32"/>
                                <a:gd name="T35" fmla="*/ 22 h 96"/>
                                <a:gd name="T36" fmla="*/ 7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790" name="Freeform 9044"/>
                          <wps:cNvSpPr>
                            <a:spLocks noChangeAspect="1"/>
                          </wps:cNvSpPr>
                          <wps:spPr bwMode="auto">
                            <a:xfrm>
                              <a:off x="6168" y="15584"/>
                              <a:ext cx="95" cy="48"/>
                            </a:xfrm>
                            <a:custGeom>
                              <a:avLst/>
                              <a:gdLst>
                                <a:gd name="T0" fmla="*/ 47 w 192"/>
                                <a:gd name="T1" fmla="*/ 2 h 96"/>
                                <a:gd name="T2" fmla="*/ 46 w 192"/>
                                <a:gd name="T3" fmla="*/ 0 h 96"/>
                                <a:gd name="T4" fmla="*/ 46 w 192"/>
                                <a:gd name="T5" fmla="*/ 0 h 96"/>
                                <a:gd name="T6" fmla="*/ 46 w 192"/>
                                <a:gd name="T7" fmla="*/ 0 h 96"/>
                                <a:gd name="T8" fmla="*/ 1 w 192"/>
                                <a:gd name="T9" fmla="*/ 0 h 96"/>
                                <a:gd name="T10" fmla="*/ 1 w 192"/>
                                <a:gd name="T11" fmla="*/ 0 h 96"/>
                                <a:gd name="T12" fmla="*/ 0 w 192"/>
                                <a:gd name="T13" fmla="*/ 2 h 96"/>
                                <a:gd name="T14" fmla="*/ 0 w 192"/>
                                <a:gd name="T15" fmla="*/ 2 h 96"/>
                                <a:gd name="T16" fmla="*/ 0 w 192"/>
                                <a:gd name="T17" fmla="*/ 2 h 96"/>
                                <a:gd name="T18" fmla="*/ 0 w 192"/>
                                <a:gd name="T19" fmla="*/ 23 h 96"/>
                                <a:gd name="T20" fmla="*/ 0 w 192"/>
                                <a:gd name="T21" fmla="*/ 23 h 96"/>
                                <a:gd name="T22" fmla="*/ 1 w 192"/>
                                <a:gd name="T23" fmla="*/ 24 h 96"/>
                                <a:gd name="T24" fmla="*/ 1 w 192"/>
                                <a:gd name="T25" fmla="*/ 24 h 96"/>
                                <a:gd name="T26" fmla="*/ 1 w 192"/>
                                <a:gd name="T27" fmla="*/ 24 h 96"/>
                                <a:gd name="T28" fmla="*/ 46 w 192"/>
                                <a:gd name="T29" fmla="*/ 24 h 96"/>
                                <a:gd name="T30" fmla="*/ 46 w 192"/>
                                <a:gd name="T31" fmla="*/ 24 h 96"/>
                                <a:gd name="T32" fmla="*/ 47 w 192"/>
                                <a:gd name="T33" fmla="*/ 23 h 96"/>
                                <a:gd name="T34" fmla="*/ 47 w 192"/>
                                <a:gd name="T35" fmla="*/ 23 h 96"/>
                                <a:gd name="T36" fmla="*/ 47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192" y="7"/>
                                  </a:moveTo>
                                  <a:cubicBezTo>
                                    <a:pt x="192" y="4"/>
                                    <a:pt x="189" y="0"/>
                                    <a:pt x="185" y="0"/>
                                  </a:cubicBezTo>
                                  <a:cubicBezTo>
                                    <a:pt x="185" y="0"/>
                                    <a:pt x="185" y="0"/>
                                    <a:pt x="185" y="0"/>
                                  </a:cubicBezTo>
                                  <a:lnTo>
                                    <a:pt x="185"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185" y="96"/>
                                  </a:lnTo>
                                  <a:cubicBezTo>
                                    <a:pt x="189" y="96"/>
                                    <a:pt x="192" y="93"/>
                                    <a:pt x="192" y="89"/>
                                  </a:cubicBezTo>
                                  <a:cubicBezTo>
                                    <a:pt x="192" y="89"/>
                                    <a:pt x="192" y="89"/>
                                    <a:pt x="192" y="89"/>
                                  </a:cubicBezTo>
                                  <a:lnTo>
                                    <a:pt x="192"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791" name="Freeform 9045"/>
                          <wps:cNvSpPr>
                            <a:spLocks noChangeAspect="1" noEditPoints="1"/>
                          </wps:cNvSpPr>
                          <wps:spPr bwMode="auto">
                            <a:xfrm>
                              <a:off x="6164" y="15580"/>
                              <a:ext cx="103" cy="56"/>
                            </a:xfrm>
                            <a:custGeom>
                              <a:avLst/>
                              <a:gdLst>
                                <a:gd name="T0" fmla="*/ 47 w 208"/>
                                <a:gd name="T1" fmla="*/ 4 h 112"/>
                                <a:gd name="T2" fmla="*/ 48 w 208"/>
                                <a:gd name="T3" fmla="*/ 6 h 112"/>
                                <a:gd name="T4" fmla="*/ 46 w 208"/>
                                <a:gd name="T5" fmla="*/ 4 h 112"/>
                                <a:gd name="T6" fmla="*/ 48 w 208"/>
                                <a:gd name="T7" fmla="*/ 4 h 112"/>
                                <a:gd name="T8" fmla="*/ 3 w 208"/>
                                <a:gd name="T9" fmla="*/ 4 h 112"/>
                                <a:gd name="T10" fmla="*/ 5 w 208"/>
                                <a:gd name="T11" fmla="*/ 4 h 112"/>
                                <a:gd name="T12" fmla="*/ 3 w 208"/>
                                <a:gd name="T13" fmla="*/ 6 h 112"/>
                                <a:gd name="T14" fmla="*/ 4 w 208"/>
                                <a:gd name="T15" fmla="*/ 4 h 112"/>
                                <a:gd name="T16" fmla="*/ 4 w 208"/>
                                <a:gd name="T17" fmla="*/ 25 h 112"/>
                                <a:gd name="T18" fmla="*/ 3 w 208"/>
                                <a:gd name="T19" fmla="*/ 23 h 112"/>
                                <a:gd name="T20" fmla="*/ 5 w 208"/>
                                <a:gd name="T21" fmla="*/ 25 h 112"/>
                                <a:gd name="T22" fmla="*/ 3 w 208"/>
                                <a:gd name="T23" fmla="*/ 24 h 112"/>
                                <a:gd name="T24" fmla="*/ 48 w 208"/>
                                <a:gd name="T25" fmla="*/ 24 h 112"/>
                                <a:gd name="T26" fmla="*/ 46 w 208"/>
                                <a:gd name="T27" fmla="*/ 25 h 112"/>
                                <a:gd name="T28" fmla="*/ 48 w 208"/>
                                <a:gd name="T29" fmla="*/ 23 h 112"/>
                                <a:gd name="T30" fmla="*/ 47 w 208"/>
                                <a:gd name="T31" fmla="*/ 25 h 112"/>
                                <a:gd name="T32" fmla="*/ 47 w 208"/>
                                <a:gd name="T33" fmla="*/ 4 h 112"/>
                                <a:gd name="T34" fmla="*/ 51 w 208"/>
                                <a:gd name="T35" fmla="*/ 25 h 112"/>
                                <a:gd name="T36" fmla="*/ 51 w 208"/>
                                <a:gd name="T37" fmla="*/ 26 h 112"/>
                                <a:gd name="T38" fmla="*/ 49 w 208"/>
                                <a:gd name="T39" fmla="*/ 28 h 112"/>
                                <a:gd name="T40" fmla="*/ 48 w 208"/>
                                <a:gd name="T41" fmla="*/ 28 h 112"/>
                                <a:gd name="T42" fmla="*/ 3 w 208"/>
                                <a:gd name="T43" fmla="*/ 28 h 112"/>
                                <a:gd name="T44" fmla="*/ 2 w 208"/>
                                <a:gd name="T45" fmla="*/ 28 h 112"/>
                                <a:gd name="T46" fmla="*/ 0 w 208"/>
                                <a:gd name="T47" fmla="*/ 26 h 112"/>
                                <a:gd name="T48" fmla="*/ 0 w 208"/>
                                <a:gd name="T49" fmla="*/ 25 h 112"/>
                                <a:gd name="T50" fmla="*/ 0 w 208"/>
                                <a:gd name="T51" fmla="*/ 4 h 112"/>
                                <a:gd name="T52" fmla="*/ 0 w 208"/>
                                <a:gd name="T53" fmla="*/ 3 h 112"/>
                                <a:gd name="T54" fmla="*/ 2 w 208"/>
                                <a:gd name="T55" fmla="*/ 1 h 112"/>
                                <a:gd name="T56" fmla="*/ 3 w 208"/>
                                <a:gd name="T57" fmla="*/ 0 h 112"/>
                                <a:gd name="T58" fmla="*/ 48 w 208"/>
                                <a:gd name="T59" fmla="*/ 0 h 112"/>
                                <a:gd name="T60" fmla="*/ 49 w 208"/>
                                <a:gd name="T61" fmla="*/ 1 h 112"/>
                                <a:gd name="T62" fmla="*/ 51 w 208"/>
                                <a:gd name="T63" fmla="*/ 3 h 112"/>
                                <a:gd name="T64" fmla="*/ 51 w 208"/>
                                <a:gd name="T65" fmla="*/ 4 h 112"/>
                                <a:gd name="T66" fmla="*/ 51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192" y="15"/>
                                  </a:moveTo>
                                  <a:lnTo>
                                    <a:pt x="195" y="21"/>
                                  </a:lnTo>
                                  <a:lnTo>
                                    <a:pt x="188" y="14"/>
                                  </a:lnTo>
                                  <a:lnTo>
                                    <a:pt x="193" y="16"/>
                                  </a:lnTo>
                                  <a:lnTo>
                                    <a:pt x="15" y="16"/>
                                  </a:lnTo>
                                  <a:lnTo>
                                    <a:pt x="21" y="14"/>
                                  </a:lnTo>
                                  <a:lnTo>
                                    <a:pt x="14" y="21"/>
                                  </a:lnTo>
                                  <a:lnTo>
                                    <a:pt x="16" y="15"/>
                                  </a:lnTo>
                                  <a:lnTo>
                                    <a:pt x="16" y="97"/>
                                  </a:lnTo>
                                  <a:lnTo>
                                    <a:pt x="14" y="92"/>
                                  </a:lnTo>
                                  <a:lnTo>
                                    <a:pt x="21" y="99"/>
                                  </a:lnTo>
                                  <a:lnTo>
                                    <a:pt x="15" y="96"/>
                                  </a:lnTo>
                                  <a:lnTo>
                                    <a:pt x="193" y="96"/>
                                  </a:lnTo>
                                  <a:lnTo>
                                    <a:pt x="188" y="99"/>
                                  </a:lnTo>
                                  <a:lnTo>
                                    <a:pt x="195" y="92"/>
                                  </a:lnTo>
                                  <a:lnTo>
                                    <a:pt x="192" y="97"/>
                                  </a:lnTo>
                                  <a:lnTo>
                                    <a:pt x="192" y="15"/>
                                  </a:lnTo>
                                  <a:close/>
                                  <a:moveTo>
                                    <a:pt x="208" y="97"/>
                                  </a:move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792" name="Freeform 9046"/>
                          <wps:cNvSpPr>
                            <a:spLocks noChangeAspect="1"/>
                          </wps:cNvSpPr>
                          <wps:spPr bwMode="auto">
                            <a:xfrm>
                              <a:off x="6331" y="15636"/>
                              <a:ext cx="15" cy="16"/>
                            </a:xfrm>
                            <a:custGeom>
                              <a:avLst/>
                              <a:gdLst>
                                <a:gd name="T0" fmla="*/ 7 w 32"/>
                                <a:gd name="T1" fmla="*/ 2 h 32"/>
                                <a:gd name="T2" fmla="*/ 6 w 32"/>
                                <a:gd name="T3" fmla="*/ 0 h 32"/>
                                <a:gd name="T4" fmla="*/ 6 w 32"/>
                                <a:gd name="T5" fmla="*/ 0 h 32"/>
                                <a:gd name="T6" fmla="*/ 6 w 32"/>
                                <a:gd name="T7" fmla="*/ 0 h 32"/>
                                <a:gd name="T8" fmla="*/ 1 w 32"/>
                                <a:gd name="T9" fmla="*/ 0 h 32"/>
                                <a:gd name="T10" fmla="*/ 1 w 32"/>
                                <a:gd name="T11" fmla="*/ 0 h 32"/>
                                <a:gd name="T12" fmla="*/ 0 w 32"/>
                                <a:gd name="T13" fmla="*/ 2 h 32"/>
                                <a:gd name="T14" fmla="*/ 0 w 32"/>
                                <a:gd name="T15" fmla="*/ 2 h 32"/>
                                <a:gd name="T16" fmla="*/ 0 w 32"/>
                                <a:gd name="T17" fmla="*/ 2 h 32"/>
                                <a:gd name="T18" fmla="*/ 0 w 32"/>
                                <a:gd name="T19" fmla="*/ 7 h 32"/>
                                <a:gd name="T20" fmla="*/ 0 w 32"/>
                                <a:gd name="T21" fmla="*/ 7 h 32"/>
                                <a:gd name="T22" fmla="*/ 1 w 32"/>
                                <a:gd name="T23" fmla="*/ 8 h 32"/>
                                <a:gd name="T24" fmla="*/ 1 w 32"/>
                                <a:gd name="T25" fmla="*/ 8 h 32"/>
                                <a:gd name="T26" fmla="*/ 1 w 32"/>
                                <a:gd name="T27" fmla="*/ 8 h 32"/>
                                <a:gd name="T28" fmla="*/ 6 w 32"/>
                                <a:gd name="T29" fmla="*/ 8 h 32"/>
                                <a:gd name="T30" fmla="*/ 6 w 32"/>
                                <a:gd name="T31" fmla="*/ 8 h 32"/>
                                <a:gd name="T32" fmla="*/ 7 w 32"/>
                                <a:gd name="T33" fmla="*/ 7 h 32"/>
                                <a:gd name="T34" fmla="*/ 7 w 32"/>
                                <a:gd name="T35" fmla="*/ 7 h 32"/>
                                <a:gd name="T36" fmla="*/ 7 w 3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32">
                                  <a:moveTo>
                                    <a:pt x="32" y="6"/>
                                  </a:moveTo>
                                  <a:cubicBezTo>
                                    <a:pt x="32" y="3"/>
                                    <a:pt x="30" y="0"/>
                                    <a:pt x="27" y="0"/>
                                  </a:cubicBezTo>
                                  <a:cubicBezTo>
                                    <a:pt x="27" y="0"/>
                                    <a:pt x="27" y="0"/>
                                    <a:pt x="27" y="0"/>
                                  </a:cubicBezTo>
                                  <a:lnTo>
                                    <a:pt x="2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7" y="32"/>
                                  </a:lnTo>
                                  <a:cubicBezTo>
                                    <a:pt x="30" y="32"/>
                                    <a:pt x="32" y="30"/>
                                    <a:pt x="32" y="27"/>
                                  </a:cubicBezTo>
                                  <a:cubicBezTo>
                                    <a:pt x="32" y="27"/>
                                    <a:pt x="32" y="27"/>
                                    <a:pt x="32" y="27"/>
                                  </a:cubicBezTo>
                                  <a:lnTo>
                                    <a:pt x="3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793" name="Freeform 9047"/>
                          <wps:cNvSpPr>
                            <a:spLocks noChangeAspect="1"/>
                          </wps:cNvSpPr>
                          <wps:spPr bwMode="auto">
                            <a:xfrm>
                              <a:off x="6140"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794" name="Freeform 9048"/>
                          <wps:cNvSpPr>
                            <a:spLocks noChangeAspect="1"/>
                          </wps:cNvSpPr>
                          <wps:spPr bwMode="auto">
                            <a:xfrm>
                              <a:off x="5957"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795" name="Freeform 9049"/>
                          <wps:cNvSpPr>
                            <a:spLocks noChangeAspect="1"/>
                          </wps:cNvSpPr>
                          <wps:spPr bwMode="auto">
                            <a:xfrm>
                              <a:off x="5854" y="15636"/>
                              <a:ext cx="55" cy="16"/>
                            </a:xfrm>
                            <a:custGeom>
                              <a:avLst/>
                              <a:gdLst>
                                <a:gd name="T0" fmla="*/ 27 w 112"/>
                                <a:gd name="T1" fmla="*/ 2 h 32"/>
                                <a:gd name="T2" fmla="*/ 26 w 112"/>
                                <a:gd name="T3" fmla="*/ 0 h 32"/>
                                <a:gd name="T4" fmla="*/ 26 w 112"/>
                                <a:gd name="T5" fmla="*/ 0 h 32"/>
                                <a:gd name="T6" fmla="*/ 26 w 112"/>
                                <a:gd name="T7" fmla="*/ 0 h 32"/>
                                <a:gd name="T8" fmla="*/ 1 w 112"/>
                                <a:gd name="T9" fmla="*/ 0 h 32"/>
                                <a:gd name="T10" fmla="*/ 1 w 112"/>
                                <a:gd name="T11" fmla="*/ 0 h 32"/>
                                <a:gd name="T12" fmla="*/ 0 w 112"/>
                                <a:gd name="T13" fmla="*/ 2 h 32"/>
                                <a:gd name="T14" fmla="*/ 0 w 112"/>
                                <a:gd name="T15" fmla="*/ 2 h 32"/>
                                <a:gd name="T16" fmla="*/ 0 w 112"/>
                                <a:gd name="T17" fmla="*/ 2 h 32"/>
                                <a:gd name="T18" fmla="*/ 0 w 112"/>
                                <a:gd name="T19" fmla="*/ 7 h 32"/>
                                <a:gd name="T20" fmla="*/ 0 w 112"/>
                                <a:gd name="T21" fmla="*/ 7 h 32"/>
                                <a:gd name="T22" fmla="*/ 1 w 112"/>
                                <a:gd name="T23" fmla="*/ 8 h 32"/>
                                <a:gd name="T24" fmla="*/ 1 w 112"/>
                                <a:gd name="T25" fmla="*/ 8 h 32"/>
                                <a:gd name="T26" fmla="*/ 1 w 112"/>
                                <a:gd name="T27" fmla="*/ 8 h 32"/>
                                <a:gd name="T28" fmla="*/ 26 w 112"/>
                                <a:gd name="T29" fmla="*/ 8 h 32"/>
                                <a:gd name="T30" fmla="*/ 26 w 112"/>
                                <a:gd name="T31" fmla="*/ 8 h 32"/>
                                <a:gd name="T32" fmla="*/ 27 w 112"/>
                                <a:gd name="T33" fmla="*/ 7 h 32"/>
                                <a:gd name="T34" fmla="*/ 27 w 112"/>
                                <a:gd name="T35" fmla="*/ 7 h 32"/>
                                <a:gd name="T36" fmla="*/ 27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112" y="6"/>
                                  </a:moveTo>
                                  <a:cubicBezTo>
                                    <a:pt x="112" y="3"/>
                                    <a:pt x="110" y="0"/>
                                    <a:pt x="107" y="0"/>
                                  </a:cubicBezTo>
                                  <a:cubicBezTo>
                                    <a:pt x="107" y="0"/>
                                    <a:pt x="107" y="0"/>
                                    <a:pt x="107" y="0"/>
                                  </a:cubicBezTo>
                                  <a:lnTo>
                                    <a:pt x="10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107" y="32"/>
                                  </a:lnTo>
                                  <a:cubicBezTo>
                                    <a:pt x="110" y="32"/>
                                    <a:pt x="112" y="30"/>
                                    <a:pt x="112" y="27"/>
                                  </a:cubicBezTo>
                                  <a:cubicBezTo>
                                    <a:pt x="112" y="27"/>
                                    <a:pt x="112" y="27"/>
                                    <a:pt x="112" y="27"/>
                                  </a:cubicBezTo>
                                  <a:lnTo>
                                    <a:pt x="11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796" name="Freeform 9050"/>
                          <wps:cNvSpPr>
                            <a:spLocks noChangeAspect="1"/>
                          </wps:cNvSpPr>
                          <wps:spPr bwMode="auto">
                            <a:xfrm>
                              <a:off x="5854" y="15556"/>
                              <a:ext cx="500" cy="8"/>
                            </a:xfrm>
                            <a:custGeom>
                              <a:avLst/>
                              <a:gdLst>
                                <a:gd name="T0" fmla="*/ 500 w 500"/>
                                <a:gd name="T1" fmla="*/ 0 h 8"/>
                                <a:gd name="T2" fmla="*/ 500 w 500"/>
                                <a:gd name="T3" fmla="*/ 0 h 8"/>
                                <a:gd name="T4" fmla="*/ 0 w 500"/>
                                <a:gd name="T5" fmla="*/ 0 h 8"/>
                                <a:gd name="T6" fmla="*/ 0 w 500"/>
                                <a:gd name="T7" fmla="*/ 0 h 8"/>
                                <a:gd name="T8" fmla="*/ 0 w 500"/>
                                <a:gd name="T9" fmla="*/ 8 h 8"/>
                                <a:gd name="T10" fmla="*/ 0 w 500"/>
                                <a:gd name="T11" fmla="*/ 8 h 8"/>
                                <a:gd name="T12" fmla="*/ 500 w 500"/>
                                <a:gd name="T13" fmla="*/ 8 h 8"/>
                                <a:gd name="T14" fmla="*/ 500 w 500"/>
                                <a:gd name="T15" fmla="*/ 8 h 8"/>
                                <a:gd name="T16" fmla="*/ 500 w 500"/>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0" h="8">
                                  <a:moveTo>
                                    <a:pt x="500" y="0"/>
                                  </a:moveTo>
                                  <a:lnTo>
                                    <a:pt x="500" y="0"/>
                                  </a:lnTo>
                                  <a:lnTo>
                                    <a:pt x="0" y="0"/>
                                  </a:lnTo>
                                  <a:lnTo>
                                    <a:pt x="0" y="8"/>
                                  </a:lnTo>
                                  <a:lnTo>
                                    <a:pt x="500" y="8"/>
                                  </a:lnTo>
                                  <a:lnTo>
                                    <a:pt x="50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7" name="Freeform 9051"/>
                          <wps:cNvSpPr>
                            <a:spLocks noChangeAspect="1"/>
                          </wps:cNvSpPr>
                          <wps:spPr bwMode="auto">
                            <a:xfrm>
                              <a:off x="5989"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8" name="Freeform 9052"/>
                          <wps:cNvSpPr>
                            <a:spLocks noChangeAspect="1"/>
                          </wps:cNvSpPr>
                          <wps:spPr bwMode="auto">
                            <a:xfrm>
                              <a:off x="6172"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9" name="Rectangle 9053"/>
                          <wps:cNvSpPr>
                            <a:spLocks noChangeAspect="1" noChangeArrowheads="1"/>
                          </wps:cNvSpPr>
                          <wps:spPr bwMode="auto">
                            <a:xfrm>
                              <a:off x="6350" y="15664"/>
                              <a:ext cx="8" cy="8"/>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0" name="Rectangle 9054"/>
                          <wps:cNvSpPr>
                            <a:spLocks noChangeAspect="1" noChangeArrowheads="1"/>
                          </wps:cNvSpPr>
                          <wps:spPr bwMode="auto">
                            <a:xfrm>
                              <a:off x="6358"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1" name="Rectangle 9055"/>
                          <wps:cNvSpPr>
                            <a:spLocks noChangeAspect="1" noChangeArrowheads="1"/>
                          </wps:cNvSpPr>
                          <wps:spPr bwMode="auto">
                            <a:xfrm>
                              <a:off x="5909"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2" name="Rectangle 9056"/>
                          <wps:cNvSpPr>
                            <a:spLocks noChangeAspect="1" noChangeArrowheads="1"/>
                          </wps:cNvSpPr>
                          <wps:spPr bwMode="auto">
                            <a:xfrm>
                              <a:off x="6100"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3" name="Rectangle 9057"/>
                          <wps:cNvSpPr>
                            <a:spLocks noChangeAspect="1" noChangeArrowheads="1"/>
                          </wps:cNvSpPr>
                          <wps:spPr bwMode="auto">
                            <a:xfrm>
                              <a:off x="6291" y="15660"/>
                              <a:ext cx="32"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04" name="Picture 90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95"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805" name="Freeform 9059"/>
                          <wps:cNvSpPr>
                            <a:spLocks noChangeAspect="1" noEditPoints="1"/>
                          </wps:cNvSpPr>
                          <wps:spPr bwMode="auto">
                            <a:xfrm>
                              <a:off x="6291" y="15572"/>
                              <a:ext cx="40" cy="96"/>
                            </a:xfrm>
                            <a:custGeom>
                              <a:avLst/>
                              <a:gdLst>
                                <a:gd name="T0" fmla="*/ 16 w 80"/>
                                <a:gd name="T1" fmla="*/ 5 h 192"/>
                                <a:gd name="T2" fmla="*/ 17 w 80"/>
                                <a:gd name="T3" fmla="*/ 6 h 192"/>
                                <a:gd name="T4" fmla="*/ 16 w 80"/>
                                <a:gd name="T5" fmla="*/ 4 h 192"/>
                                <a:gd name="T6" fmla="*/ 17 w 80"/>
                                <a:gd name="T7" fmla="*/ 5 h 192"/>
                                <a:gd name="T8" fmla="*/ 15 w 80"/>
                                <a:gd name="T9" fmla="*/ 4 h 192"/>
                                <a:gd name="T10" fmla="*/ 16 w 80"/>
                                <a:gd name="T11" fmla="*/ 4 h 192"/>
                                <a:gd name="T12" fmla="*/ 5 w 80"/>
                                <a:gd name="T13" fmla="*/ 4 h 192"/>
                                <a:gd name="T14" fmla="*/ 6 w 80"/>
                                <a:gd name="T15" fmla="*/ 4 h 192"/>
                                <a:gd name="T16" fmla="*/ 4 w 80"/>
                                <a:gd name="T17" fmla="*/ 5 h 192"/>
                                <a:gd name="T18" fmla="*/ 5 w 80"/>
                                <a:gd name="T19" fmla="*/ 4 h 192"/>
                                <a:gd name="T20" fmla="*/ 4 w 80"/>
                                <a:gd name="T21" fmla="*/ 6 h 192"/>
                                <a:gd name="T22" fmla="*/ 4 w 80"/>
                                <a:gd name="T23" fmla="*/ 5 h 192"/>
                                <a:gd name="T24" fmla="*/ 4 w 80"/>
                                <a:gd name="T25" fmla="*/ 44 h 192"/>
                                <a:gd name="T26" fmla="*/ 4 w 80"/>
                                <a:gd name="T27" fmla="*/ 43 h 192"/>
                                <a:gd name="T28" fmla="*/ 5 w 80"/>
                                <a:gd name="T29" fmla="*/ 45 h 192"/>
                                <a:gd name="T30" fmla="*/ 4 w 80"/>
                                <a:gd name="T31" fmla="*/ 44 h 192"/>
                                <a:gd name="T32" fmla="*/ 6 w 80"/>
                                <a:gd name="T33" fmla="*/ 45 h 192"/>
                                <a:gd name="T34" fmla="*/ 5 w 80"/>
                                <a:gd name="T35" fmla="*/ 44 h 192"/>
                                <a:gd name="T36" fmla="*/ 16 w 80"/>
                                <a:gd name="T37" fmla="*/ 44 h 192"/>
                                <a:gd name="T38" fmla="*/ 15 w 80"/>
                                <a:gd name="T39" fmla="*/ 45 h 192"/>
                                <a:gd name="T40" fmla="*/ 17 w 80"/>
                                <a:gd name="T41" fmla="*/ 43 h 192"/>
                                <a:gd name="T42" fmla="*/ 16 w 80"/>
                                <a:gd name="T43" fmla="*/ 44 h 192"/>
                                <a:gd name="T44" fmla="*/ 16 w 80"/>
                                <a:gd name="T45" fmla="*/ 5 h 192"/>
                                <a:gd name="T46" fmla="*/ 20 w 80"/>
                                <a:gd name="T47" fmla="*/ 44 h 192"/>
                                <a:gd name="T48" fmla="*/ 20 w 80"/>
                                <a:gd name="T49" fmla="*/ 45 h 192"/>
                                <a:gd name="T50" fmla="*/ 17 w 80"/>
                                <a:gd name="T51" fmla="*/ 48 h 192"/>
                                <a:gd name="T52" fmla="*/ 16 w 80"/>
                                <a:gd name="T53" fmla="*/ 48 h 192"/>
                                <a:gd name="T54" fmla="*/ 5 w 80"/>
                                <a:gd name="T55" fmla="*/ 48 h 192"/>
                                <a:gd name="T56" fmla="*/ 5 w 80"/>
                                <a:gd name="T57" fmla="*/ 48 h 192"/>
                                <a:gd name="T58" fmla="*/ 3 w 80"/>
                                <a:gd name="T59" fmla="*/ 48 h 192"/>
                                <a:gd name="T60" fmla="*/ 1 w 80"/>
                                <a:gd name="T61" fmla="*/ 47 h 192"/>
                                <a:gd name="T62" fmla="*/ 1 w 80"/>
                                <a:gd name="T63" fmla="*/ 45 h 192"/>
                                <a:gd name="T64" fmla="*/ 0 w 80"/>
                                <a:gd name="T65" fmla="*/ 44 h 192"/>
                                <a:gd name="T66" fmla="*/ 0 w 80"/>
                                <a:gd name="T67" fmla="*/ 5 h 192"/>
                                <a:gd name="T68" fmla="*/ 1 w 80"/>
                                <a:gd name="T69" fmla="*/ 5 h 192"/>
                                <a:gd name="T70" fmla="*/ 1 w 80"/>
                                <a:gd name="T71" fmla="*/ 3 h 192"/>
                                <a:gd name="T72" fmla="*/ 3 w 80"/>
                                <a:gd name="T73" fmla="*/ 1 h 192"/>
                                <a:gd name="T74" fmla="*/ 5 w 80"/>
                                <a:gd name="T75" fmla="*/ 1 h 192"/>
                                <a:gd name="T76" fmla="*/ 5 w 80"/>
                                <a:gd name="T77" fmla="*/ 0 h 192"/>
                                <a:gd name="T78" fmla="*/ 16 w 80"/>
                                <a:gd name="T79" fmla="*/ 0 h 192"/>
                                <a:gd name="T80" fmla="*/ 17 w 80"/>
                                <a:gd name="T81" fmla="*/ 1 h 192"/>
                                <a:gd name="T82" fmla="*/ 19 w 80"/>
                                <a:gd name="T83" fmla="*/ 1 h 192"/>
                                <a:gd name="T84" fmla="*/ 20 w 80"/>
                                <a:gd name="T85" fmla="*/ 3 h 192"/>
                                <a:gd name="T86" fmla="*/ 20 w 80"/>
                                <a:gd name="T87" fmla="*/ 5 h 192"/>
                                <a:gd name="T88" fmla="*/ 20 w 80"/>
                                <a:gd name="T89" fmla="*/ 5 h 192"/>
                                <a:gd name="T90" fmla="*/ 20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64" y="19"/>
                                  </a:move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lnTo>
                                    <a:pt x="16" y="171"/>
                                  </a:lnTo>
                                  <a:lnTo>
                                    <a:pt x="19" y="178"/>
                                  </a:lnTo>
                                  <a:lnTo>
                                    <a:pt x="14" y="174"/>
                                  </a:lnTo>
                                  <a:lnTo>
                                    <a:pt x="22" y="177"/>
                                  </a:lnTo>
                                  <a:lnTo>
                                    <a:pt x="19" y="176"/>
                                  </a:lnTo>
                                  <a:lnTo>
                                    <a:pt x="62" y="176"/>
                                  </a:lnTo>
                                  <a:lnTo>
                                    <a:pt x="57" y="179"/>
                                  </a:lnTo>
                                  <a:lnTo>
                                    <a:pt x="67" y="169"/>
                                  </a:lnTo>
                                  <a:lnTo>
                                    <a:pt x="64" y="174"/>
                                  </a:lnTo>
                                  <a:lnTo>
                                    <a:pt x="64" y="19"/>
                                  </a:lnTo>
                                  <a:close/>
                                  <a:moveTo>
                                    <a:pt x="80" y="174"/>
                                  </a:move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806" name="Rectangle 9060"/>
                          <wps:cNvSpPr>
                            <a:spLocks noChangeAspect="1" noChangeArrowheads="1"/>
                          </wps:cNvSpPr>
                          <wps:spPr bwMode="auto">
                            <a:xfrm>
                              <a:off x="630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807" name="Freeform 9061"/>
                          <wps:cNvSpPr>
                            <a:spLocks noChangeAspect="1"/>
                          </wps:cNvSpPr>
                          <wps:spPr bwMode="auto">
                            <a:xfrm>
                              <a:off x="6295"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808" name="Freeform 9062"/>
                          <wps:cNvSpPr>
                            <a:spLocks noChangeAspect="1" noEditPoints="1"/>
                          </wps:cNvSpPr>
                          <wps:spPr bwMode="auto">
                            <a:xfrm>
                              <a:off x="6291"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809" name="Freeform 9063"/>
                          <wps:cNvSpPr>
                            <a:spLocks noChangeAspect="1"/>
                          </wps:cNvSpPr>
                          <wps:spPr bwMode="auto">
                            <a:xfrm>
                              <a:off x="6311"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810" name="Freeform 9064"/>
                          <wps:cNvSpPr>
                            <a:spLocks noChangeAspect="1" noEditPoints="1"/>
                          </wps:cNvSpPr>
                          <wps:spPr bwMode="auto">
                            <a:xfrm>
                              <a:off x="6307"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811" name="Picture 90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04"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812" name="Freeform 9066"/>
                          <wps:cNvSpPr>
                            <a:spLocks noChangeAspect="1" noEditPoints="1"/>
                          </wps:cNvSpPr>
                          <wps:spPr bwMode="auto">
                            <a:xfrm>
                              <a:off x="6100"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813" name="Rectangle 9067"/>
                          <wps:cNvSpPr>
                            <a:spLocks noChangeAspect="1" noChangeArrowheads="1"/>
                          </wps:cNvSpPr>
                          <wps:spPr bwMode="auto">
                            <a:xfrm>
                              <a:off x="6116"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814" name="Freeform 9068"/>
                          <wps:cNvSpPr>
                            <a:spLocks noChangeAspect="1"/>
                          </wps:cNvSpPr>
                          <wps:spPr bwMode="auto">
                            <a:xfrm>
                              <a:off x="6104"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815" name="Freeform 9069"/>
                          <wps:cNvSpPr>
                            <a:spLocks noChangeAspect="1" noEditPoints="1"/>
                          </wps:cNvSpPr>
                          <wps:spPr bwMode="auto">
                            <a:xfrm>
                              <a:off x="6100"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816" name="Freeform 9070"/>
                          <wps:cNvSpPr>
                            <a:spLocks noChangeAspect="1"/>
                          </wps:cNvSpPr>
                          <wps:spPr bwMode="auto">
                            <a:xfrm>
                              <a:off x="6128"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817" name="Freeform 9071"/>
                          <wps:cNvSpPr>
                            <a:spLocks noChangeAspect="1" noEditPoints="1"/>
                          </wps:cNvSpPr>
                          <wps:spPr bwMode="auto">
                            <a:xfrm>
                              <a:off x="6124"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818" name="Picture 90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13"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819" name="Freeform 9073"/>
                          <wps:cNvSpPr>
                            <a:spLocks noChangeAspect="1" noEditPoints="1"/>
                          </wps:cNvSpPr>
                          <wps:spPr bwMode="auto">
                            <a:xfrm>
                              <a:off x="5909"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820" name="Rectangle 9074"/>
                          <wps:cNvSpPr>
                            <a:spLocks noChangeAspect="1" noChangeArrowheads="1"/>
                          </wps:cNvSpPr>
                          <wps:spPr bwMode="auto">
                            <a:xfrm>
                              <a:off x="5933"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821" name="Freeform 9075"/>
                          <wps:cNvSpPr>
                            <a:spLocks noChangeAspect="1"/>
                          </wps:cNvSpPr>
                          <wps:spPr bwMode="auto">
                            <a:xfrm>
                              <a:off x="5921"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822" name="Freeform 9076"/>
                          <wps:cNvSpPr>
                            <a:spLocks noChangeAspect="1" noEditPoints="1"/>
                          </wps:cNvSpPr>
                          <wps:spPr bwMode="auto">
                            <a:xfrm>
                              <a:off x="5917"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823" name="Freeform 9077"/>
                          <wps:cNvSpPr>
                            <a:spLocks noChangeAspect="1"/>
                          </wps:cNvSpPr>
                          <wps:spPr bwMode="auto">
                            <a:xfrm>
                              <a:off x="5937"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824" name="Freeform 9078"/>
                          <wps:cNvSpPr>
                            <a:spLocks noChangeAspect="1" noEditPoints="1"/>
                          </wps:cNvSpPr>
                          <wps:spPr bwMode="auto">
                            <a:xfrm>
                              <a:off x="5933"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825" name="Picture 90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50"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7826" name="Freeform 9080"/>
                          <wps:cNvSpPr>
                            <a:spLocks noChangeAspect="1" noEditPoints="1"/>
                          </wps:cNvSpPr>
                          <wps:spPr bwMode="auto">
                            <a:xfrm>
                              <a:off x="6346" y="15572"/>
                              <a:ext cx="24" cy="96"/>
                            </a:xfrm>
                            <a:custGeom>
                              <a:avLst/>
                              <a:gdLst>
                                <a:gd name="T0" fmla="*/ 8 w 48"/>
                                <a:gd name="T1" fmla="*/ 4 h 192"/>
                                <a:gd name="T2" fmla="*/ 9 w 48"/>
                                <a:gd name="T3" fmla="*/ 5 h 192"/>
                                <a:gd name="T4" fmla="*/ 8 w 48"/>
                                <a:gd name="T5" fmla="*/ 4 h 192"/>
                                <a:gd name="T6" fmla="*/ 9 w 48"/>
                                <a:gd name="T7" fmla="*/ 4 h 192"/>
                                <a:gd name="T8" fmla="*/ 4 w 48"/>
                                <a:gd name="T9" fmla="*/ 4 h 192"/>
                                <a:gd name="T10" fmla="*/ 5 w 48"/>
                                <a:gd name="T11" fmla="*/ 4 h 192"/>
                                <a:gd name="T12" fmla="*/ 4 w 48"/>
                                <a:gd name="T13" fmla="*/ 5 h 192"/>
                                <a:gd name="T14" fmla="*/ 4 w 48"/>
                                <a:gd name="T15" fmla="*/ 4 h 192"/>
                                <a:gd name="T16" fmla="*/ 4 w 48"/>
                                <a:gd name="T17" fmla="*/ 45 h 192"/>
                                <a:gd name="T18" fmla="*/ 4 w 48"/>
                                <a:gd name="T19" fmla="*/ 44 h 192"/>
                                <a:gd name="T20" fmla="*/ 5 w 48"/>
                                <a:gd name="T21" fmla="*/ 45 h 192"/>
                                <a:gd name="T22" fmla="*/ 4 w 48"/>
                                <a:gd name="T23" fmla="*/ 44 h 192"/>
                                <a:gd name="T24" fmla="*/ 9 w 48"/>
                                <a:gd name="T25" fmla="*/ 44 h 192"/>
                                <a:gd name="T26" fmla="*/ 8 w 48"/>
                                <a:gd name="T27" fmla="*/ 45 h 192"/>
                                <a:gd name="T28" fmla="*/ 9 w 48"/>
                                <a:gd name="T29" fmla="*/ 44 h 192"/>
                                <a:gd name="T30" fmla="*/ 8 w 48"/>
                                <a:gd name="T31" fmla="*/ 45 h 192"/>
                                <a:gd name="T32" fmla="*/ 8 w 48"/>
                                <a:gd name="T33" fmla="*/ 4 h 192"/>
                                <a:gd name="T34" fmla="*/ 12 w 48"/>
                                <a:gd name="T35" fmla="*/ 45 h 192"/>
                                <a:gd name="T36" fmla="*/ 12 w 48"/>
                                <a:gd name="T37" fmla="*/ 47 h 192"/>
                                <a:gd name="T38" fmla="*/ 11 w 48"/>
                                <a:gd name="T39" fmla="*/ 48 h 192"/>
                                <a:gd name="T40" fmla="*/ 9 w 48"/>
                                <a:gd name="T41" fmla="*/ 48 h 192"/>
                                <a:gd name="T42" fmla="*/ 4 w 48"/>
                                <a:gd name="T43" fmla="*/ 48 h 192"/>
                                <a:gd name="T44" fmla="*/ 3 w 48"/>
                                <a:gd name="T45" fmla="*/ 48 h 192"/>
                                <a:gd name="T46" fmla="*/ 1 w 48"/>
                                <a:gd name="T47" fmla="*/ 47 h 192"/>
                                <a:gd name="T48" fmla="*/ 0 w 48"/>
                                <a:gd name="T49" fmla="*/ 45 h 192"/>
                                <a:gd name="T50" fmla="*/ 0 w 48"/>
                                <a:gd name="T51" fmla="*/ 4 h 192"/>
                                <a:gd name="T52" fmla="*/ 1 w 48"/>
                                <a:gd name="T53" fmla="*/ 3 h 192"/>
                                <a:gd name="T54" fmla="*/ 3 w 48"/>
                                <a:gd name="T55" fmla="*/ 1 h 192"/>
                                <a:gd name="T56" fmla="*/ 4 w 48"/>
                                <a:gd name="T57" fmla="*/ 0 h 192"/>
                                <a:gd name="T58" fmla="*/ 9 w 48"/>
                                <a:gd name="T59" fmla="*/ 0 h 192"/>
                                <a:gd name="T60" fmla="*/ 11 w 48"/>
                                <a:gd name="T61" fmla="*/ 1 h 192"/>
                                <a:gd name="T62" fmla="*/ 12 w 48"/>
                                <a:gd name="T63" fmla="*/ 3 h 192"/>
                                <a:gd name="T64" fmla="*/ 12 w 48"/>
                                <a:gd name="T65" fmla="*/ 4 h 192"/>
                                <a:gd name="T66" fmla="*/ 12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32" y="14"/>
                                  </a:moveTo>
                                  <a:lnTo>
                                    <a:pt x="34" y="20"/>
                                  </a:lnTo>
                                  <a:lnTo>
                                    <a:pt x="29" y="14"/>
                                  </a:lnTo>
                                  <a:lnTo>
                                    <a:pt x="35" y="16"/>
                                  </a:lnTo>
                                  <a:lnTo>
                                    <a:pt x="14" y="16"/>
                                  </a:lnTo>
                                  <a:lnTo>
                                    <a:pt x="20" y="14"/>
                                  </a:lnTo>
                                  <a:lnTo>
                                    <a:pt x="14" y="20"/>
                                  </a:lnTo>
                                  <a:lnTo>
                                    <a:pt x="16" y="14"/>
                                  </a:lnTo>
                                  <a:lnTo>
                                    <a:pt x="16" y="179"/>
                                  </a:lnTo>
                                  <a:lnTo>
                                    <a:pt x="14" y="173"/>
                                  </a:lnTo>
                                  <a:lnTo>
                                    <a:pt x="20" y="178"/>
                                  </a:lnTo>
                                  <a:lnTo>
                                    <a:pt x="14" y="176"/>
                                  </a:lnTo>
                                  <a:lnTo>
                                    <a:pt x="35" y="176"/>
                                  </a:lnTo>
                                  <a:lnTo>
                                    <a:pt x="30" y="179"/>
                                  </a:lnTo>
                                  <a:lnTo>
                                    <a:pt x="35" y="174"/>
                                  </a:lnTo>
                                  <a:lnTo>
                                    <a:pt x="32" y="179"/>
                                  </a:lnTo>
                                  <a:lnTo>
                                    <a:pt x="32" y="14"/>
                                  </a:lnTo>
                                  <a:close/>
                                  <a:moveTo>
                                    <a:pt x="48" y="179"/>
                                  </a:move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827" name="Freeform 9081"/>
                          <wps:cNvSpPr>
                            <a:spLocks noChangeAspect="1" noEditPoints="1"/>
                          </wps:cNvSpPr>
                          <wps:spPr bwMode="auto">
                            <a:xfrm>
                              <a:off x="6354" y="15584"/>
                              <a:ext cx="8" cy="48"/>
                            </a:xfrm>
                            <a:custGeom>
                              <a:avLst/>
                              <a:gdLst>
                                <a:gd name="T0" fmla="*/ 0 w 8"/>
                                <a:gd name="T1" fmla="*/ 0 h 48"/>
                                <a:gd name="T2" fmla="*/ 8 w 8"/>
                                <a:gd name="T3" fmla="*/ 0 h 48"/>
                                <a:gd name="T4" fmla="*/ 8 w 8"/>
                                <a:gd name="T5" fmla="*/ 48 h 48"/>
                                <a:gd name="T6" fmla="*/ 0 w 8"/>
                                <a:gd name="T7" fmla="*/ 48 h 48"/>
                                <a:gd name="T8" fmla="*/ 0 w 8"/>
                                <a:gd name="T9" fmla="*/ 0 h 48"/>
                                <a:gd name="T10" fmla="*/ 8 w 8"/>
                                <a:gd name="T11" fmla="*/ 48 h 48"/>
                                <a:gd name="T12" fmla="*/ 0 w 8"/>
                                <a:gd name="T13" fmla="*/ 48 h 48"/>
                                <a:gd name="T14" fmla="*/ 0 w 8"/>
                                <a:gd name="T15" fmla="*/ 0 h 48"/>
                                <a:gd name="T16" fmla="*/ 8 w 8"/>
                                <a:gd name="T17" fmla="*/ 0 h 48"/>
                                <a:gd name="T18" fmla="*/ 8 w 8"/>
                                <a:gd name="T19" fmla="*/ 48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 h="48">
                                  <a:moveTo>
                                    <a:pt x="0" y="0"/>
                                  </a:moveTo>
                                  <a:lnTo>
                                    <a:pt x="8" y="0"/>
                                  </a:lnTo>
                                  <a:lnTo>
                                    <a:pt x="8" y="48"/>
                                  </a:lnTo>
                                  <a:lnTo>
                                    <a:pt x="0" y="48"/>
                                  </a:lnTo>
                                  <a:lnTo>
                                    <a:pt x="0" y="0"/>
                                  </a:lnTo>
                                  <a:close/>
                                  <a:moveTo>
                                    <a:pt x="8" y="48"/>
                                  </a:moveTo>
                                  <a:lnTo>
                                    <a:pt x="0" y="48"/>
                                  </a:lnTo>
                                  <a:lnTo>
                                    <a:pt x="0" y="0"/>
                                  </a:lnTo>
                                  <a:lnTo>
                                    <a:pt x="8" y="0"/>
                                  </a:lnTo>
                                  <a:lnTo>
                                    <a:pt x="8" y="4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828" name="Rectangle 9082"/>
                          <wps:cNvSpPr>
                            <a:spLocks noChangeAspect="1" noChangeArrowheads="1"/>
                          </wps:cNvSpPr>
                          <wps:spPr bwMode="auto">
                            <a:xfrm>
                              <a:off x="5838" y="15564"/>
                              <a:ext cx="16"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29" name="Picture 90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191" y="15672"/>
                              <a:ext cx="24" cy="15"/>
                            </a:xfrm>
                            <a:prstGeom prst="rect">
                              <a:avLst/>
                            </a:prstGeom>
                            <a:noFill/>
                            <a:extLst>
                              <a:ext uri="{909E8E84-426E-40DD-AFC4-6F175D3DCCD1}">
                                <a14:hiddenFill xmlns:a14="http://schemas.microsoft.com/office/drawing/2010/main">
                                  <a:solidFill>
                                    <a:srgbClr val="FFFFFF"/>
                                  </a:solidFill>
                                </a14:hiddenFill>
                              </a:ext>
                            </a:extLst>
                          </pic:spPr>
                        </pic:pic>
                        <wps:wsp>
                          <wps:cNvPr id="7830" name="Freeform 9084"/>
                          <wps:cNvSpPr>
                            <a:spLocks noChangeAspect="1"/>
                          </wps:cNvSpPr>
                          <wps:spPr bwMode="auto">
                            <a:xfrm>
                              <a:off x="6366" y="15679"/>
                              <a:ext cx="24" cy="8"/>
                            </a:xfrm>
                            <a:custGeom>
                              <a:avLst/>
                              <a:gdLst>
                                <a:gd name="T0" fmla="*/ 0 w 48"/>
                                <a:gd name="T1" fmla="*/ 1 h 16"/>
                                <a:gd name="T2" fmla="*/ 1 w 48"/>
                                <a:gd name="T3" fmla="*/ 0 h 16"/>
                                <a:gd name="T4" fmla="*/ 1 w 48"/>
                                <a:gd name="T5" fmla="*/ 0 h 16"/>
                                <a:gd name="T6" fmla="*/ 1 w 48"/>
                                <a:gd name="T7" fmla="*/ 0 h 16"/>
                                <a:gd name="T8" fmla="*/ 12 w 48"/>
                                <a:gd name="T9" fmla="*/ 0 h 16"/>
                                <a:gd name="T10" fmla="*/ 12 w 48"/>
                                <a:gd name="T11" fmla="*/ 0 h 16"/>
                                <a:gd name="T12" fmla="*/ 12 w 48"/>
                                <a:gd name="T13" fmla="*/ 1 h 16"/>
                                <a:gd name="T14" fmla="*/ 12 w 48"/>
                                <a:gd name="T15" fmla="*/ 1 h 16"/>
                                <a:gd name="T16" fmla="*/ 12 w 48"/>
                                <a:gd name="T17" fmla="*/ 1 h 16"/>
                                <a:gd name="T18" fmla="*/ 12 w 48"/>
                                <a:gd name="T19" fmla="*/ 4 h 16"/>
                                <a:gd name="T20" fmla="*/ 12 w 48"/>
                                <a:gd name="T21" fmla="*/ 4 h 16"/>
                                <a:gd name="T22" fmla="*/ 12 w 48"/>
                                <a:gd name="T23" fmla="*/ 4 h 16"/>
                                <a:gd name="T24" fmla="*/ 12 w 48"/>
                                <a:gd name="T25" fmla="*/ 4 h 16"/>
                                <a:gd name="T26" fmla="*/ 12 w 48"/>
                                <a:gd name="T27" fmla="*/ 4 h 16"/>
                                <a:gd name="T28" fmla="*/ 1 w 48"/>
                                <a:gd name="T29" fmla="*/ 4 h 16"/>
                                <a:gd name="T30" fmla="*/ 1 w 48"/>
                                <a:gd name="T31" fmla="*/ 4 h 16"/>
                                <a:gd name="T32" fmla="*/ 0 w 48"/>
                                <a:gd name="T33" fmla="*/ 4 h 16"/>
                                <a:gd name="T34" fmla="*/ 0 w 48"/>
                                <a:gd name="T35" fmla="*/ 4 h 16"/>
                                <a:gd name="T36" fmla="*/ 0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0" y="3"/>
                                  </a:moveTo>
                                  <a:cubicBezTo>
                                    <a:pt x="0" y="2"/>
                                    <a:pt x="2" y="0"/>
                                    <a:pt x="3" y="0"/>
                                  </a:cubicBezTo>
                                  <a:cubicBezTo>
                                    <a:pt x="3" y="0"/>
                                    <a:pt x="3" y="0"/>
                                    <a:pt x="3" y="0"/>
                                  </a:cubicBezTo>
                                  <a:lnTo>
                                    <a:pt x="3" y="0"/>
                                  </a:lnTo>
                                  <a:lnTo>
                                    <a:pt x="46" y="0"/>
                                  </a:lnTo>
                                  <a:cubicBezTo>
                                    <a:pt x="47" y="0"/>
                                    <a:pt x="48" y="2"/>
                                    <a:pt x="48" y="3"/>
                                  </a:cubicBezTo>
                                  <a:cubicBezTo>
                                    <a:pt x="48" y="3"/>
                                    <a:pt x="48" y="3"/>
                                    <a:pt x="48" y="3"/>
                                  </a:cubicBezTo>
                                  <a:lnTo>
                                    <a:pt x="48" y="3"/>
                                  </a:lnTo>
                                  <a:lnTo>
                                    <a:pt x="48" y="14"/>
                                  </a:lnTo>
                                  <a:cubicBezTo>
                                    <a:pt x="48" y="15"/>
                                    <a:pt x="47" y="16"/>
                                    <a:pt x="46" y="16"/>
                                  </a:cubicBezTo>
                                  <a:cubicBezTo>
                                    <a:pt x="46" y="16"/>
                                    <a:pt x="46" y="16"/>
                                    <a:pt x="46" y="16"/>
                                  </a:cubicBezTo>
                                  <a:lnTo>
                                    <a:pt x="46" y="16"/>
                                  </a:lnTo>
                                  <a:lnTo>
                                    <a:pt x="3" y="16"/>
                                  </a:lnTo>
                                  <a:cubicBezTo>
                                    <a:pt x="2" y="16"/>
                                    <a:pt x="0" y="15"/>
                                    <a:pt x="0" y="14"/>
                                  </a:cubicBezTo>
                                  <a:cubicBezTo>
                                    <a:pt x="0" y="14"/>
                                    <a:pt x="0" y="14"/>
                                    <a:pt x="0" y="14"/>
                                  </a:cubicBezTo>
                                  <a:lnTo>
                                    <a:pt x="0"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7831" name="Freeform 9085"/>
                          <wps:cNvSpPr>
                            <a:spLocks noChangeAspect="1" noEditPoints="1"/>
                          </wps:cNvSpPr>
                          <wps:spPr bwMode="auto">
                            <a:xfrm>
                              <a:off x="6362" y="15676"/>
                              <a:ext cx="32" cy="15"/>
                            </a:xfrm>
                            <a:custGeom>
                              <a:avLst/>
                              <a:gdLst>
                                <a:gd name="T0" fmla="*/ 0 w 64"/>
                                <a:gd name="T1" fmla="*/ 2 h 32"/>
                                <a:gd name="T2" fmla="*/ 1 w 64"/>
                                <a:gd name="T3" fmla="*/ 1 h 32"/>
                                <a:gd name="T4" fmla="*/ 2 w 64"/>
                                <a:gd name="T5" fmla="*/ 0 h 32"/>
                                <a:gd name="T6" fmla="*/ 3 w 64"/>
                                <a:gd name="T7" fmla="*/ 0 h 32"/>
                                <a:gd name="T8" fmla="*/ 14 w 64"/>
                                <a:gd name="T9" fmla="*/ 0 h 32"/>
                                <a:gd name="T10" fmla="*/ 16 w 64"/>
                                <a:gd name="T11" fmla="*/ 1 h 32"/>
                                <a:gd name="T12" fmla="*/ 16 w 64"/>
                                <a:gd name="T13" fmla="*/ 1 h 32"/>
                                <a:gd name="T14" fmla="*/ 16 w 64"/>
                                <a:gd name="T15" fmla="*/ 2 h 32"/>
                                <a:gd name="T16" fmla="*/ 16 w 64"/>
                                <a:gd name="T17" fmla="*/ 5 h 32"/>
                                <a:gd name="T18" fmla="*/ 16 w 64"/>
                                <a:gd name="T19" fmla="*/ 6 h 32"/>
                                <a:gd name="T20" fmla="*/ 15 w 64"/>
                                <a:gd name="T21" fmla="*/ 7 h 32"/>
                                <a:gd name="T22" fmla="*/ 14 w 64"/>
                                <a:gd name="T23" fmla="*/ 7 h 32"/>
                                <a:gd name="T24" fmla="*/ 3 w 64"/>
                                <a:gd name="T25" fmla="*/ 7 h 32"/>
                                <a:gd name="T26" fmla="*/ 2 w 64"/>
                                <a:gd name="T27" fmla="*/ 7 h 32"/>
                                <a:gd name="T28" fmla="*/ 1 w 64"/>
                                <a:gd name="T29" fmla="*/ 7 h 32"/>
                                <a:gd name="T30" fmla="*/ 0 w 64"/>
                                <a:gd name="T31" fmla="*/ 5 h 32"/>
                                <a:gd name="T32" fmla="*/ 0 w 64"/>
                                <a:gd name="T33" fmla="*/ 2 h 32"/>
                                <a:gd name="T34" fmla="*/ 4 w 64"/>
                                <a:gd name="T35" fmla="*/ 5 h 32"/>
                                <a:gd name="T36" fmla="*/ 4 w 64"/>
                                <a:gd name="T37" fmla="*/ 4 h 32"/>
                                <a:gd name="T38" fmla="*/ 4 w 64"/>
                                <a:gd name="T39" fmla="*/ 4 h 32"/>
                                <a:gd name="T40" fmla="*/ 3 w 64"/>
                                <a:gd name="T41" fmla="*/ 4 h 32"/>
                                <a:gd name="T42" fmla="*/ 14 w 64"/>
                                <a:gd name="T43" fmla="*/ 4 h 32"/>
                                <a:gd name="T44" fmla="*/ 13 w 64"/>
                                <a:gd name="T45" fmla="*/ 4 h 32"/>
                                <a:gd name="T46" fmla="*/ 13 w 64"/>
                                <a:gd name="T47" fmla="*/ 4 h 32"/>
                                <a:gd name="T48" fmla="*/ 12 w 64"/>
                                <a:gd name="T49" fmla="*/ 5 h 32"/>
                                <a:gd name="T50" fmla="*/ 12 w 64"/>
                                <a:gd name="T51" fmla="*/ 2 h 32"/>
                                <a:gd name="T52" fmla="*/ 13 w 64"/>
                                <a:gd name="T53" fmla="*/ 4 h 32"/>
                                <a:gd name="T54" fmla="*/ 12 w 64"/>
                                <a:gd name="T55" fmla="*/ 3 h 32"/>
                                <a:gd name="T56" fmla="*/ 14 w 64"/>
                                <a:gd name="T57" fmla="*/ 4 h 32"/>
                                <a:gd name="T58" fmla="*/ 3 w 64"/>
                                <a:gd name="T59" fmla="*/ 4 h 32"/>
                                <a:gd name="T60" fmla="*/ 5 w 64"/>
                                <a:gd name="T61" fmla="*/ 3 h 32"/>
                                <a:gd name="T62" fmla="*/ 4 w 64"/>
                                <a:gd name="T63" fmla="*/ 4 h 32"/>
                                <a:gd name="T64" fmla="*/ 4 w 64"/>
                                <a:gd name="T65" fmla="*/ 2 h 32"/>
                                <a:gd name="T66" fmla="*/ 4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0" y="11"/>
                                  </a:move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lose/>
                                  <a:moveTo>
                                    <a:pt x="16" y="22"/>
                                  </a:moveTo>
                                  <a:lnTo>
                                    <a:pt x="13" y="16"/>
                                  </a:lnTo>
                                  <a:lnTo>
                                    <a:pt x="16" y="18"/>
                                  </a:lnTo>
                                  <a:lnTo>
                                    <a:pt x="11" y="16"/>
                                  </a:lnTo>
                                  <a:lnTo>
                                    <a:pt x="54" y="16"/>
                                  </a:lnTo>
                                  <a:lnTo>
                                    <a:pt x="49" y="19"/>
                                  </a:lnTo>
                                  <a:lnTo>
                                    <a:pt x="51" y="17"/>
                                  </a:lnTo>
                                  <a:lnTo>
                                    <a:pt x="48" y="22"/>
                                  </a:lnTo>
                                  <a:lnTo>
                                    <a:pt x="48" y="11"/>
                                  </a:lnTo>
                                  <a:lnTo>
                                    <a:pt x="50" y="16"/>
                                  </a:lnTo>
                                  <a:lnTo>
                                    <a:pt x="48" y="13"/>
                                  </a:lnTo>
                                  <a:lnTo>
                                    <a:pt x="54" y="16"/>
                                  </a:lnTo>
                                  <a:lnTo>
                                    <a:pt x="11" y="16"/>
                                  </a:lnTo>
                                  <a:lnTo>
                                    <a:pt x="17" y="14"/>
                                  </a:lnTo>
                                  <a:lnTo>
                                    <a:pt x="14" y="17"/>
                                  </a:lnTo>
                                  <a:lnTo>
                                    <a:pt x="16" y="11"/>
                                  </a:lnTo>
                                  <a:lnTo>
                                    <a:pt x="16"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32" name="Freeform 9086"/>
                          <wps:cNvSpPr>
                            <a:spLocks noChangeAspect="1"/>
                          </wps:cNvSpPr>
                          <wps:spPr bwMode="auto">
                            <a:xfrm>
                              <a:off x="5754"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33" name="Freeform 9087"/>
                          <wps:cNvSpPr>
                            <a:spLocks noChangeAspect="1" noEditPoints="1"/>
                          </wps:cNvSpPr>
                          <wps:spPr bwMode="auto">
                            <a:xfrm>
                              <a:off x="5750"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34" name="Freeform 9088"/>
                          <wps:cNvSpPr>
                            <a:spLocks noChangeAspect="1"/>
                          </wps:cNvSpPr>
                          <wps:spPr bwMode="auto">
                            <a:xfrm>
                              <a:off x="5758"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835" name="Freeform 9089"/>
                          <wps:cNvSpPr>
                            <a:spLocks noChangeAspect="1"/>
                          </wps:cNvSpPr>
                          <wps:spPr bwMode="auto">
                            <a:xfrm>
                              <a:off x="568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36" name="Freeform 9090"/>
                          <wps:cNvSpPr>
                            <a:spLocks noChangeAspect="1" noEditPoints="1"/>
                          </wps:cNvSpPr>
                          <wps:spPr bwMode="auto">
                            <a:xfrm>
                              <a:off x="567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37" name="Freeform 9091"/>
                          <wps:cNvSpPr>
                            <a:spLocks noChangeAspect="1"/>
                          </wps:cNvSpPr>
                          <wps:spPr bwMode="auto">
                            <a:xfrm>
                              <a:off x="5687"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838" name="Rectangle 9092"/>
                          <wps:cNvSpPr>
                            <a:spLocks noChangeAspect="1" noChangeArrowheads="1"/>
                          </wps:cNvSpPr>
                          <wps:spPr bwMode="auto">
                            <a:xfrm>
                              <a:off x="570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9" name="Freeform 9093"/>
                          <wps:cNvSpPr>
                            <a:spLocks noChangeAspect="1"/>
                          </wps:cNvSpPr>
                          <wps:spPr bwMode="auto">
                            <a:xfrm>
                              <a:off x="5770"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40" name="Freeform 9094"/>
                          <wps:cNvSpPr>
                            <a:spLocks noChangeAspect="1" noEditPoints="1"/>
                          </wps:cNvSpPr>
                          <wps:spPr bwMode="auto">
                            <a:xfrm>
                              <a:off x="5766"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841" name="Freeform 9095"/>
                          <wps:cNvSpPr>
                            <a:spLocks noChangeAspect="1"/>
                          </wps:cNvSpPr>
                          <wps:spPr bwMode="auto">
                            <a:xfrm>
                              <a:off x="5699"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42" name="Freeform 9096"/>
                          <wps:cNvSpPr>
                            <a:spLocks noChangeAspect="1" noEditPoints="1"/>
                          </wps:cNvSpPr>
                          <wps:spPr bwMode="auto">
                            <a:xfrm>
                              <a:off x="569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843" name="Picture 90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99"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844" name="Freeform 9098"/>
                          <wps:cNvSpPr>
                            <a:spLocks noChangeAspect="1" noEditPoints="1"/>
                          </wps:cNvSpPr>
                          <wps:spPr bwMode="auto">
                            <a:xfrm>
                              <a:off x="5695"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45" name="Rectangle 9099"/>
                          <wps:cNvSpPr>
                            <a:spLocks noChangeAspect="1" noChangeArrowheads="1"/>
                          </wps:cNvSpPr>
                          <wps:spPr bwMode="auto">
                            <a:xfrm>
                              <a:off x="5734"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6" name="Freeform 9100"/>
                          <wps:cNvSpPr>
                            <a:spLocks noChangeAspect="1"/>
                          </wps:cNvSpPr>
                          <wps:spPr bwMode="auto">
                            <a:xfrm>
                              <a:off x="5945" y="15679"/>
                              <a:ext cx="56" cy="32"/>
                            </a:xfrm>
                            <a:custGeom>
                              <a:avLst/>
                              <a:gdLst>
                                <a:gd name="T0" fmla="*/ 0 w 112"/>
                                <a:gd name="T1" fmla="*/ 8 h 64"/>
                                <a:gd name="T2" fmla="*/ 14 w 112"/>
                                <a:gd name="T3" fmla="*/ 0 h 64"/>
                                <a:gd name="T4" fmla="*/ 14 w 112"/>
                                <a:gd name="T5" fmla="*/ 0 h 64"/>
                                <a:gd name="T6" fmla="*/ 28 w 112"/>
                                <a:gd name="T7" fmla="*/ 8 h 64"/>
                                <a:gd name="T8" fmla="*/ 28 w 112"/>
                                <a:gd name="T9" fmla="*/ 8 h 64"/>
                                <a:gd name="T10" fmla="*/ 28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47" name="Freeform 9101"/>
                          <wps:cNvSpPr>
                            <a:spLocks noChangeAspect="1" noEditPoints="1"/>
                          </wps:cNvSpPr>
                          <wps:spPr bwMode="auto">
                            <a:xfrm>
                              <a:off x="594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48" name="Freeform 9102"/>
                          <wps:cNvSpPr>
                            <a:spLocks noChangeAspect="1"/>
                          </wps:cNvSpPr>
                          <wps:spPr bwMode="auto">
                            <a:xfrm>
                              <a:off x="5949"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849" name="Freeform 9103"/>
                          <wps:cNvSpPr>
                            <a:spLocks noChangeAspect="1"/>
                          </wps:cNvSpPr>
                          <wps:spPr bwMode="auto">
                            <a:xfrm>
                              <a:off x="5874"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50" name="Freeform 9104"/>
                          <wps:cNvSpPr>
                            <a:spLocks noChangeAspect="1" noEditPoints="1"/>
                          </wps:cNvSpPr>
                          <wps:spPr bwMode="auto">
                            <a:xfrm>
                              <a:off x="5870"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51" name="Freeform 9105"/>
                          <wps:cNvSpPr>
                            <a:spLocks noChangeAspect="1"/>
                          </wps:cNvSpPr>
                          <wps:spPr bwMode="auto">
                            <a:xfrm>
                              <a:off x="587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852" name="Rectangle 9106"/>
                          <wps:cNvSpPr>
                            <a:spLocks noChangeAspect="1" noChangeArrowheads="1"/>
                          </wps:cNvSpPr>
                          <wps:spPr bwMode="auto">
                            <a:xfrm>
                              <a:off x="596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3" name="Rectangle 9107"/>
                          <wps:cNvSpPr>
                            <a:spLocks noChangeAspect="1" noChangeArrowheads="1"/>
                          </wps:cNvSpPr>
                          <wps:spPr bwMode="auto">
                            <a:xfrm>
                              <a:off x="589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4" name="Freeform 9108"/>
                          <wps:cNvSpPr>
                            <a:spLocks noChangeAspect="1"/>
                          </wps:cNvSpPr>
                          <wps:spPr bwMode="auto">
                            <a:xfrm>
                              <a:off x="5969"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55" name="Freeform 9109"/>
                          <wps:cNvSpPr>
                            <a:spLocks noChangeAspect="1" noEditPoints="1"/>
                          </wps:cNvSpPr>
                          <wps:spPr bwMode="auto">
                            <a:xfrm>
                              <a:off x="5965" y="15691"/>
                              <a:ext cx="16" cy="17"/>
                            </a:xfrm>
                            <a:custGeom>
                              <a:avLst/>
                              <a:gdLst>
                                <a:gd name="T0" fmla="*/ 0 w 33"/>
                                <a:gd name="T1" fmla="*/ 6 h 33"/>
                                <a:gd name="T2" fmla="*/ 0 w 33"/>
                                <a:gd name="T3" fmla="*/ 3 h 33"/>
                                <a:gd name="T4" fmla="*/ 2 w 33"/>
                                <a:gd name="T5" fmla="*/ 1 h 33"/>
                                <a:gd name="T6" fmla="*/ 5 w 33"/>
                                <a:gd name="T7" fmla="*/ 1 h 33"/>
                                <a:gd name="T8" fmla="*/ 7 w 33"/>
                                <a:gd name="T9" fmla="*/ 3 h 33"/>
                                <a:gd name="T10" fmla="*/ 7 w 33"/>
                                <a:gd name="T11" fmla="*/ 6 h 33"/>
                                <a:gd name="T12" fmla="*/ 5 w 33"/>
                                <a:gd name="T13" fmla="*/ 8 h 33"/>
                                <a:gd name="T14" fmla="*/ 2 w 33"/>
                                <a:gd name="T15" fmla="*/ 8 h 33"/>
                                <a:gd name="T16" fmla="*/ 0 w 33"/>
                                <a:gd name="T17" fmla="*/ 6 h 33"/>
                                <a:gd name="T18" fmla="*/ 5 w 33"/>
                                <a:gd name="T19" fmla="*/ 5 h 33"/>
                                <a:gd name="T20" fmla="*/ 2 w 33"/>
                                <a:gd name="T21" fmla="*/ 5 h 33"/>
                                <a:gd name="T22" fmla="*/ 4 w 33"/>
                                <a:gd name="T23" fmla="*/ 3 h 33"/>
                                <a:gd name="T24" fmla="*/ 4 w 33"/>
                                <a:gd name="T25" fmla="*/ 6 h 33"/>
                                <a:gd name="T26" fmla="*/ 2 w 33"/>
                                <a:gd name="T27" fmla="*/ 4 h 33"/>
                                <a:gd name="T28" fmla="*/ 5 w 33"/>
                                <a:gd name="T29" fmla="*/ 4 h 33"/>
                                <a:gd name="T30" fmla="*/ 3 w 33"/>
                                <a:gd name="T31" fmla="*/ 6 h 33"/>
                                <a:gd name="T32" fmla="*/ 3 w 33"/>
                                <a:gd name="T33" fmla="*/ 3 h 33"/>
                                <a:gd name="T34" fmla="*/ 5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856" name="Freeform 9110"/>
                          <wps:cNvSpPr>
                            <a:spLocks noChangeAspect="1"/>
                          </wps:cNvSpPr>
                          <wps:spPr bwMode="auto">
                            <a:xfrm>
                              <a:off x="5897"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57" name="Freeform 9111"/>
                          <wps:cNvSpPr>
                            <a:spLocks noChangeAspect="1" noEditPoints="1"/>
                          </wps:cNvSpPr>
                          <wps:spPr bwMode="auto">
                            <a:xfrm>
                              <a:off x="5893" y="15691"/>
                              <a:ext cx="17" cy="17"/>
                            </a:xfrm>
                            <a:custGeom>
                              <a:avLst/>
                              <a:gdLst>
                                <a:gd name="T0" fmla="*/ 1 w 33"/>
                                <a:gd name="T1" fmla="*/ 6 h 33"/>
                                <a:gd name="T2" fmla="*/ 1 w 33"/>
                                <a:gd name="T3" fmla="*/ 3 h 33"/>
                                <a:gd name="T4" fmla="*/ 3 w 33"/>
                                <a:gd name="T5" fmla="*/ 1 h 33"/>
                                <a:gd name="T6" fmla="*/ 6 w 33"/>
                                <a:gd name="T7" fmla="*/ 1 h 33"/>
                                <a:gd name="T8" fmla="*/ 8 w 33"/>
                                <a:gd name="T9" fmla="*/ 3 h 33"/>
                                <a:gd name="T10" fmla="*/ 8 w 33"/>
                                <a:gd name="T11" fmla="*/ 6 h 33"/>
                                <a:gd name="T12" fmla="*/ 6 w 33"/>
                                <a:gd name="T13" fmla="*/ 8 h 33"/>
                                <a:gd name="T14" fmla="*/ 3 w 33"/>
                                <a:gd name="T15" fmla="*/ 8 h 33"/>
                                <a:gd name="T16" fmla="*/ 1 w 33"/>
                                <a:gd name="T17" fmla="*/ 6 h 33"/>
                                <a:gd name="T18" fmla="*/ 6 w 33"/>
                                <a:gd name="T19" fmla="*/ 5 h 33"/>
                                <a:gd name="T20" fmla="*/ 3 w 33"/>
                                <a:gd name="T21" fmla="*/ 5 h 33"/>
                                <a:gd name="T22" fmla="*/ 5 w 33"/>
                                <a:gd name="T23" fmla="*/ 3 h 33"/>
                                <a:gd name="T24" fmla="*/ 5 w 33"/>
                                <a:gd name="T25" fmla="*/ 6 h 33"/>
                                <a:gd name="T26" fmla="*/ 3 w 33"/>
                                <a:gd name="T27" fmla="*/ 4 h 33"/>
                                <a:gd name="T28" fmla="*/ 6 w 33"/>
                                <a:gd name="T29" fmla="*/ 4 h 33"/>
                                <a:gd name="T30" fmla="*/ 4 w 33"/>
                                <a:gd name="T31" fmla="*/ 6 h 33"/>
                                <a:gd name="T32" fmla="*/ 4 w 33"/>
                                <a:gd name="T33" fmla="*/ 3 h 33"/>
                                <a:gd name="T34" fmla="*/ 6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858" name="Picture 9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7" y="15679"/>
                              <a:ext cx="96" cy="24"/>
                            </a:xfrm>
                            <a:prstGeom prst="rect">
                              <a:avLst/>
                            </a:prstGeom>
                            <a:noFill/>
                            <a:extLst>
                              <a:ext uri="{909E8E84-426E-40DD-AFC4-6F175D3DCCD1}">
                                <a14:hiddenFill xmlns:a14="http://schemas.microsoft.com/office/drawing/2010/main">
                                  <a:solidFill>
                                    <a:srgbClr val="FFFFFF"/>
                                  </a:solidFill>
                                </a14:hiddenFill>
                              </a:ext>
                            </a:extLst>
                          </pic:spPr>
                        </pic:pic>
                        <wps:wsp>
                          <wps:cNvPr id="7859" name="Freeform 9113"/>
                          <wps:cNvSpPr>
                            <a:spLocks noChangeAspect="1" noEditPoints="1"/>
                          </wps:cNvSpPr>
                          <wps:spPr bwMode="auto">
                            <a:xfrm>
                              <a:off x="589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60" name="Rectangle 9114"/>
                          <wps:cNvSpPr>
                            <a:spLocks noChangeAspect="1" noChangeArrowheads="1"/>
                          </wps:cNvSpPr>
                          <wps:spPr bwMode="auto">
                            <a:xfrm>
                              <a:off x="592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1" name="Freeform 9115"/>
                          <wps:cNvSpPr>
                            <a:spLocks noChangeAspect="1"/>
                          </wps:cNvSpPr>
                          <wps:spPr bwMode="auto">
                            <a:xfrm>
                              <a:off x="6295"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62" name="Freeform 9116"/>
                          <wps:cNvSpPr>
                            <a:spLocks noChangeAspect="1" noEditPoints="1"/>
                          </wps:cNvSpPr>
                          <wps:spPr bwMode="auto">
                            <a:xfrm>
                              <a:off x="629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63" name="Freeform 9117"/>
                          <wps:cNvSpPr>
                            <a:spLocks noChangeAspect="1"/>
                          </wps:cNvSpPr>
                          <wps:spPr bwMode="auto">
                            <a:xfrm>
                              <a:off x="629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864" name="Freeform 9118"/>
                          <wps:cNvSpPr>
                            <a:spLocks noChangeAspect="1"/>
                          </wps:cNvSpPr>
                          <wps:spPr bwMode="auto">
                            <a:xfrm>
                              <a:off x="623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65" name="Freeform 9119"/>
                          <wps:cNvSpPr>
                            <a:spLocks noChangeAspect="1" noEditPoints="1"/>
                          </wps:cNvSpPr>
                          <wps:spPr bwMode="auto">
                            <a:xfrm>
                              <a:off x="622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66" name="Freeform 9120"/>
                          <wps:cNvSpPr>
                            <a:spLocks noChangeAspect="1"/>
                          </wps:cNvSpPr>
                          <wps:spPr bwMode="auto">
                            <a:xfrm>
                              <a:off x="622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867" name="Rectangle 9121"/>
                          <wps:cNvSpPr>
                            <a:spLocks noChangeAspect="1" noChangeArrowheads="1"/>
                          </wps:cNvSpPr>
                          <wps:spPr bwMode="auto">
                            <a:xfrm>
                              <a:off x="631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8" name="Rectangle 9122"/>
                          <wps:cNvSpPr>
                            <a:spLocks noChangeAspect="1" noChangeArrowheads="1"/>
                          </wps:cNvSpPr>
                          <wps:spPr bwMode="auto">
                            <a:xfrm>
                              <a:off x="624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9" name="Freeform 9123"/>
                          <wps:cNvSpPr>
                            <a:spLocks noChangeAspect="1"/>
                          </wps:cNvSpPr>
                          <wps:spPr bwMode="auto">
                            <a:xfrm>
                              <a:off x="6319" y="15695"/>
                              <a:ext cx="15" cy="8"/>
                            </a:xfrm>
                            <a:custGeom>
                              <a:avLst/>
                              <a:gdLst>
                                <a:gd name="T0" fmla="*/ 0 w 32"/>
                                <a:gd name="T1" fmla="*/ 2 h 16"/>
                                <a:gd name="T2" fmla="*/ 4 w 32"/>
                                <a:gd name="T3" fmla="*/ 0 h 16"/>
                                <a:gd name="T4" fmla="*/ 4 w 32"/>
                                <a:gd name="T5" fmla="*/ 0 h 16"/>
                                <a:gd name="T6" fmla="*/ 7 w 32"/>
                                <a:gd name="T7" fmla="*/ 2 h 16"/>
                                <a:gd name="T8" fmla="*/ 7 w 32"/>
                                <a:gd name="T9" fmla="*/ 2 h 16"/>
                                <a:gd name="T10" fmla="*/ 7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70" name="Freeform 9124"/>
                          <wps:cNvSpPr>
                            <a:spLocks noChangeAspect="1" noEditPoints="1"/>
                          </wps:cNvSpPr>
                          <wps:spPr bwMode="auto">
                            <a:xfrm>
                              <a:off x="631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871" name="Freeform 9125"/>
                          <wps:cNvSpPr>
                            <a:spLocks noChangeAspect="1"/>
                          </wps:cNvSpPr>
                          <wps:spPr bwMode="auto">
                            <a:xfrm>
                              <a:off x="624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872" name="Freeform 9126"/>
                          <wps:cNvSpPr>
                            <a:spLocks noChangeAspect="1" noEditPoints="1"/>
                          </wps:cNvSpPr>
                          <wps:spPr bwMode="auto">
                            <a:xfrm>
                              <a:off x="624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873" name="Picture 91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4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874" name="Freeform 9128"/>
                          <wps:cNvSpPr>
                            <a:spLocks noChangeAspect="1" noEditPoints="1"/>
                          </wps:cNvSpPr>
                          <wps:spPr bwMode="auto">
                            <a:xfrm>
                              <a:off x="624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75" name="Rectangle 9129"/>
                          <wps:cNvSpPr>
                            <a:spLocks noChangeAspect="1" noChangeArrowheads="1"/>
                          </wps:cNvSpPr>
                          <wps:spPr bwMode="auto">
                            <a:xfrm>
                              <a:off x="627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7EC636" id="Group 9130" o:spid="_x0000_s1026" style="position:absolute;margin-left:55.35pt;margin-top:5pt;width:351pt;height:117pt;z-index:251663360" coordorigin="1701,3784" coordsize="8640,2881"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">
                <v:shape id="AutoShape 8742" o:spid="_x0000_s1027" type="#_x0000_t32" style="position:absolute;left:1701;top:4504;width:86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wR8gAAADdAAAADwAAAGRycy9kb3ducmV2LnhtbESPW2sCMRSE3wv+h3CEvohmrcXL1ii2&#10;YKngg1d8PWxON4ubk2WTruu/bwpCH4eZ+YaZL1tbioZqXzhWMBwkIIgzpwvOFZyO6/4UhA/IGkvH&#10;pOBOHpaLztMcU+1uvKfmEHIRIexTVGBCqFIpfWbIoh+4ijh63662GKKsc6lrvEW4LeVLkoylxYLj&#10;gsGKPgxl18OPVRCaZOR709P+/Ww+r9vLaLW5r3dKPXfb1RuIQG34Dz/aX1rB5HU2hL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LwR8gAAADdAAAADwAAAAAA&#10;AAAAAAAAAAChAgAAZHJzL2Rvd25yZXYueG1sUEsFBgAAAAAEAAQA+QAAAJYDAAAAAA==&#10;" strokeweight="2.25pt"/>
                <v:group id="Group 8743" o:spid="_x0000_s1028" style="position:absolute;left:2241;top:4034;width:2880;height:443" coordorigin="5301,15548" coordsize="109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WRM8cAAADdAAAADwAAAGRycy9kb3ducmV2LnhtbESPQWvCQBSE7wX/w/IE&#10;b3UTba1GVxFpxYMIVaH09sg+k2D2bchuk/jvXUHocZiZb5jFqjOlaKh2hWUF8TACQZxaXXCm4Hz6&#10;ep2CcB5ZY2mZFNzIwWrZe1lgom3L39QcfSYChF2CCnLvq0RKl+Zk0A1tRRy8i60N+iDrTOoa2wA3&#10;pRxF0UQaLDgs5FjRJqf0evwzCrYttutx/Nnsr5fN7ff0fvjZx6TUoN+t5yA8df4//GzvtIKPt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VWRM8cAAADd&#10;AAAADwAAAAAAAAAAAAAAAACqAgAAZHJzL2Rvd25yZXYueG1sUEsFBgAAAAAEAAQA+gAAAJ4DAAAA&#10;AA==&#10;">
                  <o:lock v:ext="edit" aspectratio="t"/>
                  <v:shape id="Picture 8744" o:spid="_x0000_s1029"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eXnGAAAA3QAAAA8AAABkcnMvZG93bnJldi54bWxEj09rAjEUxO+FfofwCr1pVi3+2RpFLEo9&#10;SVWkx8fmuVncvCxJqqufvhEKPQ4z8xtmOm9tLS7kQ+VYQa+bgSAunK64VHDYrzpjECEia6wdk4Ib&#10;BZjPnp+mmGt35S+67GIpEoRDjgpMjE0uZSgMWQxd1xAn7+S8xZikL6X2eE1wW8t+lg2lxYrTgsGG&#10;loaK8+7HKrClWd++/V0e+b45fSxX28Eat0q9vrSLdxCR2vgf/mt/agWjt8kAHm/SE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415ecYAAADdAAAADwAAAAAAAAAAAAAA&#10;AACfAgAAZHJzL2Rvd25yZXYueG1sUEsFBgAAAAAEAAQA9wAAAJIDAAAAAA==&#10;">
                    <v:imagedata r:id="rId67" o:title=""/>
                  </v:shape>
                  <v:shape id="Picture 8745" o:spid="_x0000_s1030"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S7LEAAAA3QAAAA8AAABkcnMvZG93bnJldi54bWxEj0FrwkAUhO8F/8PyBG91Y5Gq0VWkKEgP&#10;QqPg9ZF9JsHdtzG7JvHfdwtCj8PMfMOsNr01oqXGV44VTMYJCOLc6YoLBefT/n0OwgdkjcYxKXiS&#10;h8168LbCVLuOf6jNQiEihH2KCsoQ6lRKn5dk0Y9dTRy9q2sshiibQuoGuwi3Rn4kyae0WHFcKLGm&#10;r5LyW/awCu7H9jKffWddu6PnNfOT/RmNUWo07LdLEIH68B9+tQ9awWy6mMLfm/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gS7LEAAAA3QAAAA8AAAAAAAAAAAAAAAAA&#10;nwIAAGRycy9kb3ducmV2LnhtbFBLBQYAAAAABAAEAPcAAACQAwAAAAA=&#10;">
                    <v:imagedata r:id="rId68" o:title=""/>
                  </v:shape>
                  <v:shape id="Picture 8746" o:spid="_x0000_s1031"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oRJbGAAAA3QAAAA8AAABkcnMvZG93bnJldi54bWxEj0FrAjEUhO+C/yG8Qm+ara2t3RpFLIo9&#10;Sa2Ix8fmuVncvCxJqqu/vhGEHoeZ+YYZT1tbixP5UDlW8NTPQBAXTldcKtj+LHojECEia6wdk4IL&#10;BZhOup0x5tqd+ZtOm1iKBOGQowITY5NLGQpDFkPfNcTJOzhvMSbpS6k9nhPc1nKQZa/SYsVpwWBD&#10;c0PFcfNrFdjSLC97f5U7vn4dPueL9fMS10o9PrSzDxCR2vgfvrdXWsHby/sQbm/SE5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ElsYAAADdAAAADwAAAAAAAAAAAAAA&#10;AACfAgAAZHJzL2Rvd25yZXYueG1sUEsFBgAAAAAEAAQA9wAAAJIDAAAAAA==&#10;">
                    <v:imagedata r:id="rId67" o:title=""/>
                  </v:shape>
                  <v:rect id="Rectangle 8747" o:spid="_x0000_s1032" style="position:absolute;left:5325;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clcYA&#10;AADdAAAADwAAAGRycy9kb3ducmV2LnhtbESPzWvCQBTE74L/w/KEXkQ3LcWP1FWKtNCDEL8OHp/Z&#10;1yQk+zbsbjX+911B8DjMzG+YxaozjbiQ85VlBa/jBARxbnXFhYLj4Xs0A+EDssbGMim4kYfVst9b&#10;YKrtlXd02YdCRAj7FBWUIbSplD4vyaAf25Y4er/WGQxRukJqh9cIN418S5KJNFhxXCixpXVJeb3/&#10;MwrOvKmbmow7fbmtPnTrbHjLMqVeBt3nB4hAXXiGH+0frWD6Pp/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8clcYAAADdAAAADwAAAAAAAAAAAAAAAACYAgAAZHJz&#10;L2Rvd25yZXYueG1sUEsFBgAAAAAEAAQA9QAAAIsDAAAAAA==&#10;" fillcolor="#1a1a1a" stroked="f">
                    <o:lock v:ext="edit" aspectratio="t"/>
                  </v:rect>
                  <v:shape id="Freeform 8748" o:spid="_x0000_s1033" style="position:absolute;left:5321;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n3scA&#10;AADdAAAADwAAAGRycy9kb3ducmV2LnhtbESPX0vDQBDE3wW/w7GCb/ZiKdakvRYt1H/YQtM89HHN&#10;rUkwtxeyZ5t+e08QfBxm5jfMfDm4Vh2pl8azgdtRAoq49LbhykCxX9/cg5KAbLH1TAbOJLBcXF7M&#10;MbP+xDs65qFSEcKSoYE6hC7TWsqaHMrId8TR+/S9wxBlX2nb4ynCXavHSXKnHTYcF2rsaFVT+ZV/&#10;OwOSbh8lLd5eN3l+fnp/PhQfVhJjrq+GhxmoQEP4D/+1X6yB6SSdwu+b+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0J97HAAAA3QAAAA8AAAAAAAAAAAAAAAAAmAIAAGRy&#10;cy9kb3ducmV2LnhtbFBLBQYAAAAABAAEAPUAAACMAwAAAAA=&#10;" path="m,l40,r,15l,15,,xm8,11l4,7r32,l32,11r,-8l36,7,4,7,8,3r,8xe" fillcolor="black" strokeweight="0">
                    <v:path arrowok="t" o:connecttype="custom" o:connectlocs="0,0;40,0;40,15;0,15;0,0;8,11;4,7;36,7;32,11;32,3;36,7;4,7;8,3;8,11" o:connectangles="0,0,0,0,0,0,0,0,0,0,0,0,0,0"/>
                    <o:lock v:ext="edit" aspectratio="t" verticies="t"/>
                  </v:shape>
                  <v:shape id="Freeform 8749" o:spid="_x0000_s1034" style="position:absolute;left:5309;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4K8MA&#10;AADdAAAADwAAAGRycy9kb3ducmV2LnhtbERPS0/CQBC+m/gfNmPiTbY+glBZiNUQCeHC48Bx0h26&#10;1e5s6a5Q/z1zIPH45XtPZr1v1Im6WAc28DjIQBGXwdZcGdht5w8jUDEhW2wCk4E/ijCb3t5MMLfh&#10;zGs6bVKlJIRjjgZcSm2udSwdeYyD0BILdwidxySwq7Tt8CzhvtFPWTbUHmuWBoctfTgqfza/Xnqf&#10;j27pslUx3xcHwtXxu7Bfn8bc3/Xvb6AS9elffHUvrIHXl7HMlTfyBPT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4K8MAAADdAAAADwAAAAAAAAAAAAAAAACYAgAAZHJzL2Rv&#10;d25yZXYueG1sUEsFBgAAAAAEAAQA9QAAAIgDAAAAAA==&#10;" path="m48,3c48,2,47,,46,v,,,,,l46,,3,c2,,,2,,3v,,,,,l,3,,14v,1,2,2,3,2c3,16,3,16,3,16r,l46,16v1,,2,-1,2,-2c48,14,48,14,48,14l48,3xe" fillcolor="#1a1a1a" strokeweight="0">
                    <v:path arrowok="t" o:connecttype="custom" o:connectlocs="6,1;6,0;6,0;6,0;1,0;1,0;0,1;0,1;0,1;0,2;0,2;1,2;1,2;1,2;6,2;6,2;6,2;6,2;6,1" o:connectangles="0,0,0,0,0,0,0,0,0,0,0,0,0,0,0,0,0,0,0"/>
                    <o:lock v:ext="edit" aspectratio="t"/>
                  </v:shape>
                  <v:shape id="Freeform 8750" o:spid="_x0000_s1035" style="position:absolute;left:5305;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1nsQA&#10;AADdAAAADwAAAGRycy9kb3ducmV2LnhtbESPT2vCQBTE74V+h+UVvNWNwZoYXcU/WHpVW/D4yD6z&#10;wezbkF01fvtuoeBxmJnfMPNlbxtxo87XjhWMhgkI4tLpmisF38fdew7CB2SNjWNS8CAPy8XryxwL&#10;7e68p9shVCJC2BeowITQFlL60pBFP3QtcfTOrrMYouwqqTu8R7htZJokE2mx5rhgsKWNofJyuFoF&#10;Px+oM0pPdpvm5jo55etMf/ZKDd761QxEoD48w//tL60gG0+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NZ7EAAAA3QAAAA8AAAAAAAAAAAAAAAAAmAIAAGRycy9k&#10;b3ducmV2LnhtbFBLBQYAAAAABAAEAPUAAACJAwAAAAA=&#10;" path="m48,11r2,5l48,13r6,3l11,16r6,-2l14,17r2,-6l16,22,13,16r3,2l11,16r43,l49,19r2,-2l48,22r,-11xm64,22v,3,,5,-2,6l60,30v-1,2,-3,2,-6,2l11,32v-1,,-3,,-4,-1l4,29c2,28,,25,,22l,11c,9,1,7,3,6l6,3c7,1,9,,11,l54,v3,,6,2,7,4l63,7v1,1,1,3,1,4l64,22xe" fillcolor="black" strokeweight="0">
                    <v:path arrowok="t" o:connecttype="custom" o:connectlocs="6,1;7,2;6,1;7,2;2,2;3,1;2,2;2,1;2,2;2,2;2,2;2,2;7,2;7,2;7,2;6,2;6,1;8,2;8,3;8,3;7,3;2,3;1,3;1,3;0,2;0,1;1,0;1,0;2,0;7,0;8,0;8,0;8,1;8,2" o:connectangles="0,0,0,0,0,0,0,0,0,0,0,0,0,0,0,0,0,0,0,0,0,0,0,0,0,0,0,0,0,0,0,0,0,0"/>
                    <o:lock v:ext="edit" aspectratio="t" verticies="t"/>
                  </v:shape>
                  <v:rect id="Rectangle 8751" o:spid="_x0000_s1036" style="position:absolute;left:6342;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7YMIA&#10;AADdAAAADwAAAGRycy9kb3ducmV2LnhtbERPy4rCMBTdD/gP4QpuhjFVcJSOUUQUXAgdH4tZ3mmu&#10;bWlzU5Ko9e/NQnB5OO/5sjONuJHzlWUFo2ECgji3uuJCwfm0/ZqB8AFZY2OZFDzIw3LR+5hjqu2d&#10;D3Q7hkLEEPYpKihDaFMpfV6SQT+0LXHkLtYZDBG6QmqH9xhuGjlOkm9psOLYUGJL65Ly+ng1Cv55&#10;Xzc1Gfe3cb/61K2zz0eWKTXod6sfEIG68Ba/3DutYDpJ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btgwgAAAN0AAAAPAAAAAAAAAAAAAAAAAJgCAABkcnMvZG93&#10;bnJldi54bWxQSwUGAAAAAAQABAD1AAAAhwMAAAAA&#10;" fillcolor="#1a1a1a" stroked="f">
                    <o:lock v:ext="edit" aspectratio="t"/>
                  </v:rect>
                  <v:shape id="Freeform 8752" o:spid="_x0000_s1037" style="position:absolute;left:6338;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AK8cA&#10;AADdAAAADwAAAGRycy9kb3ducmV2LnhtbESPX0vDQBDE3wW/w7GCb/augv2T9lpUUKuoYMxDH9fc&#10;mgRzeyF7tum394RCH4eZ+Q2zXA++VTvqpQlsYTwyoIjL4BquLBSfD1czUBKRHbaBycKBBNar87Ml&#10;Zi7s+YN2eaxUgrBkaKGOscu0lrImjzIKHXHyvkPvMSbZV9r1uE9w3+prYybaY8NpocaO7msqf/Jf&#10;b0Hm73cyL16e3/L88Pj6tC2+nBhrLy+G2wWoSEM8hY/tjbMwvTFj+H+Tn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6gCvHAAAA3QAAAA8AAAAAAAAAAAAAAAAAmAIAAGRy&#10;cy9kb3ducmV2LnhtbFBLBQYAAAAABAAEAPUAAACMAwAAAAA=&#10;" path="m32,3r4,4l4,7,8,3r,8l4,7r32,l32,11r,-8xm40,15l,15,,,40,r,15xe" fillcolor="black" strokeweight="0">
                    <v:path arrowok="t" o:connecttype="custom" o:connectlocs="32,3;36,7;4,7;8,3;8,11;4,7;36,7;32,11;32,3;40,15;0,15;0,0;40,0;40,15" o:connectangles="0,0,0,0,0,0,0,0,0,0,0,0,0,0"/>
                    <o:lock v:ext="edit" aspectratio="t" verticies="t"/>
                  </v:shape>
                  <v:rect id="Rectangle 8753" o:spid="_x0000_s1038" style="position:absolute;left:5802;top:15679;width:4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MUA&#10;AADdAAAADwAAAGRycy9kb3ducmV2LnhtbESPQWvCQBSE74L/YXmFXopuFNpK6ioiCj0UYqMHj6/Z&#10;1yQk+zbsrhr/vSsIHoeZ+YaZL3vTijM5X1tWMBknIIgLq2suFRz229EMhA/IGlvLpOBKHpaL4WCO&#10;qbYX/qVzHkoRIexTVFCF0KVS+qIig35sO+Lo/VtnMETpSqkdXiLctHKaJB/SYM1xocKO1hUVTX4y&#10;Cv74p2kbMu64cTu979fZ2zXLlHp96VdfIAL14Rl+tL+1gs/3ZA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4CMxQAAAN0AAAAPAAAAAAAAAAAAAAAAAJgCAABkcnMv&#10;ZG93bnJldi54bWxQSwUGAAAAAAQABAD1AAAAigMAAAAA&#10;" fillcolor="#1a1a1a" stroked="f">
                    <o:lock v:ext="edit" aspectratio="t"/>
                  </v:rect>
                  <v:shape id="Freeform 8754" o:spid="_x0000_s1039" style="position:absolute;left:5798;top:15676;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2vMUA&#10;AADdAAAADwAAAGRycy9kb3ducmV2LnhtbESP3YrCMBSE74V9h3AWvBFN/Vula5RFEL0QQdcHODRn&#10;22pzUpJsrW9vBMHLYWa+YRar1lSiIedLywqGgwQEcWZ1ybmC8++mPwfhA7LGyjIpuJOH1fKjs8BU&#10;2xsfqTmFXEQI+xQVFCHUqZQ+K8igH9iaOHp/1hkMUbpcaoe3CDeVHCXJlzRYclwosKZ1Qdn19G8U&#10;uNG6OVRohvllUm57273vHcJeqe5n+/MNIlAb3uFXe6cVzKbJG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va8xQAAAN0AAAAPAAAAAAAAAAAAAAAAAJgCAABkcnMv&#10;ZG93bnJldi54bWxQSwUGAAAAAAQABAD1AAAAigMAAAAA&#10;" path="m,l56,r,15l,15,,xm8,11l4,7r48,l48,11r,-8l52,7,4,7,8,3r,8xe" fillcolor="black" strokeweight="0">
                    <v:path arrowok="t" o:connecttype="custom" o:connectlocs="0,0;56,0;56,15;0,15;0,0;8,11;4,7;52,7;48,11;48,3;52,7;4,7;8,3;8,11" o:connectangles="0,0,0,0,0,0,0,0,0,0,0,0,0,0"/>
                    <o:lock v:ext="edit" aspectratio="t" verticies="t"/>
                  </v:shape>
                  <v:rect id="Rectangle 8755" o:spid="_x0000_s1040" style="position:absolute;left:5826;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U1cYA&#10;AADdAAAADwAAAGRycy9kb3ducmV2LnhtbESPQWvCQBSE74L/YXlCb7pRrJboKipE7MGD2kKPz+wz&#10;iWbfhuxWY399VxA8DjPzDTOdN6YUV6pdYVlBvxeBIE6tLjhT8HVIuh8gnEfWWFomBXdyMJ+1W1OM&#10;tb3xjq57n4kAYRejgtz7KpbSpTkZdD1bEQfvZGuDPsg6k7rGW4CbUg6iaCQNFhwWcqxolVN62f8a&#10;BZ+HTZLY88/dL49/W5JufWq+10q9dZrFBISnxr/Cz/ZGKxi/R0N4vA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vU1cYAAADdAAAADwAAAAAAAAAAAAAAAACYAgAAZHJz&#10;L2Rvd25yZXYueG1sUEsFBgAAAAAEAAQA9QAAAIsDAAAAAA==&#10;" fillcolor="#59524f" stroked="f">
                    <o:lock v:ext="edit" aspectratio="t"/>
                  </v:rect>
                  <v:shape id="Freeform 8756" o:spid="_x0000_s1041" style="position:absolute;left:5822;top:15676;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cccA&#10;AADdAAAADwAAAGRycy9kb3ducmV2LnhtbESPT2sCMRTE7wW/Q3iCt5ptqVW3RimtYvHmH9DeHpvX&#10;3dTNy5LEdfvtm0LB4zAzv2Fmi87WoiUfjGMFD8MMBHHhtOFSwWG/up+ACBFZY+2YFPxQgMW8dzfD&#10;XLsrb6ndxVIkCIccFVQxNrmUoajIYhi6hjh5X85bjEn6UmqP1wS3tXzMsmdp0XBaqLCht4qK8+5i&#10;FbS0WR7N1JSn79O0WX+Oz/79aanUoN+9voCI1MVb+L/9oRWMR9kI/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NH3HHAAAA3QAAAA8AAAAAAAAAAAAAAAAAmAIAAGRy&#10;cy9kb3ducmV2LnhtbFBLBQYAAAAABAAEAPUAAACMAwAAAAA=&#10;" path="m,l24,r,23l,23,,xm8,19l4,15r16,l16,19,16,3r4,4l4,7,8,3r,16xe" fillcolor="#1c1c1c" strokecolor="#1c1c1c" strokeweight="0">
                    <v:path arrowok="t" o:connecttype="custom" o:connectlocs="0,0;24,0;24,23;0,23;0,0;8,19;4,15;20,15;16,19;16,3;20,7;4,7;8,3;8,19" o:connectangles="0,0,0,0,0,0,0,0,0,0,0,0,0,0"/>
                    <o:lock v:ext="edit" aspectratio="t" verticies="t"/>
                  </v:shape>
                  <v:shape id="Freeform 8757" o:spid="_x0000_s1042" style="position:absolute;left:541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xz8gA&#10;AADdAAAADwAAAGRycy9kb3ducmV2LnhtbESP3WrCQBSE7wu+w3KE3ohuWqi1qasEIbRghfoDuT1k&#10;T7Oh2bNpdqvRp3cLQi+HmfmGmS9724gjdb52rOBhkoAgLp2uuVJw2OfjGQgfkDU2jknBmTwsF4O7&#10;OabanXhLx12oRISwT1GBCaFNpfSlIYt+4lri6H25zmKIsquk7vAU4baRj0kylRZrjgsGW1oZKr93&#10;v1bByBcfRjY/L7PLOiuy1Sb/LN5ype6HffYKIlAf/sO39rtW8PyUTOHv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HPyAAAAN0AAAAPAAAAAAAAAAAAAAAAAJgCAABk&#10;cnMvZG93bnJldi54bWxQSwUGAAAAAAQABAD1AAAAjQMAAAAA&#10;" path="m,32c,15,22,,48,r,c75,,96,15,96,32v,,,,,l96,32c96,50,75,64,48,64v,,,,,l48,64c22,64,,50,,32v,,,,,xe" fillcolor="#cfcbc9" strokeweight="0">
                    <v:path arrowok="t" o:connecttype="custom" o:connectlocs="0,4;6,0;6,0;11,4;11,4;11,4;6,8;6,8;6,8;0,4;0,4" o:connectangles="0,0,0,0,0,0,0,0,0,0,0"/>
                    <o:lock v:ext="edit" aspectratio="t"/>
                  </v:shape>
                  <v:shape id="Freeform 8758" o:spid="_x0000_s1043" style="position:absolute;left:540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Aw8gA&#10;AADdAAAADwAAAGRycy9kb3ducmV2LnhtbESPW2sCMRSE34X+h3AKvmnWYr1sjSIVQaoIXh76eLo5&#10;3Q1uTpZNXLf99U1B8HGYmW+Y2aK1pWio9saxgkE/AUGcOW04V3A+rXsTED4gaywdk4If8rCYP3Vm&#10;mGp34wM1x5CLCGGfooIihCqV0mcFWfR9VxFH79vVFkOUdS51jbcIt6V8SZKRtGg4LhRY0XtB2eV4&#10;tQo+voY0/WwG55UZ7vdbU+5+3TpTqvvcLt9ABGrDI3xvb7SC8Wsyhv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gDDyAAAAN0AAAAPAAAAAAAAAAAAAAAAAJgCAABk&#10;cnMvZG93bnJldi54bWxQSwUGAAAAAAQABAD1AAAAjQM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759" o:spid="_x0000_s1044" style="position:absolute;left:540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BzcUA&#10;AADdAAAADwAAAGRycy9kb3ducmV2LnhtbERPy2rCQBTdC/2H4QrdiE4qPmp0lOIDFFxYq66vmWuS&#10;NnMnZEaNf+8shC4P5z2Z1aYQN6pcblnBRycCQZxYnXOq4PCzan+CcB5ZY2GZFDzIwWz61phgrO2d&#10;v+m296kIIexiVJB5X8ZSuiQjg65jS+LAXWxl0AdYpVJXeA/hppDdKBpIgzmHhgxLmmeU/O2vRkFr&#10;WXR/e8fTfLTePQZns+htNzur1Huz/hqD8FT7f/HLvdYKhv0ozA1vwhO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UHNxQAAAN0AAAAPAAAAAAAAAAAAAAAAAJgCAABkcnMv&#10;ZG93bnJldi54bWxQSwUGAAAAAAQABAD1AAAAigMAAAAA&#10;" path="m,32c,15,18,,40,v,,,,,l40,c63,,80,15,80,32v,,,,,l80,32c80,50,63,64,40,64v,,,,,l40,64c18,64,,50,,32v,,,,,xe" fillcolor="#a79f9b" strokeweight="0">
                    <v:path arrowok="t" o:connecttype="custom" o:connectlocs="0,4;5,0;5,0;5,0;9,4;9,4;9,4;5,7;5,7;5,7;0,4;0,4" o:connectangles="0,0,0,0,0,0,0,0,0,0,0,0"/>
                    <o:lock v:ext="edit" aspectratio="t"/>
                  </v:shape>
                  <v:shape id="Freeform 8760" o:spid="_x0000_s1045" style="position:absolute;left:534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lvcgA&#10;AADdAAAADwAAAGRycy9kb3ducmV2LnhtbESPQWvCQBSE74X+h+UJXkrdVLBq6ipBCC1YwdpCro/s&#10;azaYfRuzq0Z/fbdQ6HGYmW+Yxaq3jThT52vHCp5GCQji0umaKwVfn/njDIQPyBobx6TgSh5Wy/u7&#10;BabaXfiDzvtQiQhhn6ICE0KbSulLQxb9yLXE0ft2ncUQZVdJ3eElwm0jx0nyLC3WHBcMtrQ2VB72&#10;J6vgwRfvRjbH+ey2yYpsvc13xWuu1HDQZy8gAvXhP/zXftMKppNkD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2W9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8761" o:spid="_x0000_s1046" style="position:absolute;left:533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OasQA&#10;AADdAAAADwAAAGRycy9kb3ducmV2LnhtbERPy2rCQBTdC/2H4Rbc6SRiW00dRRRBrAg+Fl3eZm6T&#10;wcydkBlj6td3FoUuD+c9W3S2Ei013jhWkA4TEMS504YLBZfzZjAB4QOyxsoxKfghD4v5U2+GmXZ3&#10;PlJ7CoWIIewzVFCGUGdS+rwki37oauLIfbvGYoiwKaRu8B7DbSVHSfIqLRqODSXWtCopv55uVsHu&#10;a0zTzza9rM34cPgw1f7hNrlS/edu+Q4iUBf+xX/urVbw9pLG/fF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DmrEAAAA3QAAAA8AAAAAAAAAAAAAAAAAmAIAAGRycy9k&#10;b3ducmV2LnhtbFBLBQYAAAAABAAEAPUAAACJ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762" o:spid="_x0000_s1047" style="position:absolute;left:5345;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9SMgA&#10;AADdAAAADwAAAGRycy9kb3ducmV2LnhtbESPT2vCQBTE7wW/w/IEb3UTwVaim1BFbQ+9+AfB22v2&#10;NQnNvg3ZNUn76buFgsdhZn7DrLLB1KKj1lWWFcTTCARxbnXFhYLzafe4AOE8ssbaMin4JgdZOnpY&#10;YaJtzwfqjr4QAcIuQQWl900ipctLMuimtiEO3qdtDfog20LqFvsAN7WcRdGTNFhxWCixoU1J+dfx&#10;ZhRU25nr6p/9Zt3H6/fXRXP5uOJFqcl4eFmC8DT4e/i//aYVPM/jGP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Tr1IyAAAAN0AAAAPAAAAAAAAAAAAAAAAAJgCAABk&#10;cnMvZG93bnJldi54bWxQSwUGAAAAAAQABAD1AAAAjQMAAAAA&#10;" path="m,32c,15,15,,32,v,,,,,l32,c50,,64,15,64,32v,,,,,l64,32c64,50,50,64,32,64v,,,,,l32,64c15,64,,50,,32v,,,,,xe" fillcolor="#a79f9b" strokeweight="0">
                    <v:path arrowok="t" o:connecttype="custom" o:connectlocs="0,4;4,0;4,0;4,0;8,4;8,4;8,4;4,7;4,7;4,7;0,4;0,4" o:connectangles="0,0,0,0,0,0,0,0,0,0,0,0"/>
                    <o:lock v:ext="edit" aspectratio="t"/>
                  </v:shape>
                  <v:shape id="Freeform 8763" o:spid="_x0000_s1048" style="position:absolute;left:5428;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94ccA&#10;AADdAAAADwAAAGRycy9kb3ducmV2LnhtbESPT2sCMRTE70K/Q3gFb5pVUctqlCIoonjQCq23x+a5&#10;f7p5WTbRXfvpTaHQ4zAzv2Hmy9aU4k61yy0rGPQjEMSJ1TmnCs4f694bCOeRNZaWScGDHCwXL505&#10;xto2fKT7yaciQNjFqCDzvoqldElGBl3fVsTBu9raoA+yTqWusQlwU8phFE2kwZzDQoYVrTJKvk83&#10;oyC/HYpptR/Z5qcoD8X587L52l2U6r627zMQnlr/H/5rb7WC6XgwhN834Qn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BveHHAAAA3QAAAA8AAAAAAAAAAAAAAAAAmAIAAGRy&#10;cy9kb3ducmV2LnhtbFBLBQYAAAAABAAEAPUAAACMAwAAAAA=&#10;" path="m,8c,4,8,,16,r,c25,,32,4,32,8v,,,,,l32,8v,5,-7,8,-16,8c16,16,16,16,16,16r,c8,16,,13,,8v,,,,,xe" fillcolor="#cfcbc9" strokeweight="0">
                    <v:path arrowok="t" o:connecttype="custom" o:connectlocs="0,1;2,0;2,0;4,1;4,1;4,1;2,2;2,2;2,2;0,1;0,1" o:connectangles="0,0,0,0,0,0,0,0,0,0,0"/>
                    <o:lock v:ext="edit" aspectratio="t"/>
                  </v:shape>
                  <v:shape id="Freeform 8764" o:spid="_x0000_s1049" style="position:absolute;left:5424;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8QccA&#10;AADdAAAADwAAAGRycy9kb3ducmV2LnhtbESPT2vCQBTE7wW/w/IEb3WTiFWjq7SFQg9S8R/i7ZF9&#10;JrHZtyG7mvjtu4VCj8PM/IZZrDpTiTs1rrSsIB5GIIgzq0vOFRz2H89TEM4ja6wsk4IHOVgte08L&#10;TLVteUv3nc9FgLBLUUHhfZ1K6bKCDLqhrYmDd7GNQR9kk0vdYBvgppJJFL1IgyWHhQJrei8o+97d&#10;jIJ2tj+ND9dNYm7Ht69znGRrXzqlBv3udQ7CU+f/w3/tT61gMo5H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PEH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8765" o:spid="_x0000_s1050" style="position:absolute;left:535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ADsgA&#10;AADdAAAADwAAAGRycy9kb3ducmV2LnhtbESPT2sCMRTE74LfITyhN81qWy2rUUSwlBYPWqF6e2ye&#10;+8fNy7KJ7uqnN4VCj8PM/IaZLVpTiivVLresYDiIQBAnVuecKth/r/tvIJxH1lhaJgU3crCYdzsz&#10;jLVteEvXnU9FgLCLUUHmfRVL6ZKMDLqBrYiDd7K1QR9knUpdYxPgppSjKBpLgzmHhQwrWmWUnHcX&#10;oyC/bIpJ9fVsm3tRbor9z/H98HlU6qnXLqcgPLX+P/zX/tAKJq/DF/h9E5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IAO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8766" o:spid="_x0000_s1051" style="position:absolute;left:535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BrscA&#10;AADdAAAADwAAAGRycy9kb3ducmV2LnhtbESPW2vCQBSE34X+h+UUfNNNAuklukoVBB/E4g3x7ZA9&#10;TdJmz4bsatJ/7xYKPg4z8w0znfemFjdqXWVZQTyOQBDnVldcKDgeVqM3EM4ja6wtk4JfcjCfPQ2m&#10;mGnb8Y5ue1+IAGGXoYLS+yaT0uUlGXRj2xAH78u2Bn2QbSF1i12Am1omUfQiDVYcFkpsaFlS/rO/&#10;GgXd++GcHr8/E3M9LbaXOMk3vnJKDZ/7jwkIT71/hP/ba63gNY1T+Hs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Aa7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8767" o:spid="_x0000_s1052" type="#_x0000_t75" style="position:absolute;left:535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eZhDFAAAA3QAAAA8AAABkcnMvZG93bnJldi54bWxEj0GLwjAUhO+C/yE8wZumLuhKNYoKW1zw&#10;sFYFj4/m2Rabl9KkWv/9ZmHB4zAz3zDLdWcq8aDGlZYVTMYRCOLM6pJzBefT12gOwnlkjZVlUvAi&#10;B+tVv7fEWNsnH+mR+lwECLsYFRTe17GULivIoBvbmjh4N9sY9EE2udQNPgPcVPIjimbSYMlhocCa&#10;dgVl97Q1CtptqpPk9nOl0/d8mpzbw15eDkoNB91mAcJT59/h//ZeK/icTmbw9yY8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XmYQxQAAAN0AAAAPAAAAAAAAAAAAAAAA&#10;AJ8CAABkcnMvZG93bnJldi54bWxQSwUGAAAAAAQABAD3AAAAkQMAAAAA&#10;">
                    <v:imagedata r:id="rId69" o:title=""/>
                  </v:shape>
                  <v:shape id="Freeform 8768" o:spid="_x0000_s1053" style="position:absolute;left:535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Uk8UA&#10;AADdAAAADwAAAGRycy9kb3ducmV2LnhtbESPT2sCMRTE70K/Q3iF3jSrRbdsjSLSghfFf6XXx+Z1&#10;szR52W5Sd/32TUHwOMz8Zpj5sndWXKgNtWcF41EGgrj0uuZKwfn0PnwBESKyRuuZFFwpwHLxMJhj&#10;oX3HB7ocYyVSCYcCFZgYm0LKUBpyGEa+IU7el28dxiTbSuoWu1TurJxk2Uw6rDktGGxobaj8Pv46&#10;BbndOnP4rHP5bHen1f6t+vjZdUo9PfarVxCR+ngP3+iNTtx0nMP/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tST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8769" o:spid="_x0000_s1054" style="position:absolute;left:5393;top:15676;width: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RacYA&#10;AADdAAAADwAAAGRycy9kb3ducmV2LnhtbESPTWvCQBCG70L/wzKF3nSj0GpSVykpxV4U/IBeh+w0&#10;G8zOptmtxn/vHAo9Du+8zzyzXA++VRfqYxPYwHSSgSKugm24NnA6fowXoGJCttgGJgM3irBePYyW&#10;WNhw5T1dDqlWAuFYoAGXUldoHStHHuMkdMSSfYfeY5Kxr7Xt8Spw3+pZlr1ojw3LBYcdlY6q8+HX&#10;i8bmjLkrt01+yr+63aw8/qTFuzFPj8PbK6hEQ/pf/mt/WgPz56noyjeCA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dRacYAAADdAAAADwAAAAAAAAAAAAAAAACYAgAAZHJz&#10;L2Rvd25yZXYueG1sUEsFBgAAAAAEAAQA9QAAAIsDAAAAAA==&#10;" fillcolor="#a79f9b" stroked="f">
                    <o:lock v:ext="edit" aspectratio="t"/>
                  </v:rect>
                  <v:shape id="Picture 8770" o:spid="_x0000_s1055" type="#_x0000_t75" style="position:absolute;left:5460;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e4bDAAAA3QAAAA8AAABkcnMvZG93bnJldi54bWxEj0+LwjAUxO/CfofwFrxp2gX/tGsUEYW9&#10;idW9P5q3bWnzUpKo9dtvBMHjMDO/YVabwXTiRs43lhWk0wQEcWl1w5WCy/kwWYLwAVljZ5kUPMjD&#10;Zv0xWmGu7Z1PdCtCJSKEfY4K6hD6XEpf1mTQT21PHL0/6wyGKF0ltcN7hJtOfiXJXBpsOC7U2NOu&#10;prItrkaBP5qsbU/lfFu4x/J3ly3S694pNf4ctt8gAg3hHX61f7SCxSzN4PkmP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R7hsMAAADdAAAADwAAAAAAAAAAAAAAAACf&#10;AgAAZHJzL2Rvd25yZXYueG1sUEsFBgAAAAAEAAQA9wAAAI8DAAAAAA==&#10;">
                    <v:imagedata r:id="rId70" o:title=""/>
                  </v:shape>
                  <v:shape id="Picture 8771" o:spid="_x0000_s1056" type="#_x0000_t75" style="position:absolute;left:5508;top:15672;width: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tFjDAAAA3QAAAA8AAABkcnMvZG93bnJldi54bWxET01rwkAQvQv+h2UKvUjdRKmV6BqsUPQk&#10;1JZ6HbNjEpqdDdmpxn/vHgoeH+97mfeuURfqQu3ZQDpOQBEX3tZcGvj++niZgwqCbLHxTAZuFCBf&#10;DQdLzKy/8iddDlKqGMIhQwOVSJtpHYqKHIaxb4kjd/adQ4mwK7Xt8BrDXaMnSTLTDmuODRW2tKmo&#10;+D38OQP7ZjbVm/1IjqmT06627n17+jHm+alfL0AJ9fIQ/7t31sDb6yTuj2/iE9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W0WMMAAADdAAAADwAAAAAAAAAAAAAAAACf&#10;AgAAZHJzL2Rvd25yZXYueG1sUEsFBgAAAAAEAAQA9wAAAI8DAAAAAA==&#10;">
                    <v:imagedata r:id="rId71" o:title=""/>
                  </v:shape>
                  <v:shape id="Picture 8772" o:spid="_x0000_s1057" type="#_x0000_t75" style="position:absolute;left:5579;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T3CAAAA3QAAAA8AAABkcnMvZG93bnJldi54bWxEj0+LwjAUxO8LfofwBG9rWsF/1SgiCt4W&#10;q94fzbMtbV5KErV+e7OwsMdhZn7DrLe9acWTnK8tK0jHCQjiwuqaSwXXy/F7AcIHZI2tZVLwJg/b&#10;zeBrjZm2Lz7TMw+liBD2GSqoQugyKX1RkUE/th1x9O7WGQxRulJqh68IN62cJMlMGqw5LlTY0b6i&#10;oskfRoH/McumORezXe7ei9t+OU8fB6fUaNjvViAC9eE//Nc+aQXz6SSF3zfxCcj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r09wgAAAN0AAAAPAAAAAAAAAAAAAAAAAJ8C&#10;AABkcnMvZG93bnJldi54bWxQSwUGAAAAAAQABAD3AAAAjgMAAAAA&#10;">
                    <v:imagedata r:id="rId70" o:title=""/>
                  </v:shape>
                  <v:shape id="Picture 8773" o:spid="_x0000_s1058" type="#_x0000_t75" style="position:absolute;left:5325;top:15552;width:50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BDLDAAAA3QAAAA8AAABkcnMvZG93bnJldi54bWxEj0GLwjAUhO+C/yG8BW+aWtFdukYRQVe8&#10;2br3R/O2LTYvpYlt/fcbQfA4zMw3zHo7mFp01LrKsoL5LAJBnFtdcaHgmh2mXyCcR9ZYWyYFD3Kw&#10;3YxHa0y07flCXeoLESDsElRQet8kUrq8JINuZhvi4P3Z1qAPsi2kbrEPcFPLOIpW0mDFYaHEhvYl&#10;5bf0bhQUFfuf3bzH7Nwt9unv9ZjdoqNSk49h9w3C0+Df4Vf7pBV8LuMYnm/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MEMsMAAADdAAAADwAAAAAAAAAAAAAAAACf&#10;AgAAZHJzL2Rvd25yZXYueG1sUEsFBgAAAAAEAAQA9wAAAI8DAAAAAA==&#10;">
                    <v:imagedata r:id="rId72" o:title=""/>
                  </v:shape>
                  <v:shape id="Picture 8774" o:spid="_x0000_s1059" type="#_x0000_t75" style="position:absolute;left:5301;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w+LFAAAA3QAAAA8AAABkcnMvZG93bnJldi54bWxEj0+LwjAUxO8LfofwBG9rquIq1Sgiu7IH&#10;L/45eHw0z7bYvJQmxtZPvxGEPQ4z8xtmuW5NJQI1rrSsYDRMQBBnVpecKziffj7nIJxH1lhZJgUd&#10;OViveh9LTLV98IHC0eciQtilqKDwvk6ldFlBBt3Q1sTRu9rGoI+yyaVu8BHhppLjJPmSBkuOCwXW&#10;tC0oux3vRkEwz/33YcT3bnNxlnfddR7KoNSg324WIDy1/j/8bv9qBbPpeAKvN/E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TsPixQAAAN0AAAAPAAAAAAAAAAAAAAAA&#10;AJ8CAABkcnMvZG93bnJldi54bWxQSwUGAAAAAAQABAD3AAAAkQMAAAAA&#10;">
                    <v:imagedata r:id="rId73" o:title=""/>
                  </v:shape>
                  <v:shape id="Freeform 8775" o:spid="_x0000_s1060" style="position:absolute;left:5305;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wVMYA&#10;AADdAAAADwAAAGRycy9kb3ducmV2LnhtbESPQWsCMRSE7wX/Q3hCbzXr1mq7GqUoYg89qBW8Pjav&#10;m8XNy5qkuv57Uyj0OMzMN8xs0dlGXMiH2rGC4SADQVw6XXOl4PC1fnoFESKyxsYxKbhRgMW89zDD&#10;Qrsr7+iyj5VIEA4FKjAxtoWUoTRkMQxcS5y8b+ctxiR9JbXHa4LbRuZZNpYWa04LBltaGipP+x+r&#10;4HMj88nxMD7erB8tt2+G9Xn1rNRjv3ufgojUxf/wX/tDK5i85CP4fZ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3wVMYAAADdAAAADwAAAAAAAAAAAAAAAACYAgAAZHJz&#10;L2Rvd25yZXYueG1sUEsFBgAAAAAEAAQA9QAAAIsDAAAAAA==&#10;" path="m24,v7,5,6,6,8,11c31,36,29,100,26,127,24,134,3,144,,133,2,117,5,84,9,61,12,39,15,29,24,e" fillcolor="#242832" strokeweight="0">
                    <v:path arrowok="t" o:connecttype="custom" o:connectlocs="3,0;4,2;4,16;0,17;2,8;3,0" o:connectangles="0,0,0,0,0,0"/>
                    <o:lock v:ext="edit" aspectratio="t"/>
                  </v:shape>
                  <v:shape id="Freeform 8776" o:spid="_x0000_s1061" style="position:absolute;left:5774;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OccgA&#10;AADdAAAADwAAAGRycy9kb3ducmV2LnhtbESPT2vCQBTE7wW/w/IKvRTdaEktqauIpdSDB/9hr4/s&#10;axKafbtmtxrz6V1B6HGYmd8wk1lranGixleWFQwHCQji3OqKCwX73Wf/DYQPyBpry6TgQh5m097D&#10;BDNtz7yh0zYUIkLYZ6igDMFlUvq8JIN+YB1x9H5sYzBE2RRSN3iOcFPLUZK8SoMVx4USHS1Kyn+3&#10;f0aBOz7j6vLSHdLdxi7XnfvqPubfSj09tvN3EIHa8B++t5dawTgdpXB7E5+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zo5xyAAAAN0AAAAPAAAAAAAAAAAAAAAAAJgCAABk&#10;cnMvZG93bnJldi54bWxQSwUGAAAAAAQABAD1AAAAjQMAAAAA&#10;" path="m,12c,6,6,,12,v,,,,,l12,,36,v7,,12,6,12,12c48,12,48,12,48,12r,l48,84v,7,-5,12,-12,12c36,96,36,96,36,96r,l12,96c6,96,,91,,84v,,,,,l,12xe" fillcolor="#838497" strokeweight="0">
                    <v:path arrowok="t" o:connecttype="custom" o:connectlocs="0,2;2,0;2,0;2,0;5,0;5,0;6,2;6,2;6,2;6,11;6,11;5,12;5,12;5,12;2,12;2,12;0,11;0,11;0,2" o:connectangles="0,0,0,0,0,0,0,0,0,0,0,0,0,0,0,0,0,0,0"/>
                    <o:lock v:ext="edit" aspectratio="t"/>
                  </v:shape>
                  <v:shape id="Freeform 8777" o:spid="_x0000_s1062" style="position:absolute;left:5802;top:15584;width:32;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g4sQA&#10;AADdAAAADwAAAGRycy9kb3ducmV2LnhtbESPQYvCMBSE74L/ITzBmyaraKUaZVkQxIOLuoseH83b&#10;tti8lCZq/fdmQfA4zMw3zGLV2krcqPGlYw0fQwWCOHOm5FzDz3E9mIHwAdlg5Zg0PMjDatntLDA1&#10;7s57uh1CLiKEfYoaihDqVEqfFWTRD11NHL0/11gMUTa5NA3eI9xWcqTUVFosOS4UWNNXQdnlcLWR&#10;Mlljora1Sa7qe1zx5fS7O4+17vfazzmIQG14h1/tjdGQTEZT+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IOLEAAAA3QAAAA8AAAAAAAAAAAAAAAAAmAIAAGRycy9k&#10;b3ducmV2LnhtbFBLBQYAAAAABAAEAPUAAACJAwAAAAA=&#10;" path="m,16c,8,8,,16,v,,,,,l16,,48,v9,,16,8,16,16c64,16,64,16,64,16r,l64,80v,9,-7,16,-16,16c48,96,48,96,48,96r,l16,96c8,96,,89,,80v,,,,,l,16xe" fillcolor="#d5e9e9" strokeweight="0">
                    <v:path arrowok="t" o:connecttype="custom" o:connectlocs="0,2;2,0;2,0;2,0;6,0;6,0;8,2;8,2;8,2;8,10;8,10;6,12;6,12;6,12;2,12;2,12;0,10;0,10;0,2" o:connectangles="0,0,0,0,0,0,0,0,0,0,0,0,0,0,0,0,0,0,0"/>
                    <o:lock v:ext="edit" aspectratio="t"/>
                  </v:shape>
                  <v:shape id="Freeform 8778" o:spid="_x0000_s1063" style="position:absolute;left:5798;top:15580;width:40;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70cUA&#10;AADdAAAADwAAAGRycy9kb3ducmV2LnhtbESPQYvCMBSE7wv+h/AEL7KmyqpLNYoIBUFErB72+LZ5&#10;tsXmpTRRu/56Iwh7HGbmG2a+bE0lbtS40rKC4SACQZxZXXKu4HRMPr9BOI+ssbJMCv7IwXLR+Zhj&#10;rO2dD3RLfS4ChF2MCgrv61hKlxVk0A1sTRy8s20M+iCbXOoG7wFuKjmKook0WHJYKLCmdUHZJb0a&#10;BeN6mxq3i5JHf7/d0Zl+XPL7pVSv265mIDy1/j/8bm+0gul4NIX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jvRxQAAAN0AAAAPAAAAAAAAAAAAAAAAAJgCAABkcnMv&#10;ZG93bnJldi54bWxQSwUGAAAAAAQABAD1AAAAigMAAAAA&#10;" path="m,24c,23,1,22,1,21l6,10c7,8,8,7,10,6l21,1c22,1,23,,24,l56,v2,,3,1,4,1l71,6v2,1,3,2,4,4l80,21v,1,,2,,3l80,88v,2,,3,,4l75,103v-1,2,-2,3,-4,4l60,112v-1,,-2,,-4,l24,112v-1,,-2,,-3,l10,107c8,106,7,105,6,103l1,92c1,91,,90,,88l,24xm16,88r,-3l21,96,17,92r11,5l24,96r32,l53,97,64,92r-4,4l65,85r-1,3l64,24r1,4l60,17r4,4l53,16r3,l24,16r4,l17,21r4,-4l16,28r,-4l16,88xe" fillcolor="#454545" strokecolor="#454545" strokeweight="0">
                    <v:path arrowok="t" o:connecttype="custom" o:connectlocs="0,3;1,3;1,2;2,1;3,1;3,0;7,0;8,1;9,1;10,2;10,3;10,3;10,11;10,12;10,13;9,14;8,14;7,14;3,14;3,14;2,14;1,13;1,12;0,11;0,3;2,11;2,11;3,12;3,12;4,13;3,12;7,12;7,13;8,12;8,12;9,11;8,11;8,3;9,4;8,3;8,3;7,2;7,2;3,2;4,2;3,3;3,3;2,4;2,3;2,11" o:connectangles="0,0,0,0,0,0,0,0,0,0,0,0,0,0,0,0,0,0,0,0,0,0,0,0,0,0,0,0,0,0,0,0,0,0,0,0,0,0,0,0,0,0,0,0,0,0,0,0,0,0"/>
                    <o:lock v:ext="edit" aspectratio="t" verticies="t"/>
                  </v:shape>
                  <v:shape id="Freeform 8779" o:spid="_x0000_s1064" style="position:absolute;left:5611;top:15584;width:104;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0QsIA&#10;AADdAAAADwAAAGRycy9kb3ducmV2LnhtbERPW2vCMBR+H/gfwhF8m6nitRrFbQwEUfHyAw7NsSk2&#10;J6XJ2u7fm4fBHj+++3rb2VI0VPvCsYLRMAFBnDldcK7gfvt+X4DwAVlj6ZgU/JKH7ab3tsZUu5Yv&#10;1FxDLmII+xQVmBCqVEqfGbLoh64ijtzD1RZDhHUudY1tDLelHCfJTFosODYYrOjTUPa8/lgFp+X5&#10;OGlnh7P5+pg27oAjW7SlUoN+t1uBCNSFf/Gfe68VzKfjODe+i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TRCwgAAAN0AAAAPAAAAAAAAAAAAAAAAAJgCAABkcnMvZG93&#10;bnJldi54bWxQSwUGAAAAAAQABAD1AAAAhwMAAAAA&#10;" path="m,7c,4,4,,7,v,,,,,l7,,201,v4,,7,4,7,7c208,7,208,7,208,7r,l208,89v,4,-3,7,-7,7c201,96,201,96,201,96r,l7,96c4,96,,93,,89v,,,,,l,7xe" fillcolor="#d5e9e9" strokeweight="0">
                    <v:path arrowok="t" o:connecttype="custom" o:connectlocs="0,1;1,0;1,0;1,0;26,0;26,0;26,1;26,1;26,1;26,12;26,12;26,12;26,12;26,12;1,12;1,12;0,12;0,12;0,1" o:connectangles="0,0,0,0,0,0,0,0,0,0,0,0,0,0,0,0,0,0,0"/>
                    <o:lock v:ext="edit" aspectratio="t"/>
                  </v:shape>
                  <v:shape id="Freeform 8780" o:spid="_x0000_s1065" style="position:absolute;left:5607;top:15580;width:112;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qU8cA&#10;AADdAAAADwAAAGRycy9kb3ducmV2LnhtbESPQWsCMRSE70L/Q3iFXkSzFVvr1igiFMRbtSreHpvX&#10;zdLNy5qkGv99Uyj0OMzMN8xskWwrLuRD41jB47AAQVw53XCt4GP3NngBESKyxtYxKbhRgMX8rjfD&#10;Ursrv9NlG2uRIRxKVGBi7EopQ2XIYhi6jjh7n85bjFn6WmqP1wy3rRwVxbO02HBeMNjRylD1tf22&#10;Cs6H/THtl6eTN7t12vT9eTWebpR6uE/LVxCRUvwP/7XXWsHkaTSF3zf5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t6lPHAAAA3QAAAA8AAAAAAAAAAAAAAAAAmAIAAGRy&#10;cy9kb3ducmV2LnhtbFBLBQYAAAAABAAEAPUAAACMAwAAAAA=&#10;" path="m,15c,13,1,11,3,10l10,3c11,1,13,,15,l209,v3,,5,1,6,3l222,10v2,1,2,3,2,5l224,97v,3,,5,-2,6l215,110v-1,2,-3,2,-6,2l15,112v-2,,-4,,-5,-2l3,103c1,102,,100,,97l,15xm16,97l14,92r7,7l15,96r194,l204,99r7,-7l208,97r,-82l211,21r-7,-7l209,16,15,16r6,-2l14,21r2,-6l16,97xe" fillcolor="#454545" strokecolor="#454545" strokeweight="0">
                    <v:path arrowok="t" o:connecttype="custom" o:connectlocs="0,2;1,2;2,1;2,0;27,0;27,1;28,2;28,2;28,13;28,13;27,14;27,14;2,14;2,14;1,13;0,13;0,2;2,13;2,12;3,13;2,12;27,12;26,13;27,12;26,13;26,2;27,3;26,2;27,2;2,2;3,2;2,3;2,2;2,13" o:connectangles="0,0,0,0,0,0,0,0,0,0,0,0,0,0,0,0,0,0,0,0,0,0,0,0,0,0,0,0,0,0,0,0,0,0"/>
                    <o:lock v:ext="edit" aspectratio="t" verticies="t"/>
                  </v:shape>
                  <v:shape id="Freeform 8781" o:spid="_x0000_s1066" style="position:absolute;left:5711;top:15580;width:23;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7NMUA&#10;AADdAAAADwAAAGRycy9kb3ducmV2LnhtbERPz2vCMBS+C/4P4Qm7yExdUUc1imyM9bDD1DGvj+bZ&#10;FpuX2GRa+9cvh8GOH9/v1aYzjbhS62vLCqaTBARxYXXNpYKvw9vjMwgfkDU2lknBnTxs1sPBCjNt&#10;b7yj6z6UIoawz1BBFYLLpPRFRQb9xDriyJ1sazBE2JZSt3iL4aaRT0kylwZrjg0VOnqpqDjvf4wC&#10;dxnjxz3tv2eHnc0/e/fev26PSj2Muu0SRKAu/Iv/3LlWsJilcX98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Ls0xQAAAN0AAAAPAAAAAAAAAAAAAAAAAJgCAABkcnMv&#10;ZG93bnJldi54bWxQSwUGAAAAAAQABAD1AAAAigMAAAAA&#10;" path="m,12c,6,6,,12,v,,,,,l12,,36,v7,,12,6,12,12c48,12,48,12,48,12r,l48,84v,7,-5,12,-12,12c36,96,36,96,36,96r,l12,96c6,96,,91,,84v,,,,,l,12xe" fillcolor="#838497" strokeweight="0">
                    <v:path arrowok="t" o:connecttype="custom" o:connectlocs="0,2;1,0;1,0;1,0;4,0;4,0;5,2;5,2;5,2;5,11;5,11;4,12;4,12;4,12;1,12;1,12;0,11;0,11;0,2" o:connectangles="0,0,0,0,0,0,0,0,0,0,0,0,0,0,0,0,0,0,0"/>
                    <o:lock v:ext="edit" aspectratio="t"/>
                  </v:shape>
                  <v:shape id="Freeform 8782" o:spid="_x0000_s1067" style="position:absolute;left:5591;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ahMgA&#10;AADdAAAADwAAAGRycy9kb3ducmV2LnhtbESPT0vDQBTE74V+h+UVerObtFoldlv6B6mgCEYPHh/Z&#10;ZzY0+zbNrkn007uC0OMwM79hVpvB1qKj1leOFaSzBARx4XTFpYL3t4erOxA+IGusHZOCb/KwWY9H&#10;K8y06/mVujyUIkLYZ6jAhNBkUvrCkEU/cw1x9D5dazFE2ZZSt9hHuK3lPEmW0mLFccFgQ3tDxSn/&#10;sgq462Xuj8fzYbl4NuEnvX7avXwoNZ0M23sQgYZwCf+3H7WC25tFCn9v4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dqEyAAAAN0AAAAPAAAAAAAAAAAAAAAAAJgCAABk&#10;cnMvZG93bnJldi54bWxQSwUGAAAAAAQABAD1AAAAjQ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8783" o:spid="_x0000_s1068" style="position:absolute;left:5528;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E88gA&#10;AADdAAAADwAAAGRycy9kb3ducmV2LnhtbESPQWvCQBSE7wX/w/KE3upGbW2JrtJaigVFMO3B4yP7&#10;zAazb2N2m6T99d2C0OMwM98wi1VvK9FS40vHCsajBARx7nTJhYLPj7e7JxA+IGusHJOCb/KwWg5u&#10;Fphq1/GB2iwUIkLYp6jAhFCnUvrckEU/cjVx9E6usRiibAqpG+wi3FZykiQzabHkuGCwprWh/Jx9&#10;WQXcdjLzm83ldTbdmfAzvt++7I9K3Q775zmIQH34D1/b71rB48N0A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0TzyAAAAN0AAAAPAAAAAAAAAAAAAAAAAJgCAABk&#10;cnMvZG93bnJldi54bWxQSwUGAAAAAAQABAD1AAAAjQ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8784" o:spid="_x0000_s1069" style="position:absolute;left:540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haMgA&#10;AADdAAAADwAAAGRycy9kb3ducmV2LnhtbESPQUvDQBSE74X+h+UVvLWbNm2VtNtiFamgCEYPHh/Z&#10;12ww+zZm1yT667uC0OMwM98w2/1ga9FR6yvHCuazBARx4XTFpYL3t4fpDQgfkDXWjknBD3nY78aj&#10;LWba9fxKXR5KESHsM1RgQmgyKX1hyKKfuYY4eifXWgxRtqXULfYRbmu5SJK1tFhxXDDY0J2h4jP/&#10;tgq462Xuj8ev+3X6bMLvfPl0ePlQ6moy3G5ABBrCJfzfftQKrldpCn9v4hOQu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FoyAAAAN0AAAAPAAAAAAAAAAAAAAAAAJgCAABk&#10;cnMvZG93bnJldi54bWxQSwUGAAAAAAQABAD1AAAAjQMAAAAA&#10;" path="m,8c,4,4,,8,v,,,,,l8,,24,v5,,8,4,8,8c32,8,32,8,32,8r,l32,88v,5,-3,8,-8,8c24,96,24,96,24,96r,l8,96c4,96,,93,,88v,,,,,l,8xe" fillcolor="#838497" strokeweight="0">
                    <v:path arrowok="t" o:connecttype="custom" o:connectlocs="0,1;1,0;1,0;1,0;2,0;2,0;3,1;3,1;3,1;3,11;3,11;2,12;2,12;2,12;1,12;1,12;0,11;0,11;0,1" o:connectangles="0,0,0,0,0,0,0,0,0,0,0,0,0,0,0,0,0,0,0"/>
                    <o:lock v:ext="edit" aspectratio="t"/>
                  </v:shape>
                  <v:shape id="Freeform 8785" o:spid="_x0000_s1070" style="position:absolute;left:533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5HMgA&#10;AADdAAAADwAAAGRycy9kb3ducmV2LnhtbESPQWvCQBSE7wX/w/IEb3VjtbZEV6mWYsEimPbg8ZF9&#10;ZoPZtzG7TdL++m6h0OMwM98wy3VvK9FS40vHCibjBARx7nTJhYKP95fbRxA+IGusHJOCL/KwXg1u&#10;lphq1/GR2iwUIkLYp6jAhFCnUvrckEU/djVx9M6usRiibAqpG+wi3FbyLknm0mLJccFgTVtD+SX7&#10;tAq47WTmd7vr83z6ZsL3ZLbfHE5KjYb90wJEoD78h//ar1rBw/10B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nkcyAAAAN0AAAAPAAAAAAAAAAAAAAAAAJgCAABk&#10;cnMvZG93bnJldi54bWxQSwUGAAAAAAQABAD1AAAAjQ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8786" o:spid="_x0000_s1071" style="position:absolute;left:5428;top:15584;width:96;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WS8QA&#10;AADdAAAADwAAAGRycy9kb3ducmV2LnhtbESPQWsCMRSE70L/Q3gFb5qtYitbo5RCi3jbrNAeH5vn&#10;bnDzsiSprv/eFAo9DjPzDbPZja4XFwrRelbwNC9AEDfeWG4VHOuP2RpETMgGe8+k4EYRdtuHyQZL&#10;469c0UWnVmQIxxIVdCkNpZSx6chhnPuBOHsnHxymLEMrTcBrhrteLoriWTq0nBc6HOi9o+asf5wC&#10;vcDqe4jVQe4/tW7Wwdb266bU9HF8ewWRaEz/4b/23ih4WS1X8PsmPw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lkvEAAAA3QAAAA8AAAAAAAAAAAAAAAAAmAIAAGRycy9k&#10;b3ducmV2LnhtbFBLBQYAAAAABAAEAPUAAACJAwAAAAA=&#10;" path="m,7c,4,4,,7,v,,,,,l7,,185,v4,,7,4,7,7c192,7,192,7,192,7r,l192,89v,4,-3,7,-7,7c185,96,185,96,185,96r,l7,96c4,96,,93,,89v,,,,,l,7xe" fillcolor="#d5e9e9" strokeweight="0">
                    <v:path arrowok="t" o:connecttype="custom" o:connectlocs="0,1;1,0;1,0;1,0;24,0;24,0;24,1;24,1;24,1;24,12;24,12;24,12;24,12;24,12;1,12;1,12;0,12;0,12;0,1" o:connectangles="0,0,0,0,0,0,0,0,0,0,0,0,0,0,0,0,0,0,0"/>
                    <o:lock v:ext="edit" aspectratio="t"/>
                  </v:shape>
                  <v:shape id="Freeform 8787" o:spid="_x0000_s1072" style="position:absolute;left:5424;top:15580;width:104;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DvsYA&#10;AADdAAAADwAAAGRycy9kb3ducmV2LnhtbESPwW7CMBBE75X6D9ZW6q04gJq0KQYBLSriVuiB4zZe&#10;koh4HWwD4e8xUiWOo5l5oxlNOtOIEzlfW1bQ7yUgiAuray4V/G4WL28gfEDW2FgmBRfyMBk/Poww&#10;1/bMP3Rah1JECPscFVQhtLmUvqjIoO/Zljh6O+sMhihdKbXDc4SbRg6SJJUGa44LFbY0r6jYr49G&#10;wfvf8dsdvrJslc63m2G5ldPZp1Tq+ambfoAI1IV7+L+91Aqy12EKtzfxCc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DvsYAAADdAAAADwAAAAAAAAAAAAAAAACYAgAAZHJz&#10;L2Rvd25yZXYueG1sUEsFBgAAAAAEAAQA9QAAAIsDAAAAAA==&#10;" path="m,15c,13,1,11,3,10l10,3c11,1,13,,15,l193,v3,,5,1,6,3l206,10v2,1,2,3,2,5l208,97v,3,,5,-2,6l199,110v-1,2,-3,2,-6,2l15,112v-2,,-4,,-5,-2l3,103c1,102,,100,,97l,15xm16,97l14,92r7,7l15,96r178,l188,99r7,-7l192,97r,-82l195,21r-7,-7l193,16,15,16r6,-2l14,21r2,-6l16,97xe" fillcolor="#454545" strokecolor="#454545" strokeweight="0">
                    <v:path arrowok="t" o:connecttype="custom" o:connectlocs="0,2;1,2;2,1;2,0;25,0;25,1;26,2;26,2;26,13;26,13;25,14;25,14;2,14;2,14;1,13;0,13;0,2;2,13;2,12;3,13;2,12;25,12;24,13;25,12;24,13;24,2;25,3;24,2;25,2;2,2;3,2;2,3;2,2;2,13" o:connectangles="0,0,0,0,0,0,0,0,0,0,0,0,0,0,0,0,0,0,0,0,0,0,0,0,0,0,0,0,0,0,0,0,0,0"/>
                    <o:lock v:ext="edit" aspectratio="t" verticies="t"/>
                  </v:shape>
                  <v:shape id="Freeform 8788" o:spid="_x0000_s1073" style="position:absolute;left:5337;top:15636;width:24;height:16;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H1scA&#10;AADdAAAADwAAAGRycy9kb3ducmV2LnhtbESPQWvCQBSE7wX/w/KEXopubK2R1FVKqaC91UbE2yP7&#10;mo1m34bsqvHfu0Khx2FmvmFmi87W4kytrxwrGA0TEMSF0xWXCvKf5WAKwgdkjbVjUnAlD4t572GG&#10;mXYX/qbzJpQiQthnqMCE0GRS+sKQRT90DXH0fl1rMUTZllK3eIlwW8vnJJlIixXHBYMNfRgqjpuT&#10;VbA6bb+q5Tp/2tmUjqnZf47Xh1ypx373/gYiUBf+w3/tlVaQvr6k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BR9bHAAAA3QAAAA8AAAAAAAAAAAAAAAAAmAIAAGRy&#10;cy9kb3ducmV2LnhtbFBLBQYAAAAABAAEAPUAAACMAwAAAAA=&#10;" path="m,6c,3,3,,6,v,,,,,l6,,43,v3,,5,3,5,6c48,6,48,6,48,6r,l48,27v,3,-2,5,-5,5c43,32,43,32,43,32r,l6,32c3,32,,30,,27v,,,,,l,6xe" fillcolor="#339" strokeweight="0">
                    <v:path arrowok="t" o:connecttype="custom" o:connectlocs="0,1;1,0;1,0;1,0;6,0;6,0;6,1;6,1;6,1;6,4;6,4;6,4;6,4;6,4;1,4;1,4;0,4;0,4;0,1" o:connectangles="0,0,0,0,0,0,0,0,0,0,0,0,0,0,0,0,0,0,0"/>
                    <o:lock v:ext="edit" aspectratio="t"/>
                  </v:shape>
                  <v:shape id="Freeform 8789" o:spid="_x0000_s1074" style="position:absolute;left:540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uzrwA&#10;AADdAAAADwAAAGRycy9kb3ducmV2LnhtbERPyQrCMBC9C/5DGMGbpipu1SgiCOLNDTwOzdhWm0lp&#10;oq1/bw6Cx8fbl+vGFOJNlcstKxj0IxDEidU5pwou511vBsJ5ZI2FZVLwIQfrVbu1xFjbmo/0PvlU&#10;hBB2MSrIvC9jKV2SkUHXtyVx4O62MugDrFKpK6xDuCnkMIom0mDOoSHDkrYZJc/Tyyi47aKDQ6Zr&#10;zfNt8UK9l4/cKtXtNJsFCE+N/4t/7r1WMB2PwtzwJj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Ne7OvAAAAN0AAAAPAAAAAAAAAAAAAAAAAJgCAABkcnMvZG93bnJldi54&#10;bWxQSwUGAAAAAAQABAD1AAAAgQM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8790" o:spid="_x0000_s1075" style="position:absolute;left:559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LVcAA&#10;AADdAAAADwAAAGRycy9kb3ducmV2LnhtbESPzarCMBSE94LvEI7gTlMV/6pRRBDEnd4ruDw0x7ba&#10;nJQm2vr2RhBcDjPzDbNcN6YQT6pcblnBoB+BIE6szjlV8P+3681AOI+ssbBMCl7kYL1qt5YYa1vz&#10;kZ4nn4oAYRejgsz7MpbSJRkZdH1bEgfvaiuDPsgqlbrCOsBNIYdRNJEGcw4LGZa0zSi5nx5GwWUX&#10;HRwynWueb4sH6r285VapbqfZLEB4avwv/G3vtYLpeDSHz5v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lLVcAAAADdAAAADwAAAAAAAAAAAAAAAACYAgAAZHJzL2Rvd25y&#10;ZXYueG1sUEsFBgAAAAAEAAQA9QAAAIUDA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8791" o:spid="_x0000_s1076" style="position:absolute;left:5774;top:15636;width:56;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ekMAA&#10;AADdAAAADwAAAGRycy9kb3ducmV2LnhtbERPy4rCMBTdD/gP4QqzG9Pq+KAaRQriLH0hurs0tw9s&#10;bkqT0fr3ZiG4PJz3YtWZWtypdZVlBfEgAkGcWV1xoeB03PzMQDiPrLG2TAqe5GC17H0tMNH2wXu6&#10;H3whQgi7BBWU3jeJlC4ryaAb2IY4cLltDfoA20LqFh8h3NRyGEUTabDi0FBiQ2lJ2e3wbxRwPsp5&#10;W8RxfZ6Y62hzSXeNS5X67nfrOQhPnf+I3+4/rWA6/g37w5v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lekMAAAADdAAAADwAAAAAAAAAAAAAAAACYAgAAZHJzL2Rvd25y&#10;ZXYueG1sUEsFBgAAAAAEAAQA9QAAAIUDAAAAAA==&#10;" path="m,6c,3,3,,6,v,,,,,l6,,107,v3,,5,3,5,6c112,6,112,6,112,6r,l112,27v,3,-2,5,-5,5c107,32,107,32,107,32r,l6,32c3,32,,30,,27v,,,,,l,6xe" fillcolor="#339" strokeweight="0">
                    <v:path arrowok="t" o:connecttype="custom" o:connectlocs="0,1;1,0;1,0;1,0;14,0;14,0;14,1;14,1;14,1;14,4;14,4;14,4;14,4;14,4;1,4;1,4;0,4;0,4;0,1" o:connectangles="0,0,0,0,0,0,0,0,0,0,0,0,0,0,0,0,0,0,0"/>
                    <o:lock v:ext="edit" aspectratio="t"/>
                  </v:shape>
                  <v:shape id="Freeform 8792" o:spid="_x0000_s1077" style="position:absolute;left:5329;top:15556;width:509;height:8;visibility:visible;mso-wrap-style:square;v-text-anchor:top" coordsize="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f2cYA&#10;AADdAAAADwAAAGRycy9kb3ducmV2LnhtbESPQUsDMRSE74L/ITzBm822qC1r06IFRU/VbaHX181z&#10;E928bDfZNv77RhA8DjPzDTNfJteKI/XBelYwHhUgiGuvLTcKtpvnmxmIEJE1tp5JwQ8FWC4uL+ZY&#10;an/iDzpWsREZwqFEBSbGrpQy1IYchpHviLP36XuHMcu+kbrHU4a7Vk6K4l46tJwXDHa0MlR/V4NT&#10;QF9p/975XVFZ+zQ5DG/mZVgnpa6v0uMDiEgp/of/2q9awfTudgy/b/IT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qf2cYAAADdAAAADwAAAAAAAAAAAAAAAACYAgAAZHJz&#10;L2Rvd25yZXYueG1sUEsFBgAAAAAEAAQA9QAAAIsDAAAAAA==&#10;" path="m,l,,509,r,8l,8,,xe" fillcolor="#339" stroked="f">
                    <v:path arrowok="t" o:connecttype="custom" o:connectlocs="0,0;0,0;509,0;509,0;509,8;509,8;0,8;0,8;0,0" o:connectangles="0,0,0,0,0,0,0,0,0"/>
                    <o:lock v:ext="edit" aspectratio="t"/>
                  </v:shape>
                  <v:shape id="Freeform 8793" o:spid="_x0000_s1078" style="position:absolute;left:5615;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tFccA&#10;AADdAAAADwAAAGRycy9kb3ducmV2LnhtbESPQWsCMRSE7wX/Q3hCL0WzWquyNYoVBKv1sLbeH5vX&#10;3dXNy5Kkuv57Uyj0OMzMN8xs0ZpaXMj5yrKCQT8BQZxbXXGh4Otz3ZuC8AFZY22ZFNzIw2LeeZhh&#10;qu2VM7ocQiEihH2KCsoQmlRKn5dk0PdtQxy9b+sMhihdIbXDa4SbWg6TZCwNVhwXSmxoVVJ+PvwY&#10;BdvlLXOj8+b4nHysT+9vO90++b1Sj912+QoiUBv+w3/tjVYweRkN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bRXHAAAA3QAAAA8AAAAAAAAAAAAAAAAAmAIAAGRy&#10;cy9kb3ducmV2LnhtbFBLBQYAAAAABAAEAPUAAACMAwAAAAA=&#10;" path="m,8l4,,76,r4,8l,8xe" fillcolor="#c1c1c1" stroked="f">
                    <v:path arrowok="t" o:connecttype="custom" o:connectlocs="0,8;4,0;76,0;80,8;0,8" o:connectangles="0,0,0,0,0"/>
                    <o:lock v:ext="edit" aspectratio="t"/>
                  </v:shape>
                  <v:shape id="Freeform 8794" o:spid="_x0000_s1079" style="position:absolute;left:5440;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IjscA&#10;AADdAAAADwAAAGRycy9kb3ducmV2LnhtbESPQWsCMRSE7wX/Q3iCl6JZq1XZGsUWBG3rYW29Pzav&#10;u6ublyVJdf33Rij0OMzMN8x82ZpanMn5yrKC4SABQZxbXXGh4Ptr3Z+B8AFZY22ZFFzJw3LReZhj&#10;qu2FMzrvQyEihH2KCsoQmlRKn5dk0A9sQxy9H+sMhihdIbXDS4SbWj4lyUQarDgulNjQW0n5af9r&#10;FLyvrpkbnzaHUfK5Pm5fP3T76HdK9brt6gVEoDb8h//aG61g+jwewf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cyI7HAAAA3QAAAA8AAAAAAAAAAAAAAAAAmAIAAGRy&#10;cy9kb3ducmV2LnhtbFBLBQYAAAAABAAEAPUAAACMAwAAAAA=&#10;" path="m,8l4,,76,r4,8l,8xe" fillcolor="#c1c1c1" stroked="f">
                    <v:path arrowok="t" o:connecttype="custom" o:connectlocs="0,8;4,0;76,0;80,8;0,8" o:connectangles="0,0,0,0,0"/>
                    <o:lock v:ext="edit" aspectratio="t"/>
                  </v:shape>
                  <v:rect id="Rectangle 8795" o:spid="_x0000_s1080" style="position:absolute;left:5309;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whMYA&#10;AADdAAAADwAAAGRycy9kb3ducmV2LnhtbESPQWvCQBSE70L/w/IKvZlNi7UlupES2uLBg6Yeenxk&#10;n9mQ7NuQ3Wr013cFweMwM98wy9VoO3GkwTeOFTwnKQjiyumGawX7n6/pOwgfkDV2jknBmTys8ofJ&#10;EjPtTryjYxlqESHsM1RgQugzKX1lyKJPXE8cvYMbLIYoh1rqAU8Rbjv5kqZzabHhuGCwp8JQ1ZZ/&#10;VoH/7b653Lb7dGOqSxiLs/+0hVJPj+PHAkSgMdzDt/ZaK3h7nc3g+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hwhMYAAADdAAAADwAAAAAAAAAAAAAAAACYAgAAZHJz&#10;L2Rvd25yZXYueG1sUEsFBgAAAAAEAAQA9QAAAIsDAAAAAA==&#10;" fillcolor="#eaeaea" stroked="f">
                    <o:lock v:ext="edit" aspectratio="t"/>
                  </v:rect>
                  <v:rect id="Rectangle 8796" o:spid="_x0000_s1081" style="position:absolute;left:5317;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FSMYA&#10;AADdAAAADwAAAGRycy9kb3ducmV2LnhtbESPS2vDMBCE74X8B7GBXEoiJ24eOJZDKLT4Vpr0kONi&#10;bWwTa2Us1Y9/XxUKPQ4z8w2TnkbTiJ46V1tWsF5FIIgLq2suFXxd35YHEM4ja2wsk4KJHJyy2VOK&#10;ibYDf1J/8aUIEHYJKqi8bxMpXVGRQbeyLXHw7rYz6IPsSqk7HALcNHITRTtpsOawUGFLrxUVj8u3&#10;UWDxNt3j9959DOcif94f4v5ax0ot5uP5CMLT6P/Df+1cK9hvX7b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EFSMYAAADdAAAADwAAAAAAAAAAAAAAAACYAgAAZHJz&#10;L2Rvd25yZXYueG1sUEsFBgAAAAAEAAQA9QAAAIsDAAAAAA==&#10;" fillcolor="#d7d7d7" stroked="f">
                    <o:lock v:ext="edit" aspectratio="t"/>
                  </v:rect>
                  <v:rect id="Rectangle 8797" o:spid="_x0000_s1082" style="position:absolute;left:5734;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tScYA&#10;AADdAAAADwAAAGRycy9kb3ducmV2LnhtbESPT2vCQBTE7wW/w/KEXqRuYv1H6ipqafHgxdSDx0f2&#10;NQlm34bdNabfvlsQehxm5jfMatObRnTkfG1ZQTpOQBAXVtdcKjh/fbwsQfiArLGxTAp+yMNmPXha&#10;YabtnU/U5aEUEcI+QwVVCG0mpS8qMujHtiWO3rd1BkOUrpTa4T3CTSMnSTKXBmuOCxW2tK+ouOY3&#10;o2Bm/DRN5Ofx/XYhGu1N/8r5TqnnYb99AxGoD//hR/ugFSxm0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tScYAAADdAAAADwAAAAAAAAAAAAAAAACYAgAAZHJz&#10;L2Rvd25yZXYueG1sUEsFBgAAAAAEAAQA9QAAAIsDAAAAAA==&#10;" fillcolor="#a5a5a5" stroked="f">
                    <o:lock v:ext="edit" aspectratio="t"/>
                  </v:rect>
                  <v:rect id="Rectangle 8798" o:spid="_x0000_s1083" style="position:absolute;left:5552;top:15660;width: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0sYA&#10;AADdAAAADwAAAGRycy9kb3ducmV2LnhtbESPQWvCQBSE7wX/w/IKvYhubNVIdBWb0uLBi9GDx0f2&#10;mYRm34bsxqT/vlsQehxm5htmsxtMLe7Uusqygtk0AkGcW11xoeBy/pysQDiPrLG2TAp+yMFuO3ra&#10;YKJtzye6Z74QAcIuQQWl900ipctLMuimtiEO3s22Bn2QbSF1i32Am1q+RtFSGqw4LJTYUFpS/p11&#10;RsHCuPkskl/Hj+5KNE7N8MbZu1Ivz8N+DcLT4P/Dj/ZBK4gX8xj+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I0sYAAADdAAAADwAAAAAAAAAAAAAAAACYAgAAZHJz&#10;L2Rvd25yZXYueG1sUEsFBgAAAAAEAAQA9QAAAIsDAAAAAA==&#10;" fillcolor="#a5a5a5" stroked="f">
                    <o:lock v:ext="edit" aspectratio="t"/>
                  </v:rect>
                  <v:rect id="Rectangle 8799" o:spid="_x0000_s1084" style="position:absolute;left:5361;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coMMA&#10;AADdAAAADwAAAGRycy9kb3ducmV2LnhtbERPPW/CMBDdkfofrKvUBRUnBQoKGNQGgRi6NO3AeIqP&#10;JCI+R7FJwr/HAxLj0/tebwdTi45aV1lWEE8iEMS51RUXCv7/9u9LEM4ja6wtk4IbOdhuXkZrTLTt&#10;+Ze6zBcihLBLUEHpfZNI6fKSDLqJbYgDd7atQR9gW0jdYh/CTS0/ouhTGqw4NJTYUFpSfsmuRsHc&#10;uFkcycPP7noiGqdmmHL2rdTb6/C1AuFp8E/xw33UChbzWZgb3o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BcoMMAAADdAAAADwAAAAAAAAAAAAAAAACYAgAAZHJzL2Rv&#10;d25yZXYueG1sUEsFBgAAAAAEAAQA9QAAAIgDAAAAAA==&#10;" fillcolor="#a5a5a5" stroked="f">
                    <o:lock v:ext="edit" aspectratio="t"/>
                  </v:rect>
                  <v:shape id="Picture 8800" o:spid="_x0000_s1085" type="#_x0000_t75" style="position:absolute;left:5365;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zw03FAAAA3QAAAA8AAABkcnMvZG93bnJldi54bWxEj0tvwjAQhO9I/AdrkXpB4LTlmWJQhVSJ&#10;K+ZxXsVLEhqv09gN4d/jSpU4jmbmG81q09lKtNT40rGC13ECgjhzpuRcwfHwNVqA8AHZYOWYFNzJ&#10;w2bd760wNe7Ge2p1yEWEsE9RQRFCnUrps4Is+rGriaN3cY3FEGWTS9PgLcJtJd+SZCYtlhwXCqxp&#10;W1D2rX+tgqtut0H/HNx8T+9X3enh7nQeKvUy6D4/QATqwjP8394ZBfPpZAl/b+IT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M8NNxQAAAN0AAAAPAAAAAAAAAAAAAAAA&#10;AJ8CAABkcnMvZG93bnJldi54bWxQSwUGAAAAAAQABAD3AAAAkQMAAAAA&#10;">
                    <v:imagedata r:id="rId74" o:title=""/>
                  </v:shape>
                  <v:shape id="Freeform 8801" o:spid="_x0000_s1086" style="position:absolute;left:5361;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lQcIA&#10;AADdAAAADwAAAGRycy9kb3ducmV2LnhtbERPy4rCMBTdC/MP4Q6403QUH3SMMiiCIgg6wmwvzbWt&#10;09zUJNb692YhuDyc92zRmko05HxpWcFXPwFBnFldcq7g9LvuTUH4gKyxskwKHuRhMf/ozDDV9s4H&#10;ao4hFzGEfYoKihDqVEqfFWTQ921NHLmzdQZDhC6X2uE9hptKDpJkLA2WHBsKrGlZUPZ/vBkFLjvt&#10;m8ll2J6rv2a72l2n7mK9Ut3P9ucbRKA2vMUv90YrmIxG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eVBwgAAAN0AAAAPAAAAAAAAAAAAAAAAAJgCAABkcnMvZG93&#10;bnJldi54bWxQSwUGAAAAAAQABAD1AAAAhwM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8802" o:spid="_x0000_s1087" style="position:absolute;left:537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UzMQA&#10;AADdAAAADwAAAGRycy9kb3ducmV2LnhtbESPwW7CMBBE70j8g7VIvYEDhRYFDKKRQuFY2g9YxUsc&#10;Ea9D7JLw97gSUo+jmXmjWW97W4sbtb5yrGA6SUAQF05XXCr4+c7HSxA+IGusHZOCO3nYboaDNaba&#10;dfxFt1MoRYSwT1GBCaFJpfSFIYt+4hri6J1dazFE2ZZSt9hFuK3lLEnepMWK44LBhjJDxeX0axV0&#10;x7nbXz+MzvbZqztiXn2e87tSL6N+twIRqA//4Wf7oBW8LxZT+Hs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FMzEAAAA3QAAAA8AAAAAAAAAAAAAAAAAmAIAAGRycy9k&#10;b3ducmV2LnhtbFBLBQYAAAAABAAEAPUAAACJAwAAAAA=&#10;" fillcolor="#777" strokecolor="#777" strokeweight="0">
                    <v:stroke joinstyle="round"/>
                    <o:lock v:ext="edit" aspectratio="t"/>
                  </v:rect>
                  <v:shape id="Freeform 8803" o:spid="_x0000_s1088" style="position:absolute;left:5389;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g1cUA&#10;AADdAAAADwAAAGRycy9kb3ducmV2LnhtbESPT2sCMRTE7wW/Q3iCt5pVsF1Xo4ggCBaKqwePj83b&#10;P7h5WZOo67dvCoUeh5n5DbNc96YVD3K+saxgMk5AEBdWN1wpOJ927ykIH5A1tpZJwYs8rFeDtyVm&#10;2j75SI88VCJC2GeooA6hy6T0RU0G/dh2xNErrTMYonSV1A6fEW5aOU2SD2mw4bhQY0fbmoprfjcK&#10;5pdSH0vZpqn92n3f2BxOk9wpNRr2mwWIQH34D/+191rB52w2hd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6DV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8804" o:spid="_x0000_s1089" style="position:absolute;left:5385;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aR8cA&#10;AADdAAAADwAAAGRycy9kb3ducmV2LnhtbESPUUvDMBSF3wf7D+EOfHOpq1Opy8YmG1SGD3b7AZfm&#10;2lSbm5JkW/XXG0HY4+Gc8x3OYjXYTpzJh9axgrtpBoK4drrlRsHxsLt9AhEissbOMSn4pgCr5Xi0&#10;wEK7C7/TuYqNSBAOBSowMfaFlKE2ZDFMXU+cvA/nLcYkfSO1x0uC207OsuxBWmw5LRjs6cVQ/VWd&#10;rIL9dvOav+023ITPzPi8K8vq516pm8mwfgYRaYjX8H+71Aoe5/Mc/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XGkf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Freeform 8805" o:spid="_x0000_s1090" style="position:absolute;left:536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X8cA&#10;AADdAAAADwAAAGRycy9kb3ducmV2LnhtbESPQWvCQBSE74L/YXlCb7pRGtNGVxFLoQhaql56e2Sf&#10;STD7NmZXTf31riD0OMzMN8x03ppKXKhxpWUFw0EEgjizuuRcwX732X8D4TyyxsoyKfgjB/NZtzPF&#10;VNsr/9Bl63MRIOxSVFB4X6dSuqwgg25ga+LgHWxj0AfZ5FI3eA1wU8lRFI2lwZLDQoE1LQvKjtuz&#10;USB5UcerJNqckvH64/38Xd1+y6FSL712MQHhqfX/4Wf7SytI4vgV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CPl/HAAAA3QAAAA8AAAAAAAAAAAAAAAAAmAIAAGRy&#10;cy9kb3ducmV2LnhtbFBLBQYAAAAABAAEAPUAAACMAw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8806" o:spid="_x0000_s1091" style="position:absolute;left:536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YU8cA&#10;AADdAAAADwAAAGRycy9kb3ducmV2LnhtbESPQWvCQBSE7wX/w/KE3upGS6xGV5GW0p6UJkKuj+wz&#10;iWbfhuzWxP76rlDocZiZb5j1djCNuFLnassKppMIBHFhdc2lgmP2/rQA4TyyxsYyKbiRg+1m9LDG&#10;RNuev+ia+lIECLsEFVTet4mUrqjIoJvYljh4J9sZ9EF2pdQd9gFuGjmLork0WHNYqLCl14qKS/pt&#10;FJzTZ3vIi31W7odbP82X+enn7UOpx/GwW4HwNPj/8F/7Uyt4ieMY7m/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mFPHAAAA3QAAAA8AAAAAAAAAAAAAAAAAmAIAAGRy&#10;cy9kb3ducmV2LnhtbFBLBQYAAAAABAAEAPUAAACMAw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Picture 8807" o:spid="_x0000_s1092" type="#_x0000_t75" style="position:absolute;left:5556;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1SobIAAAA3QAAAA8AAABkcnMvZG93bnJldi54bWxEj0FLw0AUhO+C/2F5ghdpNwqpErMpIpS2&#10;BxETD/X2yD6TkOzbsLttk/56VxA8DjPzDZOvJzOIEznfWVZwv0xAENdWd9wo+Kw2iycQPiBrHCyT&#10;gpk8rIvrqxwzbc/8QacyNCJC2GeooA1hzKT0dUsG/dKOxNH7ts5giNI1Ujs8R7gZ5EOSrKTBjuNC&#10;iyO9tlT35dEouMz9wb5P+3Teft1dzJurtn1ZKXV7M708gwg0hf/wX3unFTym6Qp+38QnI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tUqGyAAAAN0AAAAPAAAAAAAAAAAA&#10;AAAAAJ8CAABkcnMvZG93bnJldi54bWxQSwUGAAAAAAQABAD3AAAAlAMAAAAA&#10;">
                    <v:imagedata r:id="rId75" o:title=""/>
                  </v:shape>
                  <v:shape id="Freeform 8808" o:spid="_x0000_s1093" style="position:absolute;left:5552;top:15572;width:39;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1ScYA&#10;AADdAAAADwAAAGRycy9kb3ducmV2LnhtbESPQWvCQBSE7wX/w/IEb3WjYCPRVUSshB4KVaF6e2Sf&#10;2ZDs25DdxvTfdwuFHoeZ+YZZbwfbiJ46XzlWMJsmIIgLpysuFVzOr89LED4ga2wck4Jv8rDdjJ7W&#10;mGn34A/qT6EUEcI+QwUmhDaT0heGLPqpa4mjd3edxRBlV0rd4SPCbSPnSfIiLVYcFwy2tDdU1Kcv&#10;qyBPy/e6N3S4fp734bY8XvK3qlZqMh52KxCBhvAf/mvnWkG6WKT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K1ScYAAADdAAAADwAAAAAAAAAAAAAAAACYAgAAZHJz&#10;L2Rvd25yZXYueG1sUEsFBgAAAAAEAAQA9QAAAIsDAAAAAA==&#10;" path="m,19v,,1,-1,1,-2l4,9c5,6,6,5,9,4l17,1c18,1,19,,19,l62,v2,,3,1,4,1l73,4v2,1,3,3,4,5l80,17v,1,,2,,2l80,174v,3,,5,-2,6l68,190v-1,2,-3,2,-6,2l19,192v,,-1,,-2,l9,189c7,188,5,187,4,185l1,178c1,177,,176,,174l,19xm16,174r,-3l19,178r-5,-4l22,177r-3,-1l62,176r-5,3l67,169r-3,5l64,19r1,3l62,14r4,5l59,16r3,l19,16r3,l14,19r5,-5l16,22r,-3l16,174xe" fillcolor="#777" strokecolor="#777" strokeweight="0">
                    <v:path arrowok="t" o:connecttype="custom" o:connectlocs="0,3;0,3;0,2;1,1;2,1;2,0;7,0;8,1;9,1;9,2;9,3;9,3;9,22;9,23;8,24;7,24;2,24;2,24;1,24;0,24;0,23;0,22;0,3;2,22;2,22;2,23;1,22;2,23;2,22;7,22;7,23;8,22;7,22;7,3;8,3;7,2;8,3;7,2;7,2;2,2;2,2;1,3;2,2;2,3;2,3;2,22" o:connectangles="0,0,0,0,0,0,0,0,0,0,0,0,0,0,0,0,0,0,0,0,0,0,0,0,0,0,0,0,0,0,0,0,0,0,0,0,0,0,0,0,0,0,0,0,0,0"/>
                    <o:lock v:ext="edit" aspectratio="t" verticies="t"/>
                  </v:shape>
                  <v:rect id="Rectangle 8809" o:spid="_x0000_s1094" style="position:absolute;left:5568;top:15576;width: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UcEA&#10;AADdAAAADwAAAGRycy9kb3ducmV2LnhtbERPS27CMBDdI/UO1lTqDpzSQlHAIBopQJZQDjCKhzgi&#10;HqexS8Lt6wUSy6f3X20G24gbdb52rOB9koAgLp2uuVJw/snHCxA+IGtsHJOCO3nYrF9GK0y16/lI&#10;t1OoRAxhn6ICE0KbSulLQxb9xLXEkbu4zmKIsKuk7rCP4baR0ySZS4s1xwaDLWWGyuvpzyroi0+3&#10;+/02OttlH67AvN5f8rtSb6/Ddgki0BCe4of7oBV8zWZxbn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pvVHBAAAA3QAAAA8AAAAAAAAAAAAAAAAAmAIAAGRycy9kb3du&#10;cmV2LnhtbFBLBQYAAAAABAAEAPUAAACGAwAAAAA=&#10;" fillcolor="#777" strokecolor="#777" strokeweight="0">
                    <v:stroke joinstyle="round"/>
                    <o:lock v:ext="edit" aspectratio="t"/>
                  </v:rect>
                  <v:shape id="Freeform 8810" o:spid="_x0000_s1095" style="position:absolute;left:557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RwccA&#10;AADdAAAADwAAAGRycy9kb3ducmV2LnhtbESPT2vCQBTE7wW/w/IEb3WjEKPRVUQRSsGKfy7eHtln&#10;Esy+jdlV0356t1DocZiZ3zCzRWsq8aDGlZYVDPoRCOLM6pJzBafj5n0MwnlkjZVlUvBNDhbzztsM&#10;U22fvKfHweciQNilqKDwvk6ldFlBBl3f1sTBu9jGoA+yyaVu8BngppLDKBpJgyWHhQJrWhWUXQ93&#10;o0Dyso4/k+jrloy268l9V/2cy4FSvW67nILw1Pr/8F/7QytI4ngCv2/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DkcHHAAAA3QAAAA8AAAAAAAAAAAAAAAAAmAIAAGRy&#10;cy9kb3ducmV2LnhtbFBLBQYAAAAABAAEAPUAAACMAw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8811" o:spid="_x0000_s1096" style="position:absolute;left:5568;top:15580;width:23;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DxdsMA&#10;AADdAAAADwAAAGRycy9kb3ducmV2LnhtbERPy2rCQBTdC/7DcAvd1YmKr+goopS6sjQK2V4y1yQ2&#10;cydkpib69c6i4PJw3qtNZypxo8aVlhUMBxEI4szqknMF59PnxxyE88gaK8uk4E4ONut+b4Wxti3/&#10;0C3xuQgh7GJUUHhfx1K6rCCDbmBr4sBdbGPQB9jkUjfYhnBTyVEUTaXBkkNDgTXtCsp+kz+j4JqM&#10;7XeaHU/5sbu3w3SRXh77L6Xe37rtEoSnzr/E/+6DVjCbTMP+8CY8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DxdsMAAADdAAAADwAAAAAAAAAAAAAAAACYAgAAZHJzL2Rv&#10;d25yZXYueG1sUEsFBgAAAAAEAAQA9QAAAIg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0,2;1,1;2,0;3,0;4,1;5,2;5,2;5,12;5,13;4,14;3,14;2,14;1,14;0,13;0,12;0,2;2,12;1,12;2,13;2,12;3,12;3,13;4,12;3,12;3,2;4,3;3,2;3,2;2,2;2,2;1,3;2,2;2,12" o:connectangles="0,0,0,0,0,0,0,0,0,0,0,0,0,0,0,0,0,0,0,0,0,0,0,0,0,0,0,0,0,0,0,0,0,0"/>
                    <o:lock v:ext="edit" aspectratio="t" verticies="t"/>
                  </v:shape>
                  <v:shape id="Freeform 8812" o:spid="_x0000_s1097" style="position:absolute;left:555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0H8UA&#10;AADdAAAADwAAAGRycy9kb3ducmV2LnhtbESPT2sCMRTE7wW/Q3hCbzW7Be26GkUEQahQXHvo8bF5&#10;+wc3L2uS6vrtjVDocZiZ3zDL9WA6cSXnW8sK0kkCgri0uuVawfdp95aB8AFZY2eZFNzJw3o1elli&#10;ru2Nj3QtQi0ihH2OCpoQ+lxKXzZk0E9sTxy9yjqDIUpXS+3wFuGmk+9JMpMGW44LDfa0bag8F79G&#10;wfyn0sdKdllmD7uvC5vPU1o4pV7Hw2YBItAQ/sN/7b1W8DGdpf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fQf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8813" o:spid="_x0000_s1098" style="position:absolute;left:555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1YccA&#10;AADdAAAADwAAAGRycy9kb3ducmV2LnhtbESPUUvDMBSF3wX/Q7gD31y6zU2pTYcTBx3ig9UfcGmu&#10;TbW5KUnc6n79Mhj4eDjnfIdTrEfbiz350DlWMJtmIIgbpztuFXx+bG8fQISIrLF3TAr+KMC6vL4q&#10;MNfuwO+0r2MrEoRDjgpMjEMuZWgMWQxTNxAn78t5izFJ30rt8ZDgtpfzLFtJix2nBYMDPRtqfupf&#10;q+D1ZbNbvG033IbvzPhFX1X18U6pm8n49Agi0hj/w5d2pRXcL1dzOL9JT0CW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3dWH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8814" o:spid="_x0000_s1099" type="#_x0000_t75" style="position:absolute;left:5738;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qMfFAAAA3QAAAA8AAABkcnMvZG93bnJldi54bWxEj0FrwkAUhO8F/8PyhF6CblqpltRVJFDI&#10;1U3r+ZF9TWKzb2N2G9N/3y0IHoeZ+YbZ7ifbiZEG3zpW8LRMQRBXzrRcK/go3xevIHxANtg5JgW/&#10;5GG/mz1sMTPuykcadahFhLDPUEETQp9J6auGLPql64mj9+UGiyHKoZZmwGuE204+p+laWmw5LjTY&#10;U95Q9a1/rIKzHvOgL6XbHGl11pNOis9TotTjfDq8gQg0hXv41i6Mgs3LegX/b+IT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bqjHxQAAAN0AAAAPAAAAAAAAAAAAAAAA&#10;AJ8CAABkcnMvZG93bnJldi54bWxQSwUGAAAAAAQABAD3AAAAkQMAAAAA&#10;">
                    <v:imagedata r:id="rId74" o:title=""/>
                  </v:shape>
                  <v:shape id="Freeform 8815" o:spid="_x0000_s1100" style="position:absolute;left:5734;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p/8YA&#10;AADdAAAADwAAAGRycy9kb3ducmV2LnhtbESPW2sCMRSE3wv+h3CEvtWsl6qsRhGlUCkUvICvh81x&#10;d3Vzsibpuv57Uyj0cZiZb5j5sjWVaMj50rKCfi8BQZxZXXKu4Hj4eJuC8AFZY2WZFDzIw3LReZlj&#10;qu2dd9TsQy4ihH2KCooQ6lRKnxVk0PdsTRy9s3UGQ5Qul9rhPcJNJQdJMpYGS44LBda0Lii77n+M&#10;Apcdv5vJZdieq1Oz3Xzdpu5ivVKv3XY1AxGoDf/hv/anVjB5H4/g9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4p/8YAAADdAAAADwAAAAAAAAAAAAAAAACYAgAAZHJz&#10;L2Rvd25yZXYueG1sUEsFBgAAAAAEAAQA9QAAAIsDA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8816" o:spid="_x0000_s1101" style="position:absolute;left:5758;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YcsQA&#10;AADdAAAADwAAAGRycy9kb3ducmV2LnhtbESPzW7CMBCE75V4B2uRuBWHUn4UMKhECi3HAg+wipc4&#10;Il6H2JDw9nWlSj2OZuYbzXrb21o8qPWVYwWTcQKCuHC64lLB+ZS/LkH4gKyxdkwKnuRhuxm8rDHV&#10;ruNvehxDKSKEfYoKTAhNKqUvDFn0Y9cQR+/iWoshyraUusUuwm0t35JkLi1WHBcMNpQZKq7Hu1XQ&#10;Hd7d/rYzOttnU3fAvPq85E+lRsP+YwUiUB/+w3/tL61gMZvP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2HLEAAAA3QAAAA8AAAAAAAAAAAAAAAAAmAIAAGRycy9k&#10;b3ducmV2LnhtbFBLBQYAAAAABAAEAPUAAACJAwAAAAA=&#10;" fillcolor="#777" strokecolor="#777" strokeweight="0">
                    <v:stroke joinstyle="round"/>
                    <o:lock v:ext="edit" aspectratio="t"/>
                  </v:rect>
                  <v:shape id="Freeform 8817" o:spid="_x0000_s1102" style="position:absolute;left:5762;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PDscA&#10;AADdAAAADwAAAGRycy9kb3ducmV2LnhtbESPQWvCQBSE74X+h+UVetONgkmNboJYCiLU0tSLt0f2&#10;mQSzb9Psqml/fVcQehxm5htmmQ+mFRfqXWNZwWQcgSAurW64UrD/ehu9gHAeWWNrmRT8kIM8e3xY&#10;YqrtlT/pUvhKBAi7FBXU3neplK6syaAb2444eEfbG/RB9pXUPV4D3LRyGkWxNNhwWKixo3VN5ak4&#10;GwWSV91sm0S77yR+f52fP9rfQzNR6vlpWC1AeBr8f/je3mgFySyO4fY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zw7HAAAA3QAAAA8AAAAAAAAAAAAAAAAAmAIAAGRy&#10;cy9kb3ducmV2LnhtbFBLBQYAAAAABAAEAPUAAACMAw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8818" o:spid="_x0000_s1103" style="position:absolute;left:5758;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pAscA&#10;AADdAAAADwAAAGRycy9kb3ducmV2LnhtbESPT2vCQBTE7wW/w/IEb3WjxT9NXUUspZ4sxkKuj+wz&#10;Sc2+DdnVRD+9Kwg9DjPzG2ax6kwlLtS40rKC0TACQZxZXXKu4Pfw9ToH4TyyxsoyKbiSg9Wy97LA&#10;WNuW93RJfC4ChF2MCgrv61hKlxVk0A1tTRy8o20M+iCbXOoG2wA3lRxH0VQaLDksFFjTpqDslJyN&#10;gr/kzf6k2e6Q77prO0rf0+Pt81upQb9bf4Dw1Pn/8LO91Qpmk+kM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5aQLHAAAA3QAAAA8AAAAAAAAAAAAAAAAAmAIAAGRy&#10;cy9kb3ducmV2LnhtbFBLBQYAAAAABAAEAPUAAACMAw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Freeform 8819" o:spid="_x0000_s1104" style="position:absolute;left:574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dgsMA&#10;AADdAAAADwAAAGRycy9kb3ducmV2LnhtbERPyWrDMBC9F/oPYgq5NbILSR3XsgmFQKCFEieHHAdr&#10;vFBr5EhK4v59dSj0+Hh7Uc1mFDdyfrCsIF0mIIgbqwfuFJyOu+cMhA/IGkfLpOCHPFTl40OBubZ3&#10;PtCtDp2IIexzVNCHMOVS+qYng35pJ+LItdYZDBG6TmqH9xhuRvmSJGtpcODY0ONE7z013/XVKNic&#10;W31o5Zhl9nP3dWHzcUxrp9Tiad6+gQg0h3/xn3uvFbyu1n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ddgsMAAADdAAAADwAAAAAAAAAAAAAAAACYAgAAZHJzL2Rv&#10;d25yZXYueG1sUEsFBgAAAAAEAAQA9QAAAIgDA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8820" o:spid="_x0000_s1105" style="position:absolute;left:574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nEMcA&#10;AADdAAAADwAAAGRycy9kb3ducmV2LnhtbESP0U4CMRRE3034h+aS+CZdRFEXChEiyRLjg6sfcLO9&#10;bBe3t5u2wMLXWxMTHiczcyYzX/a2FUfyoXGsYDzKQBBXTjdcK/j+2tw9gwgRWWPrmBScKcByMbiZ&#10;Y67diT/pWMZaJAiHHBWYGLtcylAZshhGriNO3s55izFJX0vt8ZTgtpX3WTaVFhtOCwY7WhuqfsqD&#10;VfD+ttpOPjYrrsM+M37SFkV5eVDqdti/zkBE6uM1/N8utIKnx+kL/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5xD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8821" o:spid="_x0000_s1106" type="#_x0000_t75" style="position:absolute;left:5325;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NsHzBAAAA3QAAAA8AAABkcnMvZG93bnJldi54bWxET02LwjAQvQv7H8IseBFNFbRSjeKKQldP&#10;64rnoRnbss2kJFHrv98cBI+P971cd6YRd3K+tqxgPEpAEBdW11wqOP/uh3MQPiBrbCyTgid5WK8+&#10;ekvMtH3wD91PoRQxhH2GCqoQ2kxKX1Rk0I9sSxy5q3UGQ4SulNrhI4abRk6SZCYN1hwbKmxpW1Hx&#10;d7oZBbtSf+c+T/3GFbvDZHDBr+Melep/dpsFiEBdeItf7lwrSKdp3B/fxCc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NsHzBAAAA3QAAAA8AAAAAAAAAAAAAAAAAnwIA&#10;AGRycy9kb3ducmV2LnhtbFBLBQYAAAAABAAEAPcAAACNAwAAAAA=&#10;">
                    <v:imagedata r:id="rId76" o:title=""/>
                  </v:shape>
                  <v:shape id="Freeform 8822" o:spid="_x0000_s1107" style="position:absolute;left:5321;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UeMUA&#10;AADdAAAADwAAAGRycy9kb3ducmV2LnhtbESPQWvCQBSE7wX/w/KE3uomlpqSugkiEVq8qLE9P7LP&#10;JJh9G7Krpv/eLRQ8DjPzDbPMR9OJKw2utawgnkUgiCurW64VHMvNyzsI55E1dpZJwS85yLPJ0xJT&#10;bW+8p+vB1yJA2KWooPG+T6V0VUMG3cz2xME72cGgD3KopR7wFuCmk/MoWkiDLYeFBntaN1SdDxej&#10;oEh+iuJrV9tLMf9+bcsy5q3bKPU8HVcfIDyN/hH+b39qBclbEsPfm/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FR4xQAAAN0AAAAPAAAAAAAAAAAAAAAAAJgCAABkcnMv&#10;ZG93bnJldi54bWxQSwUGAAAAAAQABAD1AAAAigMAAAAA&#10;" path="m,14c,12,1,10,3,9l9,3c10,1,12,,14,l35,v3,,5,2,7,3l47,9v1,2,1,4,1,5l48,179v,3,,5,-2,6l41,190v-1,2,-3,2,-6,2l14,192v-1,,-3,,-5,-1l3,186c2,184,,182,,179l,14xm16,179r-2,-6l20,178r-6,-2l35,176r-5,3l35,174r-3,5l32,14r2,6l29,14r6,2l14,16r6,-2l14,20r2,-6l16,179xe" fillcolor="#777" strokecolor="#777" strokeweight="0">
                    <v:path arrowok="t" o:connecttype="custom" o:connectlocs="0,2;1,2;2,1;2,0;5,0;6,1;6,2;6,2;6,23;6,24;6,24;5,24;2,24;2,24;1,24;0,23;0,2;2,23;2,22;3,23;2,22;5,22;4,23;5,22;4,23;4,2;5,3;4,2;5,2;2,2;3,2;2,3;2,2;2,23" o:connectangles="0,0,0,0,0,0,0,0,0,0,0,0,0,0,0,0,0,0,0,0,0,0,0,0,0,0,0,0,0,0,0,0,0,0"/>
                    <o:lock v:ext="edit" aspectratio="t" verticies="t"/>
                  </v:shape>
                  <v:rect id="Rectangle 8823" o:spid="_x0000_s1108" style="position:absolute;left:5333;top:15584;width: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6cMUA&#10;AADdAAAADwAAAGRycy9kb3ducmV2LnhtbESPQYvCMBSE74L/ITzBm6aKWqlGkYIguCDrCr0+m2db&#10;bF66TVa7/94IC3scZuYbZr3tTC0e1LrKsoLJOAJBnFtdcaHg8rUfLUE4j6yxtkwKfsnBdtPvrTHR&#10;9smf9Dj7QgQIuwQVlN43iZQuL8mgG9uGOHg32xr0QbaF1C0+A9zUchpFC2mw4rBQYkNpSfn9/GMU&#10;XC/x7Jjv79l1tvg43r7T7JSaTKnhoNutQHjq/H/4r33QCuJ5PIX3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vpwxQAAAN0AAAAPAAAAAAAAAAAAAAAAAJgCAABkcnMv&#10;ZG93bnJldi54bWxQSwUGAAAAAAQABAD1AAAAigMAAAAA&#10;" fillcolor="#d5e9e9" stroked="f">
                    <o:lock v:ext="edit" aspectratio="t"/>
                  </v:rect>
                  <v:shape id="Freeform 8824" o:spid="_x0000_s1109" style="position:absolute;left:5329;top:15580;width:16;height:5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Kt8gA&#10;AADdAAAADwAAAGRycy9kb3ducmV2LnhtbESP3WrCQBSE7wu+w3KE3hTdtLaJpq4ixYLQQvEHrw/Z&#10;0ySaPRt2V40+fbdQ6OUwM98w03lnGnEm52vLCh6HCQjiwuqaSwW77ftgDMIHZI2NZVJwJQ/zWe9u&#10;irm2F17TeRNKESHsc1RQhdDmUvqiIoN+aFvi6H1bZzBE6UqpHV4i3DTyKUlSabDmuFBhS28VFcfN&#10;yShYfi0/FtdDeuPi4TmdbD8zs0+cUvf9bvEKIlAX/sN/7ZVWkL1kI/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8q3yAAAAN0AAAAPAAAAAAAAAAAAAAAAAJgCAABk&#10;cnMvZG93bnJldi54bWxQSwUGAAAAAAQABAD1AAAAjQMAAAAA&#10;" path="m,l16,r,56l,56,,xm8,52l4,48r8,l8,52,8,4r4,4l4,8,8,4r,48xe" fillcolor="#454545" strokecolor="#454545" strokeweight="0">
                    <v:path arrowok="t" o:connecttype="custom" o:connectlocs="0,0;16,0;16,56;0,56;0,0;8,52;4,48;12,48;8,52;8,4;12,8;4,8;8,4;8,52" o:connectangles="0,0,0,0,0,0,0,0,0,0,0,0,0,0"/>
                    <o:lock v:ext="edit" aspectratio="t" verticies="t"/>
                  </v:shape>
                  <v:rect id="Rectangle 8825" o:spid="_x0000_s1110" style="position:absolute;left:5838;top:15564;width: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KZ8oA&#10;AADdAAAADwAAAGRycy9kb3ducmV2LnhtbESPT0/CQBTE7yZ+h80z4WJgi1EghYUYBeMFw5+ieHvp&#10;Pttq923pLlC/PUtCwnEyM7/JjCaNKcWBaldYVtDtRCCIU6sLzhQk61l7AMJ5ZI2lZVLwTw4m49ub&#10;EcbaHnlJh5XPRICwi1FB7n0VS+nSnAy6jq2Ig/dja4M+yDqTusZjgJtSPkRRTxosOCzkWNFLTunf&#10;am8UfL3NP3eb727yu82a6exj0bt/TVCp1l3zPAThqfHX8KX9rhX0n/qPcH4TnoAc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oSmfKAAAA3QAAAA8AAAAAAAAAAAAAAAAAmAIA&#10;AGRycy9kb3ducmV2LnhtbFBLBQYAAAAABAAEAPUAAACPAwAAAAA=&#10;" fillcolor="#454545" stroked="f">
                    <o:lock v:ext="edit" aspectratio="t"/>
                  </v:rect>
                  <v:rect id="Rectangle 8826" o:spid="_x0000_s1111" style="position:absolute;left:5842;top:15679;width: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rhcYA&#10;AADdAAAADwAAAGRycy9kb3ducmV2LnhtbESPQWvCQBSE74X+h+UVvJS6aUEtMRsp0oIHITb24PGZ&#10;fSYh2bdhd6vx37uFgsdhZr5hstVoenEm51vLCl6nCQjiyuqWawU/+6+XdxA+IGvsLZOCK3lY5Y8P&#10;GabaXvibzmWoRYSwT1FBE8KQSumrhgz6qR2Io3eyzmCI0tVSO7xEuOnlW5LMpcGW40KDA60bqrry&#10;1yg48rbrOzLu8Ol2ej+ui+drUSg1eRo/liACjeEe/m9vtILFbDGDv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BrhcYAAADdAAAADwAAAAAAAAAAAAAAAACYAgAAZHJz&#10;L2Rvd25yZXYueG1sUEsFBgAAAAAEAAQA9QAAAIsDAAAAAA==&#10;" fillcolor="#1a1a1a" stroked="f">
                    <o:lock v:ext="edit" aspectratio="t"/>
                  </v:rect>
                  <v:shape id="Freeform 8827" o:spid="_x0000_s1112" style="position:absolute;left:5838;top:15676;width:63;height:15;visibility:visible;mso-wrap-style:square;v-text-anchor:top" coordsize="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BfMUA&#10;AADdAAAADwAAAGRycy9kb3ducmV2LnhtbESPwWrDMBBE74H+g9hCbonc0CTFtRxaQyG5hNbtByzW&#10;1ja1VkZSbCdfHwUCPQ4z84bJdpPpxEDOt5YVPC0TEMSV1S3XCn6+PxYvIHxA1thZJgVn8rDLH2YZ&#10;ptqO/EVDGWoRIexTVNCE0KdS+qohg35pe+Lo/VpnMETpaqkdjhFuOrlKko002HJcaLCnoqHqrzwZ&#10;BVYf95/j5fA+lENXHt1YPFNdKDV/nN5eQQSawn/43t5rBdv1dgO3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sF8xQAAAN0AAAAPAAAAAAAAAAAAAAAAAJgCAABkcnMv&#10;ZG93bnJldi54bWxQSwUGAAAAAAQABAD1AAAAigMAAAAA&#10;" path="m55,3r4,4l4,7,8,3r,8l4,7r55,l55,11r,-8xm63,15l,15,,,63,r,15xe" fillcolor="black" strokeweight="0">
                    <v:path arrowok="t" o:connecttype="custom" o:connectlocs="55,3;59,7;4,7;8,3;8,11;4,7;59,7;55,11;55,3;63,15;0,15;0,0;63,0;63,15" o:connectangles="0,0,0,0,0,0,0,0,0,0,0,0,0,0"/>
                    <o:lock v:ext="edit" aspectratio="t" verticies="t"/>
                  </v:shape>
                  <v:rect id="Rectangle 8828" o:spid="_x0000_s1113" style="position:absolute;left:5858;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538YA&#10;AADdAAAADwAAAGRycy9kb3ducmV2LnhtbESPQWvCQBSE70L/w/IKvZlNhRqJrmKFiD14UFvw+Jp9&#10;JqnZtyG71eivdwXB4zAz3zCTWWdqcaLWVZYVvEcxCOLc6ooLBd+7rD8C4TyyxtoyKbiQg9n0pTfB&#10;VNszb+i09YUIEHYpKii9b1IpXV6SQRfZhjh4B9sa9EG2hdQtngPc1HIQx0NpsOKwUGJDi5Ly4/bf&#10;KPjarbLM/u0v/vP3uibplofuZ6nU22s3H4Pw1Pln+NFeaQXJR5LA/U1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8538YAAADdAAAADwAAAAAAAAAAAAAAAACYAgAAZHJz&#10;L2Rvd25yZXYueG1sUEsFBgAAAAAEAAQA9QAAAIsDAAAAAA==&#10;" fillcolor="#59524f" stroked="f">
                    <o:lock v:ext="edit" aspectratio="t"/>
                  </v:rect>
                  <v:shape id="Freeform 8829" o:spid="_x0000_s1114" style="position:absolute;left:5854;top:1567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z98UA&#10;AADdAAAADwAAAGRycy9kb3ducmV2LnhtbERPz2vCMBS+C/sfwhO8jDWdQytdozhB8DCU6S7eHs2z&#10;LTYvXRK1219vDgOPH9/vYtGbVlzJ+caygtckBUFcWt1wpeD7sH6ZgfABWWNrmRT8kofF/GlQYK7t&#10;jb/oug+ViCHsc1RQh9DlUvqyJoM+sR1x5E7WGQwRukpqh7cYblo5TtOpNNhwbKixo1VN5Xl/MQq2&#10;P8fVbCynbsmfH9lx8nY4P+/+lBoN++U7iEB9eIj/3RutIJtkcW58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vP3xQAAAN0AAAAPAAAAAAAAAAAAAAAAAJgCAABkcnMv&#10;ZG93bnJldi54bWxQSwUGAAAAAAQABAD1AAAAigMAAAAA&#10;" path="m16,3r4,4l4,7,8,3r,16l4,15r16,l16,19,16,3xm23,23l,23,,,23,r,23xe" fillcolor="#1c1c1c" strokecolor="#1c1c1c" strokeweight="0">
                    <v:path arrowok="t" o:connecttype="custom" o:connectlocs="16,3;20,7;4,7;8,3;8,19;4,15;20,15;16,19;16,3;23,23;0,23;0,0;23,0;23,23" o:connectangles="0,0,0,0,0,0,0,0,0,0,0,0,0,0"/>
                    <o:lock v:ext="edit" aspectratio="t" verticies="t"/>
                  </v:shape>
                  <v:shape id="Picture 8830" o:spid="_x0000_s1115" type="#_x0000_t75" style="position:absolute;left:6160;top:15672;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f4zIAAAA3QAAAA8AAABkcnMvZG93bnJldi54bWxEj91qAjEUhO+FvkM4BW9Es0pbdWuUUhGF&#10;Qqk/aC8Pm9PdtZuTsIm6fXtTELwcZuYbZjJrTCXOVPvSsoJ+LwFBnFldcq5gt110RyB8QNZYWSYF&#10;f+RhNn1oTTDV9sJrOm9CLiKEfYoKihBcKqXPCjLoe9YRR+/H1gZDlHUudY2XCDeVHCTJizRYclwo&#10;0NF7Qdnv5mQUuO8nN1+Wh6Pxu+PXR991xvvmU6n2Y/P2CiJQE+7hW3ulFQyfh2P4fxOf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nX+MyAAAAN0AAAAPAAAAAAAAAAAA&#10;AAAAAJ8CAABkcnMvZG93bnJldi54bWxQSwUGAAAAAAQABAD3AAAAlAMAAAAA&#10;">
                    <v:imagedata r:id="rId77" o:title=""/>
                  </v:shape>
                  <v:shape id="Picture 8831" o:spid="_x0000_s1116" type="#_x0000_t75" style="position:absolute;left:6080;top:15672;width: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PtZnEAAAA3QAAAA8AAABkcnMvZG93bnJldi54bWxET8tqwkAU3Rf8h+EK3dWJQmqIjqKCtXRl&#10;0kLt7pK5TYKZOyEzzePvO4tCl4fz3u5H04ieOldbVrBcRCCIC6trLhV8vJ+fEhDOI2tsLJOCiRzs&#10;d7OHLabaDpxRn/tShBB2KSqovG9TKV1RkUG3sC1x4L5tZ9AH2JVSdziEcNPIVRQ9S4M1h4YKWzpV&#10;VNzzH6Pg8+0Sl8ZN5iteHv31kh9v55dMqcf5eNiA8DT6f/Gf+1UrWMdJ2B/ehCc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PtZnEAAAA3QAAAA8AAAAAAAAAAAAAAAAA&#10;nwIAAGRycy9kb3ducmV2LnhtbFBLBQYAAAAABAAEAPcAAACQAwAAAAA=&#10;">
                    <v:imagedata r:id="rId78" o:title=""/>
                  </v:shape>
                  <v:shape id="Picture 8832" o:spid="_x0000_s1117" type="#_x0000_t75" style="position:absolute;left:6001;top:15672;width:7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EALGAAAA3QAAAA8AAABkcnMvZG93bnJldi54bWxEj0FrwkAUhO8F/8PyhN7qJoW0Et0ELVhL&#10;TzUK6u2RfSbB7NuQ3Wr8992C4HGYmW+YeT6YVlyod41lBfEkAkFcWt1wpWC3Xb1MQTiPrLG1TApu&#10;5CDPRk9zTLW98oYuha9EgLBLUUHtfZdK6cqaDLqJ7YiDd7K9QR9kX0nd4zXATStfo+hNGmw4LNTY&#10;0UdN5bn4NQr23+ukMu5mjkm89D/rYnlYfW6Ueh4PixkIT4N/hO/tL63gPZnG8P8mPAG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MQAsYAAADdAAAADwAAAAAAAAAAAAAA&#10;AACfAgAAZHJzL2Rvd25yZXYueG1sUEsFBgAAAAAEAAQA9wAAAJIDAAAAAA==&#10;">
                    <v:imagedata r:id="rId78" o:title=""/>
                  </v:shape>
                  <v:shape id="Picture 8833" o:spid="_x0000_s1118" type="#_x0000_t75" style="position:absolute;left:5842;top:15552;width:50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WwjDAAAA3QAAAA8AAABkcnMvZG93bnJldi54bWxEj0+LwjAUxO/CfofwBG+a6uIfqlFEWJW9&#10;2db7o3m2xealNNm2fnuzsLDHYWZ+w+wOg6lFR62rLCuYzyIQxLnVFRcKsvRrugHhPLLG2jIpeJGD&#10;w/5jtMNY255v1CW+EAHCLkYFpfdNLKXLSzLoZrYhDt7DtgZ9kG0hdYt9gJtaLqJoJQ1WHBZKbOhU&#10;Uv5MfoyComJ/Oc57TL+7z1Nyz87pMzorNRkPxy0IT4P/D/+1r1rBerlZwO+b8ATk/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bCMMAAADdAAAADwAAAAAAAAAAAAAAAACf&#10;AgAAZHJzL2Rvd25yZXYueG1sUEsFBgAAAAAEAAQA9wAAAI8DAAAAAA==&#10;">
                    <v:imagedata r:id="rId72" o:title=""/>
                  </v:shape>
                  <v:shape id="Picture 8834" o:spid="_x0000_s1119" type="#_x0000_t75" style="position:absolute;left:6350;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nNjGAAAA3QAAAA8AAABkcnMvZG93bnJldi54bWxEj81qwzAQhO+FvIPYQG6NnIQ2xrUcQkhK&#10;D73k55DjYm1sU2tlLEWx+/RVodDjMDPfMPlmMK0I1LvGsoLFPAFBXFrdcKXgcj48pyCcR9bYWiYF&#10;IznYFJOnHDNtH3ykcPKViBB2GSqove8yKV1Zk0E3tx1x9G62N+ij7Cupe3xEuGnlMklepcGG40KN&#10;He1qKr9Od6MgmO/P/XHB93F7dZbfx1samqDUbDps30B4Gvx/+K/9oRWsX9IV/L6JT0AW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ic2MYAAADdAAAADwAAAAAAAAAAAAAA&#10;AACfAgAAZHJzL2Rvd25yZXYueG1sUEsFBgAAAAAEAAQA9wAAAJIDAAAAAA==&#10;">
                    <v:imagedata r:id="rId73" o:title=""/>
                  </v:shape>
                  <v:shape id="Freeform 8835" o:spid="_x0000_s1120" style="position:absolute;left:6362;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vbsYA&#10;AADdAAAADwAAAGRycy9kb3ducmV2LnhtbESPQWsCMRSE7wX/Q3hCbzWrtWpXoxRF7MGDtYLXx+Z1&#10;s7h5WZNU139vCgWPw8x8w8wWra3FhXyoHCvo9zIQxIXTFZcKDt/rlwmIEJE11o5JwY0CLOadpxnm&#10;2l35iy77WIoE4ZCjAhNjk0sZCkMWQ881xMn7cd5iTNKXUnu8Jrit5SDLRtJixWnBYENLQ8Vp/2sV&#10;bDdyMD4eRseb9cPl7t2wPq9elXruth9TEJHa+Aj/tz+1gvHbZAh/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uvbsYAAADdAAAADwAAAAAAAAAAAAAAAACYAgAAZHJz&#10;L2Rvd25yZXYueG1sUEsFBgAAAAAEAAQA9QAAAIsDAAAAAA==&#10;" path="m9,c2,5,3,6,,11v2,25,4,89,7,116c9,134,30,144,32,133,30,117,28,84,24,61,21,39,18,29,9,e" fillcolor="#242832" strokeweight="0">
                    <v:path arrowok="t" o:connecttype="custom" o:connectlocs="2,0;0,2;1,16;4,17;3,8;2,0" o:connectangles="0,0,0,0,0,0"/>
                    <o:lock v:ext="edit" aspectratio="t"/>
                  </v:shape>
                  <v:shape id="Freeform 8836" o:spid="_x0000_s1121" style="position:absolute;left:5893;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VYMgA&#10;AADdAAAADwAAAGRycy9kb3ducmV2LnhtbESPT2vCQBTE74V+h+UVvOnGWq1EV+kfioJFMPXg8ZF9&#10;ZkOzb9PsNkn99F2h0OMwM79hluveVqKlxpeOFYxHCQji3OmSCwXHj7fhHIQPyBorx6TghzysV7c3&#10;S0y16/hAbRYKESHsU1RgQqhTKX1uyKIfuZo4emfXWAxRNoXUDXYRbit5nyQzabHkuGCwphdD+Wf2&#10;bRVw28nMbzZfr7PJuwmX8cPueX9SanDXPy1ABOrDf/ivvdUKHqfzKVzf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RVg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8837" o:spid="_x0000_s1122" style="position:absolute;left:5858;top:15584;width:31;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2MYA&#10;AADdAAAADwAAAGRycy9kb3ducmV2LnhtbESPQWvCQBSE7wX/w/KE3uqulRhJXYMUhOKhUtuix0f2&#10;NQnJvg3Z1cR/3xUKPQ4z8w2zzkfbiiv1vnasYT5TIIgLZ2ouNXx97p5WIHxANtg6Jg038pBvJg9r&#10;zIwb+IOux1CKCGGfoYYqhC6T0hcVWfQz1xFH78f1FkOUfSlNj0OE21Y+K7WUFmuOCxV29FpR0Rwv&#10;NlKSHaZq35n0og6LlpvT9/t5ofXjdNy+gAg0hv/wX/vNaEiT1RLu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d/2MYAAADdAAAADwAAAAAAAAAAAAAAAACYAgAAZHJz&#10;L2Rvd25yZXYueG1sUEsFBgAAAAAEAAQA9QAAAIsDAAAAAA==&#10;" path="m64,16c64,8,57,,48,v,,,,,l48,,16,c8,,,8,,16v,,,,,l,16,,80v,9,8,16,16,16c16,96,16,96,16,96r,l48,96v9,,16,-7,16,-16c64,80,64,80,64,80r,-64xe" fillcolor="#d5e9e9" strokeweight="0">
                    <v:path arrowok="t" o:connecttype="custom" o:connectlocs="7,2;5,0;5,0;5,0;2,0;2,0;0,2;0,2;0,2;0,10;0,10;2,12;2,12;2,12;5,12;5,12;7,10;7,10;7,2" o:connectangles="0,0,0,0,0,0,0,0,0,0,0,0,0,0,0,0,0,0,0"/>
                    <o:lock v:ext="edit" aspectratio="t"/>
                  </v:shape>
                  <v:shape id="Freeform 8838" o:spid="_x0000_s1123" style="position:absolute;left:5854;top:15580;width:39;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68UA&#10;AADdAAAADwAAAGRycy9kb3ducmV2LnhtbESPQYvCMBSE7wv+h/AEL6KpoqtUo4hQEESWrR48Pptn&#10;W2xeShO17q/fLAh7HGbmG2a5bk0lHtS40rKC0TACQZxZXXKu4HRMBnMQziNrrCyTghc5WK86H0uM&#10;tX3yNz1Sn4sAYRejgsL7OpbSZQUZdENbEwfvahuDPsgml7rBZ4CbSo6j6FMaLDksFFjTtqDslt6N&#10;gmm9T407RMlP/2t/oCudXXKZKNXrtpsFCE+t/w+/2zutYDadz+D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TrxQAAAN0AAAAPAAAAAAAAAAAAAAAAAJgCAABkcnMv&#10;ZG93bnJldi54bWxQSwUGAAAAAAQABAD1AAAAigMAAAAA&#10;" path="m64,24r1,4l60,17r4,4l53,16r3,l24,16r4,l17,21r4,-4l16,28r,-4l16,88r,-3l21,96,17,92r11,5l24,96r32,l53,97,64,92r-4,4l65,85r-1,3l64,24xm80,88v,2,,3,,4l75,103v-1,2,-2,3,-4,4l60,112v-1,,-2,,-4,l24,112v-1,,-2,,-3,l10,107c8,106,7,105,6,103l1,92c1,91,,90,,88l,24c,23,1,22,1,21l6,10c7,8,8,7,10,6l21,1c22,1,23,,24,l56,v2,,3,1,4,1l71,6v2,1,3,2,4,4l80,21v,1,,2,,3l80,88xe" fillcolor="#454545" strokecolor="#454545" strokeweight="0">
                    <v:path arrowok="t" o:connecttype="custom" o:connectlocs="7,3;8,4;7,3;7,3;6,2;6,2;3,2;3,2;2,3;2,3;2,4;2,3;2,11;2,11;2,12;2,12;3,13;3,12;6,12;6,13;7,12;7,12;8,11;7,11;7,3;9,11;9,12;9,13;8,14;7,14;6,14;3,14;2,14;1,14;0,13;0,12;0,11;0,3;0,3;0,2;1,1;2,1;3,0;6,0;7,1;8,1;9,2;9,3;9,3;9,11" o:connectangles="0,0,0,0,0,0,0,0,0,0,0,0,0,0,0,0,0,0,0,0,0,0,0,0,0,0,0,0,0,0,0,0,0,0,0,0,0,0,0,0,0,0,0,0,0,0,0,0,0,0"/>
                    <o:lock v:ext="edit" aspectratio="t" verticies="t"/>
                  </v:shape>
                  <v:shape id="Freeform 8839" o:spid="_x0000_s1124" style="position:absolute;left:5977;top:15584;width:103;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eMIA&#10;AADdAAAADwAAAGRycy9kb3ducmV2LnhtbERP3WrCMBS+H/gO4Qjeaar4t2oUtyEMRIvOBzg0Z01Z&#10;c1KarK1vv1wIu/z4/rf73laipcaXjhVMJwkI4tzpkgsF96/jeA3CB2SNlWNS8CAP+93gZYupdh1f&#10;qb2FQsQQ9ikqMCHUqZQ+N2TRT1xNHLlv11gMETaF1A12MdxWcpYkS2mx5NhgsKZ3Q/nP7dcquLxm&#10;53m3PGXm423RuhNObdlVSo2G/WEDIlAf/sVP96dWsFqs49z4Jj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2t4wgAAAN0AAAAPAAAAAAAAAAAAAAAAAJgCAABkcnMvZG93&#10;bnJldi54bWxQSwUGAAAAAAQABAD1AAAAhwMAAAAA&#10;" path="m208,7c208,4,205,,201,v,,,,,l201,,7,c4,,,4,,7v,,,,,l,7,,89v,4,4,7,7,7c7,96,7,96,7,96r,l201,96v4,,7,-3,7,-7c208,89,208,89,208,89r,-82xe" fillcolor="#d5e9e9" strokeweight="0">
                    <v:path arrowok="t" o:connecttype="custom" o:connectlocs="25,1;25,0;25,0;25,0;0,0;0,0;0,1;0,1;0,1;0,12;0,12;0,12;0,12;0,12;25,12;25,12;25,12;25,12;25,1" o:connectangles="0,0,0,0,0,0,0,0,0,0,0,0,0,0,0,0,0,0,0"/>
                    <o:lock v:ext="edit" aspectratio="t"/>
                  </v:shape>
                  <v:shape id="Freeform 8840" o:spid="_x0000_s1125" style="position:absolute;left:5973;top:15580;width:111;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1accA&#10;AADdAAAADwAAAGRycy9kb3ducmV2LnhtbESPQWsCMRSE74X+h/AKvRTNtrRVt0YRoSDeql3F22Pz&#10;ulm6eVmTVNN/3xQEj8PMfMNM58l24kQ+tI4VPA4LEMS10y03Cj6374MxiBCRNXaOScEvBZjPbm+m&#10;WGp35g86bWIjMoRDiQpMjH0pZagNWQxD1xNn78t5izFL30jt8ZzhtpNPRfEqLbacFwz2tDRUf29+&#10;rILjrtqnanE4eLNdpfWDPy6fJ2ul7u/S4g1EpBSv4Ut7pRWMXsYT+H+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tWnHAAAA3QAAAA8AAAAAAAAAAAAAAAAAmAIAAGRy&#10;cy9kb3ducmV2LnhtbFBLBQYAAAAABAAEAPUAAACMAwAAAAA=&#10;" path="m208,15r3,6l204,14r5,2l15,16r6,-2l14,21r2,-6l16,97,14,92r7,7l15,96r194,l204,99r7,-7l208,97r,-82xm224,97v,3,,5,-2,6l215,110v-1,2,-3,2,-6,2l15,112v-2,,-4,,-5,-2l3,103c1,102,,100,,97l,15c,13,1,11,3,10l10,3c11,1,13,,15,l209,v3,,5,1,6,3l222,10v2,1,2,3,2,5l224,97xe" fillcolor="#454545" strokecolor="#454545" strokeweight="0">
                    <v:path arrowok="t" o:connecttype="custom" o:connectlocs="25,2;26,3;25,2;26,2;1,2;2,2;1,3;2,2;2,13;1,12;2,13;1,12;26,12;25,13;26,12;25,13;25,2;27,13;27,13;26,14;26,14;1,14;1,14;0,13;0,13;0,2;0,2;1,1;1,0;26,0;26,1;27,2;27,2;27,13" o:connectangles="0,0,0,0,0,0,0,0,0,0,0,0,0,0,0,0,0,0,0,0,0,0,0,0,0,0,0,0,0,0,0,0,0,0"/>
                    <o:lock v:ext="edit" aspectratio="t" verticies="t"/>
                  </v:shape>
                  <v:shape id="Freeform 8841" o:spid="_x0000_s1126" style="position:absolute;left:595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gJcUA&#10;AADdAAAADwAAAGRycy9kb3ducmV2LnhtbERPz0/CMBS+m/g/NM+Em3SIggwKEYyBBGPC5MDxZX2u&#10;i+vrWMs2/evtgcTjl+/3YtXbSrTU+NKxgtEwAUGcO11yoeD4+Xb/DMIHZI2VY1LwQx5Wy9ubBaba&#10;dXygNguFiCHsU1RgQqhTKX1uyKIfupo4cl+usRgibAqpG+xiuK3kQ5JMpMWSY4PBmjaG8u/sYhVw&#10;28nMb7fn18n43YTf0eN+/XFSanDXv8xBBOrDv/jq3mkF06dZ3B/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yAlxQAAAN0AAAAPAAAAAAAAAAAAAAAAAJgCAABkcnMv&#10;ZG93bnJldi54bWxQSwUGAAAAAAQABAD1AAAAig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8842" o:spid="_x0000_s1127" style="position:absolute;left:6076;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BlckA&#10;AADdAAAADwAAAGRycy9kb3ducmV2LnhtbESPzWsCMRTE74X+D+EJXopmtfjRrVHEUuqhh/qBXh+b&#10;5+7SzUvcpLruX98UCh6HmfkNM1s0phIXqn1pWcGgn4AgzqwuOVew3733piB8QNZYWSYFN/KwmD8+&#10;zDDV9sobumxDLiKEfYoKihBcKqXPCjLo+9YRR+9ka4MhyjqXusZrhJtKDpNkLA2WHBcKdLQqKPve&#10;/hgF7vyEn7fn9jDabez6q3Uf7dvyqFS30yxfQQRqwj38315rBZPRywD+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pBlckAAADdAAAADwAAAAAAAAAAAAAAAACYAgAA&#10;ZHJzL2Rvd25yZXYueG1sUEsFBgAAAAAEAAQA9QAAAI4DAAAAAA==&#10;" path="m48,12c48,6,43,,36,v,,,,,l36,,12,c6,,,6,,12v,,,,,l,12,,84v,7,6,12,12,12c12,96,12,96,12,96r,l36,96v7,,12,-5,12,-12c48,84,48,84,48,84r,-72xe" fillcolor="#838497" strokeweight="0">
                    <v:path arrowok="t" o:connecttype="custom" o:connectlocs="6,2;5,0;5,0;5,0;2,0;2,0;0,2;0,2;0,2;0,11;0,11;2,12;2,12;2,12;5,12;5,12;6,11;6,11;6,2" o:connectangles="0,0,0,0,0,0,0,0,0,0,0,0,0,0,0,0,0,0,0"/>
                    <o:lock v:ext="edit" aspectratio="t"/>
                  </v:shape>
                  <v:shape id="Freeform 8843" o:spid="_x0000_s1128" style="position:absolute;left:6140;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bycgA&#10;AADdAAAADwAAAGRycy9kb3ducmV2LnhtbESPS2vDMBCE74X8B7GB3ho5afNyo4Q+KAm0FOLk0ONi&#10;bSwTa+Vaqu3011eFQo/DzHzDrDa9rURLjS8dKxiPEhDEudMlFwqOh5ebBQgfkDVWjknBhTxs1oOr&#10;FabadbynNguFiBD2KSowIdSplD43ZNGPXE0cvZNrLIYom0LqBrsIt5WcJMlMWiw5Lhis6clQfs6+&#10;rAJuO5n57fbzeXb7ZsL3+O718f1Dqeth/3APIlAf/sN/7Z1WMJ8uJ/D7Jj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RvJ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8844" o:spid="_x0000_s1129" style="position:absolute;left:626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UsgA&#10;AADdAAAADwAAAGRycy9kb3ducmV2LnhtbESPS2vDMBCE74X8B7GB3ho5TfNyo4Q+KAm0FOLk0ONi&#10;bSwTa+Vaqu3011eFQo/DzHzDrDa9rURLjS8dKxiPEhDEudMlFwqOh5ebBQgfkDVWjknBhTxs1oOr&#10;FabadbynNguFiBD2KSowIdSplD43ZNGPXE0cvZNrLIYom0LqBrsIt5W8TZKZtFhyXDBY05Oh/Jx9&#10;WQXcdjLz2+3n82zyZsL3+O718f1Dqeth/3APIlAf/sN/7Z1WMJ8uJ/D7Jj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4b5S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8845" o:spid="_x0000_s1130" style="position:absolute;left:633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mJsgA&#10;AADdAAAADwAAAGRycy9kb3ducmV2LnhtbESPQUvDQBSE74L/YXmCN7up1tam3RarSAsVobGHHh/Z&#10;ZzaYfZtmt0n013cLgsdhZr5h5sveVqKlxpeOFQwHCQji3OmSCwX7z7e7JxA+IGusHJOCH/KwXFxf&#10;zTHVruMdtVkoRISwT1GBCaFOpfS5IYt+4Gri6H25xmKIsimkbrCLcFvJ+yQZS4slxwWDNb0Yyr+z&#10;k1XAbSczv14fX8cP7yb8Dkfb1cdBqdub/nkGIlAf/sN/7Y1WMHmcjuDyJj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CYmyAAAAN0AAAAPAAAAAAAAAAAAAAAAAJgCAABk&#10;cnMvZG93bnJldi54bWxQSwUGAAAAAAQABAD1AAAAjQMAAAAA&#10;" path="m32,8c32,4,29,,24,v,,,,,l24,,8,c4,,,4,,8v,,,,,l,8,,88v,5,4,8,8,8c8,96,8,96,8,96r,l24,96v5,,8,-3,8,-8c32,88,32,88,32,88l32,8xe" fillcolor="#838497" strokeweight="0">
                    <v:path arrowok="t" o:connecttype="custom" o:connectlocs="3,1;2,0;2,0;2,0;1,0;1,0;0,1;0,1;0,1;0,11;0,11;1,12;1,12;1,12;2,12;2,12;3,11;3,11;3,1" o:connectangles="0,0,0,0,0,0,0,0,0,0,0,0,0,0,0,0,0,0,0"/>
                    <o:lock v:ext="edit" aspectratio="t"/>
                  </v:shape>
                  <v:shape id="Freeform 8846" o:spid="_x0000_s1131" style="position:absolute;left:6168;top:15584;width:95;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JccQA&#10;AADdAAAADwAAAGRycy9kb3ducmV2LnhtbESPQWsCMRSE74X+h/AKvdVsBavdGqUIivS2UdDjY/Pc&#10;DW5eliTq+u+bQsHjMDPfMPPl4DpxpRCtZwXvowIEce2N5UbBfrd+m4GICdlg55kU3CnCcvH8NMfS&#10;+BtXdNWpERnCsUQFbUp9KWWsW3IYR74nzt7JB4cpy9BIE/CW4a6T46L4kA4t54UWe1q1VJ/1xSnQ&#10;Y6yOfax+5HajdT0LdmcPd6VeX4bvLxCJhvQI/7e3RsF08jmBvzf5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yXHEAAAA3QAAAA8AAAAAAAAAAAAAAAAAmAIAAGRycy9k&#10;b3ducmV2LnhtbFBLBQYAAAAABAAEAPUAAACJAwAAAAA=&#10;" path="m192,7c192,4,189,,185,v,,,,,l185,,7,c4,,,4,,7v,,,,,l,7,,89v,4,4,7,7,7c7,96,7,96,7,96r,l185,96v4,,7,-3,7,-7c192,89,192,89,192,89r,-82xe" fillcolor="#d5e9e9" strokeweight="0">
                    <v:path arrowok="t" o:connecttype="custom" o:connectlocs="23,1;23,0;23,0;23,0;0,0;0,0;0,1;0,1;0,1;0,12;0,12;0,12;0,12;0,12;23,12;23,12;23,12;23,12;23,1" o:connectangles="0,0,0,0,0,0,0,0,0,0,0,0,0,0,0,0,0,0,0"/>
                    <o:lock v:ext="edit" aspectratio="t"/>
                  </v:shape>
                  <v:shape id="Freeform 8847" o:spid="_x0000_s1132" style="position:absolute;left:6164;top:15580;width:103;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chMcA&#10;AADdAAAADwAAAGRycy9kb3ducmV2LnhtbESPzW7CMBCE75X6DtYi9VYcikggxSBKqYq48XPguMTb&#10;JGq8DraB9O3rSpU4jmbmG8103plGXMn52rKCQT8BQVxYXXOp4LD/eB6D8AFZY2OZFPyQh/ns8WGK&#10;ubY33tJ1F0oRIexzVFCF0OZS+qIig75vW+LofVlnMETpSqkd3iLcNPIlSVJpsOa4UGFLy4qK793F&#10;KJicLp/uvMqyTbo87oflUS7e3qVST71u8QoiUBfu4f/2WivIRpMU/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2nITHAAAA3QAAAA8AAAAAAAAAAAAAAAAAmAIAAGRy&#10;cy9kb3ducmV2LnhtbFBLBQYAAAAABAAEAPUAAACMAwAAAAA=&#10;" path="m192,15r3,6l188,14r5,2l15,16r6,-2l14,21r2,-6l16,97,14,92r7,7l15,96r178,l188,99r7,-7l192,97r,-82xm208,97v,3,,5,-2,6l199,110v-1,2,-3,2,-6,2l15,112v-2,,-4,,-5,-2l3,103c1,102,,100,,97l,15c,13,1,11,3,10l10,3c11,1,13,,15,l193,v3,,5,1,6,3l206,10v2,1,2,3,2,5l208,97xe" fillcolor="#454545" strokecolor="#454545" strokeweight="0">
                    <v:path arrowok="t" o:connecttype="custom" o:connectlocs="23,2;24,3;23,2;24,2;1,2;2,2;1,3;2,2;2,13;1,12;2,13;1,12;24,12;23,13;24,12;23,13;23,2;25,13;25,13;24,14;24,14;1,14;1,14;0,13;0,13;0,2;0,2;1,1;1,0;24,0;24,1;25,2;25,2;25,13" o:connectangles="0,0,0,0,0,0,0,0,0,0,0,0,0,0,0,0,0,0,0,0,0,0,0,0,0,0,0,0,0,0,0,0,0,0"/>
                    <o:lock v:ext="edit" aspectratio="t" verticies="t"/>
                  </v:shape>
                  <v:shape id="Freeform 8848" o:spid="_x0000_s1133" style="position:absolute;left:6331;top:15636;width:15;height:16;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cYA&#10;AADdAAAADwAAAGRycy9kb3ducmV2LnhtbESPQWvCQBSE74X+h+UVeim6sdBooqtoodDgKdaDx0f2&#10;mQSzb0N2TaK/vlsQehxm5htmtRlNI3rqXG1ZwWwagSAurK65VHD8+ZosQDiPrLGxTApu5GCzfn5a&#10;YartwDn1B1+KAGGXooLK+zaV0hUVGXRT2xIH72w7gz7IrpS6wyHATSPfoyiWBmsOCxW29FlRcTlc&#10;jYI9Lt7kPYozzHb5Od+dkuOME6VeX8btEoSn0f+HH+1vrWD+kc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jj/cYAAADdAAAADwAAAAAAAAAAAAAAAACYAgAAZHJz&#10;L2Rvd25yZXYueG1sUEsFBgAAAAAEAAQA9QAAAIsDAAAAAA==&#10;" path="m32,6c32,3,30,,27,v,,,,,l27,,6,c3,,,3,,6v,,,,,l,6,,27v,3,3,5,6,5c6,32,6,32,6,32r,l27,32v3,,5,-2,5,-5c32,27,32,27,32,27l32,6xe" fillcolor="#339" strokeweight="0">
                    <v:path arrowok="t" o:connecttype="custom" o:connectlocs="3,1;3,0;3,0;3,0;0,0;0,0;0,1;0,1;0,1;0,4;0,4;0,4;0,4;0,4;3,4;3,4;3,4;3,4;3,1" o:connectangles="0,0,0,0,0,0,0,0,0,0,0,0,0,0,0,0,0,0,0"/>
                    <o:lock v:ext="edit" aspectratio="t"/>
                  </v:shape>
                  <v:shape id="Freeform 8849" o:spid="_x0000_s1134" style="position:absolute;left:6140;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x9LwA&#10;AADdAAAADwAAAGRycy9kb3ducmV2LnhtbERPyQrCMBC9C/5DGMGbpgourUYRQRBvbuBxaMa22kxK&#10;E239e3MQPD7evly3phRvql1hWcFoGIEgTq0uOFNwOe8GcxDOI2ssLZOCDzlYr7qdJSbaNnyk98ln&#10;IoSwS1BB7n2VSOnSnAy6oa2IA3e3tUEfYJ1JXWMTwk0px1E0lQYLDg05VrTNKX2eXkbBbRcdHDJd&#10;G4635Qv1Xj4Kq1S/124WIDy1/i/+ufdawWwSh7nhTX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U7H0vAAAAN0AAAAPAAAAAAAAAAAAAAAAAJgCAABkcnMvZG93bnJldi54&#10;bWxQSwUGAAAAAAQABAD1AAAAgQ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8850" o:spid="_x0000_s1135" style="position:absolute;left:5957;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Ub8IA&#10;AADdAAAADwAAAGRycy9kb3ducmV2LnhtbESPT4vCMBTE74LfITzBm6YKrrYaiwiCeFv/gMdH82yr&#10;zUtpUlu//WZhYY/DzPyG2aS9qcSbGldaVjCbRiCIM6tLzhVcL4fJCoTzyBory6TgQw7S7XCwwUTb&#10;jr/pffa5CBB2CSoovK8TKV1WkEE3tTVx8B62MeiDbHKpG+wC3FRyHkVf0mDJYaHAmvYFZa9zaxTc&#10;D9HJIdOt43hftaiP8llapcajfrcG4an3/+G/9lErWC7iGH7fhCc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xRvwgAAAN0AAAAPAAAAAAAAAAAAAAAAAJgCAABkcnMvZG93&#10;bnJldi54bWxQSwUGAAAAAAQABAD1AAAAhw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8851" o:spid="_x0000_s1136" style="position:absolute;left:5854;top:15636;width:55;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GLMAA&#10;AADdAAAADwAAAGRycy9kb3ducmV2LnhtbERPy4rCMBTdC/5DuAPuNK1ClY5pGQoyLh0V0d2luX0w&#10;zU1pMlr/frIQXB7Oe5uPphN3GlxrWUG8iEAQl1a3XCs4n3bzDQjnkTV2lknBkxzk2XSyxVTbB//Q&#10;/ehrEULYpaig8b5PpXRlQwbdwvbEgavsYNAHONRSD/gI4aaTyyhKpMGWQ0ODPRUNlb/HP6OAq1XF&#10;33Ucd5fE3Fa7a3HoXaHU7GP8+gThafRv8cu91wrWSRT2hzfhCc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aGLMAAAADdAAAADwAAAAAAAAAAAAAAAACYAgAAZHJzL2Rvd25y&#10;ZXYueG1sUEsFBgAAAAAEAAQA9QAAAIUDAAAAAA==&#10;" path="m112,6c112,3,110,,107,v,,,,,l107,,6,c3,,,3,,6v,,,,,l,6,,27v,3,3,5,6,5c6,32,6,32,6,32r,l107,32v3,,5,-2,5,-5c112,27,112,27,112,27r,-21xe" fillcolor="#339" strokeweight="0">
                    <v:path arrowok="t" o:connecttype="custom" o:connectlocs="13,1;13,0;13,0;13,0;0,0;0,0;0,1;0,1;0,1;0,4;0,4;0,4;0,4;0,4;13,4;13,4;13,4;13,4;13,1" o:connectangles="0,0,0,0,0,0,0,0,0,0,0,0,0,0,0,0,0,0,0"/>
                    <o:lock v:ext="edit" aspectratio="t"/>
                  </v:shape>
                  <v:shape id="Freeform 8852" o:spid="_x0000_s1137" style="position:absolute;left:5854;top:15556;width:500;height:8;visibility:visible;mso-wrap-style:square;v-text-anchor:top" coordsize="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JVMQA&#10;AADdAAAADwAAAGRycy9kb3ducmV2LnhtbESPQWvCQBSE7wX/w/IEb3UTD1ZSVwmCmEMR1P6A1+xr&#10;kjb7NmRfTfz3bkHwOMzMN8x6O7pWXakPjWcD6TwBRVx623Bl4POyf12BCoJssfVMBm4UYLuZvKwx&#10;s37gE13PUqkI4ZChgVqky7QOZU0Ow9x3xNH79r1DibKvtO1xiHDX6kWSLLXDhuNCjR3taip/z3/O&#10;wKn6SvPDUDj8KdJD/nGUsGjEmNl0zN9BCY3yDD/ahTXwtkxS+H8Tn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iVTEAAAA3QAAAA8AAAAAAAAAAAAAAAAAmAIAAGRycy9k&#10;b3ducmV2LnhtbFBLBQYAAAAABAAEAPUAAACJAwAAAAA=&#10;" path="m500,r,l,,,8r500,l500,xe" fillcolor="#339" stroked="f">
                    <v:path arrowok="t" o:connecttype="custom" o:connectlocs="500,0;500,0;0,0;0,0;0,8;0,8;500,8;500,8;500,0" o:connectangles="0,0,0,0,0,0,0,0,0"/>
                    <o:lock v:ext="edit" aspectratio="t"/>
                  </v:shape>
                  <v:shape id="Freeform 8853" o:spid="_x0000_s1138" style="position:absolute;left:5989;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cQA&#10;AADdAAAADwAAAGRycy9kb3ducmV2LnhtbESPQWvCQBSE70L/w/IK3nTTgFqiaygNAcF6UNP7I/tM&#10;otm3YXer6b/vFgo9DjPzDbPJR9OLOznfWVbwMk9AENdWd9woqM7l7BWED8gae8uk4Js85NunyQYz&#10;bR98pPspNCJC2GeooA1hyKT0dUsG/dwOxNG7WGcwROkaqR0+Itz0Mk2SpTTYcVxocaD3lurb6cso&#10;KMb60y9cWVWH8z4tiwNd7QcpNX0e39YgAo3hP/zX3mkFq2WS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jnEAAAA3QAAAA8AAAAAAAAAAAAAAAAAmAIAAGRycy9k&#10;b3ducmV2LnhtbFBLBQYAAAAABAAEAPUAAACJAwAAAAA=&#10;" path="m79,8l76,,4,,,8r79,xe" fillcolor="#c1c1c1" stroked="f">
                    <v:path arrowok="t" o:connecttype="custom" o:connectlocs="79,8;76,0;4,0;0,8;79,8" o:connectangles="0,0,0,0,0"/>
                    <o:lock v:ext="edit" aspectratio="t"/>
                  </v:shape>
                  <v:shape id="Freeform 8854" o:spid="_x0000_s1139" style="position:absolute;left:6172;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bosQA&#10;AADdAAAADwAAAGRycy9kb3ducmV2LnhtbESPQWvCQBSE7wX/w/IEb7rRUpXoKqIEhNaDGu+P7DOJ&#10;Zt+G3a2m/75bEHocZuYbZrnuTCMe5HxtWcF4lIAgLqyuuVSQn7PhHIQPyBoby6TghzysV723Jaba&#10;PvlIj1MoRYSwT1FBFUKbSumLigz6kW2Jo3e1zmCI0pVSO3xGuGnkJEmm0mDNcaHClrYVFffTt1Gw&#10;64qL/3BZnh/On5Nsd6Cb/SKlBv1uswARqAv/4Vd7rxXMpsk7/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W6LEAAAA3QAAAA8AAAAAAAAAAAAAAAAAmAIAAGRycy9k&#10;b3ducmV2LnhtbFBLBQYAAAAABAAEAPUAAACJAwAAAAA=&#10;" path="m79,8l76,,4,,,8r79,xe" fillcolor="#c1c1c1" stroked="f">
                    <v:path arrowok="t" o:connecttype="custom" o:connectlocs="79,8;76,0;4,0;0,8;79,8" o:connectangles="0,0,0,0,0"/>
                    <o:lock v:ext="edit" aspectratio="t"/>
                  </v:shape>
                  <v:rect id="Rectangle 8855" o:spid="_x0000_s1140" style="position:absolute;left:6350;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yyMUA&#10;AADdAAAADwAAAGRycy9kb3ducmV2LnhtbESPS2vDMBCE74X8B7GB3BqpjzxwIptSSOmt5AHJcWNt&#10;LbfWylhK4v77KhDIcZiZb5hl0btGnKkLtWcNT2MFgrj0puZKw267epyDCBHZYOOZNPxRgCIfPCwx&#10;M/7CazpvYiUShEOGGmyMbSZlKC05DGPfEifv23cOY5JdJU2HlwR3jXxWaiod1pwWLLb0bqn83Zyc&#10;BvWy+vhBOn7Vey/Xs8nBNtvQaz0a9m8LEJH6eA/f2p9Gw2yqXuH6Jj0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rLIxQAAAN0AAAAPAAAAAAAAAAAAAAAAAJgCAABkcnMv&#10;ZG93bnJldi54bWxQSwUGAAAAAAQABAD1AAAAigMAAAAA&#10;" fillcolor="#c1c1c1" stroked="f">
                    <o:lock v:ext="edit" aspectratio="t"/>
                  </v:rect>
                  <v:rect id="Rectangle 8856" o:spid="_x0000_s1141" style="position:absolute;left:6358;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d9MMA&#10;AADdAAAADwAAAGRycy9kb3ducmV2LnhtbESPQYvCMBSE7wv+h/AEL4umWlalGkUExZusevD4aJ5t&#10;sXkpTWzrvzeC4HGYmW+Y5bozpWiodoVlBeNRBII4tbrgTMHlvBvOQTiPrLG0TAqe5GC96v0sMdG2&#10;5X9qTj4TAcIuQQW591UipUtzMuhGtiIO3s3WBn2QdSZ1jW2Am1JOomgqDRYcFnKsaJtTej89jAKL&#10;1+ct3jfu2G7Sw+9sHjfnIlZq0O82CxCeOv8Nf9oHrWA2jf7g/S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7d9MMAAADdAAAADwAAAAAAAAAAAAAAAACYAgAAZHJzL2Rv&#10;d25yZXYueG1sUEsFBgAAAAAEAAQA9QAAAIgDAAAAAA==&#10;" fillcolor="#d7d7d7" stroked="f">
                    <o:lock v:ext="edit" aspectratio="t"/>
                  </v:rect>
                  <v:rect id="Rectangle 8857" o:spid="_x0000_s1142" style="position:absolute;left:5909;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19cYA&#10;AADdAAAADwAAAGRycy9kb3ducmV2LnhtbESPQWvCQBSE7wX/w/KEXqTuWttUopvQKi0eemn00OMj&#10;+0yC2bchu2r8925B6HGYmW+YVT7YVpyp941jDbOpAkFcOtNwpWG/+3xagPAB2WDrmDRcyUOejR5W&#10;mBp34R86F6ESEcI+RQ11CF0qpS9rsuinriOO3sH1FkOUfSVNj5cIt618ViqRFhuOCzV2tK6pPBYn&#10;q+HV+peZkl/fm9Mv0WRthzkXH1o/jof3JYhAQ/gP39tbo+EtUQn8vY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y19cYAAADdAAAADwAAAAAAAAAAAAAAAACYAgAAZHJz&#10;L2Rvd25yZXYueG1sUEsFBgAAAAAEAAQA9QAAAIsDAAAAAA==&#10;" fillcolor="#a5a5a5" stroked="f">
                    <o:lock v:ext="edit" aspectratio="t"/>
                  </v:rect>
                  <v:rect id="Rectangle 8858" o:spid="_x0000_s1143" style="position:absolute;left:6100;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QbsUA&#10;AADdAAAADwAAAGRycy9kb3ducmV2LnhtbESPT2sCMRTE7wW/Q3iCF6mJ1n+sRlGL0kMvbnvo8bF5&#10;7i5uXpZN1PXbG0HocZiZ3zDLdWsrcaXGl441DAcKBHHmTMm5ht+f/fschA/IBivHpOFOHtarztsS&#10;E+NufKRrGnIRIewT1FCEUCdS+qwgi37gauLonVxjMUTZ5NI0eItwW8mRUlNpseS4UGBNu4Kyc3qx&#10;GibWj4dKHr4/L39E/Z1tPzjdat3rtpsFiEBt+A+/2l9Gw2yqZv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BBuxQAAAN0AAAAPAAAAAAAAAAAAAAAAAJgCAABkcnMv&#10;ZG93bnJldi54bWxQSwUGAAAAAAQABAD1AAAAigMAAAAA&#10;" fillcolor="#a5a5a5" stroked="f">
                    <o:lock v:ext="edit" aspectratio="t"/>
                  </v:rect>
                  <v:rect id="Rectangle 8859" o:spid="_x0000_s1144" style="position:absolute;left:6291;top:15660;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HMEA&#10;AADdAAAADwAAAGRycy9kb3ducmV2LnhtbERPu27CMBTdkfoP1q3EgsCm5aWAQS0IxMBCYGC8ii9J&#10;1Pg6ig2kf48HJMaj816sWluJOzW+dKxhOFAgiDNnSs41nE/b/gyED8gGK8ek4Z88rJYfnQUmxj34&#10;SPc05CKGsE9QQxFCnUjps4Is+oGriSN3dY3FEGGTS9PgI4bbSn4pNZEWS44NBda0Lij7S29Ww9j6&#10;0VDJ3WFzuxD11rb95vRX6+5n+zMHEagNb/HLvTcaphMV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vhBzBAAAA3QAAAA8AAAAAAAAAAAAAAAAAmAIAAGRycy9kb3du&#10;cmV2LnhtbFBLBQYAAAAABAAEAPUAAACGAwAAAAA=&#10;" fillcolor="#a5a5a5" stroked="f">
                    <o:lock v:ext="edit" aspectratio="t"/>
                  </v:rect>
                  <v:shape id="Picture 8860" o:spid="_x0000_s1145" type="#_x0000_t75" style="position:absolute;left:6295;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8kJXIAAAA3QAAAA8AAABkcnMvZG93bnJldi54bWxEj0FrwkAUhO+F/oflFbyUumlB20ZXKYWi&#10;HkRMeqi3R/Y1Ccm+DburJv56Vyj0OMzMN8x82ZtWnMj52rKC53ECgriwuuZSwXf+9fQGwgdkja1l&#10;UjCQh+Xi/m6OqbZn3tMpC6WIEPYpKqhC6FIpfVGRQT+2HXH0fq0zGKJ0pdQOzxFuWvmSJFNpsOa4&#10;UGFHnxUVTXY0Ci5D82N3/WYyrA6PF7N1+arJcqVGD/3HDESgPvyH/9prreB1mrzD7U18AnJx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vJCVyAAAAN0AAAAPAAAAAAAAAAAA&#10;AAAAAJ8CAABkcnMvZG93bnJldi54bWxQSwUGAAAAAAQABAD3AAAAlAMAAAAA&#10;">
                    <v:imagedata r:id="rId75" o:title=""/>
                  </v:shape>
                  <v:shape id="Freeform 8861" o:spid="_x0000_s1146" style="position:absolute;left:6291;top:15572;width:40;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1gcMA&#10;AADdAAAADwAAAGRycy9kb3ducmV2LnhtbERPy4rCMBTdD/gP4QruxtRZqFSjiDhDcSH4AHV3aa5N&#10;aXNTmkzt/P1kIbg8nPdy3dtadNT60rGCyTgBQZw7XXKh4HL+/pyD8AFZY+2YFPyRh/Vq8LHEVLsn&#10;H6k7hULEEPYpKjAhNKmUPjdk0Y9dQxy5h2sthgjbQuoWnzHc1vIrSabSYsmxwWBDW0N5dfq1CrJZ&#10;cag6Q7vb9bwN9/nPJduXlVKjYb9ZgAjUh7f45c60gtl0EvfH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1gcMAAADdAAAADwAAAAAAAAAAAAAAAACYAgAAZHJzL2Rv&#10;d25yZXYueG1sUEsFBgAAAAAEAAQA9QAAAIgDAAAAAA==&#10;" path="m64,19r1,3l62,14r4,5l59,16r3,l19,16r3,l14,19r5,-5l16,22r,-3l16,174r,-3l19,178r-5,-4l22,177r-3,-1l62,176r-5,3l67,169r-3,5l64,19xm80,174v,3,,5,-2,6l68,190v-1,2,-3,2,-6,2l19,192v,,-1,,-2,l9,189c7,188,5,187,4,185l1,178c1,177,,176,,174l,19v,,1,-1,1,-2l4,9c5,6,6,5,9,4l17,1c18,1,19,,19,l62,v2,,3,1,4,1l73,4v2,1,3,3,4,5l80,17v,1,,2,,2l80,174xe" fillcolor="#777" strokecolor="#777" strokeweight="0">
                    <v:path arrowok="t" o:connecttype="custom" o:connectlocs="8,3;9,3;8,2;9,3;8,2;8,2;3,2;3,2;2,3;3,2;2,3;2,3;2,22;2,22;3,23;2,22;3,23;3,22;8,22;8,23;9,22;8,22;8,3;10,22;10,23;9,24;8,24;3,24;3,24;2,24;1,24;1,23;0,22;0,3;1,3;1,2;2,1;3,1;3,0;8,0;9,1;10,1;10,2;10,3;10,3;10,22" o:connectangles="0,0,0,0,0,0,0,0,0,0,0,0,0,0,0,0,0,0,0,0,0,0,0,0,0,0,0,0,0,0,0,0,0,0,0,0,0,0,0,0,0,0,0,0,0,0"/>
                    <o:lock v:ext="edit" aspectratio="t" verticies="t"/>
                  </v:shape>
                  <v:rect id="Rectangle 8862" o:spid="_x0000_s1147" style="position:absolute;left:630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McMQA&#10;AADdAAAADwAAAGRycy9kb3ducmV2LnhtbESPwW7CMBBE70j9B2sr9QZOaAVVikEQKRSOQD9gFS9x&#10;1HgdYpeEv6+RkDiOZuaNZrEabCOu1PnasYJ0koAgLp2uuVLwcyrGnyB8QNbYOCYFN/KwWr6MFphp&#10;1/OBrsdQiQhhn6ECE0KbSelLQxb9xLXE0Tu7zmKIsquk7rCPcNvIaZLMpMWa44LBlnJD5e/xzyro&#10;9x9ue9kYnW/zd7fHov4+Fzel3l6H9ReIQEN4hh/tnVYwn6Up3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zHDEAAAA3QAAAA8AAAAAAAAAAAAAAAAAmAIAAGRycy9k&#10;b3ducmV2LnhtbFBLBQYAAAAABAAEAPUAAACJAwAAAAA=&#10;" fillcolor="#777" strokecolor="#777" strokeweight="0">
                    <v:stroke joinstyle="round"/>
                    <o:lock v:ext="edit" aspectratio="t"/>
                  </v:rect>
                  <v:shape id="Freeform 8863" o:spid="_x0000_s1148" style="position:absolute;left:629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bDMcA&#10;AADdAAAADwAAAGRycy9kb3ducmV2LnhtbESPQWvCQBSE74L/YXlCb3UToUkbsxGxFEqhltpevD2y&#10;zySYfRuzq0Z/fVcoeBxm5hsmXwymFSfqXWNZQTyNQBCXVjdcKfj9eXt8BuE8ssbWMim4kINFMR7l&#10;mGl75m86bXwlAoRdhgpq77tMSlfWZNBNbUccvJ3tDfog+0rqHs8Bblo5i6JEGmw4LNTY0aqmcr85&#10;GgWSl93TRxqtD2ny+fpy/Gqv2yZW6mEyLOcgPA3+Hv5vv2sFaRLP4PYmPAF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o2wz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8864" o:spid="_x0000_s1149" style="position:absolute;left:629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9AMYA&#10;AADdAAAADwAAAGRycy9kb3ducmV2LnhtbESPQWvCQBSE74L/YXmCt7qJgrapq4hS7EkxFnJ9ZJ9J&#10;NPs2ZLcm9td3CwWPw8x8wyzXvanFnVpXWVYQTyIQxLnVFRcKvs4fL68gnEfWWFsmBQ9ysF4NB0tM&#10;tO34RPfUFyJA2CWooPS+SaR0eUkG3cQ2xMG72NagD7ItpG6xC3BTy2kUzaXBisNCiQ1tS8pv6bdR&#10;cE1n9pjlh3Nx6B9dnL1ll5/dXqnxqN+8g/DU+2f4v/2pFSzm8Q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F9AM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8865" o:spid="_x0000_s1150" style="position:absolute;left:631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48cA&#10;AADdAAAADwAAAGRycy9kb3ducmV2LnhtbESPQWvCQBSE70L/w/IK3nQTsYmmriKKIAUtVS+9PbKv&#10;SWj2bcyumvbXdwuCx2FmvmFmi87U4kqtqywriIcRCOLc6ooLBafjZjAB4TyyxtoyKfghB4v5U2+G&#10;mbY3/qDrwRciQNhlqKD0vsmkdHlJBt3QNsTB+7KtQR9kW0jd4i3ATS1HUZRIgxWHhRIbWpWUfx8u&#10;RoHkZfPylkb7c5rs1tPLe/37WcVK9Z+75SsIT51/hO/trVaQJvEY/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5uP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8866" o:spid="_x0000_s1151" style="position:absolute;left:6307;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A78YA&#10;AADdAAAADwAAAGRycy9kb3ducmV2LnhtbESPQWvCQBSE74X+h+UVvNVNlFqNriJKqSelUcj1kX0m&#10;0ezbkN2a6K/vFgo9DjPzDbNY9aYWN2pdZVlBPIxAEOdWV1woOB0/XqcgnEfWWFsmBXdysFo+Py0w&#10;0bbjL7qlvhABwi5BBaX3TSKly0sy6Ia2IQ7e2bYGfZBtIXWLXYCbWo6iaCINVhwWSmxoU1J+Tb+N&#10;gks6tocs3x+LfX/v4myWnR/bT6UGL/16DsJT7//Df+2dVvA+id/g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RA78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8867" o:spid="_x0000_s1152" type="#_x0000_t75" style="position:absolute;left:6104;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6GV7DAAAA3QAAAA8AAABkcnMvZG93bnJldi54bWxEj0GLwjAUhO8L/ofwBC+iqS5UqUYRYcGr&#10;cfX8aJ5ttXmpTbbWf28WFvY4zMw3zHrb21p01PrKsYLZNAFBnDtTcaHg+/Q1WYLwAdlg7ZgUvMjD&#10;djP4WGNm3JOP1OlQiAhhn6GCMoQmk9LnJVn0U9cQR+/qWoshyraQpsVnhNtazpMklRYrjgslNrQv&#10;Kb/rH6vgprt90I+TWxzp86Z7PT6cL2OlRsN+twIRqA//4b/2wShYpLMUft/EJy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oZXsMAAADdAAAADwAAAAAAAAAAAAAAAACf&#10;AgAAZHJzL2Rvd25yZXYueG1sUEsFBgAAAAAEAAQA9wAAAI8DAAAAAA==&#10;">
                    <v:imagedata r:id="rId74" o:title=""/>
                  </v:shape>
                  <v:shape id="Freeform 8868" o:spid="_x0000_s1153" style="position:absolute;left:6100;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icUA&#10;AADdAAAADwAAAGRycy9kb3ducmV2LnhtbESPQWvCQBSE7wX/w/IEb3VjBSPRVUQpWApCVfD6yD6T&#10;aPZt3F1j+u+7QsHjMDPfMPNlZ2rRkvOVZQWjYQKCOLe64kLB8fD5PgXhA7LG2jIp+CUPy0XvbY6Z&#10;tg/+oXYfChEh7DNUUIbQZFL6vCSDfmgb4uidrTMYonSF1A4fEW5q+ZEkE2mw4rhQYkPrkvLr/m4U&#10;uPy4a9PLuDvXp/Zr832buov1Sg363WoGIlAXXuH/9lYrSCejFJ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6WJxQAAAN0AAAAPAAAAAAAAAAAAAAAAAJgCAABkcnMv&#10;ZG93bnJldi54bWxQSwUGAAAAAAQABAD1AAAAigM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8869" o:spid="_x0000_s1154" style="position:absolute;left:6116;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7cEA&#10;AADdAAAADwAAAGRycy9kb3ducmV2LnhtbERPyW7CMBC9I/UfrKnUGzi0CFDAoBIpLEeWDxjFQxw1&#10;HofYJeHv8QGJ49Pbl+ve1uJOra8cKxiPEhDEhdMVlwou53w4B+EDssbaMSl4kIf16mOwxFS7jo90&#10;P4VSxBD2KSowITSplL4wZNGPXEMcuatrLYYI21LqFrsYbmv5nSRTabHi2GCwocxQ8Xf6twq6w8Rt&#10;bxujs2324w6YV7tr/lDq67P/XYAI1Ie3+OXeawWz6TjOjW/iE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mZe3BAAAA3QAAAA8AAAAAAAAAAAAAAAAAmAIAAGRycy9kb3du&#10;cmV2LnhtbFBLBQYAAAAABAAEAPUAAACGAwAAAAA=&#10;" fillcolor="#777" strokecolor="#777" strokeweight="0">
                    <v:stroke joinstyle="round"/>
                    <o:lock v:ext="edit" aspectratio="t"/>
                  </v:rect>
                  <v:shape id="Freeform 8870" o:spid="_x0000_s1155" style="position:absolute;left:6104;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JfccA&#10;AADdAAAADwAAAGRycy9kb3ducmV2LnhtbESPQWvCQBSE74L/YXlCb3WTQpMa3QSxFEpBS20vvT2y&#10;zySYfZtmV43+elcoeBxm5htmUQymFUfqXWNZQTyNQBCXVjdcKfj5fnt8AeE8ssbWMik4k4MiH48W&#10;mGl74i86bn0lAoRdhgpq77tMSlfWZNBNbUccvJ3tDfog+0rqHk8Bblr5FEWJNNhwWKixo1VN5X57&#10;MAokL7vnjzTa/KXJ+nV2+Gwvv02s1MNkWM5BeBr8PfzfftcK0iSewe1Ne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SX3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8871" o:spid="_x0000_s1156" style="position:absolute;left:6100;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pysQA&#10;AADdAAAADwAAAGRycy9kb3ducmV2LnhtbERPy2rCQBTdF/yH4Ra6qxMt2DY6CdIiulIaC9leMtck&#10;NnMnZMY8+vWdhdDl4bw36Wga0VPnassKFvMIBHFhdc2lgu/z7vkNhPPIGhvLpGAiB2kye9hgrO3A&#10;X9RnvhQhhF2MCirv21hKV1Rk0M1tSxy4i+0M+gC7UuoOhxBuGrmMopU0WHNoqLClj4qKn+xmFFyz&#10;F3vKi+O5PI7TsMjf88vv516pp8dxuwbhafT/4rv7oBW8rpZhf3gTn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KcrEAAAA3QAAAA8AAAAAAAAAAAAAAAAAmAIAAGRycy9k&#10;b3ducmV2LnhtbFBLBQYAAAAABAAEAPUAAACJAw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8872" o:spid="_x0000_s1157" style="position:absolute;left:6128;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so8UA&#10;AADdAAAADwAAAGRycy9kb3ducmV2LnhtbESPT2sCMRTE74LfITyhN82uB123RhFBKLRQXD30+Ni8&#10;/YOblzVJdfvtG0HwOMzMb5j1djCduJHzrWUF6SwBQVxa3XKt4Hw6TDMQPiBr7CyTgj/ysN2MR2vM&#10;tb3zkW5FqEWEsM9RQRNCn0vpy4YM+pntiaNXWWcwROlqqR3eI9x0cp4kC2mw5bjQYE/7hspL8WsU&#10;rH4qfaxkl2X26/B9ZfN5Sgun1Ntk2L2DCDSEV/jZ/tAKlot5Co8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iyjxQAAAN0AAAAPAAAAAAAAAAAAAAAAAJgCAABkcnMv&#10;ZG93bnJldi54bWxQSwUGAAAAAAQABAD1AAAAigM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8873" o:spid="_x0000_s1158" style="position:absolute;left:6124;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t3cYA&#10;AADdAAAADwAAAGRycy9kb3ducmV2LnhtbESPUWvCMBSF3wf7D+EO9qbp6lCpRpljQsfwweoPuDTX&#10;pq65KUmm3X79MhD2eDjnfIezXA+2ExfyoXWs4GmcgSCunW65UXA8bEdzECEia+wck4JvCrBe3d8t&#10;sdDuynu6VLERCcKhQAUmxr6QMtSGLIax64mTd3LeYkzSN1J7vCa47WSeZVNpseW0YLCnV0P1Z/Vl&#10;FXy8bd4nu+2Gm3DOjJ90ZVn9PCv1+DC8LEBEGuJ/+NYutYLZNM/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it3cYAAADdAAAADwAAAAAAAAAAAAAAAACYAgAAZHJz&#10;L2Rvd25yZXYueG1sUEsFBgAAAAAEAAQA9QAAAIsDA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Picture 8874" o:spid="_x0000_s1159" type="#_x0000_t75" style="position:absolute;left:5913;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hcHvDAAAA3QAAAA8AAABkcnMvZG93bnJldi54bWxEj0+LwjAUxO/CfofwFvYia6qCXapRRBC8&#10;Gv+cH82zrdu8dJtYu9/eCILHYWZ+wyxWva1FR62vHCsYjxIQxLkzFRcKjoft9w8IH5AN1o5JwT95&#10;WC0/BgvMjLvznjodChEh7DNUUIbQZFL6vCSLfuQa4uhdXGsxRNkW0rR4j3Bby0mSzKTFiuNCiQ1t&#10;Ssp/9c0quOpuE/TfwaV7ml51r4e703mo1Ndnv56DCNSHd/jV3hkF6Wwyheeb+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Fwe8MAAADdAAAADwAAAAAAAAAAAAAAAACf&#10;AgAAZHJzL2Rvd25yZXYueG1sUEsFBgAAAAAEAAQA9wAAAI8DAAAAAA==&#10;">
                    <v:imagedata r:id="rId74" o:title=""/>
                  </v:shape>
                  <v:shape id="Freeform 8875" o:spid="_x0000_s1160" style="position:absolute;left:5909;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xQ8UA&#10;AADdAAAADwAAAGRycy9kb3ducmV2LnhtbESPQWvCQBSE7wX/w/KE3upGW1Siq4il0CIIjYLXR/aZ&#10;RLNv4+42xn/vCkKPw8x8w8yXnalFS85XlhUMBwkI4tzqigsF+93X2xSED8gaa8uk4EYeloveyxxT&#10;ba/8S20WChEh7FNUUIbQpFL6vCSDfmAb4ugdrTMYonSF1A6vEW5qOUqSsTRYcVwosaF1Sfk5+zMK&#10;XL7ftpPTe3esD+3P5+YydSfrlXrtd6sZiEBd+A8/299awWQ8+oD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fFDxQAAAN0AAAAPAAAAAAAAAAAAAAAAAJgCAABkcnMv&#10;ZG93bnJldi54bWxQSwUGAAAAAAQABAD1AAAAigM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8876" o:spid="_x0000_s1161" style="position:absolute;left:5933;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zsQA&#10;AADdAAAADwAAAGRycy9kb3ducmV2LnhtbESPwW7CMBBE75X4B2uReisO0AIKGNRGCpRjgQ9YxUsc&#10;Ea9DbEj4e1ypUo+jmXmjWW16W4s7tb5yrGA8SkAQF05XXCo4HfO3BQgfkDXWjknBgzxs1oOXFaba&#10;dfxD90MoRYSwT1GBCaFJpfSFIYt+5Bri6J1dazFE2ZZSt9hFuK3lJElm0mLFccFgQ5mh4nK4WQXd&#10;/t1tr19GZ9ts6vaYV7tz/lDqddh/LkEE6sN/+K/9rRXMZ5MP+H0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AM7EAAAA3QAAAA8AAAAAAAAAAAAAAAAAmAIAAGRycy9k&#10;b3ducmV2LnhtbFBLBQYAAAAABAAEAPUAAACJAwAAAAA=&#10;" fillcolor="#777" strokecolor="#777" strokeweight="0">
                    <v:stroke joinstyle="round"/>
                    <o:lock v:ext="edit" aspectratio="t"/>
                  </v:rect>
                  <v:shape id="Freeform 8877" o:spid="_x0000_s1162" style="position:absolute;left:5921;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018UA&#10;AADdAAAADwAAAGRycy9kb3ducmV2LnhtbESPT2vCQBTE74V+h+UVvNWNHtI0dRNEEASFYuyhx0f2&#10;5Q9m38bdVeO37xYKPQ4z8xtmVU5mEDdyvresYDFPQBDXVvfcKvg6bV8zED4gaxwsk4IHeSiL56cV&#10;5tre+Ui3KrQiQtjnqKALYcyl9HVHBv3cjsTRa6wzGKJ0rdQO7xFuBrlMklQa7DkudDjSpqP6XF2N&#10;gvfvRh8bOWSZPWw/L2z2p0XllJq9TOsPEIGm8B/+a++0grd0mc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7TXxQAAAN0AAAAPAAAAAAAAAAAAAAAAAJgCAABkcnMv&#10;ZG93bnJldi54bWxQSwUGAAAAAAQABAD1AAAAigM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8878" o:spid="_x0000_s1163" style="position:absolute;left:5917;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ORcYA&#10;AADdAAAADwAAAGRycy9kb3ducmV2LnhtbESP0WoCMRRE3wv9h3ALvmlWLSqrUWqpsFL60NUPuGxu&#10;N1s3N0uS6tqvNwWhj8PMnGFWm9624kw+NI4VjEcZCOLK6YZrBcfDbrgAESKyxtYxKbhSgM368WGF&#10;uXYX/qRzGWuRIBxyVGBi7HIpQ2XIYhi5jjh5X85bjEn6WmqPlwS3rZxk2UxabDgtGOzo1VB1Kn+s&#10;gve37X76sdtyHb4z46dtUZS/z0oNnvqXJYhIffwP39uFVjCfTebw9y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8ORcYAAADdAAAADwAAAAAAAAAAAAAAAACYAgAAZHJz&#10;L2Rvd25yZXYueG1sUEsFBgAAAAAEAAQA9QAAAIsDA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Freeform 8879" o:spid="_x0000_s1164" style="position:absolute;left:5937;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mW8UA&#10;AADdAAAADwAAAGRycy9kb3ducmV2LnhtbERPTWvCQBC9F/wPywi9mY2CiY2uIhahFFox7aW3ITsm&#10;wexsmt3EtL++exB6fLzvzW40jRioc7VlBfMoBkFcWF1zqeDz4zhbgXAeWWNjmRT8kIPddvKwwUzb&#10;G59pyH0pQgi7DBVU3reZlK6oyKCLbEscuIvtDPoAu1LqDm8h3DRyEceJNFhzaKiwpUNFxTXvjQLJ&#10;+3b5msbv32ny9vzUn5rfr3qu1ON03K9BeBr9v/juftEK0mQR5oY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CZbxQAAAN0AAAAPAAAAAAAAAAAAAAAAAJgCAABkcnMv&#10;ZG93bnJldi54bWxQSwUGAAAAAAQABAD1AAAAigM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8880" o:spid="_x0000_s1165" style="position:absolute;left:5933;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AV8YA&#10;AADdAAAADwAAAGRycy9kb3ducmV2LnhtbESPT2vCQBTE7wW/w/IEb3Wjgq0xq4gi9mRpFHJ9ZF/+&#10;tNm3Ibua2E/fLRR6HGbmN0yyHUwj7tS52rKC2TQCQZxbXXOp4Ho5Pr+CcB5ZY2OZFDzIwXYzekow&#10;1rbnD7qnvhQBwi5GBZX3bSylyysy6Ka2JQ5eYTuDPsiulLrDPsBNI+dRtJQGaw4LFba0ryj/Sm9G&#10;wWe6sO9Zfr6U5+HRz7JVVnwfTkpNxsNuDcLT4P/Df+03reBlOV/B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WAV8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8881" o:spid="_x0000_s1166" type="#_x0000_t75" style="position:absolute;left:6350;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aMDDAAAA3QAAAA8AAABkcnMvZG93bnJldi54bWxET89rwjAUvg/8H8ITdhlrOgU7OqM4Uaju&#10;tG7s/Gje2rLmpSSx7f57cxA8fny/19vJdGIg51vLCl6SFARxZXXLtYLvr+PzKwgfkDV2lknBP3nY&#10;bmYPa8y1HfmThjLUIoawz1FBE0KfS+mrhgz6xPbEkfu1zmCI0NVSOxxjuOnkIk1X0mDLsaHBnvYN&#10;VX/lxSg41PpU+CLzO1cdzounH3z/OKJSj/Np9wYi0BTu4pu70Aqy1TLuj2/iE5C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JowMMAAADdAAAADwAAAAAAAAAAAAAAAACf&#10;AgAAZHJzL2Rvd25yZXYueG1sUEsFBgAAAAAEAAQA9wAAAI8DAAAAAA==&#10;">
                    <v:imagedata r:id="rId76" o:title=""/>
                  </v:shape>
                  <v:shape id="Freeform 8882" o:spid="_x0000_s1167" style="position:absolute;left:6346;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xMQA&#10;AADdAAAADwAAAGRycy9kb3ducmV2LnhtbESPQYvCMBSE78L+h/AWvGlaBZVqFFkqrHjR1t3zo3m2&#10;xealNFG7/34jCB6HmfmGWW1604g7da62rCAeRyCIC6trLhWc891oAcJ5ZI2NZVLwRw4264/BChNt&#10;H3yie+ZLESDsElRQed8mUrqiIoNubFvi4F1sZ9AH2ZVSd/gIcNPISRTNpMGaw0KFLX1VVFyzm1GQ&#10;zn/TdH8s7S2d/EzrPI/54HZKDT/77RKEp96/w6/2t1Ywn01j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jMTEAAAA3QAAAA8AAAAAAAAAAAAAAAAAmAIAAGRycy9k&#10;b3ducmV2LnhtbFBLBQYAAAAABAAEAPUAAACJAwAAAAA=&#10;" path="m32,14r2,6l29,14r6,2l14,16r6,-2l14,20r2,-6l16,179r-2,-6l20,178r-6,-2l35,176r-5,3l35,174r-3,5l32,14xm48,179v,3,,5,-2,6l41,190v-1,2,-3,2,-6,2l14,192v-1,,-3,,-5,-1l3,186c2,184,,182,,179l,14c,12,1,10,3,9l9,3c10,1,12,,14,l35,v3,,5,2,7,3l47,9v1,2,1,4,1,5l48,179xe" fillcolor="#777" strokecolor="#777" strokeweight="0">
                    <v:path arrowok="t" o:connecttype="custom" o:connectlocs="4,2;5,3;4,2;5,2;2,2;3,2;2,3;2,2;2,23;2,22;3,23;2,22;5,22;4,23;5,22;4,23;4,2;6,23;6,24;6,24;5,24;2,24;2,24;1,24;0,23;0,2;1,2;2,1;2,0;5,0;6,1;6,2;6,2;6,23" o:connectangles="0,0,0,0,0,0,0,0,0,0,0,0,0,0,0,0,0,0,0,0,0,0,0,0,0,0,0,0,0,0,0,0,0,0"/>
                    <o:lock v:ext="edit" aspectratio="t" verticies="t"/>
                  </v:shape>
                  <v:shape id="Freeform 8883" o:spid="_x0000_s1168" style="position:absolute;left:6354;top:15584;width:8;height:48;visibility:visible;mso-wrap-style:square;v-text-anchor:top" coordsize="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HxsQA&#10;AADdAAAADwAAAGRycy9kb3ducmV2LnhtbESPQYvCMBSE7wv+h/AEb2uqgko1iroseFtbxfOjebal&#10;zUtpYq3++s3CgsdhZr5h1tve1KKj1pWWFUzGEQjizOqScwWX8/fnEoTzyBpry6TgSQ62m8HHGmNt&#10;H5xQl/pcBAi7GBUU3jexlC4ryKAb24Y4eDfbGvRBtrnULT4C3NRyGkVzabDksFBgQ4eCsiq9GwWV&#10;e3anw7W6p1/dz+V1uibnfZMoNRr2uxUIT71/h//bR61gMZ9N4e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x8bEAAAA3QAAAA8AAAAAAAAAAAAAAAAAmAIAAGRycy9k&#10;b3ducmV2LnhtbFBLBQYAAAAABAAEAPUAAACJAwAAAAA=&#10;" path="m,l8,r,48l,48,,xm8,48l,48,,,8,r,48xe" fillcolor="#454545" strokecolor="#454545" strokeweight="0">
                    <v:path arrowok="t" o:connecttype="custom" o:connectlocs="0,0;8,0;8,48;0,48;0,0;8,48;0,48;0,0;8,0;8,48" o:connectangles="0,0,0,0,0,0,0,0,0,0"/>
                    <o:lock v:ext="edit" aspectratio="t" verticies="t"/>
                  </v:shape>
                  <v:rect id="Rectangle 8884" o:spid="_x0000_s1169" style="position:absolute;left:5838;top:15564;width:1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Kr8kA&#10;AADdAAAADwAAAGRycy9kb3ducmV2LnhtbESPQWvCQBSE70L/w/KEXqRurJCW1FVKreJFsTba9vbI&#10;PpPU7Ns0u2r677uC0OMwM98wo0lrKnGixpWWFQz6EQjizOqScwXp++zuEYTzyBory6TglxxMxjed&#10;ESbanvmNThufiwBhl6CCwvs6kdJlBRl0fVsTB29vG4M+yCaXusFzgJtK3kdRLA2WHBYKrOmloOyw&#10;ORoFH/Pl7mf7NUi/P/P2dbZax71pikrddtvnJxCeWv8fvrYXWsFDPBzC5U14AnL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4Kr8kAAADdAAAADwAAAAAAAAAAAAAAAACYAgAA&#10;ZHJzL2Rvd25yZXYueG1sUEsFBgAAAAAEAAQA9QAAAI4DAAAAAA==&#10;" fillcolor="#454545" stroked="f">
                    <o:lock v:ext="edit" aspectratio="t"/>
                  </v:rect>
                  <v:shape id="Picture 8885" o:spid="_x0000_s1170" type="#_x0000_t75" style="position:absolute;left:6191;top:15672;width: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YODHAAAA3QAAAA8AAABkcnMvZG93bnJldi54bWxEj09rwkAUxO8Fv8PyBG91Y1v/EF2lLRgU&#10;PNSo4PGRfSah2bchu9H027uC0OMwM79hFqvOVOJKjSstKxgNIxDEmdUl5wqOh/XrDITzyBory6Tg&#10;jxyslr2XBcba3nhP19TnIkDYxaig8L6OpXRZQQbd0NbEwbvYxqAPssmlbvAW4KaSb1E0kQZLDgsF&#10;1vRdUPabtkZB+5XqJLn8nOmwnY2TY7vbyNNOqUG/+5yD8NT5//CzvdEKppP3D3i8CU9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QYODHAAAA3QAAAA8AAAAAAAAAAAAA&#10;AAAAnwIAAGRycy9kb3ducmV2LnhtbFBLBQYAAAAABAAEAPcAAACTAwAAAAA=&#10;">
                    <v:imagedata r:id="rId69" o:title=""/>
                  </v:shape>
                  <v:shape id="Freeform 8886" o:spid="_x0000_s1171" style="position:absolute;left:6366;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mbsYA&#10;AADdAAAADwAAAGRycy9kb3ducmV2LnhtbESPzWrCQBSF94LvMFyhuzqxUi2pk9AoUilutF10eclc&#10;M6mZOzEz1fj2nYLg8nB+Ps4i720jztT52rGCyTgBQVw6XXOl4Otz/fgCwgdkjY1jUnAlD3k2HCww&#10;1e7COzrvQyXiCPsUFZgQ2lRKXxqy6MeuJY7ewXUWQ5RdJXWHlzhuG/mUJDNpseZIMNjS0lB53P/a&#10;yJ2ezIdJtsX6uzgQbk8/hX5fKfUw6t9eQQTqwz18a2+0gvls+gz/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8mbsYAAADdAAAADwAAAAAAAAAAAAAAAACYAgAAZHJz&#10;L2Rvd25yZXYueG1sUEsFBgAAAAAEAAQA9QAAAIsDAAAAAA==&#10;" path="m,3c,2,2,,3,v,,,,,l3,,46,v1,,2,2,2,3c48,3,48,3,48,3r,l48,14v,1,-1,2,-2,2c46,16,46,16,46,16r,l3,16c2,16,,15,,14v,,,,,l,3xe" fillcolor="#1a1a1a" strokeweight="0">
                    <v:path arrowok="t" o:connecttype="custom" o:connectlocs="0,1;1,0;1,0;1,0;6,0;6,0;6,1;6,1;6,1;6,2;6,2;6,2;6,2;6,2;1,2;1,2;0,2;0,2;0,1" o:connectangles="0,0,0,0,0,0,0,0,0,0,0,0,0,0,0,0,0,0,0"/>
                    <o:lock v:ext="edit" aspectratio="t"/>
                  </v:shape>
                  <v:shape id="Freeform 8887" o:spid="_x0000_s1172" style="position:absolute;left:6362;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QN8QA&#10;AADdAAAADwAAAGRycy9kb3ducmV2LnhtbESPzWrDMBCE74G+g9hCb4kcl9rGjWySlpZe8wc5LtbW&#10;MrFWxlIS9+2rQiHHYWa+YVb1ZHtxpdF3jhUsFwkI4sbpjlsFh/3HvADhA7LG3jEp+CEPdfUwW2Gp&#10;3Y23dN2FVkQI+xIVmBCGUkrfGLLoF24gjt63Gy2GKMdW6hFvEW57mSZJJi12HBcMDvRmqDnvLlbB&#10;8QV1TunJvqeFuWSnYpPrz0mpp8dp/Qoi0BTu4f/2l1aQZ88Z/L2JT0B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IkDfEAAAA3QAAAA8AAAAAAAAAAAAAAAAAmAIAAGRycy9k&#10;b3ducmV2LnhtbFBLBQYAAAAABAAEAPUAAACJAwAAAAA=&#10;" path="m,11c,9,1,7,3,6l6,3c7,1,9,,11,l54,v3,,6,2,7,4l63,7v1,1,1,3,1,4l64,22v,3,,5,-2,6l60,30v-1,2,-3,2,-6,2l11,32v-1,,-3,,-4,-1l4,29c2,28,,25,,22l,11xm16,22l13,16r3,2l11,16r43,l49,19r2,-2l48,22r,-11l50,16,48,13r6,3l11,16r6,-2l14,17r2,-6l16,22xe" fillcolor="black" strokeweight="0">
                    <v:path arrowok="t" o:connecttype="custom" o:connectlocs="0,1;1,0;1,0;2,0;7,0;8,0;8,0;8,1;8,2;8,3;8,3;7,3;2,3;1,3;1,3;0,2;0,1;2,2;2,2;2,2;2,2;7,2;7,2;7,2;6,2;6,1;7,2;6,1;7,2;2,2;3,1;2,2;2,1;2,2" o:connectangles="0,0,0,0,0,0,0,0,0,0,0,0,0,0,0,0,0,0,0,0,0,0,0,0,0,0,0,0,0,0,0,0,0,0"/>
                    <o:lock v:ext="edit" aspectratio="t" verticies="t"/>
                  </v:shape>
                  <v:shape id="Freeform 8888" o:spid="_x0000_s1173" style="position:absolute;left:5754;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lcgA&#10;AADdAAAADwAAAGRycy9kb3ducmV2LnhtbESPQWvCQBSE7wX/w/KEXkrdWEFtdJUghBZsQW0h10f2&#10;mQ1m36bZrUZ/fbdQ6HGYmW+Y5bq3jThT52vHCsajBARx6XTNlYLPj/xxDsIHZI2NY1JwJQ/r1eBu&#10;ial2F97T+RAqESHsU1RgQmhTKX1pyKIfuZY4ekfXWQxRdpXUHV4i3DbyKUmm0mLNccFgSxtD5enw&#10;bRU8+OLNyObreX7bZkW2ec93xUuu1P2wzxYgAvXhP/zXftUKZtPJD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f+V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8889" o:spid="_x0000_s1174" style="position:absolute;left:5750;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cMQA&#10;AADdAAAADwAAAGRycy9kb3ducmV2LnhtbERPz2vCMBS+C/4P4Qm7aeomOjujjA1Bpgg6Dx7fmmcb&#10;bF5KE2vnX28OgseP7/ds0dpSNFR741jBcJCAIM6cNpwrOPwu++8gfEDWWDomBf/kYTHvdmaYanfl&#10;HTX7kIsYwj5FBUUIVSqlzwqy6AeuIo7cydUWQ4R1LnWN1xhuS/maJGNp0XBsKLCir4Ky8/5iFfz8&#10;jWh6bIaHbzPabtem3NzcMlPqpdd+foAI1Ian+OFeaQWT8VucG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3DEAAAA3QAAAA8AAAAAAAAAAAAAAAAAmAIAAGRycy9k&#10;b3ducmV2LnhtbFBLBQYAAAAABAAEAPUAAACJ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890" o:spid="_x0000_s1175" style="position:absolute;left:5758;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MUsgA&#10;AADdAAAADwAAAGRycy9kb3ducmV2LnhtbESPT2vCQBTE70K/w/IKvenGCFaja6hi/xy81Irg7Zl9&#10;JqHZtyG7TVI/vVsoeBxm5jfMMu1NJVpqXGlZwXgUgSDOrC45V3D4eh3OQDiPrLGyTAp+yUG6ehgs&#10;MdG2409q9z4XAcIuQQWF93UipcsKMuhGtiYO3sU2Bn2QTS51g12Am0rGUTSVBksOCwXWtCko+97/&#10;GAXlNnZtdX3brLvxevc+q4/nEx6VenrsXxYgPPX+Hv5vf2gFz9PJHP7e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IxSyAAAAN0AAAAPAAAAAAAAAAAAAAAAAJgCAABk&#10;cnMvZG93bnJldi54bWxQSwUGAAAAAAQABAD1AAAAjQMAAAAA&#10;" path="m,32c,15,15,,32,v,,,,,l32,c50,,64,15,64,32v,,,,,l64,32c64,50,50,64,32,64v,,,,,l32,64c15,64,,50,,32v,,,,,xe" fillcolor="#a79f9b" strokeweight="0">
                    <v:path arrowok="t" o:connecttype="custom" o:connectlocs="0,4;4,0;4,0;4,0;8,4;8,4;8,4;4,7;4,7;4,7;0,4;0,4" o:connectangles="0,0,0,0,0,0,0,0,0,0,0,0"/>
                    <o:lock v:ext="edit" aspectratio="t"/>
                  </v:shape>
                  <v:shape id="Freeform 8891" o:spid="_x0000_s1176" style="position:absolute;left:568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nMUA&#10;AADdAAAADwAAAGRycy9kb3ducmV2LnhtbERPW2vCMBR+H/gfwhH2MmaqiJfOKEUoG2yCOqGvh+as&#10;KTYntcm07tcvD4M9fnz31aa3jbhS52vHCsajBARx6XTNlYLTZ/68AOEDssbGMSm4k4fNevCwwlS7&#10;Gx/oegyViCHsU1RgQmhTKX1pyKIfuZY4cl+usxgi7CqpO7zFcNvISZLMpMWaY4PBlraGyvPx2yp4&#10;8sWHkc1lufh5z4psu8v3xWuu1OOwz15ABOrDv/jP/aYVzGfTuD++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hScxQAAAN0AAAAPAAAAAAAAAAAAAAAAAJgCAABkcnMv&#10;ZG93bnJldi54bWxQSwUGAAAAAAQABAD1AAAAigMAAAAA&#10;" path="m,32c,15,22,,48,r,c75,,96,15,96,32v,,,,,l96,32c96,50,75,64,48,64v,,,,,l48,64c22,64,,50,,32v,,,,,xe" fillcolor="#cfcbc9" strokeweight="0">
                    <v:path arrowok="t" o:connecttype="custom" o:connectlocs="0,4;6,0;6,0;11,4;11,4;11,4;6,8;6,8;6,8;0,4;0,4" o:connectangles="0,0,0,0,0,0,0,0,0,0,0"/>
                    <o:lock v:ext="edit" aspectratio="t"/>
                  </v:shape>
                  <v:shape id="Freeform 8892" o:spid="_x0000_s1177" style="position:absolute;left:567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lkMcA&#10;AADdAAAADwAAAGRycy9kb3ducmV2LnhtbESPQWvCQBSE7wX/w/IEb3WTEqxGVxGLUNoiVD14fGaf&#10;yWL2bciuMe2v7xYKPQ4z8w2zWPW2Fh213jhWkI4TEMSF04ZLBcfD9nEKwgdkjbVjUvBFHlbLwcMC&#10;c+3u/EndPpQiQtjnqKAKocml9EVFFv3YNcTRu7jWYoiyLaVu8R7htpZPSTKRFg3HhQob2lRUXPc3&#10;q+DtnNHs1KXHF5Ptdu+m/vh220Kp0bBfz0EE6sN/+K/9qhU8T7I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85ZD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893" o:spid="_x0000_s1178" style="position:absolute;left:5687;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tXscA&#10;AADdAAAADwAAAGRycy9kb3ducmV2LnhtbESPT2vCQBTE74LfYXlCb7oxFCupm6Bi/xy8qEXo7TX7&#10;TILZtyG7TdJ++q5Q8DjMzG+YVTaYWnTUusqygvksAkGcW11xoeDj9DJdgnAeWWNtmRT8kIMsHY9W&#10;mGjb84G6oy9EgLBLUEHpfZNI6fKSDLqZbYiDd7GtQR9kW0jdYh/gppZxFC2kwYrDQokNbUvKr8dv&#10;o6Daxa6rf1+3m36+2b8tm/PXJ56VepgM62cQngZ/D/+337WCp8VjDLc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bV7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rect id="Rectangle 8894" o:spid="_x0000_s1179" style="position:absolute;left:570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UHcYA&#10;AADdAAAADwAAAGRycy9kb3ducmV2LnhtbESPQWvCQBSE70L/w/IKvemmVqxEV1EhogcP1Qoen9ln&#10;Ept9G7KrRn+9Kwg9DjPzDTOaNKYUF6pdYVnBZycCQZxaXXCm4HebtAcgnEfWWFomBTdyMBm/tUYY&#10;a3vlH7psfCYChF2MCnLvq1hKl+Zk0HVsRRy8o60N+iDrTOoarwFuStmNor40WHBYyLGieU7p3+Zs&#10;FKy2yySxp/3Nzw73NUm3ODa7hVIf7810CMJT4//Dr/ZSK/ju977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UHcYAAADdAAAADwAAAAAAAAAAAAAAAACYAgAAZHJz&#10;L2Rvd25yZXYueG1sUEsFBgAAAAAEAAQA9QAAAIsDAAAAAA==&#10;" fillcolor="#59524f" stroked="f">
                    <o:lock v:ext="edit" aspectratio="t"/>
                  </v:rect>
                  <v:shape id="Freeform 8895" o:spid="_x0000_s1180" style="position:absolute;left:5770;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Ob8cA&#10;AADdAAAADwAAAGRycy9kb3ducmV2LnhtbESPT2sCMRTE70K/Q3gFb5qtipbVKCIoYvGgFVpvj81z&#10;/3Tzsmyiu/bTNwXB4zAzv2Fmi9aU4ka1yy0reOtHIIgTq3NOFZw+1713EM4jaywtk4I7OVjMXzoz&#10;jLVt+EC3o09FgLCLUUHmfRVL6ZKMDLq+rYiDd7G1QR9knUpdYxPgppSDKBpLgzmHhQwrWmWU/Byv&#10;RkF+3ReT6mNom9+i3Benr/Pme3dWqvvaLqcgPLX+GX60t1rBZDwawf+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yzm/HAAAA3QAAAA8AAAAAAAAAAAAAAAAAmAIAAGRy&#10;cy9kb3ducmV2LnhtbFBLBQYAAAAABAAEAPUAAACMAwAAAAA=&#10;" path="m,8c,4,8,,16,r,c25,,32,4,32,8v,,,,,l32,8v,5,-7,8,-16,8c16,16,16,16,16,16r,c8,16,,13,,8v,,,,,xe" fillcolor="#cfcbc9" strokeweight="0">
                    <v:path arrowok="t" o:connecttype="custom" o:connectlocs="0,1;2,0;2,0;4,1;4,1;4,1;2,2;2,2;2,2;0,1;0,1" o:connectangles="0,0,0,0,0,0,0,0,0,0,0"/>
                    <o:lock v:ext="edit" aspectratio="t"/>
                  </v:shape>
                  <v:shape id="Freeform 8896" o:spid="_x0000_s1181" style="position:absolute;left:5766;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Pz8gA&#10;AADdAAAADwAAAGRycy9kb3ducmV2LnhtbESPT2vCQBTE70K/w/IKvdVNgtoas4oKhR6Kpf5BvD2y&#10;zyRt9m3Irib99l2h4HGYmd8w2aI3tbhS6yrLCuJhBII4t7riQsF+9/b8CsJ5ZI21ZVLwSw4W84dB&#10;hqm2HX/RdesLESDsUlRQet+kUrq8JINuaBvi4J1ta9AH2RZSt9gFuKllEkUTabDisFBiQ+uS8p/t&#10;xSjoprvjeP/9mZjLYbU5xUn+4Sun1NNjv5yB8NT7e/i//a4VvExGY7i9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k/PyAAAAN0AAAAPAAAAAAAAAAAAAAAAAJgCAABk&#10;cnMvZG93bnJldi54bWxQSwUGAAAAAAQABAD1AAAAjQM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8897" o:spid="_x0000_s1182" style="position:absolute;left:5699;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1g8gA&#10;AADdAAAADwAAAGRycy9kb3ducmV2LnhtbESPT2vCQBTE74LfYXlCb7ppK1Giq0ihpbR4qArq7ZF9&#10;zR+zb0N2NdFP7xYKHoeZ+Q0zX3amEhdqXGFZwfMoAkGcWl1wpmC3fR9OQTiPrLGyTAqu5GC56Pfm&#10;mGjb8g9dNj4TAcIuQQW593UipUtzMuhGtiYO3q9tDPogm0zqBtsAN5V8iaJYGiw4LORY01tO6Wlz&#10;NgqK87qc1N+vtr2V1brc7Y8fh6+jUk+DbjUD4anzj/B/+1MrmMTjGP7e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PWD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8898" o:spid="_x0000_s1183" style="position:absolute;left:569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0I8gA&#10;AADdAAAADwAAAGRycy9kb3ducmV2LnhtbESPT2vCQBTE74V+h+UVequbBKs1ZhUVCj0US/2DeHtk&#10;n0na7NuQXU367V1B6HGYmd8w2bw3tbhQ6yrLCuJBBII4t7riQsFu+/7yBsJ5ZI21ZVLwRw7ms8eH&#10;DFNtO/6my8YXIkDYpaig9L5JpXR5SQbdwDbEwTvZ1qAPsi2kbrELcFPLJIpG0mDFYaHEhlYl5b+b&#10;s1HQTbaH193PV2LO++X6GCf5p6+cUs9P/WIKwlPv/8P39odWMB4Nx3B7E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HQjyAAAAN0AAAAPAAAAAAAAAAAAAAAAAJgCAABk&#10;cnMvZG93bnJldi54bWxQSwUGAAAAAAQABAD1AAAAjQM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8899" o:spid="_x0000_s1184" type="#_x0000_t75" style="position:absolute;left:5699;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bGZjEAAAA3QAAAA8AAABkcnMvZG93bnJldi54bWxET01rwkAQvRf6H5YpeDObilVJXaUWGlLI&#10;QRMLPQ7ZMQnNzobsRtN/3z0IPT7e93Y/mU5caXCtZQXPUQyCuLK65VrBufyYb0A4j6yxs0wKfsnB&#10;fvf4sMVE2xuf6Fr4WoQQdgkqaLzvEyld1ZBBF9meOHAXOxj0AQ611APeQrjp5CKOV9Jgy6GhwZ7e&#10;G6p+itEoGA+FTtPL8ZvKz81Leh7zTH7lSs2eprdXEJ4m/y++uzOtYL1ahrnhTXg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bGZjEAAAA3QAAAA8AAAAAAAAAAAAAAAAA&#10;nwIAAGRycy9kb3ducmV2LnhtbFBLBQYAAAAABAAEAPcAAACQAwAAAAA=&#10;">
                    <v:imagedata r:id="rId69" o:title=""/>
                  </v:shape>
                  <v:shape id="Freeform 8900" o:spid="_x0000_s1185" style="position:absolute;left:5695;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rG8YA&#10;AADdAAAADwAAAGRycy9kb3ducmV2LnhtbESPT2sCMRTE70K/Q3hCb5q1Fa2rUURa6KXin4rXx+Z1&#10;szR5WTepu377plDwOMz8ZpjFqnNWXKkJlWcFo2EGgrjwuuJSwefxbfACIkRkjdYzKbhRgNXyobfA&#10;XPuW93Q9xFKkEg45KjAx1rmUoTDkMAx9TZy8L984jEk2pdQNtqncWfmUZRPpsOK0YLCmjaHi+/Dj&#10;FEzthzP7czWVz3Z7XO9ey9Nl2yr12O/WcxCRungP/9PvOnGT8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erG8YAAADdAAAADwAAAAAAAAAAAAAAAACYAgAAZHJz&#10;L2Rvd25yZXYueG1sUEsFBgAAAAAEAAQA9QAAAIs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8901" o:spid="_x0000_s1186" style="position:absolute;left:5734;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F08YA&#10;AADdAAAADwAAAGRycy9kb3ducmV2LnhtbESPTWvCQBCG74X+h2UK3uqmQq1JXaVEil4s+AG9Dtlp&#10;NpidTbOrxn/vHAo9Du+8zzwzXw6+VRfqYxPYwMs4A0VcBdtwbeB4+HyegYoJ2WIbmAzcKMJy8fgw&#10;x8KGK+/osk+1EgjHAg24lLpC61g58hjHoSOW7Cf0HpOMfa1tj1eB+1ZPsmyqPTYsFxx2VDqqTvuz&#10;F431CXNXbpv8mH93X5Py8JtmK2NGT8PHO6hEQ/pf/mtvrIG36av4yzeCA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6F08YAAADdAAAADwAAAAAAAAAAAAAAAACYAgAAZHJz&#10;L2Rvd25yZXYueG1sUEsFBgAAAAAEAAQA9QAAAIsDAAAAAA==&#10;" fillcolor="#a79f9b" stroked="f">
                    <o:lock v:ext="edit" aspectratio="t"/>
                  </v:rect>
                  <v:shape id="Freeform 8902" o:spid="_x0000_s1187" style="position:absolute;left:5945;top:15679;width:56;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lJcUA&#10;AADdAAAADwAAAGRycy9kb3ducmV2LnhtbESPQWvCQBSE7wX/w/IEb81GwVRTVxHFUhAKRtEeH9nX&#10;bGj2bchuTfrvu4VCj8PMfMOsNoNtxJ06XztWME1SEMSl0zVXCi7nw+MChA/IGhvHpOCbPGzWo4cV&#10;5tr1fKJ7ESoRIexzVGBCaHMpfWnIok9cSxy9D9dZDFF2ldQd9hFuGzlL00xarDkuGGxpZ6j8LL6s&#10;gtv+tqWreTHHdwqWzHF5bd60UpPxsH0GEWgI/+G/9qtW8JTNp/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OUlxQAAAN0AAAAPAAAAAAAAAAAAAAAAAJgCAABkcnMv&#10;ZG93bnJldi54bWxQSwUGAAAAAAQABAD1AAAAigMAAAAA&#10;" path="m,32c,15,26,,56,r,c87,,112,15,112,32v,,,,,l112,32v,18,-25,32,-56,32c56,64,56,64,56,64r,c26,64,,50,,32v,,,,,xe" fillcolor="#cfcbc9" strokeweight="0">
                    <v:path arrowok="t" o:connecttype="custom" o:connectlocs="0,4;7,0;7,0;14,4;14,4;14,4;7,8;7,8;7,8;0,4;0,4" o:connectangles="0,0,0,0,0,0,0,0,0,0,0"/>
                    <o:lock v:ext="edit" aspectratio="t"/>
                  </v:shape>
                  <v:shape id="Freeform 8903" o:spid="_x0000_s1188" style="position:absolute;left:594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UT8UA&#10;AADdAAAADwAAAGRycy9kb3ducmV2LnhtbESP3YrCMBSE7xd8h3AE79bUgq5Uo4iL1IsF158HODTH&#10;ttqclCSr9e3NguDlMDPfMPNlZxpxI+drywpGwwQEcWF1zaWC03HzOQXhA7LGxjIpeJCH5aL3McdM&#10;2zvv6XYIpYgQ9hkqqEJoMyl9UZFBP7QtcfTO1hkMUbpSaof3CDeNTJNkIg3WHBcqbGldUXE9/BkF&#10;u++fVb4579NcJhd3NU39u8sfSg363WoGIlAX3uFXe6sVfE3GK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JRPxQAAAN0AAAAPAAAAAAAAAAAAAAAAAJgCAABkcnMv&#10;ZG93bnJldi54bWxQSwUGAAAAAAQABAD1AAAAigM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8904" o:spid="_x0000_s1189" style="position:absolute;left:5949;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d3cgA&#10;AADdAAAADwAAAGRycy9kb3ducmV2LnhtbESPT2vCQBTE74V+h+UJvRTd1NqoqasUtaDQg//Pr9ln&#10;kjb7NmS3Gr+9KxQ8DjPzG2Y0aUwpTlS7wrKCl04Egji1uuBMwW772R6AcB5ZY2mZFFzIwWT8+DDC&#10;RNszr+m08ZkIEHYJKsi9rxIpXZqTQdexFXHwjrY26IOsM6lrPAe4KWU3imJpsOCwkGNF05zS382f&#10;UfA8L7s/vf1hOlysLvG3mfW+liur1FOr+XgH4anx9/B/e6EV9OO3V7i9CU9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53dyAAAAN0AAAAPAAAAAAAAAAAAAAAAAJgCAABk&#10;cnMvZG93bnJldi54bWxQSwUGAAAAAAQABAD1AAAAjQMAAAAA&#10;" path="m,32c,15,18,,40,v,,,,,l40,c63,,80,15,80,32v,,,,,l80,32c80,50,63,64,40,64v,,,,,l40,64c18,64,,50,,32v,,,,,xe" fillcolor="#a79f9b" strokeweight="0">
                    <v:path arrowok="t" o:connecttype="custom" o:connectlocs="0,4;5,0;5,0;5,0;10,4;10,4;10,4;5,7;5,7;5,7;0,4;0,4" o:connectangles="0,0,0,0,0,0,0,0,0,0,0,0"/>
                    <o:lock v:ext="edit" aspectratio="t"/>
                  </v:shape>
                  <v:shape id="Freeform 8905" o:spid="_x0000_s1190" style="position:absolute;left:5874;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GvcUA&#10;AADdAAAADwAAAGRycy9kb3ducmV2LnhtbESP3WoCMRSE7wXfIRzBu5pV/GlXo4hSKQiCtqiXh81x&#10;s7g5WTapbt/eCAUvh5n5hpktGluKG9W+cKyg30tAEGdOF5wr+Pn+fHsH4QOyxtIxKfgjD4t5uzXD&#10;VLs77+l2CLmIEPYpKjAhVKmUPjNk0fdcRRy9i6sthijrXOoa7xFuSzlIkrG0WHBcMFjRylB2Pfxa&#10;Baf1aUlHszHbMwVLZvtxLHdaqW6nWU5BBGrCK/zf/tIKJuPRE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0a9xQAAAN0AAAAPAAAAAAAAAAAAAAAAAJgCAABkcnMv&#10;ZG93bnJldi54bWxQSwUGAAAAAAQABAD1AAAAigMAAAAA&#10;" path="m,32c,15,26,,56,r,c87,,112,15,112,32v,,,,,l112,32v,18,-25,32,-56,32c56,64,56,64,56,64r,c26,64,,50,,32v,,,,,xe" fillcolor="#cfcbc9" strokeweight="0">
                    <v:path arrowok="t" o:connecttype="custom" o:connectlocs="0,4;7,0;7,0;13,4;13,4;13,4;7,8;7,8;7,8;0,4;0,4" o:connectangles="0,0,0,0,0,0,0,0,0,0,0"/>
                    <o:lock v:ext="edit" aspectratio="t"/>
                  </v:shape>
                  <v:shape id="Freeform 8906" o:spid="_x0000_s1191" style="position:absolute;left:5870;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MO8YA&#10;AADdAAAADwAAAGRycy9kb3ducmV2LnhtbESP0WrCQBRE3wv+w3KFvjWbCtqSuoooEh8K1rQfcMle&#10;k9Ts3bC7NcnfuwXBx2FmzjDL9WBacSXnG8sKXpMUBHFpdcOVgp/v/cs7CB+QNbaWScFIHtarydMS&#10;M217PtG1CJWIEPYZKqhD6DIpfVmTQZ/Yjjh6Z+sMhihdJbXDPsJNK2dpupAGG44LNXa0ram8FH9G&#10;wXH3ucn359Msl+mvu5i2+Trmo1LP02HzASLQEB7he/ugFbwt5nP4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kMO8YAAADdAAAADwAAAAAAAAAAAAAAAACYAgAAZHJz&#10;L2Rvd25yZXYueG1sUEsFBgAAAAAEAAQA9QAAAIsDA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8907" o:spid="_x0000_s1192" style="position:absolute;left:587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RcgA&#10;AADdAAAADwAAAGRycy9kb3ducmV2LnhtbESPT2vCQBTE70K/w/IKXkQ3FY02ukqxLSj04L/2/Jp9&#10;JtHs25Ddavz2riD0OMzMb5jpvDGlOFPtCssKXnoRCOLU6oIzBfvdZ3cMwnlkjaVlUnAlB/PZU2uK&#10;ibYX3tB56zMRIOwSVJB7XyVSujQng65nK+LgHWxt0AdZZ1LXeAlwU8p+FMXSYMFhIceKFjmlp+2f&#10;UdD5KPvHwffP4nW5vsa/5n3wtVpbpdrPzdsEhKfG/4cf7aVWMIqHMdzf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RD5FyAAAAN0AAAAPAAAAAAAAAAAAAAAAAJgCAABk&#10;cnMvZG93bnJldi54bWxQSwUGAAAAAAQABAD1AAAAjQMAAAAA&#10;" path="m,32c,15,18,,40,v,,,,,l40,c63,,80,15,80,32v,,,,,l80,32c80,50,63,64,40,64v,,,,,l40,64c18,64,,50,,32v,,,,,xe" fillcolor="#a79f9b" strokeweight="0">
                    <v:path arrowok="t" o:connecttype="custom" o:connectlocs="0,4;5,0;5,0;5,0;10,4;10,4;10,4;5,7;5,7;5,7;0,4;0,4" o:connectangles="0,0,0,0,0,0,0,0,0,0,0,0"/>
                    <o:lock v:ext="edit" aspectratio="t"/>
                  </v:shape>
                  <v:rect id="Rectangle 8908" o:spid="_x0000_s1193" style="position:absolute;left:596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Ew8cA&#10;AADdAAAADwAAAGRycy9kb3ducmV2LnhtbESPQWvCQBSE70L/w/IKvemmhUaJrtIWInrw0Kjg8Zl9&#10;Jmmzb0N2axJ/fVco9DjMzDfMYtWbWlypdZVlBc+TCARxbnXFhYLDPh3PQDiPrLG2TAoGcrBaPowW&#10;mGjb8SddM1+IAGGXoILS+yaR0uUlGXQT2xAH72Jbgz7ItpC6xS7ATS1foiiWBisOCyU29FFS/p39&#10;GAXb/SZN7ddp8O/n246kW1/641qpp8f+bQ7CU+//w3/tjVYwjV+ncH8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BMPHAAAA3QAAAA8AAAAAAAAAAAAAAAAAmAIAAGRy&#10;cy9kb3ducmV2LnhtbFBLBQYAAAAABAAEAPUAAACMAwAAAAA=&#10;" fillcolor="#59524f" stroked="f">
                    <o:lock v:ext="edit" aspectratio="t"/>
                  </v:rect>
                  <v:rect id="Rectangle 8909" o:spid="_x0000_s1194" style="position:absolute;left:589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QscQA&#10;AADdAAAADwAAAGRycy9kb3ducmV2LnhtbERPTWvCQBC9C/0PywjezEZBW2JWaYWIPfTQRMHjNDsm&#10;abOzIbvVpL++eyj0+Hjf6W4wrbhR7xrLChZRDIK4tLrhSsGpyOZPIJxH1thaJgUjOdhtHyYpJtre&#10;+Z1uua9ECGGXoILa+y6R0pU1GXSR7YgDd7W9QR9gX0nd4z2Em1Yu43gtDTYcGmrsaF9T+ZV/GwWv&#10;xTHL7Odl9C8fP28k3eE6nA9KzabD8waEp8H/i//cR63gcb0Kc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LHEAAAA3QAAAA8AAAAAAAAAAAAAAAAAmAIAAGRycy9k&#10;b3ducmV2LnhtbFBLBQYAAAAABAAEAPUAAACJAwAAAAA=&#10;" fillcolor="#59524f" stroked="f">
                    <o:lock v:ext="edit" aspectratio="t"/>
                  </v:rect>
                  <v:shape id="Freeform 8910" o:spid="_x0000_s1195" style="position:absolute;left:5969;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uqMcA&#10;AADdAAAADwAAAGRycy9kb3ducmV2LnhtbESPQWvCQBSE74X+h+UVvIhuFLQ2dRURAz1IMSqeX7Kv&#10;SWj2bchuY+yvdwtCj8PMfMMs172pRUetqywrmIwjEMS51RUXCs6nZLQA4TyyxtoyKbiRg/Xq+WmJ&#10;sbZXTqk7+kIECLsYFZTeN7GULi/JoBvbhjh4X7Y16INsC6lbvAa4qeU0iubSYMVhocSGtiXl38cf&#10;o+BzmCx+0122LzhLbod0djmkQ6PU4KXfvIPw1Pv/8KP9oRW8zmdv8PcmP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3rqj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8911" o:spid="_x0000_s1196" style="position:absolute;left:5965;top:15691;width:16;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d+cMA&#10;AADdAAAADwAAAGRycy9kb3ducmV2LnhtbERPy2rCQBTdC/7DcAV3ZmIXsURHaYT6oAUx6aa7S+aa&#10;hGbuhMwY4993FoUuD+e92Y2mFQP1rrGsYBnFIIhLqxuuFHwV74tXEM4ja2wtk4InOdhtp5MNpto+&#10;+EpD7isRQtilqKD2vkuldGVNBl1kO+LA3Wxv0AfYV1L3+AjhppUvcZxIgw2Hhho72tdU/uR3owA/&#10;ssM55+xOQ/H9PGbFbeTPi1Lz2fi2BuFp9P/iP/dJK1glSdgf3o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wd+cMAAADdAAAADwAAAAAAAAAAAAAAAACYAgAAZHJzL2Rv&#10;d25yZXYueG1sUEsFBgAAAAAEAAQA9QAAAIgDAAAAAA==&#10;" path="m3,22c,19,,14,3,11l11,3c14,,19,,22,3r8,8c33,14,33,19,30,22r-8,8c19,33,14,33,11,30l3,22xm22,19r-11,l19,11r,11l11,14r11,l14,22r,-11l22,19xe" fillcolor="#59524f" strokecolor="#59524f" strokeweight="0">
                    <v:path arrowok="t" o:connecttype="custom" o:connectlocs="0,3;0,2;1,1;2,1;3,2;3,3;2,4;1,4;0,3;2,3;1,3;2,2;2,3;1,2;2,2;1,3;1,2;2,3" o:connectangles="0,0,0,0,0,0,0,0,0,0,0,0,0,0,0,0,0,0"/>
                    <o:lock v:ext="edit" aspectratio="t" verticies="t"/>
                  </v:shape>
                  <v:shape id="Freeform 8912" o:spid="_x0000_s1197" style="position:absolute;left:5897;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1oE8YA&#10;AADdAAAADwAAAGRycy9kb3ducmV2LnhtbESPQWvCQBSE7wX/w/KEXkQ3Ck0luoqIgR5KMVE8P7PP&#10;JJh9G7Krxv76bqHQ4zAz3zDLdW8acafO1ZYVTCcRCOLC6ppLBcdDOp6DcB5ZY2OZFDzJwXo1eFli&#10;ou2DM7rnvhQBwi5BBZX3bSKlKyoy6Ca2JQ7exXYGfZBdKXWHjwA3jZxFUSwN1hwWKmxpW1FxzW9G&#10;wdconX9nu/Nnyef0uc/eTvtsZJR6HfabBQhPvf8P/7U/tIL3OJ7C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1oE8YAAADdAAAADwAAAAAAAAAAAAAAAACYAgAAZHJz&#10;L2Rvd25yZXYueG1sUEsFBgAAAAAEAAQA9QAAAIsDAAAAAA==&#10;" path="m,8c,4,4,,8,v,,,,,l8,v5,,8,4,8,8c16,8,16,8,16,8r,c16,13,13,16,8,16v,,,,,l8,16c4,16,,13,,8v,,,,,xe" fillcolor="#cfcbc9" strokeweight="0">
                    <v:path arrowok="t" o:connecttype="custom" o:connectlocs="0,1;1,0;1,0;1,0;2,1;2,1;2,1;1,2;1,2;1,2;0,1;0,1" o:connectangles="0,0,0,0,0,0,0,0,0,0,0,0"/>
                    <o:lock v:ext="edit" aspectratio="t"/>
                  </v:shape>
                  <v:shape id="Freeform 8913" o:spid="_x0000_s1198" style="position:absolute;left:5893;top:15691;width:17;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mFcYA&#10;AADdAAAADwAAAGRycy9kb3ducmV2LnhtbESPS2vDMBCE74H8B7GB3ho5ObjFjRziQF80EGr30tti&#10;rR/EWhlLcZx/XxUCOQ4z8w2z2U6mEyMNrrWsYLWMQBCXVrdcK/gpXh+fQTiPrLGzTAqu5GCbzmcb&#10;TLS98DeNua9FgLBLUEHjfZ9I6cqGDLql7YmDV9nBoA9yqKUe8BLgppPrKIqlwZbDQoM97RsqT/nZ&#10;KMCv7O0z5+xMY/F7fc+KauLDUamHxbR7AeFp8vfwrf2hFTzF8Rr+34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ImFcYAAADdAAAADwAAAAAAAAAAAAAAAACYAgAAZHJz&#10;L2Rvd25yZXYueG1sUEsFBgAAAAAEAAQA9QAAAIsDAAAAAA==&#10;" path="m3,22c,19,,14,3,11l11,3c14,,19,,22,3r8,8c33,14,33,19,30,22r-8,8c19,33,14,33,11,30l3,22xm22,19r-11,l19,11r,11l11,14r11,l14,22r,-11l22,19xe" fillcolor="#59524f" strokecolor="#59524f" strokeweight="0">
                    <v:path arrowok="t" o:connecttype="custom" o:connectlocs="1,3;1,2;2,1;3,1;4,2;4,3;3,4;2,4;1,3;3,3;2,3;3,2;3,3;2,2;3,2;2,3;2,2;3,3" o:connectangles="0,0,0,0,0,0,0,0,0,0,0,0,0,0,0,0,0,0"/>
                    <o:lock v:ext="edit" aspectratio="t" verticies="t"/>
                  </v:shape>
                  <v:shape id="Picture 8914" o:spid="_x0000_s1199" type="#_x0000_t75" style="position:absolute;left:5897;top:15679;width:96;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14nHAAAA3QAAAA8AAABkcnMvZG93bnJldi54bWxEj09rwkAUxO+C32F5Qm+6aUtTiVlFCw0W&#10;PLTRgsdH9uUPzb4N2Y2m375bEDwOM/MbJt2MphUX6l1jWcHjIgJBXFjdcKXgdHyfL0E4j6yxtUwK&#10;fsnBZj2dpJhoe+UvuuS+EgHCLkEFtfddIqUrajLoFrYjDl5pe4M+yL6SusdrgJtWPkVRLA02HBZq&#10;7OitpuInH4yCYZfrLCs/z3T8WL5kp+Gwl98HpR5m43YFwtPo7+Fbe68VvMbxM/y/CU9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K14nHAAAA3QAAAA8AAAAAAAAAAAAA&#10;AAAAnwIAAGRycy9kb3ducmV2LnhtbFBLBQYAAAAABAAEAPcAAACTAwAAAAA=&#10;">
                    <v:imagedata r:id="rId69" o:title=""/>
                  </v:shape>
                  <v:shape id="Freeform 8915" o:spid="_x0000_s1200" style="position:absolute;left:589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Y5cYA&#10;AADdAAAADwAAAGRycy9kb3ducmV2LnhtbESPT2sCMRTE7wW/Q3iCt5pVy1q2RhFpoZeKf1p6fWxe&#10;N0uTl3WTuuu3N4LQ4zDzm2EWq95ZcaY21J4VTMYZCOLS65orBZ/Ht8dnECEia7SeScGFAqyWg4cF&#10;Ftp3vKfzIVYilXAoUIGJsSmkDKUhh2HsG+Lk/fjWYUyyraRusUvlzsppluXSYc1pwWBDG0Pl7+HP&#10;KZjbD2f23/Vczuz2uN69Vl+nbafUaNivX0BE6uN/+E6/68Tl+RP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Y5cYAAADdAAAADwAAAAAAAAAAAAAAAACYAgAAZHJz&#10;L2Rvd25yZXYueG1sUEsFBgAAAAAEAAQA9QAAAIs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8916" o:spid="_x0000_s1201" style="position:absolute;left:592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s9sUA&#10;AADdAAAADwAAAGRycy9kb3ducmV2LnhtbESPQWvCQBCF7wX/wzJCb3WjYGqiq0iK1IuFquB1yI7Z&#10;YHY2Zrca/71bKPT4ePO+N2+x6m0jbtT52rGC8SgBQVw6XXOl4HjYvM1A+ICssXFMCh7kYbUcvCww&#10;1+7O33Tbh0pECPscFZgQ2lxKXxqy6EeuJY7e2XUWQ5RdJXWH9wi3jZwkSSot1hwbDLZUGCov+x8b&#10;3/i8YGaKXZ0ds1P7NSkO1zD7UOp12K/nIAL14f/4L73VCt7TdAq/ayIC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ez2xQAAAN0AAAAPAAAAAAAAAAAAAAAAAJgCAABkcnMv&#10;ZG93bnJldi54bWxQSwUGAAAAAAQABAD1AAAAigMAAAAA&#10;" fillcolor="#a79f9b" stroked="f">
                    <o:lock v:ext="edit" aspectratio="t"/>
                  </v:rect>
                  <v:shape id="Freeform 8917" o:spid="_x0000_s1202" style="position:absolute;left:6295;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37MMA&#10;AADdAAAADwAAAGRycy9kb3ducmV2LnhtbESPQYvCMBSE74L/ITzBm6buoWrXKKKsCMKCuugeH83b&#10;pti8lCZq/fcbQfA4zMw3zGzR2krcqPGlYwWjYQKCOHe65ELBz/FrMAHhA7LGyjEpeJCHxbzbmWGm&#10;3Z33dDuEQkQI+wwVmBDqTEqfG7Loh64mjt6fayyGKJtC6gbvEW4r+ZEkqbRYclwwWNPKUH45XK2C&#10;8/q8pJPZmN0vBUtmNz1V31qpfq9dfoII1IZ3+NXeagXjNE3h+S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G37MMAAADdAAAADwAAAAAAAAAAAAAAAACYAgAAZHJzL2Rv&#10;d25yZXYueG1sUEsFBgAAAAAEAAQA9QAAAIgDAAAAAA==&#10;" path="m,32c,15,26,,56,r,c87,,112,15,112,32v,,,,,l112,32v,18,-25,32,-56,32c56,64,56,64,56,64r,c26,64,,50,,32v,,,,,xe" fillcolor="#cfcbc9" strokeweight="0">
                    <v:path arrowok="t" o:connecttype="custom" o:connectlocs="0,4;7,0;7,0;13,4;13,4;13,4;7,8;7,8;7,8;0,4;0,4" o:connectangles="0,0,0,0,0,0,0,0,0,0,0"/>
                    <o:lock v:ext="edit" aspectratio="t"/>
                  </v:shape>
                  <v:shape id="Freeform 8918" o:spid="_x0000_s1203" style="position:absolute;left:629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9asQA&#10;AADdAAAADwAAAGRycy9kb3ducmV2LnhtbESP3YrCMBSE7wXfIRzBO031oi7VKKJIvRBcfx7g0Bzb&#10;anNSkqj17TcLC3s5zMw3zGLVmUa8yPnasoLJOAFBXFhdc6ngetmNvkD4gKyxsUwKPuRhtez3Fphp&#10;++YTvc6hFBHCPkMFVQhtJqUvKjLox7Yljt7NOoMhSldK7fAd4aaR0yRJpcGa40KFLW0qKh7np1Fw&#10;3B7W+e52muYyubuHaervY/5Rajjo1nMQgbrwH/5r77WCWZrO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WrEAAAA3QAAAA8AAAAAAAAAAAAAAAAAmAIAAGRycy9k&#10;b3ducmV2LnhtbFBLBQYAAAAABAAEAPUAAACJAw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8919" o:spid="_x0000_s1204" style="position:absolute;left:629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FEcQA&#10;AADdAAAADwAAAGRycy9kb3ducmV2LnhtbERPTWvCQBC9F/wPywi9lLpRJNboKmItWPCgafU8Zsck&#10;mp0N2a3Gf+8eCh4f73s6b00lrtS40rKCfi8CQZxZXXKu4Pfn6/0DhPPIGivLpOBODuazzssUE21v&#10;vKNr6nMRQtglqKDwvk6kdFlBBl3P1sSBO9nGoA+wyaVu8BbCTSUHURRLgyWHhgJrWhaUXdI/o+Bt&#10;VQ3Ow/1hOV5v7/HRfA4331ur1Gu3XUxAeGr9U/zvXmsFozgOc8O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xRHEAAAA3QAAAA8AAAAAAAAAAAAAAAAAmAIAAGRycy9k&#10;b3ducmV2LnhtbFBLBQYAAAAABAAEAPUAAACJAwAAAAA=&#10;" path="m,32c,15,18,,40,v,,,,,l40,c63,,80,15,80,32v,,,,,l80,32c80,50,63,64,40,64v,,,,,l40,64c18,64,,50,,32v,,,,,xe" fillcolor="#a79f9b" strokeweight="0">
                    <v:path arrowok="t" o:connecttype="custom" o:connectlocs="0,4;5,0;5,0;5,0;9,4;9,4;9,4;5,7;5,7;5,7;0,4;0,4" o:connectangles="0,0,0,0,0,0,0,0,0,0,0,0"/>
                    <o:lock v:ext="edit" aspectratio="t"/>
                  </v:shape>
                  <v:shape id="Freeform 8920" o:spid="_x0000_s1205" style="position:absolute;left:623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hYcgA&#10;AADdAAAADwAAAGRycy9kb3ducmV2LnhtbESPQWvCQBSE74X+h+UVvBTdtIdUo6sEIbRQC1aFXB/Z&#10;ZzaYfZtmV037691CocdhZr5hFqvBtuJCvW8cK3iaJCCIK6cbrhUc9sV4CsIHZI2tY1LwTR5Wy/u7&#10;BWbaXfmTLrtQiwhhn6ECE0KXSekrQxb9xHXE0Tu63mKIsq+l7vEa4baVz0mSSosNxwWDHa0NVafd&#10;2Sp49OXGyPZrNv15z8t8/VFsy9dCqdHDkM9BBBrCf/iv/aYVvKTpDH7f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eFh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8921" o:spid="_x0000_s1206" style="position:absolute;left:622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KtsQA&#10;AADdAAAADwAAAGRycy9kb3ducmV2LnhtbERPz2vCMBS+D/Y/hDfYbaYO0VmbytgQRIewzoPHZ/Ns&#10;g81LabJa/evNYbDjx/c7Ww62ET113jhWMB4lIIhLpw1XCvY/q5c3ED4ga2wck4IreVjmjw8Zptpd&#10;+Jv6IlQihrBPUUEdQptK6cuaLPqRa4kjd3KdxRBhV0nd4SWG20a+JslUWjQcG2ps6aOm8lz8WgWb&#10;44Tmh368/zST3W5rmq+bW5VKPT8N7wsQgYbwL/5zr7WC2XQW98c38Qn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irbEAAAA3QAAAA8AAAAAAAAAAAAAAAAAmAIAAGRycy9k&#10;b3ducmV2LnhtbFBLBQYAAAAABAAEAPUAAACJ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922" o:spid="_x0000_s1207" style="position:absolute;left:622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6UcgA&#10;AADdAAAADwAAAGRycy9kb3ducmV2LnhtbESPQWvCQBSE7wX/w/KEXorZKBJrmlXEtmDBg1Xb82v2&#10;mUSzb0N2q/HfdwWhx2FmvmGyeWdqcabWVZYVDKMYBHFudcWFgv3uffAMwnlkjbVlUnAlB/NZ7yHD&#10;VNsLf9J56wsRIOxSVFB636RSurwkgy6yDXHwDrY16INsC6lbvAS4qeUojhNpsOKwUGJDy5Ly0/bX&#10;KHh6q0fH8df3crraXJMf8zpef2ysUo/9bvECwlPn/8P39kormCSTIdzeh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PpRyAAAAN0AAAAPAAAAAAAAAAAAAAAAAJgCAABk&#10;cnMvZG93bnJldi54bWxQSwUGAAAAAAQABAD1AAAAjQMAAAAA&#10;" path="m,32c,15,18,,40,v,,,,,l40,c63,,80,15,80,32v,,,,,l80,32c80,50,63,64,40,64v,,,,,l40,64c18,64,,50,,32v,,,,,xe" fillcolor="#a79f9b" strokeweight="0">
                    <v:path arrowok="t" o:connecttype="custom" o:connectlocs="0,4;5,0;5,0;5,0;10,4;10,4;10,4;5,7;5,7;5,7;0,4;0,4" o:connectangles="0,0,0,0,0,0,0,0,0,0,0,0"/>
                    <o:lock v:ext="edit" aspectratio="t"/>
                  </v:shape>
                  <v:rect id="Rectangle 8923" o:spid="_x0000_s1208" style="position:absolute;left:631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7O8cA&#10;AADdAAAADwAAAGRycy9kb3ducmV2LnhtbESPQWvCQBSE74X+h+UJ3upGD0aiq9RCxB56aNJCj8/s&#10;M0nNvg3ZNSb99d2C0OMwM98wm91gGtFT52rLCuazCARxYXXNpYKPPH1agXAeWWNjmRSM5GC3fXzY&#10;YKLtjd+pz3wpAoRdggoq79tESldUZNDNbEscvLPtDPogu1LqDm8Bbhq5iKKlNFhzWKiwpZeKikt2&#10;NQpe82Oa2u+v0e9PP28k3eE8fB6Umk6G5zUIT4P/D9/bR60gXsYL+Hs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9+zvHAAAA3QAAAA8AAAAAAAAAAAAAAAAAmAIAAGRy&#10;cy9kb3ducmV2LnhtbFBLBQYAAAAABAAEAPUAAACMAwAAAAA=&#10;" fillcolor="#59524f" stroked="f">
                    <o:lock v:ext="edit" aspectratio="t"/>
                  </v:rect>
                  <v:rect id="Rectangle 8924" o:spid="_x0000_s1209" style="position:absolute;left:624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eoMcA&#10;AADdAAAADwAAAGRycy9kb3ducmV2LnhtbESPQWvCQBSE70L/w/IKvemmLUSJrtIWInrw0Kjg8Zl9&#10;Jmmzb0N2axJ/fVco9DjMzDfMYtWbWlypdZVlBc+TCARxbnXFhYLDPh3PQDiPrLG2TAoGcrBaPowW&#10;mGjb8SddM1+IAGGXoILS+yaR0uUlGXQT2xAH72Jbgz7ItpC6xS7ATS1foiiWBisOCyU29FFS/p39&#10;GAXb/SZN7ddp8O/n246kW1/641qpp8f+bQ7CU+//w3/tjVYwjaevcH8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xXqDHAAAA3QAAAA8AAAAAAAAAAAAAAAAAmAIAAGRy&#10;cy9kb3ducmV2LnhtbFBLBQYAAAAABAAEAPUAAACMAwAAAAA=&#10;" fillcolor="#59524f" stroked="f">
                    <o:lock v:ext="edit" aspectratio="t"/>
                  </v:rect>
                  <v:shape id="Freeform 8925" o:spid="_x0000_s1210" style="position:absolute;left:6319;top:15695;width:15;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E0sgA&#10;AADdAAAADwAAAGRycy9kb3ducmV2LnhtbESPT2vCQBTE74LfYXlCb7ppK0aiq0ihpbR4qArq7ZF9&#10;zR+zb0N2NdFP7xYKHoeZ+Q0zX3amEhdqXGFZwfMoAkGcWl1wpmC3fR9OQTiPrLGyTAqu5GC56Pfm&#10;mGjb8g9dNj4TAcIuQQW593UipUtzMuhGtiYO3q9tDPogm0zqBtsAN5V8iaKJNFhwWMixprec0tPm&#10;bBQU53UZ19+vtr2V1brc7Y8fh6+jUk+DbjUD4anzj/B/+1MriCfxGP7e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gTSyAAAAN0AAAAPAAAAAAAAAAAAAAAAAJgCAABk&#10;cnMvZG93bnJldi54bWxQSwUGAAAAAAQABAD1AAAAjQMAAAAA&#10;" path="m,8c,4,8,,16,r,c25,,32,4,32,8v,,,,,l32,8v,5,-7,8,-16,8c16,16,16,16,16,16r,c8,16,,13,,8v,,,,,xe" fillcolor="#cfcbc9" strokeweight="0">
                    <v:path arrowok="t" o:connecttype="custom" o:connectlocs="0,1;2,0;2,0;3,1;3,1;3,1;2,2;2,2;2,2;0,1;0,1" o:connectangles="0,0,0,0,0,0,0,0,0,0,0"/>
                    <o:lock v:ext="edit" aspectratio="t"/>
                  </v:shape>
                  <v:shape id="Freeform 8926" o:spid="_x0000_s1211" style="position:absolute;left:631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FcscA&#10;AADdAAAADwAAAGRycy9kb3ducmV2LnhtbESPW2vCQBSE34X+h+UUfNONAW/RVaog+CAWb4hvh+xp&#10;kjZ7NmRXE/99t1DwcZiZb5j5sjWleFDtCssKBv0IBHFqdcGZgvNp05uAcB5ZY2mZFDzJwXLx1plj&#10;om3DB3ocfSYChF2CCnLvq0RKl+Zk0PVtRRy8L1sb9EHWmdQ1NgFuShlH0UgaLDgs5FjROqf053g3&#10;Cprp6To8f3/G5n5Z7W+DON35winVfW8/ZiA8tf4V/m9vtYLxaDyE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hXL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Freeform 8927" o:spid="_x0000_s1212" style="position:absolute;left:624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PscA&#10;AADdAAAADwAAAGRycy9kb3ducmV2LnhtbESPT2vCQBTE74LfYXkFb7pphaREVylCS2nxoBVab4/s&#10;M3+afRuyq4l+elcQPA4z8xtmvuxNLU7UutKygudJBII4s7rkXMHu5338CsJ5ZI21ZVJwJgfLxXAw&#10;x1Tbjjd02vpcBAi7FBUU3jeplC4ryKCb2IY4eAfbGvRBtrnULXYBbmr5EkWxNFhyWCiwoVVB2f/2&#10;aBSUx3WVNN9T212qel3tfvcff197pUZP/dsMhKfeP8L39qdWkMRJ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APz7HAAAA3QAAAA8AAAAAAAAAAAAAAAAAmAIAAGRy&#10;cy9kb3ducmV2LnhtbFBLBQYAAAAABAAEAPUAAACMAwAAAAA=&#10;" path="m,8c,4,8,,16,r,c25,,32,4,32,8v,,,,,l32,8v,5,-7,8,-16,8c16,16,16,16,16,16r,c8,16,,13,,8v,,,,,xe" fillcolor="#cfcbc9" strokeweight="0">
                    <v:path arrowok="t" o:connecttype="custom" o:connectlocs="0,1;2,0;2,0;4,1;4,1;4,1;2,2;2,2;2,2;0,1;0,1" o:connectangles="0,0,0,0,0,0,0,0,0,0,0"/>
                    <o:lock v:ext="edit" aspectratio="t"/>
                  </v:shape>
                  <v:shape id="Freeform 8928" o:spid="_x0000_s1213" style="position:absolute;left:624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sgA&#10;AADdAAAADwAAAGRycy9kb3ducmV2LnhtbESPT2vCQBTE7wW/w/KE3urGQI2NbkIrCB6kxT+l9PbI&#10;PpNo9m3Irib99t1CweMwM79hlvlgGnGjztWWFUwnEQjiwuqaSwXHw/ppDsJ5ZI2NZVLwQw7ybPSw&#10;xFTbnnd02/tSBAi7FBVU3replK6oyKCb2JY4eCfbGfRBdqXUHfYBbhoZR9FMGqw5LFTY0qqi4rK/&#10;GgX9y+Hr+Xj+iM318+39exoXW187pR7Hw+sChKfB38P/7Y1WkMySBP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L6eyAAAAN0AAAAPAAAAAAAAAAAAAAAAAJgCAABk&#10;cnMvZG93bnJldi54bWxQSwUGAAAAAAQABAD1AAAAjQM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8929" o:spid="_x0000_s1214" type="#_x0000_t75" style="position:absolute;left:624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30yXEAAAA3QAAAA8AAABkcnMvZG93bnJldi54bWxET01rwkAQvRf8D8sI3uqmBRNJXaUKDSnk&#10;UKOCxyE7JqHZ2ZDdaPrvu4dCj4/3vdlNphN3GlxrWcHLMgJBXFndcq3gfPp4XoNwHlljZ5kU/JCD&#10;3Xb2tMFU2wcf6V76WoQQdikqaLzvUyld1ZBBt7Q9ceBudjDoAxxqqQd8hHDTydcoiqXBlkNDgz0d&#10;Gqq+y9EoGPelzrLb15VOn+tVdh6LXF4KpRbz6f0NhKfJ/4v/3LlWkMRJmBvehCc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30yXEAAAA3QAAAA8AAAAAAAAAAAAAAAAA&#10;nwIAAGRycy9kb3ducmV2LnhtbFBLBQYAAAAABAAEAPcAAACQAwAAAAA=&#10;">
                    <v:imagedata r:id="rId69" o:title=""/>
                  </v:shape>
                  <v:shape id="Freeform 8930" o:spid="_x0000_s1215" style="position:absolute;left:624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hpsYA&#10;AADdAAAADwAAAGRycy9kb3ducmV2LnhtbESPT2sCMRTE70K/Q3iCN81awW23RpGi0EvFPy29Pjav&#10;m6XJy3aTuttvbwTB4zDzm2EWq95ZcaY21J4VTCcZCOLS65orBR+n7fgJRIjIGq1nUvBPAVbLh8EC&#10;C+07PtD5GCuRSjgUqMDE2BRShtKQwzDxDXHyvn3rMCbZVlK32KVyZ+Vjls2lw5rTgsGGXg2VP8c/&#10;pyC3784cvupczuzutN5vqs/fXafUaNivX0BE6uM9fKPfdOLm+TN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hpsYAAADdAAAADwAAAAAAAAAAAAAAAACYAgAAZHJz&#10;L2Rvd25yZXYueG1sUEsFBgAAAAAEAAQA9QAAAIs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8931" o:spid="_x0000_s1216" style="position:absolute;left:627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6plMUA&#10;AADdAAAADwAAAGRycy9kb3ducmV2LnhtbESPwW7CMAyG75N4h8iTdhvpOEDbERDqNG0XkAZIu1qN&#10;aSoapzQZdG8/H5B2tH7/nz8v16Pv1JWG2AY28DLNQBHXwbbcGDge3p9zUDEhW+wCk4FfirBeTR6W&#10;WNpw4y+67lOjBMKxRAMupb7UOtaOPMZp6IklO4XBY5JxaLQd8CZw3+lZls21x5blgsOeKkf1ef/j&#10;RePjjIWrtm1xLL773aw6XFL+ZszT47h5BZVoTP/L9/anNbCY5+Iv3wgC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qmUxQAAAN0AAAAPAAAAAAAAAAAAAAAAAJgCAABkcnMv&#10;ZG93bnJldi54bWxQSwUGAAAAAAQABAD1AAAAigMAAAAA&#10;" fillcolor="#a79f9b" stroked="f">
                    <o:lock v:ext="edit" aspectratio="t"/>
                  </v:rect>
                </v:group>
                <v:shape id="AutoShape 8932" o:spid="_x0000_s1217" type="#_x0000_t32" style="position:absolute;left:7641;top:3784;width:2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Ie8YAAADdAAAADwAAAGRycy9kb3ducmV2LnhtbESPQWvCQBSE74X+h+UJvYhurGBDdBVb&#10;sFTwoFbx+sg+s8Hs25DdxvjvXUHocZiZb5jZorOVaKnxpWMFo2ECgjh3uuRCweF3NUhB+ICssXJM&#10;Cm7kYTF/fZlhpt2Vd9TuQyEihH2GCkwIdSalzw1Z9ENXE0fv7BqLIcqmkLrBa4TbSr4nyURaLDku&#10;GKzpy1B+2f9ZBaFNxr6fHnafR/N92ZzGy/VttVXqrdctpyACdeE//Gz/aAUfk3QEj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vCHvGAAAA3QAAAA8AAAAAAAAA&#10;AAAAAAAAoQIAAGRycy9kb3ducmV2LnhtbFBLBQYAAAAABAAEAPkAAACUAwAAAAA=&#10;" strokeweight="2.25pt"/>
                <v:shape id="AutoShape 8934" o:spid="_x0000_s1218" type="#_x0000_t32" style="position:absolute;left:6921;top:3785;width:720;height:7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O1Y8MAAADdAAAADwAAAGRycy9kb3ducmV2LnhtbESPQYvCMBSE74L/ITxhL7ImelDpGqWI&#10;wl7XVcTbo3k2xealNFHr/nojLHgcZuYbZrHqXC1u1IbKs4bxSIEgLrypuNSw/91+zkGEiGyw9kwa&#10;HhRgtez3FpgZf+cfuu1iKRKEQ4YabIxNJmUoLDkMI98QJ+/sW4cxybaUpsV7grtaTpSaSocVpwWL&#10;Da0tFZfd1WkwrPLH3/Z4GpaHdWHzzXmmpNT6Y9DlXyAidfEd/m9/Gw2z6XwCrzfp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DtWPDAAAA3QAAAA8AAAAAAAAAAAAA&#10;AAAAoQIAAGRycy9kb3ducmV2LnhtbFBLBQYAAAAABAAEAPkAAACRAwAAAAA=&#10;" strokeweight="2.25pt"/>
                <v:shape id="AutoShape 8936" o:spid="_x0000_s1219" type="#_x0000_t32" style="position:absolute;left:5841;top:4504;width:2160;height:2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zl8cAAADdAAAADwAAAGRycy9kb3ducmV2LnhtbESPT2vCQBTE7wW/w/IEL0U3GrAhdRUV&#10;LC14qH9Kr4/sazaYfRuya4zfvisUehxm5jfMYtXbWnTU+sqxgukkAUFcOF1xqeB82o0zED4ga6wd&#10;k4I7eVgtB08LzLW78YG6YyhFhLDPUYEJocml9IUhi37iGuLo/bjWYoiyLaVu8RbhtpazJJlLixXH&#10;BYMNbQ0Vl+PVKghdkvrn7HzYfJm3y/47XX/cd59KjYb9+hVEoD78h//a71rByzxL4fE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TOXxwAAAN0AAAAPAAAAAAAA&#10;AAAAAAAAAKECAABkcnMvZG93bnJldi54bWxQSwUGAAAAAAQABAD5AAAAlQMAAAAA&#10;" strokeweight="2.25pt"/>
                <v:shape id="AutoShape 8937" o:spid="_x0000_s1220" type="#_x0000_t32" style="position:absolute;left:6561;top:5224;width:3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r48gAAADdAAAADwAAAGRycy9kb3ducmV2LnhtbESPT2vCQBTE7wW/w/IKvRTdWIuG1FVU&#10;sFTw0PiHXh/Z12ww+zZktzF++65Q6HGYmd8w82Vva9FR6yvHCsajBARx4XTFpYLTcTtMQfiArLF2&#10;TApu5GG5GDzMMdPuyjl1h1CKCGGfoQITQpNJ6QtDFv3INcTR+3atxRBlW0rd4jXCbS1fkmQqLVYc&#10;Fww2tDFUXA4/VkHokol/Tk/5+mzeL/uvyWp3234q9fTYr95ABOrDf/iv/aEVzKbpK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ir48gAAADdAAAADwAAAAAA&#10;AAAAAAAAAAChAgAAZHJzL2Rvd25yZXYueG1sUEsFBgAAAAAEAAQA+QAAAJYDAAAAAA==&#10;" strokeweight="2.25pt"/>
                <v:shape id="AutoShape 8938" o:spid="_x0000_s1221" type="#_x0000_t32" style="position:absolute;left:7281;top:5944;width:30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OeMgAAADdAAAADwAAAGRycy9kb3ducmV2LnhtbESPT2vCQBTE7wW/w/IKvRTdWKmG1FVU&#10;sFTw0PiHXh/Z12ww+zZktzF++65Q6HGYmd8w82Vva9FR6yvHCsajBARx4XTFpYLTcTtMQfiArLF2&#10;TApu5GG5GDzMMdPuyjl1h1CKCGGfoQITQpNJ6QtDFv3INcTR+3atxRBlW0rd4jXCbS1fkmQqLVYc&#10;Fww2tDFUXA4/VkHokol/Tk/5+mzeL/uvyWp3234q9fTYr95ABOrDf/iv/aEVzKbpK9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QOeMgAAADdAAAADwAAAAAA&#10;AAAAAAAAAAChAgAAZHJzL2Rvd25yZXYueG1sUEsFBgAAAAAEAAQA+QAAAJYDAAAAAA==&#10;" strokeweight="2.25pt"/>
                <v:shape id="AutoShape 8939" o:spid="_x0000_s1222" type="#_x0000_t32" style="position:absolute;left:8001;top:6664;width:234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izYMUAAADdAAAADwAAAGRycy9kb3ducmV2LnhtbESPT2sCMRTE70K/Q3iFXqQm9rAuW6Ms&#10;otCrf0rp7bF5bpZuXpZNqquf3giCx2FmfsPMl4NrxYn60HjWMJ0oEMSVNw3XGg77zXsOIkRkg61n&#10;0nChAMvFy2iOhfFn3tJpF2uRIBwK1GBj7AopQ2XJYZj4jjh5R987jEn2tTQ9nhPctfJDqUw6bDgt&#10;WOxoZan62/07DYZVeblufn7H9feqsuX6OFNSav32OpSfICIN8Rl+tL+MhlmWZ3B/k5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izYMUAAADdAAAADwAAAAAAAAAA&#10;AAAAAAChAgAAZHJzL2Rvd25yZXYueG1sUEsFBgAAAAAEAAQA+QAAAJMDAAAAAA==&#10;" strokeweight="2.25pt"/>
                <v:group id="Group 8941" o:spid="_x0000_s1223" style="position:absolute;left:7447;top:4753;width:2880;height:443" coordorigin="5301,15548" coordsize="109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Kl8UAAADdAAAADwAAAGRycy9kb3ducmV2LnhtbESPQYvCMBSE78L+h/AE&#10;b5p2ZVWqUURU9iDC6sKyt0fzbIvNS2liW/+9EQSPw8x8wyxWnSlFQ7UrLCuIRxEI4tTqgjMFv+fd&#10;cAbCeWSNpWVScCcHq+VHb4GJti3/UHPymQgQdgkqyL2vEildmpNBN7IVcfAutjbog6wzqWtsA9yU&#10;8jOKJtJgwWEhx4o2OaXX080o2LfYrsfxtjlcL5v7//nr+HeISalBv1vPQXjq/Dv8an9rBdP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ypfFAAAA3QAA&#10;AA8AAAAAAAAAAAAAAAAAqgIAAGRycy9kb3ducmV2LnhtbFBLBQYAAAAABAAEAPoAAACcAwAAAAA=&#10;">
                  <o:lock v:ext="edit" aspectratio="t"/>
                  <v:shape id="Picture 8942" o:spid="_x0000_s1224"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0EzTDAAAA3QAAAA8AAABkcnMvZG93bnJldi54bWxET89rwjAUvg/8H8ITdpupDlzpjCKKsp1k&#10;3RCPj+bZlDUvJcls7V+/HAY7fny/V5vBtuJGPjSOFcxnGQjiyumGawVfn4enHESIyBpbx6TgTgE2&#10;68nDCgvtev6gWxlrkUI4FKjAxNgVUobKkMUwcx1x4q7OW4wJ+lpqj30Kt61cZNlSWmw4NRjsaGeo&#10;+i5/rAJbm+P94kd55vH9ut8dTs9HPCn1OB22ryAiDfFf/Od+0wpelnmam96kJ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QTNMMAAADdAAAADwAAAAAAAAAAAAAAAACf&#10;AgAAZHJzL2Rvd25yZXYueG1sUEsFBgAAAAAEAAQA9wAAAI8DAAAAAA==&#10;">
                    <v:imagedata r:id="rId67" o:title=""/>
                  </v:shape>
                  <v:shape id="Picture 8943" o:spid="_x0000_s1225"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HBDEAAAA3QAAAA8AAABkcnMvZG93bnJldi54bWxEj0FrwkAUhO8F/8PyBG91Yw+aRlcRqSAe&#10;hKaC10f2mQR338bsmsR/7xYKPQ4z8w2z2gzWiI5aXztWMJsmIIgLp2suFZx/9u8pCB+QNRrHpOBJ&#10;Hjbr0dsKM+16/qYuD6WIEPYZKqhCaDIpfVGRRT91DXH0rq61GKJsS6lb7CPcGvmRJHNpsea4UGFD&#10;u4qKW/6wCu6n7pIujnnffdHzmvvZ/ozGKDUZD9sliEBD+A//tQ9awWKefsLvm/g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8HBDEAAAA3QAAAA8AAAAAAAAAAAAAAAAA&#10;nwIAAGRycy9kb3ducmV2LnhtbFBLBQYAAAAABAAEAPcAAACQAwAAAAA=&#10;">
                    <v:imagedata r:id="rId68" o:title=""/>
                  </v:shape>
                  <v:shape id="Picture 8944" o:spid="_x0000_s1226"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ie/DAAAA3QAAAA8AAABkcnMvZG93bnJldi54bWxET89rwjAUvgv7H8IbeNN0E3TrGmUoijvJ&#10;ujF2fDSvTVnzUpKo1b/eHAYeP77fxWqwnTiRD61jBU/TDARx5XTLjYLvr+3kBUSIyBo7x6TgQgFW&#10;y4dRgbl2Z/6kUxkbkUI45KjAxNjnUobKkMUwdT1x4mrnLcYEfSO1x3MKt518zrK5tNhyajDY09pQ&#10;9VcerQLbmN3l11/lD18/6s16e5jt8KDU+HF4fwMRaYh38b97rxUs5q9pf3qTno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uJ78MAAADdAAAADwAAAAAAAAAAAAAAAACf&#10;AgAAZHJzL2Rvd25yZXYueG1sUEsFBgAAAAAEAAQA9wAAAI8DAAAAAA==&#10;">
                    <v:imagedata r:id="rId67" o:title=""/>
                  </v:shape>
                  <v:rect id="Rectangle 8945" o:spid="_x0000_s1227" style="position:absolute;left:5325;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qAMYA&#10;AADdAAAADwAAAGRycy9kb3ducmV2LnhtbESPQWvCQBSE7wX/w/KEXkQ39qA1ZiNFWuihkKo9eHxm&#10;n0lI9m3Y3Wr8965Q6HGYmW+YbDOYTlzI+caygvksAUFcWt1wpeDn8DF9BeEDssbOMim4kYdNPnrK&#10;MNX2yju67EMlIoR9igrqEPpUSl/WZNDPbE8cvbN1BkOUrpLa4TXCTSdfkmQhDTYcF2rsaVtT2e5/&#10;jYITf7VdS8Yd3923PgzbYnIrCqWex8PbGkSgIfyH/9qfWsFysZrD4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LqAMYAAADdAAAADwAAAAAAAAAAAAAAAACYAgAAZHJz&#10;L2Rvd25yZXYueG1sUEsFBgAAAAAEAAQA9QAAAIsDAAAAAA==&#10;" fillcolor="#1a1a1a" stroked="f">
                    <o:lock v:ext="edit" aspectratio="t"/>
                  </v:rect>
                  <v:shape id="Freeform 8946" o:spid="_x0000_s1228" style="position:absolute;left:5321;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qp8gA&#10;AADdAAAADwAAAGRycy9kb3ducmV2LnhtbESPT0vDQBTE7wW/w/KE3tqNPVSTdltUsP5BhaY59Pia&#10;fU2C2bchb23Tb+8KgsdhZn7DLNeDa9WJemk8G7iZJqCIS28brgwUu6fJHSgJyBZbz2TgQgLr1dVo&#10;iZn1Z97SKQ+VihCWDA3UIXSZ1lLW5FCmviOO3tH3DkOUfaVtj+cId62eJclcO2w4LtTY0WNN5Vf+&#10;7QxI+vkgafH2+pHnl8378744WEmMGV8P9wtQgYbwH/5rv1gDt/N0Br9v4hP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qnyAAAAN0AAAAPAAAAAAAAAAAAAAAAAJgCAABk&#10;cnMvZG93bnJldi54bWxQSwUGAAAAAAQABAD1AAAAjQMAAAAA&#10;" path="m,l40,r,15l,15,,xm8,11l4,7r32,l32,11r,-8l36,7,4,7,8,3r,8xe" fillcolor="black" strokeweight="0">
                    <v:path arrowok="t" o:connecttype="custom" o:connectlocs="0,0;40,0;40,15;0,15;0,0;8,11;4,7;36,7;32,11;32,3;36,7;4,7;8,3;8,11" o:connectangles="0,0,0,0,0,0,0,0,0,0,0,0,0,0"/>
                    <o:lock v:ext="edit" aspectratio="t" verticies="t"/>
                  </v:shape>
                  <v:shape id="Freeform 8947" o:spid="_x0000_s1229" style="position:absolute;left:5309;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8UA&#10;AADdAAAADwAAAGRycy9kb3ducmV2LnhtbESPzWoCMRSF90LfIdyCu5qpgq2jUZwWsYibqguXl8l1&#10;MnZyM06ijm/fCILLw/n5OJNZaytxocaXjhW89xIQxLnTJRcKdtvF2ycIH5A1Vo5JwY08zKYvnQmm&#10;2l35ly6bUIg4wj5FBSaEOpXS54Ys+p6riaN3cI3FEGVTSN3gNY7bSvaTZCgtlhwJBmv6MpT/bc42&#10;cgcnszLJOlvsswPh+nTM9PJbqe5rOx+DCNSGZ/jR/tEKPoajAdzfxCc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S7xQAAAN0AAAAPAAAAAAAAAAAAAAAAAJgCAABkcnMv&#10;ZG93bnJldi54bWxQSwUGAAAAAAQABAD1AAAAigMAAAAA&#10;" path="m48,3c48,2,47,,46,v,,,,,l46,,3,c2,,,2,,3v,,,,,l,3,,14v,1,2,2,3,2c3,16,3,16,3,16r,l46,16v1,,2,-1,2,-2c48,14,48,14,48,14l48,3xe" fillcolor="#1a1a1a" strokeweight="0">
                    <v:path arrowok="t" o:connecttype="custom" o:connectlocs="6,1;6,0;6,0;6,0;1,0;1,0;0,1;0,1;0,1;0,2;0,2;1,2;1,2;1,2;6,2;6,2;6,2;6,2;6,1" o:connectangles="0,0,0,0,0,0,0,0,0,0,0,0,0,0,0,0,0,0,0"/>
                    <o:lock v:ext="edit" aspectratio="t"/>
                  </v:shape>
                  <v:shape id="Freeform 8948" o:spid="_x0000_s1230" style="position:absolute;left:5305;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04cQA&#10;AADdAAAADwAAAGRycy9kb3ducmV2LnhtbESPQWvCQBSE7wX/w/KE3urGUJOYuoq2KL3WVvD4yL5m&#10;g9m3Ibtq/PeuUOhxmJlvmMVqsK24UO8bxwqmkwQEceV0w7WCn+/tSwHCB2SNrWNScCMPq+XoaYGl&#10;dlf+oss+1CJC2JeowITQlVL6ypBFP3EdcfR+XW8xRNnXUvd4jXDbyjRJMmmx4bhgsKN3Q9Vpf7YK&#10;DjPUOaVH+5EW5pwdi02ud4NSz+Nh/QYi0BD+w3/tT60gz+av8Hg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w9OHEAAAA3QAAAA8AAAAAAAAAAAAAAAAAmAIAAGRycy9k&#10;b3ducmV2LnhtbFBLBQYAAAAABAAEAPUAAACJAwAAAAA=&#10;" path="m48,11r2,5l48,13r6,3l11,16r6,-2l14,17r2,-6l16,22,13,16r3,2l11,16r43,l49,19r2,-2l48,22r,-11xm64,22v,3,,5,-2,6l60,30v-1,2,-3,2,-6,2l11,32v-1,,-3,,-4,-1l4,29c2,28,,25,,22l,11c,9,1,7,3,6l6,3c7,1,9,,11,l54,v3,,6,2,7,4l63,7v1,1,1,3,1,4l64,22xe" fillcolor="black" strokeweight="0">
                    <v:path arrowok="t" o:connecttype="custom" o:connectlocs="6,1;7,2;6,1;7,2;2,2;3,1;2,2;2,1;2,2;2,2;2,2;2,2;7,2;7,2;7,2;6,2;6,1;8,2;8,3;8,3;7,3;2,3;1,3;1,3;0,2;0,1;1,0;1,0;2,0;7,0;8,0;8,0;8,1;8,2" o:connectangles="0,0,0,0,0,0,0,0,0,0,0,0,0,0,0,0,0,0,0,0,0,0,0,0,0,0,0,0,0,0,0,0,0,0"/>
                    <o:lock v:ext="edit" aspectratio="t" verticies="t"/>
                  </v:shape>
                  <v:rect id="Rectangle 8949" o:spid="_x0000_s1231" style="position:absolute;left:6342;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sA8YA&#10;AADdAAAADwAAAGRycy9kb3ducmV2LnhtbESPzWvCQBTE74L/w/KEXkQ3LdSP1FWKtNCDEL8OHp/Z&#10;1yQk+zbsbjX+911B8DjMzG+YxaozjbiQ85VlBa/jBARxbnXFhYLj4Xs0A+EDssbGMim4kYfVst9b&#10;YKrtlXd02YdCRAj7FBWUIbSplD4vyaAf25Y4er/WGQxRukJqh9cIN418S5KJNFhxXCixpXVJeb3/&#10;MwrOvKmbmow7fbmtPnTrbHjLMqVeBt3nB4hAXXiGH+0frWA6mb/D/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nsA8YAAADdAAAADwAAAAAAAAAAAAAAAACYAgAAZHJz&#10;L2Rvd25yZXYueG1sUEsFBgAAAAAEAAQA9QAAAIsDAAAAAA==&#10;" fillcolor="#1a1a1a" stroked="f">
                    <o:lock v:ext="edit" aspectratio="t"/>
                  </v:rect>
                  <v:shape id="Freeform 8950" o:spid="_x0000_s1232" style="position:absolute;left:6338;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spMcA&#10;AADdAAAADwAAAGRycy9kb3ducmV2LnhtbESPQUvDQBSE74L/YXmCN7vRQzRpt0UFrZUqmObQ42v2&#10;mQSzb0Petk3/fVcQPA4z8w0zW4yuUwcapPVs4HaSgCKuvG25NlBuXm4eQElAtth5JgMnEljMLy9m&#10;mFt/5C86FKFWEcKSo4EmhD7XWqqGHMrE98TR+/aDwxDlUGs74DHCXafvkiTVDluOCw329NxQ9VPs&#10;nQHJPp8kK99XH0Vxel0vt+XOSmLM9dX4OAUVaAz/4b/2mzVwn2Yp/L6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87KTHAAAA3QAAAA8AAAAAAAAAAAAAAAAAmAIAAGRy&#10;cy9kb3ducmV2LnhtbFBLBQYAAAAABAAEAPUAAACMAwAAAAA=&#10;" path="m32,3r4,4l4,7,8,3r,8l4,7r32,l32,11r,-8xm40,15l,15,,,40,r,15xe" fillcolor="black" strokeweight="0">
                    <v:path arrowok="t" o:connecttype="custom" o:connectlocs="32,3;36,7;4,7;8,3;8,11;4,7;36,7;32,11;32,3;40,15;0,15;0,0;40,0;40,15" o:connectangles="0,0,0,0,0,0,0,0,0,0,0,0,0,0"/>
                    <o:lock v:ext="edit" aspectratio="t" verticies="t"/>
                  </v:shape>
                  <v:rect id="Rectangle 8951" o:spid="_x0000_s1233" style="position:absolute;left:5802;top:15679;width:4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X78YA&#10;AADdAAAADwAAAGRycy9kb3ducmV2LnhtbESPzYvCMBTE74L/Q3jCXhZN9eBH1ygiCntY6Ppx2OPb&#10;5m1b2ryUJGr97zeC4HGYmd8wy3VnGnEl5yvLCsajBARxbnXFhYLzaT+cg/ABWWNjmRTcycN61e8t&#10;MdX2xge6HkMhIoR9igrKENpUSp+XZNCPbEscvT/rDIYoXSG1w1uEm0ZOkmQqDVYcF0psaVtSXh8v&#10;RsEvf9VNTcb97Ny3PnXb7P2eZUq9DbrNB4hAXXiFn+1PrWA2Xczg8S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fX78YAAADdAAAADwAAAAAAAAAAAAAAAACYAgAAZHJz&#10;L2Rvd25yZXYueG1sUEsFBgAAAAAEAAQA9QAAAIsDAAAAAA==&#10;" fillcolor="#1a1a1a" stroked="f">
                    <o:lock v:ext="edit" aspectratio="t"/>
                  </v:rect>
                  <v:shape id="Freeform 8952" o:spid="_x0000_s1234" style="position:absolute;left:5798;top:15676;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QNsMA&#10;AADdAAAADwAAAGRycy9kb3ducmV2LnhtbERP3WrCMBS+H/gO4Qi7EU0ro3O1UaQw3IUU5vYAh+as&#10;rTYnJcna7u2Xi8EuP77/4jibXozkfGdZQbpJQBDXVnfcKPj8eF3vQPiArLG3TAp+yMPxsHgoMNd2&#10;4ncar6ERMYR9jgraEIZcSl+3ZNBv7EAcuS/rDIYIXSO1wymGm15ukySTBjuODS0OVLZU36/fRoHb&#10;lmPVo0mb21N3Xp0vflWFi1KPy/m0BxFoDv/iP/ebVvCcvcS58U1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QNsMAAADdAAAADwAAAAAAAAAAAAAAAACYAgAAZHJzL2Rv&#10;d25yZXYueG1sUEsFBgAAAAAEAAQA9QAAAIgDAAAAAA==&#10;" path="m,l56,r,15l,15,,xm8,11l4,7r48,l48,11r,-8l52,7,4,7,8,3r,8xe" fillcolor="black" strokeweight="0">
                    <v:path arrowok="t" o:connecttype="custom" o:connectlocs="0,0;56,0;56,15;0,15;0,0;8,11;4,7;52,7;48,11;48,3;52,7;4,7;8,3;8,11" o:connectangles="0,0,0,0,0,0,0,0,0,0,0,0,0,0"/>
                    <o:lock v:ext="edit" aspectratio="t" verticies="t"/>
                  </v:shape>
                  <v:rect id="Rectangle 8953" o:spid="_x0000_s1235" style="position:absolute;left:5826;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PsMcA&#10;AADdAAAADwAAAGRycy9kb3ducmV2LnhtbESPQWvCQBSE7wX/w/IEb83GHtSkrlILET30oLbQ42v2&#10;maTNvg3ZVdf++m5B8DjMzDfMfBlMK87Uu8aygnGSgiAurW64UvB+KB5nIJxH1thaJgVXcrBcDB7m&#10;mGt74R2d974SEcIuRwW1910upStrMugS2xFH72h7gz7KvpK6x0uEm1Y+pelEGmw4LtTY0WtN5c/+&#10;ZBRsD5uisN+fV7/6+n0j6dbH8LFWajQML88gPAV/D9/aG61gOsky+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Vj7DHAAAA3QAAAA8AAAAAAAAAAAAAAAAAmAIAAGRy&#10;cy9kb3ducmV2LnhtbFBLBQYAAAAABAAEAPUAAACMAwAAAAA=&#10;" fillcolor="#59524f" stroked="f">
                    <o:lock v:ext="edit" aspectratio="t"/>
                  </v:rect>
                  <v:shape id="Freeform 8954" o:spid="_x0000_s1236" style="position:absolute;left:5822;top:15676;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SCMMA&#10;AADdAAAADwAAAGRycy9kb3ducmV2LnhtbERPz2vCMBS+D/wfwhN2m+lk2NkZZUyH4m0qqLdH89Zm&#10;Ni8lyWr9781hsOPH93u26G0jOvLBOFbwPMpAEJdOG64UHPafT68gQkTW2DgmBTcKsJgPHmZYaHfl&#10;L+p2sRIphEOBCuoY20LKUNZkMYxcS5y4b+ctxgR9JbXHawq3jRxn2URaNJwaamzpo6bysvu1Cjra&#10;ro5maqrTz2nars/5xS9fVko9Dvv3NxCR+vgv/nNvtII8z9L+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7SCMMAAADdAAAADwAAAAAAAAAAAAAAAACYAgAAZHJzL2Rv&#10;d25yZXYueG1sUEsFBgAAAAAEAAQA9QAAAIgDAAAAAA==&#10;" path="m,l24,r,23l,23,,xm8,19l4,15r16,l16,19,16,3r4,4l4,7,8,3r,16xe" fillcolor="#1c1c1c" strokecolor="#1c1c1c" strokeweight="0">
                    <v:path arrowok="t" o:connecttype="custom" o:connectlocs="0,0;24,0;24,23;0,23;0,0;8,19;4,15;20,15;16,19;16,3;20,7;4,7;8,3;8,19" o:connectangles="0,0,0,0,0,0,0,0,0,0,0,0,0,0"/>
                    <o:lock v:ext="edit" aspectratio="t" verticies="t"/>
                  </v:shape>
                  <v:shape id="Freeform 8955" o:spid="_x0000_s1237" style="position:absolute;left:541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HWscA&#10;AADdAAAADwAAAGRycy9kb3ducmV2LnhtbESPQWvCQBSE7wX/w/KEXopu7EFtdJUghBZawVoh10f2&#10;mQ1m38bsVmN/fbcg9DjMzDfMct3bRlyo87VjBZNxAoK4dLrmSsHhKx/NQfiArLFxTApu5GG9Gjws&#10;MdXuyp902YdKRAj7FBWYENpUSl8asujHriWO3tF1FkOUXSV1h9cIt418TpKptFhzXDDY0sZQedp/&#10;WwVPvvgwsjm/zH/esyLbbPNd8Zor9TjsswWIQH34D9/bb1rBbJZM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xB1rHAAAA3QAAAA8AAAAAAAAAAAAAAAAAmAIAAGRy&#10;cy9kb3ducmV2LnhtbFBLBQYAAAAABAAEAPUAAACMAwAAAAA=&#10;" path="m,32c,15,22,,48,r,c75,,96,15,96,32v,,,,,l96,32c96,50,75,64,48,64v,,,,,l48,64c22,64,,50,,32v,,,,,xe" fillcolor="#cfcbc9" strokeweight="0">
                    <v:path arrowok="t" o:connecttype="custom" o:connectlocs="0,4;6,0;6,0;11,4;11,4;11,4;6,8;6,8;6,8;0,4;0,4" o:connectangles="0,0,0,0,0,0,0,0,0,0,0"/>
                    <o:lock v:ext="edit" aspectratio="t"/>
                  </v:shape>
                  <v:shape id="Freeform 8956" o:spid="_x0000_s1238" style="position:absolute;left:540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NuscA&#10;AADdAAAADwAAAGRycy9kb3ducmV2LnhtbESPT2sCMRTE7wW/Q3hCbzWrSNXVKNIiiBbBPwePz81z&#10;N7h5WTbpuvXTNwWhx2FmfsPMFq0tRUO1N44V9HsJCOLMacO5gtNx9TYG4QOyxtIxKfghD4t552WG&#10;qXZ33lNzCLmIEPYpKihCqFIpfVaQRd9zFXH0rq62GKKsc6lrvEe4LeUgSd6lRcNxocCKPgrKbodv&#10;q2BzGdLk3PRPn2a4221N+fVwq0yp1267nIII1Ib/8LO91gpGo2QA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zbr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957" o:spid="_x0000_s1239" style="position:absolute;left:540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9XccA&#10;AADdAAAADwAAAGRycy9kb3ducmV2LnhtbESPQWvCQBSE74L/YXmCF9FNVbSmrlLUgkIPVqvnZ/Y1&#10;iWbfhuyq8d+7hUKPw8x8w0zntSnEjSqXW1bw0otAECdW55wq+N5/dF9BOI+ssbBMCh7kYD5rNqYY&#10;a3vnL7rtfCoChF2MCjLvy1hKl2Rk0PVsSRy8H1sZ9EFWqdQV3gPcFLIfRSNpMOewkGFJi4ySy+5q&#10;FHRWRf88PBwXk/X2MTqZ5fBzs7VKtVv1+xsIT7X/D/+111rBeBwN4PdNe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hvV3HAAAA3QAAAA8AAAAAAAAAAAAAAAAAmAIAAGRy&#10;cy9kb3ducmV2LnhtbFBLBQYAAAAABAAEAPUAAACMAwAAAAA=&#10;" path="m,32c,15,18,,40,v,,,,,l40,c63,,80,15,80,32v,,,,,l80,32c80,50,63,64,40,64v,,,,,l40,64c18,64,,50,,32v,,,,,xe" fillcolor="#a79f9b" strokeweight="0">
                    <v:path arrowok="t" o:connecttype="custom" o:connectlocs="0,4;5,0;5,0;5,0;9,4;9,4;9,4;5,7;5,7;5,7;0,4;0,4" o:connectangles="0,0,0,0,0,0,0,0,0,0,0,0"/>
                    <o:lock v:ext="edit" aspectratio="t"/>
                  </v:shape>
                  <v:shape id="Freeform 8958" o:spid="_x0000_s1240" style="position:absolute;left:534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kwsgA&#10;AADdAAAADwAAAGRycy9kb3ducmV2LnhtbESP3WrCQBSE7wu+w3KE3hTdtBS1qasEIbRghfoDuT1k&#10;T7Oh2bNpdqvRp3cLQi+HmfmGmS9724gjdb52rOBxnIAgLp2uuVJw2OejGQgfkDU2jknBmTwsF4O7&#10;OabanXhLx12oRISwT1GBCaFNpfSlIYt+7Fri6H25zmKIsquk7vAU4baRT0kykRZrjgsGW1oZKr93&#10;v1bBgy8+jGx+XmaXdVZkq03+WbzlSt0P++wVRKA+/Idv7XetYDpNnuHv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qTC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8959" o:spid="_x0000_s1241" style="position:absolute;left:533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zsgA&#10;AADdAAAADwAAAGRycy9kb3ducmV2LnhtbESPW2sCMRSE34X+h3AKvmnWYr1sjSIVQaoIXh76eLo5&#10;3Q1uTpZNXLf99U1B8HGYmW+Y2aK1pWio9saxgkE/AUGcOW04V3A+rXsTED4gaywdk4If8rCYP3Vm&#10;mGp34wM1x5CLCGGfooIihCqV0mcFWfR9VxFH79vVFkOUdS51jbcIt6V8SZKRtGg4LhRY0XtB2eV4&#10;tQo+voY0/WwG55UZ7vdbU+5+3TpTqvvcLt9ABGrDI3xvb7SC8Th5hf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TFXOyAAAAN0AAAAPAAAAAAAAAAAAAAAAAJgCAABk&#10;cnMvZG93bnJldi54bWxQSwUGAAAAAAQABAD1AAAAjQM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960" o:spid="_x0000_s1242" style="position:absolute;left:5345;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dAMYA&#10;AADdAAAADwAAAGRycy9kb3ducmV2LnhtbESPQYvCMBSE78L+h/AWvGmqB5VqlFV21YMX3UXw9mye&#10;bdnmpTSxrf56Iwgeh5n5hpktWlOImiqXW1Yw6EcgiBOrc04V/P3+9CYgnEfWWFgmBTdysJh/dGYY&#10;a9vwnuqDT0WAsItRQeZ9GUvpkowMur4tiYN3sZVBH2SVSl1hE+CmkMMoGkmDOYeFDEtaZZT8H65G&#10;Qf49dHVxX6+WzWC520zK4/mER6W6n+3XFISn1r/Dr/ZWKxiPo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rdAMYAAADdAAAADwAAAAAAAAAAAAAAAACYAgAAZHJz&#10;L2Rvd25yZXYueG1sUEsFBgAAAAAEAAQA9QAAAIsDAAAAAA==&#10;" path="m,32c,15,15,,32,v,,,,,l32,c50,,64,15,64,32v,,,,,l64,32c64,50,50,64,32,64v,,,,,l32,64c15,64,,50,,32v,,,,,xe" fillcolor="#a79f9b" strokeweight="0">
                    <v:path arrowok="t" o:connecttype="custom" o:connectlocs="0,4;4,0;4,0;4,0;8,4;8,4;8,4;4,7;4,7;4,7;0,4;0,4" o:connectangles="0,0,0,0,0,0,0,0,0,0,0,0"/>
                    <o:lock v:ext="edit" aspectratio="t"/>
                  </v:shape>
                  <v:shape id="Freeform 8961" o:spid="_x0000_s1243" style="position:absolute;left:5428;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mRccA&#10;AADdAAAADwAAAGRycy9kb3ducmV2LnhtbESPT2vCQBTE74LfYXlCb3VjhUaiq4hgkRYPtYJ6e2Sf&#10;+WP2bciuJvrpu4WCx2FmfsPMFp2pxI0aV1hWMBpGIIhTqwvOFOx/1q8TEM4ja6wsk4I7OVjM+70Z&#10;Jtq2/E23nc9EgLBLUEHufZ1I6dKcDLqhrYmDd7aNQR9kk0ndYBvgppJvUfQuDRYcFnKsaZVTetld&#10;jYLiui3j+mts20dZbcv94fRx/Dwp9TLollMQnjr/DP+3N1pBHEc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r5kXHAAAA3QAAAA8AAAAAAAAAAAAAAAAAmAIAAGRy&#10;cy9kb3ducmV2LnhtbFBLBQYAAAAABAAEAPUAAACMAwAAAAA=&#10;" path="m,8c,4,8,,16,r,c25,,32,4,32,8v,,,,,l32,8v,5,-7,8,-16,8c16,16,16,16,16,16r,c8,16,,13,,8v,,,,,xe" fillcolor="#cfcbc9" strokeweight="0">
                    <v:path arrowok="t" o:connecttype="custom" o:connectlocs="0,1;2,0;2,0;4,1;4,1;4,1;2,2;2,2;2,2;0,1;0,1" o:connectangles="0,0,0,0,0,0,0,0,0,0,0"/>
                    <o:lock v:ext="edit" aspectratio="t"/>
                  </v:shape>
                  <v:shape id="Freeform 8962" o:spid="_x0000_s1244" style="position:absolute;left:5424;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WDMMA&#10;AADdAAAADwAAAGRycy9kb3ducmV2LnhtbERPy4rCMBTdD/gP4QruxtSCr45RVBBciOJjGGZ3aa5t&#10;tbkpTbT1781iYJaH854tWlOKJ9WusKxg0I9AEKdWF5wpuJw3nxMQziNrLC2Tghc5WMw7HzNMtG34&#10;SM+Tz0QIYZeggtz7KpHSpTkZdH1bEQfuamuDPsA6k7rGJoSbUsZRNJIGCw4NOVa0zim9nx5GQTM9&#10;/wwvt0NsHt+r/e8gTne+cEr1uu3yC4Sn1v+L/9xbrWA8js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xWDMMAAADdAAAADwAAAAAAAAAAAAAAAACYAgAAZHJzL2Rv&#10;d25yZXYueG1sUEsFBgAAAAAEAAQA9QAAAIgDA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8963" o:spid="_x0000_s1245" style="position:absolute;left:535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XrMgA&#10;AADdAAAADwAAAGRycy9kb3ducmV2LnhtbESPW2vCQBSE3wX/w3KEvunGFpoaXaUUWkqLD15AfTtk&#10;j7mYPRuyq0n99a4g9HGYmW+Y2aIzlbhQ4wrLCsajCARxanXBmYLt5nP4BsJ5ZI2VZVLwRw4W835v&#10;hom2La/osvaZCBB2CSrIva8TKV2ak0E3sjVx8I62MeiDbDKpG2wD3FTyOYpepcGCw0KONX3klJ7W&#10;Z6OgOC/LuP59se21rJbldnf42v8clHoadO9TEJ46/x9+tL+1gjiOJn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uNes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8964" o:spid="_x0000_s1246" style="position:absolute;left:535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18MA&#10;AADdAAAADwAAAGRycy9kb3ducmV2LnhtbERPy2rCQBTdF/oPwy2400kC1TY6ShUKLkTxhbi7ZK5J&#10;bOZOyIwm/r2zELo8nPdk1plK3KlxpWUF8SACQZxZXXKu4LD/7X+BcB5ZY2WZFDzIwWz6/jbBVNuW&#10;t3Tf+VyEEHYpKii8r1MpXVaQQTewNXHgLrYx6ANscqkbbEO4qWQSRUNpsOTQUGBNi4Kyv93NKGi/&#10;96fPw3WTmNtxvj7HSbbypVOq99H9jEF46vy/+OVeagWjURz2h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PM18MAAADdAAAADwAAAAAAAAAAAAAAAACYAgAAZHJzL2Rv&#10;d25yZXYueG1sUEsFBgAAAAAEAAQA9QAAAIgDA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8965" o:spid="_x0000_s1247" type="#_x0000_t75" style="position:absolute;left:535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kIXGAAAA3QAAAA8AAABkcnMvZG93bnJldi54bWxEj0FrwkAUhO8F/8PyBG91k4JVoqtowWDB&#10;QxsVPD6yzySYfRuyG43/3hUKPQ4z8w2zWPWmFjdqXWVZQTyOQBDnVldcKDgetu8zEM4ja6wtk4IH&#10;OVgtB28LTLS98y/dMl+IAGGXoILS+yaR0uUlGXRj2xAH72Jbgz7ItpC6xXuAm1p+RNGnNFhxWCix&#10;oa+S8mvWGQXdJtNpevk50+F7NkmP3X4nT3ulRsN+PQfhqff/4b/2TiuYTuMYXm/CE5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OQhcYAAADdAAAADwAAAAAAAAAAAAAA&#10;AACfAgAAZHJzL2Rvd25yZXYueG1sUEsFBgAAAAAEAAQA9wAAAJIDAAAAAA==&#10;">
                    <v:imagedata r:id="rId69" o:title=""/>
                  </v:shape>
                  <v:shape id="Freeform 8966" o:spid="_x0000_s1248" style="position:absolute;left:535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Z6sUA&#10;AADdAAAADwAAAGRycy9kb3ducmV2LnhtbESPT2sCMRTE7wW/Q3hCbzWrgitbo4i04KVS/5ReH5vX&#10;zWLyst2k7vrtG0HwOMz8ZpjFqndWXKgNtWcF41EGgrj0uuZKwen4/jIHESKyRuuZFFwpwGo5eFpg&#10;oX3He7ocYiVSCYcCFZgYm0LKUBpyGEa+IU7ej28dxiTbSuoWu1TurJxk2Uw6rDktGGxoY6g8H/6c&#10;gtx+OLP/rnM5tbvj+vOt+vrddUo9D/v1K4hIfXyE7/RWJy4fT+D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Rnq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8967" o:spid="_x0000_s1249" style="position:absolute;left:5393;top:15676;width: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t+cYA&#10;AADdAAAADwAAAGRycy9kb3ducmV2LnhtbESPzWrDMBCE74W+g9hCb7WcBJLYiRyKS2gvLeQHcl2s&#10;jWVsrVxLTdy3jwqFHIfZ+WZnvRltJy40+MaxgkmSgiCunG64VnA8bF+WIHxA1tg5JgW/5GFTPD6s&#10;Mdfuyju67EMtIoR9jgpMCH0upa8MWfSJ64mjd3aDxRDlUEs94DXCbSenaTqXFhuODQZ7Kg1V7f7H&#10;xjfeW8xM+dlkx+zUf03Lw3dYvin1/DS+rkAEGsP9+D/9oRUsFpMZ/K2JCJ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et+cYAAADdAAAADwAAAAAAAAAAAAAAAACYAgAAZHJz&#10;L2Rvd25yZXYueG1sUEsFBgAAAAAEAAQA9QAAAIsDAAAAAA==&#10;" fillcolor="#a79f9b" stroked="f">
                    <o:lock v:ext="edit" aspectratio="t"/>
                  </v:rect>
                  <v:shape id="Picture 8968" o:spid="_x0000_s1250" type="#_x0000_t75" style="position:absolute;left:5460;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uvnDAAAA3QAAAA8AAABkcnMvZG93bnJldi54bWxEj0GLwjAUhO/C/ofwFrxp2kWsdo0iorA3&#10;sbr3R/O2LW1eShK1/vuNIHgcZuYbZrUZTCdu5HxjWUE6TUAQl1Y3XCm4nA+TBQgfkDV2lknBgzxs&#10;1h+jFeba3vlEtyJUIkLY56igDqHPpfRlTQb91PbE0fuzzmCI0lVSO7xHuOnkV5LMpcGG40KNPe1q&#10;KtviahT4o1m27amcbwv3WPzulll63Tulxp/D9htEoCG8w6/2j1aQZekMnm/iE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G6+cMAAADdAAAADwAAAAAAAAAAAAAAAACf&#10;AgAAZHJzL2Rvd25yZXYueG1sUEsFBgAAAAAEAAQA9wAAAI8DAAAAAA==&#10;">
                    <v:imagedata r:id="rId70" o:title=""/>
                  </v:shape>
                  <v:shape id="Picture 8969" o:spid="_x0000_s1251" type="#_x0000_t75" style="position:absolute;left:5508;top:15672;width: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6s5zGAAAA3QAAAA8AAABkcnMvZG93bnJldi54bWxEj19rwkAQxN8L/Q7HFvpS9BKLf4ieUoVS&#10;n4Sq6OuaW5PQ3F7IbTX99p4g9HGYmd8ws0XnanWhNlSeDaT9BBRx7m3FhYH97rM3ARUE2WLtmQz8&#10;UYDF/Plphpn1V/6my1YKFSEcMjRQijSZ1iEvyWHo+4Y4emffOpQo20LbFq8R7mo9SJKRdlhxXCix&#10;oVVJ+c/21xnY1KN3vdq8yTF1clpX1i2/TgdjXl+6jykooU7+w4/22hoYj9Mh3N/EJ6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qznMYAAADdAAAADwAAAAAAAAAAAAAA&#10;AACfAgAAZHJzL2Rvd25yZXYueG1sUEsFBgAAAAAEAAQA9wAAAJIDAAAAAA==&#10;">
                    <v:imagedata r:id="rId71" o:title=""/>
                  </v:shape>
                  <v:shape id="Picture 8970" o:spid="_x0000_s1252" type="#_x0000_t75" style="position:absolute;left:5579;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gRXDAAAA3QAAAA8AAABkcnMvZG93bnJldi54bWxEj0GLwjAUhO/C/ofwhL1pWg+tdo0issLe&#10;Fqt7fzTPtrR5KUnU+u83guBxmJlvmPV2NL24kfOtZQXpPAFBXFndcq3gfDrMliB8QNbYWyYFD/Kw&#10;3XxM1lhoe+cj3cpQiwhhX6CCJoShkNJXDRn0czsQR+9incEQpauldniPcNPLRZJk0mDLcaHBgfYN&#10;VV15NQr8r1l13bHKdqV7LP/2qzy9fjulPqfj7gtEoDG8w6/2j1aQ52kGzzfxCc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BFcMAAADdAAAADwAAAAAAAAAAAAAAAACf&#10;AgAAZHJzL2Rvd25yZXYueG1sUEsFBgAAAAAEAAQA9wAAAI8DAAAAAA==&#10;">
                    <v:imagedata r:id="rId70" o:title=""/>
                  </v:shape>
                  <v:shape id="Picture 8971" o:spid="_x0000_s1253" type="#_x0000_t75" style="position:absolute;left:5325;top:15552;width:50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A/bCAAAA3QAAAA8AAABkcnMvZG93bnJldi54bWxEj0GLwjAUhO/C/ofwBG+aVmErXaOIsCre&#10;tnXvj+bZFpuX0sS2/nsjLOxxmJlvmM1uNI3oqXO1ZQXxIgJBXFhdc6ngmn/P1yCcR9bYWCYFT3Kw&#10;235MNphqO/AP9ZkvRYCwS1FB5X2bSumKigy6hW2Jg3eznUEfZFdK3eEQ4KaRyyj6lAZrDgsVtnSo&#10;qLhnD6OgrNmf9vGA+aVfHbLf6zG/R0elZtNx/wXC0+j/w3/ts1aQJHEC7zfhCcj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AP2wgAAAN0AAAAPAAAAAAAAAAAAAAAAAJ8C&#10;AABkcnMvZG93bnJldi54bWxQSwUGAAAAAAQABAD3AAAAjgMAAAAA&#10;">
                    <v:imagedata r:id="rId72" o:title=""/>
                  </v:shape>
                  <v:shape id="Picture 8972" o:spid="_x0000_s1254" type="#_x0000_t75" style="position:absolute;left:5301;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9c/AAAAA3QAAAA8AAABkcnMvZG93bnJldi54bWxETzurwjAU3gX/QziCm6a9g0o1iohXHO7i&#10;Y3A8NMe22JyUJsbWX2+GC44f33u16UwtArWusqwgnSYgiHOrKy4UXC+/kwUI55E11pZJQU8ONuvh&#10;YIWZti8+UTj7QsQQdhkqKL1vMildXpJBN7UNceTutjXoI2wLqVt8xXBTy58kmUmDFceGEhvalZQ/&#10;zk+jIJj33/6U8rPf3pzlQ39fhCooNR512yUIT53/iv/dR61gPk/j3PgmPg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UL1z8AAAADdAAAADwAAAAAAAAAAAAAAAACfAgAA&#10;ZHJzL2Rvd25yZXYueG1sUEsFBgAAAAAEAAQA9wAAAIwDAAAAAA==&#10;">
                    <v:imagedata r:id="rId73" o:title=""/>
                  </v:shape>
                  <v:shape id="Freeform 8973" o:spid="_x0000_s1255" style="position:absolute;left:5305;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7lsUA&#10;AADdAAAADwAAAGRycy9kb3ducmV2LnhtbESPQWsCMRSE74L/IbxCbzWrFVdXo4il6KGHVgWvj81z&#10;s3Tzsk1SXf+9KRQ8DjPzDbNYdbYRF/KhdqxgOMhAEJdO11wpOB7eX6YgQkTW2DgmBTcKsFr2ewss&#10;tLvyF132sRIJwqFABSbGtpAylIYshoFriZN3dt5iTNJXUnu8Jrht5CjLJtJizWnBYEsbQ+X3/tcq&#10;+NjKUX46Tk4368ebz5lh/fP2qtTzU7eeg4jUxUf4v73TCvJ8OIO/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PuWxQAAAN0AAAAPAAAAAAAAAAAAAAAAAJgCAABkcnMv&#10;ZG93bnJldi54bWxQSwUGAAAAAAQABAD1AAAAigMAAAAA&#10;" path="m24,v7,5,6,6,8,11c31,36,29,100,26,127,24,134,3,144,,133,2,117,5,84,9,61,12,39,15,29,24,e" fillcolor="#242832" strokeweight="0">
                    <v:path arrowok="t" o:connecttype="custom" o:connectlocs="3,0;4,2;4,16;0,17;2,8;3,0" o:connectangles="0,0,0,0,0,0"/>
                    <o:lock v:ext="edit" aspectratio="t"/>
                  </v:shape>
                  <v:shape id="Freeform 8974" o:spid="_x0000_s1256" style="position:absolute;left:5774;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DCMUA&#10;AADdAAAADwAAAGRycy9kb3ducmV2LnhtbERPy2oCMRTdF/yHcAvdlJpRscrUKGIRXbioD3R7mdzO&#10;DJ3cxEnUcb7eLIQuD+c9mTWmEleqfWlZQa+bgCDOrC45V3DYLz/GIHxA1lhZJgV38jCbdl4mmGp7&#10;4y1ddyEXMYR9igqKEFwqpc8KMui71hFH7tfWBkOEdS51jbcYbirZT5JPabDk2FCgo0VB2d/uYhS4&#10;8ztu7oP2ONxv7fqndav2e35S6u21mX+BCNSEf/HTvdYKRqN+3B/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UMIxQAAAN0AAAAPAAAAAAAAAAAAAAAAAJgCAABkcnMv&#10;ZG93bnJldi54bWxQSwUGAAAAAAQABAD1AAAAigMAAAAA&#10;" path="m,12c,6,6,,12,v,,,,,l12,,36,v7,,12,6,12,12c48,12,48,12,48,12r,l48,84v,7,-5,12,-12,12c36,96,36,96,36,96r,l12,96c6,96,,91,,84v,,,,,l,12xe" fillcolor="#838497" strokeweight="0">
                    <v:path arrowok="t" o:connecttype="custom" o:connectlocs="0,2;2,0;2,0;2,0;5,0;5,0;6,2;6,2;6,2;6,11;6,11;5,12;5,12;5,12;2,12;2,12;0,11;0,11;0,2" o:connectangles="0,0,0,0,0,0,0,0,0,0,0,0,0,0,0,0,0,0,0"/>
                    <o:lock v:ext="edit" aspectratio="t"/>
                  </v:shape>
                  <v:shape id="Freeform 8975" o:spid="_x0000_s1257" style="position:absolute;left:5802;top:15584;width:32;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Wd8YA&#10;AADdAAAADwAAAGRycy9kb3ducmV2LnhtbESPQWvCQBSE7wX/w/KE3uqukTYldRURAsVDS9Wix0f2&#10;NQlm34bsmsR/3y0UPA4z8w2zXI+2ET11vnasYT5TIIgLZ2ouNRwP+dMrCB+QDTaOScONPKxXk4cl&#10;ZsYN/EX9PpQiQthnqKEKoc2k9EVFFv3MtcTR+3GdxRBlV0rT4RDhtpGJUi/SYs1xocKWthUVl/3V&#10;RspzjqnatSa9qs9Fw5fT98d5ofXjdNy8gQg0hnv4v/1uNKRpM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Wd8YAAADdAAAADwAAAAAAAAAAAAAAAACYAgAAZHJz&#10;L2Rvd25yZXYueG1sUEsFBgAAAAAEAAQA9QAAAIsDAAAAAA==&#10;" path="m,16c,8,8,,16,v,,,,,l16,,48,v9,,16,8,16,16c64,16,64,16,64,16r,l64,80v,9,-7,16,-16,16c48,96,48,96,48,96r,l16,96c8,96,,89,,80v,,,,,l,16xe" fillcolor="#d5e9e9" strokeweight="0">
                    <v:path arrowok="t" o:connecttype="custom" o:connectlocs="0,2;2,0;2,0;2,0;6,0;6,0;8,2;8,2;8,2;8,10;8,10;6,12;6,12;6,12;2,12;2,12;0,10;0,10;0,2" o:connectangles="0,0,0,0,0,0,0,0,0,0,0,0,0,0,0,0,0,0,0"/>
                    <o:lock v:ext="edit" aspectratio="t"/>
                  </v:shape>
                  <v:shape id="Freeform 8976" o:spid="_x0000_s1258" style="position:absolute;left:5798;top:15580;width:40;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2qMYA&#10;AADdAAAADwAAAGRycy9kb3ducmV2LnhtbESPQWvCQBSE7wX/w/KEXqRuGlqVNBuRQkAQKcYePL5m&#10;n0kw+zZktxr7611B6HGYmW+YdDmYVpypd41lBa/TCARxaXXDlYLvff6yAOE8ssbWMim4koNlNnpK&#10;MdH2wjs6F74SAcIuQQW1910ipStrMuimtiMO3tH2Bn2QfSV1j5cAN62Mo2gmDTYcFmrs6LOm8lT8&#10;GgXv3aYwbhvlf5OvzZaOdHD5z5tSz+Nh9QHC0+D/w4/2WiuYz+MY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32qMYAAADdAAAADwAAAAAAAAAAAAAAAACYAgAAZHJz&#10;L2Rvd25yZXYueG1sUEsFBgAAAAAEAAQA9QAAAIsDAAAAAA==&#10;" path="m,24c,23,1,22,1,21l6,10c7,8,8,7,10,6l21,1c22,1,23,,24,l56,v2,,3,1,4,1l71,6v2,1,3,2,4,4l80,21v,1,,2,,3l80,88v,2,,3,,4l75,103v-1,2,-2,3,-4,4l60,112v-1,,-2,,-4,l24,112v-1,,-2,,-3,l10,107c8,106,7,105,6,103l1,92c1,91,,90,,88l,24xm16,88r,-3l21,96,17,92r11,5l24,96r32,l53,97,64,92r-4,4l65,85r-1,3l64,24r1,4l60,17r4,4l53,16r3,l24,16r4,l17,21r4,-4l16,28r,-4l16,88xe" fillcolor="#454545" strokecolor="#454545" strokeweight="0">
                    <v:path arrowok="t" o:connecttype="custom" o:connectlocs="0,3;1,3;1,2;2,1;3,1;3,0;7,0;8,1;9,1;10,2;10,3;10,3;10,11;10,12;10,13;9,14;8,14;7,14;3,14;3,14;2,14;1,13;1,12;0,11;0,3;2,11;2,11;3,12;3,12;4,13;3,12;7,12;7,13;8,12;8,12;9,11;8,11;8,3;9,4;8,3;8,3;7,2;7,2;3,2;4,2;3,3;3,3;2,4;2,3;2,11" o:connectangles="0,0,0,0,0,0,0,0,0,0,0,0,0,0,0,0,0,0,0,0,0,0,0,0,0,0,0,0,0,0,0,0,0,0,0,0,0,0,0,0,0,0,0,0,0,0,0,0,0,0"/>
                    <o:lock v:ext="edit" aspectratio="t" verticies="t"/>
                  </v:shape>
                  <v:shape id="Freeform 8977" o:spid="_x0000_s1259" style="position:absolute;left:5611;top:15584;width:104;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I0sYA&#10;AADdAAAADwAAAGRycy9kb3ducmV2LnhtbESP0WrCQBRE3wv+w3ILvtWNWk2buopaCoKo1PYDLtnb&#10;bDB7N2TXJP37bkHwcZiZM8xi1dtKtNT40rGC8SgBQZw7XXKh4Pvr4+kFhA/IGivHpOCXPKyWg4cF&#10;Ztp1/EntORQiQthnqMCEUGdS+tyQRT9yNXH0flxjMUTZFFI32EW4reQkSebSYslxwWBNW0P55Xy1&#10;Co6vp8NzN9+fzPtm1ro9jm3ZVUoNH/v1G4hAfbiHb+2dVpCmk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XI0sYAAADdAAAADwAAAAAAAAAAAAAAAACYAgAAZHJz&#10;L2Rvd25yZXYueG1sUEsFBgAAAAAEAAQA9QAAAIsDAAAAAA==&#10;" path="m,7c,4,4,,7,v,,,,,l7,,201,v4,,7,4,7,7c208,7,208,7,208,7r,l208,89v,4,-3,7,-7,7c201,96,201,96,201,96r,l7,96c4,96,,93,,89v,,,,,l,7xe" fillcolor="#d5e9e9" strokeweight="0">
                    <v:path arrowok="t" o:connecttype="custom" o:connectlocs="0,1;1,0;1,0;1,0;26,0;26,0;26,1;26,1;26,1;26,12;26,12;26,12;26,12;26,12;1,12;1,12;0,12;0,12;0,1" o:connectangles="0,0,0,0,0,0,0,0,0,0,0,0,0,0,0,0,0,0,0"/>
                    <o:lock v:ext="edit" aspectratio="t"/>
                  </v:shape>
                  <v:shape id="Freeform 8978" o:spid="_x0000_s1260" style="position:absolute;left:5607;top:15580;width:112;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rLMcA&#10;AADdAAAADwAAAGRycy9kb3ducmV2LnhtbESPT2sCMRTE74V+h/AKvRTNVkTrahQRCuKt/ql4e2xe&#10;N0s3L2uSavrtm4LgcZiZ3zCzRbKtuJAPjWMFr/0CBHHldMO1gv3uvfcGIkRkja1jUvBLARbzx4cZ&#10;ltpd+YMu21iLDOFQogITY1dKGSpDFkPfdcTZ+3LeYszS11J7vGa4beWgKEbSYsN5wWBHK0PV9/bH&#10;Kjh/Ho7psDydvNmt0+bFn1fDyUap56e0nIKIlOI9fGuvtYLxeDCE/zf5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KyzHAAAA3QAAAA8AAAAAAAAAAAAAAAAAmAIAAGRy&#10;cy9kb3ducmV2LnhtbFBLBQYAAAAABAAEAPUAAACMAwAAAAA=&#10;" path="m,15c,13,1,11,3,10l10,3c11,1,13,,15,l209,v3,,5,1,6,3l222,10v2,1,2,3,2,5l224,97v,3,,5,-2,6l215,110v-1,2,-3,2,-6,2l15,112v-2,,-4,,-5,-2l3,103c1,102,,100,,97l,15xm16,97l14,92r7,7l15,96r194,l204,99r7,-7l208,97r,-82l211,21r-7,-7l209,16,15,16r6,-2l14,21r2,-6l16,97xe" fillcolor="#454545" strokecolor="#454545" strokeweight="0">
                    <v:path arrowok="t" o:connecttype="custom" o:connectlocs="0,2;1,2;2,1;2,0;27,0;27,1;28,2;28,2;28,13;28,13;27,14;27,14;2,14;2,14;1,13;0,13;0,2;2,13;2,12;3,13;2,12;27,12;26,13;27,12;26,13;26,2;27,3;26,2;27,2;2,2;3,2;2,3;2,2;2,13" o:connectangles="0,0,0,0,0,0,0,0,0,0,0,0,0,0,0,0,0,0,0,0,0,0,0,0,0,0,0,0,0,0,0,0,0,0"/>
                    <o:lock v:ext="edit" aspectratio="t" verticies="t"/>
                  </v:shape>
                  <v:shape id="Freeform 8979" o:spid="_x0000_s1261" style="position:absolute;left:5711;top:15580;width:23;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gkMgA&#10;AADdAAAADwAAAGRycy9kb3ducmV2LnhtbESPT2sCMRTE74V+h/AEL0WzVfzD1iiiFD14qFrq9bF5&#10;3V3cvMRNqut++qYg9DjMzG+Y2aIxlbhS7UvLCl77CQjizOqScwWfx/feFIQPyBory6TgTh4W8+en&#10;Gaba3nhP10PIRYSwT1FBEYJLpfRZQQZ93zri6H3b2mCIss6lrvEW4aaSgyQZS4Mlx4UCHa0Kys6H&#10;H6PAXV5wdx+2X6Pj3m4/Wrdp18uTUt1Os3wDEagJ/+FHe6sVTCaDE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uCQyAAAAN0AAAAPAAAAAAAAAAAAAAAAAJgCAABk&#10;cnMvZG93bnJldi54bWxQSwUGAAAAAAQABAD1AAAAjQMAAAAA&#10;" path="m,12c,6,6,,12,v,,,,,l12,,36,v7,,12,6,12,12c48,12,48,12,48,12r,l48,84v,7,-5,12,-12,12c36,96,36,96,36,96r,l12,96c6,96,,91,,84v,,,,,l,12xe" fillcolor="#838497" strokeweight="0">
                    <v:path arrowok="t" o:connecttype="custom" o:connectlocs="0,2;1,0;1,0;1,0;4,0;4,0;5,2;5,2;5,2;5,11;5,11;4,12;4,12;4,12;1,12;1,12;0,11;0,11;0,2" o:connectangles="0,0,0,0,0,0,0,0,0,0,0,0,0,0,0,0,0,0,0"/>
                    <o:lock v:ext="edit" aspectratio="t"/>
                  </v:shape>
                  <v:shape id="Freeform 8980" o:spid="_x0000_s1262" style="position:absolute;left:5591;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zMcA&#10;AADdAAAADwAAAGRycy9kb3ducmV2LnhtbESPQUvDQBSE70L/w/IK3uymVVJJuy21pVRQCo0ePD6y&#10;r9nQ7NuY3SbRX+8KgsdhZr5hluvB1qKj1leOFUwnCQjiwumKSwXvb/u7RxA+IGusHZOCL/KwXo1u&#10;lphp1/OJujyUIkLYZ6jAhNBkUvrCkEU/cQ1x9M6utRiibEupW+wj3NZyliSptFhxXDDY0NZQccmv&#10;VgF3vcz94fC5S+9fTfiePrw8HT+Uuh0PmwWIQEP4D/+1n7WC+XyW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tuszHAAAA3QAAAA8AAAAAAAAAAAAAAAAAmAIAAGRy&#10;cy9kb3ducmV2LnhtbFBLBQYAAAAABAAEAPUAAACMAw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8981" o:spid="_x0000_s1263" style="position:absolute;left:5528;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fV8cA&#10;AADdAAAADwAAAGRycy9kb3ducmV2LnhtbESPQUvDQBSE70L/w/IK3uymVRpJuy21pVRQCo0ePD6y&#10;r9nQ7NuY3SbRX+8KgsdhZr5hluvB1qKj1leOFUwnCQjiwumKSwXvb/u7RxA+IGusHZOCL/KwXo1u&#10;lphp1/OJujyUIkLYZ6jAhNBkUvrCkEU/cQ1x9M6utRiibEupW+wj3NZyliRzabHiuGCwoa2h4pJf&#10;rQLuepn7w+FzN79/NeF7+vDydPxQ6nY8bBYgAg3hP/zXftYK0nSW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hH1fHAAAA3QAAAA8AAAAAAAAAAAAAAAAAmAIAAGRy&#10;cy9kb3ducmV2LnhtbFBLBQYAAAAABAAEAPUAAACMAw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8982" o:spid="_x0000_s1264" style="position:absolute;left:540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LJcQA&#10;AADdAAAADwAAAGRycy9kb3ducmV2LnhtbERPz2vCMBS+C/sfwhvspqlOdFSj6IY4mAirHjw+mrem&#10;rHnpmqzt/OvNYeDx4/u9XPe2Ei01vnSsYDxKQBDnTpdcKDifdsMXED4ga6wck4I/8rBePQyWmGrX&#10;8Se1WShEDGGfogITQp1K6XNDFv3I1cSR+3KNxRBhU0jdYBfDbSUnSTKTFkuODQZrejWUf2e/VgG3&#10;ncz8fv/zNns+mHAdTz+2x4tST4/9ZgEiUB/u4n/3u1Ywn0/i3Pg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yXEAAAA3QAAAA8AAAAAAAAAAAAAAAAAmAIAAGRycy9k&#10;b3ducmV2LnhtbFBLBQYAAAAABAAEAPUAAACJAwAAAAA=&#10;" path="m,8c,4,4,,8,v,,,,,l8,,24,v5,,8,4,8,8c32,8,32,8,32,8r,l32,88v,5,-3,8,-8,8c24,96,24,96,24,96r,l8,96c4,96,,93,,88v,,,,,l,8xe" fillcolor="#838497" strokeweight="0">
                    <v:path arrowok="t" o:connecttype="custom" o:connectlocs="0,1;1,0;1,0;1,0;2,0;2,0;3,1;3,1;3,1;3,11;3,11;2,12;2,12;2,12;1,12;1,12;0,11;0,11;0,1" o:connectangles="0,0,0,0,0,0,0,0,0,0,0,0,0,0,0,0,0,0,0"/>
                    <o:lock v:ext="edit" aspectratio="t"/>
                  </v:shape>
                  <v:shape id="Freeform 8983" o:spid="_x0000_s1265" style="position:absolute;left:533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uvsgA&#10;AADdAAAADwAAAGRycy9kb3ducmV2LnhtbESPT2vCQBTE7wW/w/KE3nSjLVqjq/QPRcEimHrw+Mg+&#10;s8Hs2zS7TdJ++m6h0OMwM79hVpveVqKlxpeOFUzGCQji3OmSCwWn99fRAwgfkDVWjknBF3nYrAc3&#10;K0y16/hIbRYKESHsU1RgQqhTKX1uyKIfu5o4ehfXWAxRNoXUDXYRbis5TZKZtFhyXDBY07Oh/Jp9&#10;WgXcdjLz2+3Hy+zuzYTvyf3+6XBW6nbYPy5BBOrDf/ivvdMK5vPpAn7fx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i6+yAAAAN0AAAAPAAAAAAAAAAAAAAAAAJgCAABk&#10;cnMvZG93bnJldi54bWxQSwUGAAAAAAQABAD1AAAAjQ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8984" o:spid="_x0000_s1266" style="position:absolute;left:5428;top:15584;width:96;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bMsAA&#10;AADdAAAADwAAAGRycy9kb3ducmV2LnhtbERPz2vCMBS+D/wfwht4m+kcaOmMMgSH7NYo6PHRvLVh&#10;zUtJotb/3hwGHj++36vN6HpxpRCtZwXvswIEceON5VbB8bB7K0HEhGyw90wK7hRhs568rLAy/sY1&#10;XXVqRQ7hWKGCLqWhkjI2HTmMMz8QZ+7XB4cpw9BKE/CWw10v50WxkA4t54YOB9p21Pzpi1Og51if&#10;h1j/yP231k0Z7MGe7kpNX8evTxCJxvQU/7v3RsFy+ZH35zf5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lbMsAAAADdAAAADwAAAAAAAAAAAAAAAACYAgAAZHJzL2Rvd25y&#10;ZXYueG1sUEsFBgAAAAAEAAQA9QAAAIUDAAAAAA==&#10;" path="m,7c,4,4,,7,v,,,,,l7,,185,v4,,7,4,7,7c192,7,192,7,192,7r,l192,89v,4,-3,7,-7,7c185,96,185,96,185,96r,l7,96c4,96,,93,,89v,,,,,l,7xe" fillcolor="#d5e9e9" strokeweight="0">
                    <v:path arrowok="t" o:connecttype="custom" o:connectlocs="0,1;1,0;1,0;1,0;24,0;24,0;24,1;24,1;24,1;24,12;24,12;24,12;24,12;24,12;1,12;1,12;0,12;0,12;0,1" o:connectangles="0,0,0,0,0,0,0,0,0,0,0,0,0,0,0,0,0,0,0"/>
                    <o:lock v:ext="edit" aspectratio="t"/>
                  </v:shape>
                  <v:shape id="Freeform 8985" o:spid="_x0000_s1267" style="position:absolute;left:5424;top:15580;width:104;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1K8YA&#10;AADdAAAADwAAAGRycy9kb3ducmV2LnhtbESPwW7CMBBE75X4B2uRuBWHIpESMIhSEBW3AgeOS7wk&#10;EfE6tQ2Ev8eVKvU4mpk3mum8NbW4kfOVZQWDfgKCOLe64kLBYb9+fQfhA7LG2jIpeJCH+azzMsVM&#10;2zt/020XChEh7DNUUIbQZFL6vCSDvm8b4uidrTMYonSF1A7vEW5q+ZYkI2mw4rhQYkPLkvLL7moU&#10;jE/XjftZpel2tDzuh8VRLj4+pVK9bruYgAjUhv/wX/tLK0jT4QB+38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01K8YAAADdAAAADwAAAAAAAAAAAAAAAACYAgAAZHJz&#10;L2Rvd25yZXYueG1sUEsFBgAAAAAEAAQA9QAAAIsDAAAAAA==&#10;" path="m,15c,13,1,11,3,10l10,3c11,1,13,,15,l193,v3,,5,1,6,3l206,10v2,1,2,3,2,5l208,97v,3,,5,-2,6l199,110v-1,2,-3,2,-6,2l15,112v-2,,-4,,-5,-2l3,103c1,102,,100,,97l,15xm16,97l14,92r7,7l15,96r178,l188,99r7,-7l192,97r,-82l195,21r-7,-7l193,16,15,16r6,-2l14,21r2,-6l16,97xe" fillcolor="#454545" strokecolor="#454545" strokeweight="0">
                    <v:path arrowok="t" o:connecttype="custom" o:connectlocs="0,2;1,2;2,1;2,0;25,0;25,1;26,2;26,2;26,13;26,13;25,14;25,14;2,14;2,14;1,13;0,13;0,2;2,13;2,12;3,13;2,12;25,12;24,13;25,12;24,13;24,2;25,3;24,2;25,2;2,2;3,2;2,3;2,2;2,13" o:connectangles="0,0,0,0,0,0,0,0,0,0,0,0,0,0,0,0,0,0,0,0,0,0,0,0,0,0,0,0,0,0,0,0,0,0"/>
                    <o:lock v:ext="edit" aspectratio="t" verticies="t"/>
                  </v:shape>
                  <v:shape id="Freeform 8986" o:spid="_x0000_s1268" style="position:absolute;left:5337;top:15636;width:24;height:16;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Kr8YA&#10;AADdAAAADwAAAGRycy9kb3ducmV2LnhtbESPQWvCQBSE70L/w/IKXqRu1GIkuoqUCtqbmiLeHtnX&#10;bGr2bciumv77bqHgcZiZb5jFqrO1uFHrK8cKRsMEBHHhdMWlgvy4eZmB8AFZY+2YFPyQh9XyqbfA&#10;TLs77+l2CKWIEPYZKjAhNJmUvjBk0Q9dQxy9L9daDFG2pdQt3iPc1nKcJFNpseK4YLChN0PF5XC1&#10;CrbXz49qs8sHJ5vSJTXn99fdd65U/7lbz0EE6sIj/N/eagVpOhnD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KKr8YAAADdAAAADwAAAAAAAAAAAAAAAACYAgAAZHJz&#10;L2Rvd25yZXYueG1sUEsFBgAAAAAEAAQA9QAAAIsDAAAAAA==&#10;" path="m,6c,3,3,,6,v,,,,,l6,,43,v3,,5,3,5,6c48,6,48,6,48,6r,l48,27v,3,-2,5,-5,5c43,32,43,32,43,32r,l6,32c3,32,,30,,27v,,,,,l,6xe" fillcolor="#339" strokeweight="0">
                    <v:path arrowok="t" o:connecttype="custom" o:connectlocs="0,1;1,0;1,0;1,0;6,0;6,0;6,1;6,1;6,1;6,4;6,4;6,4;6,4;6,4;1,4;1,4;0,4;0,4;0,1" o:connectangles="0,0,0,0,0,0,0,0,0,0,0,0,0,0,0,0,0,0,0"/>
                    <o:lock v:ext="edit" aspectratio="t"/>
                  </v:shape>
                  <v:shape id="Freeform 8987" o:spid="_x0000_s1269" style="position:absolute;left:540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SXr8A&#10;AADdAAAADwAAAGRycy9kb3ducmV2LnhtbESPSwvCMBCE74L/IazgTVMVfFSjiCCIN1/gcWnWttps&#10;ShNt/fdGEDwOM/MNs1g1phAvqlxuWcGgH4EgTqzOOVVwPm17UxDOI2ssLJOCNzlYLdutBcba1nyg&#10;19GnIkDYxagg876MpXRJRgZd35bEwbvZyqAPskqlrrAOcFPIYRSNpcGcw0KGJW0ySh7Hp1Fw3UZ7&#10;h0yXmmeb4ol6J++5VarbadZzEJ4a/w//2jutYDIZjeD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VRJevwAAAN0AAAAPAAAAAAAAAAAAAAAAAJgCAABkcnMvZG93bnJl&#10;di54bWxQSwUGAAAAAAQABAD1AAAAhAM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8988" o:spid="_x0000_s1270" style="position:absolute;left:559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KKsEA&#10;AADdAAAADwAAAGRycy9kb3ducmV2LnhtbESPS6vCMBSE94L/IRzBnaY+8FGNIoIg7vReweWhObbV&#10;5qQ00dZ/bwTB5TAz3zDLdWMK8aTK5ZYVDPoRCOLE6pxTBf9/u94MhPPIGgvLpOBFDtardmuJsbY1&#10;H+l58qkIEHYxKsi8L2MpXZKRQde3JXHwrrYy6IOsUqkrrAPcFHIYRRNpMOewkGFJ24yS++lhFFx2&#10;0cEh07nm+bZ4oN7LW26V6naazQKEp8b/wt/2XiuYTkdj+LwJT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8iirBAAAA3QAAAA8AAAAAAAAAAAAAAAAAmAIAAGRycy9kb3du&#10;cmV2LnhtbFBLBQYAAAAABAAEAPUAAACGAw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8989" o:spid="_x0000_s1271" style="position:absolute;left:5774;top:15636;width:56;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glMQA&#10;AADdAAAADwAAAGRycy9kb3ducmV2LnhtbESPS4vCQBCE7wv+h6EFb+skBh9ER5GA6NF1F9Fbk+k8&#10;MNMTMqPGf+8sLOyxqKqvqNWmN414UOdqywricQSCOLe65lLBz/fucwHCeWSNjWVS8CIHm/XgY4Wp&#10;tk/+osfJlyJA2KWooPK+TaV0eUUG3di2xMErbGfQB9mVUnf4DHDTyEkUzaTBmsNChS1lFeW3090o&#10;4CIpeF/GcXOemWuyu2TH1mVKjYb9dgnCU+//w3/tg1YwnydT+H0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c4JTEAAAA3QAAAA8AAAAAAAAAAAAAAAAAmAIAAGRycy9k&#10;b3ducmV2LnhtbFBLBQYAAAAABAAEAPUAAACJAwAAAAA=&#10;" path="m,6c,3,3,,6,v,,,,,l6,,107,v3,,5,3,5,6c112,6,112,6,112,6r,l112,27v,3,-2,5,-5,5c107,32,107,32,107,32r,l6,32c3,32,,30,,27v,,,,,l,6xe" fillcolor="#339" strokeweight="0">
                    <v:path arrowok="t" o:connecttype="custom" o:connectlocs="0,1;1,0;1,0;1,0;14,0;14,0;14,1;14,1;14,1;14,4;14,4;14,4;14,4;14,4;1,4;1,4;0,4;0,4;0,1" o:connectangles="0,0,0,0,0,0,0,0,0,0,0,0,0,0,0,0,0,0,0"/>
                    <o:lock v:ext="edit" aspectratio="t"/>
                  </v:shape>
                  <v:shape id="Freeform 8990" o:spid="_x0000_s1272" style="position:absolute;left:5329;top:15556;width:509;height:8;visibility:visible;mso-wrap-style:square;v-text-anchor:top" coordsize="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aMcUA&#10;AADdAAAADwAAAGRycy9kb3ducmV2LnhtbESPQUsDMRSE74L/ITzBm81aoZVt01KFFj2pa6HX183r&#10;Ju3mZd1k2/jvjSB4HGbmG2a+TK4VZ+qD9azgflSAIK69ttwo2H6u7x5BhIissfVMCr4pwHJxfTXH&#10;UvsLf9C5io3IEA4lKjAxdqWUoTbkMIx8R5y9g+8dxiz7RuoeLxnuWjkuiol0aDkvGOzo2VB9qgan&#10;gI5p/975XVFZ+zT+Gl7NZnhLSt3epNUMRKQU/8N/7RetYDp9mMD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RoxxQAAAN0AAAAPAAAAAAAAAAAAAAAAAJgCAABkcnMv&#10;ZG93bnJldi54bWxQSwUGAAAAAAQABAD1AAAAigMAAAAA&#10;" path="m,l,,509,r,8l,8,,xe" fillcolor="#339" stroked="f">
                    <v:path arrowok="t" o:connecttype="custom" o:connectlocs="0,0;0,0;509,0;509,0;509,8;509,8;0,8;0,8;0,0" o:connectangles="0,0,0,0,0,0,0,0,0"/>
                    <o:lock v:ext="edit" aspectratio="t"/>
                  </v:shape>
                  <v:shape id="Freeform 8991" o:spid="_x0000_s1273" style="position:absolute;left:5615;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TEccA&#10;AADdAAAADwAAAGRycy9kb3ducmV2LnhtbESPW2sCMRSE3wv9D+EU+lI02yqurEaxBcF6efD2ftgc&#10;d7duTpYk1fXfG6HQx2FmvmHG09bU4kLOV5YVvHcTEMS51RUXCg77eWcIwgdkjbVlUnAjD9PJ89MY&#10;M22vvKXLLhQiQthnqKAMocmk9HlJBn3XNsTRO1lnMETpCqkdXiPc1PIjSQbSYMVxocSGvkrKz7tf&#10;o2A5u21d/7w49pL1/Of7c6XbN79R6vWlnY1ABGrDf/ivvdAK0rSXwuNNf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l0xHHAAAA3QAAAA8AAAAAAAAAAAAAAAAAmAIAAGRy&#10;cy9kb3ducmV2LnhtbFBLBQYAAAAABAAEAPUAAACMAwAAAAA=&#10;" path="m,8l4,,76,r4,8l,8xe" fillcolor="#c1c1c1" stroked="f">
                    <v:path arrowok="t" o:connecttype="custom" o:connectlocs="0,8;4,0;76,0;80,8;0,8" o:connectangles="0,0,0,0,0"/>
                    <o:lock v:ext="edit" aspectratio="t"/>
                  </v:shape>
                  <v:shape id="Freeform 8992" o:spid="_x0000_s1274" style="position:absolute;left:5440;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HY8MA&#10;AADdAAAADwAAAGRycy9kb3ducmV2LnhtbERPy2oCMRTdC/2HcAU3oplqqTI1ihUErXbho/vL5Doz&#10;dXIzJFHHvzcLweXhvCezxlTiSs6XlhW89xMQxJnVJecKjodlbwzCB2SNlWVScCcPs+lba4Kptjfe&#10;0XUfchFD2KeooAihTqX0WUEGfd/WxJE7WWcwROhyqR3eYrip5CBJPqXBkmNDgTUtCsrO+4tR8DO/&#10;79zHefU3TLbL//X3Rjdd/6tUp93Mv0AEasJL/HSvtILRaBjnxjfx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pHY8MAAADdAAAADwAAAAAAAAAAAAAAAACYAgAAZHJzL2Rv&#10;d25yZXYueG1sUEsFBgAAAAAEAAQA9QAAAIgDAAAAAA==&#10;" path="m,8l4,,76,r4,8l,8xe" fillcolor="#c1c1c1" stroked="f">
                    <v:path arrowok="t" o:connecttype="custom" o:connectlocs="0,8;4,0;76,0;80,8;0,8" o:connectangles="0,0,0,0,0"/>
                    <o:lock v:ext="edit" aspectratio="t"/>
                  </v:shape>
                  <v:rect id="Rectangle 8993" o:spid="_x0000_s1275" style="position:absolute;left:5309;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ChsYA&#10;AADdAAAADwAAAGRycy9kb3ducmV2LnhtbESPQWvCQBSE7wX/w/KE3pqNLWiNbkRCWzz0UFMPHh/Z&#10;ZzYk+zZktxr767uC0OMwM98w681oO3GmwTeOFcySFARx5XTDtYLD9/vTKwgfkDV2jknBlTxs8snD&#10;GjPtLryncxlqESHsM1RgQugzKX1lyKJPXE8cvZMbLIYoh1rqAS8Rbjv5nKZzabHhuGCwp8JQ1ZY/&#10;VoE/dh9cfrWH9NNUv2Esrv7NFko9TsftCkSgMfyH7+2dVrBYvCzh9i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vChsYAAADdAAAADwAAAAAAAAAAAAAAAACYAgAAZHJz&#10;L2Rvd25yZXYueG1sUEsFBgAAAAAEAAQA9QAAAIsDAAAAAA==&#10;" fillcolor="#eaeaea" stroked="f">
                    <o:lock v:ext="edit" aspectratio="t"/>
                  </v:rect>
                  <v:rect id="Rectangle 8994" o:spid="_x0000_s1276" style="position:absolute;left:5317;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IMcIA&#10;AADdAAAADwAAAGRycy9kb3ducmV2LnhtbERPy2rCQBTdF/yH4QrdFJ1oipHoKKFgcVeauHB5yVyT&#10;YOZOyEzz+PvOotDl4byP58m0YqDeNZYVbNYRCOLS6oYrBbfistqDcB5ZY2uZFMzk4HxavBwx1Xbk&#10;bxpyX4kQwi5FBbX3XSqlK2sy6Na2Iw7cw/YGfYB9JXWPYwg3rdxG0U4abDg01NjRR03lM/8xCize&#10;50f8ObivMSuvb8k+HoomVup1OWUHEJ4m/y/+c1+1giR5D/vDm/AE5Ok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sgxwgAAAN0AAAAPAAAAAAAAAAAAAAAAAJgCAABkcnMvZG93&#10;bnJldi54bWxQSwUGAAAAAAQABAD1AAAAhwMAAAAA&#10;" fillcolor="#d7d7d7" stroked="f">
                    <o:lock v:ext="edit" aspectratio="t"/>
                  </v:rect>
                  <v:rect id="Rectangle 8995" o:spid="_x0000_s1277" style="position:absolute;left:5734;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b3MUA&#10;AADdAAAADwAAAGRycy9kb3ducmV2LnhtbESPS4vCQBCE7wv+h6EFL6KT+CY6ig922cNejB48Npk2&#10;CWZ6QmbU+O93FoQ9FlX1FbXatKYSD2pcaVlBPIxAEGdWl5wrOJ8+BwsQziNrrCyTghc52Kw7HytM&#10;tH3ykR6pz0WAsEtQQeF9nUjpsoIMuqGtiYN3tY1BH2STS93gM8BNJUdRNJMGSw4LBda0Lyi7pXej&#10;YGrcJI7k18/hfiHq70075nSnVK/bbpcgPLX+P/xuf2sF8/kkhr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pvcxQAAAN0AAAAPAAAAAAAAAAAAAAAAAJgCAABkcnMv&#10;ZG93bnJldi54bWxQSwUGAAAAAAQABAD1AAAAigMAAAAA&#10;" fillcolor="#a5a5a5" stroked="f">
                    <o:lock v:ext="edit" aspectratio="t"/>
                  </v:rect>
                  <v:rect id="Rectangle 8996" o:spid="_x0000_s1278" style="position:absolute;left:5552;top:15660;width: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Fq8YA&#10;AADdAAAADwAAAGRycy9kb3ducmV2LnhtbESPQWvCQBSE74X+h+UVvIhuTG0j0VXaSMVDL4099PjI&#10;PpNg9m3Irkn677uC0OMwM98wm91oGtFT52rLChbzCARxYXXNpYLv08dsBcJ5ZI2NZVLwSw5228eH&#10;DabaDvxFfe5LESDsUlRQed+mUrqiIoNublvi4J1tZ9AH2ZVSdzgEuGlkHEWv0mDNYaHClrKKikt+&#10;NQpejFsuInn43F9/iKaZGZ85f1dq8jS+rUF4Gv1/+N4+agVJsozh9iY8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wFq8YAAADdAAAADwAAAAAAAAAAAAAAAACYAgAAZHJz&#10;L2Rvd25yZXYueG1sUEsFBgAAAAAEAAQA9QAAAIsDAAAAAA==&#10;" fillcolor="#a5a5a5" stroked="f">
                    <o:lock v:ext="edit" aspectratio="t"/>
                  </v:rect>
                  <v:rect id="Rectangle 8997" o:spid="_x0000_s1279" style="position:absolute;left:5361;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gMMYA&#10;AADdAAAADwAAAGRycy9kb3ducmV2LnhtbESPQWvCQBSE74X+h+UVehHdpNpGopvQRiweemnsocdH&#10;9pkEs29DdtX4792C0OMwM98w63w0nTjT4FrLCuJZBIK4srrlWsHPfjtdgnAeWWNnmRRcyUGePT6s&#10;MdX2wt90Ln0tAoRdigoa7/tUSlc1ZNDNbE8cvIMdDPogh1rqAS8Bbjr5EkVv0mDLYaHBnoqGqmN5&#10;MgpejVvEkfz82px+iSaFGedcfij1/DS+r0B4Gv1/+N7eaQVJspjD3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CgMMYAAADdAAAADwAAAAAAAAAAAAAAAACYAgAAZHJz&#10;L2Rvd25yZXYueG1sUEsFBgAAAAAEAAQA9QAAAIsDAAAAAA==&#10;" fillcolor="#a5a5a5" stroked="f">
                    <o:lock v:ext="edit" aspectratio="t"/>
                  </v:rect>
                  <v:shape id="Picture 8998" o:spid="_x0000_s1280" type="#_x0000_t75" style="position:absolute;left:5365;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2AjLEAAAA3QAAAA8AAABkcnMvZG93bnJldi54bWxEj0+LwjAUxO+C3yE8YS+i6e6KlWoUERa8&#10;Gv+cH82zrTYvtcnW7rffLCx4HGbmN8xq09tadNT6yrGC92kCgjh3puJCwen4NVmA8AHZYO2YFPyQ&#10;h816OFhhZtyTD9TpUIgIYZ+hgjKEJpPS5yVZ9FPXEEfv6lqLIcq2kKbFZ4TbWn4kyVxarDgulNjQ&#10;rqT8rr+tgpvudkE/ji490OdN93q8P1/GSr2N+u0SRKA+vML/7b1RkKazGfy9iU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2AjLEAAAA3QAAAA8AAAAAAAAAAAAAAAAA&#10;nwIAAGRycy9kb3ducmV2LnhtbFBLBQYAAAAABAAEAPcAAACQAwAAAAA=&#10;">
                    <v:imagedata r:id="rId74" o:title=""/>
                  </v:shape>
                  <v:shape id="Freeform 8999" o:spid="_x0000_s1281" style="position:absolute;left:5361;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5cYA&#10;AADdAAAADwAAAGRycy9kb3ducmV2LnhtbESP3WrCQBSE7wu+w3IE73RjtUZSV5GWglIQ/AFvD9lj&#10;Eps9m+5uY3z7bkHo5TAz3zCLVWdq0ZLzlWUF41ECgji3uuJCwen4MZyD8AFZY22ZFNzJw2rZe1pg&#10;pu2N99QeQiEihH2GCsoQmkxKn5dk0I9sQxy9i3UGQ5SukNrhLcJNLZ+TZCYNVhwXSmzoraT86/Bj&#10;FLj8tGvT66S71Od2+/75PXdX65Ua9Lv1K4hAXfgPP9obrSBNpy/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O+5cYAAADdAAAADwAAAAAAAAAAAAAAAACYAgAAZHJz&#10;L2Rvd25yZXYueG1sUEsFBgAAAAAEAAQA9QAAAIsDA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9000" o:spid="_x0000_s1282" style="position:absolute;left:537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hMQA&#10;AADdAAAADwAAAGRycy9kb3ducmV2LnhtbESPzW7CMBCE70i8g7VI3MChIEABg2ik0HLk5wFW8RJH&#10;xOs0dkl4+7pSpR5HM/ONZrvvbS2e1PrKsYLZNAFBXDhdcangds0naxA+IGusHZOCF3nY74aDLaba&#10;dXym5yWUIkLYp6jAhNCkUvrCkEU/dQ1x9O6utRiibEupW+wi3NbyLUmW0mLFccFgQ5mh4nH5tgq6&#10;08Idv96Nzo7Z3J0wrz7u+Uup8ag/bEAE6sN/+K/9qRWsVosl/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ndITEAAAA3QAAAA8AAAAAAAAAAAAAAAAAmAIAAGRycy9k&#10;b3ducmV2LnhtbFBLBQYAAAAABAAEAPUAAACJAwAAAAA=&#10;" fillcolor="#777" strokecolor="#777" strokeweight="0">
                    <v:stroke joinstyle="round"/>
                    <o:lock v:ext="edit" aspectratio="t"/>
                  </v:rect>
                  <v:shape id="Freeform 9001" o:spid="_x0000_s1283" style="position:absolute;left:5389;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7ccUA&#10;AADdAAAADwAAAGRycy9kb3ducmV2LnhtbESPT2sCMRTE7wW/Q3hCbzVrEXddjSIFQaggrj30+Ni8&#10;/YObl22S6vrtjVDocZiZ3zCrzWA6cSXnW8sKppMEBHFpdcu1gq/z7i0D4QOyxs4yKbiTh8169LLC&#10;XNsbn+hahFpECPscFTQh9LmUvmzIoJ/Ynjh6lXUGQ5SultrhLcJNJ9+TZC4NthwXGuzpo6HyUvwa&#10;BYvvSp8q2WWZPeyOP2w+z9PCKfU6HrZLEIGG8B/+a++1gjSdpf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ftx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9002" o:spid="_x0000_s1284" style="position:absolute;left:5385;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wCsMA&#10;AADdAAAADwAAAGRycy9kb3ducmV2LnhtbERP3WrCMBS+H+wdwhl4N1OnTKlGmUOhMnax6gMcmmNT&#10;bU5Kkmn16c3FYJcf3/9i1dtWXMiHxrGC0TADQVw53XCt4LDfvs5AhIissXVMCm4UYLV8flpgrt2V&#10;f+hSxlqkEA45KjAxdrmUoTJkMQxdR5y4o/MWY4K+ltrjNYXbVr5l2bu02HBqMNjRp6HqXP5aBV+b&#10;9W78vV1zHU6Z8eO2KMr7RKnBS/8xBxGpj//iP3ehFUynkzQ3vU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5wCsMAAADdAAAADwAAAAAAAAAAAAAAAACYAgAAZHJzL2Rv&#10;d25yZXYueG1sUEsFBgAAAAAEAAQA9QAAAIgDA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Freeform 9003" o:spid="_x0000_s1285" style="position:absolute;left:536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p/cgA&#10;AADdAAAADwAAAGRycy9kb3ducmV2LnhtbESPT2vCQBTE74LfYXmCN7OxqNE0G5EWQQq1+OfS2yP7&#10;moRm36bZVWM/fbdQ6HGYmd8w2bo3jbhS52rLCqZRDIK4sLrmUsH5tJ0sQTiPrLGxTAru5GCdDwcZ&#10;ptre+EDXoy9FgLBLUUHlfZtK6YqKDLrItsTB+7CdQR9kV0rd4S3ATSMf4nghDdYcFips6ami4vN4&#10;MQokb9r5SxLvv5LF6/Pq8tZ8v9dTpcajfvMIwlPv/8N/7Z1WkCSzFfy+CU9A5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mn9yAAAAN0AAAAPAAAAAAAAAAAAAAAAAJgCAABk&#10;cnMvZG93bnJldi54bWxQSwUGAAAAAAQABAD1AAAAjQM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9004" o:spid="_x0000_s1286" style="position:absolute;left:536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VKsQA&#10;AADdAAAADwAAAGRycy9kb3ducmV2LnhtbERPy2rCQBTdF/yH4Qrd1YkWmxozirQUXSnGQraXzM2j&#10;zdwJmamJfn1nUejycN7pdjStuFLvGssK5rMIBHFhdcOVgs/Lx9MrCOeRNbaWScGNHGw3k4cUE20H&#10;PtM185UIIewSVFB73yVSuqImg25mO+LAlbY36APsK6l7HEK4aeUiil6kwYZDQ40dvdVUfGc/RsFX&#10;9mxPeXG8VMfxNszzVV7e3/dKPU7H3RqEp9H/i//cB60gjpdhf3g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4VSrEAAAA3QAAAA8AAAAAAAAAAAAAAAAAmAIAAGRycy9k&#10;b3ducmV2LnhtbFBLBQYAAAAABAAEAPUAAACJAw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Picture 9005" o:spid="_x0000_s1287" type="#_x0000_t75" style="position:absolute;left:5556;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vBPIAAAA3QAAAA8AAABkcnMvZG93bnJldi54bWxEj0FrwkAUhO9C/8PyCl6kbhSsJbpKKRTb&#10;QykmHvT2yD6TkOzbsLvVxF/fLRQ8DjPzDbPe9qYVF3K+tqxgNk1AEBdW11wqOOTvTy8gfEDW2Fom&#10;BQN52G4eRmtMtb3yni5ZKEWEsE9RQRVCl0rpi4oM+qntiKN3ts5giNKVUju8Rrhp5TxJnqXBmuNC&#10;hR29VVQ02Y9RcBuao/3uPxfD7jS5mS+X75osV2r82L+uQATqwz383/7QCpbLxQz+3sQn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mLwTyAAAAN0AAAAPAAAAAAAAAAAA&#10;AAAAAJ8CAABkcnMvZG93bnJldi54bWxQSwUGAAAAAAQABAD3AAAAlAMAAAAA&#10;">
                    <v:imagedata r:id="rId75" o:title=""/>
                  </v:shape>
                  <v:shape id="Freeform 9006" o:spid="_x0000_s1288" style="position:absolute;left:5552;top:15572;width:39;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4MMYA&#10;AADdAAAADwAAAGRycy9kb3ducmV2LnhtbESPQWvCQBSE74L/YXlCb7qp0EZSVymiEnoQqkL19si+&#10;ZkOyb0N2jem/7wqFHoeZ+YZZrgfbiJ46XzlW8DxLQBAXTldcKjifdtMFCB+QNTaOScEPeVivxqMl&#10;Ztrd+ZP6YyhFhLDPUIEJoc2k9IUhi37mWuLofbvOYoiyK6Xu8B7htpHzJHmVFiuOCwZb2hgq6uPN&#10;KsjT8lD3hraXr9MmXBf7c/5R1Uo9TYb3NxCBhvAf/mvnWkGavszh8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F4MMYAAADdAAAADwAAAAAAAAAAAAAAAACYAgAAZHJz&#10;L2Rvd25yZXYueG1sUEsFBgAAAAAEAAQA9QAAAIsDAAAAAA==&#10;" path="m,19v,,1,-1,1,-2l4,9c5,6,6,5,9,4l17,1c18,1,19,,19,l62,v2,,3,1,4,1l73,4v2,1,3,3,4,5l80,17v,1,,2,,2l80,174v,3,,5,-2,6l68,190v-1,2,-3,2,-6,2l19,192v,,-1,,-2,l9,189c7,188,5,187,4,185l1,178c1,177,,176,,174l,19xm16,174r,-3l19,178r-5,-4l22,177r-3,-1l62,176r-5,3l67,169r-3,5l64,19r1,3l62,14r4,5l59,16r3,l19,16r3,l14,19r5,-5l16,22r,-3l16,174xe" fillcolor="#777" strokecolor="#777" strokeweight="0">
                    <v:path arrowok="t" o:connecttype="custom" o:connectlocs="0,3;0,3;0,2;1,1;2,1;2,0;7,0;8,1;9,1;9,2;9,3;9,3;9,22;9,23;8,24;7,24;2,24;2,24;1,24;0,24;0,23;0,22;0,3;2,22;2,22;2,23;1,22;2,23;2,22;7,22;7,23;8,22;7,22;7,3;8,3;7,2;8,3;7,2;7,2;2,2;2,2;1,3;2,2;2,3;2,3;2,22" o:connectangles="0,0,0,0,0,0,0,0,0,0,0,0,0,0,0,0,0,0,0,0,0,0,0,0,0,0,0,0,0,0,0,0,0,0,0,0,0,0,0,0,0,0,0,0,0,0"/>
                    <o:lock v:ext="edit" aspectratio="t" verticies="t"/>
                  </v:shape>
                  <v:rect id="Rectangle 9007" o:spid="_x0000_s1289" style="position:absolute;left:5568;top:15576;width: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BwcQA&#10;AADdAAAADwAAAGRycy9kb3ducmV2LnhtbESPwW7CMBBE75X4B2uReisOpQUUMKhECi3HAh+wipc4&#10;Il6H2JDw9zUSUo+jmXmjWa57W4sbtb5yrGA8SkAQF05XXCo4HvK3OQgfkDXWjknBnTysV4OXJaba&#10;dfxLt30oRYSwT1GBCaFJpfSFIYt+5Bri6J1cazFE2ZZSt9hFuK3le5JMpcWK44LBhjJDxXl/tQq6&#10;3YfbXjZGZ9ts4naYV9+n/K7U67D/WoAI1If/8LP9oxXMZp8TeLy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QcHEAAAA3QAAAA8AAAAAAAAAAAAAAAAAmAIAAGRycy9k&#10;b3ducmV2LnhtbFBLBQYAAAAABAAEAPUAAACJAwAAAAA=&#10;" fillcolor="#777" strokecolor="#777" strokeweight="0">
                    <v:stroke joinstyle="round"/>
                    <o:lock v:ext="edit" aspectratio="t"/>
                  </v:rect>
                  <v:shape id="Freeform 9008" o:spid="_x0000_s1290" style="position:absolute;left:557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QvscA&#10;AADdAAAADwAAAGRycy9kb3ducmV2LnhtbESPT2vCQBTE74LfYXlCb7qJVGNTNyKWQhG0+OfS2yP7&#10;mgSzb2N21dRP3y0IPQ4z8xtmvuhMLa7UusqygngUgSDOra64UHA8vA9nIJxH1lhbJgU/5GCR9Xtz&#10;TLW98Y6ue1+IAGGXooLS+yaV0uUlGXQj2xAH79u2Bn2QbSF1i7cAN7UcR9FUGqw4LJTY0Kqk/LS/&#10;GAWSl81knUTbczLdvL1cPuv7VxUr9TTolq8gPHX+P/xof2gFSTJ5hr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GUL7HAAAA3QAAAA8AAAAAAAAAAAAAAAAAmAIAAGRy&#10;cy9kb3ducmV2LnhtbFBLBQYAAAAABAAEAPUAAACMAw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9009" o:spid="_x0000_s1291" style="position:absolute;left:5568;top:15580;width:23;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ssYA&#10;AADdAAAADwAAAGRycy9kb3ducmV2LnhtbESPQWvCQBSE7wX/w/KE3upGi1Wjq4il1JPFKOT6yD6T&#10;aPZtyG5N9Ne7QqHHYWa+YRarzlTiSo0rLSsYDiIQxJnVJecKjoevtykI55E1VpZJwY0crJa9lwXG&#10;2ra8p2vicxEg7GJUUHhfx1K6rCCDbmBr4uCdbGPQB9nkUjfYBrip5CiKPqTBksNCgTVtCsouya9R&#10;cE7e7U+a7Q75rru1w3SWnu6f30q99rv1HISnzv+H/9pbrWAyGY/h+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2ssYAAADdAAAADwAAAAAAAAAAAAAAAACYAgAAZHJz&#10;L2Rvd25yZXYueG1sUEsFBgAAAAAEAAQA9QAAAIs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0,2;1,1;2,0;3,0;4,1;5,2;5,2;5,12;5,13;4,14;3,14;2,14;1,14;0,13;0,12;0,2;2,12;1,12;2,13;2,12;3,12;3,13;4,12;3,12;3,2;4,3;3,2;3,2;2,2;2,2;1,3;2,2;2,12" o:connectangles="0,0,0,0,0,0,0,0,0,0,0,0,0,0,0,0,0,0,0,0,0,0,0,0,0,0,0,0,0,0,0,0,0,0"/>
                    <o:lock v:ext="edit" aspectratio="t" verticies="t"/>
                  </v:shape>
                  <v:shape id="Freeform 9010" o:spid="_x0000_s1292" style="position:absolute;left:555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N8UA&#10;AADdAAAADwAAAGRycy9kb3ducmV2LnhtbESPT2sCMRTE74LfITyhN81aqK6rUaQgCC0UVw8eH5u3&#10;f3DzsiZRt9++KQgeh5n5DbPa9KYVd3K+saxgOklAEBdWN1wpOB134xSED8gaW8uk4Jc8bNbDwQoz&#10;bR98oHseKhEh7DNUUIfQZVL6oiaDfmI74uiV1hkMUbpKaoePCDetfE+SmTTYcFyosaPPmopLfjMK&#10;FudSH0rZpqn93v1c2Xwdp7lT6m3Ub5cgAvXhFX6291rBfP4xg/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g3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9011" o:spid="_x0000_s1293" style="position:absolute;left:555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ypccA&#10;AADdAAAADwAAAGRycy9kb3ducmV2LnhtbESPUUvDMBSF34X9h3AF31yq03V0y8YmDipjD+v2Ay7N&#10;XVNtbkoSt+qvN4Lg4+Gc8x3OYjXYTlzIh9axgodxBoK4drrlRsHpuL2fgQgRWWPnmBR8UYDVcnSz&#10;wEK7Kx/oUsVGJAiHAhWYGPtCylAbshjGridO3tl5izFJ30jt8ZrgtpOPWTaVFltOCwZ7ejFUf1Sf&#10;VsHudfM22W833IT3zPhJV5bV95NSd7fDeg4i0hD/w3/tUivI8+c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ocqX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9012" o:spid="_x0000_s1294" type="#_x0000_t75" style="position:absolute;left:5738;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nurAAAAA3QAAAA8AAABkcnMvZG93bnJldi54bWxET8uKwjAU3Q/4D+EKbkRTlbFDxygiCG6N&#10;j/WludPWaW5qE2v9e7MYmOXhvFeb3taio9ZXjhXMpgkI4tyZigsF59N+8gXCB2SDtWNS8CIPm/Xg&#10;Y4WZcU8+UqdDIWII+wwVlCE0mZQ+L8min7qGOHI/rrUYImwLaVp8xnBby3mSLKXFimNDiQ3tSsp/&#10;9cMquOluF/T95NIjLW661+PD5TpWajTst98gAvXhX/znPhgFafoZ58Y38Qn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2Ke6sAAAADdAAAADwAAAAAAAAAAAAAAAACfAgAA&#10;ZHJzL2Rvd25yZXYueG1sUEsFBgAAAAAEAAQA9wAAAIwDAAAAAA==&#10;">
                    <v:imagedata r:id="rId74" o:title=""/>
                  </v:shape>
                  <v:shape id="Freeform 9013" o:spid="_x0000_s1295" style="position:absolute;left:5734;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iPcYA&#10;AADdAAAADwAAAGRycy9kb3ducmV2LnhtbESPQWvCQBSE70L/w/IKvemmLRqNrlJaChVBaBS8PrLP&#10;JDb7Nt3dxvjvXUHocZiZb5jFqjeN6Mj52rKC51ECgriwuuZSwX73OZyC8AFZY2OZFFzIw2r5MFhg&#10;pu2Zv6nLQykihH2GCqoQ2kxKX1Rk0I9sSxy9o3UGQ5SulNrhOcJNI1+SZCIN1hwXKmzpvaLiJ/8z&#10;Clyx33bp6bU/Nodu/bH5nbqT9Uo9PfZvcxCB+vAfvre/tII0Hc/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ciPcYAAADdAAAADwAAAAAAAAAAAAAAAACYAgAAZHJz&#10;L2Rvd25yZXYueG1sUEsFBgAAAAAEAAQA9QAAAIsDA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9014" o:spid="_x0000_s1296" style="position:absolute;left:5758;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VC8EA&#10;AADdAAAADwAAAGRycy9kb3ducmV2LnhtbERPyW7CMBC9I/UfrKnUGzhtEaCAQSVSWI4sHzCKhzgi&#10;HofYJeHv8QGJ49PbF6ve1uJOra8cK/geJSCIC6crLhWcT/lwBsIHZI21Y1LwIA+r5cdggal2HR/o&#10;fgyliCHsU1RgQmhSKX1hyKIfuYY4chfXWgwRtqXULXYx3NbyJ0km0mLFscFgQ5mh4nr8twq6/dht&#10;bmujs0326/aYV9tL/lDq67P/m4MI1Ie3+OXeaQXT6STuj2/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3FQvBAAAA3QAAAA8AAAAAAAAAAAAAAAAAmAIAAGRycy9kb3du&#10;cmV2LnhtbFBLBQYAAAAABAAEAPUAAACGAwAAAAA=&#10;" fillcolor="#777" strokecolor="#777" strokeweight="0">
                    <v:stroke joinstyle="round"/>
                    <o:lock v:ext="edit" aspectratio="t"/>
                  </v:rect>
                  <v:shape id="Freeform 9015" o:spid="_x0000_s1297" style="position:absolute;left:5762;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5m8cA&#10;AADdAAAADwAAAGRycy9kb3ducmV2LnhtbESPT2vCQBTE74V+h+UVvOkmgolGV5GKUApW/HPx9sg+&#10;k9Ds25hdNe2ndwtCj8PM/IaZLTpTixu1rrKsIB5EIIhzqysuFBwP6/4YhPPIGmvLpOCHHCzmry8z&#10;zLS9845ue1+IAGGXoYLS+yaT0uUlGXQD2xAH72xbgz7ItpC6xXuAm1oOoyiRBisOCyU29F5S/r2/&#10;GgWSl83oM42+LmmyWU2u2/r3VMVK9d665RSEp87/h5/tD60gTZM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dOZvHAAAA3QAAAA8AAAAAAAAAAAAAAAAAmAIAAGRy&#10;cy9kb3ducmV2LnhtbFBLBQYAAAAABAAEAPUAAACMAw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9016" o:spid="_x0000_s1298" style="position:absolute;left:5758;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ke8YA&#10;AADdAAAADwAAAGRycy9kb3ducmV2LnhtbESPQWvCQBSE70L/w/IK3nSjgtroKqVF9GQxFnJ9ZJ9J&#10;bPZtyK4m+uvdguBxmJlvmOW6M5W4UuNKywpGwwgEcWZ1ybmC3+NmMAfhPLLGyjIpuJGD9eqtt8RY&#10;25YPdE18LgKEXYwKCu/rWEqXFWTQDW1NHLyTbQz6IJtc6gbbADeVHEfRVBosOSwUWNNXQdlfcjEK&#10;zsnE/qTZ/pjvu1s7Sj/S0/17q1T/vftcgPDU+Vf42d5pBbPZdAz/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qke8YAAADdAAAADwAAAAAAAAAAAAAAAACYAgAAZHJz&#10;L2Rvd25yZXYueG1sUEsFBgAAAAAEAAQA9QAAAIs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Freeform 9017" o:spid="_x0000_s1299" style="position:absolute;left:574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hEsUA&#10;AADdAAAADwAAAGRycy9kb3ducmV2LnhtbESPT2sCMRTE74LfITyhN83agq6rUaQgCC0UVw8eH5u3&#10;f3DzsiZRt9++KQgeh5n5DbPa9KYVd3K+saxgOklAEBdWN1wpOB134xSED8gaW8uk4Jc8bNbDwQoz&#10;bR98oHseKhEh7DNUUIfQZVL6oiaDfmI74uiV1hkMUbpKaoePCDetfE+SmTTYcFyosaPPmopLfjMK&#10;FudSH0rZpqn93v1c2Xwdp7lT6m3Ub5cgAvXhFX6291rBfD77gP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6ES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9018" o:spid="_x0000_s1300" style="position:absolute;left:574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mb8YA&#10;AADdAAAADwAAAGRycy9kb3ducmV2LnhtbESP0WoCMRRE3wX/IVyhbzVbFZXVKFoqbCk+uPoBl83t&#10;ZtvNzZKkuu3XN4WCj8PMnGHW29624ko+NI4VPI0zEMSV0w3XCi7nw+MSRIjIGlvHpOCbAmw3w8Ea&#10;c+1ufKJrGWuRIBxyVGBi7HIpQ2XIYhi7jjh5785bjEn6WmqPtwS3rZxk2VxabDgtGOzo2VD1WX5Z&#10;BW8v+9fp8bDnOnxkxk/boih/Zko9jPrdCkSkPt7D/+1CK1gs5jP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Ymb8YAAADdAAAADwAAAAAAAAAAAAAAAACYAgAAZHJz&#10;L2Rvd25yZXYueG1sUEsFBgAAAAAEAAQA9QAAAIsDA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9019" o:spid="_x0000_s1301" type="#_x0000_t75" style="position:absolute;left:5325;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69jFAAAA3QAAAA8AAABkcnMvZG93bnJldi54bWxEj0FrwkAUhO9C/8PyhF5ENxU0kroJtiik&#10;eqotPT+yr0kw+zbsbjX++64geBxm5htmXQymE2dyvrWs4GWWgCCurG65VvD9tZuuQPiArLGzTAqu&#10;5KHIn0ZrzLS98Cedj6EWEcI+QwVNCH0mpa8aMuhntieO3q91BkOUrpba4SXCTSfnSbKUBluOCw32&#10;9N5QdTr+GQXbWn+Uvkz9xlXb/Xzyg2+HHSr1PB42ryACDeERvrdLrSBNlwu4vYlPQO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vYxQAAAN0AAAAPAAAAAAAAAAAAAAAA&#10;AJ8CAABkcnMvZG93bnJldi54bWxQSwUGAAAAAAQABAD3AAAAkQMAAAAA&#10;">
                    <v:imagedata r:id="rId76" o:title=""/>
                  </v:shape>
                  <v:shape id="Freeform 9020" o:spid="_x0000_s1302" style="position:absolute;left:5321;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MMQA&#10;AADdAAAADwAAAGRycy9kb3ducmV2LnhtbESPQYvCMBSE74L/ITzBm6YqtNI1ikgFZS9qdc+P5m1b&#10;tnkpTdTuv98sCB6HmfmGWW1604gHda62rGA2jUAQF1bXXCq45vvJEoTzyBoby6Tglxxs1sPBClNt&#10;n3ymx8WXIkDYpaig8r5NpXRFRQbd1LbEwfu2nUEfZFdK3eEzwE0j51EUS4M1h4UKW9pVVPxc7kZB&#10;lnxl2fFU2ns2vy3qPJ/xp9srNR712w8Qnnr/Dr/aB60gSeIY/t+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NDDEAAAA3QAAAA8AAAAAAAAAAAAAAAAAmAIAAGRycy9k&#10;b3ducmV2LnhtbFBLBQYAAAAABAAEAPUAAACJAwAAAAA=&#10;" path="m,14c,12,1,10,3,9l9,3c10,1,12,,14,l35,v3,,5,2,7,3l47,9v1,2,1,4,1,5l48,179v,3,,5,-2,6l41,190v-1,2,-3,2,-6,2l14,192v-1,,-3,,-5,-1l3,186c2,184,,182,,179l,14xm16,179r-2,-6l20,178r-6,-2l35,176r-5,3l35,174r-3,5l32,14r2,6l29,14r6,2l14,16r6,-2l14,20r2,-6l16,179xe" fillcolor="#777" strokecolor="#777" strokeweight="0">
                    <v:path arrowok="t" o:connecttype="custom" o:connectlocs="0,2;1,2;2,1;2,0;5,0;6,1;6,2;6,2;6,23;6,24;6,24;5,24;2,24;2,24;1,24;0,23;0,2;2,23;2,22;3,23;2,22;5,22;4,23;5,22;4,23;4,2;5,3;4,2;5,2;2,2;3,2;2,3;2,2;2,23" o:connectangles="0,0,0,0,0,0,0,0,0,0,0,0,0,0,0,0,0,0,0,0,0,0,0,0,0,0,0,0,0,0,0,0,0,0"/>
                    <o:lock v:ext="edit" aspectratio="t" verticies="t"/>
                  </v:shape>
                  <v:rect id="Rectangle 9021" o:spid="_x0000_s1303" style="position:absolute;left:5333;top:15584;width: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h1MUA&#10;AADdAAAADwAAAGRycy9kb3ducmV2LnhtbESPQYvCMBSE7wv+h/AEb2vqIu1SjSIFYUFh0RV6fTbP&#10;tti81CZq/fcbQfA4zMw3zHzZm0bcqHO1ZQWTcQSCuLC65lLB4W/9+Q3CeWSNjWVS8CAHy8XgY46p&#10;tnfe0W3vSxEg7FJUUHnfplK6oiKDbmxb4uCdbGfQB9mVUnd4D3DTyK8oiqXBmsNChS1lFRXn/dUo&#10;OB6S6aZYn/PjNN5uTpcs/81MrtRo2K9mIDz1/h1+tX+0giSJE3i+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KHUxQAAAN0AAAAPAAAAAAAAAAAAAAAAAJgCAABkcnMv&#10;ZG93bnJldi54bWxQSwUGAAAAAAQABAD1AAAAigMAAAAA&#10;" fillcolor="#d5e9e9" stroked="f">
                    <o:lock v:ext="edit" aspectratio="t"/>
                  </v:rect>
                  <v:shape id="Freeform 9022" o:spid="_x0000_s1304" style="position:absolute;left:5329;top:15580;width:16;height:5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g+sQA&#10;AADdAAAADwAAAGRycy9kb3ducmV2LnhtbERPXWvCMBR9F/wP4Qp7GTN1SOuqaRFxIGwg6tjzpbm2&#10;3ZqbkmRa9+uXh4GPh/O9KgfTiQs531pWMJsmIIgrq1uuFXycXp8WIHxA1thZJgU38lAW49EKc22v&#10;fKDLMdQihrDPUUETQp9L6auGDPqp7Ykjd7bOYIjQ1VI7vMZw08nnJEmlwZZjQ4M9bRqqvo8/RsF2&#10;v31b377SX64e5+nL6T0zn4lT6mEyrJcgAg3hLv5377SCLEvj3Pg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oPrEAAAA3QAAAA8AAAAAAAAAAAAAAAAAmAIAAGRycy9k&#10;b3ducmV2LnhtbFBLBQYAAAAABAAEAPUAAACJAwAAAAA=&#10;" path="m,l16,r,56l,56,,xm8,52l4,48r8,l8,52,8,4r4,4l4,8,8,4r,48xe" fillcolor="#454545" strokecolor="#454545" strokeweight="0">
                    <v:path arrowok="t" o:connecttype="custom" o:connectlocs="0,0;16,0;16,56;0,56;0,0;8,52;4,48;12,48;8,52;8,4;12,8;4,8;8,4;8,52" o:connectangles="0,0,0,0,0,0,0,0,0,0,0,0,0,0"/>
                    <o:lock v:ext="edit" aspectratio="t" verticies="t"/>
                  </v:shape>
                  <v:rect id="Rectangle 9023" o:spid="_x0000_s1305" style="position:absolute;left:5838;top:15564;width: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dxckA&#10;AADdAAAADwAAAGRycy9kb3ducmV2LnhtbESPzU7DMBCE70i8g7VIXBBxyiEpadwKAUVcQLSkf7dV&#10;vCSBeB1ik4a3x0hIHEcz840mX4ymFQP1rrGsYBLFIIhLqxuuFBSvy8spCOeRNbaWScE3OVjMT09y&#10;zLQ98oqGta9EgLDLUEHtfZdJ6cqaDLrIdsTBe7O9QR9kX0nd4zHATSuv4jiRBhsOCzV2dFtT+bH+&#10;Mgp2D0/bz81hUrzvq/F++fySXNwVqNT52XgzA+Fp9P/hv/ajVpCmyTX8vg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QdxckAAADdAAAADwAAAAAAAAAAAAAAAACYAgAA&#10;ZHJzL2Rvd25yZXYueG1sUEsFBgAAAAAEAAQA9QAAAI4DAAAAAA==&#10;" fillcolor="#454545" stroked="f">
                    <o:lock v:ext="edit" aspectratio="t"/>
                  </v:rect>
                  <v:rect id="Rectangle 9024" o:spid="_x0000_s1306" style="position:absolute;left:5842;top:15679;width: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MMA&#10;AADdAAAADwAAAGRycy9kb3ducmV2LnhtbERPu2rDMBTdC/kHcQNdSiMnQ1ycKKGYFDIU3CYdOt5Y&#10;t7axdWUk1Y+/j4ZCx8N574+T6cRAzjeWFaxXCQji0uqGKwVf17fnFxA+IGvsLJOCmTwcD4uHPWba&#10;jvxJwyVUIoawz1BBHUKfSenLmgz6le2JI/djncEQoaukdjjGcNPJTZJspcGGY0ONPeU1le3l1yi4&#10;8XvbtWTc98l96OuUF09zUSj1uJxedyACTeFf/Oc+awVpmsb98U1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m/MMAAADdAAAADwAAAAAAAAAAAAAAAACYAgAAZHJzL2Rv&#10;d25yZXYueG1sUEsFBgAAAAAEAAQA9QAAAIgDAAAAAA==&#10;" fillcolor="#1a1a1a" stroked="f">
                    <o:lock v:ext="edit" aspectratio="t"/>
                  </v:rect>
                  <v:shape id="Freeform 9025" o:spid="_x0000_s1307" style="position:absolute;left:5838;top:15676;width:63;height:15;visibility:visible;mso-wrap-style:square;v-text-anchor:top" coordsize="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36cQA&#10;AADdAAAADwAAAGRycy9kb3ducmV2LnhtbESP0WrCQBRE3wv+w3KFvtWNUkxJXUUDgr5IG/sBl+xt&#10;EszeDbtrEv16Vyj0cZiZM8xqM5pW9OR8Y1nBfJaAIC6tbrhS8HPev32A8AFZY2uZFNzIw2Y9eVlh&#10;pu3A39QXoRIRwj5DBXUIXSalL2sy6Ge2I47er3UGQ5SuktrhEOGmlYskWUqDDceFGjvKayovxdUo&#10;sPp0+Brux11f9G1xckP+TlWu1Ot03H6CCDSG//Bf+6AVpGk6h+e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N+nEAAAA3QAAAA8AAAAAAAAAAAAAAAAAmAIAAGRycy9k&#10;b3ducmV2LnhtbFBLBQYAAAAABAAEAPUAAACJAwAAAAA=&#10;" path="m55,3r4,4l4,7,8,3r,8l4,7r55,l55,11r,-8xm63,15l,15,,,63,r,15xe" fillcolor="black" strokeweight="0">
                    <v:path arrowok="t" o:connecttype="custom" o:connectlocs="55,3;59,7;4,7;8,3;8,11;4,7;59,7;55,11;55,3;63,15;0,15;0,0;63,0;63,15" o:connectangles="0,0,0,0,0,0,0,0,0,0,0,0,0,0"/>
                    <o:lock v:ext="edit" aspectratio="t" verticies="t"/>
                  </v:shape>
                  <v:rect id="Rectangle 9026" o:spid="_x0000_s1308" style="position:absolute;left:5858;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0psUA&#10;AADdAAAADwAAAGRycy9kb3ducmV2LnhtbESPQYvCMBSE78L+h/AWvGmqBytdo6hQ0YOH1V3Y47N5&#10;ttXmpTRRq7/eLAgeh5n5hpnMWlOJKzWutKxg0I9AEGdWl5wr+NmnvTEI55E1VpZJwZ0czKYfnQkm&#10;2t74m647n4sAYZeggsL7OpHSZQUZdH1bEwfvaBuDPsgml7rBW4CbSg6jaCQNlhwWCqxpWVB23l2M&#10;gs1+nab29Hf3i8NjS9Ktju3vSqnuZzv/AuGp9e/wq73WCuI4Hs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PSmxQAAAN0AAAAPAAAAAAAAAAAAAAAAAJgCAABkcnMv&#10;ZG93bnJldi54bWxQSwUGAAAAAAQABAD1AAAAigMAAAAA&#10;" fillcolor="#59524f" stroked="f">
                    <o:lock v:ext="edit" aspectratio="t"/>
                  </v:rect>
                  <v:shape id="Freeform 9027" o:spid="_x0000_s1309" style="position:absolute;left:5854;top:1567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PZ8cA&#10;AADdAAAADwAAAGRycy9kb3ducmV2LnhtbESPQWsCMRSE7wX/Q3gFL6VmVXRlaxQVBA9Sqfbi7bF5&#10;3V3cvKxJ1G1/vSkIHoeZ+YaZzltTiys5X1lW0O8lIIhzqysuFHwf1u8TED4ga6wtk4Jf8jCfdV6m&#10;mGl74y+67kMhIoR9hgrKEJpMSp+XZND3bEMcvR/rDIYoXSG1w1uEm1oOkmQsDVYcF0psaFVSftpf&#10;jILP83E1GcixW/B2mR5Hw8PpbfenVPe1XXyACNSGZ/jR3mgFaZoO4f9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eD2fHAAAA3QAAAA8AAAAAAAAAAAAAAAAAmAIAAGRy&#10;cy9kb3ducmV2LnhtbFBLBQYAAAAABAAEAPUAAACMAwAAAAA=&#10;" path="m16,3r4,4l4,7,8,3r,16l4,15r16,l16,19,16,3xm23,23l,23,,,23,r,23xe" fillcolor="#1c1c1c" strokecolor="#1c1c1c" strokeweight="0">
                    <v:path arrowok="t" o:connecttype="custom" o:connectlocs="16,3;20,7;4,7;8,3;8,19;4,15;20,15;16,19;16,3;23,23;0,23;0,0;23,0;23,23" o:connectangles="0,0,0,0,0,0,0,0,0,0,0,0,0,0"/>
                    <o:lock v:ext="edit" aspectratio="t" verticies="t"/>
                  </v:shape>
                  <v:shape id="Picture 9028" o:spid="_x0000_s1310" type="#_x0000_t75" style="position:absolute;left:6160;top:15672;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vvPHAAAA3QAAAA8AAABkcnMvZG93bnJldi54bWxEj0FrAjEUhO8F/0N4gpdSs4p0261RRBGF&#10;glgrbY+Pzevu6uYlbKKu/94UhB6HmfmGGU9bU4szNb6yrGDQT0AQ51ZXXCjYfy6fXkD4gKyxtkwK&#10;ruRhOuk8jDHT9sIfdN6FQkQI+wwVlCG4TEqfl2TQ960jjt6vbQyGKJtC6gYvEW5qOUySZ2mw4rhQ&#10;oqN5SflxdzIK3M/ILVbV98H4/WH7PnCPr1/tRqlet529gQjUhv/wvb3WCtI0HcHfm/gE5O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YvvPHAAAA3QAAAA8AAAAAAAAAAAAA&#10;AAAAnwIAAGRycy9kb3ducmV2LnhtbFBLBQYAAAAABAAEAPcAAACTAwAAAAA=&#10;">
                    <v:imagedata r:id="rId77" o:title=""/>
                  </v:shape>
                  <v:shape id="Picture 9029" o:spid="_x0000_s1311" type="#_x0000_t75" style="position:absolute;left:6080;top:15672;width: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pCMfGAAAA3QAAAA8AAABkcnMvZG93bnJldi54bWxEj0FrwkAUhO9C/8PyCt7MxkJMiW5CLail&#10;p5oK2tsj+5qEZt+G7Fbjv3cLBY/DzHzDrIrRdOJMg2stK5hHMQjiyuqWawWHz83sGYTzyBo7y6Tg&#10;Sg6K/GGywkzbC+/pXPpaBAi7DBU03veZlK5qyKCLbE8cvG87GPRBDrXUA14C3HTyKY4X0mDLYaHB&#10;nl4bqn7KX6Pg+L5LauOu5iuZr/3HrlyfNtu9UtPH8WUJwtPo7+H/9ptWkKZpAn9vwhOQ+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kIx8YAAADdAAAADwAAAAAAAAAAAAAA&#10;AACfAgAAZHJzL2Rvd25yZXYueG1sUEsFBgAAAAAEAAQA9wAAAJIDAAAAAA==&#10;">
                    <v:imagedata r:id="rId78" o:title=""/>
                  </v:shape>
                  <v:shape id="Picture 9030" o:spid="_x0000_s1312" type="#_x0000_t75" style="position:absolute;left:6001;top:15672;width:7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7lrDFAAAA3QAAAA8AAABkcnMvZG93bnJldi54bWxEj0GLwjAUhO8L/ofwBG9r6oJ2qUZRwXXx&#10;pFVQb4/m2Rabl9JErf9+Iwh7HGbmG2Yya00l7tS40rKCQT8CQZxZXXKu4LBffX6DcB5ZY2WZFDzJ&#10;wWza+Zhgou2Dd3RPfS4ChF2CCgrv60RKlxVk0PVtTRy8i20M+iCbXOoGHwFuKvkVRSNpsOSwUGBN&#10;y4Kya3ozCo6b9TA37mnOw8HCb9fp4rT62SnV67bzMQhPrf8Pv9u/WkEcxyN4vQlP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e5awxQAAAN0AAAAPAAAAAAAAAAAAAAAA&#10;AJ8CAABkcnMvZG93bnJldi54bWxQSwUGAAAAAAQABAD3AAAAkQMAAAAA&#10;">
                    <v:imagedata r:id="rId78" o:title=""/>
                  </v:shape>
                  <v:shape id="Picture 9031" o:spid="_x0000_s1313" type="#_x0000_t75" style="position:absolute;left:5842;top:15552;width:50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T5lbAAAAA3QAAAA8AAABkcnMvZG93bnJldi54bWxET02LwjAUvC/4H8ITvK2pCq5U0yKCunjb&#10;Vu+P5tkWm5fSxLb+e7OwsHMb5ovZpaNpRE+dqy0rWMwjEMSF1TWXCq758XMDwnlkjY1lUvAiB2ky&#10;+dhhrO3AP9RnvhShhF2MCirv21hKV1Rk0M1tSxy0u+0M+kC7UuoOh1BuGrmMorU0WHNYqLClQ0XF&#10;I3saBWXN/rxfDJhf+tUhu11P+SM6KTWbjvstCE+j/zf/pb+1gq8A+H0TnoBM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5PmVsAAAADdAAAADwAAAAAAAAAAAAAAAACfAgAA&#10;ZHJzL2Rvd25yZXYueG1sUEsFBgAAAAAEAAQA9wAAAIwDAAAAAA==&#10;">
                    <v:imagedata r:id="rId72" o:title=""/>
                  </v:shape>
                  <v:shape id="Picture 9032" o:spid="_x0000_s1314" type="#_x0000_t75" style="position:absolute;left:6350;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EG/CAAAA3QAAAA8AAABkcnMvZG93bnJldi54bWxETz1vgzAQ3Sv1P1gXqVsxZCgRxUEoaqoO&#10;WZJ26HjCF0DFZ4SNA/319RCp49P7LqvFDCLQ5HrLCrIkBUHcWN1zq+Dr8/i8A+E8ssbBMilYyUG1&#10;f3wosdD2xmcKF9+KGMKuQAWd92MhpWs6MugSOxJH7mongz7CqZV6wlsMN4PcpumLNNhzbOhwpENH&#10;zc9lNgqC+T29nTOe1/rbWX5fr7vQB6WeNkv9CsLT4v/Fd/eHVpDneZwb38QnIP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nRBvwgAAAN0AAAAPAAAAAAAAAAAAAAAAAJ8C&#10;AABkcnMvZG93bnJldi54bWxQSwUGAAAAAAQABAD3AAAAjgMAAAAA&#10;">
                    <v:imagedata r:id="rId73" o:title=""/>
                  </v:shape>
                  <v:shape id="Freeform 9033" o:spid="_x0000_s1315" style="position:absolute;left:6362;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eNsYA&#10;AADdAAAADwAAAGRycy9kb3ducmV2LnhtbESPT2sCMRTE7wW/Q3iCt5pVi1u3RhGL1EMP/gOvj83r&#10;ZunmZZtEXb+9KRR6HGbmN8x82dlGXMmH2rGC0TADQVw6XXOl4HTcPL+CCBFZY+OYFNwpwHLRe5pj&#10;od2N93Q9xEokCIcCFZgY20LKUBqyGIauJU7el/MWY5K+ktrjLcFtI8dZNpUWa04LBltaGyq/Dxer&#10;4PNDjvPzaXq+W/+y3s0M65/3iVKDfrd6AxGpi//hv/ZWK8jzfAa/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seNsYAAADdAAAADwAAAAAAAAAAAAAAAACYAgAAZHJz&#10;L2Rvd25yZXYueG1sUEsFBgAAAAAEAAQA9QAAAIsDAAAAAA==&#10;" path="m9,c2,5,3,6,,11v2,25,4,89,7,116c9,134,30,144,32,133,30,117,28,84,24,61,21,39,18,29,9,e" fillcolor="#242832" strokeweight="0">
                    <v:path arrowok="t" o:connecttype="custom" o:connectlocs="2,0;0,2;1,16;4,17;3,8;2,0" o:connectangles="0,0,0,0,0,0"/>
                    <o:lock v:ext="edit" aspectratio="t"/>
                  </v:shape>
                  <v:shape id="Freeform 9034" o:spid="_x0000_s1316" style="position:absolute;left:5893;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YGcQA&#10;AADdAAAADwAAAGRycy9kb3ducmV2LnhtbERPz2vCMBS+C/4P4Q28aeomKtUoziEOJoN1Hjw+mmdT&#10;1rzUJrbd/vrlMNjx4/u93va2Ei01vnSsYDpJQBDnTpdcKDh/HsZLED4ga6wck4Jv8rDdDAdrTLXr&#10;+IPaLBQihrBPUYEJoU6l9Lkhi37iauLIXV1jMUTYFFI32MVwW8nHJJlLiyXHBoM17Q3lX9ndKuC2&#10;k5k/Hm8v86eTCT/T2dvz+0Wp0UO/W4EI1Id/8Z/7VStYLJZ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2BnEAAAA3QAAAA8AAAAAAAAAAAAAAAAAmAIAAGRycy9k&#10;b3ducmV2LnhtbFBLBQYAAAAABAAEAPUAAACJ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9035" o:spid="_x0000_s1317" style="position:absolute;left:5858;top:15584;width:31;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JTcYA&#10;AADdAAAADwAAAGRycy9kb3ducmV2LnhtbESPzWrDMBCE74W8g9hAb42UhtbBiWJCIVB6aGl+SI6L&#10;tbGNrZWxFNt9+6pQyHGYmW+YdTbaRvTU+cqxhvlMgSDOnam40HA87J6WIHxANtg4Jg0/5CHbTB7W&#10;mBo38Df1+1CICGGfooYyhDaV0uclWfQz1xJH7+o6iyHKrpCmwyHCbSOflXqVFiuOCyW29FZSXu9v&#10;NlJedpioj9YkN/W1aLg+nz4vC60fp+N2BSLQGO7h//a70ZAkyz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qJTcYAAADdAAAADwAAAAAAAAAAAAAAAACYAgAAZHJz&#10;L2Rvd25yZXYueG1sUEsFBgAAAAAEAAQA9QAAAIsDAAAAAA==&#10;" path="m64,16c64,8,57,,48,v,,,,,l48,,16,c8,,,8,,16v,,,,,l,16,,80v,9,8,16,16,16c16,96,16,96,16,96r,l48,96v9,,16,-7,16,-16c64,80,64,80,64,80r,-64xe" fillcolor="#d5e9e9" strokeweight="0">
                    <v:path arrowok="t" o:connecttype="custom" o:connectlocs="7,2;5,0;5,0;5,0;2,0;2,0;0,2;0,2;0,2;0,10;0,10;2,12;2,12;2,12;5,12;5,12;7,10;7,10;7,2" o:connectangles="0,0,0,0,0,0,0,0,0,0,0,0,0,0,0,0,0,0,0"/>
                    <o:lock v:ext="edit" aspectratio="t"/>
                  </v:shape>
                  <v:shape id="Freeform 9036" o:spid="_x0000_s1318" style="position:absolute;left:5854;top:15580;width:39;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pksYA&#10;AADdAAAADwAAAGRycy9kb3ducmV2LnhtbESPT4vCMBTE7wt+h/AEL4umyvqHahQRCgsiYvXg8dk8&#10;22LzUpqo3f30RljY4zAzv2EWq9ZU4kGNKy0rGA4iEMSZ1SXnCk7HpD8D4TyyxsoyKfghB6tl52OB&#10;sbZPPtAj9bkIEHYxKii8r2MpXVaQQTewNXHwrrYx6INscqkbfAa4qeQoiibSYMlhocCaNgVlt/Ru&#10;FIzrbWrcLkp+P/fbHV3p7JLLl1K9brueg/DU+v/wX/tbK5hOZyN4vw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upksYAAADdAAAADwAAAAAAAAAAAAAAAACYAgAAZHJz&#10;L2Rvd25yZXYueG1sUEsFBgAAAAAEAAQA9QAAAIsDAAAAAA==&#10;" path="m64,24r1,4l60,17r4,4l53,16r3,l24,16r4,l17,21r4,-4l16,28r,-4l16,88r,-3l21,96,17,92r11,5l24,96r32,l53,97,64,92r-4,4l65,85r-1,3l64,24xm80,88v,2,,3,,4l75,103v-1,2,-2,3,-4,4l60,112v-1,,-2,,-4,l24,112v-1,,-2,,-3,l10,107c8,106,7,105,6,103l1,92c1,91,,90,,88l,24c,23,1,22,1,21l6,10c7,8,8,7,10,6l21,1c22,1,23,,24,l56,v2,,3,1,4,1l71,6v2,1,3,2,4,4l80,21v,1,,2,,3l80,88xe" fillcolor="#454545" strokecolor="#454545" strokeweight="0">
                    <v:path arrowok="t" o:connecttype="custom" o:connectlocs="7,3;8,4;7,3;7,3;6,2;6,2;3,2;3,2;2,3;2,3;2,4;2,3;2,11;2,11;2,12;2,12;3,13;3,12;6,12;6,13;7,12;7,12;8,11;7,11;7,3;9,11;9,12;9,13;8,14;7,14;6,14;3,14;2,14;1,14;0,13;0,12;0,11;0,3;0,3;0,2;1,1;2,1;3,0;6,0;7,1;8,1;9,2;9,3;9,3;9,11" o:connectangles="0,0,0,0,0,0,0,0,0,0,0,0,0,0,0,0,0,0,0,0,0,0,0,0,0,0,0,0,0,0,0,0,0,0,0,0,0,0,0,0,0,0,0,0,0,0,0,0,0,0"/>
                    <o:lock v:ext="edit" aspectratio="t" verticies="t"/>
                  </v:shape>
                  <v:shape id="Freeform 9037" o:spid="_x0000_s1319" style="position:absolute;left:5977;top:15584;width:103;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X6MYA&#10;AADdAAAADwAAAGRycy9kb3ducmV2LnhtbESP3WrCQBSE7wXfYTlC73Sjbf2JrtJaCgVR8ecBDtlj&#10;Npg9G7Jrkr59t1Do5TAz3zCrTWdL0VDtC8cKxqMEBHHmdMG5guvlczgH4QOyxtIxKfgmD5t1v7fC&#10;VLuWT9ScQy4ihH2KCkwIVSqlzwxZ9CNXEUfv5mqLIco6l7rGNsJtKSdJMpUWC44LBivaGsru54dV&#10;cFgc9y/tdHc0H++vjdvh2BZtqdTToHtbggjUhf/wX/tLK5jN5s/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OX6MYAAADdAAAADwAAAAAAAAAAAAAAAACYAgAAZHJz&#10;L2Rvd25yZXYueG1sUEsFBgAAAAAEAAQA9QAAAIsDAAAAAA==&#10;" path="m208,7c208,4,205,,201,v,,,,,l201,,7,c4,,,4,,7v,,,,,l,7,,89v,4,4,7,7,7c7,96,7,96,7,96r,l201,96v4,,7,-3,7,-7c208,89,208,89,208,89r,-82xe" fillcolor="#d5e9e9" strokeweight="0">
                    <v:path arrowok="t" o:connecttype="custom" o:connectlocs="25,1;25,0;25,0;25,0;0,0;0,0;0,1;0,1;0,1;0,12;0,12;0,12;0,12;0,12;25,12;25,12;25,12;25,12;25,1" o:connectangles="0,0,0,0,0,0,0,0,0,0,0,0,0,0,0,0,0,0,0"/>
                    <o:lock v:ext="edit" aspectratio="t"/>
                  </v:shape>
                  <v:shape id="Freeform 9038" o:spid="_x0000_s1320" style="position:absolute;left:5973;top:15580;width:111;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0FsYA&#10;AADdAAAADwAAAGRycy9kb3ducmV2LnhtbESPQWsCMRSE74X+h/CEXkrNtkjV1SgiFMSbWiveHpvn&#10;ZnHzsiappv++EQo9DjPzDTOdJ9uKK/nQOFbw2i9AEFdON1wr+Nx9vIxAhIissXVMCn4owHz2+DDF&#10;Ursbb+i6jbXIEA4lKjAxdqWUoTJkMfRdR5y9k/MWY5a+ltrjLcNtK9+K4l1abDgvGOxoaag6b7+t&#10;gsvX/pD2i+PRm90qrZ/9ZTkYr5V66qXFBESkFP/Df+2VVjAcjgZwf5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50FsYAAADdAAAADwAAAAAAAAAAAAAAAACYAgAAZHJz&#10;L2Rvd25yZXYueG1sUEsFBgAAAAAEAAQA9QAAAIsDAAAAAA==&#10;" path="m208,15r3,6l204,14r5,2l15,16r6,-2l14,21r2,-6l16,97,14,92r7,7l15,96r194,l204,99r7,-7l208,97r,-82xm224,97v,3,,5,-2,6l215,110v-1,2,-3,2,-6,2l15,112v-2,,-4,,-5,-2l3,103c1,102,,100,,97l,15c,13,1,11,3,10l10,3c11,1,13,,15,l209,v3,,5,1,6,3l222,10v2,1,2,3,2,5l224,97xe" fillcolor="#454545" strokecolor="#454545" strokeweight="0">
                    <v:path arrowok="t" o:connecttype="custom" o:connectlocs="25,2;26,3;25,2;26,2;1,2;2,2;1,3;2,2;2,13;1,12;2,13;1,12;26,12;25,13;26,12;25,13;25,2;27,13;27,13;26,14;26,14;1,14;1,14;0,13;0,13;0,2;0,2;1,1;1,0;26,0;26,1;27,2;27,2;27,13" o:connectangles="0,0,0,0,0,0,0,0,0,0,0,0,0,0,0,0,0,0,0,0,0,0,0,0,0,0,0,0,0,0,0,0,0,0"/>
                    <o:lock v:ext="edit" aspectratio="t" verticies="t"/>
                  </v:shape>
                  <v:shape id="Freeform 9039" o:spid="_x0000_s1321" style="position:absolute;left:595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7gcgA&#10;AADdAAAADwAAAGRycy9kb3ducmV2LnhtbESPT0vDQBTE70K/w/IKvdlNW/uH2G2xFWmhIhg9eHxk&#10;n9lg9m2aXZPYT+8WBI/DzPyGWW97W4mWGl86VjAZJyCIc6dLLhS8vz3drkD4gKyxckwKfsjDdjO4&#10;WWOqXcev1GahEBHCPkUFJoQ6ldLnhiz6sauJo/fpGoshyqaQusEuwm0lp0mykBZLjgsGa9obyr+y&#10;b6uA205m/nA4Py5mzyZcJnen3cuHUqNh/3APIlAf/sN/7aNWsFyu5nB9E5+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XuB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9040" o:spid="_x0000_s1322" style="position:absolute;left:6076;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h3cgA&#10;AADdAAAADwAAAGRycy9kb3ducmV2LnhtbESPT2sCMRTE70K/Q3iFXkSzrfiH1SiiFD14qFrq9bF5&#10;3V26eUk3qa776Y1Q8DjMzG+Y2aIxlThT7UvLCl77CQjizOqScwWfx/feBIQPyBory6TgSh4W86fO&#10;DFNtL7yn8yHkIkLYp6igCMGlUvqsIIO+bx1x9L5tbTBEWedS13iJcFPJtyQZSYMlx4UCHa0Kyn4O&#10;f0aB++3i7jpov4bHvd1+tG7TrpcnpV6em+UURKAmPML/7a1WMB5PRnB/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iHdyAAAAN0AAAAPAAAAAAAAAAAAAAAAAJgCAABk&#10;cnMvZG93bnJldi54bWxQSwUGAAAAAAQABAD1AAAAjQMAAAAA&#10;" path="m48,12c48,6,43,,36,v,,,,,l36,,12,c6,,,6,,12v,,,,,l,12,,84v,7,6,12,12,12c12,96,12,96,12,96r,l36,96v7,,12,-5,12,-12c48,84,48,84,48,84r,-72xe" fillcolor="#838497" strokeweight="0">
                    <v:path arrowok="t" o:connecttype="custom" o:connectlocs="6,2;5,0;5,0;5,0;2,0;2,0;0,2;0,2;0,2;0,11;0,11;2,12;2,12;2,12;5,12;5,12;6,11;6,11;6,2" o:connectangles="0,0,0,0,0,0,0,0,0,0,0,0,0,0,0,0,0,0,0"/>
                    <o:lock v:ext="edit" aspectratio="t"/>
                  </v:shape>
                  <v:shape id="Freeform 9041" o:spid="_x0000_s1323" style="position:absolute;left:6140;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AbccA&#10;AADdAAAADwAAAGRycy9kb3ducmV2LnhtbESPQUvDQBSE74L/YXmCN7upSlPSbEqrSAVFMO2hx0f2&#10;NRuafRuzaxL99a4geBxm5hsmX0+2FQP1vnGsYD5LQBBXTjdcKzjsn26WIHxA1tg6JgVf5GFdXF7k&#10;mGk38jsNZahFhLDPUIEJocuk9JUhi37mOuLonVxvMUTZ11L3OEa4beVtkiykxYbjgsGOHgxV5/LT&#10;KuBhlKXf7T4eF3evJnzP71+2b0elrq+mzQpEoCn8h//az1pBmi5T+H0Tn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HQG3HAAAA3QAAAA8AAAAAAAAAAAAAAAAAmAIAAGRy&#10;cy9kb3ducmV2LnhtbFBLBQYAAAAABAAEAPUAAACM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9042" o:spid="_x0000_s1324" style="position:absolute;left:626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UH8QA&#10;AADdAAAADwAAAGRycy9kb3ducmV2LnhtbERPz2vCMBS+C/4P4Q28aeomKtUoziEOJoN1Hjw+mmdT&#10;1rzUJrbd/vrlMNjx4/u93va2Ei01vnSsYDpJQBDnTpdcKDh/HsZLED4ga6wck4Jv8rDdDAdrTLXr&#10;+IPaLBQihrBPUYEJoU6l9Lkhi37iauLIXV1jMUTYFFI32MVwW8nHJJlLiyXHBoM17Q3lX9ndKuC2&#10;k5k/Hm8v86eTCT/T2dvz+0Wp0UO/W4EI1Id/8Z/7VStYLJZxbn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Y1B/EAAAA3QAAAA8AAAAAAAAAAAAAAAAAmAIAAGRycy9k&#10;b3ducmV2LnhtbFBLBQYAAAAABAAEAPUAAACJ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9043" o:spid="_x0000_s1325" style="position:absolute;left:633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xhMgA&#10;AADdAAAADwAAAGRycy9kb3ducmV2LnhtbESPQWvCQBSE7wX/w/KE3urGtqiNrlJbigVFaNqDx0f2&#10;mQ1m38bsNkn767sFweMwM98wi1VvK9FS40vHCsajBARx7nTJhYKvz7e7GQgfkDVWjknBD3lYLQc3&#10;C0y16/iD2iwUIkLYp6jAhFCnUvrckEU/cjVx9I6usRiibAqpG+wi3FbyPkkm0mLJccFgTS+G8lP2&#10;bRVw28nMbzbn18nDzoTf8eN2vT8odTvsn+cgAvXhGr6037WC6XT2BP9v4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HGEyAAAAN0AAAAPAAAAAAAAAAAAAAAAAJgCAABk&#10;cnMvZG93bnJldi54bWxQSwUGAAAAAAQABAD1AAAAjQMAAAAA&#10;" path="m32,8c32,4,29,,24,v,,,,,l24,,8,c4,,,4,,8v,,,,,l,8,,88v,5,4,8,8,8c8,96,8,96,8,96r,l24,96v5,,8,-3,8,-8c32,88,32,88,32,88l32,8xe" fillcolor="#838497" strokeweight="0">
                    <v:path arrowok="t" o:connecttype="custom" o:connectlocs="3,1;2,0;2,0;2,0;1,0;1,0;0,1;0,1;0,1;0,11;0,11;1,12;1,12;1,12;2,12;2,12;3,11;3,11;3,1" o:connectangles="0,0,0,0,0,0,0,0,0,0,0,0,0,0,0,0,0,0,0"/>
                    <o:lock v:ext="edit" aspectratio="t"/>
                  </v:shape>
                  <v:shape id="Freeform 9044" o:spid="_x0000_s1326" style="position:absolute;left:6168;top:15584;width:95;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ECMEA&#10;AADdAAAADwAAAGRycy9kb3ducmV2LnhtbERPz2vCMBS+C/sfwhvsZtN5mNoZZQiK7NYouOOjeWvD&#10;mpeSRK3//XIQPH58v1eb0fXiSiFazwreixIEceON5VbB6bibLkDEhGyw90wK7hRhs36ZrLAy/sY1&#10;XXVqRQ7hWKGCLqWhkjI2HTmMhR+IM/frg8OUYWilCXjL4a6Xs7L8kA4t54YOB9p21Pzpi1OgZ1j/&#10;DLH+loe91s0i2KM935V6ex2/PkEkGtNT/HAfjIL5fJn35zf5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fBAjBAAAA3QAAAA8AAAAAAAAAAAAAAAAAmAIAAGRycy9kb3du&#10;cmV2LnhtbFBLBQYAAAAABAAEAPUAAACGAwAAAAA=&#10;" path="m192,7c192,4,189,,185,v,,,,,l185,,7,c4,,,4,,7v,,,,,l,7,,89v,4,4,7,7,7c7,96,7,96,7,96r,l185,96v4,,7,-3,7,-7c192,89,192,89,192,89r,-82xe" fillcolor="#d5e9e9" strokeweight="0">
                    <v:path arrowok="t" o:connecttype="custom" o:connectlocs="23,1;23,0;23,0;23,0;0,0;0,0;0,1;0,1;0,1;0,12;0,12;0,12;0,12;0,12;23,12;23,12;23,12;23,12;23,1" o:connectangles="0,0,0,0,0,0,0,0,0,0,0,0,0,0,0,0,0,0,0"/>
                    <o:lock v:ext="edit" aspectratio="t"/>
                  </v:shape>
                  <v:shape id="Freeform 9045" o:spid="_x0000_s1327" style="position:absolute;left:6164;top:15580;width:103;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qEcYA&#10;AADdAAAADwAAAGRycy9kb3ducmV2LnhtbESPwW7CMBBE70j8g7VI3MABJAIBg4C2asWtwIHjEm+T&#10;qPE6tQ2kf4+RKvU4mpk3muW6NbW4kfOVZQWjYQKCOLe64kLB6fg2mIHwAVljbZkU/JKH9arbWWKm&#10;7Z0/6XYIhYgQ9hkqKENoMil9XpJBP7QNcfS+rDMYonSF1A7vEW5qOU6SqTRYcVwosaFdSfn34WoU&#10;zC/Xd/fzmqb76e58nBRnudm+SKX6vXazABGoDf/hv/aHVpCm8xE8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tqEcYAAADdAAAADwAAAAAAAAAAAAAAAACYAgAAZHJz&#10;L2Rvd25yZXYueG1sUEsFBgAAAAAEAAQA9QAAAIsDAAAAAA==&#10;" path="m192,15r3,6l188,14r5,2l15,16r6,-2l14,21r2,-6l16,97,14,92r7,7l15,96r178,l188,99r7,-7l192,97r,-82xm208,97v,3,,5,-2,6l199,110v-1,2,-3,2,-6,2l15,112v-2,,-4,,-5,-2l3,103c1,102,,100,,97l,15c,13,1,11,3,10l10,3c11,1,13,,15,l193,v3,,5,1,6,3l206,10v2,1,2,3,2,5l208,97xe" fillcolor="#454545" strokecolor="#454545" strokeweight="0">
                    <v:path arrowok="t" o:connecttype="custom" o:connectlocs="23,2;24,3;23,2;24,2;1,2;2,2;1,3;2,2;2,13;1,12;2,13;1,12;24,12;23,13;24,12;23,13;23,2;25,13;25,13;24,14;24,14;1,14;1,14;0,13;0,13;0,2;0,2;1,1;1,0;24,0;24,1;25,2;25,2;25,13" o:connectangles="0,0,0,0,0,0,0,0,0,0,0,0,0,0,0,0,0,0,0,0,0,0,0,0,0,0,0,0,0,0,0,0,0,0"/>
                    <o:lock v:ext="edit" aspectratio="t" verticies="t"/>
                  </v:shape>
                  <v:shape id="Freeform 9046" o:spid="_x0000_s1328" style="position:absolute;left:6331;top:15636;width:15;height:16;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hMYA&#10;AADdAAAADwAAAGRycy9kb3ducmV2LnhtbESPQWvCQBSE7wX/w/IEL0U3etAkuooWhEpPST30+Mg+&#10;k2D2bchuk7S/vlsQPA4z8w2zO4ymET11rrasYLmIQBAXVtdcKrh+nucxCOeRNTaWScEPOTjsJy87&#10;TLUdOKM+96UIEHYpKqi8b1MpXVGRQbewLXHwbrYz6IPsSqk7HALcNHIVRWtpsOawUGFLbxUV9/zb&#10;KPjA+FX+RusLXk7ZLTt9JdclJ0rNpuNxC8LT6J/hR/tdK9hskhX8vw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uhMYAAADdAAAADwAAAAAAAAAAAAAAAACYAgAAZHJz&#10;L2Rvd25yZXYueG1sUEsFBgAAAAAEAAQA9QAAAIsDAAAAAA==&#10;" path="m32,6c32,3,30,,27,v,,,,,l27,,6,c3,,,3,,6v,,,,,l,6,,27v,3,3,5,6,5c6,32,6,32,6,32r,l27,32v3,,5,-2,5,-5c32,27,32,27,32,27l32,6xe" fillcolor="#339" strokeweight="0">
                    <v:path arrowok="t" o:connecttype="custom" o:connectlocs="3,1;3,0;3,0;3,0;0,0;0,0;0,1;0,1;0,1;0,4;0,4;0,4;0,4;0,4;3,4;3,4;3,4;3,4;3,1" o:connectangles="0,0,0,0,0,0,0,0,0,0,0,0,0,0,0,0,0,0,0"/>
                    <o:lock v:ext="edit" aspectratio="t"/>
                  </v:shape>
                  <v:shape id="Freeform 9047" o:spid="_x0000_s1329" style="position:absolute;left:6140;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NZL8A&#10;AADdAAAADwAAAGRycy9kb3ducmV2LnhtbESPSwvCMBCE74L/IazgTVMVfFSjiCCIN1/gcWnWttps&#10;ShNt/fdGEDwOM/MNs1g1phAvqlxuWcGgH4EgTqzOOVVwPm17UxDOI2ssLJOCNzlYLdutBcba1nyg&#10;19GnIkDYxagg876MpXRJRgZd35bEwbvZyqAPskqlrrAOcFPIYRSNpcGcw0KGJW0ySh7Hp1Fw3UZ7&#10;h0yXmmeb4ol6J++5VarbadZzEJ4a/w//2jutYDKZjeD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01kvwAAAN0AAAAPAAAAAAAAAAAAAAAAAJgCAABkcnMvZG93bnJl&#10;di54bWxQSwUGAAAAAAQABAD1AAAAhA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9048" o:spid="_x0000_s1330" style="position:absolute;left:5957;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VEL8A&#10;AADdAAAADwAAAGRycy9kb3ducmV2LnhtbESPSwvCMBCE74L/IazgTVNFfFSjiCCIN1/gcWnWttps&#10;ShNt/fdGEDwOM/MNs1g1phAvqlxuWcGgH4EgTqzOOVVwPm17UxDOI2ssLJOCNzlYLdutBcba1nyg&#10;19GnIkDYxagg876MpXRJRgZd35bEwbvZyqAPskqlrrAOcFPIYRSNpcGcw0KGJW0ySh7Hp1Fw3UZ7&#10;h0yXmmeb4ol6J++5VarbadZzEJ4a/w//2jutYDKZjeD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2tUQvwAAAN0AAAAPAAAAAAAAAAAAAAAAAJgCAABkcnMvZG93bnJl&#10;di54bWxQSwUGAAAAAAQABAD1AAAAhA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9049" o:spid="_x0000_s1331" style="position:absolute;left:5854;top:15636;width:55;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rsUA&#10;AADdAAAADwAAAGRycy9kb3ducmV2LnhtbESPT2vCQBTE7wW/w/KE3uomDcY2dRUJSHtsVYreHtmX&#10;P5h9G7LbJP32bqHgcZiZ3zDr7WRaMVDvGssK4kUEgriwuuFKwem4f3oB4TyyxtYyKfglB9vN7GGN&#10;mbYjf9Fw8JUIEHYZKqi97zIpXVGTQbewHXHwStsb9EH2ldQ9jgFuWvkcRak02HBYqLGjvKbievgx&#10;CrhMSn6v4rj9Ts0l2Z/zz87lSj3Op90bCE+Tv4f/2x9awWr1uoS/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r+uxQAAAN0AAAAPAAAAAAAAAAAAAAAAAJgCAABkcnMv&#10;ZG93bnJldi54bWxQSwUGAAAAAAQABAD1AAAAigMAAAAA&#10;" path="m112,6c112,3,110,,107,v,,,,,l107,,6,c3,,,3,,6v,,,,,l,6,,27v,3,3,5,6,5c6,32,6,32,6,32r,l107,32v3,,5,-2,5,-5c112,27,112,27,112,27r,-21xe" fillcolor="#339" strokeweight="0">
                    <v:path arrowok="t" o:connecttype="custom" o:connectlocs="13,1;13,0;13,0;13,0;0,0;0,0;0,1;0,1;0,1;0,4;0,4;0,4;0,4;0,4;13,4;13,4;13,4;13,4;13,1" o:connectangles="0,0,0,0,0,0,0,0,0,0,0,0,0,0,0,0,0,0,0"/>
                    <o:lock v:ext="edit" aspectratio="t"/>
                  </v:shape>
                  <v:shape id="Freeform 9050" o:spid="_x0000_s1332" style="position:absolute;left:5854;top:15556;width:500;height:8;visibility:visible;mso-wrap-style:square;v-text-anchor:top" coordsize="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LOsUA&#10;AADdAAAADwAAAGRycy9kb3ducmV2LnhtbESPQWvCQBSE7wX/w/IEb3UTD1pTVwmCmIMUtP0Bz+xr&#10;kjb7NmSfJv77bqHQ4zAz3zCb3ehadac+NJ4NpPMEFHHpbcOVgY/3w/MLqCDIFlvPZOBBAXbbydMG&#10;M+sHPtP9IpWKEA4ZGqhFukzrUNbkMMx9Rxy9T987lCj7Stsehwh3rV4kyVI7bDgu1NjRvqby+3Jz&#10;Bs7VNc2PQ+Hwq0iP+elNwqIRY2bTMX8FJTTKf/ivXVgDq9V6Cb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Ys6xQAAAN0AAAAPAAAAAAAAAAAAAAAAAJgCAABkcnMv&#10;ZG93bnJldi54bWxQSwUGAAAAAAQABAD1AAAAigMAAAAA&#10;" path="m500,r,l,,,8r500,l500,xe" fillcolor="#339" stroked="f">
                    <v:path arrowok="t" o:connecttype="custom" o:connectlocs="500,0;500,0;0,0;0,0;0,8;0,8;500,8;500,8;500,0" o:connectangles="0,0,0,0,0,0,0,0,0"/>
                    <o:lock v:ext="edit" aspectratio="t"/>
                  </v:shape>
                  <v:shape id="Freeform 9051" o:spid="_x0000_s1333" style="position:absolute;left:5989;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Hu8QA&#10;AADdAAAADwAAAGRycy9kb3ducmV2LnhtbESPQWvCQBSE7wX/w/IEb3Wj0Eajq4gSEFoParw/ss8k&#10;mn0bdrea/vtuodDjMDPfMMt1b1rxIOcbywom4wQEcWl1w5WC4py/zkD4gKyxtUwKvsnDejV4WWKm&#10;7ZOP9DiFSkQI+wwV1CF0mZS+rMmgH9uOOHpX6wyGKF0ltcNnhJtWTpPkXRpsOC7U2NG2pvJ++jIK&#10;dn158W8uL4rD+WOa7w50s5+k1GjYbxYgAvXhP/zX3msFaTpP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x7vEAAAA3QAAAA8AAAAAAAAAAAAAAAAAmAIAAGRycy9k&#10;b3ducmV2LnhtbFBLBQYAAAAABAAEAPUAAACJAwAAAAA=&#10;" path="m79,8l76,,4,,,8r79,xe" fillcolor="#c1c1c1" stroked="f">
                    <v:path arrowok="t" o:connecttype="custom" o:connectlocs="79,8;76,0;4,0;0,8;79,8" o:connectangles="0,0,0,0,0"/>
                    <o:lock v:ext="edit" aspectratio="t"/>
                  </v:shape>
                  <v:shape id="Freeform 9052" o:spid="_x0000_s1334" style="position:absolute;left:6172;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TycEA&#10;AADdAAAADwAAAGRycy9kb3ducmV2LnhtbERPy4rCMBTdC/MP4Q7MTtMRxkc1yqAUBtSFWveX5tpW&#10;m5uSRO38vVkILg/nPV92phF3cr62rOB7kIAgLqyuuVSQH7P+BIQPyBoby6TgnzwsFx+9OabaPnhP&#10;90MoRQxhn6KCKoQ2ldIXFRn0A9sSR+5sncEQoSuldviI4aaRwyQZSYM1x4YKW1pVVFwPN6Ng3RUn&#10;/+OyPN8dN8NsvaOL3ZJSX5/d7wxEoC68xS/3n1YwHk/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KU8nBAAAA3QAAAA8AAAAAAAAAAAAAAAAAmAIAAGRycy9kb3du&#10;cmV2LnhtbFBLBQYAAAAABAAEAPUAAACGAwAAAAA=&#10;" path="m79,8l76,,4,,,8r79,xe" fillcolor="#c1c1c1" stroked="f">
                    <v:path arrowok="t" o:connecttype="custom" o:connectlocs="79,8;76,0;4,0;0,8;79,8" o:connectangles="0,0,0,0,0"/>
                    <o:lock v:ext="edit" aspectratio="t"/>
                  </v:shape>
                  <v:rect id="Rectangle 9053" o:spid="_x0000_s1335" style="position:absolute;left:6350;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HTMQA&#10;AADdAAAADwAAAGRycy9kb3ducmV2LnhtbESPQWvCQBSE70L/w/IK3nRji6amrlIKijfRCPb4mn1m&#10;o9m3Ibtq/PeuUOhxmJlvmNmis7W4UusrxwpGwwQEceF0xaWCfb4cfIDwAVlj7ZgU3MnDYv7Sm2Gm&#10;3Y23dN2FUkQI+wwVmBCaTEpfGLLoh64hjt7RtRZDlG0pdYu3CLe1fEuSibRYcVww2NC3oeK8u1gF&#10;yftydUL63VQHJ7fp+MfUue+U6r92X58gAnXhP/zXXmsFaTqd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h0zEAAAA3QAAAA8AAAAAAAAAAAAAAAAAmAIAAGRycy9k&#10;b3ducmV2LnhtbFBLBQYAAAAABAAEAPUAAACJAwAAAAA=&#10;" fillcolor="#c1c1c1" stroked="f">
                    <o:lock v:ext="edit" aspectratio="t"/>
                  </v:rect>
                  <v:rect id="Rectangle 9054" o:spid="_x0000_s1336" style="position:absolute;left:6358;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lp8AA&#10;AADdAAAADwAAAGRycy9kb3ducmV2LnhtbERPTYvCMBC9C/6HMAteZE21oKVrFBEUb6L14HFoxrZs&#10;MylNbOu/NwfB4+N9r7eDqUVHrassK5jPIhDEudUVFwpu2eE3AeE8ssbaMil4kYPtZjxaY6ptzxfq&#10;rr4QIYRdigpK75tUSpeXZNDNbEMcuIdtDfoA20LqFvsQbmq5iKKlNFhxaCixoX1J+f/1aRRYvL8e&#10;8bFz536Xn6arJO6yKlZq8jPs/kB4GvxX/HGftIJVEoX94U1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zlp8AAAADdAAAADwAAAAAAAAAAAAAAAACYAgAAZHJzL2Rvd25y&#10;ZXYueG1sUEsFBgAAAAAEAAQA9QAAAIUDAAAAAA==&#10;" fillcolor="#d7d7d7" stroked="f">
                    <o:lock v:ext="edit" aspectratio="t"/>
                  </v:rect>
                  <v:rect id="Rectangle 9055" o:spid="_x0000_s1337" style="position:absolute;left:5909;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2SsYA&#10;AADdAAAADwAAAGRycy9kb3ducmV2LnhtbESPQWvCQBSE74L/YXlCL0V309pWYjbSWioeemnsweMj&#10;+0yC2bchu2r8926h4HGYmW+YbDXYVpyp941jDclMgSAunWm40vC7+5ouQPiAbLB1TBqu5GGVj0cZ&#10;psZd+IfORahEhLBPUUMdQpdK6cuaLPqZ64ijd3C9xRBlX0nT4yXCbSuflHqVFhuOCzV2tK6pPBYn&#10;q+HF+nmi5Ob787Qnelzb4ZmLD60fJsP7EkSgIdzD/+2t0fC2UAn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C2SsYAAADdAAAADwAAAAAAAAAAAAAAAACYAgAAZHJz&#10;L2Rvd25yZXYueG1sUEsFBgAAAAAEAAQA9QAAAIsDAAAAAA==&#10;" fillcolor="#a5a5a5" stroked="f">
                    <o:lock v:ext="edit" aspectratio="t"/>
                  </v:rect>
                  <v:rect id="Rectangle 9056" o:spid="_x0000_s1338" style="position:absolute;left:6100;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oPcYA&#10;AADdAAAADwAAAGRycy9kb3ducmV2LnhtbESPQWvCQBSE70L/w/KEXkrdVWsbopvQKhYPXkx76PGR&#10;fSbB7NuQXTX9912h4HGYmW+YVT7YVlyo941jDdOJAkFcOtNwpeH7a/ucgPAB2WDrmDT8koc8exit&#10;MDXuyge6FKESEcI+RQ11CF0qpS9rsugnriOO3tH1FkOUfSVNj9cIt62cKfUqLTYcF2rsaF1TeSrO&#10;VsPC+pepkp/7zfmH6GlthzkXH1o/jof3JYhAQ7iH/9s7o+EtUTO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IoPcYAAADdAAAADwAAAAAAAAAAAAAAAACYAgAAZHJz&#10;L2Rvd25yZXYueG1sUEsFBgAAAAAEAAQA9QAAAIsDAAAAAA==&#10;" fillcolor="#a5a5a5" stroked="f">
                    <o:lock v:ext="edit" aspectratio="t"/>
                  </v:rect>
                  <v:rect id="Rectangle 9057" o:spid="_x0000_s1339" style="position:absolute;left:6291;top:15660;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NpsYA&#10;AADdAAAADwAAAGRycy9kb3ducmV2LnhtbESPQWvCQBSE70L/w/KEXkrdVdsqMRupFksPvTTtweMj&#10;+0yC2bchu9H4712h4HGYmW+YdD3YRpyo87VjDdOJAkFcOFNzqeHvd/e8BOEDssHGMWm4kId19jBK&#10;MTHuzD90ykMpIoR9ghqqENpESl9UZNFPXEscvYPrLIYou1KaDs8Rbhs5U+pNWqw5LlTY0rai4pj3&#10;VsOr9S9TJT+/P/o90dPWDnPON1o/jof3FYhAQ7iH/9tfRsNiqeZwexOf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6NpsYAAADdAAAADwAAAAAAAAAAAAAAAACYAgAAZHJz&#10;L2Rvd25yZXYueG1sUEsFBgAAAAAEAAQA9QAAAIsDAAAAAA==&#10;" fillcolor="#a5a5a5" stroked="f">
                    <o:lock v:ext="edit" aspectratio="t"/>
                  </v:rect>
                  <v:shape id="Picture 9058" o:spid="_x0000_s1340" type="#_x0000_t75" style="position:absolute;left:6295;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pMDIAAAA3QAAAA8AAABkcnMvZG93bnJldi54bWxEj0FrwkAUhO8F/8PyBC+lbpRWJbqKFIrt&#10;QUqTHtrbI/tMQrJvw+5WE3+9Wyj0OMzMN8xm15tWnMn52rKC2TQBQVxYXXOp4DN/eViB8AFZY2uZ&#10;FAzkYbcd3W0w1fbCH3TOQikihH2KCqoQulRKX1Rk0E9tRxy9k3UGQ5SulNrhJcJNK+dJspAGa44L&#10;FXb0XFHRZD9GwXVovux7//Y0HL7vr+bo8kOT5UpNxv1+DSJQH/7Df+1XrWC5Sh7h9018AnJ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6KTAyAAAAN0AAAAPAAAAAAAAAAAA&#10;AAAAAJ8CAABkcnMvZG93bnJldi54bWxQSwUGAAAAAAQABAD3AAAAlAMAAAAA&#10;">
                    <v:imagedata r:id="rId75" o:title=""/>
                  </v:shape>
                  <v:shape id="Freeform 9059" o:spid="_x0000_s1341" style="position:absolute;left:6291;top:15572;width:40;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D8YA&#10;AADdAAAADwAAAGRycy9kb3ducmV2LnhtbESPQWvCQBSE7wX/w/KE3upGoTWkrlJEJfQgVAXt7ZF9&#10;zYZk34bsGtN/3xUKHoeZ+YZZrAbbiJ46XzlWMJ0kIIgLpysuFZyO25cUhA/IGhvHpOCXPKyWo6cF&#10;Ztrd+Iv6QyhFhLDPUIEJoc2k9IUhi37iWuLo/bjOYoiyK6Xu8BbhtpGzJHmTFiuOCwZbWhsq6sPV&#10;Ksjn5b7uDW0u5+M6fKe7U/5Z1Uo9j4ePdxCBhvAI/7dzrWCeJq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bD8YAAADdAAAADwAAAAAAAAAAAAAAAACYAgAAZHJz&#10;L2Rvd25yZXYueG1sUEsFBgAAAAAEAAQA9QAAAIsDAAAAAA==&#10;" path="m64,19r1,3l62,14r4,5l59,16r3,l19,16r3,l14,19r5,-5l16,22r,-3l16,174r,-3l19,178r-5,-4l22,177r-3,-1l62,176r-5,3l67,169r-3,5l64,19xm80,174v,3,,5,-2,6l68,190v-1,2,-3,2,-6,2l19,192v,,-1,,-2,l9,189c7,188,5,187,4,185l1,178c1,177,,176,,174l,19v,,1,-1,1,-2l4,9c5,6,6,5,9,4l17,1c18,1,19,,19,l62,v2,,3,1,4,1l73,4v2,1,3,3,4,5l80,17v,1,,2,,2l80,174xe" fillcolor="#777" strokecolor="#777" strokeweight="0">
                    <v:path arrowok="t" o:connecttype="custom" o:connectlocs="8,3;9,3;8,2;9,3;8,2;8,2;3,2;3,2;2,3;3,2;2,3;2,3;2,22;2,22;3,23;2,22;3,23;3,22;8,22;8,23;9,22;8,22;8,3;10,22;10,23;9,24;8,24;3,24;3,24;2,24;1,24;1,23;0,22;0,3;1,3;1,2;2,1;3,1;3,0;8,0;9,1;10,1;10,2;10,3;10,3;10,22" o:connectangles="0,0,0,0,0,0,0,0,0,0,0,0,0,0,0,0,0,0,0,0,0,0,0,0,0,0,0,0,0,0,0,0,0,0,0,0,0,0,0,0,0,0,0,0,0,0"/>
                    <o:lock v:ext="edit" aspectratio="t" verticies="t"/>
                  </v:shape>
                  <v:rect id="Rectangle 9060" o:spid="_x0000_s1342" style="position:absolute;left:630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ZEsQA&#10;AADdAAAADwAAAGRycy9kb3ducmV2LnhtbESPwW7CMBBE75X4B2uRuBWHFlGUxqA2UqAcof2AVbyJ&#10;I+J1Grsk/D2uhMRxNDNvNNl2tK24UO8bxwoW8wQEcel0w7WCn+/ieQ3CB2SNrWNScCUP283kKcNU&#10;u4GPdDmFWkQI+xQVmBC6VEpfGrLo564jjl7leoshyr6Wuschwm0rX5JkJS02HBcMdpQbKs+nP6tg&#10;OCzd7vfT6HyXv7oDFs2+Kq5KzabjxzuIQGN4hO/tL63gbZ2s4P9Nf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5WRLEAAAA3QAAAA8AAAAAAAAAAAAAAAAAmAIAAGRycy9k&#10;b3ducmV2LnhtbFBLBQYAAAAABAAEAPUAAACJAwAAAAA=&#10;" fillcolor="#777" strokecolor="#777" strokeweight="0">
                    <v:stroke joinstyle="round"/>
                    <o:lock v:ext="edit" aspectratio="t"/>
                  </v:rect>
                  <v:shape id="Freeform 9061" o:spid="_x0000_s1343" style="position:absolute;left:629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1gsYA&#10;AADdAAAADwAAAGRycy9kb3ducmV2LnhtbESPQWsCMRSE7wX/Q3iCt5oo6NrVKKIIUrCi9uLtsXnd&#10;Xbp5WTdRt/76plDwOMzMN8xs0dpK3KjxpWMNg74CQZw5U3Ku4fO0eZ2A8AHZYOWYNPyQh8W88zLD&#10;1Lg7H+h2DLmIEPYpaihCqFMpfVaQRd93NXH0vlxjMUTZ5NI0eI9wW8mhUmNpseS4UGBNq4Ky7+PV&#10;apC8rEfvifq4JOPd+u26rx7ncqB1r9supyACteEZ/m9vjYZkohL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N1gsYAAADdAAAADwAAAAAAAAAAAAAAAACYAgAAZHJz&#10;L2Rvd25yZXYueG1sUEsFBgAAAAAEAAQA9QAAAIsDA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9062" o:spid="_x0000_s1344" style="position:absolute;left:629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iZ8QA&#10;AADdAAAADwAAAGRycy9kb3ducmV2LnhtbERPy2rCQBTdC/2H4Ra600laaDU6ilhKu0oxCtleMtck&#10;mrkTMtM8+vWdRcHl4bw3u9E0oqfO1ZYVxIsIBHFhdc2lgvPpY74E4TyyxsYyKZjIwW77MNtgou3A&#10;R+ozX4oQwi5BBZX3bSKlKyoy6Ba2JQ7cxXYGfYBdKXWHQwg3jXyOoldpsObQUGFLh4qKW/ZjFFyz&#10;F/udF+mpTMdpiPNVfvl9/1Tq6XHcr0F4Gv1d/O/+0grellGYG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J4mfEAAAA3QAAAA8AAAAAAAAAAAAAAAAAmAIAAGRycy9k&#10;b3ducmV2LnhtbFBLBQYAAAAABAAEAPUAAACJAw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9063" o:spid="_x0000_s1345" style="position:absolute;left:631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Ea8YA&#10;AADdAAAADwAAAGRycy9kb3ducmV2LnhtbESPQWsCMRSE7wX/Q3iCt5oo1NWtUcRSEKGKtpfeHpvn&#10;7uLmZbuJuvbXG0HwOMzMN8x03tpKnKnxpWMNg74CQZw5U3Ku4ef783UMwgdkg5Vj0nAlD/NZ52WK&#10;qXEX3tF5H3IRIexT1FCEUKdS+qwgi77vauLoHVxjMUTZ5NI0eIlwW8mhUiNpseS4UGBNy4Ky4/5k&#10;NUhe1G/rRG3+ktHXx+S0rf5/y4HWvW67eAcRqA3P8KO9MhqSsZrA/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BEa8YAAADdAAAADwAAAAAAAAAAAAAAAACYAgAAZHJz&#10;L2Rvd25yZXYueG1sUEsFBgAAAAAEAAQA9QAAAIsDA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9064" o:spid="_x0000_s1346" style="position:absolute;left:6307;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4vMQA&#10;AADdAAAADwAAAGRycy9kb3ducmV2LnhtbERPTWvCQBC9C/0PyxR6001aaDVmI6WltCeLiZDrkB2T&#10;aHY2ZLcm9te7B8Hj432nm8l04kyDay0riBcRCOLK6pZrBfvia74E4Tyyxs4yKbiQg032MEsx0Xbk&#10;HZ1zX4sQwi5BBY33fSKlqxoy6Ba2Jw7cwQ4GfYBDLfWAYwg3nXyOoldpsOXQ0GBPHw1Vp/zPKDjm&#10;L/a3rLZFvZ0uY1yuysP/57dST4/T+xqEp8nfxTf3j1bwtozD/vAmP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eLzEAAAA3QAAAA8AAAAAAAAAAAAAAAAAmAIAAGRycy9k&#10;b3ducmV2LnhtbFBLBQYAAAAABAAEAPUAAACJAw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9065" o:spid="_x0000_s1347" type="#_x0000_t75" style="position:absolute;left:6104;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GuHDAAAA3QAAAA8AAABkcnMvZG93bnJldi54bWxEj0+LwjAUxO8LfofwhL2IpnVhlWqURRC8&#10;Gv+cH82zrTYvtcnW7rffCILHYWZ+wyzXva1FR62vHCtIJwkI4tyZigsFx8N2PAfhA7LB2jEp+CMP&#10;69XgY4mZcQ/eU6dDISKEfYYKyhCaTEqfl2TRT1xDHL2Lay2GKNtCmhYfEW5rOU2Sb2mx4rhQYkOb&#10;kvKb/rUKrrrbBH0/uNmevq6616Pd6TxS6nPY/yxABOrDO/xq74yC2TxN4fkmP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Ya4cMAAADdAAAADwAAAAAAAAAAAAAAAACf&#10;AgAAZHJzL2Rvd25yZXYueG1sUEsFBgAAAAAEAAQA9wAAAI8DAAAAAA==&#10;">
                    <v:imagedata r:id="rId74" o:title=""/>
                  </v:shape>
                  <v:shape id="Freeform 9066" o:spid="_x0000_s1348" style="position:absolute;left:6100;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d2sYA&#10;AADdAAAADwAAAGRycy9kb3ducmV2LnhtbESP3WoCMRSE74W+QzgF7zSrBV22ZqW0FCqCoBV6e9ic&#10;/bGbk22SruvbG0HwcpiZb5jVejCt6Mn5xrKC2TQBQVxY3XCl4Pj9OUlB+ICssbVMCi7kYZ0/jVaY&#10;aXvmPfWHUIkIYZ+hgjqELpPSFzUZ9FPbEUevtM5giNJVUjs8R7hp5TxJFtJgw3Ghxo7eayp+D/9G&#10;gSuOu355ehnK9qfffGz/UneyXqnx8/D2CiLQEB7he/tLK1imsznc3s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2d2sYAAADdAAAADwAAAAAAAAAAAAAAAACYAgAAZHJz&#10;L2Rvd25yZXYueG1sUEsFBgAAAAAEAAQA9QAAAIsDA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9067" o:spid="_x0000_s1349" style="position:absolute;left:6116;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sV8QA&#10;AADdAAAADwAAAGRycy9kb3ducmV2LnhtbESPzW7CMBCE75V4B2uRuBWHUhUUMIhGCoUjPw+wipc4&#10;Il6H2JDw9nUlpB5HM/ONZrnubS0e1PrKsYLJOAFBXDhdcangfMrf5yB8QNZYOyYFT/KwXg3elphq&#10;1/GBHsdQighhn6ICE0KTSukLQxb92DXE0bu41mKIsi2lbrGLcFvLjyT5khYrjgsGG8oMFdfj3Sro&#10;9p9ue/s2OttmU7fHvPq55E+lRsN+swARqA//4Vd7pxXM5pMp/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bFfEAAAA3QAAAA8AAAAAAAAAAAAAAAAAmAIAAGRycy9k&#10;b3ducmV2LnhtbFBLBQYAAAAABAAEAPUAAACJAwAAAAA=&#10;" fillcolor="#777" strokecolor="#777" strokeweight="0">
                    <v:stroke joinstyle="round"/>
                    <o:lock v:ext="edit" aspectratio="t"/>
                  </v:rect>
                  <v:shape id="Freeform 9068" o:spid="_x0000_s1350" style="position:absolute;left:6104;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9KMcA&#10;AADdAAAADwAAAGRycy9kb3ducmV2LnhtbESPT2vCQBTE70K/w/IK3nQTsUZTVxFFEEGLfy69PbKv&#10;SWj2bcyumvrpuwWhx2FmfsNM562pxI0aV1pWEPcjEMSZ1SXnCs6ndW8MwnlkjZVlUvBDDuazl84U&#10;U23vfKDb0eciQNilqKDwvk6ldFlBBl3f1sTB+7KNQR9kk0vd4D3ATSUHUTSSBksOCwXWtCwo+z5e&#10;jQLJi/ptm0T7SzLarSbXj+rxWcZKdV/bxTsIT63/Dz/bG60gGcdD+Hs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fSj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9069" o:spid="_x0000_s1351" style="position:absolute;left:6100;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bJMYA&#10;AADdAAAADwAAAGRycy9kb3ducmV2LnhtbESPQWvCQBSE70L/w/IK3nQTxarRVaSl2JPSKOT6yD6T&#10;aPZtyG5N7K/vFgo9DjPzDbPe9qYWd2pdZVlBPI5AEOdWV1woOJ/eRwsQziNrrC2Tggc52G6eBmtM&#10;tO34k+6pL0SAsEtQQel9k0jp8pIMurFtiIN3sa1BH2RbSN1iF+CmlpMoepEGKw4LJTb0WlJ+S7+M&#10;gms6tccsP5yKQ//o4myZXb7f9koNn/vdCoSn3v+H/9ofWsF8Ec/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HbJM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9070" o:spid="_x0000_s1352" style="position:absolute;left:6128;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locUA&#10;AADdAAAADwAAAGRycy9kb3ducmV2LnhtbESPT2vCQBTE74V+h+UJ3uomPdiYuglSEASFYvTg8ZF9&#10;+UOzb9PdVeO37xYKPQ4z8xtmXU5mEDdyvresIF0kIIhrq3tuFZxP25cMhA/IGgfLpOBBHsri+WmN&#10;ubZ3PtKtCq2IEPY5KuhCGHMpfd2RQb+wI3H0GusMhihdK7XDe4SbQb4myVIa7DkudDjSR0f1V3U1&#10;ClaXRh8bOWSZPWw/v9nsT2nllJrPps07iEBT+A//tXdawVuWLu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uWhxQAAAN0AAAAPAAAAAAAAAAAAAAAAAJgCAABkcnMv&#10;ZG93bnJldi54bWxQSwUGAAAAAAQABAD1AAAAigM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9071" o:spid="_x0000_s1353" style="position:absolute;left:6124;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fM8YA&#10;AADdAAAADwAAAGRycy9kb3ducmV2LnhtbESP0WoCMRRE3wv9h3ALfatZtVRZjaKlwkrxwdUPuGyu&#10;m203N0uS6tavN0Khj8PMnGHmy9624kw+NI4VDAcZCOLK6YZrBcfD5mUKIkRkja1jUvBLAZaLx4c5&#10;5tpdeE/nMtYiQTjkqMDE2OVShsqQxTBwHXHyTs5bjEn6WmqPlwS3rRxl2Zu02HBaMNjRu6Hqu/yx&#10;Cj4/1tvxbrPmOnxlxo/boiivr0o9P/WrGYhIffwP/7ULrWAyHU7g/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ZfM8YAAADdAAAADwAAAAAAAAAAAAAAAACYAgAAZHJz&#10;L2Rvd25yZXYueG1sUEsFBgAAAAAEAAQA9QAAAIsDA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Picture 9072" o:spid="_x0000_s1354" type="#_x0000_t75" style="position:absolute;left:5913;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8s3zBAAAA3QAAAA8AAABkcnMvZG93bnJldi54bWxET89rwjAUvg/8H8ITvBRNdTClGkWEQa9N&#10;t50fzbOtNi+1yWr33y+HwY4f3+/DabKdGGnwrWMF61UKgrhypuVawUf5vtyB8AHZYOeYFPyQh9Nx&#10;9nLAzLgnFzTqUIsYwj5DBU0IfSalrxqy6FeuJ47c1Q0WQ4RDLc2AzxhuO7lJ0zdpseXY0GBPl4aq&#10;u/62Cm56vAT9KN22oNebnnSSf34lSi3m03kPItAU/sV/7two2O7WcW58E5+AP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8s3zBAAAA3QAAAA8AAAAAAAAAAAAAAAAAnwIA&#10;AGRycy9kb3ducmV2LnhtbFBLBQYAAAAABAAEAPcAAACNAwAAAAA=&#10;">
                    <v:imagedata r:id="rId74" o:title=""/>
                  </v:shape>
                  <v:shape id="Freeform 9073" o:spid="_x0000_s1355" style="position:absolute;left:5909;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Pq8YA&#10;AADdAAAADwAAAGRycy9kb3ducmV2LnhtbESPW2sCMRSE3wX/QzhC3zRrC3W73SiiCJZCwQv09bA5&#10;7qWbk20S1+2/bwoFH4eZ+YbJV4NpRU/O15YVzGcJCOLC6ppLBefTbpqC8AFZY2uZFPyQh9VyPMox&#10;0/bGB+qPoRQRwj5DBVUIXSalLyoy6Ge2I47exTqDIUpXSu3wFuGmlY9J8iwN1hwXKuxoU1Hxdbwa&#10;Ba44f/SL5mm4tJ/92/b9O3WN9Uo9TIb1K4hAQ7iH/9t7rWCRzl/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kPq8YAAADdAAAADwAAAAAAAAAAAAAAAACYAgAAZHJz&#10;L2Rvd25yZXYueG1sUEsFBgAAAAAEAAQA9QAAAIsDA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9074" o:spid="_x0000_s1356" style="position:absolute;left:5933;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4ncIA&#10;AADdAAAADwAAAGRycy9kb3ducmV2LnhtbERP3W6CMBS+X+I7NGfJ7mYZms0wK3Ek6Lic+gAn9EjJ&#10;6CmjVeDt14slu/zy/W/zyXbiToNvHSt4WSYgiGunW24UXM7l8waED8gaO8ekYCYP+W7xsMVMu5G/&#10;6H4KjYgh7DNUYELoMyl9bciiX7qeOHJXN1gMEQ6N1AOOMdx2Mk2SV2mx5dhgsKfCUP19ulkFY7V2&#10;h58Po4tDsXIVlu3xWs5KPT1O+3cQgabwL/5zf2oFb5s07o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6TidwgAAAN0AAAAPAAAAAAAAAAAAAAAAAJgCAABkcnMvZG93&#10;bnJldi54bWxQSwUGAAAAAAQABAD1AAAAhwMAAAAA&#10;" fillcolor="#777" strokecolor="#777" strokeweight="0">
                    <v:stroke joinstyle="round"/>
                    <o:lock v:ext="edit" aspectratio="t"/>
                  </v:rect>
                  <v:shape id="Freeform 9075" o:spid="_x0000_s1357" style="position:absolute;left:5921;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aMUA&#10;AADdAAAADwAAAGRycy9kb3ducmV2LnhtbESPT2vCQBTE70K/w/KE3nQTD21MXUUEQbAgJh48PrIv&#10;f2j2bbq7avrt3UKhx2FmfsOsNqPpxZ2c7ywrSOcJCOLK6o4bBZdyP8tA+ICssbdMCn7Iw2b9Mllh&#10;ru2Dz3QvQiMihH2OCtoQhlxKX7Vk0M/tQBy92jqDIUrXSO3wEeGml4skeZMGO44LLQ60a6n6Km5G&#10;wfJa63Mt+yyzn/vTN5tjmRZOqdfpuP0AEWgM/+G/9kEreM8WK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7doxQAAAN0AAAAPAAAAAAAAAAAAAAAAAJgCAABkcnMv&#10;ZG93bnJldi54bWxQSwUGAAAAAAQABAD1AAAAigM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9076" o:spid="_x0000_s1358" style="position:absolute;left:5917;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2FsYA&#10;AADdAAAADwAAAGRycy9kb3ducmV2LnhtbESPUUvDMBSF3wf+h3AF31xqJ7N0y4YTBx1jD1Z/wKW5&#10;a6rNTUniVv31ZiDs8XDO+Q5nuR5tL07kQ+dYwcM0A0HcON1xq+DjfXtfgAgRWWPvmBT8UID16may&#10;xFK7M7/RqY6tSBAOJSowMQ6llKExZDFM3UCcvKPzFmOSvpXa4znBbS/zLJtLix2nBYMDvRhqvupv&#10;q2D/utnNDtsNt+EzM37WV1X9+6jU3e34vAARaYzX8H+70gqeijyHy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02FsYAAADdAAAADwAAAAAAAAAAAAAAAACYAgAAZHJz&#10;L2Rvd25yZXYueG1sUEsFBgAAAAAEAAQA9QAAAIsDA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Freeform 9077" o:spid="_x0000_s1359" style="position:absolute;left:5937;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v4ccA&#10;AADdAAAADwAAAGRycy9kb3ducmV2LnhtbESPQWvCQBSE7wX/w/IKvdWNFk2M2Yi0FErBlqoXb4/s&#10;MwnNvo3ZVWN/vSsIPQ4z8w2TLXrTiBN1rrasYDSMQBAXVtdcKthu3p8TEM4ja2wsk4ILOVjkg4cM&#10;U23P/EOntS9FgLBLUUHlfZtK6YqKDLqhbYmDt7edQR9kV0rd4TnATSPHUTSVBmsOCxW29FpR8bs+&#10;GgWSl+3kM46+DvF09TY7fjd/u3qk1NNjv5yD8NT7//C9/aEVxMn4BW5vwhO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dL+H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9078" o:spid="_x0000_s1360" style="position:absolute;left:5933;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0AscA&#10;AADdAAAADwAAAGRycy9kb3ducmV2LnhtbESPT2vCQBTE70K/w/IKvelGK61Ns0pRRE+WxkKuj+zL&#10;nzb7NmRXE/30rlDocZiZ3zDJajCNOFPnassKppMIBHFudc2lgu/jdrwA4TyyxsYyKbiQg9XyYZRg&#10;rG3PX3ROfSkChF2MCirv21hKl1dk0E1sSxy8wnYGfZBdKXWHfYCbRs6i6EUarDksVNjSuqL8Nz0Z&#10;BT/ps/3M8sOxPAyXfpq9ZcV1s1Pq6XH4eAfhafD/4b/2Xit4Xczm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tALHAAAA3QAAAA8AAAAAAAAAAAAAAAAAmAIAAGRy&#10;cy9kb3ducmV2LnhtbFBLBQYAAAAABAAEAPUAAACMAw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9079" o:spid="_x0000_s1361" type="#_x0000_t75" style="position:absolute;left:6350;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5xk7FAAAA3QAAAA8AAABkcnMvZG93bnJldi54bWxEj0FrwkAUhO9C/8PyCr2Ibhqokegm2KKQ&#10;6qlWPD+yr0lo9m3Y3Wr677sFweMwM98w63I0vbiQ851lBc/zBARxbXXHjYLT5262BOEDssbeMin4&#10;JQ9l8TBZY67tlT/ocgyNiBD2OSpoQxhyKX3dkkE/twNx9L6sMxiidI3UDq8RbnqZJslCGuw4LrQ4&#10;0FtL9ffxxyjYNvq98lXmN67e7tPpGV8PO1Tq6XHcrEAEGsM9fGtXWkG2TF/g/018Ar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cZOxQAAAN0AAAAPAAAAAAAAAAAAAAAA&#10;AJ8CAABkcnMvZG93bnJldi54bWxQSwUGAAAAAAQABAD3AAAAkQMAAAAA&#10;">
                    <v:imagedata r:id="rId76" o:title=""/>
                  </v:shape>
                  <v:shape id="Freeform 9080" o:spid="_x0000_s1362" style="position:absolute;left:6346;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ZpsQA&#10;AADdAAAADwAAAGRycy9kb3ducmV2LnhtbESPQYvCMBSE74L/ITzBm6Z2QaUaRaTCyl603fX8aJ5t&#10;sXkpTdTuv98sCB6HmfmGWW9704gHda62rGA2jUAQF1bXXCr4zg+TJQjnkTU2lknBLznYboaDNSba&#10;PvlMj8yXIkDYJaig8r5NpHRFRQbd1LbEwbvazqAPsiul7vAZ4KaRcRTNpcGaw0KFLe0rKm7Z3ShI&#10;F5c0PZ5Ke0/jn486z2f85Q5KjUf9bgXCU+/f4Vf7UytYLOM5/L8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GabEAAAA3QAAAA8AAAAAAAAAAAAAAAAAmAIAAGRycy9k&#10;b3ducmV2LnhtbFBLBQYAAAAABAAEAPUAAACJAwAAAAA=&#10;" path="m32,14r2,6l29,14r6,2l14,16r6,-2l14,20r2,-6l16,179r-2,-6l20,178r-6,-2l35,176r-5,3l35,174r-3,5l32,14xm48,179v,3,,5,-2,6l41,190v-1,2,-3,2,-6,2l14,192v-1,,-3,,-5,-1l3,186c2,184,,182,,179l,14c,12,1,10,3,9l9,3c10,1,12,,14,l35,v3,,5,2,7,3l47,9v1,2,1,4,1,5l48,179xe" fillcolor="#777" strokecolor="#777" strokeweight="0">
                    <v:path arrowok="t" o:connecttype="custom" o:connectlocs="4,2;5,3;4,2;5,2;2,2;3,2;2,3;2,2;2,23;2,22;3,23;2,22;5,22;4,23;5,22;4,23;4,2;6,23;6,24;6,24;5,24;2,24;2,24;1,24;0,23;0,2;1,2;2,1;2,0;5,0;6,1;6,2;6,2;6,23" o:connectangles="0,0,0,0,0,0,0,0,0,0,0,0,0,0,0,0,0,0,0,0,0,0,0,0,0,0,0,0,0,0,0,0,0,0"/>
                    <o:lock v:ext="edit" aspectratio="t" verticies="t"/>
                  </v:shape>
                  <v:shape id="Freeform 9081" o:spid="_x0000_s1363" style="position:absolute;left:6354;top:15584;width:8;height:48;visibility:visible;mso-wrap-style:square;v-text-anchor:top" coordsize="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pSMUA&#10;AADdAAAADwAAAGRycy9kb3ducmV2LnhtbESPT4vCMBTE7wt+h/CEva2pHlapRvEPC3vTtuL50Tzb&#10;0ualNLFWP70RFvY4zMxvmNVmMI3oqXOVZQXTSQSCOLe64kLBOfv5WoBwHlljY5kUPMjBZj36WGGs&#10;7Z0T6lNfiABhF6OC0vs2ltLlJRl0E9sSB+9qO4M+yK6QusN7gJtGzqLoWxqsOCyU2NK+pLxOb0ZB&#10;7R79aX+pb+mhP56fp0uS7dpEqc/xsF2C8DT4//Bf+1crmC9mc3i/C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2lIxQAAAN0AAAAPAAAAAAAAAAAAAAAAAJgCAABkcnMv&#10;ZG93bnJldi54bWxQSwUGAAAAAAQABAD1AAAAigMAAAAA&#10;" path="m,l8,r,48l,48,,xm8,48l,48,,,8,r,48xe" fillcolor="#454545" strokecolor="#454545" strokeweight="0">
                    <v:path arrowok="t" o:connecttype="custom" o:connectlocs="0,0;8,0;8,48;0,48;0,0;8,48;0,48;0,0;8,0;8,48" o:connectangles="0,0,0,0,0,0,0,0,0,0"/>
                    <o:lock v:ext="edit" aspectratio="t" verticies="t"/>
                  </v:shape>
                  <v:rect id="Rectangle 9082" o:spid="_x0000_s1364" style="position:absolute;left:5838;top:15564;width:1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VyMYA&#10;AADdAAAADwAAAGRycy9kb3ducmV2LnhtbERPPW/CMBDdK/U/WIfUpSIODBSlGITaUrGAgIYC2yk+&#10;kkB8TmMD6b/HQ6WOT+97NGlNJa7UuNKygl4UgyDOrC45V5B+zbpDEM4ja6wsk4JfcjAZPz6MMNH2&#10;xmu6bnwuQgi7BBUU3teJlC4ryKCLbE0cuKNtDPoAm1zqBm8h3FSyH8cDabDk0FBgTW8FZefNxSjY&#10;fS6+f7aHXnra5+3HbLkaPL+nqNRTp52+gvDU+n/xn3uuFbwM+2FueBOe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aVyMYAAADdAAAADwAAAAAAAAAAAAAAAACYAgAAZHJz&#10;L2Rvd25yZXYueG1sUEsFBgAAAAAEAAQA9QAAAIsDAAAAAA==&#10;" fillcolor="#454545" stroked="f">
                    <o:lock v:ext="edit" aspectratio="t"/>
                  </v:rect>
                  <v:shape id="Picture 9083" o:spid="_x0000_s1365" type="#_x0000_t75" style="position:absolute;left:6191;top:15672;width: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dwmjGAAAA3QAAAA8AAABkcnMvZG93bnJldi54bWxEj0FrwkAUhO8F/8PyBG91o2Abo6uoYLDg&#10;oY0KHh/ZZxLMvg3Zjab/vlso9DjMzDfMct2bWjyodZVlBZNxBII4t7riQsH5tH+NQTiPrLG2TAq+&#10;ycF6NXhZYqLtk7/okflCBAi7BBWU3jeJlC4vyaAb24Y4eDfbGvRBtoXULT4D3NRyGkVv0mDFYaHE&#10;hnYl5fesMwq6babT9PZ5pdNHPEvP3fEgL0elRsN+swDhqff/4b/2QSt4j6dz+H0Tn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3CaMYAAADdAAAADwAAAAAAAAAAAAAA&#10;AACfAgAAZHJzL2Rvd25yZXYueG1sUEsFBgAAAAAEAAQA9wAAAJIDAAAAAA==&#10;">
                    <v:imagedata r:id="rId69" o:title=""/>
                  </v:shape>
                  <v:shape id="Freeform 9084" o:spid="_x0000_s1366" style="position:absolute;left:6366;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ePcMA&#10;AADdAAAADwAAAGRycy9kb3ducmV2LnhtbERPTWvCQBC9F/oflil4q5tWaCW6imkRpXip9eBxyI7Z&#10;aHY2ZldN/33nUPD4eN/Tee8bdaUu1oENvAwzUMRlsDVXBnY/y+cxqJiQLTaBycAvRZjPHh+mmNtw&#10;42+6blOlJIRjjgZcSm2udSwdeYzD0BILdwidxySwq7Tt8CbhvtGvWfamPdYsDQ5b+nBUnrYXL72j&#10;s/ty2aZY7osD4eZ8LOzq05jBU7+YgErUp7v43722Bt7HI9kvb+QJ6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0ePcMAAADdAAAADwAAAAAAAAAAAAAAAACYAgAAZHJzL2Rv&#10;d25yZXYueG1sUEsFBgAAAAAEAAQA9QAAAIgDAAAAAA==&#10;" path="m,3c,2,2,,3,v,,,,,l3,,46,v1,,2,2,2,3c48,3,48,3,48,3r,l48,14v,1,-1,2,-2,2c46,16,46,16,46,16r,l3,16c2,16,,15,,14v,,,,,l,3xe" fillcolor="#1a1a1a" strokeweight="0">
                    <v:path arrowok="t" o:connecttype="custom" o:connectlocs="0,1;1,0;1,0;1,0;6,0;6,0;6,1;6,1;6,1;6,2;6,2;6,2;6,2;6,2;1,2;1,2;0,2;0,2;0,1" o:connectangles="0,0,0,0,0,0,0,0,0,0,0,0,0,0,0,0,0,0,0"/>
                    <o:lock v:ext="edit" aspectratio="t"/>
                  </v:shape>
                  <v:shape id="Freeform 9085" o:spid="_x0000_s1367" style="position:absolute;left:6362;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TiMQA&#10;AADdAAAADwAAAGRycy9kb3ducmV2LnhtbESPQWvCQBSE74X+h+UVeqsbUzQhZiOt0tJro4LHR/aZ&#10;DWbfhuyq6b/vCoUeh5n5hinXk+3FlUbfOVYwnyUgiBunO24V7HcfLzkIH5A19o5JwQ95WFePDyUW&#10;2t34m651aEWEsC9QgQlhKKT0jSGLfuYG4uid3GgxRDm2Uo94i3DbyzRJltJix3HB4EAbQ825vlgF&#10;hwXqjNKj3aa5uSyP+XumPyelnp+mtxWIQFP4D/+1v7SCLH+dw/1NfA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k4jEAAAA3QAAAA8AAAAAAAAAAAAAAAAAmAIAAGRycy9k&#10;b3ducmV2LnhtbFBLBQYAAAAABAAEAPUAAACJAwAAAAA=&#10;" path="m,11c,9,1,7,3,6l6,3c7,1,9,,11,l54,v3,,6,2,7,4l63,7v1,1,1,3,1,4l64,22v,3,,5,-2,6l60,30v-1,2,-3,2,-6,2l11,32v-1,,-3,,-4,-1l4,29c2,28,,25,,22l,11xm16,22l13,16r3,2l11,16r43,l49,19r2,-2l48,22r,-11l50,16,48,13r6,3l11,16r6,-2l14,17r2,-6l16,22xe" fillcolor="black" strokeweight="0">
                    <v:path arrowok="t" o:connecttype="custom" o:connectlocs="0,1;1,0;1,0;2,0;7,0;8,0;8,0;8,1;8,2;8,3;8,3;7,3;2,3;1,3;1,3;0,2;0,1;2,2;2,2;2,2;2,2;7,2;7,2;7,2;6,2;6,1;7,2;6,1;7,2;2,2;3,1;2,2;2,1;2,2" o:connectangles="0,0,0,0,0,0,0,0,0,0,0,0,0,0,0,0,0,0,0,0,0,0,0,0,0,0,0,0,0,0,0,0,0,0"/>
                    <o:lock v:ext="edit" aspectratio="t" verticies="t"/>
                  </v:shape>
                  <v:shape id="Freeform 9086" o:spid="_x0000_s1368" style="position:absolute;left:5754;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HxsgA&#10;AADdAAAADwAAAGRycy9kb3ducmV2LnhtbESPQUvDQBSE74L/YXmCF7GbtlBj7LaEQlCoBW0LuT6y&#10;z2ww+zbNrm3aX+8WBI/DzHzDzJeDbcWRet84VjAeJSCIK6cbrhXsd8VjCsIHZI2tY1JwJg/Lxe3N&#10;HDPtTvxJx22oRYSwz1CBCaHLpPSVIYt+5Dri6H253mKIsq+l7vEU4baVkySZSYsNxwWDHa0MVd/b&#10;H6vgwZfvRraH5/Syzst8tSk+ytdCqfu7IX8BEWgI/+G/9ptW8JROJ3B9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8fG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9087" o:spid="_x0000_s1369" style="position:absolute;left:5750;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2yscA&#10;AADdAAAADwAAAGRycy9kb3ducmV2LnhtbESPT2sCMRTE74LfITyhN81apepqlNIilFoE/xw8PjfP&#10;3dDNy7JJ162f3giFHoeZ+Q2zWLW2FA3V3jhWMBwkIIgzpw3nCo6HdX8KwgdkjaVjUvBLHlbLbmeB&#10;qXZX3lGzD7mIEPYpKihCqFIpfVaQRT9wFXH0Lq62GKKsc6lrvEa4LeVzkrxIi4bjQoEVvRWUfe9/&#10;rILP85hmp2Z4fDfj7XZjyq+bW2dKPfXa1zmIQG34D/+1P7SCyXQ0gse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xNsr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9088" o:spid="_x0000_s1370" style="position:absolute;left:5758;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4B8gA&#10;AADdAAAADwAAAGRycy9kb3ducmV2LnhtbESPT2vCQBTE70K/w/IK3nTjH2xIXUVFbQ9eaovQ22v2&#10;NQlm34bsmsR++q4geBxm5jfMfNmZUjRUu8KygtEwAkGcWl1wpuDrczeIQTiPrLG0TAqu5GC5eOrN&#10;MdG25Q9qjj4TAcIuQQW591UipUtzMuiGtiIO3q+tDfog60zqGtsAN6UcR9FMGiw4LORY0San9Hy8&#10;GAXFduya8m+/Wbej9eEtrk4/33hSqv/crV5BeOr8I3xvv2sFL/FkCr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gHyAAAAN0AAAAPAAAAAAAAAAAAAAAAAJgCAABk&#10;cnMvZG93bnJldi54bWxQSwUGAAAAAAQABAD1AAAAjQMAAAAA&#10;" path="m,32c,15,15,,32,v,,,,,l32,c50,,64,15,64,32v,,,,,l64,32c64,50,50,64,32,64v,,,,,l32,64c15,64,,50,,32v,,,,,xe" fillcolor="#a79f9b" strokeweight="0">
                    <v:path arrowok="t" o:connecttype="custom" o:connectlocs="0,4;4,0;4,0;4,0;8,4;8,4;8,4;4,7;4,7;4,7;0,4;0,4" o:connectangles="0,0,0,0,0,0,0,0,0,0,0,0"/>
                    <o:lock v:ext="edit" aspectratio="t"/>
                  </v:shape>
                  <v:shape id="Freeform 9089" o:spid="_x0000_s1371" style="position:absolute;left:568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fssgA&#10;AADdAAAADwAAAGRycy9kb3ducmV2LnhtbESPQUvDQBSE74L/YXlCL9JurNimabclFIKCLWhbyPWR&#10;fWaD2bcxu7bRX+8KgsdhZr5hVpvBtuJMvW8cK7ibJCCIK6cbrhWcjsU4BeEDssbWMSn4Ig+b9fXV&#10;CjPtLvxK50OoRYSwz1CBCaHLpPSVIYt+4jri6L253mKIsq+l7vES4baV0ySZSYsNxwWDHW0NVe+H&#10;T6vg1pc7I9uPRfr9nJf5dl+8lI+FUqObIV+CCDSE//Bf+0krmKf3D/D7Jj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0l+yyAAAAN0AAAAPAAAAAAAAAAAAAAAAAJgCAABk&#10;cnMvZG93bnJldi54bWxQSwUGAAAAAAQABAD1AAAAjQMAAAAA&#10;" path="m,32c,15,22,,48,r,c75,,96,15,96,32v,,,,,l96,32c96,50,75,64,48,64v,,,,,l48,64c22,64,,50,,32v,,,,,xe" fillcolor="#cfcbc9" strokeweight="0">
                    <v:path arrowok="t" o:connecttype="custom" o:connectlocs="0,4;6,0;6,0;11,4;11,4;11,4;6,8;6,8;6,8;0,4;0,4" o:connectangles="0,0,0,0,0,0,0,0,0,0,0"/>
                    <o:lock v:ext="edit" aspectratio="t"/>
                  </v:shape>
                  <v:shape id="Freeform 9090" o:spid="_x0000_s1372" style="position:absolute;left:567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VUsgA&#10;AADdAAAADwAAAGRycy9kb3ducmV2LnhtbESPT2vCQBTE70K/w/IKvenGP2gaXaUogtgiaD30+Jp9&#10;Jkuzb0N2G6Ofvlso9DjMzG+YxaqzlWip8caxguEgAUGcO224UHB+3/ZTED4ga6wck4IbeVgtH3oL&#10;zLS78pHaUyhEhLDPUEEZQp1J6fOSLPqBq4mjd3GNxRBlU0jd4DXCbSVHSTKVFg3HhRJrWpeUf52+&#10;rYL954SeP9rheWMmh8Orqd7ubpsr9fTYvcxBBOrCf/ivvdMKZul4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pVSyAAAAN0AAAAPAAAAAAAAAAAAAAAAAJgCAABk&#10;cnMvZG93bnJldi54bWxQSwUGAAAAAAQABAD1AAAAjQM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9091" o:spid="_x0000_s1373" style="position:absolute;left:5687;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mcMcA&#10;AADdAAAADwAAAGRycy9kb3ducmV2LnhtbESPQWvCQBSE74X+h+UVeqsbFTREN6FKbXvwohXB2zP7&#10;moRm34bsNon99a4g9DjMzDfMMhtMLTpqXWVZwXgUgSDOra64UHD42rzEIJxH1lhbJgUXcpCljw9L&#10;TLTteUfd3hciQNglqKD0vkmkdHlJBt3INsTB+7atQR9kW0jdYh/gppaTKJpJgxWHhRIbWpeU/+x/&#10;jYLqbeK6+u99verHq+1H3BzPJzwq9fw0vC5AeBr8f/je/tQK5vF0D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uJnD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rect id="Rectangle 9092" o:spid="_x0000_s1374" style="position:absolute;left:570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u2sIA&#10;AADdAAAADwAAAGRycy9kb3ducmV2LnhtbERPy4rCMBTdD/gP4QqzG1MdUKlGUaGiCxe+wOW1ubbV&#10;5qY0UatfbxYDszyc93jamFI8qHaFZQXdTgSCOLW64EzBYZ/8DEE4j6yxtEwKXuRgOml9jTHW9slb&#10;eux8JkIIuxgV5N5XsZQuzcmg69iKOHAXWxv0AdaZ1DU+Q7gpZS+K+tJgwaEhx4oWOaW33d0oWO9X&#10;SWKvp5efn98bkm55aY5Lpb7bzWwEwlPj/8V/7pVWMBj+hrnhTXgCcv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u7awgAAAN0AAAAPAAAAAAAAAAAAAAAAAJgCAABkcnMvZG93&#10;bnJldi54bWxQSwUGAAAAAAQABAD1AAAAhwMAAAAA&#10;" fillcolor="#59524f" stroked="f">
                    <o:lock v:ext="edit" aspectratio="t"/>
                  </v:rect>
                  <v:shape id="Freeform 9093" o:spid="_x0000_s1375" style="position:absolute;left:5770;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JR8cA&#10;AADdAAAADwAAAGRycy9kb3ducmV2LnhtbESPT2sCMRTE74LfITzBm2atoHY1SilUSsWDVmi9PTbP&#10;/ePmZdlEd+2nbwTB4zAzv2EWq9aU4kq1yy0rGA0jEMSJ1TmnCg7fH4MZCOeRNZaWScGNHKyW3c4C&#10;Y20b3tF171MRIOxiVJB5X8VSuiQjg25oK+LgnWxt0AdZp1LX2AS4KeVLFE2kwZzDQoYVvWeUnPcX&#10;oyC/bItptRnb5q8ot8Xh57j+/Toq1e+1b3MQnlr/DD/an1rBdDZ+hfub8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giUfHAAAA3QAAAA8AAAAAAAAAAAAAAAAAmAIAAGRy&#10;cy9kb3ducmV2LnhtbFBLBQYAAAAABAAEAPUAAACMAwAAAAA=&#10;" path="m,8c,4,8,,16,r,c25,,32,4,32,8v,,,,,l32,8v,5,-7,8,-16,8c16,16,16,16,16,16r,c8,16,,13,,8v,,,,,xe" fillcolor="#cfcbc9" strokeweight="0">
                    <v:path arrowok="t" o:connecttype="custom" o:connectlocs="0,1;2,0;2,0;4,1;4,1;4,1;2,2;2,2;2,2;0,1;0,1" o:connectangles="0,0,0,0,0,0,0,0,0,0,0"/>
                    <o:lock v:ext="edit" aspectratio="t"/>
                  </v:shape>
                  <v:shape id="Freeform 9094" o:spid="_x0000_s1376" style="position:absolute;left:5766;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3nMUA&#10;AADdAAAADwAAAGRycy9kb3ducmV2LnhtbERPTWvCQBC9C/6HZYTedGOo1qZZRQsFD6XSmFJ6G7LT&#10;JJqdDdnVpP++exA8Pt53uhlMI67UudqygvksAkFcWF1zqSA/vk1XIJxH1thYJgV/5GCzHo9STLTt&#10;+ZOumS9FCGGXoILK+zaR0hUVGXQz2xIH7td2Bn2AXSl1h30IN42Mo2gpDdYcGips6bWi4pxdjIL+&#10;+fi9yE+H2Fy+dh8/87h497VT6mEybF9AeBr8XXxz77WCp9Vj2B/e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HecxQAAAN0AAAAPAAAAAAAAAAAAAAAAAJgCAABkcnMv&#10;ZG93bnJldi54bWxQSwUGAAAAAAQABAD1AAAAigM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9095" o:spid="_x0000_s1377" style="position:absolute;left:5699;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2PMkA&#10;AADdAAAADwAAAGRycy9kb3ducmV2LnhtbESPW2vCQBSE3wv+h+UIfasb21IlZiOl0FJafPAC6tsh&#10;e8zF7NmQXU3qr+8Kgo/DzHzDJPPe1OJMrSstKxiPIhDEmdUl5wo268+nKQjnkTXWlknBHzmYp4OH&#10;BGNtO17SeeVzESDsYlRQeN/EUrqsIINuZBvi4B1sa9AH2eZSt9gFuKnlcxS9SYMlh4UCG/ooKDuu&#10;TkZBeVpUk+b3xXaXql5Um+3+a/ezV+px2L/PQHjq/T18a39rBZPp6xiub8ITkO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D2PMkAAADdAAAADwAAAAAAAAAAAAAAAACYAgAA&#10;ZHJzL2Rvd25yZXYueG1sUEsFBgAAAAAEAAQA9QAAAI4DAAAAAA==&#10;" path="m,8c,4,8,,16,r,c25,,32,4,32,8v,,,,,l32,8v,5,-7,8,-16,8c16,16,16,16,16,16r,c8,16,,13,,8v,,,,,xe" fillcolor="#cfcbc9" strokeweight="0">
                    <v:path arrowok="t" o:connecttype="custom" o:connectlocs="0,1;2,0;2,0;4,1;4,1;4,1;2,2;2,2;2,2;0,1;0,1" o:connectangles="0,0,0,0,0,0,0,0,0,0,0"/>
                    <o:lock v:ext="edit" aspectratio="t"/>
                  </v:shape>
                  <v:shape id="Freeform 9096" o:spid="_x0000_s1378" style="position:absolute;left:569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McMcA&#10;AADdAAAADwAAAGRycy9kb3ducmV2LnhtbESPT2vCQBTE74LfYXmCN90YbNXoKm2h0EOp+A/x9sg+&#10;k9js25BdTfz2bqHgcZiZ3zCLVWtKcaPaFZYVjIYRCOLU6oIzBfvd52AKwnlkjaVlUnAnB6tlt7PA&#10;RNuGN3Tb+kwECLsEFeTeV4mULs3JoBvaijh4Z1sb9EHWmdQ1NgFuShlH0as0WHBYyLGij5zS3+3V&#10;KGhmu+PL/rKOzfXw/nMaxem3L5xS/V77NgfhqfXP8H/7SyuYTMc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KTHD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9097" o:spid="_x0000_s1379" type="#_x0000_t75" style="position:absolute;left:5699;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ECLHAAAA3QAAAA8AAABkcnMvZG93bnJldi54bWxEj0FrwkAUhO8F/8PyCr3ppq3aEF2lLRgU&#10;PGi04PGRfSbB7NuQ3Wj677uC0OMwM98w82VvanGl1lWWFbyOIhDEudUVFwqOh9UwBuE8ssbaMin4&#10;JQfLxeBpjom2N97TNfOFCBB2CSoovW8SKV1ekkE3sg1x8M62NeiDbAupW7wFuKnlWxRNpcGKw0KJ&#10;DX2XlF+yzijovjKdpufdiQ6beJIeu+1a/myVennuP2cgPPX+P/xor7WCj3j8Dvc34Qn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qECLHAAAA3QAAAA8AAAAAAAAAAAAA&#10;AAAAnwIAAGRycy9kb3ducmV2LnhtbFBLBQYAAAAABAAEAPcAAACTAwAAAAA=&#10;">
                    <v:imagedata r:id="rId69" o:title=""/>
                  </v:shape>
                  <v:shape id="Freeform 9098" o:spid="_x0000_s1380" style="position:absolute;left:5695;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fTsUA&#10;AADdAAAADwAAAGRycy9kb3ducmV2LnhtbESPQWsCMRSE7wX/Q3hCbzVrK1VWo4i04KVS1xavj83r&#10;Zmnyst1Ed/vvjSB4HGa+GWax6p0VZ2pD7VnBeJSBIC69rrlS8HV4f5qBCBFZo/VMCv4pwGo5eFhg&#10;rn3HezoXsRKphEOOCkyMTS5lKA05DCPfECfvx7cOY5JtJXWLXSp3Vj5n2at0WHNaMNjQxlD5W5yc&#10;gqn9cGZ/rKfyxe4O68+36vtv1yn1OOzXcxCR+ngP3+itTtxsMoH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59O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9099" o:spid="_x0000_s1381" style="position:absolute;left:5734;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rXcYA&#10;AADdAAAADwAAAGRycy9kb3ducmV2LnhtbESPQWvCQBCF7wX/wzKCN90otibRVSSltJcWqoLXITtm&#10;g9nZNLvV+O/dgtDj48373rzVpreNuFDna8cKppMEBHHpdM2VgsP+bZyC8AFZY+OYFNzIw2Y9eFph&#10;rt2Vv+myC5WIEPY5KjAhtLmUvjRk0U9cSxy9k+sshii7SuoOrxFuGzlLkhdpsebYYLClwlB53v3a&#10;+Mb7GTNTfNbZITu2X7Ni/xPSV6VGw367BBGoD//Hj/SHVrBI58/wtyYi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UrXcYAAADdAAAADwAAAAAAAAAAAAAAAACYAgAAZHJz&#10;L2Rvd25yZXYueG1sUEsFBgAAAAAEAAQA9QAAAIsDAAAAAA==&#10;" fillcolor="#a79f9b" stroked="f">
                    <o:lock v:ext="edit" aspectratio="t"/>
                  </v:rect>
                  <v:shape id="Freeform 9100" o:spid="_x0000_s1382" style="position:absolute;left:5945;top:15679;width:56;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R8UA&#10;AADdAAAADwAAAGRycy9kb3ducmV2LnhtbESPQWvCQBSE74L/YXlCb7qxFGtjNiFYWgpCobaox0f2&#10;mQ1m34bsVuO/dwsFj8PMfMNkxWBbcabeN44VzGcJCOLK6YZrBT/fb9MlCB+QNbaOScGVPBT5eJRh&#10;qt2Fv+i8DbWIEPYpKjAhdKmUvjJk0c9cRxy9o+sthij7WuoeLxFuW/mYJAtpseG4YLCjtaHqtP21&#10;Cvav+5J25t1sDhQsmc3Lrv3USj1MhnIFItAQ7uH/9odW8Lx8W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XBHxQAAAN0AAAAPAAAAAAAAAAAAAAAAAJgCAABkcnMv&#10;ZG93bnJldi54bWxQSwUGAAAAAAQABAD1AAAAigMAAAAA&#10;" path="m,32c,15,26,,56,r,c87,,112,15,112,32v,,,,,l112,32v,18,-25,32,-56,32c56,64,56,64,56,64r,c26,64,,50,,32v,,,,,xe" fillcolor="#cfcbc9" strokeweight="0">
                    <v:path arrowok="t" o:connecttype="custom" o:connectlocs="0,4;7,0;7,0;14,4;14,4;14,4;7,8;7,8;7,8;0,4;0,4" o:connectangles="0,0,0,0,0,0,0,0,0,0,0"/>
                    <o:lock v:ext="edit" aspectratio="t"/>
                  </v:shape>
                  <v:shape id="Freeform 9101" o:spid="_x0000_s1383" style="position:absolute;left:594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6wcYA&#10;AADdAAAADwAAAGRycy9kb3ducmV2LnhtbESPwWrDMBBE74X+g9hCb43cUOrgRgmhwTiHguskH7BY&#10;G9uNtTKS4jh/HxUKPQ4z84ZZrifTi5Gc7ywreJ0lIIhrqztuFBwP+csChA/IGnvLpOBGHtarx4cl&#10;ZtpeuaJxHxoRIewzVNCGMGRS+rolg35mB+LonawzGKJ0jdQOrxFuejlPkndpsOO40OJAny3V5/3F&#10;KCi3X5siP1XzQiY/7mz67rssbko9P02bDxCBpvAf/mvvtIJ08ZbC7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s6wcYAAADdAAAADwAAAAAAAAAAAAAAAACYAgAAZHJz&#10;L2Rvd25yZXYueG1sUEsFBgAAAAAEAAQA9QAAAIsDA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9102" o:spid="_x0000_s1384" style="position:absolute;left:5949;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CusUA&#10;AADdAAAADwAAAGRycy9kb3ducmV2LnhtbERPy2rCQBTdF/oPwy24KTpRgtU0o4hasODCZ9e3mdsk&#10;mrkTMtMY/95ZFLo8nHc670wlWmpcaVnBcBCBIM6sLjlXcDp+9CcgnEfWWFkmBXdyMJ89P6WYaHvj&#10;PbUHn4sQwi5BBYX3dSKlywoy6Aa2Jg7cj20M+gCbXOoGbyHcVHIURWNpsOTQUGBNy4Ky6+HXKHhd&#10;V6NLfP5aTje7+/jbrOLt584q1XvpFu8gPHX+X/zn3mgFb5M4zA1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wK6xQAAAN0AAAAPAAAAAAAAAAAAAAAAAJgCAABkcnMv&#10;ZG93bnJldi54bWxQSwUGAAAAAAQABAD1AAAAigMAAAAA&#10;" path="m,32c,15,18,,40,v,,,,,l40,c63,,80,15,80,32v,,,,,l80,32c80,50,63,64,40,64v,,,,,l40,64c18,64,,50,,32v,,,,,xe" fillcolor="#a79f9b" strokeweight="0">
                    <v:path arrowok="t" o:connecttype="custom" o:connectlocs="0,4;5,0;5,0;5,0;10,4;10,4;10,4;5,7;5,7;5,7;0,4;0,4" o:connectangles="0,0,0,0,0,0,0,0,0,0,0,0"/>
                    <o:lock v:ext="edit" aspectratio="t"/>
                  </v:shape>
                  <v:shape id="Freeform 9103" o:spid="_x0000_s1385" style="position:absolute;left:5874;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kNcMA&#10;AADdAAAADwAAAGRycy9kb3ducmV2LnhtbESPQYvCMBSE74L/ITzBm6aKrNo1iijKgiCoi+7x0bxt&#10;is1LaaJ2//1GEDwOM/MNM1s0thR3qn3hWMGgn4AgzpwuOFfwfdr0JiB8QNZYOiYFf+RhMW+3Zphq&#10;9+AD3Y8hFxHCPkUFJoQqldJnhiz6vquIo/fraoshyjqXusZHhNtSDpPkQ1osOC4YrGhlKLseb1bB&#10;ZX1Z0tlsze6HgiWzm57LvVaq22mWnyACNeEdfrW/tILxZDSF5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7kNcMAAADdAAAADwAAAAAAAAAAAAAAAACYAgAAZHJzL2Rv&#10;d25yZXYueG1sUEsFBgAAAAAEAAQA9QAAAIgDAAAAAA==&#10;" path="m,32c,15,26,,56,r,c87,,112,15,112,32v,,,,,l112,32v,18,-25,32,-56,32c56,64,56,64,56,64r,c26,64,,50,,32v,,,,,xe" fillcolor="#cfcbc9" strokeweight="0">
                    <v:path arrowok="t" o:connecttype="custom" o:connectlocs="0,4;7,0;7,0;13,4;13,4;13,4;7,8;7,8;7,8;0,4;0,4" o:connectangles="0,0,0,0,0,0,0,0,0,0,0"/>
                    <o:lock v:ext="edit" aspectratio="t"/>
                  </v:shape>
                  <v:shape id="Freeform 9104" o:spid="_x0000_s1386" style="position:absolute;left:5870;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0aMIA&#10;AADdAAAADwAAAGRycy9kb3ducmV2LnhtbERPy4rCMBTdC/MP4Qqz01RhVDqmRUakLgSfH3Bprm3H&#10;5qYkUevfm8XALA/nvcx704oHOd9YVjAZJyCIS6sbrhRczpvRAoQPyBpby6TgRR7y7GOwxFTbJx/p&#10;cQqViCHsU1RQh9ClUvqyJoN+bDviyF2tMxgidJXUDp8x3LRymiQzabDh2FBjRz81lbfT3SjYr3er&#10;YnM9TguZ/LqbaZvDvngp9TnsV98gAvXhX/zn3moF88VX3B/fxCc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zRowgAAAN0AAAAPAAAAAAAAAAAAAAAAAJgCAABkcnMvZG93&#10;bnJldi54bWxQSwUGAAAAAAQABAD1AAAAhwM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9105" o:spid="_x0000_s1387" style="position:absolute;left:587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sgA&#10;AADdAAAADwAAAGRycy9kb3ducmV2LnhtbESPW2vCQBSE3wv9D8sp+FJ0E/HW1I0UW0GhD177fJo9&#10;TdJmz4bsqvHfu4LQx2FmvmGms9ZU4kSNKy0riHsRCOLM6pJzBfvdojsB4TyyxsoyKbiQg1n6+DDF&#10;RNszb+i09bkIEHYJKii8rxMpXVaQQdezNXHwfmxj0AfZ5FI3eA5wU8l+FI2kwZLDQoE1zQvK/rZH&#10;o+D5o+r/Dg5f85fl+jL6Nu+Dz9XaKtV5at9eQXhq/X/43l5qBePJMIbbm/AEZH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36yAAAAN0AAAAPAAAAAAAAAAAAAAAAAJgCAABk&#10;cnMvZG93bnJldi54bWxQSwUGAAAAAAQABAD1AAAAjQMAAAAA&#10;" path="m,32c,15,18,,40,v,,,,,l40,c63,,80,15,80,32v,,,,,l80,32c80,50,63,64,40,64v,,,,,l40,64c18,64,,50,,32v,,,,,xe" fillcolor="#a79f9b" strokeweight="0">
                    <v:path arrowok="t" o:connecttype="custom" o:connectlocs="0,4;5,0;5,0;5,0;10,4;10,4;10,4;5,7;5,7;5,7;0,4;0,4" o:connectangles="0,0,0,0,0,0,0,0,0,0,0,0"/>
                    <o:lock v:ext="edit" aspectratio="t"/>
                  </v:shape>
                  <v:rect id="Rectangle 9106" o:spid="_x0000_s1388" style="position:absolute;left:596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8kMcA&#10;AADdAAAADwAAAGRycy9kb3ducmV2LnhtbESPT2vCQBTE74LfYXlCb2aj0DakrqKFiD30UP9Aj6/Z&#10;Z5KafRuyW1376V2h0OMwM79hZotgWnGm3jWWFUySFARxaXXDlYL9rhhnIJxH1thaJgVXcrCYDwcz&#10;zLW98Aedt74SEcIuRwW1910upStrMugS2xFH72h7gz7KvpK6x0uEm1ZO0/RJGmw4LtTY0WtN5Wn7&#10;YxS87TZFYb8/r3719ftO0q2P4bBW6mEUli8gPAX/H/5rb7SC5+xxC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dPJDHAAAA3QAAAA8AAAAAAAAAAAAAAAAAmAIAAGRy&#10;cy9kb3ducmV2LnhtbFBLBQYAAAAABAAEAPUAAACMAwAAAAA=&#10;" fillcolor="#59524f" stroked="f">
                    <o:lock v:ext="edit" aspectratio="t"/>
                  </v:rect>
                  <v:rect id="Rectangle 9107" o:spid="_x0000_s1389" style="position:absolute;left:589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ZC8cA&#10;AADdAAAADwAAAGRycy9kb3ducmV2LnhtbESPT2vCQBTE74LfYXlCb7ppi1bSrGILET14qGmhx9fs&#10;y5+afRuyW41+elcQehxm5jdMsuxNI47UudqygsdJBII4t7rmUsFnlo7nIJxH1thYJgVncrBcDAcJ&#10;xtqe+IOOe1+KAGEXo4LK+zaW0uUVGXQT2xIHr7CdQR9kV0rd4SnATSOfomgmDdYcFips6b2i/LD/&#10;Mwq22SZN7e/32b/9XHYk3brov9ZKPYz61SsIT73/D9/bG63gZT59ht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RmQvHAAAA3QAAAA8AAAAAAAAAAAAAAAAAmAIAAGRy&#10;cy9kb3ducmV2LnhtbFBLBQYAAAAABAAEAPUAAACMAwAAAAA=&#10;" fillcolor="#59524f" stroked="f">
                    <o:lock v:ext="edit" aspectratio="t"/>
                  </v:rect>
                  <v:shape id="Freeform 9108" o:spid="_x0000_s1390" style="position:absolute;left:5969;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a/ccA&#10;AADdAAAADwAAAGRycy9kb3ducmV2LnhtbESPQWvCQBSE70L/w/IKXkQ3itaQukoRAx6KGCuen9nX&#10;JDT7NmRXjf313YLgcZiZb5jFqjO1uFLrKssKxqMIBHFudcWFguNXOoxBOI+ssbZMCu7kYLV86S0w&#10;0fbGGV0PvhABwi5BBaX3TSKly0sy6Ea2IQ7et20N+iDbQuoWbwFuajmJojdpsOKwUGJD65Lyn8PF&#10;KNgN0vg325w/Cz6n9302O+2zgVGq/9p9vIPw1Pln+NHeagXzeDa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jmv3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9109" o:spid="_x0000_s1391" style="position:absolute;left:5965;top:15691;width:16;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vF8YA&#10;AADdAAAADwAAAGRycy9kb3ducmV2LnhtbESPQWvCQBSE74X+h+UVvNVNC1aJboIpVC0K0qQXb4/s&#10;Mwlm34bsGuO/7xYKPQ4z8w2zSkfTioF611hW8DKNQBCXVjdcKfguPp4XIJxH1thaJgV3cpAmjw8r&#10;jLW98RcNua9EgLCLUUHtfRdL6cqaDLqp7YiDd7a9QR9kX0nd4y3ATStfo+hNGmw4LNTY0XtN5SW/&#10;GgW4zzafOWdXGorTfZsV55EPR6UmT+N6CcLT6P/Df+2dVjBfzGbw+yY8AZ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vF8YAAADdAAAADwAAAAAAAAAAAAAAAACYAgAAZHJz&#10;L2Rvd25yZXYueG1sUEsFBgAAAAAEAAQA9QAAAIsDAAAAAA==&#10;" path="m3,22c,19,,14,3,11l11,3c14,,19,,22,3r8,8c33,14,33,19,30,22r-8,8c19,33,14,33,11,30l3,22xm22,19r-11,l19,11r,11l11,14r11,l14,22r,-11l22,19xe" fillcolor="#59524f" strokecolor="#59524f" strokeweight="0">
                    <v:path arrowok="t" o:connecttype="custom" o:connectlocs="0,3;0,2;1,1;2,1;3,2;3,3;2,4;1,4;0,3;2,3;1,3;2,2;2,3;1,2;2,2;1,3;1,2;2,3" o:connectangles="0,0,0,0,0,0,0,0,0,0,0,0,0,0,0,0,0,0"/>
                    <o:lock v:ext="edit" aspectratio="t" verticies="t"/>
                  </v:shape>
                  <v:shape id="Freeform 9110" o:spid="_x0000_s1392" style="position:absolute;left:5897;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hEccA&#10;AADdAAAADwAAAGRycy9kb3ducmV2LnhtbESPQWvCQBSE7wX/w/KEXqTZtKCGNKtIaaCHIiZKz8/s&#10;axLMvg3Zrcb++m5B8DjMzDdMth5NJ840uNaygucoBkFcWd1yreCwz58SEM4ja+wsk4IrOVivJg8Z&#10;ptpeuKBz6WsRIOxSVNB436dSuqohgy6yPXHwvu1g0Ac51FIPeAlw08mXOF5Igy2HhQZ7emuoOpU/&#10;RsF2lie/xfvxs+Zjft0V869dMTNKPU7HzSsIT6O/h2/tD61gmcwX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oRH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9111" o:spid="_x0000_s1393" style="position:absolute;left:5893;top:15691;width:17;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U+8UA&#10;AADdAAAADwAAAGRycy9kb3ducmV2LnhtbESPQWvCQBSE74X+h+UVvOmmhapEVzGFVkVBmvTi7ZF9&#10;JsHs25BdY/z3riD0OMzMN8x82ZtadNS6yrKC91EEgji3uuJCwV/2PZyCcB5ZY22ZFNzIwXLx+jLH&#10;WNsr/1KX+kIECLsYFZTeN7GULi/JoBvZhjh4J9sa9EG2hdQtXgPc1PIjisbSYMVhocSGvkrKz+nF&#10;KMBd8rNNOblQlx1v6yQ79bw/KDV461czEJ56/x9+tjdawWT6OYH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NT7xQAAAN0AAAAPAAAAAAAAAAAAAAAAAJgCAABkcnMv&#10;ZG93bnJldi54bWxQSwUGAAAAAAQABAD1AAAAigMAAAAA&#10;" path="m3,22c,19,,14,3,11l11,3c14,,19,,22,3r8,8c33,14,33,19,30,22r-8,8c19,33,14,33,11,30l3,22xm22,19r-11,l19,11r,11l11,14r11,l14,22r,-11l22,19xe" fillcolor="#59524f" strokecolor="#59524f" strokeweight="0">
                    <v:path arrowok="t" o:connecttype="custom" o:connectlocs="1,3;1,2;2,1;3,1;4,2;4,3;3,4;2,4;1,3;3,3;2,3;3,2;3,3;2,2;3,2;2,3;2,2;3,3" o:connectangles="0,0,0,0,0,0,0,0,0,0,0,0,0,0,0,0,0,0"/>
                    <o:lock v:ext="edit" aspectratio="t" verticies="t"/>
                  </v:shape>
                  <v:shape id="Picture 9112" o:spid="_x0000_s1394" type="#_x0000_t75" style="position:absolute;left:5897;top:15679;width:96;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XFI7CAAAA3QAAAA8AAABkcnMvZG93bnJldi54bWxET02LwjAQvQv7H8IseNN0F9RSjeIuWFzw&#10;oFXB49CMbbGZlCbV7r83B8Hj430vVr2pxZ1aV1lW8DWOQBDnVldcKDgdN6MYhPPIGmvLpOCfHKyW&#10;H4MFJto++ED3zBcihLBLUEHpfZNI6fKSDLqxbYgDd7WtQR9gW0jd4iOEm1p+R9FUGqw4NJTY0G9J&#10;+S3rjILuJ9Npet1f6PgXT9JTt9vK806p4We/noPw1Pu3+OXeagWzeBLmhjfhCc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lxSOwgAAAN0AAAAPAAAAAAAAAAAAAAAAAJ8C&#10;AABkcnMvZG93bnJldi54bWxQSwUGAAAAAAQABAD3AAAAjgMAAAAA&#10;">
                    <v:imagedata r:id="rId69" o:title=""/>
                  </v:shape>
                  <v:shape id="Freeform 9113" o:spid="_x0000_s1395" style="position:absolute;left:589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mDcYA&#10;AADdAAAADwAAAGRycy9kb3ducmV2LnhtbESPT2sCMRTE70K/Q3iF3jTbFquuRpHSQi9K/YfXx+a5&#10;WUxetpvUXb99IxQ8DjO/GWa26JwVF2pC5VnB8yADQVx4XXGpYL/77I9BhIis0XomBVcKsJg/9GaY&#10;a9/yhi7bWIpUwiFHBSbGOpcyFIYchoGviZN38o3DmGRTSt1gm8qdlS9Z9iYdVpwWDNb0bqg4b3+d&#10;gpFdObM5ViP5ate75fdHefhZt0o9PXbLKYhIXbyH/+kvnbjxcAK3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umDcYAAADdAAAADwAAAAAAAAAAAAAAAACYAgAAZHJz&#10;L2Rvd25yZXYueG1sUEsFBgAAAAAEAAQA9QAAAIs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9114" o:spid="_x0000_s1396" style="position:absolute;left:592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pcUA&#10;AADdAAAADwAAAGRycy9kb3ducmV2LnhtbESPwW7CMAyG75N4h8iTdhvpOEDbERDqNG0XkAZIu1qN&#10;aSoapzQZdG8/H5B2tH7/nz8v16Pv1JWG2AY28DLNQBHXwbbcGDge3p9zUDEhW+wCk4FfirBeTR6W&#10;WNpw4y+67lOjBMKxRAMupb7UOtaOPMZp6IklO4XBY5JxaLQd8CZw3+lZls21x5blgsOeKkf1ef/j&#10;RePjjIWrtm1xLL773aw6XFL+ZszT47h5BZVoTP/L9/anNbDI5+Iv3wgC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9SlxQAAAN0AAAAPAAAAAAAAAAAAAAAAAJgCAABkcnMv&#10;ZG93bnJldi54bWxQSwUGAAAAAAQABAD1AAAAigMAAAAA&#10;" fillcolor="#a79f9b" stroked="f">
                    <o:lock v:ext="edit" aspectratio="t"/>
                  </v:rect>
                  <v:shape id="Freeform 9115" o:spid="_x0000_s1397" style="position:absolute;left:6295;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0U8UA&#10;AADdAAAADwAAAGRycy9kb3ducmV2LnhtbESPQWvCQBSE74X+h+UVvNVNPGhMXUUqlUKgoJbY4yP7&#10;mg3Nvg3ZbUz/vVsQPA4z8w2z2oy2FQP1vnGsIJ0mIIgrpxuuFXye3p4zED4ga2wdk4I/8rBZPz6s&#10;MNfuwgcajqEWEcI+RwUmhC6X0leGLPqp64ij9+16iyHKvpa6x0uE21bOkmQuLTYcFwx29Gqo+jn+&#10;WgXn3XlLpdmb4ouCJVMsy/ZDKzV5GrcvIAKN4R6+td+1gkU2T+H/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bRTxQAAAN0AAAAPAAAAAAAAAAAAAAAAAJgCAABkcnMv&#10;ZG93bnJldi54bWxQSwUGAAAAAAQABAD1AAAAigMAAAAA&#10;" path="m,32c,15,26,,56,r,c87,,112,15,112,32v,,,,,l112,32v,18,-25,32,-56,32c56,64,56,64,56,64r,c26,64,,50,,32v,,,,,xe" fillcolor="#cfcbc9" strokeweight="0">
                    <v:path arrowok="t" o:connecttype="custom" o:connectlocs="0,4;7,0;7,0;13,4;13,4;13,4;7,8;7,8;7,8;0,4;0,4" o:connectangles="0,0,0,0,0,0,0,0,0,0,0"/>
                    <o:lock v:ext="edit" aspectratio="t"/>
                  </v:shape>
                  <v:shape id="Freeform 9116" o:spid="_x0000_s1398" style="position:absolute;left:629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FOcQA&#10;AADdAAAADwAAAGRycy9kb3ducmV2LnhtbESP3YrCMBSE7wXfIRzBO03thSvVKKJI90Lw9wEOzbGt&#10;NiclyWp9+83CgpfDzHzDLFadacSTnK8tK5iMExDEhdU1lwqul91oBsIHZI2NZVLwJg+rZb+3wEzb&#10;F5/oeQ6liBD2GSqoQmgzKX1RkUE/ti1x9G7WGQxRulJqh68IN41Mk2QqDdYcFypsaVNR8Tj/GAWH&#10;7X6d726nNJfJ3T1MUx8P+Vup4aBbz0EE6sIn/N/+1gq+ZtMU/t7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ZxTnEAAAA3QAAAA8AAAAAAAAAAAAAAAAAmAIAAGRycy9k&#10;b3ducmV2LnhtbFBLBQYAAAAABAAEAPUAAACJAw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9117" o:spid="_x0000_s1399" style="position:absolute;left:629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Mq8gA&#10;AADdAAAADwAAAGRycy9kb3ducmV2LnhtbESPQWvCQBSE74X+h+UVeim6qUrU6CrFtqDQg0bt+TX7&#10;TKLZtyG7avz33ULB4zAz3zDTeWsqcaHGlZYVvHYjEMSZ1SXnCnbbz84IhPPIGivLpOBGDuazx4cp&#10;JtpeeUOX1OciQNglqKDwvk6kdFlBBl3X1sTBO9jGoA+yyaVu8BrgppK9KIqlwZLDQoE1LQrKTunZ&#10;KHj5qHrHwf57MV6ub/GPeR98rdZWqeen9m0CwlPr7+H/9lIrGI7iPv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CsyryAAAAN0AAAAPAAAAAAAAAAAAAAAAAJgCAABk&#10;cnMvZG93bnJldi54bWxQSwUGAAAAAAQABAD1AAAAjQMAAAAA&#10;" path="m,32c,15,18,,40,v,,,,,l40,c63,,80,15,80,32v,,,,,l80,32c80,50,63,64,40,64v,,,,,l40,64c18,64,,50,,32v,,,,,xe" fillcolor="#a79f9b" strokeweight="0">
                    <v:path arrowok="t" o:connecttype="custom" o:connectlocs="0,4;5,0;5,0;5,0;9,4;9,4;9,4;5,7;5,7;5,7;0,4;0,4" o:connectangles="0,0,0,0,0,0,0,0,0,0,0,0"/>
                    <o:lock v:ext="edit" aspectratio="t"/>
                  </v:shape>
                  <v:shape id="Freeform 9118" o:spid="_x0000_s1400" style="position:absolute;left:623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VNMgA&#10;AADdAAAADwAAAGRycy9kb3ducmV2LnhtbESP3UrDQBSE7wXfYTmCN9JuKlLTtNsSCqGCFuwP5PaQ&#10;PWaD2bNpdttGn94VBC+HmfmGWawG24oL9b5xrGAyTkAQV043XCs4HopRCsIHZI2tY1LwRR5Wy9ub&#10;BWbaXXlHl32oRYSwz1CBCaHLpPSVIYt+7Dri6H243mKIsq+l7vEa4baVj0kylRYbjgsGO1obqj73&#10;Z6vgwZdvRranWfr9mpf5elu8l5tCqfu7IZ+DCDSE//Bf+0UreE6nT/D7Jj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dU0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9119" o:spid="_x0000_s1401" style="position:absolute;left:622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kOMcA&#10;AADdAAAADwAAAGRycy9kb3ducmV2LnhtbESPQWvCQBSE74X+h+UVvNWNojamriKKUFoRqh48PrOv&#10;yWL2bchuY+yv7xYKHoeZ+YaZLTpbiZYabxwrGPQTEMS504YLBcfD5jkF4QOyxsoxKbiRh8X88WGG&#10;mXZX/qR2HwoRIewzVFCGUGdS+rwki77vauLofbnGYoiyKaRu8BrhtpLDJJlIi4bjQok1rUrKL/tv&#10;q+D9PKLpqR0c12a0232YavvjNrlSvadu+QoiUBfu4f/2m1bwkk7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nJDj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9120" o:spid="_x0000_s1402" style="position:absolute;left:622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vM8cA&#10;AADdAAAADwAAAGRycy9kb3ducmV2LnhtbESPQWvCQBSE74L/YXlCL1I3iqQ2uorYFix4sGo9P7PP&#10;JJp9G7Krxn/fFYQeh5n5hpnMGlOKK9WusKyg34tAEKdWF5wp2G2/XkcgnEfWWFomBXdyMJu2WxNM&#10;tL3xD103PhMBwi5BBbn3VSKlS3My6Hq2Ig7e0dYGfZB1JnWNtwA3pRxEUSwNFhwWcqxokVN63lyM&#10;gu5nOTgNf/eL9+X6Hh/Mx3D1vbZKvXSa+RiEp8b/h5/tpVbwNopjeLw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9bzPHAAAA3QAAAA8AAAAAAAAAAAAAAAAAmAIAAGRy&#10;cy9kb3ducmV2LnhtbFBLBQYAAAAABAAEAPUAAACMAwAAAAA=&#10;" path="m,32c,15,18,,40,v,,,,,l40,c63,,80,15,80,32v,,,,,l80,32c80,50,63,64,40,64v,,,,,l40,64c18,64,,50,,32v,,,,,xe" fillcolor="#a79f9b" strokeweight="0">
                    <v:path arrowok="t" o:connecttype="custom" o:connectlocs="0,4;5,0;5,0;5,0;10,4;10,4;10,4;5,7;5,7;5,7;0,4;0,4" o:connectangles="0,0,0,0,0,0,0,0,0,0,0,0"/>
                    <o:lock v:ext="edit" aspectratio="t"/>
                  </v:shape>
                  <v:rect id="Rectangle 9121" o:spid="_x0000_s1403" style="position:absolute;left:631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VtcYA&#10;AADdAAAADwAAAGRycy9kb3ducmV2LnhtbESPT4vCMBTE7wt+h/AEb2vqHlS6RlGhooc9+A88vm2e&#10;bbV5KU221v30RhA8DjPzG2Yya00pGqpdYVnBoB+BIE6tLjhTcNgnn2MQziNrLC2Tgjs5mE07HxOM&#10;tb3xlpqdz0SAsItRQe59FUvp0pwMur6tiIN3trVBH2SdSV3jLcBNKb+iaCgNFhwWcqxomVN63f0Z&#10;BZv9Okns5XT3i9//H5JudW6PK6V63Xb+DcJT69/hV3utFYzGwx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ZVtcYAAADdAAAADwAAAAAAAAAAAAAAAACYAgAAZHJz&#10;L2Rvd25yZXYueG1sUEsFBgAAAAAEAAQA9QAAAIsDAAAAAA==&#10;" fillcolor="#59524f" stroked="f">
                    <o:lock v:ext="edit" aspectratio="t"/>
                  </v:rect>
                  <v:rect id="Rectangle 9122" o:spid="_x0000_s1404" style="position:absolute;left:624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Bx8QA&#10;AADdAAAADwAAAGRycy9kb3ducmV2LnhtbERPu27CMBTdK/UfrIvUrTh0SFHARG2lIDp0gBSJ8RJf&#10;krTxdRS7efD1eEDqeHTe63Q0jeipc7VlBYt5BIK4sLrmUsF3nj0vQTiPrLGxTAomcpBuHh/WmGg7&#10;8J76gy9FCGGXoILK+zaR0hUVGXRz2xIH7mI7gz7ArpS6wyGEm0a+RFEsDdYcGips6aOi4vfwZxR8&#10;5rsssz+nyb+fr18k3fYyHrdKPc3GtxUIT6P/F9/dO63gdRmHueFNe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wcfEAAAA3QAAAA8AAAAAAAAAAAAAAAAAmAIAAGRycy9k&#10;b3ducmV2LnhtbFBLBQYAAAAABAAEAPUAAACJAwAAAAA=&#10;" fillcolor="#59524f" stroked="f">
                    <o:lock v:ext="edit" aspectratio="t"/>
                  </v:rect>
                  <v:shape id="Freeform 9123" o:spid="_x0000_s1405" style="position:absolute;left:6319;top:15695;width:15;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mWscA&#10;AADdAAAADwAAAGRycy9kb3ducmV2LnhtbESPT2sCMRTE70K/Q3gFb5qtgtrVKCIoYvGgFVpvj81z&#10;/3Tzsmyiu/bTNwXB4zAzv2Fmi9aU4ka1yy0reOtHIIgTq3NOFZw+170JCOeRNZaWScGdHCzmL50Z&#10;xto2fKDb0aciQNjFqCDzvoqldElGBl3fVsTBu9jaoA+yTqWusQlwU8pBFI2kwZzDQoYVrTJKfo5X&#10;oyC/7otx9TG0zW9R7ovT13nzvTsr1X1tl1MQnlr/DD/aW61gPBm9w/+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TplrHAAAA3QAAAA8AAAAAAAAAAAAAAAAAmAIAAGRy&#10;cy9kb3ducmV2LnhtbFBLBQYAAAAABAAEAPUAAACMAwAAAAA=&#10;" path="m,8c,4,8,,16,r,c25,,32,4,32,8v,,,,,l32,8v,5,-7,8,-16,8c16,16,16,16,16,16r,c8,16,,13,,8v,,,,,xe" fillcolor="#cfcbc9" strokeweight="0">
                    <v:path arrowok="t" o:connecttype="custom" o:connectlocs="0,1;2,0;2,0;3,1;3,1;3,1;2,2;2,2;2,2;0,1;0,1" o:connectangles="0,0,0,0,0,0,0,0,0,0,0"/>
                    <o:lock v:ext="edit" aspectratio="t"/>
                  </v:shape>
                  <v:shape id="Freeform 9124" o:spid="_x0000_s1406" style="position:absolute;left:631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9IcUA&#10;AADdAAAADwAAAGRycy9kb3ducmV2LnhtbERPTWvCQBC9F/wPyxR6azYGWjXNRrRQ6KEo1Yh4G7LT&#10;JDU7G7KrSf+9exB6fLzvbDmaVlypd41lBdMoBkFcWt1wpaDYfzzPQTiPrLG1TAr+yMEynzxkmGo7&#10;8Dddd74SIYRdigpq77tUSlfWZNBFtiMO3I/tDfoA+0rqHocQblqZxPGrNNhwaKixo/eayvPuYhQM&#10;i/3xpfjdJuZyWG9O06T88o1T6ulxXL2B8DT6f/Hd/akVzOazsD+8C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L0hxQAAAN0AAAAPAAAAAAAAAAAAAAAAAJgCAABkcnMv&#10;ZG93bnJldi54bWxQSwUGAAAAAAQABAD1AAAAigM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Freeform 9125" o:spid="_x0000_s1407" style="position:absolute;left:624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8gcgA&#10;AADdAAAADwAAAGRycy9kb3ducmV2LnhtbESPT2vCQBTE70K/w/IK3nRjBSOpm1AKFVE8aIXW2yP7&#10;mj/Nvg3Z1cR+erdQ6HGYmd8wq2wwjbhS5yrLCmbTCARxbnXFhYLT+9tkCcJ5ZI2NZVJwIwdZ+jBa&#10;YaJtzwe6Hn0hAoRdggpK79tESpeXZNBNbUscvC/bGfRBdoXUHfYBbhr5FEULabDisFBiS68l5d/H&#10;i1FQXfZ13O7mtv+pm319+jivP7dnpcaPw8szCE+D/w//tTdaQbyMZ/D7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DyB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9126" o:spid="_x0000_s1408" style="position:absolute;left:624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GzcYA&#10;AADdAAAADwAAAGRycy9kb3ducmV2LnhtbESPT2vCQBTE70K/w/IK3nRjoGqjq1Sh4EEU/yHeHtln&#10;Ept9G7Krid++WxB6HGbmN8x03ppSPKh2hWUFg34Egji1uuBMwfHw3RuDcB5ZY2mZFDzJwXz21pli&#10;om3DO3rsfSYChF2CCnLvq0RKl+Zk0PVtRRy8q60N+iDrTOoamwA3pYyjaCgNFhwWcqxomVP6s78b&#10;Bc3n4fxxvG1jcz8tNpdBnK594ZTqvrdfExCeWv8ffrVXWsFoPIrh701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aGzcYAAADdAAAADwAAAAAAAAAAAAAAAACYAgAAZHJz&#10;L2Rvd25yZXYueG1sUEsFBgAAAAAEAAQA9QAAAIsDA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9127" o:spid="_x0000_s1409" type="#_x0000_t75" style="position:absolute;left:624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2p/GAAAA3QAAAA8AAABkcnMvZG93bnJldi54bWxEj0FrwkAUhO+C/2F5Qm+6sdIaoqtowWDB&#10;Q40KHh/ZZxLMvg3Zjab/vlso9DjMzDfMct2bWjyodZVlBdNJBII4t7riQsH5tBvHIJxH1lhbJgXf&#10;5GC9Gg6WmGj75CM9Ml+IAGGXoILS+yaR0uUlGXQT2xAH72Zbgz7ItpC6xWeAm1q+RtG7NFhxWCix&#10;oY+S8nvWGQXdNtNpevu60ukzfkvP3WEvLwelXkb9ZgHCU+//w3/tvVYwj+cz+H0Tn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ban8YAAADdAAAADwAAAAAAAAAAAAAA&#10;AACfAgAAZHJzL2Rvd25yZXYueG1sUEsFBgAAAAAEAAQA9wAAAJIDAAAAAA==&#10;">
                    <v:imagedata r:id="rId69" o:title=""/>
                  </v:shape>
                  <v:shape id="Freeform 9128" o:spid="_x0000_s1410" style="position:absolute;left:624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V88YA&#10;AADdAAAADwAAAGRycy9kb3ducmV2LnhtbESPT2sCMRTE70K/Q3iF3jRbK65sjSLSghfFPy29Pjav&#10;m6XJy3aTuuu3N4LQ4zDzm2Hmy95ZcaY21J4VPI8yEMSl1zVXCj5O78MZiBCRNVrPpOBCAZaLh8Ec&#10;C+07PtD5GCuRSjgUqMDE2BRShtKQwzDyDXHyvn3rMCbZVlK32KVyZ+U4y6bSYc1pwWBDa0Plz/HP&#10;Kcjt1pnDV53LF7s7rfZv1efvrlPq6bFfvYKI1Mf/8J3e6MTN8g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9V88YAAADdAAAADwAAAAAAAAAAAAAAAACYAgAAZHJz&#10;L2Rvd25yZXYueG1sUEsFBgAAAAAEAAQA9QAAAIs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9129" o:spid="_x0000_s1411" style="position:absolute;left:627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h4MUA&#10;AADdAAAADwAAAGRycy9kb3ducmV2LnhtbESPQWvCQBCF7wX/wzJCb3WjoCbRVSRF6qWFquB1yI7Z&#10;YHY2Zrca/71bKPT4ePO+N2+57m0jbtT52rGC8SgBQVw6XXOl4HjYvqUgfEDW2DgmBQ/ysF4NXpaY&#10;a3fnb7rtQyUihH2OCkwIbS6lLw1Z9CPXEkfv7DqLIcqukrrDe4TbRk6SZCYt1hwbDLZUGCov+x8b&#10;3/i4YGaKzzo7Zqf2a1IcriF9V+p12G8WIAL14f/4L73TCubpfAq/ayIC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eHgxQAAAN0AAAAPAAAAAAAAAAAAAAAAAJgCAABkcnMv&#10;ZG93bnJldi54bWxQSwUGAAAAAAQABAD1AAAAigMAAAAA&#10;" fillcolor="#a79f9b" stroked="f">
                    <o:lock v:ext="edit" aspectratio="t"/>
                  </v:rect>
                </v:group>
              </v:group>
            </w:pict>
          </mc:Fallback>
        </mc:AlternateContent>
      </w:r>
    </w:p>
    <w:p w:rsidR="006A0E2E" w:rsidRPr="009B7F0C" w:rsidRDefault="006A0E2E" w:rsidP="006A0E2E">
      <w:pPr>
        <w:rPr>
          <w:lang w:val="en-US" w:eastAsia="ja-JP"/>
        </w:rPr>
      </w:pPr>
      <w:r w:rsidRPr="00812B25">
        <w:rPr>
          <w:noProof/>
          <w:lang w:eastAsia="zh-CN"/>
        </w:rPr>
        <mc:AlternateContent>
          <mc:Choice Requires="wpg">
            <w:drawing>
              <wp:anchor distT="0" distB="0" distL="114300" distR="114300" simplePos="0" relativeHeight="251665408" behindDoc="0" locked="0" layoutInCell="1" allowOverlap="1" wp14:anchorId="572FD482" wp14:editId="60F853AB">
                <wp:simplePos x="0" y="0"/>
                <wp:positionH relativeFrom="column">
                  <wp:posOffset>1388745</wp:posOffset>
                </wp:positionH>
                <wp:positionV relativeFrom="paragraph">
                  <wp:posOffset>612140</wp:posOffset>
                </wp:positionV>
                <wp:extent cx="263525" cy="497840"/>
                <wp:effectExtent l="0" t="0" r="22225" b="16510"/>
                <wp:wrapNone/>
                <wp:docPr id="7471" name="Group 9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497840"/>
                          <a:chOff x="6142" y="1243"/>
                          <a:chExt cx="415" cy="784"/>
                        </a:xfrm>
                      </wpg:grpSpPr>
                      <wps:wsp>
                        <wps:cNvPr id="7472" name="Rectangle 9452"/>
                        <wps:cNvSpPr>
                          <a:spLocks noChangeArrowheads="1"/>
                        </wps:cNvSpPr>
                        <wps:spPr bwMode="auto">
                          <a:xfrm>
                            <a:off x="6222" y="1681"/>
                            <a:ext cx="222" cy="3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3" name="Freeform 9453"/>
                        <wps:cNvSpPr>
                          <a:spLocks/>
                        </wps:cNvSpPr>
                        <wps:spPr bwMode="auto">
                          <a:xfrm>
                            <a:off x="6444" y="1608"/>
                            <a:ext cx="74" cy="415"/>
                          </a:xfrm>
                          <a:custGeom>
                            <a:avLst/>
                            <a:gdLst>
                              <a:gd name="T0" fmla="*/ 0 w 74"/>
                              <a:gd name="T1" fmla="*/ 73 h 415"/>
                              <a:gd name="T2" fmla="*/ 74 w 74"/>
                              <a:gd name="T3" fmla="*/ 0 h 415"/>
                              <a:gd name="T4" fmla="*/ 74 w 74"/>
                              <a:gd name="T5" fmla="*/ 341 h 415"/>
                              <a:gd name="T6" fmla="*/ 0 w 74"/>
                              <a:gd name="T7" fmla="*/ 415 h 415"/>
                              <a:gd name="T8" fmla="*/ 0 w 74"/>
                              <a:gd name="T9" fmla="*/ 73 h 4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415">
                                <a:moveTo>
                                  <a:pt x="0" y="73"/>
                                </a:moveTo>
                                <a:lnTo>
                                  <a:pt x="74" y="0"/>
                                </a:lnTo>
                                <a:lnTo>
                                  <a:pt x="74" y="341"/>
                                </a:lnTo>
                                <a:lnTo>
                                  <a:pt x="0" y="415"/>
                                </a:lnTo>
                                <a:lnTo>
                                  <a:pt x="0" y="73"/>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4" name="Freeform 9454"/>
                        <wps:cNvSpPr>
                          <a:spLocks/>
                        </wps:cNvSpPr>
                        <wps:spPr bwMode="auto">
                          <a:xfrm>
                            <a:off x="6222" y="1608"/>
                            <a:ext cx="296" cy="73"/>
                          </a:xfrm>
                          <a:custGeom>
                            <a:avLst/>
                            <a:gdLst>
                              <a:gd name="T0" fmla="*/ 0 w 296"/>
                              <a:gd name="T1" fmla="*/ 73 h 73"/>
                              <a:gd name="T2" fmla="*/ 74 w 296"/>
                              <a:gd name="T3" fmla="*/ 0 h 73"/>
                              <a:gd name="T4" fmla="*/ 296 w 296"/>
                              <a:gd name="T5" fmla="*/ 0 h 73"/>
                              <a:gd name="T6" fmla="*/ 222 w 296"/>
                              <a:gd name="T7" fmla="*/ 73 h 73"/>
                              <a:gd name="T8" fmla="*/ 0 w 296"/>
                              <a:gd name="T9" fmla="*/ 73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 h="73">
                                <a:moveTo>
                                  <a:pt x="0" y="73"/>
                                </a:moveTo>
                                <a:lnTo>
                                  <a:pt x="74" y="0"/>
                                </a:lnTo>
                                <a:lnTo>
                                  <a:pt x="296" y="0"/>
                                </a:lnTo>
                                <a:lnTo>
                                  <a:pt x="222" y="73"/>
                                </a:lnTo>
                                <a:lnTo>
                                  <a:pt x="0" y="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5" name="Freeform 9455"/>
                        <wps:cNvSpPr>
                          <a:spLocks noEditPoints="1"/>
                        </wps:cNvSpPr>
                        <wps:spPr bwMode="auto">
                          <a:xfrm>
                            <a:off x="6218" y="1604"/>
                            <a:ext cx="304" cy="423"/>
                          </a:xfrm>
                          <a:custGeom>
                            <a:avLst/>
                            <a:gdLst>
                              <a:gd name="T0" fmla="*/ 0 w 304"/>
                              <a:gd name="T1" fmla="*/ 76 h 423"/>
                              <a:gd name="T2" fmla="*/ 77 w 304"/>
                              <a:gd name="T3" fmla="*/ 0 h 423"/>
                              <a:gd name="T4" fmla="*/ 304 w 304"/>
                              <a:gd name="T5" fmla="*/ 0 h 423"/>
                              <a:gd name="T6" fmla="*/ 304 w 304"/>
                              <a:gd name="T7" fmla="*/ 347 h 423"/>
                              <a:gd name="T8" fmla="*/ 228 w 304"/>
                              <a:gd name="T9" fmla="*/ 423 h 423"/>
                              <a:gd name="T10" fmla="*/ 0 w 304"/>
                              <a:gd name="T11" fmla="*/ 423 h 423"/>
                              <a:gd name="T12" fmla="*/ 0 w 304"/>
                              <a:gd name="T13" fmla="*/ 76 h 423"/>
                              <a:gd name="T14" fmla="*/ 8 w 304"/>
                              <a:gd name="T15" fmla="*/ 419 h 423"/>
                              <a:gd name="T16" fmla="*/ 4 w 304"/>
                              <a:gd name="T17" fmla="*/ 415 h 423"/>
                              <a:gd name="T18" fmla="*/ 226 w 304"/>
                              <a:gd name="T19" fmla="*/ 415 h 423"/>
                              <a:gd name="T20" fmla="*/ 224 w 304"/>
                              <a:gd name="T21" fmla="*/ 417 h 423"/>
                              <a:gd name="T22" fmla="*/ 298 w 304"/>
                              <a:gd name="T23" fmla="*/ 343 h 423"/>
                              <a:gd name="T24" fmla="*/ 296 w 304"/>
                              <a:gd name="T25" fmla="*/ 345 h 423"/>
                              <a:gd name="T26" fmla="*/ 296 w 304"/>
                              <a:gd name="T27" fmla="*/ 4 h 423"/>
                              <a:gd name="T28" fmla="*/ 300 w 304"/>
                              <a:gd name="T29" fmla="*/ 8 h 423"/>
                              <a:gd name="T30" fmla="*/ 78 w 304"/>
                              <a:gd name="T31" fmla="*/ 8 h 423"/>
                              <a:gd name="T32" fmla="*/ 81 w 304"/>
                              <a:gd name="T33" fmla="*/ 7 h 423"/>
                              <a:gd name="T34" fmla="*/ 7 w 304"/>
                              <a:gd name="T35" fmla="*/ 80 h 423"/>
                              <a:gd name="T36" fmla="*/ 8 w 304"/>
                              <a:gd name="T37" fmla="*/ 77 h 423"/>
                              <a:gd name="T38" fmla="*/ 8 w 304"/>
                              <a:gd name="T39" fmla="*/ 419 h 423"/>
                              <a:gd name="T40" fmla="*/ 4 w 304"/>
                              <a:gd name="T41" fmla="*/ 73 h 423"/>
                              <a:gd name="T42" fmla="*/ 226 w 304"/>
                              <a:gd name="T43" fmla="*/ 73 h 423"/>
                              <a:gd name="T44" fmla="*/ 224 w 304"/>
                              <a:gd name="T45" fmla="*/ 75 h 423"/>
                              <a:gd name="T46" fmla="*/ 298 w 304"/>
                              <a:gd name="T47" fmla="*/ 1 h 423"/>
                              <a:gd name="T48" fmla="*/ 303 w 304"/>
                              <a:gd name="T49" fmla="*/ 7 h 423"/>
                              <a:gd name="T50" fmla="*/ 228 w 304"/>
                              <a:gd name="T51" fmla="*/ 81 h 423"/>
                              <a:gd name="T52" fmla="*/ 4 w 304"/>
                              <a:gd name="T53" fmla="*/ 81 h 423"/>
                              <a:gd name="T54" fmla="*/ 4 w 304"/>
                              <a:gd name="T55" fmla="*/ 73 h 423"/>
                              <a:gd name="T56" fmla="*/ 230 w 304"/>
                              <a:gd name="T57" fmla="*/ 77 h 423"/>
                              <a:gd name="T58" fmla="*/ 230 w 304"/>
                              <a:gd name="T59" fmla="*/ 419 h 423"/>
                              <a:gd name="T60" fmla="*/ 222 w 304"/>
                              <a:gd name="T61" fmla="*/ 419 h 423"/>
                              <a:gd name="T62" fmla="*/ 222 w 304"/>
                              <a:gd name="T63" fmla="*/ 77 h 423"/>
                              <a:gd name="T64" fmla="*/ 230 w 304"/>
                              <a:gd name="T65" fmla="*/ 77 h 4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4" h="423">
                                <a:moveTo>
                                  <a:pt x="0" y="76"/>
                                </a:moveTo>
                                <a:lnTo>
                                  <a:pt x="77" y="0"/>
                                </a:lnTo>
                                <a:lnTo>
                                  <a:pt x="304" y="0"/>
                                </a:lnTo>
                                <a:lnTo>
                                  <a:pt x="304" y="347"/>
                                </a:lnTo>
                                <a:lnTo>
                                  <a:pt x="228" y="423"/>
                                </a:lnTo>
                                <a:lnTo>
                                  <a:pt x="0" y="423"/>
                                </a:lnTo>
                                <a:lnTo>
                                  <a:pt x="0" y="76"/>
                                </a:lnTo>
                                <a:close/>
                                <a:moveTo>
                                  <a:pt x="8" y="419"/>
                                </a:moveTo>
                                <a:lnTo>
                                  <a:pt x="4" y="415"/>
                                </a:lnTo>
                                <a:lnTo>
                                  <a:pt x="226" y="415"/>
                                </a:lnTo>
                                <a:lnTo>
                                  <a:pt x="224" y="417"/>
                                </a:lnTo>
                                <a:lnTo>
                                  <a:pt x="298" y="343"/>
                                </a:lnTo>
                                <a:lnTo>
                                  <a:pt x="296" y="345"/>
                                </a:lnTo>
                                <a:lnTo>
                                  <a:pt x="296" y="4"/>
                                </a:lnTo>
                                <a:lnTo>
                                  <a:pt x="300" y="8"/>
                                </a:lnTo>
                                <a:lnTo>
                                  <a:pt x="78" y="8"/>
                                </a:lnTo>
                                <a:lnTo>
                                  <a:pt x="81" y="7"/>
                                </a:lnTo>
                                <a:lnTo>
                                  <a:pt x="7" y="80"/>
                                </a:lnTo>
                                <a:lnTo>
                                  <a:pt x="8" y="77"/>
                                </a:lnTo>
                                <a:lnTo>
                                  <a:pt x="8" y="419"/>
                                </a:lnTo>
                                <a:close/>
                                <a:moveTo>
                                  <a:pt x="4" y="73"/>
                                </a:moveTo>
                                <a:lnTo>
                                  <a:pt x="226" y="73"/>
                                </a:lnTo>
                                <a:lnTo>
                                  <a:pt x="224" y="75"/>
                                </a:lnTo>
                                <a:lnTo>
                                  <a:pt x="298" y="1"/>
                                </a:lnTo>
                                <a:lnTo>
                                  <a:pt x="303" y="7"/>
                                </a:lnTo>
                                <a:lnTo>
                                  <a:pt x="228" y="81"/>
                                </a:lnTo>
                                <a:lnTo>
                                  <a:pt x="4" y="81"/>
                                </a:lnTo>
                                <a:lnTo>
                                  <a:pt x="4" y="73"/>
                                </a:lnTo>
                                <a:close/>
                                <a:moveTo>
                                  <a:pt x="230" y="77"/>
                                </a:moveTo>
                                <a:lnTo>
                                  <a:pt x="230" y="419"/>
                                </a:lnTo>
                                <a:lnTo>
                                  <a:pt x="222" y="419"/>
                                </a:lnTo>
                                <a:lnTo>
                                  <a:pt x="222" y="77"/>
                                </a:lnTo>
                                <a:lnTo>
                                  <a:pt x="230"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76" name="Rectangle 9456"/>
                        <wps:cNvSpPr>
                          <a:spLocks noChangeArrowheads="1"/>
                        </wps:cNvSpPr>
                        <wps:spPr bwMode="auto">
                          <a:xfrm>
                            <a:off x="6222" y="1756"/>
                            <a:ext cx="188" cy="1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7" name="Freeform 9457"/>
                        <wps:cNvSpPr>
                          <a:spLocks/>
                        </wps:cNvSpPr>
                        <wps:spPr bwMode="auto">
                          <a:xfrm>
                            <a:off x="6410" y="1735"/>
                            <a:ext cx="20" cy="40"/>
                          </a:xfrm>
                          <a:custGeom>
                            <a:avLst/>
                            <a:gdLst>
                              <a:gd name="T0" fmla="*/ 0 w 20"/>
                              <a:gd name="T1" fmla="*/ 21 h 40"/>
                              <a:gd name="T2" fmla="*/ 20 w 20"/>
                              <a:gd name="T3" fmla="*/ 0 h 40"/>
                              <a:gd name="T4" fmla="*/ 20 w 20"/>
                              <a:gd name="T5" fmla="*/ 20 h 40"/>
                              <a:gd name="T6" fmla="*/ 0 w 20"/>
                              <a:gd name="T7" fmla="*/ 40 h 40"/>
                              <a:gd name="T8" fmla="*/ 0 w 20"/>
                              <a:gd name="T9" fmla="*/ 21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40">
                                <a:moveTo>
                                  <a:pt x="0" y="21"/>
                                </a:moveTo>
                                <a:lnTo>
                                  <a:pt x="20" y="0"/>
                                </a:lnTo>
                                <a:lnTo>
                                  <a:pt x="20" y="20"/>
                                </a:lnTo>
                                <a:lnTo>
                                  <a:pt x="0" y="40"/>
                                </a:lnTo>
                                <a:lnTo>
                                  <a:pt x="0" y="21"/>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8" name="Freeform 9458"/>
                        <wps:cNvSpPr>
                          <a:spLocks/>
                        </wps:cNvSpPr>
                        <wps:spPr bwMode="auto">
                          <a:xfrm>
                            <a:off x="6222" y="1735"/>
                            <a:ext cx="208" cy="21"/>
                          </a:xfrm>
                          <a:custGeom>
                            <a:avLst/>
                            <a:gdLst>
                              <a:gd name="T0" fmla="*/ 0 w 208"/>
                              <a:gd name="T1" fmla="*/ 21 h 21"/>
                              <a:gd name="T2" fmla="*/ 21 w 208"/>
                              <a:gd name="T3" fmla="*/ 0 h 21"/>
                              <a:gd name="T4" fmla="*/ 208 w 208"/>
                              <a:gd name="T5" fmla="*/ 0 h 21"/>
                              <a:gd name="T6" fmla="*/ 188 w 208"/>
                              <a:gd name="T7" fmla="*/ 21 h 21"/>
                              <a:gd name="T8" fmla="*/ 0 w 208"/>
                              <a:gd name="T9" fmla="*/ 21 h 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21">
                                <a:moveTo>
                                  <a:pt x="0" y="21"/>
                                </a:moveTo>
                                <a:lnTo>
                                  <a:pt x="21" y="0"/>
                                </a:lnTo>
                                <a:lnTo>
                                  <a:pt x="208" y="0"/>
                                </a:lnTo>
                                <a:lnTo>
                                  <a:pt x="188" y="21"/>
                                </a:lnTo>
                                <a:lnTo>
                                  <a:pt x="0" y="2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9" name="Freeform 9459"/>
                        <wps:cNvSpPr>
                          <a:spLocks noEditPoints="1"/>
                        </wps:cNvSpPr>
                        <wps:spPr bwMode="auto">
                          <a:xfrm>
                            <a:off x="6218" y="1731"/>
                            <a:ext cx="216" cy="48"/>
                          </a:xfrm>
                          <a:custGeom>
                            <a:avLst/>
                            <a:gdLst>
                              <a:gd name="T0" fmla="*/ 0 w 216"/>
                              <a:gd name="T1" fmla="*/ 24 h 48"/>
                              <a:gd name="T2" fmla="*/ 24 w 216"/>
                              <a:gd name="T3" fmla="*/ 0 h 48"/>
                              <a:gd name="T4" fmla="*/ 216 w 216"/>
                              <a:gd name="T5" fmla="*/ 0 h 48"/>
                              <a:gd name="T6" fmla="*/ 216 w 216"/>
                              <a:gd name="T7" fmla="*/ 25 h 48"/>
                              <a:gd name="T8" fmla="*/ 193 w 216"/>
                              <a:gd name="T9" fmla="*/ 48 h 48"/>
                              <a:gd name="T10" fmla="*/ 0 w 216"/>
                              <a:gd name="T11" fmla="*/ 48 h 48"/>
                              <a:gd name="T12" fmla="*/ 0 w 216"/>
                              <a:gd name="T13" fmla="*/ 24 h 48"/>
                              <a:gd name="T14" fmla="*/ 8 w 216"/>
                              <a:gd name="T15" fmla="*/ 44 h 48"/>
                              <a:gd name="T16" fmla="*/ 4 w 216"/>
                              <a:gd name="T17" fmla="*/ 40 h 48"/>
                              <a:gd name="T18" fmla="*/ 192 w 216"/>
                              <a:gd name="T19" fmla="*/ 40 h 48"/>
                              <a:gd name="T20" fmla="*/ 189 w 216"/>
                              <a:gd name="T21" fmla="*/ 42 h 48"/>
                              <a:gd name="T22" fmla="*/ 210 w 216"/>
                              <a:gd name="T23" fmla="*/ 21 h 48"/>
                              <a:gd name="T24" fmla="*/ 208 w 216"/>
                              <a:gd name="T25" fmla="*/ 24 h 48"/>
                              <a:gd name="T26" fmla="*/ 208 w 216"/>
                              <a:gd name="T27" fmla="*/ 4 h 48"/>
                              <a:gd name="T28" fmla="*/ 212 w 216"/>
                              <a:gd name="T29" fmla="*/ 8 h 48"/>
                              <a:gd name="T30" fmla="*/ 25 w 216"/>
                              <a:gd name="T31" fmla="*/ 8 h 48"/>
                              <a:gd name="T32" fmla="*/ 28 w 216"/>
                              <a:gd name="T33" fmla="*/ 7 h 48"/>
                              <a:gd name="T34" fmla="*/ 7 w 216"/>
                              <a:gd name="T35" fmla="*/ 28 h 48"/>
                              <a:gd name="T36" fmla="*/ 8 w 216"/>
                              <a:gd name="T37" fmla="*/ 25 h 48"/>
                              <a:gd name="T38" fmla="*/ 8 w 216"/>
                              <a:gd name="T39" fmla="*/ 44 h 48"/>
                              <a:gd name="T40" fmla="*/ 4 w 216"/>
                              <a:gd name="T41" fmla="*/ 21 h 48"/>
                              <a:gd name="T42" fmla="*/ 192 w 216"/>
                              <a:gd name="T43" fmla="*/ 21 h 48"/>
                              <a:gd name="T44" fmla="*/ 189 w 216"/>
                              <a:gd name="T45" fmla="*/ 23 h 48"/>
                              <a:gd name="T46" fmla="*/ 210 w 216"/>
                              <a:gd name="T47" fmla="*/ 2 h 48"/>
                              <a:gd name="T48" fmla="*/ 215 w 216"/>
                              <a:gd name="T49" fmla="*/ 7 h 48"/>
                              <a:gd name="T50" fmla="*/ 193 w 216"/>
                              <a:gd name="T51" fmla="*/ 29 h 48"/>
                              <a:gd name="T52" fmla="*/ 4 w 216"/>
                              <a:gd name="T53" fmla="*/ 29 h 48"/>
                              <a:gd name="T54" fmla="*/ 4 w 216"/>
                              <a:gd name="T55" fmla="*/ 21 h 48"/>
                              <a:gd name="T56" fmla="*/ 196 w 216"/>
                              <a:gd name="T57" fmla="*/ 25 h 48"/>
                              <a:gd name="T58" fmla="*/ 196 w 216"/>
                              <a:gd name="T59" fmla="*/ 44 h 48"/>
                              <a:gd name="T60" fmla="*/ 188 w 216"/>
                              <a:gd name="T61" fmla="*/ 44 h 48"/>
                              <a:gd name="T62" fmla="*/ 188 w 216"/>
                              <a:gd name="T63" fmla="*/ 25 h 48"/>
                              <a:gd name="T64" fmla="*/ 196 w 216"/>
                              <a:gd name="T65" fmla="*/ 25 h 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6" h="48">
                                <a:moveTo>
                                  <a:pt x="0" y="24"/>
                                </a:moveTo>
                                <a:lnTo>
                                  <a:pt x="24" y="0"/>
                                </a:lnTo>
                                <a:lnTo>
                                  <a:pt x="216" y="0"/>
                                </a:lnTo>
                                <a:lnTo>
                                  <a:pt x="216" y="25"/>
                                </a:lnTo>
                                <a:lnTo>
                                  <a:pt x="193" y="48"/>
                                </a:lnTo>
                                <a:lnTo>
                                  <a:pt x="0" y="48"/>
                                </a:lnTo>
                                <a:lnTo>
                                  <a:pt x="0" y="24"/>
                                </a:lnTo>
                                <a:close/>
                                <a:moveTo>
                                  <a:pt x="8" y="44"/>
                                </a:moveTo>
                                <a:lnTo>
                                  <a:pt x="4" y="40"/>
                                </a:lnTo>
                                <a:lnTo>
                                  <a:pt x="192" y="40"/>
                                </a:lnTo>
                                <a:lnTo>
                                  <a:pt x="189" y="42"/>
                                </a:lnTo>
                                <a:lnTo>
                                  <a:pt x="210" y="21"/>
                                </a:lnTo>
                                <a:lnTo>
                                  <a:pt x="208" y="24"/>
                                </a:lnTo>
                                <a:lnTo>
                                  <a:pt x="208" y="4"/>
                                </a:lnTo>
                                <a:lnTo>
                                  <a:pt x="212" y="8"/>
                                </a:lnTo>
                                <a:lnTo>
                                  <a:pt x="25" y="8"/>
                                </a:lnTo>
                                <a:lnTo>
                                  <a:pt x="28" y="7"/>
                                </a:lnTo>
                                <a:lnTo>
                                  <a:pt x="7" y="28"/>
                                </a:lnTo>
                                <a:lnTo>
                                  <a:pt x="8" y="25"/>
                                </a:lnTo>
                                <a:lnTo>
                                  <a:pt x="8" y="44"/>
                                </a:lnTo>
                                <a:close/>
                                <a:moveTo>
                                  <a:pt x="4" y="21"/>
                                </a:moveTo>
                                <a:lnTo>
                                  <a:pt x="192" y="21"/>
                                </a:lnTo>
                                <a:lnTo>
                                  <a:pt x="189" y="23"/>
                                </a:lnTo>
                                <a:lnTo>
                                  <a:pt x="210" y="2"/>
                                </a:lnTo>
                                <a:lnTo>
                                  <a:pt x="215" y="7"/>
                                </a:lnTo>
                                <a:lnTo>
                                  <a:pt x="193" y="29"/>
                                </a:lnTo>
                                <a:lnTo>
                                  <a:pt x="4" y="29"/>
                                </a:lnTo>
                                <a:lnTo>
                                  <a:pt x="4" y="21"/>
                                </a:lnTo>
                                <a:close/>
                                <a:moveTo>
                                  <a:pt x="196" y="25"/>
                                </a:moveTo>
                                <a:lnTo>
                                  <a:pt x="196" y="44"/>
                                </a:lnTo>
                                <a:lnTo>
                                  <a:pt x="188" y="44"/>
                                </a:lnTo>
                                <a:lnTo>
                                  <a:pt x="188" y="25"/>
                                </a:lnTo>
                                <a:lnTo>
                                  <a:pt x="196" y="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80" name="Rectangle 9460"/>
                        <wps:cNvSpPr>
                          <a:spLocks noChangeArrowheads="1"/>
                        </wps:cNvSpPr>
                        <wps:spPr bwMode="auto">
                          <a:xfrm>
                            <a:off x="6262" y="1815"/>
                            <a:ext cx="128" cy="88"/>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1" name="Freeform 9461"/>
                        <wps:cNvSpPr>
                          <a:spLocks noEditPoints="1"/>
                        </wps:cNvSpPr>
                        <wps:spPr bwMode="auto">
                          <a:xfrm>
                            <a:off x="6258" y="1811"/>
                            <a:ext cx="136" cy="96"/>
                          </a:xfrm>
                          <a:custGeom>
                            <a:avLst/>
                            <a:gdLst>
                              <a:gd name="T0" fmla="*/ 0 w 136"/>
                              <a:gd name="T1" fmla="*/ 0 h 96"/>
                              <a:gd name="T2" fmla="*/ 136 w 136"/>
                              <a:gd name="T3" fmla="*/ 0 h 96"/>
                              <a:gd name="T4" fmla="*/ 136 w 136"/>
                              <a:gd name="T5" fmla="*/ 96 h 96"/>
                              <a:gd name="T6" fmla="*/ 0 w 136"/>
                              <a:gd name="T7" fmla="*/ 96 h 96"/>
                              <a:gd name="T8" fmla="*/ 0 w 136"/>
                              <a:gd name="T9" fmla="*/ 0 h 96"/>
                              <a:gd name="T10" fmla="*/ 8 w 136"/>
                              <a:gd name="T11" fmla="*/ 92 h 96"/>
                              <a:gd name="T12" fmla="*/ 4 w 136"/>
                              <a:gd name="T13" fmla="*/ 88 h 96"/>
                              <a:gd name="T14" fmla="*/ 132 w 136"/>
                              <a:gd name="T15" fmla="*/ 88 h 96"/>
                              <a:gd name="T16" fmla="*/ 128 w 136"/>
                              <a:gd name="T17" fmla="*/ 92 h 96"/>
                              <a:gd name="T18" fmla="*/ 128 w 136"/>
                              <a:gd name="T19" fmla="*/ 4 h 96"/>
                              <a:gd name="T20" fmla="*/ 132 w 136"/>
                              <a:gd name="T21" fmla="*/ 8 h 96"/>
                              <a:gd name="T22" fmla="*/ 4 w 136"/>
                              <a:gd name="T23" fmla="*/ 8 h 96"/>
                              <a:gd name="T24" fmla="*/ 8 w 136"/>
                              <a:gd name="T25" fmla="*/ 4 h 96"/>
                              <a:gd name="T26" fmla="*/ 8 w 136"/>
                              <a:gd name="T27" fmla="*/ 92 h 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6" h="96">
                                <a:moveTo>
                                  <a:pt x="0" y="0"/>
                                </a:moveTo>
                                <a:lnTo>
                                  <a:pt x="136" y="0"/>
                                </a:lnTo>
                                <a:lnTo>
                                  <a:pt x="136" y="96"/>
                                </a:lnTo>
                                <a:lnTo>
                                  <a:pt x="0" y="96"/>
                                </a:lnTo>
                                <a:lnTo>
                                  <a:pt x="0" y="0"/>
                                </a:lnTo>
                                <a:close/>
                                <a:moveTo>
                                  <a:pt x="8" y="92"/>
                                </a:moveTo>
                                <a:lnTo>
                                  <a:pt x="4" y="88"/>
                                </a:lnTo>
                                <a:lnTo>
                                  <a:pt x="132" y="88"/>
                                </a:lnTo>
                                <a:lnTo>
                                  <a:pt x="128" y="92"/>
                                </a:lnTo>
                                <a:lnTo>
                                  <a:pt x="128" y="4"/>
                                </a:lnTo>
                                <a:lnTo>
                                  <a:pt x="132" y="8"/>
                                </a:lnTo>
                                <a:lnTo>
                                  <a:pt x="4" y="8"/>
                                </a:lnTo>
                                <a:lnTo>
                                  <a:pt x="8" y="4"/>
                                </a:lnTo>
                                <a:lnTo>
                                  <a:pt x="8" y="9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82" name="Rectangle 9462"/>
                        <wps:cNvSpPr>
                          <a:spLocks noChangeArrowheads="1"/>
                        </wps:cNvSpPr>
                        <wps:spPr bwMode="auto">
                          <a:xfrm>
                            <a:off x="6346" y="1348"/>
                            <a:ext cx="16" cy="29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83" name="Freeform 9463"/>
                        <wps:cNvSpPr>
                          <a:spLocks/>
                        </wps:cNvSpPr>
                        <wps:spPr bwMode="auto">
                          <a:xfrm>
                            <a:off x="6167" y="1288"/>
                            <a:ext cx="363" cy="118"/>
                          </a:xfrm>
                          <a:custGeom>
                            <a:avLst/>
                            <a:gdLst>
                              <a:gd name="T0" fmla="*/ 363 w 363"/>
                              <a:gd name="T1" fmla="*/ 16 h 118"/>
                              <a:gd name="T2" fmla="*/ 5 w 363"/>
                              <a:gd name="T3" fmla="*/ 118 h 118"/>
                              <a:gd name="T4" fmla="*/ 0 w 363"/>
                              <a:gd name="T5" fmla="*/ 103 h 118"/>
                              <a:gd name="T6" fmla="*/ 358 w 363"/>
                              <a:gd name="T7" fmla="*/ 0 h 118"/>
                              <a:gd name="T8" fmla="*/ 363 w 363"/>
                              <a:gd name="T9" fmla="*/ 16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3" h="118">
                                <a:moveTo>
                                  <a:pt x="363" y="16"/>
                                </a:moveTo>
                                <a:lnTo>
                                  <a:pt x="5" y="118"/>
                                </a:lnTo>
                                <a:lnTo>
                                  <a:pt x="0" y="103"/>
                                </a:lnTo>
                                <a:lnTo>
                                  <a:pt x="358" y="0"/>
                                </a:lnTo>
                                <a:lnTo>
                                  <a:pt x="36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84" name="Freeform 9464"/>
                        <wps:cNvSpPr>
                          <a:spLocks/>
                        </wps:cNvSpPr>
                        <wps:spPr bwMode="auto">
                          <a:xfrm>
                            <a:off x="6142" y="1347"/>
                            <a:ext cx="64" cy="107"/>
                          </a:xfrm>
                          <a:custGeom>
                            <a:avLst/>
                            <a:gdLst>
                              <a:gd name="T0" fmla="*/ 9 w 64"/>
                              <a:gd name="T1" fmla="*/ 0 h 107"/>
                              <a:gd name="T2" fmla="*/ 64 w 64"/>
                              <a:gd name="T3" fmla="*/ 102 h 107"/>
                              <a:gd name="T4" fmla="*/ 55 w 64"/>
                              <a:gd name="T5" fmla="*/ 107 h 107"/>
                              <a:gd name="T6" fmla="*/ 0 w 64"/>
                              <a:gd name="T7" fmla="*/ 5 h 107"/>
                              <a:gd name="T8" fmla="*/ 9 w 64"/>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7">
                                <a:moveTo>
                                  <a:pt x="9" y="0"/>
                                </a:moveTo>
                                <a:lnTo>
                                  <a:pt x="64"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85" name="Freeform 9465"/>
                        <wps:cNvSpPr>
                          <a:spLocks/>
                        </wps:cNvSpPr>
                        <wps:spPr bwMode="auto">
                          <a:xfrm>
                            <a:off x="6191" y="1330"/>
                            <a:ext cx="64" cy="107"/>
                          </a:xfrm>
                          <a:custGeom>
                            <a:avLst/>
                            <a:gdLst>
                              <a:gd name="T0" fmla="*/ 9 w 64"/>
                              <a:gd name="T1" fmla="*/ 0 h 107"/>
                              <a:gd name="T2" fmla="*/ 64 w 64"/>
                              <a:gd name="T3" fmla="*/ 102 h 107"/>
                              <a:gd name="T4" fmla="*/ 55 w 64"/>
                              <a:gd name="T5" fmla="*/ 107 h 107"/>
                              <a:gd name="T6" fmla="*/ 0 w 64"/>
                              <a:gd name="T7" fmla="*/ 5 h 107"/>
                              <a:gd name="T8" fmla="*/ 9 w 64"/>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7">
                                <a:moveTo>
                                  <a:pt x="9" y="0"/>
                                </a:moveTo>
                                <a:lnTo>
                                  <a:pt x="64"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86" name="Freeform 9466"/>
                        <wps:cNvSpPr>
                          <a:spLocks/>
                        </wps:cNvSpPr>
                        <wps:spPr bwMode="auto">
                          <a:xfrm>
                            <a:off x="6245" y="1319"/>
                            <a:ext cx="65" cy="107"/>
                          </a:xfrm>
                          <a:custGeom>
                            <a:avLst/>
                            <a:gdLst>
                              <a:gd name="T0" fmla="*/ 9 w 65"/>
                              <a:gd name="T1" fmla="*/ 0 h 107"/>
                              <a:gd name="T2" fmla="*/ 65 w 65"/>
                              <a:gd name="T3" fmla="*/ 102 h 107"/>
                              <a:gd name="T4" fmla="*/ 55 w 65"/>
                              <a:gd name="T5" fmla="*/ 107 h 107"/>
                              <a:gd name="T6" fmla="*/ 0 w 65"/>
                              <a:gd name="T7" fmla="*/ 5 h 107"/>
                              <a:gd name="T8" fmla="*/ 9 w 65"/>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7">
                                <a:moveTo>
                                  <a:pt x="9" y="0"/>
                                </a:moveTo>
                                <a:lnTo>
                                  <a:pt x="65" y="102"/>
                                </a:lnTo>
                                <a:lnTo>
                                  <a:pt x="55" y="107"/>
                                </a:lnTo>
                                <a:lnTo>
                                  <a:pt x="0" y="5"/>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87" name="Freeform 9467"/>
                        <wps:cNvSpPr>
                          <a:spLocks/>
                        </wps:cNvSpPr>
                        <wps:spPr bwMode="auto">
                          <a:xfrm>
                            <a:off x="6492" y="1243"/>
                            <a:ext cx="65" cy="107"/>
                          </a:xfrm>
                          <a:custGeom>
                            <a:avLst/>
                            <a:gdLst>
                              <a:gd name="T0" fmla="*/ 10 w 65"/>
                              <a:gd name="T1" fmla="*/ 0 h 107"/>
                              <a:gd name="T2" fmla="*/ 65 w 65"/>
                              <a:gd name="T3" fmla="*/ 102 h 107"/>
                              <a:gd name="T4" fmla="*/ 56 w 65"/>
                              <a:gd name="T5" fmla="*/ 107 h 107"/>
                              <a:gd name="T6" fmla="*/ 0 w 65"/>
                              <a:gd name="T7" fmla="*/ 5 h 107"/>
                              <a:gd name="T8" fmla="*/ 10 w 65"/>
                              <a:gd name="T9" fmla="*/ 0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7">
                                <a:moveTo>
                                  <a:pt x="10" y="0"/>
                                </a:moveTo>
                                <a:lnTo>
                                  <a:pt x="65" y="102"/>
                                </a:lnTo>
                                <a:lnTo>
                                  <a:pt x="56" y="107"/>
                                </a:lnTo>
                                <a:lnTo>
                                  <a:pt x="0" y="5"/>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88" name="Freeform 9468"/>
                        <wps:cNvSpPr>
                          <a:spLocks/>
                        </wps:cNvSpPr>
                        <wps:spPr bwMode="auto">
                          <a:xfrm>
                            <a:off x="6450" y="1255"/>
                            <a:ext cx="64" cy="108"/>
                          </a:xfrm>
                          <a:custGeom>
                            <a:avLst/>
                            <a:gdLst>
                              <a:gd name="T0" fmla="*/ 9 w 64"/>
                              <a:gd name="T1" fmla="*/ 0 h 108"/>
                              <a:gd name="T2" fmla="*/ 64 w 64"/>
                              <a:gd name="T3" fmla="*/ 103 h 108"/>
                              <a:gd name="T4" fmla="*/ 55 w 64"/>
                              <a:gd name="T5" fmla="*/ 108 h 108"/>
                              <a:gd name="T6" fmla="*/ 0 w 64"/>
                              <a:gd name="T7" fmla="*/ 6 h 108"/>
                              <a:gd name="T8" fmla="*/ 9 w 64"/>
                              <a:gd name="T9" fmla="*/ 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08">
                                <a:moveTo>
                                  <a:pt x="9" y="0"/>
                                </a:moveTo>
                                <a:lnTo>
                                  <a:pt x="64" y="103"/>
                                </a:lnTo>
                                <a:lnTo>
                                  <a:pt x="55" y="108"/>
                                </a:lnTo>
                                <a:lnTo>
                                  <a:pt x="0" y="6"/>
                                </a:lnTo>
                                <a:lnTo>
                                  <a:pt x="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89" name="Freeform 9469"/>
                        <wps:cNvSpPr>
                          <a:spLocks/>
                        </wps:cNvSpPr>
                        <wps:spPr bwMode="auto">
                          <a:xfrm>
                            <a:off x="6410" y="1269"/>
                            <a:ext cx="65" cy="108"/>
                          </a:xfrm>
                          <a:custGeom>
                            <a:avLst/>
                            <a:gdLst>
                              <a:gd name="T0" fmla="*/ 10 w 65"/>
                              <a:gd name="T1" fmla="*/ 0 h 108"/>
                              <a:gd name="T2" fmla="*/ 65 w 65"/>
                              <a:gd name="T3" fmla="*/ 103 h 108"/>
                              <a:gd name="T4" fmla="*/ 56 w 65"/>
                              <a:gd name="T5" fmla="*/ 108 h 108"/>
                              <a:gd name="T6" fmla="*/ 0 w 65"/>
                              <a:gd name="T7" fmla="*/ 6 h 108"/>
                              <a:gd name="T8" fmla="*/ 10 w 65"/>
                              <a:gd name="T9" fmla="*/ 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108">
                                <a:moveTo>
                                  <a:pt x="10" y="0"/>
                                </a:moveTo>
                                <a:lnTo>
                                  <a:pt x="65" y="103"/>
                                </a:lnTo>
                                <a:lnTo>
                                  <a:pt x="56" y="108"/>
                                </a:lnTo>
                                <a:lnTo>
                                  <a:pt x="0" y="6"/>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C0682" id="Group 9451" o:spid="_x0000_s1026" style="position:absolute;margin-left:109.35pt;margin-top:48.2pt;width:20.75pt;height:39.2pt;z-index:251665408" coordorigin="6142,1243" coordsize="41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">
                <v:rect id="Rectangle 9452" o:spid="_x0000_s1027" style="position:absolute;left:6222;top:1681;width:22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gycQA&#10;AADdAAAADwAAAGRycy9kb3ducmV2LnhtbESPS2sCQRCE70L+w9CB3HQ2q6hsHEUCedzEB56bnc7u&#10;xp2eZabVzb/PCILHoqq+ohar3rXqQiE2ng28jjJQxKW3DVcGDvuP4RxUFGSLrWcy8EcRVsunwQIL&#10;66+8pctOKpUgHAs0UIt0hdaxrMlhHPmOOHk/PjiUJEOlbcBrgrtW51k21Q4bTgs1dvReU3nanZ0B&#10;vZ8GOY0n49+txHztzp9fm/JozMtzv34DJdTLI3xvf1sDs8ksh9ub9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IMnEAAAA3QAAAA8AAAAAAAAAAAAAAAAAmAIAAGRycy9k&#10;b3ducmV2LnhtbFBLBQYAAAAABAAEAPUAAACJAwAAAAA=&#10;" fillcolor="silver" stroked="f"/>
                <v:shape id="Freeform 9453" o:spid="_x0000_s1028" style="position:absolute;left:6444;top:1608;width:74;height:415;visibility:visible;mso-wrap-style:square;v-text-anchor:top" coordsize="7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oasMA&#10;AADdAAAADwAAAGRycy9kb3ducmV2LnhtbESPX2vCQBDE3wt+h2OFvulF6z9ST9GWlj5qWnxectsk&#10;mNsLua2e394rFPo4zPxmmPU2ulZdqA+NZwOTcQaKuPS24crA1+fbaAUqCLLF1jMZuFGA7WbwsMbc&#10;+isf6VJIpVIJhxwN1CJdrnUoa3IYxr4jTt637x1Kkn2lbY/XVO5aPc2yhXbYcFqosaOXmspz8eMM&#10;LNuoK8H38lVu8xPudbGLh8KYx2HcPYMSivIf/qM/bOJmyyf4fZOe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EoasMAAADdAAAADwAAAAAAAAAAAAAAAACYAgAAZHJzL2Rv&#10;d25yZXYueG1sUEsFBgAAAAAEAAQA9QAAAIgDAAAAAA==&#10;" path="m,73l74,r,341l,415,,73xe" fillcolor="#9a9a9a" stroked="f">
                  <v:path arrowok="t" o:connecttype="custom" o:connectlocs="0,73;74,0;74,341;0,415;0,73" o:connectangles="0,0,0,0,0"/>
                </v:shape>
                <v:shape id="Freeform 9454" o:spid="_x0000_s1029" style="position:absolute;left:6222;top:1608;width:296;height:73;visibility:visible;mso-wrap-style:square;v-text-anchor:top" coordsize="2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sw8cA&#10;AADdAAAADwAAAGRycy9kb3ducmV2LnhtbESPT2sCMRTE7wW/Q3iCl1KztYuWrVGkIK32UPxz6e2x&#10;eW5WNy9Lkur67Y1Q6HGYmd8w03lnG3EmH2rHCp6HGQji0umaKwX73fLpFUSIyBobx6TgSgHms97D&#10;FAvtLryh8zZWIkE4FKjAxNgWUobSkMUwdC1x8g7OW4xJ+kpqj5cEt40cZdlYWqw5LRhs6d1Qedr+&#10;WgVf/me/Ou7y60v94atHXh/MafSt1KDfLd5AROrif/iv/akVTPJJDvc36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sbMPHAAAA3QAAAA8AAAAAAAAAAAAAAAAAmAIAAGRy&#10;cy9kb3ducmV2LnhtbFBLBQYAAAAABAAEAPUAAACMAwAAAAA=&#10;" path="m,73l74,,296,,222,73,,73xe" fillcolor="#ccc" stroked="f">
                  <v:path arrowok="t" o:connecttype="custom" o:connectlocs="0,73;74,0;296,0;222,73;0,73" o:connectangles="0,0,0,0,0"/>
                </v:shape>
                <v:shape id="Freeform 9455" o:spid="_x0000_s1030" style="position:absolute;left:6218;top:1604;width:304;height:423;visibility:visible;mso-wrap-style:square;v-text-anchor:top" coordsize="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cQA&#10;AADdAAAADwAAAGRycy9kb3ducmV2LnhtbESPQWsCMRSE74L/IbyCN822aC1bo9hiwYsFtaXXx+a5&#10;Wbp5WZJ0Tf+9EQSPw8x8wyxWybaiJx8axwoeJwUI4srphmsFX8eP8QuIEJE1to5JwT8FWC2HgwWW&#10;2p15T/0h1iJDOJSowMTYlVKGypDFMHEdcfZOzluMWfpaao/nDLetfCqKZ2mx4bxgsKN3Q9Xv4c8q&#10;OMn0ue859dXuzYef7fdmF8xGqdFDWr+CiJTiPXxrb7WC+XQ+g+ub/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P3EAAAA3QAAAA8AAAAAAAAAAAAAAAAAmAIAAGRycy9k&#10;b3ducmV2LnhtbFBLBQYAAAAABAAEAPUAAACJAwAAAAA=&#10;" path="m,76l77,,304,r,347l228,423,,423,,76xm8,419l4,415r222,l224,417r74,-74l296,345,296,4r4,4l78,8,81,7,7,80,8,77r,342xm4,73r222,l224,75,298,1r5,6l228,81,4,81r,-8xm230,77r,342l222,419r,-342l230,77xe" fillcolor="black" strokeweight="0">
                  <v:path arrowok="t" o:connecttype="custom" o:connectlocs="0,76;77,0;304,0;304,347;228,423;0,423;0,76;8,419;4,415;226,415;224,417;298,343;296,345;296,4;300,8;78,8;81,7;7,80;8,77;8,419;4,73;226,73;224,75;298,1;303,7;228,81;4,81;4,73;230,77;230,419;222,419;222,77;230,77" o:connectangles="0,0,0,0,0,0,0,0,0,0,0,0,0,0,0,0,0,0,0,0,0,0,0,0,0,0,0,0,0,0,0,0,0"/>
                  <o:lock v:ext="edit" verticies="t"/>
                </v:shape>
                <v:rect id="Rectangle 9456" o:spid="_x0000_s1031" style="position:absolute;left:6222;top:1756;width:18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mysUA&#10;AADdAAAADwAAAGRycy9kb3ducmV2LnhtbESPS2vDMBCE74X+B7GF3Bo5D5zgRgmh0LS3kAc5L9bW&#10;dmKtjLRJ3H9fBQo9DjPzDbNY9a5VNwqx8WxgNMxAEZfeNlwZOB4+XuegoiBbbD2TgR+KsFo+Py2w&#10;sP7OO7rtpVIJwrFAA7VIV2gdy5ocxqHviJP37YNDSTJU2ga8J7hr9TjLcu2w4bRQY0fvNZWX/dUZ&#10;0Ic8yGUynZx3Esdrd918bsuTMYOXfv0GSqiX//Bf+8samE1nOTzep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ibKxQAAAN0AAAAPAAAAAAAAAAAAAAAAAJgCAABkcnMv&#10;ZG93bnJldi54bWxQSwUGAAAAAAQABAD1AAAAigMAAAAA&#10;" fillcolor="silver" stroked="f"/>
                <v:shape id="Freeform 9457" o:spid="_x0000_s1032" style="position:absolute;left:6410;top:1735;width:20;height:40;visibility:visible;mso-wrap-style:square;v-text-anchor:top" coordsize="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nG8UA&#10;AADdAAAADwAAAGRycy9kb3ducmV2LnhtbESPwWrDMBBE74X+g9hAbo2cOtSuEyWUQqBQeqgTyHWx&#10;traJtTKSHLl/XxUKPQ4z84bZHWYziBs531tWsF5lIIgbq3tuFZxPx4cShA/IGgfLpOCbPBz293c7&#10;rLSN/Em3OrQiQdhXqKALYayk9E1HBv3KjsTJ+7LOYEjStVI7jAluBvmYZU/SYM9pocORXjtqrvVk&#10;FGAd3fvH1OdlzJ8307m8XNcxV2q5mF+2IALN4T/8137TCopNUcDvm/Q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2cbxQAAAN0AAAAPAAAAAAAAAAAAAAAAAJgCAABkcnMv&#10;ZG93bnJldi54bWxQSwUGAAAAAAQABAD1AAAAigMAAAAA&#10;" path="m,21l20,r,20l,40,,21xe" fillcolor="#9a9a9a" stroked="f">
                  <v:path arrowok="t" o:connecttype="custom" o:connectlocs="0,21;20,0;20,20;0,40;0,21" o:connectangles="0,0,0,0,0"/>
                </v:shape>
                <v:shape id="Freeform 9458" o:spid="_x0000_s1033" style="position:absolute;left:6222;top:1735;width:208;height:21;visibility:visible;mso-wrap-style:square;v-text-anchor:top" coordsize="2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4l8IA&#10;AADdAAAADwAAAGRycy9kb3ducmV2LnhtbERPTYvCMBC9C/sfwgh701QRLV2jiLDiSbDK4t6GZrYp&#10;NpPSRNv115uD4PHxvpfr3tbiTq2vHCuYjBMQxIXTFZcKzqfvUQrCB2SNtWNS8E8e1quPwRIz7To+&#10;0j0PpYgh7DNUYEJoMil9YciiH7uGOHJ/rrUYImxLqVvsYrit5TRJ5tJixbHBYENbQ8U1v1kFHXbW&#10;TG/pbn956J/D72RbX665Up/DfvMFIlAf3uKXe68VLGaLODe+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HiXwgAAAN0AAAAPAAAAAAAAAAAAAAAAAJgCAABkcnMvZG93&#10;bnJldi54bWxQSwUGAAAAAAQABAD1AAAAhwMAAAAA&#10;" path="m,21l21,,208,,188,21,,21xe" fillcolor="#ccc" stroked="f">
                  <v:path arrowok="t" o:connecttype="custom" o:connectlocs="0,21;21,0;208,0;188,21;0,21" o:connectangles="0,0,0,0,0"/>
                </v:shape>
                <v:shape id="Freeform 9459" o:spid="_x0000_s1034" style="position:absolute;left:6218;top:1731;width:216;height:48;visibility:visible;mso-wrap-style:square;v-text-anchor:top" coordsize="2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jn8cA&#10;AADdAAAADwAAAGRycy9kb3ducmV2LnhtbESPzWrDMBCE74G+g9hCL6GRU5w/N0pIQwM9GeLmATbW&#10;xjK1VsZSY6dPXxUKOQ4z8w2z3g62EVfqfO1YwXSSgCAuna65UnD6PDwvQfiArLFxTApu5GG7eRit&#10;MdOu5yNdi1CJCGGfoQITQptJ6UtDFv3EtcTRu7jOYoiyq6TusI9w28iXJJlLizXHBYMt7Q2VX8W3&#10;VXDI+2kxy2e7ZT5O9fvZlG/pj1fq6XHYvYIINIR7+L/9oRUs0sUK/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5/HAAAA3QAAAA8AAAAAAAAAAAAAAAAAmAIAAGRy&#10;cy9kb3ducmV2LnhtbFBLBQYAAAAABAAEAPUAAACMAwAAAAA=&#10;" path="m,24l24,,216,r,25l193,48,,48,,24xm8,44l4,40r188,l189,42,210,21r-2,3l208,4r4,4l25,8,28,7,7,28,8,25r,19xm4,21r188,l189,23,210,2r5,5l193,29,4,29r,-8xm196,25r,19l188,44r,-19l196,25xe" fillcolor="black" strokeweight="0">
                  <v:path arrowok="t" o:connecttype="custom" o:connectlocs="0,24;24,0;216,0;216,25;193,48;0,48;0,24;8,44;4,40;192,40;189,42;210,21;208,24;208,4;212,8;25,8;28,7;7,28;8,25;8,44;4,21;192,21;189,23;210,2;215,7;193,29;4,29;4,21;196,25;196,44;188,44;188,25;196,25" o:connectangles="0,0,0,0,0,0,0,0,0,0,0,0,0,0,0,0,0,0,0,0,0,0,0,0,0,0,0,0,0,0,0,0,0"/>
                  <o:lock v:ext="edit" verticies="t"/>
                </v:shape>
                <v:rect id="Rectangle 9460" o:spid="_x0000_s1035" style="position:absolute;left:6262;top:1815;width:12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iSsYA&#10;AADdAAAADwAAAGRycy9kb3ducmV2LnhtbERPy2rCQBTdF/yH4QpupE4qxWqaiUhLoBSUNj7A3SVz&#10;m4Rm7oTM1MS/dxZCl4fzTtaDacSFOldbVvA0i0AQF1bXXCo47LPHJQjnkTU2lknBlRys09FDgrG2&#10;PX/TJfelCCHsYlRQed/GUrqiIoNuZlviwP3YzqAPsCul7rAP4aaR8yhaSIM1h4YKW3qrqPjN/4yC&#10;ffZ57nerxfZcT4/vX2W2PeUbrdRkPGxeQXga/L/47v7QCl6el2F/eBOe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tiSsYAAADdAAAADwAAAAAAAAAAAAAAAACYAgAAZHJz&#10;L2Rvd25yZXYueG1sUEsFBgAAAAAEAAQA9QAAAIsDAAAAAA==&#10;" fillcolor="#036" stroked="f"/>
                <v:shape id="Freeform 9461" o:spid="_x0000_s1036" style="position:absolute;left:6258;top:1811;width:136;height:96;visibility:visible;mso-wrap-style:square;v-text-anchor:top" coordsize="1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fNsUA&#10;AADdAAAADwAAAGRycy9kb3ducmV2LnhtbESPQWvCQBSE70L/w/IKvelGkTZEV7EFoQdLaWw9P7LP&#10;JJh9G7JPTfz13ULB4zAz3zDLde8adaEu1J4NTCcJKOLC25pLA9/77TgFFQTZYuOZDAwUYL16GC0x&#10;s/7KX3TJpVQRwiFDA5VIm2kdioocholviaN39J1DibIrte3wGuGu0bMkedYOa44LFbb0VlFxys/O&#10;wN5+nlIp5Od8GGi+w0Ho9vphzNNjv1mAEurlHv5vv1sDL/N0Cn9v4h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V82xQAAAN0AAAAPAAAAAAAAAAAAAAAAAJgCAABkcnMv&#10;ZG93bnJldi54bWxQSwUGAAAAAAQABAD1AAAAigMAAAAA&#10;" path="m,l136,r,96l,96,,xm8,92l4,88r128,l128,92r,-88l132,8,4,8,8,4r,88xe" fillcolor="black" strokeweight="0">
                  <v:path arrowok="t" o:connecttype="custom" o:connectlocs="0,0;136,0;136,96;0,96;0,0;8,92;4,88;132,88;128,92;128,4;132,8;4,8;8,4;8,92" o:connectangles="0,0,0,0,0,0,0,0,0,0,0,0,0,0"/>
                  <o:lock v:ext="edit" verticies="t"/>
                </v:shape>
                <v:rect id="Rectangle 9462" o:spid="_x0000_s1037" style="position:absolute;left:6346;top:1348;width:1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68UA&#10;AADdAAAADwAAAGRycy9kb3ducmV2LnhtbESPQYvCMBSE7wv+h/AWvK3pVlHpGkUURdaT1YPHR/Ns&#10;uzYvpYla/fUbQfA4zMw3zGTWmkpcqXGlZQXfvQgEcWZ1ybmCw371NQbhPLLGyjIpuJOD2bTzMcFE&#10;2xvv6Jr6XAQIuwQVFN7XiZQuK8ig69maOHgn2xj0QTa51A3eAtxUMo6ioTRYclgosKZFQdk5vRgF&#10;x23cP9u1zN1jZU/L39HfPTs+lOp+tvMfEJ5a/w6/2hutYDQYx/B8E5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v/rxQAAAN0AAAAPAAAAAAAAAAAAAAAAAJgCAABkcnMv&#10;ZG93bnJldi54bWxQSwUGAAAAAAQABAD1AAAAigMAAAAA&#10;" fillcolor="black" strokeweight="0">
                  <v:stroke joinstyle="round"/>
                </v:rect>
                <v:shape id="Freeform 9463" o:spid="_x0000_s1038" style="position:absolute;left:6167;top:1288;width:363;height:118;visibility:visible;mso-wrap-style:square;v-text-anchor:top" coordsize="36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0EsgA&#10;AADdAAAADwAAAGRycy9kb3ducmV2LnhtbESPT2vCQBTE74V+h+UVvJS60YoJqatoSsWDYLWFXh/Z&#10;lz+YfRuyW41+elco9DjMzG+Y2aI3jThR52rLCkbDCARxbnXNpYLvr4+XBITzyBoby6TgQg4W88eH&#10;GabannlPp4MvRYCwS1FB5X2bSunyigy6oW2Jg1fYzqAPsiul7vAc4KaR4yiaSoM1h4UKW8oqyo+H&#10;X6Pg+LkrJsl19c6r/TZb/8TyOc4KpQZP/fINhKfe/4f/2hutIJ4kr3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jQSyAAAAN0AAAAPAAAAAAAAAAAAAAAAAJgCAABk&#10;cnMvZG93bnJldi54bWxQSwUGAAAAAAQABAD1AAAAjQMAAAAA&#10;" path="m363,16l5,118,,103,358,r5,16xe" fillcolor="black" strokeweight="0">
                  <v:path arrowok="t" o:connecttype="custom" o:connectlocs="363,16;5,118;0,103;358,0;363,16" o:connectangles="0,0,0,0,0"/>
                </v:shape>
                <v:shape id="Freeform 9464" o:spid="_x0000_s1039" style="position:absolute;left:6142;top:1347;width:64;height:107;visibility:visible;mso-wrap-style:square;v-text-anchor:top" coordsize="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Ut8QA&#10;AADdAAAADwAAAGRycy9kb3ducmV2LnhtbESP3YrCMBSE7wXfIRxh7zRR3F2pRhFxQRDxl70+NMe2&#10;2JyUJtX69hthwcthZr5hZovWluJOtS8caxgOFAji1JmCMw2X809/AsIHZIOlY9LwJA+Lebczw8S4&#10;Bx/pfgqZiBD2CWrIQ6gSKX2ak0U/cBVx9K6uthiirDNpanxEuC3lSKkvabHguJBjRauc0tupsRr8&#10;4ap2v5vP/Z4uR7U+nJtquG20/ui1yymIQG14h//bG6PhezwZw+t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51LfEAAAA3QAAAA8AAAAAAAAAAAAAAAAAmAIAAGRycy9k&#10;b3ducmV2LnhtbFBLBQYAAAAABAAEAPUAAACJAwAAAAA=&#10;" path="m9,l64,102r-9,5l,5,9,xe" fillcolor="black" strokeweight="0">
                  <v:path arrowok="t" o:connecttype="custom" o:connectlocs="9,0;64,102;55,107;0,5;9,0" o:connectangles="0,0,0,0,0"/>
                </v:shape>
                <v:shape id="Freeform 9465" o:spid="_x0000_s1040" style="position:absolute;left:6191;top:1330;width:64;height:107;visibility:visible;mso-wrap-style:square;v-text-anchor:top" coordsize="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xLMQA&#10;AADdAAAADwAAAGRycy9kb3ducmV2LnhtbESP3YrCMBSE7wXfIRxh7zRRVleqUURcEBbxl70+NMe2&#10;2JyUJtXu228EwcthZr5h5svWluJOtS8caxgOFAji1JmCMw2X83d/CsIHZIOlY9LwRx6Wi25njolx&#10;Dz7S/RQyESHsE9SQh1AlUvo0J4t+4Cri6F1dbTFEWWfS1PiIcFvKkVITabHguJBjReuc0tupsRr8&#10;4ap2v9vxfk+Xo9oczk01/Gm0/ui1qxmIQG14h1/trdHw9Tkdw/N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cSzEAAAA3QAAAA8AAAAAAAAAAAAAAAAAmAIAAGRycy9k&#10;b3ducmV2LnhtbFBLBQYAAAAABAAEAPUAAACJAwAAAAA=&#10;" path="m9,l64,102r-9,5l,5,9,xe" fillcolor="black" strokeweight="0">
                  <v:path arrowok="t" o:connecttype="custom" o:connectlocs="9,0;64,102;55,107;0,5;9,0" o:connectangles="0,0,0,0,0"/>
                </v:shape>
                <v:shape id="Freeform 9466" o:spid="_x0000_s1041" style="position:absolute;left:6245;top:1319;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36cgA&#10;AADdAAAADwAAAGRycy9kb3ducmV2LnhtbESPX0vDQBDE3wW/w7GCL2IvSmlD2msRof5BKJjaQt+W&#10;3JoL5vZCbtvGb98rCD4OM/MbZr4cfKuO1McmsIGHUQaKuAq24drA12Z1n4OKgmyxDUwGfinCcnF9&#10;NcfChhN/0rGUWiUIxwINOJGu0DpWjjzGUeiIk/cdeo+SZF9r2+MpwX2rH7Nsoj02nBYcdvTsqPop&#10;D97A9nWdvxzex7LC0k273d5+bO7EmNub4WkGSmiQ//Bf+80amI7zCVzepCe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sHfpyAAAAN0AAAAPAAAAAAAAAAAAAAAAAJgCAABk&#10;cnMvZG93bnJldi54bWxQSwUGAAAAAAQABAD1AAAAjQMAAAAA&#10;" path="m9,l65,102r-10,5l,5,9,xe" fillcolor="black" strokeweight="0">
                  <v:path arrowok="t" o:connecttype="custom" o:connectlocs="9,0;65,102;55,107;0,5;9,0" o:connectangles="0,0,0,0,0"/>
                </v:shape>
                <v:shape id="Freeform 9467" o:spid="_x0000_s1042" style="position:absolute;left:6492;top:124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ScscA&#10;AADdAAAADwAAAGRycy9kb3ducmV2LnhtbESPX0vDQBDE34V+h2MLvkh7UYoJsdciQv2DIDTVQt+W&#10;3JoL5vZCbtvGb+8Jgo/DzPyGWa5H36kTDbENbOB6noEiroNtuTHwvtvMClBRkC12gcnAN0VYryYX&#10;SyxtOPOWTpU0KkE4lmjAifSl1rF25DHOQ0+cvM8weJQkh0bbAc8J7jt9k2W32mPLacFhTw+O6q/q&#10;6A18PL0Vj8eXhWywcnm/P9jX3ZUYczkd7+9ACY3yH/5rP1sD+aLI4fdNegJ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80nLHAAAA3QAAAA8AAAAAAAAAAAAAAAAAmAIAAGRy&#10;cy9kb3ducmV2LnhtbFBLBQYAAAAABAAEAPUAAACMAwAAAAA=&#10;" path="m10,l65,102r-9,5l,5,10,xe" fillcolor="black" strokeweight="0">
                  <v:path arrowok="t" o:connecttype="custom" o:connectlocs="10,0;65,102;56,107;0,5;10,0" o:connectangles="0,0,0,0,0"/>
                </v:shape>
                <v:shape id="Freeform 9468" o:spid="_x0000_s1043" style="position:absolute;left:6450;top:1255;width:64;height:108;visibility:visible;mso-wrap-style:square;v-text-anchor:top" coordsize="6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LAsIA&#10;AADdAAAADwAAAGRycy9kb3ducmV2LnhtbERPy2oCMRTdC/5DuEJ3mrGVKqNRtCC4KvWB6+vkOhmd&#10;3IRJ1LFf3ywKLg/nPVu0thZ3akLlWMFwkIEgLpyuuFRw2K/7ExAhImusHZOCJwVYzLudGebaPXhL&#10;910sRQrhkKMCE6PPpQyFIYth4Dxx4s6usRgTbEqpG3ykcFvL9yz7lBYrTg0GPX0ZKq67m1Xwc9p+&#10;jIZHLzfn7/GheK4u2vhfpd567XIKIlIbX+J/90YrGI8maW56k5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QsCwgAAAN0AAAAPAAAAAAAAAAAAAAAAAJgCAABkcnMvZG93&#10;bnJldi54bWxQSwUGAAAAAAQABAD1AAAAhwMAAAAA&#10;" path="m9,l64,103r-9,5l,6,9,xe" fillcolor="black" strokeweight="0">
                  <v:path arrowok="t" o:connecttype="custom" o:connectlocs="9,0;64,103;55,108;0,6;9,0" o:connectangles="0,0,0,0,0"/>
                </v:shape>
                <v:shape id="Freeform 9469" o:spid="_x0000_s1044" style="position:absolute;left:6410;top:1269;width:65;height:108;visibility:visible;mso-wrap-style:square;v-text-anchor:top" coordsize="6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JLccA&#10;AADdAAAADwAAAGRycy9kb3ducmV2LnhtbESPT2vCQBTE7wW/w/KEXqRutMU/0VVEEDwERA09P7PP&#10;JJh9G7NbTf303YLgcZiZ3zDzZWsqcaPGlZYVDPoRCOLM6pJzBelx8zEB4TyyxsoyKfglB8tF522O&#10;sbZ33tPt4HMRIOxiVFB4X8dSuqwgg65va+LgnW1j0AfZ5FI3eA9wU8lhFI2kwZLDQoE1rQvKLocf&#10;oyA5G0yuaXr63iXJY2WuvcfnuqfUe7ddzUB4av0r/GxvtYLx12QK/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pCS3HAAAA3QAAAA8AAAAAAAAAAAAAAAAAmAIAAGRy&#10;cy9kb3ducmV2LnhtbFBLBQYAAAAABAAEAPUAAACMAwAAAAA=&#10;" path="m10,l65,103r-9,5l,6,10,xe" fillcolor="black" strokeweight="0">
                  <v:path arrowok="t" o:connecttype="custom" o:connectlocs="10,0;65,103;56,108;0,6;10,0" o:connectangles="0,0,0,0,0"/>
                </v:shape>
              </v:group>
            </w:pict>
          </mc:Fallback>
        </mc:AlternateContent>
      </w:r>
      <w:r w:rsidRPr="00812B25">
        <w:rPr>
          <w:noProof/>
          <w:lang w:eastAsia="zh-CN"/>
        </w:rPr>
        <mc:AlternateContent>
          <mc:Choice Requires="wpg">
            <w:drawing>
              <wp:anchor distT="0" distB="0" distL="114300" distR="114300" simplePos="0" relativeHeight="251664384" behindDoc="0" locked="0" layoutInCell="1" allowOverlap="1" wp14:anchorId="31AEBC29" wp14:editId="17754019">
                <wp:simplePos x="0" y="0"/>
                <wp:positionH relativeFrom="column">
                  <wp:posOffset>588645</wp:posOffset>
                </wp:positionH>
                <wp:positionV relativeFrom="paragraph">
                  <wp:posOffset>840740</wp:posOffset>
                </wp:positionV>
                <wp:extent cx="733425" cy="378460"/>
                <wp:effectExtent l="0" t="0" r="28575" b="21590"/>
                <wp:wrapNone/>
                <wp:docPr id="7404" name="Group 9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33425" cy="378460"/>
                          <a:chOff x="163" y="513"/>
                          <a:chExt cx="894" cy="485"/>
                        </a:xfrm>
                      </wpg:grpSpPr>
                      <pic:pic xmlns:pic="http://schemas.openxmlformats.org/drawingml/2006/picture">
                        <pic:nvPicPr>
                          <pic:cNvPr id="7405" name="Picture 9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74" y="874"/>
                            <a:ext cx="683" cy="72"/>
                          </a:xfrm>
                          <a:prstGeom prst="rect">
                            <a:avLst/>
                          </a:prstGeom>
                          <a:noFill/>
                          <a:extLst>
                            <a:ext uri="{909E8E84-426E-40DD-AFC4-6F175D3DCCD1}">
                              <a14:hiddenFill xmlns:a14="http://schemas.microsoft.com/office/drawing/2010/main">
                                <a:solidFill>
                                  <a:srgbClr val="FFFFFF"/>
                                </a:solidFill>
                              </a14:hiddenFill>
                            </a:ext>
                          </a:extLst>
                        </pic:spPr>
                      </pic:pic>
                      <wps:wsp>
                        <wps:cNvPr id="7406" name="Freeform 9133"/>
                        <wps:cNvSpPr>
                          <a:spLocks noEditPoints="1"/>
                        </wps:cNvSpPr>
                        <wps:spPr bwMode="auto">
                          <a:xfrm>
                            <a:off x="370" y="870"/>
                            <a:ext cx="684" cy="72"/>
                          </a:xfrm>
                          <a:custGeom>
                            <a:avLst/>
                            <a:gdLst>
                              <a:gd name="T0" fmla="*/ 335 w 1377"/>
                              <a:gd name="T1" fmla="*/ 2 h 145"/>
                              <a:gd name="T2" fmla="*/ 337 w 1377"/>
                              <a:gd name="T3" fmla="*/ 4 h 145"/>
                              <a:gd name="T4" fmla="*/ 2 w 1377"/>
                              <a:gd name="T5" fmla="*/ 20 h 145"/>
                              <a:gd name="T6" fmla="*/ 4 w 1377"/>
                              <a:gd name="T7" fmla="*/ 18 h 145"/>
                              <a:gd name="T8" fmla="*/ 4 w 1377"/>
                              <a:gd name="T9" fmla="*/ 34 h 145"/>
                              <a:gd name="T10" fmla="*/ 2 w 1377"/>
                              <a:gd name="T11" fmla="*/ 32 h 145"/>
                              <a:gd name="T12" fmla="*/ 338 w 1377"/>
                              <a:gd name="T13" fmla="*/ 16 h 145"/>
                              <a:gd name="T14" fmla="*/ 336 w 1377"/>
                              <a:gd name="T15" fmla="*/ 18 h 145"/>
                              <a:gd name="T16" fmla="*/ 335 w 1377"/>
                              <a:gd name="T17" fmla="*/ 2 h 145"/>
                              <a:gd name="T18" fmla="*/ 340 w 1377"/>
                              <a:gd name="T19" fmla="*/ 18 h 145"/>
                              <a:gd name="T20" fmla="*/ 338 w 1377"/>
                              <a:gd name="T21" fmla="*/ 20 h 145"/>
                              <a:gd name="T22" fmla="*/ 2 w 1377"/>
                              <a:gd name="T23" fmla="*/ 36 h 145"/>
                              <a:gd name="T24" fmla="*/ 0 w 1377"/>
                              <a:gd name="T25" fmla="*/ 35 h 145"/>
                              <a:gd name="T26" fmla="*/ 0 w 1377"/>
                              <a:gd name="T27" fmla="*/ 34 h 145"/>
                              <a:gd name="T28" fmla="*/ 0 w 1377"/>
                              <a:gd name="T29" fmla="*/ 18 h 145"/>
                              <a:gd name="T30" fmla="*/ 2 w 1377"/>
                              <a:gd name="T31" fmla="*/ 16 h 145"/>
                              <a:gd name="T32" fmla="*/ 337 w 1377"/>
                              <a:gd name="T33" fmla="*/ 0 h 145"/>
                              <a:gd name="T34" fmla="*/ 339 w 1377"/>
                              <a:gd name="T35" fmla="*/ 0 h 145"/>
                              <a:gd name="T36" fmla="*/ 339 w 1377"/>
                              <a:gd name="T37" fmla="*/ 2 h 145"/>
                              <a:gd name="T38" fmla="*/ 340 w 1377"/>
                              <a:gd name="T39" fmla="*/ 18 h 14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77" h="145">
                                <a:moveTo>
                                  <a:pt x="1358" y="9"/>
                                </a:moveTo>
                                <a:lnTo>
                                  <a:pt x="1367" y="16"/>
                                </a:lnTo>
                                <a:lnTo>
                                  <a:pt x="9" y="82"/>
                                </a:lnTo>
                                <a:lnTo>
                                  <a:pt x="16" y="74"/>
                                </a:lnTo>
                                <a:lnTo>
                                  <a:pt x="16" y="136"/>
                                </a:lnTo>
                                <a:lnTo>
                                  <a:pt x="8" y="128"/>
                                </a:lnTo>
                                <a:lnTo>
                                  <a:pt x="1368" y="66"/>
                                </a:lnTo>
                                <a:lnTo>
                                  <a:pt x="1360" y="74"/>
                                </a:lnTo>
                                <a:lnTo>
                                  <a:pt x="1358" y="9"/>
                                </a:lnTo>
                                <a:close/>
                                <a:moveTo>
                                  <a:pt x="1376" y="74"/>
                                </a:moveTo>
                                <a:cubicBezTo>
                                  <a:pt x="1377" y="78"/>
                                  <a:pt x="1373" y="82"/>
                                  <a:pt x="1369" y="82"/>
                                </a:cubicBezTo>
                                <a:lnTo>
                                  <a:pt x="9" y="144"/>
                                </a:lnTo>
                                <a:cubicBezTo>
                                  <a:pt x="7" y="145"/>
                                  <a:pt x="5" y="144"/>
                                  <a:pt x="3" y="142"/>
                                </a:cubicBezTo>
                                <a:cubicBezTo>
                                  <a:pt x="1" y="141"/>
                                  <a:pt x="0" y="139"/>
                                  <a:pt x="0" y="136"/>
                                </a:cubicBezTo>
                                <a:lnTo>
                                  <a:pt x="0" y="74"/>
                                </a:lnTo>
                                <a:cubicBezTo>
                                  <a:pt x="0" y="70"/>
                                  <a:pt x="4" y="66"/>
                                  <a:pt x="8" y="66"/>
                                </a:cubicBezTo>
                                <a:lnTo>
                                  <a:pt x="1366" y="0"/>
                                </a:lnTo>
                                <a:cubicBezTo>
                                  <a:pt x="1368" y="0"/>
                                  <a:pt x="1370" y="1"/>
                                  <a:pt x="1372" y="3"/>
                                </a:cubicBezTo>
                                <a:cubicBezTo>
                                  <a:pt x="1373" y="4"/>
                                  <a:pt x="1374" y="6"/>
                                  <a:pt x="1374" y="8"/>
                                </a:cubicBezTo>
                                <a:lnTo>
                                  <a:pt x="1376" y="7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07" name="Freeform 9134"/>
                        <wps:cNvSpPr>
                          <a:spLocks/>
                        </wps:cNvSpPr>
                        <wps:spPr bwMode="auto">
                          <a:xfrm>
                            <a:off x="167" y="739"/>
                            <a:ext cx="882" cy="167"/>
                          </a:xfrm>
                          <a:custGeom>
                            <a:avLst/>
                            <a:gdLst>
                              <a:gd name="T0" fmla="*/ 882 w 882"/>
                              <a:gd name="T1" fmla="*/ 132 h 167"/>
                              <a:gd name="T2" fmla="*/ 207 w 882"/>
                              <a:gd name="T3" fmla="*/ 167 h 167"/>
                              <a:gd name="T4" fmla="*/ 0 w 882"/>
                              <a:gd name="T5" fmla="*/ 17 h 167"/>
                              <a:gd name="T6" fmla="*/ 451 w 882"/>
                              <a:gd name="T7" fmla="*/ 0 h 167"/>
                              <a:gd name="T8" fmla="*/ 882 w 882"/>
                              <a:gd name="T9" fmla="*/ 132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2" h="167">
                                <a:moveTo>
                                  <a:pt x="882" y="132"/>
                                </a:moveTo>
                                <a:lnTo>
                                  <a:pt x="207" y="167"/>
                                </a:lnTo>
                                <a:lnTo>
                                  <a:pt x="0" y="17"/>
                                </a:lnTo>
                                <a:lnTo>
                                  <a:pt x="451" y="0"/>
                                </a:lnTo>
                                <a:lnTo>
                                  <a:pt x="882" y="132"/>
                                </a:lnTo>
                                <a:close/>
                              </a:path>
                            </a:pathLst>
                          </a:custGeom>
                          <a:solidFill>
                            <a:srgbClr val="F0FF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8" name="Freeform 9135"/>
                        <wps:cNvSpPr>
                          <a:spLocks noEditPoints="1"/>
                        </wps:cNvSpPr>
                        <wps:spPr bwMode="auto">
                          <a:xfrm>
                            <a:off x="163" y="735"/>
                            <a:ext cx="891" cy="175"/>
                          </a:xfrm>
                          <a:custGeom>
                            <a:avLst/>
                            <a:gdLst>
                              <a:gd name="T0" fmla="*/ 441 w 1793"/>
                              <a:gd name="T1" fmla="*/ 65 h 353"/>
                              <a:gd name="T2" fmla="*/ 443 w 1793"/>
                              <a:gd name="T3" fmla="*/ 67 h 353"/>
                              <a:gd name="T4" fmla="*/ 441 w 1793"/>
                              <a:gd name="T5" fmla="*/ 69 h 353"/>
                              <a:gd name="T6" fmla="*/ 105 w 1793"/>
                              <a:gd name="T7" fmla="*/ 87 h 353"/>
                              <a:gd name="T8" fmla="*/ 104 w 1793"/>
                              <a:gd name="T9" fmla="*/ 86 h 353"/>
                              <a:gd name="T10" fmla="*/ 1 w 1793"/>
                              <a:gd name="T11" fmla="*/ 12 h 353"/>
                              <a:gd name="T12" fmla="*/ 0 w 1793"/>
                              <a:gd name="T13" fmla="*/ 10 h 353"/>
                              <a:gd name="T14" fmla="*/ 2 w 1793"/>
                              <a:gd name="T15" fmla="*/ 8 h 353"/>
                              <a:gd name="T16" fmla="*/ 226 w 1793"/>
                              <a:gd name="T17" fmla="*/ 0 h 353"/>
                              <a:gd name="T18" fmla="*/ 227 w 1793"/>
                              <a:gd name="T19" fmla="*/ 0 h 353"/>
                              <a:gd name="T20" fmla="*/ 441 w 1793"/>
                              <a:gd name="T21" fmla="*/ 65 h 353"/>
                              <a:gd name="T22" fmla="*/ 226 w 1793"/>
                              <a:gd name="T23" fmla="*/ 4 h 353"/>
                              <a:gd name="T24" fmla="*/ 226 w 1793"/>
                              <a:gd name="T25" fmla="*/ 4 h 353"/>
                              <a:gd name="T26" fmla="*/ 2 w 1793"/>
                              <a:gd name="T27" fmla="*/ 12 h 353"/>
                              <a:gd name="T28" fmla="*/ 3 w 1793"/>
                              <a:gd name="T29" fmla="*/ 8 h 353"/>
                              <a:gd name="T30" fmla="*/ 106 w 1793"/>
                              <a:gd name="T31" fmla="*/ 83 h 353"/>
                              <a:gd name="T32" fmla="*/ 105 w 1793"/>
                              <a:gd name="T33" fmla="*/ 83 h 353"/>
                              <a:gd name="T34" fmla="*/ 441 w 1793"/>
                              <a:gd name="T35" fmla="*/ 65 h 353"/>
                              <a:gd name="T36" fmla="*/ 440 w 1793"/>
                              <a:gd name="T37" fmla="*/ 69 h 353"/>
                              <a:gd name="T38" fmla="*/ 226 w 1793"/>
                              <a:gd name="T39" fmla="*/ 4 h 35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793" h="353">
                                <a:moveTo>
                                  <a:pt x="1787" y="266"/>
                                </a:moveTo>
                                <a:cubicBezTo>
                                  <a:pt x="1791" y="267"/>
                                  <a:pt x="1793" y="271"/>
                                  <a:pt x="1792" y="274"/>
                                </a:cubicBezTo>
                                <a:cubicBezTo>
                                  <a:pt x="1792" y="278"/>
                                  <a:pt x="1789" y="281"/>
                                  <a:pt x="1785" y="282"/>
                                </a:cubicBezTo>
                                <a:lnTo>
                                  <a:pt x="425" y="352"/>
                                </a:lnTo>
                                <a:cubicBezTo>
                                  <a:pt x="424" y="353"/>
                                  <a:pt x="422" y="352"/>
                                  <a:pt x="420" y="351"/>
                                </a:cubicBezTo>
                                <a:lnTo>
                                  <a:pt x="4" y="48"/>
                                </a:lnTo>
                                <a:cubicBezTo>
                                  <a:pt x="1" y="46"/>
                                  <a:pt x="0" y="43"/>
                                  <a:pt x="1" y="40"/>
                                </a:cubicBezTo>
                                <a:cubicBezTo>
                                  <a:pt x="2" y="36"/>
                                  <a:pt x="5" y="34"/>
                                  <a:pt x="8" y="34"/>
                                </a:cubicBezTo>
                                <a:lnTo>
                                  <a:pt x="915" y="0"/>
                                </a:lnTo>
                                <a:cubicBezTo>
                                  <a:pt x="916" y="0"/>
                                  <a:pt x="917" y="1"/>
                                  <a:pt x="918" y="1"/>
                                </a:cubicBezTo>
                                <a:lnTo>
                                  <a:pt x="1787" y="266"/>
                                </a:lnTo>
                                <a:close/>
                                <a:moveTo>
                                  <a:pt x="913" y="16"/>
                                </a:moveTo>
                                <a:lnTo>
                                  <a:pt x="916" y="16"/>
                                </a:lnTo>
                                <a:lnTo>
                                  <a:pt x="9" y="50"/>
                                </a:lnTo>
                                <a:lnTo>
                                  <a:pt x="13" y="35"/>
                                </a:lnTo>
                                <a:lnTo>
                                  <a:pt x="430" y="338"/>
                                </a:lnTo>
                                <a:lnTo>
                                  <a:pt x="425" y="336"/>
                                </a:lnTo>
                                <a:lnTo>
                                  <a:pt x="1784" y="266"/>
                                </a:lnTo>
                                <a:lnTo>
                                  <a:pt x="1782" y="281"/>
                                </a:lnTo>
                                <a:lnTo>
                                  <a:pt x="91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7409" name="Picture 91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7" y="755"/>
                            <a:ext cx="215" cy="191"/>
                          </a:xfrm>
                          <a:prstGeom prst="rect">
                            <a:avLst/>
                          </a:prstGeom>
                          <a:noFill/>
                          <a:extLst>
                            <a:ext uri="{909E8E84-426E-40DD-AFC4-6F175D3DCCD1}">
                              <a14:hiddenFill xmlns:a14="http://schemas.microsoft.com/office/drawing/2010/main">
                                <a:solidFill>
                                  <a:srgbClr val="FFFFFF"/>
                                </a:solidFill>
                              </a14:hiddenFill>
                            </a:ext>
                          </a:extLst>
                        </pic:spPr>
                      </pic:pic>
                      <wps:wsp>
                        <wps:cNvPr id="7410" name="Freeform 9137"/>
                        <wps:cNvSpPr>
                          <a:spLocks noEditPoints="1"/>
                        </wps:cNvSpPr>
                        <wps:spPr bwMode="auto">
                          <a:xfrm>
                            <a:off x="163" y="751"/>
                            <a:ext cx="215" cy="191"/>
                          </a:xfrm>
                          <a:custGeom>
                            <a:avLst/>
                            <a:gdLst>
                              <a:gd name="T0" fmla="*/ 107 w 432"/>
                              <a:gd name="T1" fmla="*/ 91 h 385"/>
                              <a:gd name="T2" fmla="*/ 103 w 432"/>
                              <a:gd name="T3" fmla="*/ 93 h 385"/>
                              <a:gd name="T4" fmla="*/ 103 w 432"/>
                              <a:gd name="T5" fmla="*/ 76 h 385"/>
                              <a:gd name="T6" fmla="*/ 104 w 432"/>
                              <a:gd name="T7" fmla="*/ 78 h 385"/>
                              <a:gd name="T8" fmla="*/ 1 w 432"/>
                              <a:gd name="T9" fmla="*/ 3 h 385"/>
                              <a:gd name="T10" fmla="*/ 4 w 432"/>
                              <a:gd name="T11" fmla="*/ 2 h 385"/>
                              <a:gd name="T12" fmla="*/ 4 w 432"/>
                              <a:gd name="T13" fmla="*/ 18 h 385"/>
                              <a:gd name="T14" fmla="*/ 3 w 432"/>
                              <a:gd name="T15" fmla="*/ 17 h 385"/>
                              <a:gd name="T16" fmla="*/ 107 w 432"/>
                              <a:gd name="T17" fmla="*/ 91 h 385"/>
                              <a:gd name="T18" fmla="*/ 1 w 432"/>
                              <a:gd name="T19" fmla="*/ 20 h 385"/>
                              <a:gd name="T20" fmla="*/ 0 w 432"/>
                              <a:gd name="T21" fmla="*/ 18 h 385"/>
                              <a:gd name="T22" fmla="*/ 0 w 432"/>
                              <a:gd name="T23" fmla="*/ 2 h 385"/>
                              <a:gd name="T24" fmla="*/ 1 w 432"/>
                              <a:gd name="T25" fmla="*/ 0 h 385"/>
                              <a:gd name="T26" fmla="*/ 3 w 432"/>
                              <a:gd name="T27" fmla="*/ 0 h 385"/>
                              <a:gd name="T28" fmla="*/ 107 w 432"/>
                              <a:gd name="T29" fmla="*/ 74 h 385"/>
                              <a:gd name="T30" fmla="*/ 107 w 432"/>
                              <a:gd name="T31" fmla="*/ 76 h 385"/>
                              <a:gd name="T32" fmla="*/ 107 w 432"/>
                              <a:gd name="T33" fmla="*/ 93 h 385"/>
                              <a:gd name="T34" fmla="*/ 106 w 432"/>
                              <a:gd name="T35" fmla="*/ 95 h 385"/>
                              <a:gd name="T36" fmla="*/ 104 w 432"/>
                              <a:gd name="T37" fmla="*/ 94 h 385"/>
                              <a:gd name="T38" fmla="*/ 1 w 432"/>
                              <a:gd name="T39" fmla="*/ 20 h 38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2" h="385">
                                <a:moveTo>
                                  <a:pt x="429" y="370"/>
                                </a:moveTo>
                                <a:lnTo>
                                  <a:pt x="416" y="376"/>
                                </a:lnTo>
                                <a:lnTo>
                                  <a:pt x="416" y="309"/>
                                </a:lnTo>
                                <a:lnTo>
                                  <a:pt x="420" y="316"/>
                                </a:lnTo>
                                <a:lnTo>
                                  <a:pt x="4" y="15"/>
                                </a:lnTo>
                                <a:lnTo>
                                  <a:pt x="16" y="8"/>
                                </a:lnTo>
                                <a:lnTo>
                                  <a:pt x="16" y="75"/>
                                </a:lnTo>
                                <a:lnTo>
                                  <a:pt x="13" y="68"/>
                                </a:lnTo>
                                <a:lnTo>
                                  <a:pt x="429" y="370"/>
                                </a:lnTo>
                                <a:close/>
                                <a:moveTo>
                                  <a:pt x="4" y="81"/>
                                </a:moveTo>
                                <a:cubicBezTo>
                                  <a:pt x="2" y="80"/>
                                  <a:pt x="0" y="78"/>
                                  <a:pt x="0" y="75"/>
                                </a:cubicBezTo>
                                <a:lnTo>
                                  <a:pt x="0" y="8"/>
                                </a:lnTo>
                                <a:cubicBezTo>
                                  <a:pt x="0" y="5"/>
                                  <a:pt x="2" y="3"/>
                                  <a:pt x="5" y="1"/>
                                </a:cubicBezTo>
                                <a:cubicBezTo>
                                  <a:pt x="8" y="0"/>
                                  <a:pt x="11" y="0"/>
                                  <a:pt x="13" y="2"/>
                                </a:cubicBezTo>
                                <a:lnTo>
                                  <a:pt x="429" y="303"/>
                                </a:lnTo>
                                <a:cubicBezTo>
                                  <a:pt x="431" y="304"/>
                                  <a:pt x="432" y="307"/>
                                  <a:pt x="432" y="309"/>
                                </a:cubicBezTo>
                                <a:lnTo>
                                  <a:pt x="432" y="376"/>
                                </a:lnTo>
                                <a:cubicBezTo>
                                  <a:pt x="432" y="379"/>
                                  <a:pt x="431" y="382"/>
                                  <a:pt x="428" y="384"/>
                                </a:cubicBezTo>
                                <a:cubicBezTo>
                                  <a:pt x="425" y="385"/>
                                  <a:pt x="422" y="385"/>
                                  <a:pt x="420" y="383"/>
                                </a:cubicBezTo>
                                <a:lnTo>
                                  <a:pt x="4" y="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11" name="Freeform 9138"/>
                        <wps:cNvSpPr>
                          <a:spLocks/>
                        </wps:cNvSpPr>
                        <wps:spPr bwMode="auto">
                          <a:xfrm>
                            <a:off x="215" y="652"/>
                            <a:ext cx="63" cy="159"/>
                          </a:xfrm>
                          <a:custGeom>
                            <a:avLst/>
                            <a:gdLst>
                              <a:gd name="T0" fmla="*/ 0 w 63"/>
                              <a:gd name="T1" fmla="*/ 3 h 159"/>
                              <a:gd name="T2" fmla="*/ 1 w 63"/>
                              <a:gd name="T3" fmla="*/ 2 h 159"/>
                              <a:gd name="T4" fmla="*/ 1 w 63"/>
                              <a:gd name="T5" fmla="*/ 0 h 159"/>
                              <a:gd name="T6" fmla="*/ 41 w 63"/>
                              <a:gd name="T7" fmla="*/ 4 h 159"/>
                              <a:gd name="T8" fmla="*/ 45 w 63"/>
                              <a:gd name="T9" fmla="*/ 4 h 159"/>
                              <a:gd name="T10" fmla="*/ 46 w 63"/>
                              <a:gd name="T11" fmla="*/ 5 h 159"/>
                              <a:gd name="T12" fmla="*/ 49 w 63"/>
                              <a:gd name="T13" fmla="*/ 6 h 159"/>
                              <a:gd name="T14" fmla="*/ 52 w 63"/>
                              <a:gd name="T15" fmla="*/ 10 h 159"/>
                              <a:gd name="T16" fmla="*/ 53 w 63"/>
                              <a:gd name="T17" fmla="*/ 15 h 159"/>
                              <a:gd name="T18" fmla="*/ 54 w 63"/>
                              <a:gd name="T19" fmla="*/ 17 h 159"/>
                              <a:gd name="T20" fmla="*/ 55 w 63"/>
                              <a:gd name="T21" fmla="*/ 29 h 159"/>
                              <a:gd name="T22" fmla="*/ 56 w 63"/>
                              <a:gd name="T23" fmla="*/ 40 h 159"/>
                              <a:gd name="T24" fmla="*/ 57 w 63"/>
                              <a:gd name="T25" fmla="*/ 52 h 159"/>
                              <a:gd name="T26" fmla="*/ 59 w 63"/>
                              <a:gd name="T27" fmla="*/ 62 h 159"/>
                              <a:gd name="T28" fmla="*/ 59 w 63"/>
                              <a:gd name="T29" fmla="*/ 74 h 159"/>
                              <a:gd name="T30" fmla="*/ 60 w 63"/>
                              <a:gd name="T31" fmla="*/ 85 h 159"/>
                              <a:gd name="T32" fmla="*/ 61 w 63"/>
                              <a:gd name="T33" fmla="*/ 96 h 159"/>
                              <a:gd name="T34" fmla="*/ 61 w 63"/>
                              <a:gd name="T35" fmla="*/ 108 h 159"/>
                              <a:gd name="T36" fmla="*/ 61 w 63"/>
                              <a:gd name="T37" fmla="*/ 118 h 159"/>
                              <a:gd name="T38" fmla="*/ 62 w 63"/>
                              <a:gd name="T39" fmla="*/ 130 h 159"/>
                              <a:gd name="T40" fmla="*/ 63 w 63"/>
                              <a:gd name="T41" fmla="*/ 142 h 159"/>
                              <a:gd name="T42" fmla="*/ 63 w 63"/>
                              <a:gd name="T43" fmla="*/ 151 h 159"/>
                              <a:gd name="T44" fmla="*/ 63 w 63"/>
                              <a:gd name="T45" fmla="*/ 152 h 159"/>
                              <a:gd name="T46" fmla="*/ 61 w 63"/>
                              <a:gd name="T47" fmla="*/ 156 h 159"/>
                              <a:gd name="T48" fmla="*/ 59 w 63"/>
                              <a:gd name="T49" fmla="*/ 159 h 159"/>
                              <a:gd name="T50" fmla="*/ 56 w 63"/>
                              <a:gd name="T51" fmla="*/ 159 h 159"/>
                              <a:gd name="T52" fmla="*/ 54 w 63"/>
                              <a:gd name="T53" fmla="*/ 157 h 159"/>
                              <a:gd name="T54" fmla="*/ 5 w 63"/>
                              <a:gd name="T55" fmla="*/ 123 h 159"/>
                              <a:gd name="T56" fmla="*/ 1 w 63"/>
                              <a:gd name="T57" fmla="*/ 120 h 159"/>
                              <a:gd name="T58" fmla="*/ 0 w 63"/>
                              <a:gd name="T59" fmla="*/ 115 h 159"/>
                              <a:gd name="T60" fmla="*/ 0 w 63"/>
                              <a:gd name="T61" fmla="*/ 113 h 159"/>
                              <a:gd name="T62" fmla="*/ 0 w 63"/>
                              <a:gd name="T63" fmla="*/ 6 h 159"/>
                              <a:gd name="T64" fmla="*/ 0 w 63"/>
                              <a:gd name="T65" fmla="*/ 3 h 1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3" h="159">
                                <a:moveTo>
                                  <a:pt x="0" y="3"/>
                                </a:moveTo>
                                <a:lnTo>
                                  <a:pt x="1" y="2"/>
                                </a:lnTo>
                                <a:lnTo>
                                  <a:pt x="1" y="0"/>
                                </a:lnTo>
                                <a:lnTo>
                                  <a:pt x="41" y="4"/>
                                </a:lnTo>
                                <a:lnTo>
                                  <a:pt x="45" y="4"/>
                                </a:lnTo>
                                <a:lnTo>
                                  <a:pt x="46" y="5"/>
                                </a:lnTo>
                                <a:lnTo>
                                  <a:pt x="49" y="6"/>
                                </a:lnTo>
                                <a:lnTo>
                                  <a:pt x="52" y="10"/>
                                </a:lnTo>
                                <a:lnTo>
                                  <a:pt x="53" y="15"/>
                                </a:lnTo>
                                <a:lnTo>
                                  <a:pt x="54" y="17"/>
                                </a:lnTo>
                                <a:lnTo>
                                  <a:pt x="55" y="29"/>
                                </a:lnTo>
                                <a:lnTo>
                                  <a:pt x="56" y="40"/>
                                </a:lnTo>
                                <a:lnTo>
                                  <a:pt x="57" y="52"/>
                                </a:lnTo>
                                <a:lnTo>
                                  <a:pt x="59" y="62"/>
                                </a:lnTo>
                                <a:lnTo>
                                  <a:pt x="59" y="74"/>
                                </a:lnTo>
                                <a:lnTo>
                                  <a:pt x="60" y="85"/>
                                </a:lnTo>
                                <a:lnTo>
                                  <a:pt x="61" y="96"/>
                                </a:lnTo>
                                <a:lnTo>
                                  <a:pt x="61" y="108"/>
                                </a:lnTo>
                                <a:lnTo>
                                  <a:pt x="61" y="118"/>
                                </a:lnTo>
                                <a:lnTo>
                                  <a:pt x="62" y="130"/>
                                </a:lnTo>
                                <a:lnTo>
                                  <a:pt x="63" y="142"/>
                                </a:lnTo>
                                <a:lnTo>
                                  <a:pt x="63" y="151"/>
                                </a:lnTo>
                                <a:lnTo>
                                  <a:pt x="63" y="152"/>
                                </a:lnTo>
                                <a:lnTo>
                                  <a:pt x="61" y="156"/>
                                </a:lnTo>
                                <a:lnTo>
                                  <a:pt x="59" y="159"/>
                                </a:lnTo>
                                <a:lnTo>
                                  <a:pt x="56" y="159"/>
                                </a:lnTo>
                                <a:lnTo>
                                  <a:pt x="54" y="157"/>
                                </a:lnTo>
                                <a:lnTo>
                                  <a:pt x="5" y="123"/>
                                </a:lnTo>
                                <a:lnTo>
                                  <a:pt x="1" y="120"/>
                                </a:lnTo>
                                <a:lnTo>
                                  <a:pt x="0" y="115"/>
                                </a:lnTo>
                                <a:lnTo>
                                  <a:pt x="0" y="113"/>
                                </a:lnTo>
                                <a:lnTo>
                                  <a:pt x="0" y="6"/>
                                </a:lnTo>
                                <a:lnTo>
                                  <a:pt x="0" y="3"/>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2" name="Freeform 9139"/>
                        <wps:cNvSpPr>
                          <a:spLocks noEditPoints="1"/>
                        </wps:cNvSpPr>
                        <wps:spPr bwMode="auto">
                          <a:xfrm>
                            <a:off x="211" y="648"/>
                            <a:ext cx="71" cy="167"/>
                          </a:xfrm>
                          <a:custGeom>
                            <a:avLst/>
                            <a:gdLst>
                              <a:gd name="T0" fmla="*/ 0 w 144"/>
                              <a:gd name="T1" fmla="*/ 2 h 336"/>
                              <a:gd name="T2" fmla="*/ 0 w 144"/>
                              <a:gd name="T3" fmla="*/ 2 h 336"/>
                              <a:gd name="T4" fmla="*/ 3 w 144"/>
                              <a:gd name="T5" fmla="*/ 0 h 336"/>
                              <a:gd name="T6" fmla="*/ 24 w 144"/>
                              <a:gd name="T7" fmla="*/ 2 h 336"/>
                              <a:gd name="T8" fmla="*/ 26 w 144"/>
                              <a:gd name="T9" fmla="*/ 3 h 336"/>
                              <a:gd name="T10" fmla="*/ 27 w 144"/>
                              <a:gd name="T11" fmla="*/ 3 h 336"/>
                              <a:gd name="T12" fmla="*/ 29 w 144"/>
                              <a:gd name="T13" fmla="*/ 5 h 336"/>
                              <a:gd name="T14" fmla="*/ 30 w 144"/>
                              <a:gd name="T15" fmla="*/ 9 h 336"/>
                              <a:gd name="T16" fmla="*/ 31 w 144"/>
                              <a:gd name="T17" fmla="*/ 10 h 336"/>
                              <a:gd name="T18" fmla="*/ 32 w 144"/>
                              <a:gd name="T19" fmla="*/ 22 h 336"/>
                              <a:gd name="T20" fmla="*/ 33 w 144"/>
                              <a:gd name="T21" fmla="*/ 33 h 336"/>
                              <a:gd name="T22" fmla="*/ 34 w 144"/>
                              <a:gd name="T23" fmla="*/ 44 h 336"/>
                              <a:gd name="T24" fmla="*/ 34 w 144"/>
                              <a:gd name="T25" fmla="*/ 56 h 336"/>
                              <a:gd name="T26" fmla="*/ 35 w 144"/>
                              <a:gd name="T27" fmla="*/ 67 h 336"/>
                              <a:gd name="T28" fmla="*/ 35 w 144"/>
                              <a:gd name="T29" fmla="*/ 78 h 336"/>
                              <a:gd name="T30" fmla="*/ 35 w 144"/>
                              <a:gd name="T31" fmla="*/ 79 h 336"/>
                              <a:gd name="T32" fmla="*/ 34 w 144"/>
                              <a:gd name="T33" fmla="*/ 81 h 336"/>
                              <a:gd name="T34" fmla="*/ 31 w 144"/>
                              <a:gd name="T35" fmla="*/ 83 h 336"/>
                              <a:gd name="T36" fmla="*/ 28 w 144"/>
                              <a:gd name="T37" fmla="*/ 83 h 336"/>
                              <a:gd name="T38" fmla="*/ 28 w 144"/>
                              <a:gd name="T39" fmla="*/ 82 h 336"/>
                              <a:gd name="T40" fmla="*/ 1 w 144"/>
                              <a:gd name="T41" fmla="*/ 64 h 336"/>
                              <a:gd name="T42" fmla="*/ 0 w 144"/>
                              <a:gd name="T43" fmla="*/ 60 h 336"/>
                              <a:gd name="T44" fmla="*/ 0 w 144"/>
                              <a:gd name="T45" fmla="*/ 59 h 336"/>
                              <a:gd name="T46" fmla="*/ 0 w 144"/>
                              <a:gd name="T47" fmla="*/ 3 h 336"/>
                              <a:gd name="T48" fmla="*/ 4 w 144"/>
                              <a:gd name="T49" fmla="*/ 59 h 336"/>
                              <a:gd name="T50" fmla="*/ 4 w 144"/>
                              <a:gd name="T51" fmla="*/ 60 h 336"/>
                              <a:gd name="T52" fmla="*/ 3 w 144"/>
                              <a:gd name="T53" fmla="*/ 60 h 336"/>
                              <a:gd name="T54" fmla="*/ 30 w 144"/>
                              <a:gd name="T55" fmla="*/ 79 h 336"/>
                              <a:gd name="T56" fmla="*/ 31 w 144"/>
                              <a:gd name="T57" fmla="*/ 80 h 336"/>
                              <a:gd name="T58" fmla="*/ 31 w 144"/>
                              <a:gd name="T59" fmla="*/ 79 h 336"/>
                              <a:gd name="T60" fmla="*/ 31 w 144"/>
                              <a:gd name="T61" fmla="*/ 79 h 336"/>
                              <a:gd name="T62" fmla="*/ 32 w 144"/>
                              <a:gd name="T63" fmla="*/ 77 h 336"/>
                              <a:gd name="T64" fmla="*/ 31 w 144"/>
                              <a:gd name="T65" fmla="*/ 78 h 336"/>
                              <a:gd name="T66" fmla="*/ 31 w 144"/>
                              <a:gd name="T67" fmla="*/ 67 h 336"/>
                              <a:gd name="T68" fmla="*/ 30 w 144"/>
                              <a:gd name="T69" fmla="*/ 56 h 336"/>
                              <a:gd name="T70" fmla="*/ 30 w 144"/>
                              <a:gd name="T71" fmla="*/ 44 h 336"/>
                              <a:gd name="T72" fmla="*/ 29 w 144"/>
                              <a:gd name="T73" fmla="*/ 34 h 336"/>
                              <a:gd name="T74" fmla="*/ 28 w 144"/>
                              <a:gd name="T75" fmla="*/ 22 h 336"/>
                              <a:gd name="T76" fmla="*/ 27 w 144"/>
                              <a:gd name="T77" fmla="*/ 11 h 336"/>
                              <a:gd name="T78" fmla="*/ 26 w 144"/>
                              <a:gd name="T79" fmla="*/ 10 h 336"/>
                              <a:gd name="T80" fmla="*/ 26 w 144"/>
                              <a:gd name="T81" fmla="*/ 8 h 336"/>
                              <a:gd name="T82" fmla="*/ 26 w 144"/>
                              <a:gd name="T83" fmla="*/ 7 h 336"/>
                              <a:gd name="T84" fmla="*/ 23 w 144"/>
                              <a:gd name="T85" fmla="*/ 5 h 336"/>
                              <a:gd name="T86" fmla="*/ 24 w 144"/>
                              <a:gd name="T87" fmla="*/ 6 h 336"/>
                              <a:gd name="T88" fmla="*/ 2 w 144"/>
                              <a:gd name="T89" fmla="*/ 4 h 336"/>
                              <a:gd name="T90" fmla="*/ 4 w 144"/>
                              <a:gd name="T91" fmla="*/ 3 h 336"/>
                              <a:gd name="T92" fmla="*/ 3 w 144"/>
                              <a:gd name="T93" fmla="*/ 4 h 336"/>
                              <a:gd name="T94" fmla="*/ 4 w 144"/>
                              <a:gd name="T95" fmla="*/ 5 h 3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44" h="336">
                                <a:moveTo>
                                  <a:pt x="0" y="14"/>
                                </a:moveTo>
                                <a:cubicBezTo>
                                  <a:pt x="0" y="13"/>
                                  <a:pt x="1" y="11"/>
                                  <a:pt x="2" y="10"/>
                                </a:cubicBezTo>
                                <a:lnTo>
                                  <a:pt x="3" y="7"/>
                                </a:lnTo>
                                <a:lnTo>
                                  <a:pt x="2" y="10"/>
                                </a:lnTo>
                                <a:lnTo>
                                  <a:pt x="3" y="7"/>
                                </a:lnTo>
                                <a:cubicBezTo>
                                  <a:pt x="4" y="3"/>
                                  <a:pt x="8" y="0"/>
                                  <a:pt x="12" y="1"/>
                                </a:cubicBezTo>
                                <a:lnTo>
                                  <a:pt x="92" y="9"/>
                                </a:lnTo>
                                <a:lnTo>
                                  <a:pt x="100" y="9"/>
                                </a:lnTo>
                                <a:cubicBezTo>
                                  <a:pt x="103" y="9"/>
                                  <a:pt x="106" y="10"/>
                                  <a:pt x="107" y="13"/>
                                </a:cubicBezTo>
                                <a:lnTo>
                                  <a:pt x="108" y="15"/>
                                </a:lnTo>
                                <a:lnTo>
                                  <a:pt x="103" y="11"/>
                                </a:lnTo>
                                <a:lnTo>
                                  <a:pt x="110" y="12"/>
                                </a:lnTo>
                                <a:cubicBezTo>
                                  <a:pt x="112" y="13"/>
                                  <a:pt x="113" y="14"/>
                                  <a:pt x="114" y="15"/>
                                </a:cubicBezTo>
                                <a:lnTo>
                                  <a:pt x="120" y="23"/>
                                </a:lnTo>
                                <a:cubicBezTo>
                                  <a:pt x="121" y="24"/>
                                  <a:pt x="121" y="25"/>
                                  <a:pt x="122" y="26"/>
                                </a:cubicBezTo>
                                <a:lnTo>
                                  <a:pt x="124" y="37"/>
                                </a:lnTo>
                                <a:lnTo>
                                  <a:pt x="125" y="41"/>
                                </a:lnTo>
                                <a:cubicBezTo>
                                  <a:pt x="126" y="41"/>
                                  <a:pt x="126" y="42"/>
                                  <a:pt x="126" y="43"/>
                                </a:cubicBezTo>
                                <a:lnTo>
                                  <a:pt x="127" y="66"/>
                                </a:lnTo>
                                <a:lnTo>
                                  <a:pt x="130" y="89"/>
                                </a:lnTo>
                                <a:lnTo>
                                  <a:pt x="131" y="113"/>
                                </a:lnTo>
                                <a:lnTo>
                                  <a:pt x="135" y="133"/>
                                </a:lnTo>
                                <a:lnTo>
                                  <a:pt x="136" y="157"/>
                                </a:lnTo>
                                <a:lnTo>
                                  <a:pt x="137" y="179"/>
                                </a:lnTo>
                                <a:lnTo>
                                  <a:pt x="139" y="202"/>
                                </a:lnTo>
                                <a:lnTo>
                                  <a:pt x="140" y="225"/>
                                </a:lnTo>
                                <a:lnTo>
                                  <a:pt x="140" y="247"/>
                                </a:lnTo>
                                <a:lnTo>
                                  <a:pt x="142" y="271"/>
                                </a:lnTo>
                                <a:lnTo>
                                  <a:pt x="144" y="294"/>
                                </a:lnTo>
                                <a:lnTo>
                                  <a:pt x="144" y="313"/>
                                </a:lnTo>
                                <a:lnTo>
                                  <a:pt x="144" y="314"/>
                                </a:lnTo>
                                <a:cubicBezTo>
                                  <a:pt x="144" y="315"/>
                                  <a:pt x="144" y="316"/>
                                  <a:pt x="144" y="317"/>
                                </a:cubicBezTo>
                                <a:lnTo>
                                  <a:pt x="140" y="326"/>
                                </a:lnTo>
                                <a:cubicBezTo>
                                  <a:pt x="139" y="327"/>
                                  <a:pt x="139" y="328"/>
                                  <a:pt x="138" y="328"/>
                                </a:cubicBezTo>
                                <a:lnTo>
                                  <a:pt x="132" y="334"/>
                                </a:lnTo>
                                <a:cubicBezTo>
                                  <a:pt x="131" y="336"/>
                                  <a:pt x="129" y="336"/>
                                  <a:pt x="127" y="336"/>
                                </a:cubicBezTo>
                                <a:lnTo>
                                  <a:pt x="121" y="336"/>
                                </a:lnTo>
                                <a:cubicBezTo>
                                  <a:pt x="119" y="336"/>
                                  <a:pt x="117" y="336"/>
                                  <a:pt x="115" y="334"/>
                                </a:cubicBezTo>
                                <a:lnTo>
                                  <a:pt x="112" y="331"/>
                                </a:lnTo>
                                <a:lnTo>
                                  <a:pt x="113" y="332"/>
                                </a:lnTo>
                                <a:lnTo>
                                  <a:pt x="14" y="264"/>
                                </a:lnTo>
                                <a:lnTo>
                                  <a:pt x="5" y="257"/>
                                </a:lnTo>
                                <a:cubicBezTo>
                                  <a:pt x="3" y="256"/>
                                  <a:pt x="2" y="254"/>
                                  <a:pt x="2" y="251"/>
                                </a:cubicBezTo>
                                <a:lnTo>
                                  <a:pt x="1" y="242"/>
                                </a:lnTo>
                                <a:lnTo>
                                  <a:pt x="1" y="239"/>
                                </a:lnTo>
                                <a:cubicBezTo>
                                  <a:pt x="1" y="238"/>
                                  <a:pt x="0" y="238"/>
                                  <a:pt x="0" y="237"/>
                                </a:cubicBezTo>
                                <a:lnTo>
                                  <a:pt x="0" y="20"/>
                                </a:lnTo>
                                <a:lnTo>
                                  <a:pt x="0" y="14"/>
                                </a:lnTo>
                                <a:close/>
                                <a:moveTo>
                                  <a:pt x="16" y="20"/>
                                </a:moveTo>
                                <a:lnTo>
                                  <a:pt x="16" y="237"/>
                                </a:lnTo>
                                <a:lnTo>
                                  <a:pt x="16" y="236"/>
                                </a:lnTo>
                                <a:lnTo>
                                  <a:pt x="17" y="241"/>
                                </a:lnTo>
                                <a:lnTo>
                                  <a:pt x="18" y="250"/>
                                </a:lnTo>
                                <a:lnTo>
                                  <a:pt x="15" y="244"/>
                                </a:lnTo>
                                <a:lnTo>
                                  <a:pt x="24" y="251"/>
                                </a:lnTo>
                                <a:lnTo>
                                  <a:pt x="122" y="319"/>
                                </a:lnTo>
                                <a:cubicBezTo>
                                  <a:pt x="123" y="319"/>
                                  <a:pt x="123" y="319"/>
                                  <a:pt x="124" y="320"/>
                                </a:cubicBezTo>
                                <a:lnTo>
                                  <a:pt x="127" y="323"/>
                                </a:lnTo>
                                <a:lnTo>
                                  <a:pt x="121" y="320"/>
                                </a:lnTo>
                                <a:lnTo>
                                  <a:pt x="127" y="320"/>
                                </a:lnTo>
                                <a:lnTo>
                                  <a:pt x="121" y="323"/>
                                </a:lnTo>
                                <a:lnTo>
                                  <a:pt x="127" y="317"/>
                                </a:lnTo>
                                <a:lnTo>
                                  <a:pt x="125" y="319"/>
                                </a:lnTo>
                                <a:lnTo>
                                  <a:pt x="129" y="310"/>
                                </a:lnTo>
                                <a:lnTo>
                                  <a:pt x="128" y="314"/>
                                </a:lnTo>
                                <a:lnTo>
                                  <a:pt x="128" y="313"/>
                                </a:lnTo>
                                <a:lnTo>
                                  <a:pt x="129" y="295"/>
                                </a:lnTo>
                                <a:lnTo>
                                  <a:pt x="126" y="272"/>
                                </a:lnTo>
                                <a:lnTo>
                                  <a:pt x="124" y="248"/>
                                </a:lnTo>
                                <a:lnTo>
                                  <a:pt x="124" y="226"/>
                                </a:lnTo>
                                <a:lnTo>
                                  <a:pt x="123" y="203"/>
                                </a:lnTo>
                                <a:lnTo>
                                  <a:pt x="121" y="180"/>
                                </a:lnTo>
                                <a:lnTo>
                                  <a:pt x="120" y="158"/>
                                </a:lnTo>
                                <a:lnTo>
                                  <a:pt x="119" y="136"/>
                                </a:lnTo>
                                <a:lnTo>
                                  <a:pt x="116" y="114"/>
                                </a:lnTo>
                                <a:lnTo>
                                  <a:pt x="114" y="91"/>
                                </a:lnTo>
                                <a:lnTo>
                                  <a:pt x="111" y="67"/>
                                </a:lnTo>
                                <a:lnTo>
                                  <a:pt x="110" y="44"/>
                                </a:lnTo>
                                <a:lnTo>
                                  <a:pt x="110" y="46"/>
                                </a:lnTo>
                                <a:lnTo>
                                  <a:pt x="108" y="40"/>
                                </a:lnTo>
                                <a:lnTo>
                                  <a:pt x="106" y="29"/>
                                </a:lnTo>
                                <a:lnTo>
                                  <a:pt x="107" y="32"/>
                                </a:lnTo>
                                <a:lnTo>
                                  <a:pt x="102" y="25"/>
                                </a:lnTo>
                                <a:lnTo>
                                  <a:pt x="106" y="28"/>
                                </a:lnTo>
                                <a:lnTo>
                                  <a:pt x="99" y="26"/>
                                </a:lnTo>
                                <a:cubicBezTo>
                                  <a:pt x="97" y="26"/>
                                  <a:pt x="95" y="24"/>
                                  <a:pt x="94" y="22"/>
                                </a:cubicBezTo>
                                <a:lnTo>
                                  <a:pt x="93" y="20"/>
                                </a:lnTo>
                                <a:lnTo>
                                  <a:pt x="100" y="25"/>
                                </a:lnTo>
                                <a:lnTo>
                                  <a:pt x="90" y="25"/>
                                </a:lnTo>
                                <a:lnTo>
                                  <a:pt x="10" y="16"/>
                                </a:lnTo>
                                <a:lnTo>
                                  <a:pt x="19" y="10"/>
                                </a:lnTo>
                                <a:lnTo>
                                  <a:pt x="18" y="14"/>
                                </a:lnTo>
                                <a:cubicBezTo>
                                  <a:pt x="18" y="15"/>
                                  <a:pt x="17" y="15"/>
                                  <a:pt x="17" y="16"/>
                                </a:cubicBezTo>
                                <a:lnTo>
                                  <a:pt x="15" y="19"/>
                                </a:lnTo>
                                <a:lnTo>
                                  <a:pt x="16" y="14"/>
                                </a:lnTo>
                                <a:lnTo>
                                  <a:pt x="16" y="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13" name="Freeform 9140"/>
                        <wps:cNvSpPr>
                          <a:spLocks/>
                        </wps:cNvSpPr>
                        <wps:spPr bwMode="auto">
                          <a:xfrm>
                            <a:off x="262" y="652"/>
                            <a:ext cx="167" cy="159"/>
                          </a:xfrm>
                          <a:custGeom>
                            <a:avLst/>
                            <a:gdLst>
                              <a:gd name="T0" fmla="*/ 155 w 167"/>
                              <a:gd name="T1" fmla="*/ 1 h 159"/>
                              <a:gd name="T2" fmla="*/ 152 w 167"/>
                              <a:gd name="T3" fmla="*/ 1 h 159"/>
                              <a:gd name="T4" fmla="*/ 131 w 167"/>
                              <a:gd name="T5" fmla="*/ 1 h 159"/>
                              <a:gd name="T6" fmla="*/ 109 w 167"/>
                              <a:gd name="T7" fmla="*/ 1 h 159"/>
                              <a:gd name="T8" fmla="*/ 86 w 167"/>
                              <a:gd name="T9" fmla="*/ 2 h 159"/>
                              <a:gd name="T10" fmla="*/ 65 w 167"/>
                              <a:gd name="T11" fmla="*/ 4 h 159"/>
                              <a:gd name="T12" fmla="*/ 43 w 167"/>
                              <a:gd name="T13" fmla="*/ 5 h 159"/>
                              <a:gd name="T14" fmla="*/ 21 w 167"/>
                              <a:gd name="T15" fmla="*/ 7 h 159"/>
                              <a:gd name="T16" fmla="*/ 3 w 167"/>
                              <a:gd name="T17" fmla="*/ 9 h 159"/>
                              <a:gd name="T18" fmla="*/ 0 w 167"/>
                              <a:gd name="T19" fmla="*/ 9 h 159"/>
                              <a:gd name="T20" fmla="*/ 4 w 167"/>
                              <a:gd name="T21" fmla="*/ 19 h 159"/>
                              <a:gd name="T22" fmla="*/ 5 w 167"/>
                              <a:gd name="T23" fmla="*/ 21 h 159"/>
                              <a:gd name="T24" fmla="*/ 7 w 167"/>
                              <a:gd name="T25" fmla="*/ 43 h 159"/>
                              <a:gd name="T26" fmla="*/ 10 w 167"/>
                              <a:gd name="T27" fmla="*/ 65 h 159"/>
                              <a:gd name="T28" fmla="*/ 11 w 167"/>
                              <a:gd name="T29" fmla="*/ 87 h 159"/>
                              <a:gd name="T30" fmla="*/ 12 w 167"/>
                              <a:gd name="T31" fmla="*/ 109 h 159"/>
                              <a:gd name="T32" fmla="*/ 13 w 167"/>
                              <a:gd name="T33" fmla="*/ 131 h 159"/>
                              <a:gd name="T34" fmla="*/ 15 w 167"/>
                              <a:gd name="T35" fmla="*/ 151 h 159"/>
                              <a:gd name="T36" fmla="*/ 12 w 167"/>
                              <a:gd name="T37" fmla="*/ 156 h 159"/>
                              <a:gd name="T38" fmla="*/ 8 w 167"/>
                              <a:gd name="T39" fmla="*/ 159 h 159"/>
                              <a:gd name="T40" fmla="*/ 32 w 167"/>
                              <a:gd name="T41" fmla="*/ 156 h 159"/>
                              <a:gd name="T42" fmla="*/ 53 w 167"/>
                              <a:gd name="T43" fmla="*/ 154 h 159"/>
                              <a:gd name="T44" fmla="*/ 74 w 167"/>
                              <a:gd name="T45" fmla="*/ 151 h 159"/>
                              <a:gd name="T46" fmla="*/ 95 w 167"/>
                              <a:gd name="T47" fmla="*/ 149 h 159"/>
                              <a:gd name="T48" fmla="*/ 116 w 167"/>
                              <a:gd name="T49" fmla="*/ 145 h 159"/>
                              <a:gd name="T50" fmla="*/ 137 w 167"/>
                              <a:gd name="T51" fmla="*/ 142 h 159"/>
                              <a:gd name="T52" fmla="*/ 158 w 167"/>
                              <a:gd name="T53" fmla="*/ 137 h 159"/>
                              <a:gd name="T54" fmla="*/ 164 w 167"/>
                              <a:gd name="T55" fmla="*/ 136 h 159"/>
                              <a:gd name="T56" fmla="*/ 164 w 167"/>
                              <a:gd name="T57" fmla="*/ 136 h 159"/>
                              <a:gd name="T58" fmla="*/ 167 w 167"/>
                              <a:gd name="T59" fmla="*/ 128 h 159"/>
                              <a:gd name="T60" fmla="*/ 161 w 167"/>
                              <a:gd name="T61" fmla="*/ 10 h 159"/>
                              <a:gd name="T62" fmla="*/ 160 w 167"/>
                              <a:gd name="T63" fmla="*/ 6 h 159"/>
                              <a:gd name="T64" fmla="*/ 154 w 167"/>
                              <a:gd name="T65" fmla="*/ 0 h 1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7" h="159">
                                <a:moveTo>
                                  <a:pt x="157" y="2"/>
                                </a:moveTo>
                                <a:lnTo>
                                  <a:pt x="155" y="1"/>
                                </a:lnTo>
                                <a:lnTo>
                                  <a:pt x="154" y="1"/>
                                </a:lnTo>
                                <a:lnTo>
                                  <a:pt x="152" y="1"/>
                                </a:lnTo>
                                <a:lnTo>
                                  <a:pt x="141" y="1"/>
                                </a:lnTo>
                                <a:lnTo>
                                  <a:pt x="131" y="1"/>
                                </a:lnTo>
                                <a:lnTo>
                                  <a:pt x="120" y="1"/>
                                </a:lnTo>
                                <a:lnTo>
                                  <a:pt x="109" y="1"/>
                                </a:lnTo>
                                <a:lnTo>
                                  <a:pt x="97" y="2"/>
                                </a:lnTo>
                                <a:lnTo>
                                  <a:pt x="86" y="2"/>
                                </a:lnTo>
                                <a:lnTo>
                                  <a:pt x="76" y="3"/>
                                </a:lnTo>
                                <a:lnTo>
                                  <a:pt x="65" y="4"/>
                                </a:lnTo>
                                <a:lnTo>
                                  <a:pt x="53" y="4"/>
                                </a:lnTo>
                                <a:lnTo>
                                  <a:pt x="43" y="5"/>
                                </a:lnTo>
                                <a:lnTo>
                                  <a:pt x="32" y="6"/>
                                </a:lnTo>
                                <a:lnTo>
                                  <a:pt x="21" y="7"/>
                                </a:lnTo>
                                <a:lnTo>
                                  <a:pt x="10" y="9"/>
                                </a:lnTo>
                                <a:lnTo>
                                  <a:pt x="3" y="9"/>
                                </a:lnTo>
                                <a:lnTo>
                                  <a:pt x="1" y="10"/>
                                </a:lnTo>
                                <a:lnTo>
                                  <a:pt x="0" y="9"/>
                                </a:lnTo>
                                <a:lnTo>
                                  <a:pt x="3" y="13"/>
                                </a:lnTo>
                                <a:lnTo>
                                  <a:pt x="4" y="19"/>
                                </a:lnTo>
                                <a:lnTo>
                                  <a:pt x="5" y="19"/>
                                </a:lnTo>
                                <a:lnTo>
                                  <a:pt x="5" y="21"/>
                                </a:lnTo>
                                <a:lnTo>
                                  <a:pt x="6" y="32"/>
                                </a:lnTo>
                                <a:lnTo>
                                  <a:pt x="7" y="43"/>
                                </a:lnTo>
                                <a:lnTo>
                                  <a:pt x="8" y="55"/>
                                </a:lnTo>
                                <a:lnTo>
                                  <a:pt x="10" y="65"/>
                                </a:lnTo>
                                <a:lnTo>
                                  <a:pt x="10" y="76"/>
                                </a:lnTo>
                                <a:lnTo>
                                  <a:pt x="11" y="87"/>
                                </a:lnTo>
                                <a:lnTo>
                                  <a:pt x="12" y="97"/>
                                </a:lnTo>
                                <a:lnTo>
                                  <a:pt x="12" y="109"/>
                                </a:lnTo>
                                <a:lnTo>
                                  <a:pt x="13" y="119"/>
                                </a:lnTo>
                                <a:lnTo>
                                  <a:pt x="13" y="131"/>
                                </a:lnTo>
                                <a:lnTo>
                                  <a:pt x="14" y="142"/>
                                </a:lnTo>
                                <a:lnTo>
                                  <a:pt x="15" y="151"/>
                                </a:lnTo>
                                <a:lnTo>
                                  <a:pt x="14" y="151"/>
                                </a:lnTo>
                                <a:lnTo>
                                  <a:pt x="12" y="156"/>
                                </a:lnTo>
                                <a:lnTo>
                                  <a:pt x="10" y="159"/>
                                </a:lnTo>
                                <a:lnTo>
                                  <a:pt x="8" y="159"/>
                                </a:lnTo>
                                <a:lnTo>
                                  <a:pt x="22" y="157"/>
                                </a:lnTo>
                                <a:lnTo>
                                  <a:pt x="32" y="156"/>
                                </a:lnTo>
                                <a:lnTo>
                                  <a:pt x="43" y="155"/>
                                </a:lnTo>
                                <a:lnTo>
                                  <a:pt x="53" y="154"/>
                                </a:lnTo>
                                <a:lnTo>
                                  <a:pt x="63" y="152"/>
                                </a:lnTo>
                                <a:lnTo>
                                  <a:pt x="74" y="151"/>
                                </a:lnTo>
                                <a:lnTo>
                                  <a:pt x="85" y="150"/>
                                </a:lnTo>
                                <a:lnTo>
                                  <a:pt x="95" y="149"/>
                                </a:lnTo>
                                <a:lnTo>
                                  <a:pt x="107" y="147"/>
                                </a:lnTo>
                                <a:lnTo>
                                  <a:pt x="116" y="145"/>
                                </a:lnTo>
                                <a:lnTo>
                                  <a:pt x="127" y="142"/>
                                </a:lnTo>
                                <a:lnTo>
                                  <a:pt x="137" y="142"/>
                                </a:lnTo>
                                <a:lnTo>
                                  <a:pt x="148" y="139"/>
                                </a:lnTo>
                                <a:lnTo>
                                  <a:pt x="158" y="137"/>
                                </a:lnTo>
                                <a:lnTo>
                                  <a:pt x="160" y="137"/>
                                </a:lnTo>
                                <a:lnTo>
                                  <a:pt x="164" y="136"/>
                                </a:lnTo>
                                <a:lnTo>
                                  <a:pt x="160" y="137"/>
                                </a:lnTo>
                                <a:lnTo>
                                  <a:pt x="164" y="136"/>
                                </a:lnTo>
                                <a:lnTo>
                                  <a:pt x="167" y="133"/>
                                </a:lnTo>
                                <a:lnTo>
                                  <a:pt x="167" y="128"/>
                                </a:lnTo>
                                <a:lnTo>
                                  <a:pt x="161" y="11"/>
                                </a:lnTo>
                                <a:lnTo>
                                  <a:pt x="161" y="10"/>
                                </a:lnTo>
                                <a:lnTo>
                                  <a:pt x="161" y="11"/>
                                </a:lnTo>
                                <a:lnTo>
                                  <a:pt x="160" y="6"/>
                                </a:lnTo>
                                <a:lnTo>
                                  <a:pt x="157" y="1"/>
                                </a:lnTo>
                                <a:lnTo>
                                  <a:pt x="154" y="0"/>
                                </a:lnTo>
                                <a:lnTo>
                                  <a:pt x="157" y="2"/>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4" name="Freeform 9141"/>
                        <wps:cNvSpPr>
                          <a:spLocks noEditPoints="1"/>
                        </wps:cNvSpPr>
                        <wps:spPr bwMode="auto">
                          <a:xfrm>
                            <a:off x="258" y="647"/>
                            <a:ext cx="175" cy="168"/>
                          </a:xfrm>
                          <a:custGeom>
                            <a:avLst/>
                            <a:gdLst>
                              <a:gd name="T0" fmla="*/ 80 w 352"/>
                              <a:gd name="T1" fmla="*/ 5 h 338"/>
                              <a:gd name="T2" fmla="*/ 79 w 352"/>
                              <a:gd name="T3" fmla="*/ 5 h 338"/>
                              <a:gd name="T4" fmla="*/ 67 w 352"/>
                              <a:gd name="T5" fmla="*/ 5 h 338"/>
                              <a:gd name="T6" fmla="*/ 50 w 352"/>
                              <a:gd name="T7" fmla="*/ 5 h 338"/>
                              <a:gd name="T8" fmla="*/ 34 w 352"/>
                              <a:gd name="T9" fmla="*/ 6 h 338"/>
                              <a:gd name="T10" fmla="*/ 18 w 352"/>
                              <a:gd name="T11" fmla="*/ 7 h 338"/>
                              <a:gd name="T12" fmla="*/ 3 w 352"/>
                              <a:gd name="T13" fmla="*/ 9 h 338"/>
                              <a:gd name="T14" fmla="*/ 0 w 352"/>
                              <a:gd name="T15" fmla="*/ 8 h 338"/>
                              <a:gd name="T16" fmla="*/ 5 w 352"/>
                              <a:gd name="T17" fmla="*/ 8 h 338"/>
                              <a:gd name="T18" fmla="*/ 4 w 352"/>
                              <a:gd name="T19" fmla="*/ 9 h 338"/>
                              <a:gd name="T20" fmla="*/ 7 w 352"/>
                              <a:gd name="T21" fmla="*/ 18 h 338"/>
                              <a:gd name="T22" fmla="*/ 8 w 352"/>
                              <a:gd name="T23" fmla="*/ 34 h 338"/>
                              <a:gd name="T24" fmla="*/ 9 w 352"/>
                              <a:gd name="T25" fmla="*/ 51 h 338"/>
                              <a:gd name="T26" fmla="*/ 10 w 352"/>
                              <a:gd name="T27" fmla="*/ 68 h 338"/>
                              <a:gd name="T28" fmla="*/ 10 w 352"/>
                              <a:gd name="T29" fmla="*/ 79 h 338"/>
                              <a:gd name="T30" fmla="*/ 11 w 352"/>
                              <a:gd name="T31" fmla="*/ 78 h 338"/>
                              <a:gd name="T32" fmla="*/ 8 w 352"/>
                              <a:gd name="T33" fmla="*/ 83 h 338"/>
                              <a:gd name="T34" fmla="*/ 5 w 352"/>
                              <a:gd name="T35" fmla="*/ 80 h 338"/>
                              <a:gd name="T36" fmla="*/ 23 w 352"/>
                              <a:gd name="T37" fmla="*/ 78 h 338"/>
                              <a:gd name="T38" fmla="*/ 39 w 352"/>
                              <a:gd name="T39" fmla="*/ 76 h 338"/>
                              <a:gd name="T40" fmla="*/ 54 w 352"/>
                              <a:gd name="T41" fmla="*/ 74 h 338"/>
                              <a:gd name="T42" fmla="*/ 65 w 352"/>
                              <a:gd name="T43" fmla="*/ 71 h 338"/>
                              <a:gd name="T44" fmla="*/ 75 w 352"/>
                              <a:gd name="T45" fmla="*/ 70 h 338"/>
                              <a:gd name="T46" fmla="*/ 82 w 352"/>
                              <a:gd name="T47" fmla="*/ 73 h 338"/>
                              <a:gd name="T48" fmla="*/ 83 w 352"/>
                              <a:gd name="T49" fmla="*/ 68 h 338"/>
                              <a:gd name="T50" fmla="*/ 83 w 352"/>
                              <a:gd name="T51" fmla="*/ 68 h 338"/>
                              <a:gd name="T52" fmla="*/ 80 w 352"/>
                              <a:gd name="T53" fmla="*/ 8 h 338"/>
                              <a:gd name="T54" fmla="*/ 84 w 352"/>
                              <a:gd name="T55" fmla="*/ 7 h 338"/>
                              <a:gd name="T56" fmla="*/ 80 w 352"/>
                              <a:gd name="T57" fmla="*/ 5 h 338"/>
                              <a:gd name="T58" fmla="*/ 79 w 352"/>
                              <a:gd name="T59" fmla="*/ 4 h 338"/>
                              <a:gd name="T60" fmla="*/ 81 w 352"/>
                              <a:gd name="T61" fmla="*/ 1 h 338"/>
                              <a:gd name="T62" fmla="*/ 79 w 352"/>
                              <a:gd name="T63" fmla="*/ 0 h 338"/>
                              <a:gd name="T64" fmla="*/ 83 w 352"/>
                              <a:gd name="T65" fmla="*/ 4 h 338"/>
                              <a:gd name="T66" fmla="*/ 80 w 352"/>
                              <a:gd name="T67" fmla="*/ 7 h 338"/>
                              <a:gd name="T68" fmla="*/ 84 w 352"/>
                              <a:gd name="T69" fmla="*/ 8 h 338"/>
                              <a:gd name="T70" fmla="*/ 87 w 352"/>
                              <a:gd name="T71" fmla="*/ 69 h 338"/>
                              <a:gd name="T72" fmla="*/ 84 w 352"/>
                              <a:gd name="T73" fmla="*/ 72 h 338"/>
                              <a:gd name="T74" fmla="*/ 84 w 352"/>
                              <a:gd name="T75" fmla="*/ 68 h 338"/>
                              <a:gd name="T76" fmla="*/ 82 w 352"/>
                              <a:gd name="T77" fmla="*/ 73 h 338"/>
                              <a:gd name="T78" fmla="*/ 71 w 352"/>
                              <a:gd name="T79" fmla="*/ 75 h 338"/>
                              <a:gd name="T80" fmla="*/ 66 w 352"/>
                              <a:gd name="T81" fmla="*/ 75 h 338"/>
                              <a:gd name="T82" fmla="*/ 49 w 352"/>
                              <a:gd name="T83" fmla="*/ 79 h 338"/>
                              <a:gd name="T84" fmla="*/ 34 w 352"/>
                              <a:gd name="T85" fmla="*/ 80 h 338"/>
                              <a:gd name="T86" fmla="*/ 18 w 352"/>
                              <a:gd name="T87" fmla="*/ 82 h 338"/>
                              <a:gd name="T88" fmla="*/ 4 w 352"/>
                              <a:gd name="T89" fmla="*/ 82 h 338"/>
                              <a:gd name="T90" fmla="*/ 5 w 352"/>
                              <a:gd name="T91" fmla="*/ 80 h 338"/>
                              <a:gd name="T92" fmla="*/ 7 w 352"/>
                              <a:gd name="T93" fmla="*/ 77 h 338"/>
                              <a:gd name="T94" fmla="*/ 7 w 352"/>
                              <a:gd name="T95" fmla="*/ 78 h 338"/>
                              <a:gd name="T96" fmla="*/ 6 w 352"/>
                              <a:gd name="T97" fmla="*/ 62 h 338"/>
                              <a:gd name="T98" fmla="*/ 5 w 352"/>
                              <a:gd name="T99" fmla="*/ 45 h 338"/>
                              <a:gd name="T100" fmla="*/ 4 w 352"/>
                              <a:gd name="T101" fmla="*/ 30 h 338"/>
                              <a:gd name="T102" fmla="*/ 2 w 352"/>
                              <a:gd name="T103" fmla="*/ 12 h 338"/>
                              <a:gd name="T104" fmla="*/ 4 w 352"/>
                              <a:gd name="T105" fmla="*/ 13 h 338"/>
                              <a:gd name="T106" fmla="*/ 1 w 352"/>
                              <a:gd name="T107" fmla="*/ 10 h 338"/>
                              <a:gd name="T108" fmla="*/ 3 w 352"/>
                              <a:gd name="T109" fmla="*/ 5 h 338"/>
                              <a:gd name="T110" fmla="*/ 3 w 352"/>
                              <a:gd name="T111" fmla="*/ 5 h 338"/>
                              <a:gd name="T112" fmla="*/ 17 w 352"/>
                              <a:gd name="T113" fmla="*/ 3 h 338"/>
                              <a:gd name="T114" fmla="*/ 34 w 352"/>
                              <a:gd name="T115" fmla="*/ 2 h 338"/>
                              <a:gd name="T116" fmla="*/ 50 w 352"/>
                              <a:gd name="T117" fmla="*/ 1 h 338"/>
                              <a:gd name="T118" fmla="*/ 67 w 352"/>
                              <a:gd name="T119" fmla="*/ 1 h 338"/>
                              <a:gd name="T120" fmla="*/ 79 w 352"/>
                              <a:gd name="T121" fmla="*/ 1 h 338"/>
                              <a:gd name="T122" fmla="*/ 81 w 352"/>
                              <a:gd name="T123" fmla="*/ 1 h 33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52" h="338">
                                <a:moveTo>
                                  <a:pt x="327" y="6"/>
                                </a:moveTo>
                                <a:cubicBezTo>
                                  <a:pt x="330" y="7"/>
                                  <a:pt x="332" y="12"/>
                                  <a:pt x="331" y="15"/>
                                </a:cubicBezTo>
                                <a:cubicBezTo>
                                  <a:pt x="329" y="19"/>
                                  <a:pt x="325" y="21"/>
                                  <a:pt x="321" y="21"/>
                                </a:cubicBezTo>
                                <a:lnTo>
                                  <a:pt x="318" y="20"/>
                                </a:lnTo>
                                <a:lnTo>
                                  <a:pt x="319" y="20"/>
                                </a:lnTo>
                                <a:lnTo>
                                  <a:pt x="318" y="20"/>
                                </a:lnTo>
                                <a:lnTo>
                                  <a:pt x="314" y="20"/>
                                </a:lnTo>
                                <a:lnTo>
                                  <a:pt x="291" y="20"/>
                                </a:lnTo>
                                <a:lnTo>
                                  <a:pt x="271" y="20"/>
                                </a:lnTo>
                                <a:lnTo>
                                  <a:pt x="249" y="20"/>
                                </a:lnTo>
                                <a:lnTo>
                                  <a:pt x="226" y="20"/>
                                </a:lnTo>
                                <a:lnTo>
                                  <a:pt x="204" y="21"/>
                                </a:lnTo>
                                <a:lnTo>
                                  <a:pt x="182" y="22"/>
                                </a:lnTo>
                                <a:lnTo>
                                  <a:pt x="161" y="24"/>
                                </a:lnTo>
                                <a:lnTo>
                                  <a:pt x="139" y="25"/>
                                </a:lnTo>
                                <a:lnTo>
                                  <a:pt x="116" y="26"/>
                                </a:lnTo>
                                <a:lnTo>
                                  <a:pt x="94" y="27"/>
                                </a:lnTo>
                                <a:lnTo>
                                  <a:pt x="73" y="30"/>
                                </a:lnTo>
                                <a:lnTo>
                                  <a:pt x="50" y="31"/>
                                </a:lnTo>
                                <a:lnTo>
                                  <a:pt x="30" y="35"/>
                                </a:lnTo>
                                <a:lnTo>
                                  <a:pt x="14" y="36"/>
                                </a:lnTo>
                                <a:lnTo>
                                  <a:pt x="11" y="37"/>
                                </a:lnTo>
                                <a:cubicBezTo>
                                  <a:pt x="8" y="37"/>
                                  <a:pt x="5" y="36"/>
                                  <a:pt x="4" y="34"/>
                                </a:cubicBezTo>
                                <a:lnTo>
                                  <a:pt x="3" y="34"/>
                                </a:lnTo>
                                <a:lnTo>
                                  <a:pt x="15" y="23"/>
                                </a:lnTo>
                                <a:lnTo>
                                  <a:pt x="21" y="32"/>
                                </a:lnTo>
                                <a:cubicBezTo>
                                  <a:pt x="21" y="32"/>
                                  <a:pt x="22" y="33"/>
                                  <a:pt x="22" y="34"/>
                                </a:cubicBezTo>
                                <a:lnTo>
                                  <a:pt x="24" y="45"/>
                                </a:lnTo>
                                <a:lnTo>
                                  <a:pt x="16" y="39"/>
                                </a:lnTo>
                                <a:lnTo>
                                  <a:pt x="18" y="39"/>
                                </a:lnTo>
                                <a:cubicBezTo>
                                  <a:pt x="22" y="39"/>
                                  <a:pt x="26" y="42"/>
                                  <a:pt x="26" y="47"/>
                                </a:cubicBezTo>
                                <a:lnTo>
                                  <a:pt x="26" y="51"/>
                                </a:lnTo>
                                <a:lnTo>
                                  <a:pt x="28" y="74"/>
                                </a:lnTo>
                                <a:lnTo>
                                  <a:pt x="30" y="96"/>
                                </a:lnTo>
                                <a:lnTo>
                                  <a:pt x="32" y="119"/>
                                </a:lnTo>
                                <a:lnTo>
                                  <a:pt x="35" y="139"/>
                                </a:lnTo>
                                <a:lnTo>
                                  <a:pt x="36" y="162"/>
                                </a:lnTo>
                                <a:lnTo>
                                  <a:pt x="37" y="183"/>
                                </a:lnTo>
                                <a:lnTo>
                                  <a:pt x="39" y="205"/>
                                </a:lnTo>
                                <a:lnTo>
                                  <a:pt x="39" y="229"/>
                                </a:lnTo>
                                <a:lnTo>
                                  <a:pt x="41" y="249"/>
                                </a:lnTo>
                                <a:lnTo>
                                  <a:pt x="42" y="273"/>
                                </a:lnTo>
                                <a:lnTo>
                                  <a:pt x="44" y="295"/>
                                </a:lnTo>
                                <a:lnTo>
                                  <a:pt x="45" y="313"/>
                                </a:lnTo>
                                <a:cubicBezTo>
                                  <a:pt x="45" y="315"/>
                                  <a:pt x="44" y="317"/>
                                  <a:pt x="43" y="319"/>
                                </a:cubicBezTo>
                                <a:cubicBezTo>
                                  <a:pt x="41" y="320"/>
                                  <a:pt x="39" y="321"/>
                                  <a:pt x="37" y="321"/>
                                </a:cubicBezTo>
                                <a:lnTo>
                                  <a:pt x="36" y="321"/>
                                </a:lnTo>
                                <a:lnTo>
                                  <a:pt x="44" y="316"/>
                                </a:lnTo>
                                <a:lnTo>
                                  <a:pt x="40" y="326"/>
                                </a:lnTo>
                                <a:cubicBezTo>
                                  <a:pt x="39" y="327"/>
                                  <a:pt x="39" y="328"/>
                                  <a:pt x="38" y="329"/>
                                </a:cubicBezTo>
                                <a:lnTo>
                                  <a:pt x="32" y="334"/>
                                </a:lnTo>
                                <a:cubicBezTo>
                                  <a:pt x="32" y="335"/>
                                  <a:pt x="30" y="336"/>
                                  <a:pt x="29" y="336"/>
                                </a:cubicBezTo>
                                <a:lnTo>
                                  <a:pt x="27" y="337"/>
                                </a:lnTo>
                                <a:lnTo>
                                  <a:pt x="23" y="322"/>
                                </a:lnTo>
                                <a:lnTo>
                                  <a:pt x="50" y="317"/>
                                </a:lnTo>
                                <a:lnTo>
                                  <a:pt x="71" y="315"/>
                                </a:lnTo>
                                <a:lnTo>
                                  <a:pt x="93" y="313"/>
                                </a:lnTo>
                                <a:lnTo>
                                  <a:pt x="114" y="312"/>
                                </a:lnTo>
                                <a:lnTo>
                                  <a:pt x="134" y="308"/>
                                </a:lnTo>
                                <a:lnTo>
                                  <a:pt x="157" y="306"/>
                                </a:lnTo>
                                <a:lnTo>
                                  <a:pt x="178" y="304"/>
                                </a:lnTo>
                                <a:lnTo>
                                  <a:pt x="199" y="301"/>
                                </a:lnTo>
                                <a:lnTo>
                                  <a:pt x="220" y="297"/>
                                </a:lnTo>
                                <a:lnTo>
                                  <a:pt x="240" y="294"/>
                                </a:lnTo>
                                <a:lnTo>
                                  <a:pt x="262" y="289"/>
                                </a:lnTo>
                                <a:cubicBezTo>
                                  <a:pt x="262" y="289"/>
                                  <a:pt x="263" y="288"/>
                                  <a:pt x="263" y="288"/>
                                </a:cubicBezTo>
                                <a:lnTo>
                                  <a:pt x="284" y="287"/>
                                </a:lnTo>
                                <a:lnTo>
                                  <a:pt x="282" y="287"/>
                                </a:lnTo>
                                <a:lnTo>
                                  <a:pt x="304" y="282"/>
                                </a:lnTo>
                                <a:lnTo>
                                  <a:pt x="325" y="278"/>
                                </a:lnTo>
                                <a:lnTo>
                                  <a:pt x="329" y="277"/>
                                </a:lnTo>
                                <a:lnTo>
                                  <a:pt x="332" y="293"/>
                                </a:lnTo>
                                <a:cubicBezTo>
                                  <a:pt x="331" y="293"/>
                                  <a:pt x="330" y="293"/>
                                  <a:pt x="328" y="293"/>
                                </a:cubicBezTo>
                                <a:cubicBezTo>
                                  <a:pt x="320" y="291"/>
                                  <a:pt x="320" y="279"/>
                                  <a:pt x="328" y="277"/>
                                </a:cubicBezTo>
                                <a:lnTo>
                                  <a:pt x="335" y="276"/>
                                </a:lnTo>
                                <a:lnTo>
                                  <a:pt x="331" y="278"/>
                                </a:lnTo>
                                <a:lnTo>
                                  <a:pt x="337" y="271"/>
                                </a:lnTo>
                                <a:lnTo>
                                  <a:pt x="335" y="276"/>
                                </a:lnTo>
                                <a:lnTo>
                                  <a:pt x="337" y="267"/>
                                </a:lnTo>
                                <a:lnTo>
                                  <a:pt x="336" y="269"/>
                                </a:lnTo>
                                <a:lnTo>
                                  <a:pt x="324" y="32"/>
                                </a:lnTo>
                                <a:lnTo>
                                  <a:pt x="324" y="30"/>
                                </a:lnTo>
                                <a:cubicBezTo>
                                  <a:pt x="324" y="20"/>
                                  <a:pt x="340" y="20"/>
                                  <a:pt x="340" y="30"/>
                                </a:cubicBezTo>
                                <a:lnTo>
                                  <a:pt x="340" y="31"/>
                                </a:lnTo>
                                <a:cubicBezTo>
                                  <a:pt x="340" y="35"/>
                                  <a:pt x="337" y="39"/>
                                  <a:pt x="333" y="39"/>
                                </a:cubicBezTo>
                                <a:cubicBezTo>
                                  <a:pt x="329" y="40"/>
                                  <a:pt x="325" y="37"/>
                                  <a:pt x="324" y="34"/>
                                </a:cubicBezTo>
                                <a:lnTo>
                                  <a:pt x="321" y="23"/>
                                </a:lnTo>
                                <a:lnTo>
                                  <a:pt x="322" y="25"/>
                                </a:lnTo>
                                <a:lnTo>
                                  <a:pt x="316" y="16"/>
                                </a:lnTo>
                                <a:lnTo>
                                  <a:pt x="320" y="19"/>
                                </a:lnTo>
                                <a:lnTo>
                                  <a:pt x="314" y="17"/>
                                </a:lnTo>
                                <a:lnTo>
                                  <a:pt x="320" y="2"/>
                                </a:lnTo>
                                <a:lnTo>
                                  <a:pt x="327" y="6"/>
                                </a:lnTo>
                                <a:close/>
                                <a:moveTo>
                                  <a:pt x="313" y="17"/>
                                </a:moveTo>
                                <a:cubicBezTo>
                                  <a:pt x="309" y="15"/>
                                  <a:pt x="308" y="10"/>
                                  <a:pt x="309" y="6"/>
                                </a:cubicBezTo>
                                <a:cubicBezTo>
                                  <a:pt x="311" y="2"/>
                                  <a:pt x="316" y="0"/>
                                  <a:pt x="320" y="2"/>
                                </a:cubicBezTo>
                                <a:lnTo>
                                  <a:pt x="326" y="4"/>
                                </a:lnTo>
                                <a:cubicBezTo>
                                  <a:pt x="328" y="5"/>
                                  <a:pt x="329" y="6"/>
                                  <a:pt x="330" y="8"/>
                                </a:cubicBezTo>
                                <a:lnTo>
                                  <a:pt x="335" y="17"/>
                                </a:lnTo>
                                <a:cubicBezTo>
                                  <a:pt x="336" y="17"/>
                                  <a:pt x="336" y="18"/>
                                  <a:pt x="336" y="18"/>
                                </a:cubicBezTo>
                                <a:lnTo>
                                  <a:pt x="339" y="29"/>
                                </a:lnTo>
                                <a:lnTo>
                                  <a:pt x="324" y="31"/>
                                </a:lnTo>
                                <a:lnTo>
                                  <a:pt x="324" y="30"/>
                                </a:lnTo>
                                <a:lnTo>
                                  <a:pt x="340" y="30"/>
                                </a:lnTo>
                                <a:lnTo>
                                  <a:pt x="340" y="32"/>
                                </a:lnTo>
                                <a:lnTo>
                                  <a:pt x="352" y="268"/>
                                </a:lnTo>
                                <a:cubicBezTo>
                                  <a:pt x="352" y="268"/>
                                  <a:pt x="352" y="269"/>
                                  <a:pt x="352" y="270"/>
                                </a:cubicBezTo>
                                <a:lnTo>
                                  <a:pt x="351" y="278"/>
                                </a:lnTo>
                                <a:cubicBezTo>
                                  <a:pt x="350" y="280"/>
                                  <a:pt x="350" y="282"/>
                                  <a:pt x="349" y="283"/>
                                </a:cubicBezTo>
                                <a:lnTo>
                                  <a:pt x="342" y="289"/>
                                </a:lnTo>
                                <a:cubicBezTo>
                                  <a:pt x="341" y="290"/>
                                  <a:pt x="340" y="291"/>
                                  <a:pt x="339" y="291"/>
                                </a:cubicBezTo>
                                <a:lnTo>
                                  <a:pt x="332" y="293"/>
                                </a:lnTo>
                                <a:lnTo>
                                  <a:pt x="328" y="277"/>
                                </a:lnTo>
                                <a:lnTo>
                                  <a:pt x="337" y="275"/>
                                </a:lnTo>
                                <a:cubicBezTo>
                                  <a:pt x="338" y="276"/>
                                  <a:pt x="347" y="278"/>
                                  <a:pt x="347" y="289"/>
                                </a:cubicBezTo>
                                <a:cubicBezTo>
                                  <a:pt x="339" y="291"/>
                                  <a:pt x="335" y="276"/>
                                  <a:pt x="339" y="291"/>
                                </a:cubicBezTo>
                                <a:lnTo>
                                  <a:pt x="332" y="293"/>
                                </a:lnTo>
                                <a:lnTo>
                                  <a:pt x="328" y="294"/>
                                </a:lnTo>
                                <a:lnTo>
                                  <a:pt x="307" y="298"/>
                                </a:lnTo>
                                <a:lnTo>
                                  <a:pt x="286" y="303"/>
                                </a:lnTo>
                                <a:cubicBezTo>
                                  <a:pt x="286" y="303"/>
                                  <a:pt x="285" y="303"/>
                                  <a:pt x="285" y="303"/>
                                </a:cubicBezTo>
                                <a:lnTo>
                                  <a:pt x="264" y="304"/>
                                </a:lnTo>
                                <a:lnTo>
                                  <a:pt x="266" y="304"/>
                                </a:lnTo>
                                <a:lnTo>
                                  <a:pt x="243" y="310"/>
                                </a:lnTo>
                                <a:lnTo>
                                  <a:pt x="223" y="313"/>
                                </a:lnTo>
                                <a:lnTo>
                                  <a:pt x="200" y="317"/>
                                </a:lnTo>
                                <a:lnTo>
                                  <a:pt x="180" y="320"/>
                                </a:lnTo>
                                <a:lnTo>
                                  <a:pt x="158" y="322"/>
                                </a:lnTo>
                                <a:lnTo>
                                  <a:pt x="137" y="324"/>
                                </a:lnTo>
                                <a:lnTo>
                                  <a:pt x="115" y="328"/>
                                </a:lnTo>
                                <a:lnTo>
                                  <a:pt x="94" y="329"/>
                                </a:lnTo>
                                <a:lnTo>
                                  <a:pt x="72" y="331"/>
                                </a:lnTo>
                                <a:lnTo>
                                  <a:pt x="53" y="333"/>
                                </a:lnTo>
                                <a:lnTo>
                                  <a:pt x="26" y="337"/>
                                </a:lnTo>
                                <a:cubicBezTo>
                                  <a:pt x="22" y="338"/>
                                  <a:pt x="18" y="336"/>
                                  <a:pt x="17" y="331"/>
                                </a:cubicBezTo>
                                <a:cubicBezTo>
                                  <a:pt x="16" y="327"/>
                                  <a:pt x="18" y="323"/>
                                  <a:pt x="22" y="322"/>
                                </a:cubicBezTo>
                                <a:lnTo>
                                  <a:pt x="24" y="321"/>
                                </a:lnTo>
                                <a:lnTo>
                                  <a:pt x="21" y="323"/>
                                </a:lnTo>
                                <a:lnTo>
                                  <a:pt x="27" y="317"/>
                                </a:lnTo>
                                <a:lnTo>
                                  <a:pt x="25" y="320"/>
                                </a:lnTo>
                                <a:lnTo>
                                  <a:pt x="29" y="310"/>
                                </a:lnTo>
                                <a:cubicBezTo>
                                  <a:pt x="30" y="307"/>
                                  <a:pt x="33" y="305"/>
                                  <a:pt x="36" y="305"/>
                                </a:cubicBezTo>
                                <a:lnTo>
                                  <a:pt x="37" y="305"/>
                                </a:lnTo>
                                <a:lnTo>
                                  <a:pt x="29" y="314"/>
                                </a:lnTo>
                                <a:lnTo>
                                  <a:pt x="28" y="296"/>
                                </a:lnTo>
                                <a:lnTo>
                                  <a:pt x="26" y="273"/>
                                </a:lnTo>
                                <a:lnTo>
                                  <a:pt x="25" y="250"/>
                                </a:lnTo>
                                <a:lnTo>
                                  <a:pt x="23" y="229"/>
                                </a:lnTo>
                                <a:lnTo>
                                  <a:pt x="23" y="207"/>
                                </a:lnTo>
                                <a:lnTo>
                                  <a:pt x="21" y="184"/>
                                </a:lnTo>
                                <a:lnTo>
                                  <a:pt x="20" y="163"/>
                                </a:lnTo>
                                <a:lnTo>
                                  <a:pt x="19" y="141"/>
                                </a:lnTo>
                                <a:lnTo>
                                  <a:pt x="16" y="120"/>
                                </a:lnTo>
                                <a:lnTo>
                                  <a:pt x="14" y="97"/>
                                </a:lnTo>
                                <a:lnTo>
                                  <a:pt x="12" y="75"/>
                                </a:lnTo>
                                <a:lnTo>
                                  <a:pt x="10" y="51"/>
                                </a:lnTo>
                                <a:lnTo>
                                  <a:pt x="10" y="47"/>
                                </a:lnTo>
                                <a:lnTo>
                                  <a:pt x="18" y="55"/>
                                </a:lnTo>
                                <a:lnTo>
                                  <a:pt x="16" y="55"/>
                                </a:lnTo>
                                <a:cubicBezTo>
                                  <a:pt x="13" y="55"/>
                                  <a:pt x="9" y="52"/>
                                  <a:pt x="9" y="48"/>
                                </a:cubicBezTo>
                                <a:lnTo>
                                  <a:pt x="6" y="38"/>
                                </a:lnTo>
                                <a:lnTo>
                                  <a:pt x="7" y="41"/>
                                </a:lnTo>
                                <a:lnTo>
                                  <a:pt x="2" y="33"/>
                                </a:lnTo>
                                <a:cubicBezTo>
                                  <a:pt x="0" y="29"/>
                                  <a:pt x="0" y="24"/>
                                  <a:pt x="3" y="22"/>
                                </a:cubicBezTo>
                                <a:cubicBezTo>
                                  <a:pt x="7" y="19"/>
                                  <a:pt x="11" y="19"/>
                                  <a:pt x="14" y="22"/>
                                </a:cubicBezTo>
                                <a:lnTo>
                                  <a:pt x="15" y="23"/>
                                </a:lnTo>
                                <a:lnTo>
                                  <a:pt x="8" y="21"/>
                                </a:lnTo>
                                <a:lnTo>
                                  <a:pt x="14" y="20"/>
                                </a:lnTo>
                                <a:lnTo>
                                  <a:pt x="27" y="19"/>
                                </a:lnTo>
                                <a:lnTo>
                                  <a:pt x="49" y="15"/>
                                </a:lnTo>
                                <a:lnTo>
                                  <a:pt x="71" y="14"/>
                                </a:lnTo>
                                <a:lnTo>
                                  <a:pt x="93" y="11"/>
                                </a:lnTo>
                                <a:lnTo>
                                  <a:pt x="115" y="10"/>
                                </a:lnTo>
                                <a:lnTo>
                                  <a:pt x="138" y="9"/>
                                </a:lnTo>
                                <a:lnTo>
                                  <a:pt x="159" y="8"/>
                                </a:lnTo>
                                <a:lnTo>
                                  <a:pt x="181" y="5"/>
                                </a:lnTo>
                                <a:lnTo>
                                  <a:pt x="203" y="5"/>
                                </a:lnTo>
                                <a:lnTo>
                                  <a:pt x="226" y="4"/>
                                </a:lnTo>
                                <a:lnTo>
                                  <a:pt x="249" y="4"/>
                                </a:lnTo>
                                <a:lnTo>
                                  <a:pt x="271" y="4"/>
                                </a:lnTo>
                                <a:lnTo>
                                  <a:pt x="291" y="4"/>
                                </a:lnTo>
                                <a:lnTo>
                                  <a:pt x="314" y="4"/>
                                </a:lnTo>
                                <a:lnTo>
                                  <a:pt x="318" y="4"/>
                                </a:lnTo>
                                <a:lnTo>
                                  <a:pt x="319" y="4"/>
                                </a:lnTo>
                                <a:cubicBezTo>
                                  <a:pt x="320" y="4"/>
                                  <a:pt x="320" y="4"/>
                                  <a:pt x="321" y="4"/>
                                </a:cubicBezTo>
                                <a:lnTo>
                                  <a:pt x="325" y="5"/>
                                </a:lnTo>
                                <a:lnTo>
                                  <a:pt x="319" y="20"/>
                                </a:lnTo>
                                <a:lnTo>
                                  <a:pt x="313" y="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15" name="Freeform 9142"/>
                        <wps:cNvSpPr>
                          <a:spLocks/>
                        </wps:cNvSpPr>
                        <wps:spPr bwMode="auto">
                          <a:xfrm>
                            <a:off x="223" y="644"/>
                            <a:ext cx="190" cy="16"/>
                          </a:xfrm>
                          <a:custGeom>
                            <a:avLst/>
                            <a:gdLst>
                              <a:gd name="T0" fmla="*/ 190 w 190"/>
                              <a:gd name="T1" fmla="*/ 6 h 16"/>
                              <a:gd name="T2" fmla="*/ 189 w 190"/>
                              <a:gd name="T3" fmla="*/ 6 h 16"/>
                              <a:gd name="T4" fmla="*/ 188 w 190"/>
                              <a:gd name="T5" fmla="*/ 6 h 16"/>
                              <a:gd name="T6" fmla="*/ 186 w 190"/>
                              <a:gd name="T7" fmla="*/ 6 h 16"/>
                              <a:gd name="T8" fmla="*/ 176 w 190"/>
                              <a:gd name="T9" fmla="*/ 6 h 16"/>
                              <a:gd name="T10" fmla="*/ 166 w 190"/>
                              <a:gd name="T11" fmla="*/ 6 h 16"/>
                              <a:gd name="T12" fmla="*/ 156 w 190"/>
                              <a:gd name="T13" fmla="*/ 6 h 16"/>
                              <a:gd name="T14" fmla="*/ 146 w 190"/>
                              <a:gd name="T15" fmla="*/ 6 h 16"/>
                              <a:gd name="T16" fmla="*/ 135 w 190"/>
                              <a:gd name="T17" fmla="*/ 6 h 16"/>
                              <a:gd name="T18" fmla="*/ 125 w 190"/>
                              <a:gd name="T19" fmla="*/ 7 h 16"/>
                              <a:gd name="T20" fmla="*/ 114 w 190"/>
                              <a:gd name="T21" fmla="*/ 8 h 16"/>
                              <a:gd name="T22" fmla="*/ 104 w 190"/>
                              <a:gd name="T23" fmla="*/ 9 h 16"/>
                              <a:gd name="T24" fmla="*/ 94 w 190"/>
                              <a:gd name="T25" fmla="*/ 9 h 16"/>
                              <a:gd name="T26" fmla="*/ 83 w 190"/>
                              <a:gd name="T27" fmla="*/ 10 h 16"/>
                              <a:gd name="T28" fmla="*/ 74 w 190"/>
                              <a:gd name="T29" fmla="*/ 12 h 16"/>
                              <a:gd name="T30" fmla="*/ 63 w 190"/>
                              <a:gd name="T31" fmla="*/ 13 h 16"/>
                              <a:gd name="T32" fmla="*/ 53 w 190"/>
                              <a:gd name="T33" fmla="*/ 15 h 16"/>
                              <a:gd name="T34" fmla="*/ 47 w 190"/>
                              <a:gd name="T35" fmla="*/ 15 h 16"/>
                              <a:gd name="T36" fmla="*/ 44 w 190"/>
                              <a:gd name="T37" fmla="*/ 16 h 16"/>
                              <a:gd name="T38" fmla="*/ 44 w 190"/>
                              <a:gd name="T39" fmla="*/ 15 h 16"/>
                              <a:gd name="T40" fmla="*/ 40 w 190"/>
                              <a:gd name="T41" fmla="*/ 15 h 16"/>
                              <a:gd name="T42" fmla="*/ 36 w 190"/>
                              <a:gd name="T43" fmla="*/ 15 h 16"/>
                              <a:gd name="T44" fmla="*/ 0 w 190"/>
                              <a:gd name="T45" fmla="*/ 9 h 16"/>
                              <a:gd name="T46" fmla="*/ 1 w 190"/>
                              <a:gd name="T47" fmla="*/ 8 h 16"/>
                              <a:gd name="T48" fmla="*/ 2 w 190"/>
                              <a:gd name="T49" fmla="*/ 7 h 16"/>
                              <a:gd name="T50" fmla="*/ 3 w 190"/>
                              <a:gd name="T51" fmla="*/ 7 h 16"/>
                              <a:gd name="T52" fmla="*/ 8 w 190"/>
                              <a:gd name="T53" fmla="*/ 6 h 16"/>
                              <a:gd name="T54" fmla="*/ 11 w 190"/>
                              <a:gd name="T55" fmla="*/ 6 h 16"/>
                              <a:gd name="T56" fmla="*/ 46 w 190"/>
                              <a:gd name="T57" fmla="*/ 4 h 16"/>
                              <a:gd name="T58" fmla="*/ 82 w 190"/>
                              <a:gd name="T59" fmla="*/ 1 h 16"/>
                              <a:gd name="T60" fmla="*/ 117 w 190"/>
                              <a:gd name="T61" fmla="*/ 0 h 16"/>
                              <a:gd name="T62" fmla="*/ 122 w 190"/>
                              <a:gd name="T63" fmla="*/ 0 h 16"/>
                              <a:gd name="T64" fmla="*/ 124 w 190"/>
                              <a:gd name="T65" fmla="*/ 0 h 16"/>
                              <a:gd name="T66" fmla="*/ 135 w 190"/>
                              <a:gd name="T67" fmla="*/ 0 h 16"/>
                              <a:gd name="T68" fmla="*/ 145 w 190"/>
                              <a:gd name="T69" fmla="*/ 1 h 16"/>
                              <a:gd name="T70" fmla="*/ 155 w 190"/>
                              <a:gd name="T71" fmla="*/ 1 h 16"/>
                              <a:gd name="T72" fmla="*/ 165 w 190"/>
                              <a:gd name="T73" fmla="*/ 3 h 16"/>
                              <a:gd name="T74" fmla="*/ 176 w 190"/>
                              <a:gd name="T75" fmla="*/ 3 h 16"/>
                              <a:gd name="T76" fmla="*/ 186 w 190"/>
                              <a:gd name="T77" fmla="*/ 4 h 16"/>
                              <a:gd name="T78" fmla="*/ 187 w 190"/>
                              <a:gd name="T79" fmla="*/ 4 h 16"/>
                              <a:gd name="T80" fmla="*/ 190 w 190"/>
                              <a:gd name="T81" fmla="*/ 6 h 1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90" h="16">
                                <a:moveTo>
                                  <a:pt x="190" y="6"/>
                                </a:moveTo>
                                <a:lnTo>
                                  <a:pt x="189" y="6"/>
                                </a:lnTo>
                                <a:lnTo>
                                  <a:pt x="188" y="6"/>
                                </a:lnTo>
                                <a:lnTo>
                                  <a:pt x="186" y="6"/>
                                </a:lnTo>
                                <a:lnTo>
                                  <a:pt x="176" y="6"/>
                                </a:lnTo>
                                <a:lnTo>
                                  <a:pt x="166" y="6"/>
                                </a:lnTo>
                                <a:lnTo>
                                  <a:pt x="156" y="6"/>
                                </a:lnTo>
                                <a:lnTo>
                                  <a:pt x="146" y="6"/>
                                </a:lnTo>
                                <a:lnTo>
                                  <a:pt x="135" y="6"/>
                                </a:lnTo>
                                <a:lnTo>
                                  <a:pt x="125" y="7"/>
                                </a:lnTo>
                                <a:lnTo>
                                  <a:pt x="114" y="8"/>
                                </a:lnTo>
                                <a:lnTo>
                                  <a:pt x="104" y="9"/>
                                </a:lnTo>
                                <a:lnTo>
                                  <a:pt x="94" y="9"/>
                                </a:lnTo>
                                <a:lnTo>
                                  <a:pt x="83" y="10"/>
                                </a:lnTo>
                                <a:lnTo>
                                  <a:pt x="74" y="12"/>
                                </a:lnTo>
                                <a:lnTo>
                                  <a:pt x="63" y="13"/>
                                </a:lnTo>
                                <a:lnTo>
                                  <a:pt x="53" y="15"/>
                                </a:lnTo>
                                <a:lnTo>
                                  <a:pt x="47" y="15"/>
                                </a:lnTo>
                                <a:lnTo>
                                  <a:pt x="44" y="16"/>
                                </a:lnTo>
                                <a:lnTo>
                                  <a:pt x="44" y="15"/>
                                </a:lnTo>
                                <a:lnTo>
                                  <a:pt x="40" y="15"/>
                                </a:lnTo>
                                <a:lnTo>
                                  <a:pt x="36" y="15"/>
                                </a:lnTo>
                                <a:lnTo>
                                  <a:pt x="0" y="9"/>
                                </a:lnTo>
                                <a:lnTo>
                                  <a:pt x="1" y="8"/>
                                </a:lnTo>
                                <a:lnTo>
                                  <a:pt x="2" y="7"/>
                                </a:lnTo>
                                <a:lnTo>
                                  <a:pt x="3" y="7"/>
                                </a:lnTo>
                                <a:lnTo>
                                  <a:pt x="8" y="6"/>
                                </a:lnTo>
                                <a:lnTo>
                                  <a:pt x="11" y="6"/>
                                </a:lnTo>
                                <a:lnTo>
                                  <a:pt x="46" y="4"/>
                                </a:lnTo>
                                <a:lnTo>
                                  <a:pt x="82" y="1"/>
                                </a:lnTo>
                                <a:lnTo>
                                  <a:pt x="117" y="0"/>
                                </a:lnTo>
                                <a:lnTo>
                                  <a:pt x="122" y="0"/>
                                </a:lnTo>
                                <a:lnTo>
                                  <a:pt x="124" y="0"/>
                                </a:lnTo>
                                <a:lnTo>
                                  <a:pt x="135" y="0"/>
                                </a:lnTo>
                                <a:lnTo>
                                  <a:pt x="145" y="1"/>
                                </a:lnTo>
                                <a:lnTo>
                                  <a:pt x="155" y="1"/>
                                </a:lnTo>
                                <a:lnTo>
                                  <a:pt x="165" y="3"/>
                                </a:lnTo>
                                <a:lnTo>
                                  <a:pt x="176" y="3"/>
                                </a:lnTo>
                                <a:lnTo>
                                  <a:pt x="186" y="4"/>
                                </a:lnTo>
                                <a:lnTo>
                                  <a:pt x="187" y="4"/>
                                </a:lnTo>
                                <a:lnTo>
                                  <a:pt x="190" y="6"/>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6" name="Freeform 9143"/>
                        <wps:cNvSpPr>
                          <a:spLocks noEditPoints="1"/>
                        </wps:cNvSpPr>
                        <wps:spPr bwMode="auto">
                          <a:xfrm>
                            <a:off x="219" y="640"/>
                            <a:ext cx="199" cy="24"/>
                          </a:xfrm>
                          <a:custGeom>
                            <a:avLst/>
                            <a:gdLst>
                              <a:gd name="T0" fmla="*/ 99 w 401"/>
                              <a:gd name="T1" fmla="*/ 6 h 49"/>
                              <a:gd name="T2" fmla="*/ 95 w 401"/>
                              <a:gd name="T3" fmla="*/ 7 h 49"/>
                              <a:gd name="T4" fmla="*/ 95 w 401"/>
                              <a:gd name="T5" fmla="*/ 7 h 49"/>
                              <a:gd name="T6" fmla="*/ 89 w 401"/>
                              <a:gd name="T7" fmla="*/ 7 h 49"/>
                              <a:gd name="T8" fmla="*/ 79 w 401"/>
                              <a:gd name="T9" fmla="*/ 7 h 49"/>
                              <a:gd name="T10" fmla="*/ 69 w 401"/>
                              <a:gd name="T11" fmla="*/ 7 h 49"/>
                              <a:gd name="T12" fmla="*/ 60 w 401"/>
                              <a:gd name="T13" fmla="*/ 8 h 49"/>
                              <a:gd name="T14" fmla="*/ 49 w 401"/>
                              <a:gd name="T15" fmla="*/ 8 h 49"/>
                              <a:gd name="T16" fmla="*/ 39 w 401"/>
                              <a:gd name="T17" fmla="*/ 10 h 49"/>
                              <a:gd name="T18" fmla="*/ 34 w 401"/>
                              <a:gd name="T19" fmla="*/ 10 h 49"/>
                              <a:gd name="T20" fmla="*/ 29 w 401"/>
                              <a:gd name="T21" fmla="*/ 11 h 49"/>
                              <a:gd name="T22" fmla="*/ 26 w 401"/>
                              <a:gd name="T23" fmla="*/ 11 h 49"/>
                              <a:gd name="T24" fmla="*/ 23 w 401"/>
                              <a:gd name="T25" fmla="*/ 11 h 49"/>
                              <a:gd name="T26" fmla="*/ 24 w 401"/>
                              <a:gd name="T27" fmla="*/ 11 h 49"/>
                              <a:gd name="T28" fmla="*/ 20 w 401"/>
                              <a:gd name="T29" fmla="*/ 11 h 49"/>
                              <a:gd name="T30" fmla="*/ 1 w 401"/>
                              <a:gd name="T31" fmla="*/ 8 h 49"/>
                              <a:gd name="T32" fmla="*/ 1 w 401"/>
                              <a:gd name="T33" fmla="*/ 5 h 49"/>
                              <a:gd name="T34" fmla="*/ 1 w 401"/>
                              <a:gd name="T35" fmla="*/ 5 h 49"/>
                              <a:gd name="T36" fmla="*/ 3 w 401"/>
                              <a:gd name="T37" fmla="*/ 3 h 49"/>
                              <a:gd name="T38" fmla="*/ 3 w 401"/>
                              <a:gd name="T39" fmla="*/ 3 h 49"/>
                              <a:gd name="T40" fmla="*/ 6 w 401"/>
                              <a:gd name="T41" fmla="*/ 3 h 49"/>
                              <a:gd name="T42" fmla="*/ 25 w 401"/>
                              <a:gd name="T43" fmla="*/ 2 h 49"/>
                              <a:gd name="T44" fmla="*/ 61 w 401"/>
                              <a:gd name="T45" fmla="*/ 0 h 49"/>
                              <a:gd name="T46" fmla="*/ 64 w 401"/>
                              <a:gd name="T47" fmla="*/ 0 h 49"/>
                              <a:gd name="T48" fmla="*/ 74 w 401"/>
                              <a:gd name="T49" fmla="*/ 0 h 49"/>
                              <a:gd name="T50" fmla="*/ 79 w 401"/>
                              <a:gd name="T51" fmla="*/ 0 h 49"/>
                              <a:gd name="T52" fmla="*/ 89 w 401"/>
                              <a:gd name="T53" fmla="*/ 1 h 49"/>
                              <a:gd name="T54" fmla="*/ 95 w 401"/>
                              <a:gd name="T55" fmla="*/ 2 h 49"/>
                              <a:gd name="T56" fmla="*/ 98 w 401"/>
                              <a:gd name="T57" fmla="*/ 3 h 49"/>
                              <a:gd name="T58" fmla="*/ 95 w 401"/>
                              <a:gd name="T59" fmla="*/ 6 h 49"/>
                              <a:gd name="T60" fmla="*/ 89 w 401"/>
                              <a:gd name="T61" fmla="*/ 5 h 49"/>
                              <a:gd name="T62" fmla="*/ 78 w 401"/>
                              <a:gd name="T63" fmla="*/ 4 h 49"/>
                              <a:gd name="T64" fmla="*/ 74 w 401"/>
                              <a:gd name="T65" fmla="*/ 4 h 49"/>
                              <a:gd name="T66" fmla="*/ 64 w 401"/>
                              <a:gd name="T67" fmla="*/ 4 h 49"/>
                              <a:gd name="T68" fmla="*/ 61 w 401"/>
                              <a:gd name="T69" fmla="*/ 4 h 49"/>
                              <a:gd name="T70" fmla="*/ 25 w 401"/>
                              <a:gd name="T71" fmla="*/ 6 h 49"/>
                              <a:gd name="T72" fmla="*/ 6 w 401"/>
                              <a:gd name="T73" fmla="*/ 7 h 49"/>
                              <a:gd name="T74" fmla="*/ 4 w 401"/>
                              <a:gd name="T75" fmla="*/ 7 h 49"/>
                              <a:gd name="T76" fmla="*/ 3 w 401"/>
                              <a:gd name="T77" fmla="*/ 7 h 49"/>
                              <a:gd name="T78" fmla="*/ 4 w 401"/>
                              <a:gd name="T79" fmla="*/ 7 h 49"/>
                              <a:gd name="T80" fmla="*/ 3 w 401"/>
                              <a:gd name="T81" fmla="*/ 8 h 49"/>
                              <a:gd name="T82" fmla="*/ 20 w 401"/>
                              <a:gd name="T83" fmla="*/ 7 h 49"/>
                              <a:gd name="T84" fmla="*/ 22 w 401"/>
                              <a:gd name="T85" fmla="*/ 7 h 49"/>
                              <a:gd name="T86" fmla="*/ 26 w 401"/>
                              <a:gd name="T87" fmla="*/ 8 h 49"/>
                              <a:gd name="T88" fmla="*/ 24 w 401"/>
                              <a:gd name="T89" fmla="*/ 8 h 49"/>
                              <a:gd name="T90" fmla="*/ 25 w 401"/>
                              <a:gd name="T91" fmla="*/ 8 h 49"/>
                              <a:gd name="T92" fmla="*/ 28 w 401"/>
                              <a:gd name="T93" fmla="*/ 7 h 49"/>
                              <a:gd name="T94" fmla="*/ 33 w 401"/>
                              <a:gd name="T95" fmla="*/ 6 h 49"/>
                              <a:gd name="T96" fmla="*/ 43 w 401"/>
                              <a:gd name="T97" fmla="*/ 5 h 49"/>
                              <a:gd name="T98" fmla="*/ 54 w 401"/>
                              <a:gd name="T99" fmla="*/ 4 h 49"/>
                              <a:gd name="T100" fmla="*/ 64 w 401"/>
                              <a:gd name="T101" fmla="*/ 3 h 49"/>
                              <a:gd name="T102" fmla="*/ 74 w 401"/>
                              <a:gd name="T103" fmla="*/ 3 h 49"/>
                              <a:gd name="T104" fmla="*/ 84 w 401"/>
                              <a:gd name="T105" fmla="*/ 3 h 49"/>
                              <a:gd name="T106" fmla="*/ 95 w 401"/>
                              <a:gd name="T107" fmla="*/ 3 h 49"/>
                              <a:gd name="T108" fmla="*/ 96 w 401"/>
                              <a:gd name="T109" fmla="*/ 3 h 49"/>
                              <a:gd name="T110" fmla="*/ 97 w 401"/>
                              <a:gd name="T111" fmla="*/ 3 h 49"/>
                              <a:gd name="T112" fmla="*/ 94 w 401"/>
                              <a:gd name="T113" fmla="*/ 6 h 4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01" h="49">
                                <a:moveTo>
                                  <a:pt x="396" y="14"/>
                                </a:moveTo>
                                <a:cubicBezTo>
                                  <a:pt x="400" y="16"/>
                                  <a:pt x="401" y="20"/>
                                  <a:pt x="400" y="24"/>
                                </a:cubicBezTo>
                                <a:cubicBezTo>
                                  <a:pt x="398" y="28"/>
                                  <a:pt x="394" y="30"/>
                                  <a:pt x="390" y="29"/>
                                </a:cubicBezTo>
                                <a:lnTo>
                                  <a:pt x="387" y="28"/>
                                </a:lnTo>
                                <a:lnTo>
                                  <a:pt x="389" y="28"/>
                                </a:lnTo>
                                <a:lnTo>
                                  <a:pt x="387" y="28"/>
                                </a:lnTo>
                                <a:lnTo>
                                  <a:pt x="384" y="28"/>
                                </a:lnTo>
                                <a:lnTo>
                                  <a:pt x="363" y="28"/>
                                </a:lnTo>
                                <a:lnTo>
                                  <a:pt x="343" y="28"/>
                                </a:lnTo>
                                <a:lnTo>
                                  <a:pt x="323" y="28"/>
                                </a:lnTo>
                                <a:lnTo>
                                  <a:pt x="302" y="28"/>
                                </a:lnTo>
                                <a:lnTo>
                                  <a:pt x="281" y="29"/>
                                </a:lnTo>
                                <a:lnTo>
                                  <a:pt x="260" y="30"/>
                                </a:lnTo>
                                <a:lnTo>
                                  <a:pt x="241" y="33"/>
                                </a:lnTo>
                                <a:lnTo>
                                  <a:pt x="220" y="34"/>
                                </a:lnTo>
                                <a:lnTo>
                                  <a:pt x="198" y="35"/>
                                </a:lnTo>
                                <a:lnTo>
                                  <a:pt x="178" y="37"/>
                                </a:lnTo>
                                <a:lnTo>
                                  <a:pt x="158" y="40"/>
                                </a:lnTo>
                                <a:lnTo>
                                  <a:pt x="137" y="42"/>
                                </a:lnTo>
                                <a:lnTo>
                                  <a:pt x="138" y="41"/>
                                </a:lnTo>
                                <a:lnTo>
                                  <a:pt x="118" y="46"/>
                                </a:lnTo>
                                <a:cubicBezTo>
                                  <a:pt x="118" y="46"/>
                                  <a:pt x="117" y="46"/>
                                  <a:pt x="117" y="47"/>
                                </a:cubicBezTo>
                                <a:lnTo>
                                  <a:pt x="103" y="47"/>
                                </a:lnTo>
                                <a:lnTo>
                                  <a:pt x="105" y="47"/>
                                </a:lnTo>
                                <a:lnTo>
                                  <a:pt x="100" y="48"/>
                                </a:lnTo>
                                <a:cubicBezTo>
                                  <a:pt x="97" y="49"/>
                                  <a:pt x="94" y="48"/>
                                  <a:pt x="92" y="45"/>
                                </a:cubicBezTo>
                                <a:lnTo>
                                  <a:pt x="91" y="44"/>
                                </a:lnTo>
                                <a:lnTo>
                                  <a:pt x="97" y="47"/>
                                </a:lnTo>
                                <a:lnTo>
                                  <a:pt x="89" y="46"/>
                                </a:lnTo>
                                <a:lnTo>
                                  <a:pt x="82" y="47"/>
                                </a:lnTo>
                                <a:cubicBezTo>
                                  <a:pt x="82" y="47"/>
                                  <a:pt x="81" y="47"/>
                                  <a:pt x="81" y="46"/>
                                </a:cubicBezTo>
                                <a:lnTo>
                                  <a:pt x="7" y="35"/>
                                </a:lnTo>
                                <a:cubicBezTo>
                                  <a:pt x="4" y="34"/>
                                  <a:pt x="1" y="32"/>
                                  <a:pt x="1" y="29"/>
                                </a:cubicBezTo>
                                <a:cubicBezTo>
                                  <a:pt x="0" y="25"/>
                                  <a:pt x="1" y="22"/>
                                  <a:pt x="4" y="20"/>
                                </a:cubicBezTo>
                                <a:lnTo>
                                  <a:pt x="7" y="18"/>
                                </a:lnTo>
                                <a:lnTo>
                                  <a:pt x="4" y="21"/>
                                </a:lnTo>
                                <a:lnTo>
                                  <a:pt x="6" y="18"/>
                                </a:lnTo>
                                <a:cubicBezTo>
                                  <a:pt x="7" y="16"/>
                                  <a:pt x="10" y="14"/>
                                  <a:pt x="13" y="14"/>
                                </a:cubicBezTo>
                                <a:lnTo>
                                  <a:pt x="15" y="14"/>
                                </a:lnTo>
                                <a:lnTo>
                                  <a:pt x="14" y="14"/>
                                </a:lnTo>
                                <a:lnTo>
                                  <a:pt x="24" y="12"/>
                                </a:lnTo>
                                <a:cubicBezTo>
                                  <a:pt x="25" y="12"/>
                                  <a:pt x="25" y="12"/>
                                  <a:pt x="26" y="12"/>
                                </a:cubicBezTo>
                                <a:lnTo>
                                  <a:pt x="31" y="12"/>
                                </a:lnTo>
                                <a:lnTo>
                                  <a:pt x="102" y="8"/>
                                </a:lnTo>
                                <a:lnTo>
                                  <a:pt x="172" y="3"/>
                                </a:lnTo>
                                <a:lnTo>
                                  <a:pt x="245" y="0"/>
                                </a:lnTo>
                                <a:lnTo>
                                  <a:pt x="254" y="0"/>
                                </a:lnTo>
                                <a:lnTo>
                                  <a:pt x="259" y="0"/>
                                </a:lnTo>
                                <a:lnTo>
                                  <a:pt x="281" y="1"/>
                                </a:lnTo>
                                <a:lnTo>
                                  <a:pt x="301" y="2"/>
                                </a:lnTo>
                                <a:lnTo>
                                  <a:pt x="320" y="2"/>
                                </a:lnTo>
                                <a:cubicBezTo>
                                  <a:pt x="321" y="2"/>
                                  <a:pt x="321" y="2"/>
                                  <a:pt x="322" y="3"/>
                                </a:cubicBezTo>
                                <a:lnTo>
                                  <a:pt x="343" y="6"/>
                                </a:lnTo>
                                <a:lnTo>
                                  <a:pt x="363" y="7"/>
                                </a:lnTo>
                                <a:lnTo>
                                  <a:pt x="385" y="9"/>
                                </a:lnTo>
                                <a:cubicBezTo>
                                  <a:pt x="386" y="9"/>
                                  <a:pt x="388" y="9"/>
                                  <a:pt x="389" y="10"/>
                                </a:cubicBezTo>
                                <a:lnTo>
                                  <a:pt x="396" y="14"/>
                                </a:lnTo>
                                <a:close/>
                                <a:moveTo>
                                  <a:pt x="381" y="24"/>
                                </a:moveTo>
                                <a:lnTo>
                                  <a:pt x="385" y="25"/>
                                </a:lnTo>
                                <a:lnTo>
                                  <a:pt x="384" y="25"/>
                                </a:lnTo>
                                <a:lnTo>
                                  <a:pt x="362" y="23"/>
                                </a:lnTo>
                                <a:lnTo>
                                  <a:pt x="341" y="22"/>
                                </a:lnTo>
                                <a:lnTo>
                                  <a:pt x="319" y="18"/>
                                </a:lnTo>
                                <a:lnTo>
                                  <a:pt x="320" y="18"/>
                                </a:lnTo>
                                <a:lnTo>
                                  <a:pt x="301" y="18"/>
                                </a:lnTo>
                                <a:lnTo>
                                  <a:pt x="280" y="17"/>
                                </a:lnTo>
                                <a:lnTo>
                                  <a:pt x="259" y="16"/>
                                </a:lnTo>
                                <a:lnTo>
                                  <a:pt x="254" y="16"/>
                                </a:lnTo>
                                <a:lnTo>
                                  <a:pt x="246" y="16"/>
                                </a:lnTo>
                                <a:lnTo>
                                  <a:pt x="173" y="19"/>
                                </a:lnTo>
                                <a:lnTo>
                                  <a:pt x="102" y="24"/>
                                </a:lnTo>
                                <a:lnTo>
                                  <a:pt x="31" y="28"/>
                                </a:lnTo>
                                <a:lnTo>
                                  <a:pt x="26" y="28"/>
                                </a:lnTo>
                                <a:lnTo>
                                  <a:pt x="27" y="28"/>
                                </a:lnTo>
                                <a:lnTo>
                                  <a:pt x="17" y="30"/>
                                </a:lnTo>
                                <a:cubicBezTo>
                                  <a:pt x="16" y="30"/>
                                  <a:pt x="16" y="30"/>
                                  <a:pt x="15" y="30"/>
                                </a:cubicBezTo>
                                <a:lnTo>
                                  <a:pt x="13" y="30"/>
                                </a:lnTo>
                                <a:lnTo>
                                  <a:pt x="20" y="26"/>
                                </a:lnTo>
                                <a:lnTo>
                                  <a:pt x="19" y="29"/>
                                </a:lnTo>
                                <a:cubicBezTo>
                                  <a:pt x="18" y="30"/>
                                  <a:pt x="17" y="31"/>
                                  <a:pt x="16" y="32"/>
                                </a:cubicBezTo>
                                <a:lnTo>
                                  <a:pt x="13" y="34"/>
                                </a:lnTo>
                                <a:lnTo>
                                  <a:pt x="10" y="19"/>
                                </a:lnTo>
                                <a:lnTo>
                                  <a:pt x="83" y="31"/>
                                </a:lnTo>
                                <a:lnTo>
                                  <a:pt x="82" y="31"/>
                                </a:lnTo>
                                <a:lnTo>
                                  <a:pt x="91" y="31"/>
                                </a:lnTo>
                                <a:lnTo>
                                  <a:pt x="99" y="32"/>
                                </a:lnTo>
                                <a:cubicBezTo>
                                  <a:pt x="101" y="32"/>
                                  <a:pt x="103" y="33"/>
                                  <a:pt x="104" y="35"/>
                                </a:cubicBezTo>
                                <a:lnTo>
                                  <a:pt x="105" y="36"/>
                                </a:lnTo>
                                <a:lnTo>
                                  <a:pt x="97" y="33"/>
                                </a:lnTo>
                                <a:lnTo>
                                  <a:pt x="101" y="32"/>
                                </a:lnTo>
                                <a:cubicBezTo>
                                  <a:pt x="101" y="32"/>
                                  <a:pt x="102" y="32"/>
                                  <a:pt x="102" y="32"/>
                                </a:cubicBezTo>
                                <a:lnTo>
                                  <a:pt x="116" y="31"/>
                                </a:lnTo>
                                <a:lnTo>
                                  <a:pt x="114" y="31"/>
                                </a:lnTo>
                                <a:lnTo>
                                  <a:pt x="134" y="26"/>
                                </a:lnTo>
                                <a:cubicBezTo>
                                  <a:pt x="135" y="26"/>
                                  <a:pt x="135" y="26"/>
                                  <a:pt x="135" y="26"/>
                                </a:cubicBezTo>
                                <a:lnTo>
                                  <a:pt x="156" y="24"/>
                                </a:lnTo>
                                <a:lnTo>
                                  <a:pt x="176" y="21"/>
                                </a:lnTo>
                                <a:lnTo>
                                  <a:pt x="198" y="19"/>
                                </a:lnTo>
                                <a:lnTo>
                                  <a:pt x="219" y="18"/>
                                </a:lnTo>
                                <a:lnTo>
                                  <a:pt x="238" y="17"/>
                                </a:lnTo>
                                <a:lnTo>
                                  <a:pt x="259" y="14"/>
                                </a:lnTo>
                                <a:lnTo>
                                  <a:pt x="280" y="13"/>
                                </a:lnTo>
                                <a:lnTo>
                                  <a:pt x="302" y="12"/>
                                </a:lnTo>
                                <a:lnTo>
                                  <a:pt x="323" y="12"/>
                                </a:lnTo>
                                <a:lnTo>
                                  <a:pt x="343" y="12"/>
                                </a:lnTo>
                                <a:lnTo>
                                  <a:pt x="363" y="12"/>
                                </a:lnTo>
                                <a:lnTo>
                                  <a:pt x="384" y="12"/>
                                </a:lnTo>
                                <a:lnTo>
                                  <a:pt x="387" y="12"/>
                                </a:lnTo>
                                <a:lnTo>
                                  <a:pt x="389" y="12"/>
                                </a:lnTo>
                                <a:cubicBezTo>
                                  <a:pt x="389" y="12"/>
                                  <a:pt x="390" y="12"/>
                                  <a:pt x="391" y="12"/>
                                </a:cubicBezTo>
                                <a:lnTo>
                                  <a:pt x="394" y="13"/>
                                </a:lnTo>
                                <a:lnTo>
                                  <a:pt x="389" y="28"/>
                                </a:lnTo>
                                <a:lnTo>
                                  <a:pt x="381"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17" name="Freeform 9144"/>
                        <wps:cNvSpPr>
                          <a:spLocks/>
                        </wps:cNvSpPr>
                        <wps:spPr bwMode="auto">
                          <a:xfrm>
                            <a:off x="250" y="660"/>
                            <a:ext cx="16" cy="143"/>
                          </a:xfrm>
                          <a:custGeom>
                            <a:avLst/>
                            <a:gdLst>
                              <a:gd name="T0" fmla="*/ 8 w 16"/>
                              <a:gd name="T1" fmla="*/ 0 h 143"/>
                              <a:gd name="T2" fmla="*/ 16 w 16"/>
                              <a:gd name="T3" fmla="*/ 143 h 143"/>
                              <a:gd name="T4" fmla="*/ 8 w 16"/>
                              <a:gd name="T5" fmla="*/ 143 h 143"/>
                              <a:gd name="T6" fmla="*/ 0 w 16"/>
                              <a:gd name="T7" fmla="*/ 0 h 143"/>
                              <a:gd name="T8" fmla="*/ 8 w 16"/>
                              <a:gd name="T9" fmla="*/ 0 h 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143">
                                <a:moveTo>
                                  <a:pt x="8" y="0"/>
                                </a:moveTo>
                                <a:lnTo>
                                  <a:pt x="16" y="143"/>
                                </a:lnTo>
                                <a:lnTo>
                                  <a:pt x="8" y="143"/>
                                </a:lnTo>
                                <a:lnTo>
                                  <a:pt x="0" y="0"/>
                                </a:lnTo>
                                <a:lnTo>
                                  <a:pt x="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18" name="Freeform 9145"/>
                        <wps:cNvSpPr>
                          <a:spLocks/>
                        </wps:cNvSpPr>
                        <wps:spPr bwMode="auto">
                          <a:xfrm>
                            <a:off x="286" y="668"/>
                            <a:ext cx="127" cy="119"/>
                          </a:xfrm>
                          <a:custGeom>
                            <a:avLst/>
                            <a:gdLst>
                              <a:gd name="T0" fmla="*/ 120 w 127"/>
                              <a:gd name="T1" fmla="*/ 1 h 119"/>
                              <a:gd name="T2" fmla="*/ 122 w 127"/>
                              <a:gd name="T3" fmla="*/ 4 h 119"/>
                              <a:gd name="T4" fmla="*/ 122 w 127"/>
                              <a:gd name="T5" fmla="*/ 5 h 119"/>
                              <a:gd name="T6" fmla="*/ 127 w 127"/>
                              <a:gd name="T7" fmla="*/ 100 h 119"/>
                              <a:gd name="T8" fmla="*/ 127 w 127"/>
                              <a:gd name="T9" fmla="*/ 99 h 119"/>
                              <a:gd name="T10" fmla="*/ 127 w 127"/>
                              <a:gd name="T11" fmla="*/ 101 h 119"/>
                              <a:gd name="T12" fmla="*/ 126 w 127"/>
                              <a:gd name="T13" fmla="*/ 103 h 119"/>
                              <a:gd name="T14" fmla="*/ 123 w 127"/>
                              <a:gd name="T15" fmla="*/ 103 h 119"/>
                              <a:gd name="T16" fmla="*/ 121 w 127"/>
                              <a:gd name="T17" fmla="*/ 103 h 119"/>
                              <a:gd name="T18" fmla="*/ 112 w 127"/>
                              <a:gd name="T19" fmla="*/ 105 h 119"/>
                              <a:gd name="T20" fmla="*/ 104 w 127"/>
                              <a:gd name="T21" fmla="*/ 106 h 119"/>
                              <a:gd name="T22" fmla="*/ 96 w 127"/>
                              <a:gd name="T23" fmla="*/ 108 h 119"/>
                              <a:gd name="T24" fmla="*/ 87 w 127"/>
                              <a:gd name="T25" fmla="*/ 110 h 119"/>
                              <a:gd name="T26" fmla="*/ 79 w 127"/>
                              <a:gd name="T27" fmla="*/ 111 h 119"/>
                              <a:gd name="T28" fmla="*/ 71 w 127"/>
                              <a:gd name="T29" fmla="*/ 113 h 119"/>
                              <a:gd name="T30" fmla="*/ 61 w 127"/>
                              <a:gd name="T31" fmla="*/ 114 h 119"/>
                              <a:gd name="T32" fmla="*/ 53 w 127"/>
                              <a:gd name="T33" fmla="*/ 115 h 119"/>
                              <a:gd name="T34" fmla="*/ 44 w 127"/>
                              <a:gd name="T35" fmla="*/ 115 h 119"/>
                              <a:gd name="T36" fmla="*/ 35 w 127"/>
                              <a:gd name="T37" fmla="*/ 117 h 119"/>
                              <a:gd name="T38" fmla="*/ 27 w 127"/>
                              <a:gd name="T39" fmla="*/ 117 h 119"/>
                              <a:gd name="T40" fmla="*/ 19 w 127"/>
                              <a:gd name="T41" fmla="*/ 119 h 119"/>
                              <a:gd name="T42" fmla="*/ 11 w 127"/>
                              <a:gd name="T43" fmla="*/ 119 h 119"/>
                              <a:gd name="T44" fmla="*/ 9 w 127"/>
                              <a:gd name="T45" fmla="*/ 119 h 119"/>
                              <a:gd name="T46" fmla="*/ 9 w 127"/>
                              <a:gd name="T47" fmla="*/ 119 h 119"/>
                              <a:gd name="T48" fmla="*/ 6 w 127"/>
                              <a:gd name="T49" fmla="*/ 117 h 119"/>
                              <a:gd name="T50" fmla="*/ 5 w 127"/>
                              <a:gd name="T51" fmla="*/ 115 h 119"/>
                              <a:gd name="T52" fmla="*/ 5 w 127"/>
                              <a:gd name="T53" fmla="*/ 115 h 119"/>
                              <a:gd name="T54" fmla="*/ 5 w 127"/>
                              <a:gd name="T55" fmla="*/ 113 h 119"/>
                              <a:gd name="T56" fmla="*/ 5 w 127"/>
                              <a:gd name="T57" fmla="*/ 102 h 119"/>
                              <a:gd name="T58" fmla="*/ 5 w 127"/>
                              <a:gd name="T59" fmla="*/ 91 h 119"/>
                              <a:gd name="T60" fmla="*/ 5 w 127"/>
                              <a:gd name="T61" fmla="*/ 81 h 119"/>
                              <a:gd name="T62" fmla="*/ 4 w 127"/>
                              <a:gd name="T63" fmla="*/ 69 h 119"/>
                              <a:gd name="T64" fmla="*/ 3 w 127"/>
                              <a:gd name="T65" fmla="*/ 59 h 119"/>
                              <a:gd name="T66" fmla="*/ 3 w 127"/>
                              <a:gd name="T67" fmla="*/ 47 h 119"/>
                              <a:gd name="T68" fmla="*/ 3 w 127"/>
                              <a:gd name="T69" fmla="*/ 36 h 119"/>
                              <a:gd name="T70" fmla="*/ 1 w 127"/>
                              <a:gd name="T71" fmla="*/ 26 h 119"/>
                              <a:gd name="T72" fmla="*/ 0 w 127"/>
                              <a:gd name="T73" fmla="*/ 14 h 119"/>
                              <a:gd name="T74" fmla="*/ 0 w 127"/>
                              <a:gd name="T75" fmla="*/ 13 h 119"/>
                              <a:gd name="T76" fmla="*/ 0 w 127"/>
                              <a:gd name="T77" fmla="*/ 10 h 119"/>
                              <a:gd name="T78" fmla="*/ 0 w 127"/>
                              <a:gd name="T79" fmla="*/ 10 h 119"/>
                              <a:gd name="T80" fmla="*/ 0 w 127"/>
                              <a:gd name="T81" fmla="*/ 10 h 119"/>
                              <a:gd name="T82" fmla="*/ 1 w 127"/>
                              <a:gd name="T83" fmla="*/ 8 h 119"/>
                              <a:gd name="T84" fmla="*/ 3 w 127"/>
                              <a:gd name="T85" fmla="*/ 6 h 119"/>
                              <a:gd name="T86" fmla="*/ 12 w 127"/>
                              <a:gd name="T87" fmla="*/ 5 h 119"/>
                              <a:gd name="T88" fmla="*/ 22 w 127"/>
                              <a:gd name="T89" fmla="*/ 4 h 119"/>
                              <a:gd name="T90" fmla="*/ 32 w 127"/>
                              <a:gd name="T91" fmla="*/ 4 h 119"/>
                              <a:gd name="T92" fmla="*/ 41 w 127"/>
                              <a:gd name="T93" fmla="*/ 3 h 119"/>
                              <a:gd name="T94" fmla="*/ 51 w 127"/>
                              <a:gd name="T95" fmla="*/ 2 h 119"/>
                              <a:gd name="T96" fmla="*/ 60 w 127"/>
                              <a:gd name="T97" fmla="*/ 1 h 119"/>
                              <a:gd name="T98" fmla="*/ 70 w 127"/>
                              <a:gd name="T99" fmla="*/ 1 h 119"/>
                              <a:gd name="T100" fmla="*/ 80 w 127"/>
                              <a:gd name="T101" fmla="*/ 0 h 119"/>
                              <a:gd name="T102" fmla="*/ 89 w 127"/>
                              <a:gd name="T103" fmla="*/ 0 h 119"/>
                              <a:gd name="T104" fmla="*/ 99 w 127"/>
                              <a:gd name="T105" fmla="*/ 0 h 119"/>
                              <a:gd name="T106" fmla="*/ 108 w 127"/>
                              <a:gd name="T107" fmla="*/ 0 h 119"/>
                              <a:gd name="T108" fmla="*/ 118 w 127"/>
                              <a:gd name="T109" fmla="*/ 0 h 119"/>
                              <a:gd name="T110" fmla="*/ 120 w 127"/>
                              <a:gd name="T111" fmla="*/ 1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7" h="119">
                                <a:moveTo>
                                  <a:pt x="120" y="1"/>
                                </a:moveTo>
                                <a:lnTo>
                                  <a:pt x="122" y="4"/>
                                </a:lnTo>
                                <a:lnTo>
                                  <a:pt x="122" y="5"/>
                                </a:lnTo>
                                <a:lnTo>
                                  <a:pt x="127" y="100"/>
                                </a:lnTo>
                                <a:lnTo>
                                  <a:pt x="127" y="99"/>
                                </a:lnTo>
                                <a:lnTo>
                                  <a:pt x="127" y="101"/>
                                </a:lnTo>
                                <a:lnTo>
                                  <a:pt x="126" y="103"/>
                                </a:lnTo>
                                <a:lnTo>
                                  <a:pt x="123" y="103"/>
                                </a:lnTo>
                                <a:lnTo>
                                  <a:pt x="121" y="103"/>
                                </a:lnTo>
                                <a:lnTo>
                                  <a:pt x="112" y="105"/>
                                </a:lnTo>
                                <a:lnTo>
                                  <a:pt x="104" y="106"/>
                                </a:lnTo>
                                <a:lnTo>
                                  <a:pt x="96" y="108"/>
                                </a:lnTo>
                                <a:lnTo>
                                  <a:pt x="87" y="110"/>
                                </a:lnTo>
                                <a:lnTo>
                                  <a:pt x="79" y="111"/>
                                </a:lnTo>
                                <a:lnTo>
                                  <a:pt x="71" y="113"/>
                                </a:lnTo>
                                <a:lnTo>
                                  <a:pt x="61" y="114"/>
                                </a:lnTo>
                                <a:lnTo>
                                  <a:pt x="53" y="115"/>
                                </a:lnTo>
                                <a:lnTo>
                                  <a:pt x="44" y="115"/>
                                </a:lnTo>
                                <a:lnTo>
                                  <a:pt x="35" y="117"/>
                                </a:lnTo>
                                <a:lnTo>
                                  <a:pt x="27" y="117"/>
                                </a:lnTo>
                                <a:lnTo>
                                  <a:pt x="19" y="119"/>
                                </a:lnTo>
                                <a:lnTo>
                                  <a:pt x="11" y="119"/>
                                </a:lnTo>
                                <a:lnTo>
                                  <a:pt x="9" y="119"/>
                                </a:lnTo>
                                <a:lnTo>
                                  <a:pt x="6" y="117"/>
                                </a:lnTo>
                                <a:lnTo>
                                  <a:pt x="5" y="115"/>
                                </a:lnTo>
                                <a:lnTo>
                                  <a:pt x="5" y="113"/>
                                </a:lnTo>
                                <a:lnTo>
                                  <a:pt x="5" y="102"/>
                                </a:lnTo>
                                <a:lnTo>
                                  <a:pt x="5" y="91"/>
                                </a:lnTo>
                                <a:lnTo>
                                  <a:pt x="5" y="81"/>
                                </a:lnTo>
                                <a:lnTo>
                                  <a:pt x="4" y="69"/>
                                </a:lnTo>
                                <a:lnTo>
                                  <a:pt x="3" y="59"/>
                                </a:lnTo>
                                <a:lnTo>
                                  <a:pt x="3" y="47"/>
                                </a:lnTo>
                                <a:lnTo>
                                  <a:pt x="3" y="36"/>
                                </a:lnTo>
                                <a:lnTo>
                                  <a:pt x="1" y="26"/>
                                </a:lnTo>
                                <a:lnTo>
                                  <a:pt x="0" y="14"/>
                                </a:lnTo>
                                <a:lnTo>
                                  <a:pt x="0" y="13"/>
                                </a:lnTo>
                                <a:lnTo>
                                  <a:pt x="0" y="10"/>
                                </a:lnTo>
                                <a:lnTo>
                                  <a:pt x="1" y="8"/>
                                </a:lnTo>
                                <a:lnTo>
                                  <a:pt x="3" y="6"/>
                                </a:lnTo>
                                <a:lnTo>
                                  <a:pt x="12" y="5"/>
                                </a:lnTo>
                                <a:lnTo>
                                  <a:pt x="22" y="4"/>
                                </a:lnTo>
                                <a:lnTo>
                                  <a:pt x="32" y="4"/>
                                </a:lnTo>
                                <a:lnTo>
                                  <a:pt x="41" y="3"/>
                                </a:lnTo>
                                <a:lnTo>
                                  <a:pt x="51" y="2"/>
                                </a:lnTo>
                                <a:lnTo>
                                  <a:pt x="60" y="1"/>
                                </a:lnTo>
                                <a:lnTo>
                                  <a:pt x="70" y="1"/>
                                </a:lnTo>
                                <a:lnTo>
                                  <a:pt x="80" y="0"/>
                                </a:lnTo>
                                <a:lnTo>
                                  <a:pt x="89" y="0"/>
                                </a:lnTo>
                                <a:lnTo>
                                  <a:pt x="99" y="0"/>
                                </a:lnTo>
                                <a:lnTo>
                                  <a:pt x="108" y="0"/>
                                </a:lnTo>
                                <a:lnTo>
                                  <a:pt x="118" y="0"/>
                                </a:lnTo>
                                <a:lnTo>
                                  <a:pt x="120" y="1"/>
                                </a:lnTo>
                                <a:close/>
                              </a:path>
                            </a:pathLst>
                          </a:custGeom>
                          <a:solidFill>
                            <a:srgbClr val="FFF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9" name="Freeform 9146"/>
                        <wps:cNvSpPr>
                          <a:spLocks noEditPoints="1"/>
                        </wps:cNvSpPr>
                        <wps:spPr bwMode="auto">
                          <a:xfrm>
                            <a:off x="282" y="664"/>
                            <a:ext cx="135" cy="127"/>
                          </a:xfrm>
                          <a:custGeom>
                            <a:avLst/>
                            <a:gdLst>
                              <a:gd name="T0" fmla="*/ 65 w 272"/>
                              <a:gd name="T1" fmla="*/ 3 h 256"/>
                              <a:gd name="T2" fmla="*/ 67 w 272"/>
                              <a:gd name="T3" fmla="*/ 52 h 256"/>
                              <a:gd name="T4" fmla="*/ 67 w 272"/>
                              <a:gd name="T5" fmla="*/ 52 h 256"/>
                              <a:gd name="T6" fmla="*/ 66 w 272"/>
                              <a:gd name="T7" fmla="*/ 55 h 256"/>
                              <a:gd name="T8" fmla="*/ 64 w 272"/>
                              <a:gd name="T9" fmla="*/ 55 h 256"/>
                              <a:gd name="T10" fmla="*/ 54 w 272"/>
                              <a:gd name="T11" fmla="*/ 57 h 256"/>
                              <a:gd name="T12" fmla="*/ 41 w 272"/>
                              <a:gd name="T13" fmla="*/ 60 h 256"/>
                              <a:gd name="T14" fmla="*/ 28 w 272"/>
                              <a:gd name="T15" fmla="*/ 61 h 256"/>
                              <a:gd name="T16" fmla="*/ 15 w 272"/>
                              <a:gd name="T17" fmla="*/ 63 h 256"/>
                              <a:gd name="T18" fmla="*/ 6 w 272"/>
                              <a:gd name="T19" fmla="*/ 63 h 256"/>
                              <a:gd name="T20" fmla="*/ 3 w 272"/>
                              <a:gd name="T21" fmla="*/ 62 h 256"/>
                              <a:gd name="T22" fmla="*/ 2 w 272"/>
                              <a:gd name="T23" fmla="*/ 60 h 256"/>
                              <a:gd name="T24" fmla="*/ 2 w 272"/>
                              <a:gd name="T25" fmla="*/ 53 h 256"/>
                              <a:gd name="T26" fmla="*/ 1 w 272"/>
                              <a:gd name="T27" fmla="*/ 37 h 256"/>
                              <a:gd name="T28" fmla="*/ 1 w 272"/>
                              <a:gd name="T29" fmla="*/ 20 h 256"/>
                              <a:gd name="T30" fmla="*/ 0 w 272"/>
                              <a:gd name="T31" fmla="*/ 8 h 256"/>
                              <a:gd name="T32" fmla="*/ 4 w 272"/>
                              <a:gd name="T33" fmla="*/ 7 h 256"/>
                              <a:gd name="T34" fmla="*/ 0 w 272"/>
                              <a:gd name="T35" fmla="*/ 5 h 256"/>
                              <a:gd name="T36" fmla="*/ 3 w 272"/>
                              <a:gd name="T37" fmla="*/ 3 h 256"/>
                              <a:gd name="T38" fmla="*/ 17 w 272"/>
                              <a:gd name="T39" fmla="*/ 2 h 256"/>
                              <a:gd name="T40" fmla="*/ 32 w 272"/>
                              <a:gd name="T41" fmla="*/ 0 h 256"/>
                              <a:gd name="T42" fmla="*/ 46 w 272"/>
                              <a:gd name="T43" fmla="*/ 0 h 256"/>
                              <a:gd name="T44" fmla="*/ 61 w 272"/>
                              <a:gd name="T45" fmla="*/ 0 h 256"/>
                              <a:gd name="T46" fmla="*/ 60 w 272"/>
                              <a:gd name="T47" fmla="*/ 4 h 256"/>
                              <a:gd name="T48" fmla="*/ 51 w 272"/>
                              <a:gd name="T49" fmla="*/ 4 h 256"/>
                              <a:gd name="T50" fmla="*/ 37 w 272"/>
                              <a:gd name="T51" fmla="*/ 4 h 256"/>
                              <a:gd name="T52" fmla="*/ 23 w 272"/>
                              <a:gd name="T53" fmla="*/ 5 h 256"/>
                              <a:gd name="T54" fmla="*/ 8 w 272"/>
                              <a:gd name="T55" fmla="*/ 6 h 256"/>
                              <a:gd name="T56" fmla="*/ 4 w 272"/>
                              <a:gd name="T57" fmla="*/ 7 h 256"/>
                              <a:gd name="T58" fmla="*/ 1 w 272"/>
                              <a:gd name="T59" fmla="*/ 9 h 256"/>
                              <a:gd name="T60" fmla="*/ 4 w 272"/>
                              <a:gd name="T61" fmla="*/ 7 h 256"/>
                              <a:gd name="T62" fmla="*/ 4 w 272"/>
                              <a:gd name="T63" fmla="*/ 9 h 256"/>
                              <a:gd name="T64" fmla="*/ 5 w 272"/>
                              <a:gd name="T65" fmla="*/ 26 h 256"/>
                              <a:gd name="T66" fmla="*/ 6 w 272"/>
                              <a:gd name="T67" fmla="*/ 42 h 256"/>
                              <a:gd name="T68" fmla="*/ 6 w 272"/>
                              <a:gd name="T69" fmla="*/ 59 h 256"/>
                              <a:gd name="T70" fmla="*/ 6 w 272"/>
                              <a:gd name="T71" fmla="*/ 59 h 256"/>
                              <a:gd name="T72" fmla="*/ 7 w 272"/>
                              <a:gd name="T73" fmla="*/ 60 h 256"/>
                              <a:gd name="T74" fmla="*/ 7 w 272"/>
                              <a:gd name="T75" fmla="*/ 59 h 256"/>
                              <a:gd name="T76" fmla="*/ 19 w 272"/>
                              <a:gd name="T77" fmla="*/ 59 h 256"/>
                              <a:gd name="T78" fmla="*/ 32 w 272"/>
                              <a:gd name="T79" fmla="*/ 57 h 256"/>
                              <a:gd name="T80" fmla="*/ 45 w 272"/>
                              <a:gd name="T81" fmla="*/ 55 h 256"/>
                              <a:gd name="T82" fmla="*/ 57 w 272"/>
                              <a:gd name="T83" fmla="*/ 53 h 256"/>
                              <a:gd name="T84" fmla="*/ 63 w 272"/>
                              <a:gd name="T85" fmla="*/ 51 h 256"/>
                              <a:gd name="T86" fmla="*/ 64 w 272"/>
                              <a:gd name="T87" fmla="*/ 51 h 256"/>
                              <a:gd name="T88" fmla="*/ 66 w 272"/>
                              <a:gd name="T89" fmla="*/ 50 h 256"/>
                              <a:gd name="T90" fmla="*/ 66 w 272"/>
                              <a:gd name="T91" fmla="*/ 54 h 256"/>
                              <a:gd name="T92" fmla="*/ 61 w 272"/>
                              <a:gd name="T93" fmla="*/ 4 h 256"/>
                              <a:gd name="T94" fmla="*/ 61 w 272"/>
                              <a:gd name="T95" fmla="*/ 4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72" h="256">
                                <a:moveTo>
                                  <a:pt x="253" y="2"/>
                                </a:moveTo>
                                <a:cubicBezTo>
                                  <a:pt x="255" y="3"/>
                                  <a:pt x="257" y="5"/>
                                  <a:pt x="258" y="7"/>
                                </a:cubicBezTo>
                                <a:lnTo>
                                  <a:pt x="261" y="13"/>
                                </a:lnTo>
                                <a:cubicBezTo>
                                  <a:pt x="261" y="14"/>
                                  <a:pt x="261" y="15"/>
                                  <a:pt x="261" y="16"/>
                                </a:cubicBezTo>
                                <a:lnTo>
                                  <a:pt x="261" y="19"/>
                                </a:lnTo>
                                <a:lnTo>
                                  <a:pt x="272" y="210"/>
                                </a:lnTo>
                                <a:lnTo>
                                  <a:pt x="256" y="210"/>
                                </a:lnTo>
                                <a:lnTo>
                                  <a:pt x="256" y="209"/>
                                </a:lnTo>
                                <a:lnTo>
                                  <a:pt x="272" y="211"/>
                                </a:lnTo>
                                <a:lnTo>
                                  <a:pt x="272" y="214"/>
                                </a:lnTo>
                                <a:cubicBezTo>
                                  <a:pt x="271" y="215"/>
                                  <a:pt x="271" y="216"/>
                                  <a:pt x="270" y="217"/>
                                </a:cubicBezTo>
                                <a:lnTo>
                                  <a:pt x="267" y="221"/>
                                </a:lnTo>
                                <a:cubicBezTo>
                                  <a:pt x="266" y="223"/>
                                  <a:pt x="263" y="224"/>
                                  <a:pt x="261" y="224"/>
                                </a:cubicBezTo>
                                <a:lnTo>
                                  <a:pt x="255" y="224"/>
                                </a:lnTo>
                                <a:lnTo>
                                  <a:pt x="257" y="224"/>
                                </a:lnTo>
                                <a:lnTo>
                                  <a:pt x="254" y="225"/>
                                </a:lnTo>
                                <a:lnTo>
                                  <a:pt x="236" y="229"/>
                                </a:lnTo>
                                <a:lnTo>
                                  <a:pt x="218" y="231"/>
                                </a:lnTo>
                                <a:lnTo>
                                  <a:pt x="202" y="235"/>
                                </a:lnTo>
                                <a:lnTo>
                                  <a:pt x="185" y="238"/>
                                </a:lnTo>
                                <a:lnTo>
                                  <a:pt x="167" y="241"/>
                                </a:lnTo>
                                <a:lnTo>
                                  <a:pt x="151" y="244"/>
                                </a:lnTo>
                                <a:lnTo>
                                  <a:pt x="132" y="246"/>
                                </a:lnTo>
                                <a:lnTo>
                                  <a:pt x="115" y="248"/>
                                </a:lnTo>
                                <a:lnTo>
                                  <a:pt x="97" y="249"/>
                                </a:lnTo>
                                <a:lnTo>
                                  <a:pt x="81" y="252"/>
                                </a:lnTo>
                                <a:lnTo>
                                  <a:pt x="63" y="253"/>
                                </a:lnTo>
                                <a:lnTo>
                                  <a:pt x="46" y="256"/>
                                </a:lnTo>
                                <a:lnTo>
                                  <a:pt x="30" y="256"/>
                                </a:lnTo>
                                <a:lnTo>
                                  <a:pt x="25" y="256"/>
                                </a:lnTo>
                                <a:cubicBezTo>
                                  <a:pt x="23" y="256"/>
                                  <a:pt x="22" y="256"/>
                                  <a:pt x="21" y="255"/>
                                </a:cubicBezTo>
                                <a:lnTo>
                                  <a:pt x="15" y="252"/>
                                </a:lnTo>
                                <a:cubicBezTo>
                                  <a:pt x="14" y="251"/>
                                  <a:pt x="13" y="250"/>
                                  <a:pt x="12" y="248"/>
                                </a:cubicBezTo>
                                <a:lnTo>
                                  <a:pt x="10" y="243"/>
                                </a:lnTo>
                                <a:cubicBezTo>
                                  <a:pt x="10" y="242"/>
                                  <a:pt x="10" y="241"/>
                                  <a:pt x="10" y="241"/>
                                </a:cubicBezTo>
                                <a:lnTo>
                                  <a:pt x="10" y="240"/>
                                </a:lnTo>
                                <a:lnTo>
                                  <a:pt x="10" y="237"/>
                                </a:lnTo>
                                <a:lnTo>
                                  <a:pt x="10" y="214"/>
                                </a:lnTo>
                                <a:lnTo>
                                  <a:pt x="9" y="193"/>
                                </a:lnTo>
                                <a:lnTo>
                                  <a:pt x="9" y="171"/>
                                </a:lnTo>
                                <a:lnTo>
                                  <a:pt x="7" y="149"/>
                                </a:lnTo>
                                <a:lnTo>
                                  <a:pt x="6" y="127"/>
                                </a:lnTo>
                                <a:lnTo>
                                  <a:pt x="6" y="104"/>
                                </a:lnTo>
                                <a:lnTo>
                                  <a:pt x="5" y="81"/>
                                </a:lnTo>
                                <a:lnTo>
                                  <a:pt x="2" y="62"/>
                                </a:lnTo>
                                <a:lnTo>
                                  <a:pt x="0" y="38"/>
                                </a:lnTo>
                                <a:lnTo>
                                  <a:pt x="0" y="35"/>
                                </a:lnTo>
                                <a:lnTo>
                                  <a:pt x="0" y="30"/>
                                </a:lnTo>
                                <a:lnTo>
                                  <a:pt x="0" y="29"/>
                                </a:lnTo>
                                <a:cubicBezTo>
                                  <a:pt x="0" y="18"/>
                                  <a:pt x="16" y="18"/>
                                  <a:pt x="16" y="29"/>
                                </a:cubicBezTo>
                                <a:lnTo>
                                  <a:pt x="16" y="30"/>
                                </a:lnTo>
                                <a:lnTo>
                                  <a:pt x="1" y="28"/>
                                </a:lnTo>
                                <a:lnTo>
                                  <a:pt x="2" y="23"/>
                                </a:lnTo>
                                <a:cubicBezTo>
                                  <a:pt x="3" y="22"/>
                                  <a:pt x="3" y="21"/>
                                  <a:pt x="4" y="20"/>
                                </a:cubicBezTo>
                                <a:lnTo>
                                  <a:pt x="9" y="15"/>
                                </a:lnTo>
                                <a:cubicBezTo>
                                  <a:pt x="10" y="14"/>
                                  <a:pt x="12" y="13"/>
                                  <a:pt x="14" y="13"/>
                                </a:cubicBezTo>
                                <a:lnTo>
                                  <a:pt x="31" y="11"/>
                                </a:lnTo>
                                <a:lnTo>
                                  <a:pt x="51" y="9"/>
                                </a:lnTo>
                                <a:lnTo>
                                  <a:pt x="71" y="8"/>
                                </a:lnTo>
                                <a:lnTo>
                                  <a:pt x="91" y="7"/>
                                </a:lnTo>
                                <a:lnTo>
                                  <a:pt x="108" y="4"/>
                                </a:lnTo>
                                <a:lnTo>
                                  <a:pt x="129" y="3"/>
                                </a:lnTo>
                                <a:lnTo>
                                  <a:pt x="148" y="2"/>
                                </a:lnTo>
                                <a:lnTo>
                                  <a:pt x="168" y="0"/>
                                </a:lnTo>
                                <a:lnTo>
                                  <a:pt x="187" y="0"/>
                                </a:lnTo>
                                <a:lnTo>
                                  <a:pt x="207" y="0"/>
                                </a:lnTo>
                                <a:lnTo>
                                  <a:pt x="226" y="0"/>
                                </a:lnTo>
                                <a:lnTo>
                                  <a:pt x="246" y="0"/>
                                </a:lnTo>
                                <a:cubicBezTo>
                                  <a:pt x="247" y="0"/>
                                  <a:pt x="248" y="1"/>
                                  <a:pt x="249" y="1"/>
                                </a:cubicBezTo>
                                <a:lnTo>
                                  <a:pt x="253" y="2"/>
                                </a:lnTo>
                                <a:close/>
                                <a:moveTo>
                                  <a:pt x="243" y="16"/>
                                </a:moveTo>
                                <a:lnTo>
                                  <a:pt x="246" y="16"/>
                                </a:lnTo>
                                <a:lnTo>
                                  <a:pt x="226" y="16"/>
                                </a:lnTo>
                                <a:lnTo>
                                  <a:pt x="207" y="16"/>
                                </a:lnTo>
                                <a:lnTo>
                                  <a:pt x="187" y="16"/>
                                </a:lnTo>
                                <a:lnTo>
                                  <a:pt x="169" y="16"/>
                                </a:lnTo>
                                <a:lnTo>
                                  <a:pt x="149" y="18"/>
                                </a:lnTo>
                                <a:lnTo>
                                  <a:pt x="129" y="19"/>
                                </a:lnTo>
                                <a:lnTo>
                                  <a:pt x="111" y="19"/>
                                </a:lnTo>
                                <a:lnTo>
                                  <a:pt x="92" y="23"/>
                                </a:lnTo>
                                <a:lnTo>
                                  <a:pt x="73" y="23"/>
                                </a:lnTo>
                                <a:lnTo>
                                  <a:pt x="53" y="25"/>
                                </a:lnTo>
                                <a:lnTo>
                                  <a:pt x="33" y="27"/>
                                </a:lnTo>
                                <a:lnTo>
                                  <a:pt x="15" y="29"/>
                                </a:lnTo>
                                <a:lnTo>
                                  <a:pt x="20" y="26"/>
                                </a:lnTo>
                                <a:lnTo>
                                  <a:pt x="16" y="31"/>
                                </a:lnTo>
                                <a:lnTo>
                                  <a:pt x="18" y="28"/>
                                </a:lnTo>
                                <a:lnTo>
                                  <a:pt x="16" y="33"/>
                                </a:lnTo>
                                <a:cubicBezTo>
                                  <a:pt x="15" y="37"/>
                                  <a:pt x="11" y="39"/>
                                  <a:pt x="7" y="38"/>
                                </a:cubicBezTo>
                                <a:cubicBezTo>
                                  <a:pt x="3" y="38"/>
                                  <a:pt x="0" y="34"/>
                                  <a:pt x="0" y="30"/>
                                </a:cubicBezTo>
                                <a:lnTo>
                                  <a:pt x="0" y="29"/>
                                </a:lnTo>
                                <a:lnTo>
                                  <a:pt x="16" y="29"/>
                                </a:lnTo>
                                <a:lnTo>
                                  <a:pt x="16" y="30"/>
                                </a:lnTo>
                                <a:lnTo>
                                  <a:pt x="16" y="35"/>
                                </a:lnTo>
                                <a:lnTo>
                                  <a:pt x="16" y="37"/>
                                </a:lnTo>
                                <a:lnTo>
                                  <a:pt x="18" y="60"/>
                                </a:lnTo>
                                <a:lnTo>
                                  <a:pt x="21" y="81"/>
                                </a:lnTo>
                                <a:lnTo>
                                  <a:pt x="22" y="104"/>
                                </a:lnTo>
                                <a:lnTo>
                                  <a:pt x="22" y="126"/>
                                </a:lnTo>
                                <a:lnTo>
                                  <a:pt x="23" y="148"/>
                                </a:lnTo>
                                <a:lnTo>
                                  <a:pt x="25" y="171"/>
                                </a:lnTo>
                                <a:lnTo>
                                  <a:pt x="25" y="193"/>
                                </a:lnTo>
                                <a:lnTo>
                                  <a:pt x="26" y="214"/>
                                </a:lnTo>
                                <a:lnTo>
                                  <a:pt x="26" y="237"/>
                                </a:lnTo>
                                <a:lnTo>
                                  <a:pt x="26" y="240"/>
                                </a:lnTo>
                                <a:lnTo>
                                  <a:pt x="26" y="241"/>
                                </a:lnTo>
                                <a:lnTo>
                                  <a:pt x="26" y="238"/>
                                </a:lnTo>
                                <a:lnTo>
                                  <a:pt x="27" y="243"/>
                                </a:lnTo>
                                <a:lnTo>
                                  <a:pt x="24" y="238"/>
                                </a:lnTo>
                                <a:lnTo>
                                  <a:pt x="29" y="242"/>
                                </a:lnTo>
                                <a:lnTo>
                                  <a:pt x="25" y="240"/>
                                </a:lnTo>
                                <a:lnTo>
                                  <a:pt x="29" y="240"/>
                                </a:lnTo>
                                <a:lnTo>
                                  <a:pt x="44" y="240"/>
                                </a:lnTo>
                                <a:lnTo>
                                  <a:pt x="62" y="237"/>
                                </a:lnTo>
                                <a:lnTo>
                                  <a:pt x="78" y="237"/>
                                </a:lnTo>
                                <a:lnTo>
                                  <a:pt x="96" y="233"/>
                                </a:lnTo>
                                <a:lnTo>
                                  <a:pt x="113" y="232"/>
                                </a:lnTo>
                                <a:lnTo>
                                  <a:pt x="131" y="230"/>
                                </a:lnTo>
                                <a:lnTo>
                                  <a:pt x="148" y="228"/>
                                </a:lnTo>
                                <a:lnTo>
                                  <a:pt x="165" y="225"/>
                                </a:lnTo>
                                <a:lnTo>
                                  <a:pt x="182" y="223"/>
                                </a:lnTo>
                                <a:lnTo>
                                  <a:pt x="198" y="220"/>
                                </a:lnTo>
                                <a:lnTo>
                                  <a:pt x="216" y="216"/>
                                </a:lnTo>
                                <a:lnTo>
                                  <a:pt x="232" y="213"/>
                                </a:lnTo>
                                <a:lnTo>
                                  <a:pt x="250" y="209"/>
                                </a:lnTo>
                                <a:lnTo>
                                  <a:pt x="253" y="209"/>
                                </a:lnTo>
                                <a:cubicBezTo>
                                  <a:pt x="253" y="208"/>
                                  <a:pt x="254" y="208"/>
                                  <a:pt x="255" y="208"/>
                                </a:cubicBezTo>
                                <a:lnTo>
                                  <a:pt x="261" y="208"/>
                                </a:lnTo>
                                <a:lnTo>
                                  <a:pt x="254" y="212"/>
                                </a:lnTo>
                                <a:lnTo>
                                  <a:pt x="257" y="208"/>
                                </a:lnTo>
                                <a:lnTo>
                                  <a:pt x="256" y="211"/>
                                </a:lnTo>
                                <a:lnTo>
                                  <a:pt x="257" y="208"/>
                                </a:lnTo>
                                <a:cubicBezTo>
                                  <a:pt x="258" y="204"/>
                                  <a:pt x="261" y="201"/>
                                  <a:pt x="265" y="201"/>
                                </a:cubicBezTo>
                                <a:cubicBezTo>
                                  <a:pt x="269" y="202"/>
                                  <a:pt x="272" y="205"/>
                                  <a:pt x="272" y="209"/>
                                </a:cubicBezTo>
                                <a:lnTo>
                                  <a:pt x="272" y="210"/>
                                </a:lnTo>
                                <a:cubicBezTo>
                                  <a:pt x="272" y="214"/>
                                  <a:pt x="269" y="218"/>
                                  <a:pt x="265" y="218"/>
                                </a:cubicBezTo>
                                <a:cubicBezTo>
                                  <a:pt x="260" y="218"/>
                                  <a:pt x="257" y="215"/>
                                  <a:pt x="256" y="211"/>
                                </a:cubicBezTo>
                                <a:lnTo>
                                  <a:pt x="245" y="19"/>
                                </a:lnTo>
                                <a:lnTo>
                                  <a:pt x="245" y="16"/>
                                </a:lnTo>
                                <a:lnTo>
                                  <a:pt x="246" y="20"/>
                                </a:lnTo>
                                <a:lnTo>
                                  <a:pt x="243" y="13"/>
                                </a:lnTo>
                                <a:lnTo>
                                  <a:pt x="248" y="18"/>
                                </a:lnTo>
                                <a:lnTo>
                                  <a:pt x="24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0" name="Freeform 9147"/>
                        <wps:cNvSpPr>
                          <a:spLocks/>
                        </wps:cNvSpPr>
                        <wps:spPr bwMode="auto">
                          <a:xfrm>
                            <a:off x="302" y="675"/>
                            <a:ext cx="103" cy="96"/>
                          </a:xfrm>
                          <a:custGeom>
                            <a:avLst/>
                            <a:gdLst>
                              <a:gd name="T0" fmla="*/ 2 w 103"/>
                              <a:gd name="T1" fmla="*/ 23 h 96"/>
                              <a:gd name="T2" fmla="*/ 4 w 103"/>
                              <a:gd name="T3" fmla="*/ 45 h 96"/>
                              <a:gd name="T4" fmla="*/ 5 w 103"/>
                              <a:gd name="T5" fmla="*/ 69 h 96"/>
                              <a:gd name="T6" fmla="*/ 7 w 103"/>
                              <a:gd name="T7" fmla="*/ 95 h 96"/>
                              <a:gd name="T8" fmla="*/ 10 w 103"/>
                              <a:gd name="T9" fmla="*/ 95 h 96"/>
                              <a:gd name="T10" fmla="*/ 20 w 103"/>
                              <a:gd name="T11" fmla="*/ 95 h 96"/>
                              <a:gd name="T12" fmla="*/ 32 w 103"/>
                              <a:gd name="T13" fmla="*/ 95 h 96"/>
                              <a:gd name="T14" fmla="*/ 43 w 103"/>
                              <a:gd name="T15" fmla="*/ 94 h 96"/>
                              <a:gd name="T16" fmla="*/ 53 w 103"/>
                              <a:gd name="T17" fmla="*/ 92 h 96"/>
                              <a:gd name="T18" fmla="*/ 64 w 103"/>
                              <a:gd name="T19" fmla="*/ 91 h 96"/>
                              <a:gd name="T20" fmla="*/ 75 w 103"/>
                              <a:gd name="T21" fmla="*/ 89 h 96"/>
                              <a:gd name="T22" fmla="*/ 86 w 103"/>
                              <a:gd name="T23" fmla="*/ 86 h 96"/>
                              <a:gd name="T24" fmla="*/ 96 w 103"/>
                              <a:gd name="T25" fmla="*/ 83 h 96"/>
                              <a:gd name="T26" fmla="*/ 101 w 103"/>
                              <a:gd name="T27" fmla="*/ 82 h 96"/>
                              <a:gd name="T28" fmla="*/ 102 w 103"/>
                              <a:gd name="T29" fmla="*/ 80 h 96"/>
                              <a:gd name="T30" fmla="*/ 103 w 103"/>
                              <a:gd name="T31" fmla="*/ 80 h 96"/>
                              <a:gd name="T32" fmla="*/ 103 w 103"/>
                              <a:gd name="T33" fmla="*/ 73 h 96"/>
                              <a:gd name="T34" fmla="*/ 103 w 103"/>
                              <a:gd name="T35" fmla="*/ 65 h 96"/>
                              <a:gd name="T36" fmla="*/ 103 w 103"/>
                              <a:gd name="T37" fmla="*/ 56 h 96"/>
                              <a:gd name="T38" fmla="*/ 103 w 103"/>
                              <a:gd name="T39" fmla="*/ 48 h 96"/>
                              <a:gd name="T40" fmla="*/ 103 w 103"/>
                              <a:gd name="T41" fmla="*/ 39 h 96"/>
                              <a:gd name="T42" fmla="*/ 103 w 103"/>
                              <a:gd name="T43" fmla="*/ 31 h 96"/>
                              <a:gd name="T44" fmla="*/ 102 w 103"/>
                              <a:gd name="T45" fmla="*/ 22 h 96"/>
                              <a:gd name="T46" fmla="*/ 101 w 103"/>
                              <a:gd name="T47" fmla="*/ 14 h 96"/>
                              <a:gd name="T48" fmla="*/ 99 w 103"/>
                              <a:gd name="T49" fmla="*/ 5 h 96"/>
                              <a:gd name="T50" fmla="*/ 98 w 103"/>
                              <a:gd name="T51" fmla="*/ 1 h 96"/>
                              <a:gd name="T52" fmla="*/ 89 w 103"/>
                              <a:gd name="T53" fmla="*/ 0 h 96"/>
                              <a:gd name="T54" fmla="*/ 74 w 103"/>
                              <a:gd name="T55" fmla="*/ 1 h 96"/>
                              <a:gd name="T56" fmla="*/ 59 w 103"/>
                              <a:gd name="T57" fmla="*/ 1 h 96"/>
                              <a:gd name="T58" fmla="*/ 44 w 103"/>
                              <a:gd name="T59" fmla="*/ 2 h 96"/>
                              <a:gd name="T60" fmla="*/ 28 w 103"/>
                              <a:gd name="T61" fmla="*/ 4 h 96"/>
                              <a:gd name="T62" fmla="*/ 13 w 103"/>
                              <a:gd name="T63" fmla="*/ 6 h 96"/>
                              <a:gd name="T64" fmla="*/ 3 w 103"/>
                              <a:gd name="T65" fmla="*/ 8 h 96"/>
                              <a:gd name="T66" fmla="*/ 0 w 103"/>
                              <a:gd name="T67" fmla="*/ 8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3" h="96">
                                <a:moveTo>
                                  <a:pt x="0" y="8"/>
                                </a:moveTo>
                                <a:lnTo>
                                  <a:pt x="2" y="23"/>
                                </a:lnTo>
                                <a:lnTo>
                                  <a:pt x="3" y="34"/>
                                </a:lnTo>
                                <a:lnTo>
                                  <a:pt x="4" y="45"/>
                                </a:lnTo>
                                <a:lnTo>
                                  <a:pt x="5" y="57"/>
                                </a:lnTo>
                                <a:lnTo>
                                  <a:pt x="5" y="69"/>
                                </a:lnTo>
                                <a:lnTo>
                                  <a:pt x="6" y="79"/>
                                </a:lnTo>
                                <a:lnTo>
                                  <a:pt x="7" y="95"/>
                                </a:lnTo>
                                <a:lnTo>
                                  <a:pt x="7" y="96"/>
                                </a:lnTo>
                                <a:lnTo>
                                  <a:pt x="10" y="95"/>
                                </a:lnTo>
                                <a:lnTo>
                                  <a:pt x="15" y="95"/>
                                </a:lnTo>
                                <a:lnTo>
                                  <a:pt x="20" y="95"/>
                                </a:lnTo>
                                <a:lnTo>
                                  <a:pt x="26" y="95"/>
                                </a:lnTo>
                                <a:lnTo>
                                  <a:pt x="32" y="95"/>
                                </a:lnTo>
                                <a:lnTo>
                                  <a:pt x="37" y="94"/>
                                </a:lnTo>
                                <a:lnTo>
                                  <a:pt x="43" y="94"/>
                                </a:lnTo>
                                <a:lnTo>
                                  <a:pt x="48" y="94"/>
                                </a:lnTo>
                                <a:lnTo>
                                  <a:pt x="53" y="92"/>
                                </a:lnTo>
                                <a:lnTo>
                                  <a:pt x="59" y="92"/>
                                </a:lnTo>
                                <a:lnTo>
                                  <a:pt x="64" y="91"/>
                                </a:lnTo>
                                <a:lnTo>
                                  <a:pt x="70" y="90"/>
                                </a:lnTo>
                                <a:lnTo>
                                  <a:pt x="75" y="89"/>
                                </a:lnTo>
                                <a:lnTo>
                                  <a:pt x="80" y="88"/>
                                </a:lnTo>
                                <a:lnTo>
                                  <a:pt x="86" y="86"/>
                                </a:lnTo>
                                <a:lnTo>
                                  <a:pt x="91" y="84"/>
                                </a:lnTo>
                                <a:lnTo>
                                  <a:pt x="96" y="83"/>
                                </a:lnTo>
                                <a:lnTo>
                                  <a:pt x="98" y="82"/>
                                </a:lnTo>
                                <a:lnTo>
                                  <a:pt x="101" y="82"/>
                                </a:lnTo>
                                <a:lnTo>
                                  <a:pt x="102" y="82"/>
                                </a:lnTo>
                                <a:lnTo>
                                  <a:pt x="102" y="80"/>
                                </a:lnTo>
                                <a:lnTo>
                                  <a:pt x="103" y="80"/>
                                </a:lnTo>
                                <a:lnTo>
                                  <a:pt x="103" y="77"/>
                                </a:lnTo>
                                <a:lnTo>
                                  <a:pt x="103" y="73"/>
                                </a:lnTo>
                                <a:lnTo>
                                  <a:pt x="103" y="69"/>
                                </a:lnTo>
                                <a:lnTo>
                                  <a:pt x="103" y="65"/>
                                </a:lnTo>
                                <a:lnTo>
                                  <a:pt x="103" y="60"/>
                                </a:lnTo>
                                <a:lnTo>
                                  <a:pt x="103" y="56"/>
                                </a:lnTo>
                                <a:lnTo>
                                  <a:pt x="103" y="52"/>
                                </a:lnTo>
                                <a:lnTo>
                                  <a:pt x="103" y="48"/>
                                </a:lnTo>
                                <a:lnTo>
                                  <a:pt x="103" y="44"/>
                                </a:lnTo>
                                <a:lnTo>
                                  <a:pt x="103" y="39"/>
                                </a:lnTo>
                                <a:lnTo>
                                  <a:pt x="103" y="35"/>
                                </a:lnTo>
                                <a:lnTo>
                                  <a:pt x="103" y="31"/>
                                </a:lnTo>
                                <a:lnTo>
                                  <a:pt x="103" y="27"/>
                                </a:lnTo>
                                <a:lnTo>
                                  <a:pt x="102" y="22"/>
                                </a:lnTo>
                                <a:lnTo>
                                  <a:pt x="101" y="18"/>
                                </a:lnTo>
                                <a:lnTo>
                                  <a:pt x="101" y="14"/>
                                </a:lnTo>
                                <a:lnTo>
                                  <a:pt x="100" y="9"/>
                                </a:lnTo>
                                <a:lnTo>
                                  <a:pt x="99" y="5"/>
                                </a:lnTo>
                                <a:lnTo>
                                  <a:pt x="98" y="1"/>
                                </a:lnTo>
                                <a:lnTo>
                                  <a:pt x="96" y="0"/>
                                </a:lnTo>
                                <a:lnTo>
                                  <a:pt x="89" y="0"/>
                                </a:lnTo>
                                <a:lnTo>
                                  <a:pt x="81" y="0"/>
                                </a:lnTo>
                                <a:lnTo>
                                  <a:pt x="74" y="1"/>
                                </a:lnTo>
                                <a:lnTo>
                                  <a:pt x="67" y="1"/>
                                </a:lnTo>
                                <a:lnTo>
                                  <a:pt x="59" y="1"/>
                                </a:lnTo>
                                <a:lnTo>
                                  <a:pt x="51" y="1"/>
                                </a:lnTo>
                                <a:lnTo>
                                  <a:pt x="44" y="2"/>
                                </a:lnTo>
                                <a:lnTo>
                                  <a:pt x="35" y="3"/>
                                </a:lnTo>
                                <a:lnTo>
                                  <a:pt x="28" y="4"/>
                                </a:lnTo>
                                <a:lnTo>
                                  <a:pt x="20" y="4"/>
                                </a:lnTo>
                                <a:lnTo>
                                  <a:pt x="13" y="6"/>
                                </a:lnTo>
                                <a:lnTo>
                                  <a:pt x="5" y="6"/>
                                </a:lnTo>
                                <a:lnTo>
                                  <a:pt x="3" y="8"/>
                                </a:lnTo>
                                <a:lnTo>
                                  <a:pt x="1" y="8"/>
                                </a:lnTo>
                                <a:lnTo>
                                  <a:pt x="0" y="8"/>
                                </a:lnTo>
                                <a:close/>
                              </a:path>
                            </a:pathLst>
                          </a:custGeom>
                          <a:solidFill>
                            <a:srgbClr val="DAF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1" name="Freeform 9148"/>
                        <wps:cNvSpPr>
                          <a:spLocks noEditPoints="1"/>
                        </wps:cNvSpPr>
                        <wps:spPr bwMode="auto">
                          <a:xfrm>
                            <a:off x="298" y="672"/>
                            <a:ext cx="111" cy="103"/>
                          </a:xfrm>
                          <a:custGeom>
                            <a:avLst/>
                            <a:gdLst>
                              <a:gd name="T0" fmla="*/ 5 w 224"/>
                              <a:gd name="T1" fmla="*/ 13 h 209"/>
                              <a:gd name="T2" fmla="*/ 6 w 224"/>
                              <a:gd name="T3" fmla="*/ 30 h 209"/>
                              <a:gd name="T4" fmla="*/ 7 w 224"/>
                              <a:gd name="T5" fmla="*/ 48 h 209"/>
                              <a:gd name="T6" fmla="*/ 6 w 224"/>
                              <a:gd name="T7" fmla="*/ 46 h 209"/>
                              <a:gd name="T8" fmla="*/ 12 w 224"/>
                              <a:gd name="T9" fmla="*/ 46 h 209"/>
                              <a:gd name="T10" fmla="*/ 17 w 224"/>
                              <a:gd name="T11" fmla="*/ 46 h 209"/>
                              <a:gd name="T12" fmla="*/ 26 w 224"/>
                              <a:gd name="T13" fmla="*/ 46 h 209"/>
                              <a:gd name="T14" fmla="*/ 28 w 224"/>
                              <a:gd name="T15" fmla="*/ 45 h 209"/>
                              <a:gd name="T16" fmla="*/ 36 w 224"/>
                              <a:gd name="T17" fmla="*/ 44 h 209"/>
                              <a:gd name="T18" fmla="*/ 44 w 224"/>
                              <a:gd name="T19" fmla="*/ 42 h 209"/>
                              <a:gd name="T20" fmla="*/ 49 w 224"/>
                              <a:gd name="T21" fmla="*/ 41 h 209"/>
                              <a:gd name="T22" fmla="*/ 52 w 224"/>
                              <a:gd name="T23" fmla="*/ 40 h 209"/>
                              <a:gd name="T24" fmla="*/ 51 w 224"/>
                              <a:gd name="T25" fmla="*/ 41 h 209"/>
                              <a:gd name="T26" fmla="*/ 51 w 224"/>
                              <a:gd name="T27" fmla="*/ 40 h 209"/>
                              <a:gd name="T28" fmla="*/ 55 w 224"/>
                              <a:gd name="T29" fmla="*/ 41 h 209"/>
                              <a:gd name="T30" fmla="*/ 51 w 224"/>
                              <a:gd name="T31" fmla="*/ 39 h 209"/>
                              <a:gd name="T32" fmla="*/ 51 w 224"/>
                              <a:gd name="T33" fmla="*/ 33 h 209"/>
                              <a:gd name="T34" fmla="*/ 51 w 224"/>
                              <a:gd name="T35" fmla="*/ 27 h 209"/>
                              <a:gd name="T36" fmla="*/ 51 w 224"/>
                              <a:gd name="T37" fmla="*/ 21 h 209"/>
                              <a:gd name="T38" fmla="*/ 51 w 224"/>
                              <a:gd name="T39" fmla="*/ 15 h 209"/>
                              <a:gd name="T40" fmla="*/ 50 w 224"/>
                              <a:gd name="T41" fmla="*/ 11 h 209"/>
                              <a:gd name="T42" fmla="*/ 50 w 224"/>
                              <a:gd name="T43" fmla="*/ 9 h 209"/>
                              <a:gd name="T44" fmla="*/ 49 w 224"/>
                              <a:gd name="T45" fmla="*/ 5 h 209"/>
                              <a:gd name="T46" fmla="*/ 49 w 224"/>
                              <a:gd name="T47" fmla="*/ 4 h 209"/>
                              <a:gd name="T48" fmla="*/ 49 w 224"/>
                              <a:gd name="T49" fmla="*/ 4 h 209"/>
                              <a:gd name="T50" fmla="*/ 42 w 224"/>
                              <a:gd name="T51" fmla="*/ 4 h 209"/>
                              <a:gd name="T52" fmla="*/ 31 w 224"/>
                              <a:gd name="T53" fmla="*/ 4 h 209"/>
                              <a:gd name="T54" fmla="*/ 20 w 224"/>
                              <a:gd name="T55" fmla="*/ 5 h 209"/>
                              <a:gd name="T56" fmla="*/ 9 w 224"/>
                              <a:gd name="T57" fmla="*/ 6 h 209"/>
                              <a:gd name="T58" fmla="*/ 4 w 224"/>
                              <a:gd name="T59" fmla="*/ 7 h 209"/>
                              <a:gd name="T60" fmla="*/ 3 w 224"/>
                              <a:gd name="T61" fmla="*/ 7 h 209"/>
                              <a:gd name="T62" fmla="*/ 2 w 224"/>
                              <a:gd name="T63" fmla="*/ 3 h 209"/>
                              <a:gd name="T64" fmla="*/ 4 w 224"/>
                              <a:gd name="T65" fmla="*/ 3 h 209"/>
                              <a:gd name="T66" fmla="*/ 12 w 224"/>
                              <a:gd name="T67" fmla="*/ 2 h 209"/>
                              <a:gd name="T68" fmla="*/ 23 w 224"/>
                              <a:gd name="T69" fmla="*/ 0 h 209"/>
                              <a:gd name="T70" fmla="*/ 35 w 224"/>
                              <a:gd name="T71" fmla="*/ 0 h 209"/>
                              <a:gd name="T72" fmla="*/ 46 w 224"/>
                              <a:gd name="T73" fmla="*/ 0 h 209"/>
                              <a:gd name="T74" fmla="*/ 51 w 224"/>
                              <a:gd name="T75" fmla="*/ 0 h 209"/>
                              <a:gd name="T76" fmla="*/ 53 w 224"/>
                              <a:gd name="T77" fmla="*/ 2 h 209"/>
                              <a:gd name="T78" fmla="*/ 54 w 224"/>
                              <a:gd name="T79" fmla="*/ 5 h 209"/>
                              <a:gd name="T80" fmla="*/ 54 w 224"/>
                              <a:gd name="T81" fmla="*/ 8 h 209"/>
                              <a:gd name="T82" fmla="*/ 55 w 224"/>
                              <a:gd name="T83" fmla="*/ 12 h 209"/>
                              <a:gd name="T84" fmla="*/ 55 w 224"/>
                              <a:gd name="T85" fmla="*/ 17 h 209"/>
                              <a:gd name="T86" fmla="*/ 55 w 224"/>
                              <a:gd name="T87" fmla="*/ 23 h 209"/>
                              <a:gd name="T88" fmla="*/ 55 w 224"/>
                              <a:gd name="T89" fmla="*/ 29 h 209"/>
                              <a:gd name="T90" fmla="*/ 55 w 224"/>
                              <a:gd name="T91" fmla="*/ 35 h 209"/>
                              <a:gd name="T92" fmla="*/ 55 w 224"/>
                              <a:gd name="T93" fmla="*/ 41 h 209"/>
                              <a:gd name="T94" fmla="*/ 55 w 224"/>
                              <a:gd name="T95" fmla="*/ 41 h 209"/>
                              <a:gd name="T96" fmla="*/ 55 w 224"/>
                              <a:gd name="T97" fmla="*/ 42 h 209"/>
                              <a:gd name="T98" fmla="*/ 53 w 224"/>
                              <a:gd name="T99" fmla="*/ 44 h 209"/>
                              <a:gd name="T100" fmla="*/ 51 w 224"/>
                              <a:gd name="T101" fmla="*/ 44 h 209"/>
                              <a:gd name="T102" fmla="*/ 45 w 224"/>
                              <a:gd name="T103" fmla="*/ 45 h 209"/>
                              <a:gd name="T104" fmla="*/ 37 w 224"/>
                              <a:gd name="T105" fmla="*/ 47 h 209"/>
                              <a:gd name="T106" fmla="*/ 28 w 224"/>
                              <a:gd name="T107" fmla="*/ 49 h 209"/>
                              <a:gd name="T108" fmla="*/ 26 w 224"/>
                              <a:gd name="T109" fmla="*/ 50 h 209"/>
                              <a:gd name="T110" fmla="*/ 18 w 224"/>
                              <a:gd name="T111" fmla="*/ 50 h 209"/>
                              <a:gd name="T112" fmla="*/ 12 w 224"/>
                              <a:gd name="T113" fmla="*/ 50 h 209"/>
                              <a:gd name="T114" fmla="*/ 7 w 224"/>
                              <a:gd name="T115" fmla="*/ 50 h 209"/>
                              <a:gd name="T116" fmla="*/ 3 w 224"/>
                              <a:gd name="T117" fmla="*/ 49 h 209"/>
                              <a:gd name="T118" fmla="*/ 2 w 224"/>
                              <a:gd name="T119" fmla="*/ 35 h 209"/>
                              <a:gd name="T120" fmla="*/ 1 w 224"/>
                              <a:gd name="T121" fmla="*/ 18 h 209"/>
                              <a:gd name="T122" fmla="*/ 1 w 224"/>
                              <a:gd name="T123" fmla="*/ 4 h 20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24" h="209">
                                <a:moveTo>
                                  <a:pt x="12" y="31"/>
                                </a:moveTo>
                                <a:lnTo>
                                  <a:pt x="16" y="23"/>
                                </a:lnTo>
                                <a:lnTo>
                                  <a:pt x="20" y="53"/>
                                </a:lnTo>
                                <a:lnTo>
                                  <a:pt x="22" y="75"/>
                                </a:lnTo>
                                <a:lnTo>
                                  <a:pt x="24" y="98"/>
                                </a:lnTo>
                                <a:lnTo>
                                  <a:pt x="26" y="121"/>
                                </a:lnTo>
                                <a:lnTo>
                                  <a:pt x="27" y="144"/>
                                </a:lnTo>
                                <a:lnTo>
                                  <a:pt x="29" y="166"/>
                                </a:lnTo>
                                <a:lnTo>
                                  <a:pt x="31" y="198"/>
                                </a:lnTo>
                                <a:lnTo>
                                  <a:pt x="31" y="200"/>
                                </a:lnTo>
                                <a:lnTo>
                                  <a:pt x="19" y="193"/>
                                </a:lnTo>
                                <a:lnTo>
                                  <a:pt x="25" y="191"/>
                                </a:lnTo>
                                <a:cubicBezTo>
                                  <a:pt x="26" y="190"/>
                                  <a:pt x="27" y="190"/>
                                  <a:pt x="28" y="190"/>
                                </a:cubicBezTo>
                                <a:lnTo>
                                  <a:pt x="39" y="190"/>
                                </a:lnTo>
                                <a:lnTo>
                                  <a:pt x="49" y="190"/>
                                </a:lnTo>
                                <a:lnTo>
                                  <a:pt x="60" y="190"/>
                                </a:lnTo>
                                <a:lnTo>
                                  <a:pt x="73" y="190"/>
                                </a:lnTo>
                                <a:lnTo>
                                  <a:pt x="71" y="190"/>
                                </a:lnTo>
                                <a:lnTo>
                                  <a:pt x="81" y="189"/>
                                </a:lnTo>
                                <a:lnTo>
                                  <a:pt x="93" y="188"/>
                                </a:lnTo>
                                <a:lnTo>
                                  <a:pt x="105" y="188"/>
                                </a:lnTo>
                                <a:lnTo>
                                  <a:pt x="103" y="188"/>
                                </a:lnTo>
                                <a:lnTo>
                                  <a:pt x="113" y="186"/>
                                </a:lnTo>
                                <a:cubicBezTo>
                                  <a:pt x="114" y="185"/>
                                  <a:pt x="114" y="185"/>
                                  <a:pt x="115" y="185"/>
                                </a:cubicBezTo>
                                <a:lnTo>
                                  <a:pt x="126" y="185"/>
                                </a:lnTo>
                                <a:lnTo>
                                  <a:pt x="136" y="183"/>
                                </a:lnTo>
                                <a:lnTo>
                                  <a:pt x="147" y="180"/>
                                </a:lnTo>
                                <a:lnTo>
                                  <a:pt x="158" y="178"/>
                                </a:lnTo>
                                <a:lnTo>
                                  <a:pt x="168" y="176"/>
                                </a:lnTo>
                                <a:lnTo>
                                  <a:pt x="179" y="172"/>
                                </a:lnTo>
                                <a:lnTo>
                                  <a:pt x="190" y="170"/>
                                </a:lnTo>
                                <a:lnTo>
                                  <a:pt x="201" y="167"/>
                                </a:lnTo>
                                <a:lnTo>
                                  <a:pt x="199" y="168"/>
                                </a:lnTo>
                                <a:lnTo>
                                  <a:pt x="203" y="166"/>
                                </a:lnTo>
                                <a:cubicBezTo>
                                  <a:pt x="204" y="166"/>
                                  <a:pt x="204" y="166"/>
                                  <a:pt x="205" y="165"/>
                                </a:cubicBezTo>
                                <a:lnTo>
                                  <a:pt x="211" y="165"/>
                                </a:lnTo>
                                <a:cubicBezTo>
                                  <a:pt x="211" y="165"/>
                                  <a:pt x="211" y="165"/>
                                  <a:pt x="212" y="165"/>
                                </a:cubicBezTo>
                                <a:lnTo>
                                  <a:pt x="213" y="165"/>
                                </a:lnTo>
                                <a:lnTo>
                                  <a:pt x="206" y="171"/>
                                </a:lnTo>
                                <a:lnTo>
                                  <a:pt x="206" y="167"/>
                                </a:lnTo>
                                <a:cubicBezTo>
                                  <a:pt x="206" y="167"/>
                                  <a:pt x="207" y="166"/>
                                  <a:pt x="207" y="166"/>
                                </a:cubicBezTo>
                                <a:lnTo>
                                  <a:pt x="208" y="164"/>
                                </a:lnTo>
                                <a:cubicBezTo>
                                  <a:pt x="209" y="161"/>
                                  <a:pt x="213" y="159"/>
                                  <a:pt x="217" y="160"/>
                                </a:cubicBezTo>
                                <a:cubicBezTo>
                                  <a:pt x="220" y="161"/>
                                  <a:pt x="223" y="164"/>
                                  <a:pt x="223" y="168"/>
                                </a:cubicBezTo>
                                <a:lnTo>
                                  <a:pt x="223" y="169"/>
                                </a:lnTo>
                                <a:cubicBezTo>
                                  <a:pt x="223" y="173"/>
                                  <a:pt x="219" y="177"/>
                                  <a:pt x="215" y="177"/>
                                </a:cubicBezTo>
                                <a:cubicBezTo>
                                  <a:pt x="210" y="177"/>
                                  <a:pt x="207" y="173"/>
                                  <a:pt x="207" y="169"/>
                                </a:cubicBezTo>
                                <a:lnTo>
                                  <a:pt x="207" y="163"/>
                                </a:lnTo>
                                <a:lnTo>
                                  <a:pt x="207" y="154"/>
                                </a:lnTo>
                                <a:lnTo>
                                  <a:pt x="207" y="145"/>
                                </a:lnTo>
                                <a:lnTo>
                                  <a:pt x="208" y="136"/>
                                </a:lnTo>
                                <a:lnTo>
                                  <a:pt x="208" y="127"/>
                                </a:lnTo>
                                <a:lnTo>
                                  <a:pt x="208" y="119"/>
                                </a:lnTo>
                                <a:lnTo>
                                  <a:pt x="208" y="112"/>
                                </a:lnTo>
                                <a:lnTo>
                                  <a:pt x="208" y="103"/>
                                </a:lnTo>
                                <a:lnTo>
                                  <a:pt x="208" y="95"/>
                                </a:lnTo>
                                <a:lnTo>
                                  <a:pt x="208" y="86"/>
                                </a:lnTo>
                                <a:lnTo>
                                  <a:pt x="207" y="78"/>
                                </a:lnTo>
                                <a:lnTo>
                                  <a:pt x="207" y="70"/>
                                </a:lnTo>
                                <a:lnTo>
                                  <a:pt x="207" y="61"/>
                                </a:lnTo>
                                <a:lnTo>
                                  <a:pt x="207" y="62"/>
                                </a:lnTo>
                                <a:lnTo>
                                  <a:pt x="205" y="54"/>
                                </a:lnTo>
                                <a:lnTo>
                                  <a:pt x="204" y="45"/>
                                </a:lnTo>
                                <a:cubicBezTo>
                                  <a:pt x="204" y="44"/>
                                  <a:pt x="204" y="44"/>
                                  <a:pt x="204" y="44"/>
                                </a:cubicBezTo>
                                <a:lnTo>
                                  <a:pt x="204" y="35"/>
                                </a:lnTo>
                                <a:lnTo>
                                  <a:pt x="204" y="36"/>
                                </a:lnTo>
                                <a:lnTo>
                                  <a:pt x="202" y="27"/>
                                </a:lnTo>
                                <a:lnTo>
                                  <a:pt x="203" y="29"/>
                                </a:lnTo>
                                <a:lnTo>
                                  <a:pt x="200" y="21"/>
                                </a:lnTo>
                                <a:cubicBezTo>
                                  <a:pt x="199" y="21"/>
                                  <a:pt x="199" y="20"/>
                                  <a:pt x="199" y="20"/>
                                </a:cubicBezTo>
                                <a:lnTo>
                                  <a:pt x="198" y="12"/>
                                </a:lnTo>
                                <a:lnTo>
                                  <a:pt x="200" y="16"/>
                                </a:lnTo>
                                <a:lnTo>
                                  <a:pt x="199" y="15"/>
                                </a:lnTo>
                                <a:lnTo>
                                  <a:pt x="202" y="17"/>
                                </a:lnTo>
                                <a:lnTo>
                                  <a:pt x="200" y="16"/>
                                </a:lnTo>
                                <a:lnTo>
                                  <a:pt x="202" y="16"/>
                                </a:lnTo>
                                <a:lnTo>
                                  <a:pt x="187" y="16"/>
                                </a:lnTo>
                                <a:lnTo>
                                  <a:pt x="172" y="16"/>
                                </a:lnTo>
                                <a:lnTo>
                                  <a:pt x="156" y="17"/>
                                </a:lnTo>
                                <a:lnTo>
                                  <a:pt x="142" y="17"/>
                                </a:lnTo>
                                <a:lnTo>
                                  <a:pt x="127" y="18"/>
                                </a:lnTo>
                                <a:lnTo>
                                  <a:pt x="111" y="18"/>
                                </a:lnTo>
                                <a:lnTo>
                                  <a:pt x="96" y="19"/>
                                </a:lnTo>
                                <a:lnTo>
                                  <a:pt x="81" y="22"/>
                                </a:lnTo>
                                <a:lnTo>
                                  <a:pt x="66" y="24"/>
                                </a:lnTo>
                                <a:lnTo>
                                  <a:pt x="50" y="24"/>
                                </a:lnTo>
                                <a:lnTo>
                                  <a:pt x="36" y="27"/>
                                </a:lnTo>
                                <a:lnTo>
                                  <a:pt x="20" y="28"/>
                                </a:lnTo>
                                <a:lnTo>
                                  <a:pt x="22" y="28"/>
                                </a:lnTo>
                                <a:lnTo>
                                  <a:pt x="16" y="30"/>
                                </a:lnTo>
                                <a:cubicBezTo>
                                  <a:pt x="15" y="31"/>
                                  <a:pt x="14" y="31"/>
                                  <a:pt x="13" y="31"/>
                                </a:cubicBezTo>
                                <a:lnTo>
                                  <a:pt x="10" y="31"/>
                                </a:lnTo>
                                <a:lnTo>
                                  <a:pt x="14" y="30"/>
                                </a:lnTo>
                                <a:lnTo>
                                  <a:pt x="12" y="31"/>
                                </a:lnTo>
                                <a:close/>
                                <a:moveTo>
                                  <a:pt x="6" y="16"/>
                                </a:moveTo>
                                <a:cubicBezTo>
                                  <a:pt x="8" y="15"/>
                                  <a:pt x="9" y="15"/>
                                  <a:pt x="10" y="15"/>
                                </a:cubicBezTo>
                                <a:lnTo>
                                  <a:pt x="13" y="15"/>
                                </a:lnTo>
                                <a:lnTo>
                                  <a:pt x="10" y="15"/>
                                </a:lnTo>
                                <a:lnTo>
                                  <a:pt x="17" y="13"/>
                                </a:lnTo>
                                <a:cubicBezTo>
                                  <a:pt x="17" y="13"/>
                                  <a:pt x="18" y="13"/>
                                  <a:pt x="19" y="12"/>
                                </a:cubicBezTo>
                                <a:lnTo>
                                  <a:pt x="33" y="11"/>
                                </a:lnTo>
                                <a:lnTo>
                                  <a:pt x="49" y="8"/>
                                </a:lnTo>
                                <a:lnTo>
                                  <a:pt x="64" y="8"/>
                                </a:lnTo>
                                <a:lnTo>
                                  <a:pt x="78" y="6"/>
                                </a:lnTo>
                                <a:lnTo>
                                  <a:pt x="95" y="3"/>
                                </a:lnTo>
                                <a:lnTo>
                                  <a:pt x="111" y="2"/>
                                </a:lnTo>
                                <a:lnTo>
                                  <a:pt x="126" y="2"/>
                                </a:lnTo>
                                <a:lnTo>
                                  <a:pt x="142" y="1"/>
                                </a:lnTo>
                                <a:lnTo>
                                  <a:pt x="156" y="1"/>
                                </a:lnTo>
                                <a:lnTo>
                                  <a:pt x="172" y="0"/>
                                </a:lnTo>
                                <a:lnTo>
                                  <a:pt x="187" y="0"/>
                                </a:lnTo>
                                <a:lnTo>
                                  <a:pt x="202" y="0"/>
                                </a:lnTo>
                                <a:cubicBezTo>
                                  <a:pt x="203" y="0"/>
                                  <a:pt x="204" y="1"/>
                                  <a:pt x="205" y="1"/>
                                </a:cubicBezTo>
                                <a:lnTo>
                                  <a:pt x="207" y="2"/>
                                </a:lnTo>
                                <a:cubicBezTo>
                                  <a:pt x="208" y="2"/>
                                  <a:pt x="210" y="3"/>
                                  <a:pt x="210" y="4"/>
                                </a:cubicBezTo>
                                <a:lnTo>
                                  <a:pt x="211" y="4"/>
                                </a:lnTo>
                                <a:cubicBezTo>
                                  <a:pt x="212" y="6"/>
                                  <a:pt x="213" y="7"/>
                                  <a:pt x="213" y="9"/>
                                </a:cubicBezTo>
                                <a:lnTo>
                                  <a:pt x="215" y="16"/>
                                </a:lnTo>
                                <a:lnTo>
                                  <a:pt x="215" y="15"/>
                                </a:lnTo>
                                <a:lnTo>
                                  <a:pt x="218" y="23"/>
                                </a:lnTo>
                                <a:cubicBezTo>
                                  <a:pt x="218" y="24"/>
                                  <a:pt x="218" y="24"/>
                                  <a:pt x="218" y="25"/>
                                </a:cubicBezTo>
                                <a:lnTo>
                                  <a:pt x="220" y="33"/>
                                </a:lnTo>
                                <a:cubicBezTo>
                                  <a:pt x="220" y="34"/>
                                  <a:pt x="220" y="34"/>
                                  <a:pt x="220" y="35"/>
                                </a:cubicBezTo>
                                <a:lnTo>
                                  <a:pt x="220" y="44"/>
                                </a:lnTo>
                                <a:lnTo>
                                  <a:pt x="220" y="42"/>
                                </a:lnTo>
                                <a:lnTo>
                                  <a:pt x="221" y="51"/>
                                </a:lnTo>
                                <a:lnTo>
                                  <a:pt x="223" y="60"/>
                                </a:lnTo>
                                <a:cubicBezTo>
                                  <a:pt x="223" y="60"/>
                                  <a:pt x="223" y="61"/>
                                  <a:pt x="223" y="61"/>
                                </a:cubicBezTo>
                                <a:lnTo>
                                  <a:pt x="223" y="70"/>
                                </a:lnTo>
                                <a:lnTo>
                                  <a:pt x="223" y="76"/>
                                </a:lnTo>
                                <a:lnTo>
                                  <a:pt x="224" y="85"/>
                                </a:lnTo>
                                <a:lnTo>
                                  <a:pt x="224" y="95"/>
                                </a:lnTo>
                                <a:lnTo>
                                  <a:pt x="224" y="103"/>
                                </a:lnTo>
                                <a:lnTo>
                                  <a:pt x="224" y="112"/>
                                </a:lnTo>
                                <a:lnTo>
                                  <a:pt x="224" y="119"/>
                                </a:lnTo>
                                <a:lnTo>
                                  <a:pt x="224" y="129"/>
                                </a:lnTo>
                                <a:lnTo>
                                  <a:pt x="224" y="137"/>
                                </a:lnTo>
                                <a:lnTo>
                                  <a:pt x="223" y="145"/>
                                </a:lnTo>
                                <a:lnTo>
                                  <a:pt x="223" y="154"/>
                                </a:lnTo>
                                <a:lnTo>
                                  <a:pt x="223" y="163"/>
                                </a:lnTo>
                                <a:lnTo>
                                  <a:pt x="223" y="169"/>
                                </a:lnTo>
                                <a:lnTo>
                                  <a:pt x="207" y="169"/>
                                </a:lnTo>
                                <a:lnTo>
                                  <a:pt x="207" y="168"/>
                                </a:lnTo>
                                <a:lnTo>
                                  <a:pt x="222" y="171"/>
                                </a:lnTo>
                                <a:lnTo>
                                  <a:pt x="221" y="173"/>
                                </a:lnTo>
                                <a:lnTo>
                                  <a:pt x="222" y="171"/>
                                </a:lnTo>
                                <a:lnTo>
                                  <a:pt x="221" y="174"/>
                                </a:lnTo>
                                <a:cubicBezTo>
                                  <a:pt x="220" y="178"/>
                                  <a:pt x="217" y="181"/>
                                  <a:pt x="213" y="181"/>
                                </a:cubicBezTo>
                                <a:lnTo>
                                  <a:pt x="212" y="181"/>
                                </a:lnTo>
                                <a:lnTo>
                                  <a:pt x="213" y="181"/>
                                </a:lnTo>
                                <a:lnTo>
                                  <a:pt x="207" y="181"/>
                                </a:lnTo>
                                <a:lnTo>
                                  <a:pt x="209" y="181"/>
                                </a:lnTo>
                                <a:lnTo>
                                  <a:pt x="205" y="182"/>
                                </a:lnTo>
                                <a:cubicBezTo>
                                  <a:pt x="205" y="183"/>
                                  <a:pt x="205" y="183"/>
                                  <a:pt x="204" y="183"/>
                                </a:cubicBezTo>
                                <a:lnTo>
                                  <a:pt x="194" y="185"/>
                                </a:lnTo>
                                <a:lnTo>
                                  <a:pt x="184" y="187"/>
                                </a:lnTo>
                                <a:lnTo>
                                  <a:pt x="171" y="192"/>
                                </a:lnTo>
                                <a:lnTo>
                                  <a:pt x="160" y="194"/>
                                </a:lnTo>
                                <a:lnTo>
                                  <a:pt x="151" y="195"/>
                                </a:lnTo>
                                <a:lnTo>
                                  <a:pt x="138" y="199"/>
                                </a:lnTo>
                                <a:lnTo>
                                  <a:pt x="127" y="200"/>
                                </a:lnTo>
                                <a:lnTo>
                                  <a:pt x="116" y="201"/>
                                </a:lnTo>
                                <a:lnTo>
                                  <a:pt x="117" y="201"/>
                                </a:lnTo>
                                <a:lnTo>
                                  <a:pt x="107" y="203"/>
                                </a:lnTo>
                                <a:cubicBezTo>
                                  <a:pt x="106" y="204"/>
                                  <a:pt x="106" y="204"/>
                                  <a:pt x="105" y="204"/>
                                </a:cubicBezTo>
                                <a:lnTo>
                                  <a:pt x="95" y="204"/>
                                </a:lnTo>
                                <a:lnTo>
                                  <a:pt x="84" y="204"/>
                                </a:lnTo>
                                <a:lnTo>
                                  <a:pt x="74" y="206"/>
                                </a:lnTo>
                                <a:cubicBezTo>
                                  <a:pt x="74" y="206"/>
                                  <a:pt x="73" y="206"/>
                                  <a:pt x="73" y="206"/>
                                </a:cubicBezTo>
                                <a:lnTo>
                                  <a:pt x="60" y="206"/>
                                </a:lnTo>
                                <a:lnTo>
                                  <a:pt x="49" y="206"/>
                                </a:lnTo>
                                <a:lnTo>
                                  <a:pt x="39" y="206"/>
                                </a:lnTo>
                                <a:lnTo>
                                  <a:pt x="28" y="206"/>
                                </a:lnTo>
                                <a:lnTo>
                                  <a:pt x="31" y="205"/>
                                </a:lnTo>
                                <a:lnTo>
                                  <a:pt x="26" y="208"/>
                                </a:lnTo>
                                <a:cubicBezTo>
                                  <a:pt x="23" y="209"/>
                                  <a:pt x="20" y="209"/>
                                  <a:pt x="18" y="207"/>
                                </a:cubicBezTo>
                                <a:cubicBezTo>
                                  <a:pt x="16" y="206"/>
                                  <a:pt x="15" y="203"/>
                                  <a:pt x="15" y="200"/>
                                </a:cubicBezTo>
                                <a:lnTo>
                                  <a:pt x="15" y="198"/>
                                </a:lnTo>
                                <a:lnTo>
                                  <a:pt x="13" y="167"/>
                                </a:lnTo>
                                <a:lnTo>
                                  <a:pt x="11" y="145"/>
                                </a:lnTo>
                                <a:lnTo>
                                  <a:pt x="10" y="122"/>
                                </a:lnTo>
                                <a:lnTo>
                                  <a:pt x="8" y="99"/>
                                </a:lnTo>
                                <a:lnTo>
                                  <a:pt x="6" y="76"/>
                                </a:lnTo>
                                <a:lnTo>
                                  <a:pt x="4" y="55"/>
                                </a:lnTo>
                                <a:lnTo>
                                  <a:pt x="1" y="25"/>
                                </a:lnTo>
                                <a:cubicBezTo>
                                  <a:pt x="0" y="21"/>
                                  <a:pt x="2" y="18"/>
                                  <a:pt x="5" y="16"/>
                                </a:cubicBezTo>
                                <a:lnTo>
                                  <a:pt x="6" y="16"/>
                                </a:lnTo>
                                <a:close/>
                              </a:path>
                            </a:pathLst>
                          </a:custGeom>
                          <a:solidFill>
                            <a:srgbClr val="DAFBFF"/>
                          </a:solidFill>
                          <a:ln w="0">
                            <a:solidFill>
                              <a:srgbClr val="DAFBFF"/>
                            </a:solidFill>
                            <a:round/>
                            <a:headEnd/>
                            <a:tailEnd/>
                          </a:ln>
                        </wps:spPr>
                        <wps:bodyPr rot="0" vert="horz" wrap="square" lIns="91440" tIns="45720" rIns="91440" bIns="45720" anchor="t" anchorCtr="0" upright="1">
                          <a:noAutofit/>
                        </wps:bodyPr>
                      </wps:wsp>
                      <wps:wsp>
                        <wps:cNvPr id="7422" name="Freeform 9149"/>
                        <wps:cNvSpPr>
                          <a:spLocks noEditPoints="1"/>
                        </wps:cNvSpPr>
                        <wps:spPr bwMode="auto">
                          <a:xfrm>
                            <a:off x="298" y="743"/>
                            <a:ext cx="8" cy="16"/>
                          </a:xfrm>
                          <a:custGeom>
                            <a:avLst/>
                            <a:gdLst>
                              <a:gd name="T0" fmla="*/ 4 w 16"/>
                              <a:gd name="T1" fmla="*/ 5 h 32"/>
                              <a:gd name="T2" fmla="*/ 4 w 16"/>
                              <a:gd name="T3" fmla="*/ 5 h 32"/>
                              <a:gd name="T4" fmla="*/ 4 w 16"/>
                              <a:gd name="T5" fmla="*/ 6 h 32"/>
                              <a:gd name="T6" fmla="*/ 4 w 16"/>
                              <a:gd name="T7" fmla="*/ 6 h 32"/>
                              <a:gd name="T8" fmla="*/ 4 w 16"/>
                              <a:gd name="T9" fmla="*/ 6 h 32"/>
                              <a:gd name="T10" fmla="*/ 4 w 16"/>
                              <a:gd name="T11" fmla="*/ 6 h 32"/>
                              <a:gd name="T12" fmla="*/ 2 w 16"/>
                              <a:gd name="T13" fmla="*/ 8 h 32"/>
                              <a:gd name="T14" fmla="*/ 0 w 16"/>
                              <a:gd name="T15" fmla="*/ 6 h 32"/>
                              <a:gd name="T16" fmla="*/ 0 w 16"/>
                              <a:gd name="T17" fmla="*/ 6 h 32"/>
                              <a:gd name="T18" fmla="*/ 0 w 16"/>
                              <a:gd name="T19" fmla="*/ 6 h 32"/>
                              <a:gd name="T20" fmla="*/ 0 w 16"/>
                              <a:gd name="T21" fmla="*/ 6 h 32"/>
                              <a:gd name="T22" fmla="*/ 0 w 16"/>
                              <a:gd name="T23" fmla="*/ 5 h 32"/>
                              <a:gd name="T24" fmla="*/ 0 w 16"/>
                              <a:gd name="T25" fmla="*/ 5 h 32"/>
                              <a:gd name="T26" fmla="*/ 0 w 16"/>
                              <a:gd name="T27" fmla="*/ 4 h 32"/>
                              <a:gd name="T28" fmla="*/ 0 w 16"/>
                              <a:gd name="T29" fmla="*/ 4 h 32"/>
                              <a:gd name="T30" fmla="*/ 0 w 16"/>
                              <a:gd name="T31" fmla="*/ 4 h 32"/>
                              <a:gd name="T32" fmla="*/ 0 w 16"/>
                              <a:gd name="T33" fmla="*/ 4 h 32"/>
                              <a:gd name="T34" fmla="*/ 0 w 16"/>
                              <a:gd name="T35" fmla="*/ 3 h 32"/>
                              <a:gd name="T36" fmla="*/ 0 w 16"/>
                              <a:gd name="T37" fmla="*/ 2 h 32"/>
                              <a:gd name="T38" fmla="*/ 2 w 16"/>
                              <a:gd name="T39" fmla="*/ 0 h 32"/>
                              <a:gd name="T40" fmla="*/ 4 w 16"/>
                              <a:gd name="T41" fmla="*/ 2 h 32"/>
                              <a:gd name="T42" fmla="*/ 4 w 16"/>
                              <a:gd name="T43" fmla="*/ 3 h 32"/>
                              <a:gd name="T44" fmla="*/ 4 w 16"/>
                              <a:gd name="T45" fmla="*/ 3 h 32"/>
                              <a:gd name="T46" fmla="*/ 4 w 16"/>
                              <a:gd name="T47" fmla="*/ 4 h 32"/>
                              <a:gd name="T48" fmla="*/ 4 w 16"/>
                              <a:gd name="T49" fmla="*/ 4 h 32"/>
                              <a:gd name="T50" fmla="*/ 4 w 16"/>
                              <a:gd name="T51" fmla="*/ 5 h 32"/>
                              <a:gd name="T52" fmla="*/ 0 w 16"/>
                              <a:gd name="T53" fmla="*/ 4 h 32"/>
                              <a:gd name="T54" fmla="*/ 0 w 16"/>
                              <a:gd name="T55" fmla="*/ 4 h 32"/>
                              <a:gd name="T56" fmla="*/ 0 w 16"/>
                              <a:gd name="T57" fmla="*/ 3 h 32"/>
                              <a:gd name="T58" fmla="*/ 0 w 16"/>
                              <a:gd name="T59" fmla="*/ 3 h 32"/>
                              <a:gd name="T60" fmla="*/ 0 w 16"/>
                              <a:gd name="T61" fmla="*/ 2 h 32"/>
                              <a:gd name="T62" fmla="*/ 4 w 16"/>
                              <a:gd name="T63" fmla="*/ 2 h 32"/>
                              <a:gd name="T64" fmla="*/ 4 w 16"/>
                              <a:gd name="T65" fmla="*/ 3 h 32"/>
                              <a:gd name="T66" fmla="*/ 4 w 16"/>
                              <a:gd name="T67" fmla="*/ 4 h 32"/>
                              <a:gd name="T68" fmla="*/ 4 w 16"/>
                              <a:gd name="T69" fmla="*/ 4 h 32"/>
                              <a:gd name="T70" fmla="*/ 4 w 16"/>
                              <a:gd name="T71" fmla="*/ 4 h 32"/>
                              <a:gd name="T72" fmla="*/ 4 w 16"/>
                              <a:gd name="T73" fmla="*/ 4 h 32"/>
                              <a:gd name="T74" fmla="*/ 4 w 16"/>
                              <a:gd name="T75" fmla="*/ 5 h 32"/>
                              <a:gd name="T76" fmla="*/ 4 w 16"/>
                              <a:gd name="T77" fmla="*/ 5 h 32"/>
                              <a:gd name="T78" fmla="*/ 4 w 16"/>
                              <a:gd name="T79" fmla="*/ 6 h 32"/>
                              <a:gd name="T80" fmla="*/ 4 w 16"/>
                              <a:gd name="T81" fmla="*/ 6 h 32"/>
                              <a:gd name="T82" fmla="*/ 4 w 16"/>
                              <a:gd name="T83" fmla="*/ 6 h 32"/>
                              <a:gd name="T84" fmla="*/ 4 w 16"/>
                              <a:gd name="T85" fmla="*/ 6 h 32"/>
                              <a:gd name="T86" fmla="*/ 0 w 16"/>
                              <a:gd name="T87" fmla="*/ 6 h 32"/>
                              <a:gd name="T88" fmla="*/ 0 w 16"/>
                              <a:gd name="T89" fmla="*/ 6 h 32"/>
                              <a:gd name="T90" fmla="*/ 0 w 16"/>
                              <a:gd name="T91" fmla="*/ 6 h 32"/>
                              <a:gd name="T92" fmla="*/ 0 w 16"/>
                              <a:gd name="T93" fmla="*/ 6 h 32"/>
                              <a:gd name="T94" fmla="*/ 0 w 16"/>
                              <a:gd name="T95" fmla="*/ 5 h 32"/>
                              <a:gd name="T96" fmla="*/ 0 w 16"/>
                              <a:gd name="T97" fmla="*/ 5 h 32"/>
                              <a:gd name="T98" fmla="*/ 0 w 16"/>
                              <a:gd name="T99" fmla="*/ 4 h 3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 h="32">
                                <a:moveTo>
                                  <a:pt x="16" y="17"/>
                                </a:moveTo>
                                <a:lnTo>
                                  <a:pt x="16" y="18"/>
                                </a:lnTo>
                                <a:lnTo>
                                  <a:pt x="16" y="22"/>
                                </a:lnTo>
                                <a:lnTo>
                                  <a:pt x="16" y="23"/>
                                </a:lnTo>
                                <a:lnTo>
                                  <a:pt x="16" y="24"/>
                                </a:lnTo>
                                <a:cubicBezTo>
                                  <a:pt x="16" y="29"/>
                                  <a:pt x="13" y="32"/>
                                  <a:pt x="8" y="32"/>
                                </a:cubicBezTo>
                                <a:cubicBezTo>
                                  <a:pt x="4" y="32"/>
                                  <a:pt x="0" y="29"/>
                                  <a:pt x="0" y="24"/>
                                </a:cubicBezTo>
                                <a:lnTo>
                                  <a:pt x="0" y="23"/>
                                </a:lnTo>
                                <a:lnTo>
                                  <a:pt x="0" y="22"/>
                                </a:lnTo>
                                <a:lnTo>
                                  <a:pt x="0" y="18"/>
                                </a:lnTo>
                                <a:lnTo>
                                  <a:pt x="0" y="17"/>
                                </a:lnTo>
                                <a:lnTo>
                                  <a:pt x="0" y="16"/>
                                </a:lnTo>
                                <a:lnTo>
                                  <a:pt x="0" y="14"/>
                                </a:lnTo>
                                <a:lnTo>
                                  <a:pt x="0" y="13"/>
                                </a:lnTo>
                                <a:lnTo>
                                  <a:pt x="0" y="11"/>
                                </a:lnTo>
                                <a:lnTo>
                                  <a:pt x="0" y="8"/>
                                </a:lnTo>
                                <a:cubicBezTo>
                                  <a:pt x="0" y="4"/>
                                  <a:pt x="4" y="0"/>
                                  <a:pt x="8" y="0"/>
                                </a:cubicBezTo>
                                <a:cubicBezTo>
                                  <a:pt x="13" y="0"/>
                                  <a:pt x="16" y="4"/>
                                  <a:pt x="16" y="8"/>
                                </a:cubicBezTo>
                                <a:lnTo>
                                  <a:pt x="16" y="11"/>
                                </a:lnTo>
                                <a:lnTo>
                                  <a:pt x="16" y="12"/>
                                </a:lnTo>
                                <a:lnTo>
                                  <a:pt x="16" y="14"/>
                                </a:lnTo>
                                <a:lnTo>
                                  <a:pt x="16" y="16"/>
                                </a:lnTo>
                                <a:lnTo>
                                  <a:pt x="16" y="17"/>
                                </a:lnTo>
                                <a:close/>
                                <a:moveTo>
                                  <a:pt x="0" y="16"/>
                                </a:moveTo>
                                <a:lnTo>
                                  <a:pt x="0" y="14"/>
                                </a:lnTo>
                                <a:lnTo>
                                  <a:pt x="0" y="12"/>
                                </a:lnTo>
                                <a:lnTo>
                                  <a:pt x="0" y="11"/>
                                </a:lnTo>
                                <a:lnTo>
                                  <a:pt x="0" y="8"/>
                                </a:lnTo>
                                <a:lnTo>
                                  <a:pt x="16" y="8"/>
                                </a:lnTo>
                                <a:lnTo>
                                  <a:pt x="16" y="11"/>
                                </a:lnTo>
                                <a:lnTo>
                                  <a:pt x="16" y="13"/>
                                </a:lnTo>
                                <a:lnTo>
                                  <a:pt x="16" y="14"/>
                                </a:lnTo>
                                <a:lnTo>
                                  <a:pt x="16" y="16"/>
                                </a:lnTo>
                                <a:lnTo>
                                  <a:pt x="16" y="17"/>
                                </a:lnTo>
                                <a:lnTo>
                                  <a:pt x="16" y="18"/>
                                </a:lnTo>
                                <a:lnTo>
                                  <a:pt x="16" y="22"/>
                                </a:lnTo>
                                <a:lnTo>
                                  <a:pt x="16" y="23"/>
                                </a:lnTo>
                                <a:lnTo>
                                  <a:pt x="16" y="24"/>
                                </a:lnTo>
                                <a:lnTo>
                                  <a:pt x="0" y="24"/>
                                </a:lnTo>
                                <a:lnTo>
                                  <a:pt x="0" y="23"/>
                                </a:lnTo>
                                <a:lnTo>
                                  <a:pt x="0" y="22"/>
                                </a:lnTo>
                                <a:lnTo>
                                  <a:pt x="0" y="18"/>
                                </a:lnTo>
                                <a:lnTo>
                                  <a:pt x="0" y="17"/>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3" name="Freeform 9150"/>
                        <wps:cNvSpPr>
                          <a:spLocks noEditPoints="1"/>
                        </wps:cNvSpPr>
                        <wps:spPr bwMode="auto">
                          <a:xfrm>
                            <a:off x="298" y="750"/>
                            <a:ext cx="8" cy="18"/>
                          </a:xfrm>
                          <a:custGeom>
                            <a:avLst/>
                            <a:gdLst>
                              <a:gd name="T0" fmla="*/ 4 w 16"/>
                              <a:gd name="T1" fmla="*/ 4 h 37"/>
                              <a:gd name="T2" fmla="*/ 4 w 16"/>
                              <a:gd name="T3" fmla="*/ 5 h 37"/>
                              <a:gd name="T4" fmla="*/ 4 w 16"/>
                              <a:gd name="T5" fmla="*/ 5 h 37"/>
                              <a:gd name="T6" fmla="*/ 4 w 16"/>
                              <a:gd name="T7" fmla="*/ 5 h 37"/>
                              <a:gd name="T8" fmla="*/ 4 w 16"/>
                              <a:gd name="T9" fmla="*/ 6 h 37"/>
                              <a:gd name="T10" fmla="*/ 4 w 16"/>
                              <a:gd name="T11" fmla="*/ 6 h 37"/>
                              <a:gd name="T12" fmla="*/ 4 w 16"/>
                              <a:gd name="T13" fmla="*/ 9 h 37"/>
                              <a:gd name="T14" fmla="*/ 0 w 16"/>
                              <a:gd name="T15" fmla="*/ 9 h 37"/>
                              <a:gd name="T16" fmla="*/ 0 w 16"/>
                              <a:gd name="T17" fmla="*/ 6 h 37"/>
                              <a:gd name="T18" fmla="*/ 0 w 16"/>
                              <a:gd name="T19" fmla="*/ 5 h 37"/>
                              <a:gd name="T20" fmla="*/ 0 w 16"/>
                              <a:gd name="T21" fmla="*/ 5 h 37"/>
                              <a:gd name="T22" fmla="*/ 0 w 16"/>
                              <a:gd name="T23" fmla="*/ 5 h 37"/>
                              <a:gd name="T24" fmla="*/ 0 w 16"/>
                              <a:gd name="T25" fmla="*/ 4 h 37"/>
                              <a:gd name="T26" fmla="*/ 0 w 16"/>
                              <a:gd name="T27" fmla="*/ 4 h 37"/>
                              <a:gd name="T28" fmla="*/ 0 w 16"/>
                              <a:gd name="T29" fmla="*/ 4 h 37"/>
                              <a:gd name="T30" fmla="*/ 0 w 16"/>
                              <a:gd name="T31" fmla="*/ 3 h 37"/>
                              <a:gd name="T32" fmla="*/ 0 w 16"/>
                              <a:gd name="T33" fmla="*/ 3 h 37"/>
                              <a:gd name="T34" fmla="*/ 0 w 16"/>
                              <a:gd name="T35" fmla="*/ 2 h 37"/>
                              <a:gd name="T36" fmla="*/ 0 w 16"/>
                              <a:gd name="T37" fmla="*/ 2 h 37"/>
                              <a:gd name="T38" fmla="*/ 4 w 16"/>
                              <a:gd name="T39" fmla="*/ 2 h 37"/>
                              <a:gd name="T40" fmla="*/ 4 w 16"/>
                              <a:gd name="T41" fmla="*/ 2 h 37"/>
                              <a:gd name="T42" fmla="*/ 4 w 16"/>
                              <a:gd name="T43" fmla="*/ 3 h 37"/>
                              <a:gd name="T44" fmla="*/ 4 w 16"/>
                              <a:gd name="T45" fmla="*/ 3 h 37"/>
                              <a:gd name="T46" fmla="*/ 4 w 16"/>
                              <a:gd name="T47" fmla="*/ 4 h 37"/>
                              <a:gd name="T48" fmla="*/ 4 w 16"/>
                              <a:gd name="T49" fmla="*/ 4 h 37"/>
                              <a:gd name="T50" fmla="*/ 0 w 16"/>
                              <a:gd name="T51" fmla="*/ 4 h 37"/>
                              <a:gd name="T52" fmla="*/ 0 w 16"/>
                              <a:gd name="T53" fmla="*/ 4 h 37"/>
                              <a:gd name="T54" fmla="*/ 0 w 16"/>
                              <a:gd name="T55" fmla="*/ 3 h 37"/>
                              <a:gd name="T56" fmla="*/ 0 w 16"/>
                              <a:gd name="T57" fmla="*/ 3 h 37"/>
                              <a:gd name="T58" fmla="*/ 0 w 16"/>
                              <a:gd name="T59" fmla="*/ 2 h 37"/>
                              <a:gd name="T60" fmla="*/ 0 w 16"/>
                              <a:gd name="T61" fmla="*/ 2 h 37"/>
                              <a:gd name="T62" fmla="*/ 4 w 16"/>
                              <a:gd name="T63" fmla="*/ 2 h 37"/>
                              <a:gd name="T64" fmla="*/ 4 w 16"/>
                              <a:gd name="T65" fmla="*/ 2 h 37"/>
                              <a:gd name="T66" fmla="*/ 4 w 16"/>
                              <a:gd name="T67" fmla="*/ 3 h 37"/>
                              <a:gd name="T68" fmla="*/ 4 w 16"/>
                              <a:gd name="T69" fmla="*/ 3 h 37"/>
                              <a:gd name="T70" fmla="*/ 4 w 16"/>
                              <a:gd name="T71" fmla="*/ 4 h 37"/>
                              <a:gd name="T72" fmla="*/ 4 w 16"/>
                              <a:gd name="T73" fmla="*/ 4 h 37"/>
                              <a:gd name="T74" fmla="*/ 4 w 16"/>
                              <a:gd name="T75" fmla="*/ 4 h 37"/>
                              <a:gd name="T76" fmla="*/ 4 w 16"/>
                              <a:gd name="T77" fmla="*/ 5 h 37"/>
                              <a:gd name="T78" fmla="*/ 4 w 16"/>
                              <a:gd name="T79" fmla="*/ 5 h 37"/>
                              <a:gd name="T80" fmla="*/ 4 w 16"/>
                              <a:gd name="T81" fmla="*/ 5 h 37"/>
                              <a:gd name="T82" fmla="*/ 4 w 16"/>
                              <a:gd name="T83" fmla="*/ 6 h 37"/>
                              <a:gd name="T84" fmla="*/ 4 w 16"/>
                              <a:gd name="T85" fmla="*/ 6 h 37"/>
                              <a:gd name="T86" fmla="*/ 0 w 16"/>
                              <a:gd name="T87" fmla="*/ 6 h 37"/>
                              <a:gd name="T88" fmla="*/ 0 w 16"/>
                              <a:gd name="T89" fmla="*/ 6 h 37"/>
                              <a:gd name="T90" fmla="*/ 0 w 16"/>
                              <a:gd name="T91" fmla="*/ 5 h 37"/>
                              <a:gd name="T92" fmla="*/ 0 w 16"/>
                              <a:gd name="T93" fmla="*/ 5 h 37"/>
                              <a:gd name="T94" fmla="*/ 0 w 16"/>
                              <a:gd name="T95" fmla="*/ 5 h 37"/>
                              <a:gd name="T96" fmla="*/ 0 w 16"/>
                              <a:gd name="T97" fmla="*/ 4 h 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6" h="37">
                                <a:moveTo>
                                  <a:pt x="16" y="18"/>
                                </a:moveTo>
                                <a:lnTo>
                                  <a:pt x="16" y="20"/>
                                </a:lnTo>
                                <a:lnTo>
                                  <a:pt x="16" y="21"/>
                                </a:lnTo>
                                <a:lnTo>
                                  <a:pt x="16" y="23"/>
                                </a:lnTo>
                                <a:lnTo>
                                  <a:pt x="16" y="24"/>
                                </a:lnTo>
                                <a:lnTo>
                                  <a:pt x="16" y="26"/>
                                </a:lnTo>
                                <a:lnTo>
                                  <a:pt x="16" y="37"/>
                                </a:lnTo>
                                <a:lnTo>
                                  <a:pt x="0" y="37"/>
                                </a:lnTo>
                                <a:lnTo>
                                  <a:pt x="0" y="24"/>
                                </a:lnTo>
                                <a:lnTo>
                                  <a:pt x="0" y="23"/>
                                </a:lnTo>
                                <a:lnTo>
                                  <a:pt x="0" y="21"/>
                                </a:lnTo>
                                <a:lnTo>
                                  <a:pt x="0" y="20"/>
                                </a:lnTo>
                                <a:lnTo>
                                  <a:pt x="0" y="18"/>
                                </a:lnTo>
                                <a:lnTo>
                                  <a:pt x="0" y="17"/>
                                </a:lnTo>
                                <a:lnTo>
                                  <a:pt x="0" y="13"/>
                                </a:lnTo>
                                <a:lnTo>
                                  <a:pt x="0" y="12"/>
                                </a:lnTo>
                                <a:lnTo>
                                  <a:pt x="0" y="11"/>
                                </a:lnTo>
                                <a:lnTo>
                                  <a:pt x="0" y="10"/>
                                </a:lnTo>
                                <a:cubicBezTo>
                                  <a:pt x="0" y="0"/>
                                  <a:pt x="16" y="0"/>
                                  <a:pt x="16" y="10"/>
                                </a:cubicBezTo>
                                <a:lnTo>
                                  <a:pt x="16" y="11"/>
                                </a:lnTo>
                                <a:lnTo>
                                  <a:pt x="16" y="12"/>
                                </a:lnTo>
                                <a:lnTo>
                                  <a:pt x="16" y="13"/>
                                </a:lnTo>
                                <a:lnTo>
                                  <a:pt x="16" y="16"/>
                                </a:lnTo>
                                <a:lnTo>
                                  <a:pt x="16" y="18"/>
                                </a:lnTo>
                                <a:close/>
                                <a:moveTo>
                                  <a:pt x="0" y="18"/>
                                </a:moveTo>
                                <a:lnTo>
                                  <a:pt x="0" y="16"/>
                                </a:lnTo>
                                <a:lnTo>
                                  <a:pt x="0" y="13"/>
                                </a:lnTo>
                                <a:lnTo>
                                  <a:pt x="0" y="12"/>
                                </a:lnTo>
                                <a:lnTo>
                                  <a:pt x="0" y="11"/>
                                </a:lnTo>
                                <a:lnTo>
                                  <a:pt x="0" y="10"/>
                                </a:lnTo>
                                <a:lnTo>
                                  <a:pt x="16" y="10"/>
                                </a:lnTo>
                                <a:lnTo>
                                  <a:pt x="16" y="11"/>
                                </a:lnTo>
                                <a:lnTo>
                                  <a:pt x="16" y="12"/>
                                </a:lnTo>
                                <a:lnTo>
                                  <a:pt x="16" y="13"/>
                                </a:lnTo>
                                <a:lnTo>
                                  <a:pt x="16" y="17"/>
                                </a:lnTo>
                                <a:lnTo>
                                  <a:pt x="16" y="18"/>
                                </a:lnTo>
                                <a:lnTo>
                                  <a:pt x="16" y="20"/>
                                </a:lnTo>
                                <a:lnTo>
                                  <a:pt x="16" y="21"/>
                                </a:lnTo>
                                <a:lnTo>
                                  <a:pt x="16" y="23"/>
                                </a:lnTo>
                                <a:lnTo>
                                  <a:pt x="16" y="24"/>
                                </a:lnTo>
                                <a:lnTo>
                                  <a:pt x="16" y="26"/>
                                </a:lnTo>
                                <a:lnTo>
                                  <a:pt x="0" y="26"/>
                                </a:lnTo>
                                <a:lnTo>
                                  <a:pt x="0" y="24"/>
                                </a:lnTo>
                                <a:lnTo>
                                  <a:pt x="0" y="23"/>
                                </a:lnTo>
                                <a:lnTo>
                                  <a:pt x="0" y="21"/>
                                </a:lnTo>
                                <a:lnTo>
                                  <a:pt x="0" y="20"/>
                                </a:lnTo>
                                <a:lnTo>
                                  <a:pt x="0" y="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64" name="Freeform 9151"/>
                        <wps:cNvSpPr>
                          <a:spLocks noEditPoints="1"/>
                        </wps:cNvSpPr>
                        <wps:spPr bwMode="auto">
                          <a:xfrm>
                            <a:off x="298" y="734"/>
                            <a:ext cx="8" cy="26"/>
                          </a:xfrm>
                          <a:custGeom>
                            <a:avLst/>
                            <a:gdLst>
                              <a:gd name="T0" fmla="*/ 4 w 16"/>
                              <a:gd name="T1" fmla="*/ 10 h 53"/>
                              <a:gd name="T2" fmla="*/ 4 w 16"/>
                              <a:gd name="T3" fmla="*/ 13 h 53"/>
                              <a:gd name="T4" fmla="*/ 0 w 16"/>
                              <a:gd name="T5" fmla="*/ 13 h 53"/>
                              <a:gd name="T6" fmla="*/ 0 w 16"/>
                              <a:gd name="T7" fmla="*/ 10 h 53"/>
                              <a:gd name="T8" fmla="*/ 0 w 16"/>
                              <a:gd name="T9" fmla="*/ 9 h 53"/>
                              <a:gd name="T10" fmla="*/ 0 w 16"/>
                              <a:gd name="T11" fmla="*/ 9 h 53"/>
                              <a:gd name="T12" fmla="*/ 0 w 16"/>
                              <a:gd name="T13" fmla="*/ 7 h 53"/>
                              <a:gd name="T14" fmla="*/ 0 w 16"/>
                              <a:gd name="T15" fmla="*/ 7 h 53"/>
                              <a:gd name="T16" fmla="*/ 0 w 16"/>
                              <a:gd name="T17" fmla="*/ 7 h 53"/>
                              <a:gd name="T18" fmla="*/ 0 w 16"/>
                              <a:gd name="T19" fmla="*/ 6 h 53"/>
                              <a:gd name="T20" fmla="*/ 0 w 16"/>
                              <a:gd name="T21" fmla="*/ 5 h 53"/>
                              <a:gd name="T22" fmla="*/ 0 w 16"/>
                              <a:gd name="T23" fmla="*/ 5 h 53"/>
                              <a:gd name="T24" fmla="*/ 0 w 16"/>
                              <a:gd name="T25" fmla="*/ 4 h 53"/>
                              <a:gd name="T26" fmla="*/ 0 w 16"/>
                              <a:gd name="T27" fmla="*/ 3 h 53"/>
                              <a:gd name="T28" fmla="*/ 4 w 16"/>
                              <a:gd name="T29" fmla="*/ 3 h 53"/>
                              <a:gd name="T30" fmla="*/ 4 w 16"/>
                              <a:gd name="T31" fmla="*/ 4 h 53"/>
                              <a:gd name="T32" fmla="*/ 4 w 16"/>
                              <a:gd name="T33" fmla="*/ 7 h 53"/>
                              <a:gd name="T34" fmla="*/ 0 w 16"/>
                              <a:gd name="T35" fmla="*/ 7 h 53"/>
                              <a:gd name="T36" fmla="*/ 0 w 16"/>
                              <a:gd name="T37" fmla="*/ 2 h 53"/>
                              <a:gd name="T38" fmla="*/ 4 w 16"/>
                              <a:gd name="T39" fmla="*/ 2 h 53"/>
                              <a:gd name="T40" fmla="*/ 4 w 16"/>
                              <a:gd name="T41" fmla="*/ 3 h 53"/>
                              <a:gd name="T42" fmla="*/ 4 w 16"/>
                              <a:gd name="T43" fmla="*/ 3 h 53"/>
                              <a:gd name="T44" fmla="*/ 4 w 16"/>
                              <a:gd name="T45" fmla="*/ 4 h 53"/>
                              <a:gd name="T46" fmla="*/ 4 w 16"/>
                              <a:gd name="T47" fmla="*/ 5 h 53"/>
                              <a:gd name="T48" fmla="*/ 4 w 16"/>
                              <a:gd name="T49" fmla="*/ 5 h 53"/>
                              <a:gd name="T50" fmla="*/ 4 w 16"/>
                              <a:gd name="T51" fmla="*/ 6 h 53"/>
                              <a:gd name="T52" fmla="*/ 4 w 16"/>
                              <a:gd name="T53" fmla="*/ 7 h 53"/>
                              <a:gd name="T54" fmla="*/ 4 w 16"/>
                              <a:gd name="T55" fmla="*/ 7 h 53"/>
                              <a:gd name="T56" fmla="*/ 4 w 16"/>
                              <a:gd name="T57" fmla="*/ 7 h 53"/>
                              <a:gd name="T58" fmla="*/ 4 w 16"/>
                              <a:gd name="T59" fmla="*/ 9 h 53"/>
                              <a:gd name="T60" fmla="*/ 4 w 16"/>
                              <a:gd name="T61" fmla="*/ 9 h 53"/>
                              <a:gd name="T62" fmla="*/ 4 w 16"/>
                              <a:gd name="T63" fmla="*/ 10 h 53"/>
                              <a:gd name="T64" fmla="*/ 0 w 16"/>
                              <a:gd name="T65" fmla="*/ 9 h 53"/>
                              <a:gd name="T66" fmla="*/ 0 w 16"/>
                              <a:gd name="T67" fmla="*/ 9 h 53"/>
                              <a:gd name="T68" fmla="*/ 0 w 16"/>
                              <a:gd name="T69" fmla="*/ 7 h 53"/>
                              <a:gd name="T70" fmla="*/ 0 w 16"/>
                              <a:gd name="T71" fmla="*/ 7 h 53"/>
                              <a:gd name="T72" fmla="*/ 0 w 16"/>
                              <a:gd name="T73" fmla="*/ 7 h 53"/>
                              <a:gd name="T74" fmla="*/ 0 w 16"/>
                              <a:gd name="T75" fmla="*/ 6 h 53"/>
                              <a:gd name="T76" fmla="*/ 0 w 16"/>
                              <a:gd name="T77" fmla="*/ 5 h 53"/>
                              <a:gd name="T78" fmla="*/ 0 w 16"/>
                              <a:gd name="T79" fmla="*/ 5 h 53"/>
                              <a:gd name="T80" fmla="*/ 0 w 16"/>
                              <a:gd name="T81" fmla="*/ 4 h 53"/>
                              <a:gd name="T82" fmla="*/ 0 w 16"/>
                              <a:gd name="T83" fmla="*/ 3 h 53"/>
                              <a:gd name="T84" fmla="*/ 0 w 16"/>
                              <a:gd name="T85" fmla="*/ 3 h 53"/>
                              <a:gd name="T86" fmla="*/ 0 w 16"/>
                              <a:gd name="T87" fmla="*/ 2 h 53"/>
                              <a:gd name="T88" fmla="*/ 4 w 16"/>
                              <a:gd name="T89" fmla="*/ 2 h 53"/>
                              <a:gd name="T90" fmla="*/ 4 w 16"/>
                              <a:gd name="T91" fmla="*/ 4 h 53"/>
                              <a:gd name="T92" fmla="*/ 0 w 16"/>
                              <a:gd name="T93" fmla="*/ 4 h 53"/>
                              <a:gd name="T94" fmla="*/ 0 w 16"/>
                              <a:gd name="T95" fmla="*/ 3 h 53"/>
                              <a:gd name="T96" fmla="*/ 4 w 16"/>
                              <a:gd name="T97" fmla="*/ 3 h 53"/>
                              <a:gd name="T98" fmla="*/ 4 w 16"/>
                              <a:gd name="T99" fmla="*/ 4 h 53"/>
                              <a:gd name="T100" fmla="*/ 4 w 16"/>
                              <a:gd name="T101" fmla="*/ 5 h 53"/>
                              <a:gd name="T102" fmla="*/ 4 w 16"/>
                              <a:gd name="T103" fmla="*/ 5 h 53"/>
                              <a:gd name="T104" fmla="*/ 4 w 16"/>
                              <a:gd name="T105" fmla="*/ 6 h 53"/>
                              <a:gd name="T106" fmla="*/ 4 w 16"/>
                              <a:gd name="T107" fmla="*/ 7 h 53"/>
                              <a:gd name="T108" fmla="*/ 4 w 16"/>
                              <a:gd name="T109" fmla="*/ 7 h 53"/>
                              <a:gd name="T110" fmla="*/ 4 w 16"/>
                              <a:gd name="T111" fmla="*/ 7 h 53"/>
                              <a:gd name="T112" fmla="*/ 4 w 16"/>
                              <a:gd name="T113" fmla="*/ 9 h 53"/>
                              <a:gd name="T114" fmla="*/ 4 w 16"/>
                              <a:gd name="T115" fmla="*/ 9 h 53"/>
                              <a:gd name="T116" fmla="*/ 4 w 16"/>
                              <a:gd name="T117" fmla="*/ 10 h 53"/>
                              <a:gd name="T118" fmla="*/ 4 w 16"/>
                              <a:gd name="T119" fmla="*/ 10 h 53"/>
                              <a:gd name="T120" fmla="*/ 0 w 16"/>
                              <a:gd name="T121" fmla="*/ 10 h 53"/>
                              <a:gd name="T122" fmla="*/ 0 w 16"/>
                              <a:gd name="T123" fmla="*/ 9 h 5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 h="53">
                                <a:moveTo>
                                  <a:pt x="16" y="42"/>
                                </a:moveTo>
                                <a:lnTo>
                                  <a:pt x="16" y="53"/>
                                </a:lnTo>
                                <a:lnTo>
                                  <a:pt x="0" y="53"/>
                                </a:lnTo>
                                <a:lnTo>
                                  <a:pt x="0" y="41"/>
                                </a:lnTo>
                                <a:lnTo>
                                  <a:pt x="0" y="39"/>
                                </a:lnTo>
                                <a:lnTo>
                                  <a:pt x="0" y="38"/>
                                </a:lnTo>
                                <a:lnTo>
                                  <a:pt x="0" y="31"/>
                                </a:lnTo>
                                <a:lnTo>
                                  <a:pt x="0" y="30"/>
                                </a:lnTo>
                                <a:lnTo>
                                  <a:pt x="0" y="28"/>
                                </a:lnTo>
                                <a:lnTo>
                                  <a:pt x="0" y="26"/>
                                </a:lnTo>
                                <a:lnTo>
                                  <a:pt x="0" y="23"/>
                                </a:lnTo>
                                <a:lnTo>
                                  <a:pt x="0" y="20"/>
                                </a:lnTo>
                                <a:lnTo>
                                  <a:pt x="0" y="18"/>
                                </a:lnTo>
                                <a:lnTo>
                                  <a:pt x="0" y="14"/>
                                </a:lnTo>
                                <a:cubicBezTo>
                                  <a:pt x="0" y="3"/>
                                  <a:pt x="16" y="3"/>
                                  <a:pt x="16" y="14"/>
                                </a:cubicBezTo>
                                <a:lnTo>
                                  <a:pt x="16" y="18"/>
                                </a:lnTo>
                                <a:lnTo>
                                  <a:pt x="16" y="29"/>
                                </a:lnTo>
                                <a:lnTo>
                                  <a:pt x="0" y="29"/>
                                </a:lnTo>
                                <a:lnTo>
                                  <a:pt x="0" y="10"/>
                                </a:lnTo>
                                <a:cubicBezTo>
                                  <a:pt x="0" y="0"/>
                                  <a:pt x="16" y="0"/>
                                  <a:pt x="16" y="10"/>
                                </a:cubicBezTo>
                                <a:lnTo>
                                  <a:pt x="16" y="12"/>
                                </a:lnTo>
                                <a:lnTo>
                                  <a:pt x="16" y="14"/>
                                </a:lnTo>
                                <a:lnTo>
                                  <a:pt x="16" y="18"/>
                                </a:lnTo>
                                <a:lnTo>
                                  <a:pt x="16" y="20"/>
                                </a:lnTo>
                                <a:lnTo>
                                  <a:pt x="16" y="23"/>
                                </a:lnTo>
                                <a:lnTo>
                                  <a:pt x="16" y="26"/>
                                </a:lnTo>
                                <a:lnTo>
                                  <a:pt x="16" y="28"/>
                                </a:lnTo>
                                <a:lnTo>
                                  <a:pt x="16" y="30"/>
                                </a:lnTo>
                                <a:lnTo>
                                  <a:pt x="16" y="31"/>
                                </a:lnTo>
                                <a:lnTo>
                                  <a:pt x="16" y="38"/>
                                </a:lnTo>
                                <a:lnTo>
                                  <a:pt x="16" y="39"/>
                                </a:lnTo>
                                <a:lnTo>
                                  <a:pt x="16" y="42"/>
                                </a:lnTo>
                                <a:close/>
                                <a:moveTo>
                                  <a:pt x="0" y="39"/>
                                </a:moveTo>
                                <a:lnTo>
                                  <a:pt x="0" y="38"/>
                                </a:lnTo>
                                <a:lnTo>
                                  <a:pt x="0" y="31"/>
                                </a:lnTo>
                                <a:lnTo>
                                  <a:pt x="0" y="30"/>
                                </a:lnTo>
                                <a:lnTo>
                                  <a:pt x="0" y="28"/>
                                </a:lnTo>
                                <a:lnTo>
                                  <a:pt x="0" y="26"/>
                                </a:lnTo>
                                <a:lnTo>
                                  <a:pt x="0" y="23"/>
                                </a:lnTo>
                                <a:lnTo>
                                  <a:pt x="0" y="20"/>
                                </a:lnTo>
                                <a:lnTo>
                                  <a:pt x="0" y="18"/>
                                </a:lnTo>
                                <a:lnTo>
                                  <a:pt x="0" y="14"/>
                                </a:lnTo>
                                <a:lnTo>
                                  <a:pt x="0" y="12"/>
                                </a:lnTo>
                                <a:lnTo>
                                  <a:pt x="0" y="10"/>
                                </a:lnTo>
                                <a:lnTo>
                                  <a:pt x="16" y="10"/>
                                </a:lnTo>
                                <a:lnTo>
                                  <a:pt x="16" y="18"/>
                                </a:lnTo>
                                <a:lnTo>
                                  <a:pt x="0" y="18"/>
                                </a:lnTo>
                                <a:lnTo>
                                  <a:pt x="0" y="14"/>
                                </a:lnTo>
                                <a:lnTo>
                                  <a:pt x="16" y="14"/>
                                </a:lnTo>
                                <a:lnTo>
                                  <a:pt x="16" y="18"/>
                                </a:lnTo>
                                <a:lnTo>
                                  <a:pt x="16" y="20"/>
                                </a:lnTo>
                                <a:lnTo>
                                  <a:pt x="16" y="23"/>
                                </a:lnTo>
                                <a:lnTo>
                                  <a:pt x="16" y="26"/>
                                </a:lnTo>
                                <a:lnTo>
                                  <a:pt x="16" y="28"/>
                                </a:lnTo>
                                <a:lnTo>
                                  <a:pt x="16" y="30"/>
                                </a:lnTo>
                                <a:lnTo>
                                  <a:pt x="16" y="31"/>
                                </a:lnTo>
                                <a:lnTo>
                                  <a:pt x="16" y="38"/>
                                </a:lnTo>
                                <a:lnTo>
                                  <a:pt x="16" y="39"/>
                                </a:lnTo>
                                <a:lnTo>
                                  <a:pt x="16" y="41"/>
                                </a:lnTo>
                                <a:lnTo>
                                  <a:pt x="16" y="42"/>
                                </a:lnTo>
                                <a:lnTo>
                                  <a:pt x="0" y="42"/>
                                </a:lnTo>
                                <a:lnTo>
                                  <a:pt x="0" y="3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65" name="Freeform 9152"/>
                        <wps:cNvSpPr>
                          <a:spLocks noEditPoints="1"/>
                        </wps:cNvSpPr>
                        <wps:spPr bwMode="auto">
                          <a:xfrm>
                            <a:off x="298" y="750"/>
                            <a:ext cx="8" cy="18"/>
                          </a:xfrm>
                          <a:custGeom>
                            <a:avLst/>
                            <a:gdLst>
                              <a:gd name="T0" fmla="*/ 4 w 16"/>
                              <a:gd name="T1" fmla="*/ 6 h 37"/>
                              <a:gd name="T2" fmla="*/ 4 w 16"/>
                              <a:gd name="T3" fmla="*/ 9 h 37"/>
                              <a:gd name="T4" fmla="*/ 0 w 16"/>
                              <a:gd name="T5" fmla="*/ 9 h 37"/>
                              <a:gd name="T6" fmla="*/ 0 w 16"/>
                              <a:gd name="T7" fmla="*/ 6 h 37"/>
                              <a:gd name="T8" fmla="*/ 0 w 16"/>
                              <a:gd name="T9" fmla="*/ 5 h 37"/>
                              <a:gd name="T10" fmla="*/ 0 w 16"/>
                              <a:gd name="T11" fmla="*/ 5 h 37"/>
                              <a:gd name="T12" fmla="*/ 0 w 16"/>
                              <a:gd name="T13" fmla="*/ 5 h 37"/>
                              <a:gd name="T14" fmla="*/ 0 w 16"/>
                              <a:gd name="T15" fmla="*/ 4 h 37"/>
                              <a:gd name="T16" fmla="*/ 0 w 16"/>
                              <a:gd name="T17" fmla="*/ 4 h 37"/>
                              <a:gd name="T18" fmla="*/ 0 w 16"/>
                              <a:gd name="T19" fmla="*/ 3 h 37"/>
                              <a:gd name="T20" fmla="*/ 0 w 16"/>
                              <a:gd name="T21" fmla="*/ 3 h 37"/>
                              <a:gd name="T22" fmla="*/ 0 w 16"/>
                              <a:gd name="T23" fmla="*/ 3 h 37"/>
                              <a:gd name="T24" fmla="*/ 0 w 16"/>
                              <a:gd name="T25" fmla="*/ 3 h 37"/>
                              <a:gd name="T26" fmla="*/ 2 w 16"/>
                              <a:gd name="T27" fmla="*/ 1 h 37"/>
                              <a:gd name="T28" fmla="*/ 4 w 16"/>
                              <a:gd name="T29" fmla="*/ 3 h 37"/>
                              <a:gd name="T30" fmla="*/ 4 w 16"/>
                              <a:gd name="T31" fmla="*/ 3 h 37"/>
                              <a:gd name="T32" fmla="*/ 4 w 16"/>
                              <a:gd name="T33" fmla="*/ 6 h 37"/>
                              <a:gd name="T34" fmla="*/ 0 w 16"/>
                              <a:gd name="T35" fmla="*/ 6 h 37"/>
                              <a:gd name="T36" fmla="*/ 0 w 16"/>
                              <a:gd name="T37" fmla="*/ 2 h 37"/>
                              <a:gd name="T38" fmla="*/ 4 w 16"/>
                              <a:gd name="T39" fmla="*/ 2 h 37"/>
                              <a:gd name="T40" fmla="*/ 4 w 16"/>
                              <a:gd name="T41" fmla="*/ 2 h 37"/>
                              <a:gd name="T42" fmla="*/ 4 w 16"/>
                              <a:gd name="T43" fmla="*/ 3 h 37"/>
                              <a:gd name="T44" fmla="*/ 4 w 16"/>
                              <a:gd name="T45" fmla="*/ 3 h 37"/>
                              <a:gd name="T46" fmla="*/ 4 w 16"/>
                              <a:gd name="T47" fmla="*/ 3 h 37"/>
                              <a:gd name="T48" fmla="*/ 4 w 16"/>
                              <a:gd name="T49" fmla="*/ 3 h 37"/>
                              <a:gd name="T50" fmla="*/ 4 w 16"/>
                              <a:gd name="T51" fmla="*/ 4 h 37"/>
                              <a:gd name="T52" fmla="*/ 4 w 16"/>
                              <a:gd name="T53" fmla="*/ 4 h 37"/>
                              <a:gd name="T54" fmla="*/ 4 w 16"/>
                              <a:gd name="T55" fmla="*/ 5 h 37"/>
                              <a:gd name="T56" fmla="*/ 4 w 16"/>
                              <a:gd name="T57" fmla="*/ 5 h 37"/>
                              <a:gd name="T58" fmla="*/ 4 w 16"/>
                              <a:gd name="T59" fmla="*/ 5 h 37"/>
                              <a:gd name="T60" fmla="*/ 4 w 16"/>
                              <a:gd name="T61" fmla="*/ 6 h 37"/>
                              <a:gd name="T62" fmla="*/ 4 w 16"/>
                              <a:gd name="T63" fmla="*/ 6 h 37"/>
                              <a:gd name="T64" fmla="*/ 0 w 16"/>
                              <a:gd name="T65" fmla="*/ 6 h 37"/>
                              <a:gd name="T66" fmla="*/ 0 w 16"/>
                              <a:gd name="T67" fmla="*/ 5 h 37"/>
                              <a:gd name="T68" fmla="*/ 0 w 16"/>
                              <a:gd name="T69" fmla="*/ 5 h 37"/>
                              <a:gd name="T70" fmla="*/ 0 w 16"/>
                              <a:gd name="T71" fmla="*/ 5 h 37"/>
                              <a:gd name="T72" fmla="*/ 0 w 16"/>
                              <a:gd name="T73" fmla="*/ 4 h 37"/>
                              <a:gd name="T74" fmla="*/ 0 w 16"/>
                              <a:gd name="T75" fmla="*/ 4 h 37"/>
                              <a:gd name="T76" fmla="*/ 0 w 16"/>
                              <a:gd name="T77" fmla="*/ 3 h 37"/>
                              <a:gd name="T78" fmla="*/ 0 w 16"/>
                              <a:gd name="T79" fmla="*/ 3 h 37"/>
                              <a:gd name="T80" fmla="*/ 0 w 16"/>
                              <a:gd name="T81" fmla="*/ 3 h 37"/>
                              <a:gd name="T82" fmla="*/ 0 w 16"/>
                              <a:gd name="T83" fmla="*/ 3 h 37"/>
                              <a:gd name="T84" fmla="*/ 0 w 16"/>
                              <a:gd name="T85" fmla="*/ 2 h 37"/>
                              <a:gd name="T86" fmla="*/ 0 w 16"/>
                              <a:gd name="T87" fmla="*/ 2 h 37"/>
                              <a:gd name="T88" fmla="*/ 4 w 16"/>
                              <a:gd name="T89" fmla="*/ 2 h 37"/>
                              <a:gd name="T90" fmla="*/ 4 w 16"/>
                              <a:gd name="T91" fmla="*/ 3 h 37"/>
                              <a:gd name="T92" fmla="*/ 0 w 16"/>
                              <a:gd name="T93" fmla="*/ 3 h 37"/>
                              <a:gd name="T94" fmla="*/ 0 w 16"/>
                              <a:gd name="T95" fmla="*/ 3 h 37"/>
                              <a:gd name="T96" fmla="*/ 4 w 16"/>
                              <a:gd name="T97" fmla="*/ 3 h 37"/>
                              <a:gd name="T98" fmla="*/ 4 w 16"/>
                              <a:gd name="T99" fmla="*/ 3 h 37"/>
                              <a:gd name="T100" fmla="*/ 4 w 16"/>
                              <a:gd name="T101" fmla="*/ 3 h 37"/>
                              <a:gd name="T102" fmla="*/ 4 w 16"/>
                              <a:gd name="T103" fmla="*/ 3 h 37"/>
                              <a:gd name="T104" fmla="*/ 4 w 16"/>
                              <a:gd name="T105" fmla="*/ 4 h 37"/>
                              <a:gd name="T106" fmla="*/ 4 w 16"/>
                              <a:gd name="T107" fmla="*/ 4 h 37"/>
                              <a:gd name="T108" fmla="*/ 4 w 16"/>
                              <a:gd name="T109" fmla="*/ 5 h 37"/>
                              <a:gd name="T110" fmla="*/ 4 w 16"/>
                              <a:gd name="T111" fmla="*/ 5 h 37"/>
                              <a:gd name="T112" fmla="*/ 4 w 16"/>
                              <a:gd name="T113" fmla="*/ 5 h 37"/>
                              <a:gd name="T114" fmla="*/ 4 w 16"/>
                              <a:gd name="T115" fmla="*/ 6 h 37"/>
                              <a:gd name="T116" fmla="*/ 4 w 16"/>
                              <a:gd name="T117" fmla="*/ 6 h 37"/>
                              <a:gd name="T118" fmla="*/ 0 w 16"/>
                              <a:gd name="T119" fmla="*/ 6 h 37"/>
                              <a:gd name="T120" fmla="*/ 0 w 16"/>
                              <a:gd name="T121" fmla="*/ 6 h 3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 h="37">
                                <a:moveTo>
                                  <a:pt x="16" y="26"/>
                                </a:moveTo>
                                <a:lnTo>
                                  <a:pt x="16" y="37"/>
                                </a:lnTo>
                                <a:lnTo>
                                  <a:pt x="0" y="37"/>
                                </a:lnTo>
                                <a:lnTo>
                                  <a:pt x="0" y="24"/>
                                </a:lnTo>
                                <a:lnTo>
                                  <a:pt x="0" y="23"/>
                                </a:lnTo>
                                <a:lnTo>
                                  <a:pt x="0" y="21"/>
                                </a:lnTo>
                                <a:lnTo>
                                  <a:pt x="0" y="20"/>
                                </a:lnTo>
                                <a:lnTo>
                                  <a:pt x="0" y="19"/>
                                </a:lnTo>
                                <a:lnTo>
                                  <a:pt x="0" y="18"/>
                                </a:lnTo>
                                <a:lnTo>
                                  <a:pt x="0" y="15"/>
                                </a:lnTo>
                                <a:lnTo>
                                  <a:pt x="0" y="14"/>
                                </a:lnTo>
                                <a:lnTo>
                                  <a:pt x="0" y="13"/>
                                </a:lnTo>
                                <a:cubicBezTo>
                                  <a:pt x="0" y="8"/>
                                  <a:pt x="4" y="5"/>
                                  <a:pt x="8" y="5"/>
                                </a:cubicBezTo>
                                <a:cubicBezTo>
                                  <a:pt x="13" y="5"/>
                                  <a:pt x="16" y="8"/>
                                  <a:pt x="16" y="13"/>
                                </a:cubicBezTo>
                                <a:lnTo>
                                  <a:pt x="16" y="14"/>
                                </a:lnTo>
                                <a:lnTo>
                                  <a:pt x="16" y="24"/>
                                </a:lnTo>
                                <a:lnTo>
                                  <a:pt x="0" y="24"/>
                                </a:lnTo>
                                <a:lnTo>
                                  <a:pt x="0" y="10"/>
                                </a:lnTo>
                                <a:cubicBezTo>
                                  <a:pt x="0" y="0"/>
                                  <a:pt x="16" y="0"/>
                                  <a:pt x="16" y="10"/>
                                </a:cubicBezTo>
                                <a:lnTo>
                                  <a:pt x="16" y="11"/>
                                </a:lnTo>
                                <a:lnTo>
                                  <a:pt x="16" y="13"/>
                                </a:lnTo>
                                <a:lnTo>
                                  <a:pt x="16" y="14"/>
                                </a:lnTo>
                                <a:lnTo>
                                  <a:pt x="16" y="15"/>
                                </a:lnTo>
                                <a:lnTo>
                                  <a:pt x="16" y="18"/>
                                </a:lnTo>
                                <a:lnTo>
                                  <a:pt x="16" y="19"/>
                                </a:lnTo>
                                <a:lnTo>
                                  <a:pt x="16" y="20"/>
                                </a:lnTo>
                                <a:lnTo>
                                  <a:pt x="16" y="21"/>
                                </a:lnTo>
                                <a:lnTo>
                                  <a:pt x="16" y="23"/>
                                </a:lnTo>
                                <a:lnTo>
                                  <a:pt x="16" y="24"/>
                                </a:lnTo>
                                <a:lnTo>
                                  <a:pt x="16" y="26"/>
                                </a:lnTo>
                                <a:close/>
                                <a:moveTo>
                                  <a:pt x="0" y="24"/>
                                </a:moveTo>
                                <a:lnTo>
                                  <a:pt x="0" y="23"/>
                                </a:lnTo>
                                <a:lnTo>
                                  <a:pt x="0" y="21"/>
                                </a:lnTo>
                                <a:lnTo>
                                  <a:pt x="0" y="20"/>
                                </a:lnTo>
                                <a:lnTo>
                                  <a:pt x="0" y="19"/>
                                </a:lnTo>
                                <a:lnTo>
                                  <a:pt x="0" y="18"/>
                                </a:lnTo>
                                <a:lnTo>
                                  <a:pt x="0" y="15"/>
                                </a:lnTo>
                                <a:lnTo>
                                  <a:pt x="0" y="14"/>
                                </a:lnTo>
                                <a:lnTo>
                                  <a:pt x="0" y="13"/>
                                </a:lnTo>
                                <a:lnTo>
                                  <a:pt x="0" y="11"/>
                                </a:lnTo>
                                <a:lnTo>
                                  <a:pt x="0" y="10"/>
                                </a:lnTo>
                                <a:lnTo>
                                  <a:pt x="16" y="10"/>
                                </a:lnTo>
                                <a:lnTo>
                                  <a:pt x="16" y="14"/>
                                </a:lnTo>
                                <a:lnTo>
                                  <a:pt x="0" y="14"/>
                                </a:lnTo>
                                <a:lnTo>
                                  <a:pt x="0" y="13"/>
                                </a:lnTo>
                                <a:lnTo>
                                  <a:pt x="16" y="13"/>
                                </a:lnTo>
                                <a:lnTo>
                                  <a:pt x="16" y="14"/>
                                </a:lnTo>
                                <a:lnTo>
                                  <a:pt x="16" y="15"/>
                                </a:lnTo>
                                <a:lnTo>
                                  <a:pt x="16" y="18"/>
                                </a:lnTo>
                                <a:lnTo>
                                  <a:pt x="16" y="19"/>
                                </a:lnTo>
                                <a:lnTo>
                                  <a:pt x="16" y="20"/>
                                </a:lnTo>
                                <a:lnTo>
                                  <a:pt x="16" y="21"/>
                                </a:lnTo>
                                <a:lnTo>
                                  <a:pt x="16" y="23"/>
                                </a:lnTo>
                                <a:lnTo>
                                  <a:pt x="16" y="24"/>
                                </a:lnTo>
                                <a:lnTo>
                                  <a:pt x="16" y="26"/>
                                </a:lnTo>
                                <a:lnTo>
                                  <a:pt x="0" y="26"/>
                                </a:lnTo>
                                <a:lnTo>
                                  <a:pt x="0"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66" name="Freeform 9153"/>
                        <wps:cNvSpPr>
                          <a:spLocks/>
                        </wps:cNvSpPr>
                        <wps:spPr bwMode="auto">
                          <a:xfrm>
                            <a:off x="286" y="683"/>
                            <a:ext cx="16" cy="16"/>
                          </a:xfrm>
                          <a:custGeom>
                            <a:avLst/>
                            <a:gdLst>
                              <a:gd name="T0" fmla="*/ 15 w 16"/>
                              <a:gd name="T1" fmla="*/ 0 h 16"/>
                              <a:gd name="T2" fmla="*/ 0 w 16"/>
                              <a:gd name="T3" fmla="*/ 2 h 16"/>
                              <a:gd name="T4" fmla="*/ 1 w 16"/>
                              <a:gd name="T5" fmla="*/ 16 h 16"/>
                              <a:gd name="T6" fmla="*/ 16 w 16"/>
                              <a:gd name="T7" fmla="*/ 15 h 16"/>
                              <a:gd name="T8" fmla="*/ 15 w 16"/>
                              <a:gd name="T9" fmla="*/ 0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16">
                                <a:moveTo>
                                  <a:pt x="15" y="0"/>
                                </a:moveTo>
                                <a:lnTo>
                                  <a:pt x="0" y="2"/>
                                </a:lnTo>
                                <a:lnTo>
                                  <a:pt x="1" y="16"/>
                                </a:lnTo>
                                <a:lnTo>
                                  <a:pt x="16" y="15"/>
                                </a:lnTo>
                                <a:lnTo>
                                  <a:pt x="15"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Freeform 9154"/>
                        <wps:cNvSpPr>
                          <a:spLocks noEditPoints="1"/>
                        </wps:cNvSpPr>
                        <wps:spPr bwMode="auto">
                          <a:xfrm>
                            <a:off x="282" y="679"/>
                            <a:ext cx="24" cy="25"/>
                          </a:xfrm>
                          <a:custGeom>
                            <a:avLst/>
                            <a:gdLst>
                              <a:gd name="T0" fmla="*/ 7 w 49"/>
                              <a:gd name="T1" fmla="*/ 3 h 49"/>
                              <a:gd name="T2" fmla="*/ 9 w 49"/>
                              <a:gd name="T3" fmla="*/ 4 h 49"/>
                              <a:gd name="T4" fmla="*/ 2 w 49"/>
                              <a:gd name="T5" fmla="*/ 5 h 49"/>
                              <a:gd name="T6" fmla="*/ 4 w 49"/>
                              <a:gd name="T7" fmla="*/ 3 h 49"/>
                              <a:gd name="T8" fmla="*/ 4 w 49"/>
                              <a:gd name="T9" fmla="*/ 10 h 49"/>
                              <a:gd name="T10" fmla="*/ 2 w 49"/>
                              <a:gd name="T11" fmla="*/ 9 h 49"/>
                              <a:gd name="T12" fmla="*/ 10 w 49"/>
                              <a:gd name="T13" fmla="*/ 8 h 49"/>
                              <a:gd name="T14" fmla="*/ 8 w 49"/>
                              <a:gd name="T15" fmla="*/ 10 h 49"/>
                              <a:gd name="T16" fmla="*/ 7 w 49"/>
                              <a:gd name="T17" fmla="*/ 3 h 49"/>
                              <a:gd name="T18" fmla="*/ 12 w 49"/>
                              <a:gd name="T19" fmla="*/ 9 h 49"/>
                              <a:gd name="T20" fmla="*/ 11 w 49"/>
                              <a:gd name="T21" fmla="*/ 11 h 49"/>
                              <a:gd name="T22" fmla="*/ 10 w 49"/>
                              <a:gd name="T23" fmla="*/ 12 h 49"/>
                              <a:gd name="T24" fmla="*/ 2 w 49"/>
                              <a:gd name="T25" fmla="*/ 12 h 49"/>
                              <a:gd name="T26" fmla="*/ 1 w 49"/>
                              <a:gd name="T27" fmla="*/ 12 h 49"/>
                              <a:gd name="T28" fmla="*/ 0 w 49"/>
                              <a:gd name="T29" fmla="*/ 11 h 49"/>
                              <a:gd name="T30" fmla="*/ 0 w 49"/>
                              <a:gd name="T31" fmla="*/ 3 h 49"/>
                              <a:gd name="T32" fmla="*/ 2 w 49"/>
                              <a:gd name="T33" fmla="*/ 1 h 49"/>
                              <a:gd name="T34" fmla="*/ 9 w 49"/>
                              <a:gd name="T35" fmla="*/ 0 h 49"/>
                              <a:gd name="T36" fmla="*/ 11 w 49"/>
                              <a:gd name="T37" fmla="*/ 2 h 49"/>
                              <a:gd name="T38" fmla="*/ 12 w 49"/>
                              <a:gd name="T39" fmla="*/ 9 h 4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9" h="49">
                                <a:moveTo>
                                  <a:pt x="29" y="9"/>
                                </a:moveTo>
                                <a:lnTo>
                                  <a:pt x="38" y="16"/>
                                </a:lnTo>
                                <a:lnTo>
                                  <a:pt x="9" y="19"/>
                                </a:lnTo>
                                <a:lnTo>
                                  <a:pt x="16" y="10"/>
                                </a:lnTo>
                                <a:lnTo>
                                  <a:pt x="18" y="40"/>
                                </a:lnTo>
                                <a:lnTo>
                                  <a:pt x="9" y="33"/>
                                </a:lnTo>
                                <a:lnTo>
                                  <a:pt x="40" y="29"/>
                                </a:lnTo>
                                <a:lnTo>
                                  <a:pt x="33" y="38"/>
                                </a:lnTo>
                                <a:lnTo>
                                  <a:pt x="29" y="9"/>
                                </a:lnTo>
                                <a:close/>
                                <a:moveTo>
                                  <a:pt x="48" y="36"/>
                                </a:moveTo>
                                <a:cubicBezTo>
                                  <a:pt x="49" y="39"/>
                                  <a:pt x="48" y="41"/>
                                  <a:pt x="47" y="42"/>
                                </a:cubicBezTo>
                                <a:cubicBezTo>
                                  <a:pt x="45" y="44"/>
                                  <a:pt x="43" y="45"/>
                                  <a:pt x="41" y="45"/>
                                </a:cubicBezTo>
                                <a:lnTo>
                                  <a:pt x="11" y="48"/>
                                </a:lnTo>
                                <a:cubicBezTo>
                                  <a:pt x="9" y="49"/>
                                  <a:pt x="7" y="48"/>
                                  <a:pt x="5" y="47"/>
                                </a:cubicBezTo>
                                <a:cubicBezTo>
                                  <a:pt x="3" y="45"/>
                                  <a:pt x="2" y="43"/>
                                  <a:pt x="2" y="41"/>
                                </a:cubicBezTo>
                                <a:lnTo>
                                  <a:pt x="0" y="11"/>
                                </a:lnTo>
                                <a:cubicBezTo>
                                  <a:pt x="0" y="7"/>
                                  <a:pt x="3" y="3"/>
                                  <a:pt x="8" y="3"/>
                                </a:cubicBezTo>
                                <a:lnTo>
                                  <a:pt x="37" y="0"/>
                                </a:lnTo>
                                <a:cubicBezTo>
                                  <a:pt x="41" y="0"/>
                                  <a:pt x="45" y="3"/>
                                  <a:pt x="45" y="8"/>
                                </a:cubicBezTo>
                                <a:lnTo>
                                  <a:pt x="48"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68" name="Freeform 9155"/>
                        <wps:cNvSpPr>
                          <a:spLocks/>
                        </wps:cNvSpPr>
                        <wps:spPr bwMode="auto">
                          <a:xfrm>
                            <a:off x="284" y="665"/>
                            <a:ext cx="133" cy="126"/>
                          </a:xfrm>
                          <a:custGeom>
                            <a:avLst/>
                            <a:gdLst>
                              <a:gd name="T0" fmla="*/ 63 w 268"/>
                              <a:gd name="T1" fmla="*/ 0 h 254"/>
                              <a:gd name="T2" fmla="*/ 63 w 268"/>
                              <a:gd name="T3" fmla="*/ 0 h 254"/>
                              <a:gd name="T4" fmla="*/ 63 w 268"/>
                              <a:gd name="T5" fmla="*/ 0 h 254"/>
                              <a:gd name="T6" fmla="*/ 64 w 268"/>
                              <a:gd name="T7" fmla="*/ 1 h 254"/>
                              <a:gd name="T8" fmla="*/ 64 w 268"/>
                              <a:gd name="T9" fmla="*/ 2 h 254"/>
                              <a:gd name="T10" fmla="*/ 64 w 268"/>
                              <a:gd name="T11" fmla="*/ 3 h 254"/>
                              <a:gd name="T12" fmla="*/ 66 w 268"/>
                              <a:gd name="T13" fmla="*/ 51 h 254"/>
                              <a:gd name="T14" fmla="*/ 66 w 268"/>
                              <a:gd name="T15" fmla="*/ 52 h 254"/>
                              <a:gd name="T16" fmla="*/ 66 w 268"/>
                              <a:gd name="T17" fmla="*/ 53 h 254"/>
                              <a:gd name="T18" fmla="*/ 65 w 268"/>
                              <a:gd name="T19" fmla="*/ 54 h 254"/>
                              <a:gd name="T20" fmla="*/ 64 w 268"/>
                              <a:gd name="T21" fmla="*/ 55 h 254"/>
                              <a:gd name="T22" fmla="*/ 63 w 268"/>
                              <a:gd name="T23" fmla="*/ 55 h 254"/>
                              <a:gd name="T24" fmla="*/ 64 w 268"/>
                              <a:gd name="T25" fmla="*/ 55 h 254"/>
                              <a:gd name="T26" fmla="*/ 63 w 268"/>
                              <a:gd name="T27" fmla="*/ 55 h 254"/>
                              <a:gd name="T28" fmla="*/ 56 w 268"/>
                              <a:gd name="T29" fmla="*/ 56 h 254"/>
                              <a:gd name="T30" fmla="*/ 49 w 268"/>
                              <a:gd name="T31" fmla="*/ 57 h 254"/>
                              <a:gd name="T32" fmla="*/ 42 w 268"/>
                              <a:gd name="T33" fmla="*/ 58 h 254"/>
                              <a:gd name="T34" fmla="*/ 42 w 268"/>
                              <a:gd name="T35" fmla="*/ 58 h 254"/>
                              <a:gd name="T36" fmla="*/ 36 w 268"/>
                              <a:gd name="T37" fmla="*/ 59 h 254"/>
                              <a:gd name="T38" fmla="*/ 35 w 268"/>
                              <a:gd name="T39" fmla="*/ 59 h 254"/>
                              <a:gd name="T40" fmla="*/ 29 w 268"/>
                              <a:gd name="T41" fmla="*/ 60 h 254"/>
                              <a:gd name="T42" fmla="*/ 22 w 268"/>
                              <a:gd name="T43" fmla="*/ 61 h 254"/>
                              <a:gd name="T44" fmla="*/ 15 w 268"/>
                              <a:gd name="T45" fmla="*/ 61 h 254"/>
                              <a:gd name="T46" fmla="*/ 9 w 268"/>
                              <a:gd name="T47" fmla="*/ 62 h 254"/>
                              <a:gd name="T48" fmla="*/ 2 w 268"/>
                              <a:gd name="T49" fmla="*/ 63 h 254"/>
                              <a:gd name="T50" fmla="*/ 1 w 268"/>
                              <a:gd name="T51" fmla="*/ 62 h 254"/>
                              <a:gd name="T52" fmla="*/ 0 w 268"/>
                              <a:gd name="T53" fmla="*/ 62 h 254"/>
                              <a:gd name="T54" fmla="*/ 1 w 268"/>
                              <a:gd name="T55" fmla="*/ 62 h 254"/>
                              <a:gd name="T56" fmla="*/ 1 w 268"/>
                              <a:gd name="T57" fmla="*/ 62 h 254"/>
                              <a:gd name="T58" fmla="*/ 1 w 268"/>
                              <a:gd name="T59" fmla="*/ 58 h 254"/>
                              <a:gd name="T60" fmla="*/ 1 w 268"/>
                              <a:gd name="T61" fmla="*/ 58 h 254"/>
                              <a:gd name="T62" fmla="*/ 2 w 268"/>
                              <a:gd name="T63" fmla="*/ 59 h 254"/>
                              <a:gd name="T64" fmla="*/ 3 w 268"/>
                              <a:gd name="T65" fmla="*/ 59 h 254"/>
                              <a:gd name="T66" fmla="*/ 1 w 268"/>
                              <a:gd name="T67" fmla="*/ 59 h 254"/>
                              <a:gd name="T68" fmla="*/ 8 w 268"/>
                              <a:gd name="T69" fmla="*/ 58 h 254"/>
                              <a:gd name="T70" fmla="*/ 15 w 268"/>
                              <a:gd name="T71" fmla="*/ 57 h 254"/>
                              <a:gd name="T72" fmla="*/ 22 w 268"/>
                              <a:gd name="T73" fmla="*/ 57 h 254"/>
                              <a:gd name="T74" fmla="*/ 28 w 268"/>
                              <a:gd name="T75" fmla="*/ 56 h 254"/>
                              <a:gd name="T76" fmla="*/ 35 w 268"/>
                              <a:gd name="T77" fmla="*/ 55 h 254"/>
                              <a:gd name="T78" fmla="*/ 35 w 268"/>
                              <a:gd name="T79" fmla="*/ 55 h 254"/>
                              <a:gd name="T80" fmla="*/ 41 w 268"/>
                              <a:gd name="T81" fmla="*/ 54 h 254"/>
                              <a:gd name="T82" fmla="*/ 42 w 268"/>
                              <a:gd name="T83" fmla="*/ 54 h 254"/>
                              <a:gd name="T84" fmla="*/ 48 w 268"/>
                              <a:gd name="T85" fmla="*/ 53 h 254"/>
                              <a:gd name="T86" fmla="*/ 55 w 268"/>
                              <a:gd name="T87" fmla="*/ 52 h 254"/>
                              <a:gd name="T88" fmla="*/ 62 w 268"/>
                              <a:gd name="T89" fmla="*/ 51 h 254"/>
                              <a:gd name="T90" fmla="*/ 63 w 268"/>
                              <a:gd name="T91" fmla="*/ 51 h 254"/>
                              <a:gd name="T92" fmla="*/ 63 w 268"/>
                              <a:gd name="T93" fmla="*/ 51 h 254"/>
                              <a:gd name="T94" fmla="*/ 64 w 268"/>
                              <a:gd name="T95" fmla="*/ 51 h 254"/>
                              <a:gd name="T96" fmla="*/ 62 w 268"/>
                              <a:gd name="T97" fmla="*/ 51 h 254"/>
                              <a:gd name="T98" fmla="*/ 63 w 268"/>
                              <a:gd name="T99" fmla="*/ 50 h 254"/>
                              <a:gd name="T100" fmla="*/ 62 w 268"/>
                              <a:gd name="T101" fmla="*/ 52 h 254"/>
                              <a:gd name="T102" fmla="*/ 62 w 268"/>
                              <a:gd name="T103" fmla="*/ 51 h 254"/>
                              <a:gd name="T104" fmla="*/ 60 w 268"/>
                              <a:gd name="T105" fmla="*/ 3 h 254"/>
                              <a:gd name="T106" fmla="*/ 60 w 268"/>
                              <a:gd name="T107" fmla="*/ 2 h 254"/>
                              <a:gd name="T108" fmla="*/ 60 w 268"/>
                              <a:gd name="T109" fmla="*/ 3 h 254"/>
                              <a:gd name="T110" fmla="*/ 60 w 268"/>
                              <a:gd name="T111" fmla="*/ 2 h 254"/>
                              <a:gd name="T112" fmla="*/ 60 w 268"/>
                              <a:gd name="T113" fmla="*/ 3 h 254"/>
                              <a:gd name="T114" fmla="*/ 60 w 268"/>
                              <a:gd name="T115" fmla="*/ 2 h 254"/>
                              <a:gd name="T116" fmla="*/ 63 w 268"/>
                              <a:gd name="T117" fmla="*/ 0 h 25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68" h="254">
                                <a:moveTo>
                                  <a:pt x="253" y="0"/>
                                </a:moveTo>
                                <a:lnTo>
                                  <a:pt x="254" y="1"/>
                                </a:lnTo>
                                <a:cubicBezTo>
                                  <a:pt x="255" y="2"/>
                                  <a:pt x="255" y="2"/>
                                  <a:pt x="255" y="3"/>
                                </a:cubicBezTo>
                                <a:lnTo>
                                  <a:pt x="257" y="5"/>
                                </a:lnTo>
                                <a:cubicBezTo>
                                  <a:pt x="258" y="6"/>
                                  <a:pt x="258" y="8"/>
                                  <a:pt x="258" y="9"/>
                                </a:cubicBezTo>
                                <a:lnTo>
                                  <a:pt x="258" y="13"/>
                                </a:lnTo>
                                <a:lnTo>
                                  <a:pt x="268" y="205"/>
                                </a:lnTo>
                                <a:lnTo>
                                  <a:pt x="268" y="210"/>
                                </a:lnTo>
                                <a:cubicBezTo>
                                  <a:pt x="268" y="212"/>
                                  <a:pt x="267" y="214"/>
                                  <a:pt x="266" y="216"/>
                                </a:cubicBezTo>
                                <a:lnTo>
                                  <a:pt x="262" y="219"/>
                                </a:lnTo>
                                <a:cubicBezTo>
                                  <a:pt x="260" y="220"/>
                                  <a:pt x="258" y="221"/>
                                  <a:pt x="257" y="221"/>
                                </a:cubicBezTo>
                                <a:lnTo>
                                  <a:pt x="255" y="221"/>
                                </a:lnTo>
                                <a:lnTo>
                                  <a:pt x="257" y="221"/>
                                </a:lnTo>
                                <a:lnTo>
                                  <a:pt x="254" y="221"/>
                                </a:lnTo>
                                <a:lnTo>
                                  <a:pt x="226" y="226"/>
                                </a:lnTo>
                                <a:lnTo>
                                  <a:pt x="199" y="230"/>
                                </a:lnTo>
                                <a:lnTo>
                                  <a:pt x="171" y="233"/>
                                </a:lnTo>
                                <a:lnTo>
                                  <a:pt x="172" y="233"/>
                                </a:lnTo>
                                <a:lnTo>
                                  <a:pt x="145" y="239"/>
                                </a:lnTo>
                                <a:cubicBezTo>
                                  <a:pt x="145" y="239"/>
                                  <a:pt x="144" y="239"/>
                                  <a:pt x="144" y="239"/>
                                </a:cubicBezTo>
                                <a:lnTo>
                                  <a:pt x="116" y="241"/>
                                </a:lnTo>
                                <a:lnTo>
                                  <a:pt x="91" y="245"/>
                                </a:lnTo>
                                <a:lnTo>
                                  <a:pt x="62" y="247"/>
                                </a:lnTo>
                                <a:lnTo>
                                  <a:pt x="37" y="250"/>
                                </a:lnTo>
                                <a:lnTo>
                                  <a:pt x="9" y="253"/>
                                </a:lnTo>
                                <a:cubicBezTo>
                                  <a:pt x="7" y="254"/>
                                  <a:pt x="5" y="253"/>
                                  <a:pt x="4" y="252"/>
                                </a:cubicBezTo>
                                <a:lnTo>
                                  <a:pt x="0" y="249"/>
                                </a:lnTo>
                                <a:lnTo>
                                  <a:pt x="5" y="251"/>
                                </a:lnTo>
                                <a:lnTo>
                                  <a:pt x="4" y="251"/>
                                </a:lnTo>
                                <a:lnTo>
                                  <a:pt x="4" y="235"/>
                                </a:lnTo>
                                <a:lnTo>
                                  <a:pt x="5" y="235"/>
                                </a:lnTo>
                                <a:cubicBezTo>
                                  <a:pt x="7" y="235"/>
                                  <a:pt x="9" y="236"/>
                                  <a:pt x="10" y="237"/>
                                </a:cubicBezTo>
                                <a:lnTo>
                                  <a:pt x="13" y="239"/>
                                </a:lnTo>
                                <a:lnTo>
                                  <a:pt x="7" y="238"/>
                                </a:lnTo>
                                <a:lnTo>
                                  <a:pt x="35" y="234"/>
                                </a:lnTo>
                                <a:lnTo>
                                  <a:pt x="62" y="231"/>
                                </a:lnTo>
                                <a:lnTo>
                                  <a:pt x="88" y="230"/>
                                </a:lnTo>
                                <a:lnTo>
                                  <a:pt x="115" y="225"/>
                                </a:lnTo>
                                <a:lnTo>
                                  <a:pt x="143" y="223"/>
                                </a:lnTo>
                                <a:lnTo>
                                  <a:pt x="141" y="223"/>
                                </a:lnTo>
                                <a:lnTo>
                                  <a:pt x="168" y="217"/>
                                </a:lnTo>
                                <a:cubicBezTo>
                                  <a:pt x="168" y="217"/>
                                  <a:pt x="169" y="217"/>
                                  <a:pt x="169" y="217"/>
                                </a:cubicBezTo>
                                <a:lnTo>
                                  <a:pt x="196" y="214"/>
                                </a:lnTo>
                                <a:lnTo>
                                  <a:pt x="223" y="210"/>
                                </a:lnTo>
                                <a:lnTo>
                                  <a:pt x="250" y="206"/>
                                </a:lnTo>
                                <a:lnTo>
                                  <a:pt x="253" y="205"/>
                                </a:lnTo>
                                <a:cubicBezTo>
                                  <a:pt x="254" y="205"/>
                                  <a:pt x="254" y="205"/>
                                  <a:pt x="255" y="205"/>
                                </a:cubicBezTo>
                                <a:lnTo>
                                  <a:pt x="257" y="205"/>
                                </a:lnTo>
                                <a:lnTo>
                                  <a:pt x="251" y="207"/>
                                </a:lnTo>
                                <a:lnTo>
                                  <a:pt x="255" y="203"/>
                                </a:lnTo>
                                <a:lnTo>
                                  <a:pt x="252" y="210"/>
                                </a:lnTo>
                                <a:lnTo>
                                  <a:pt x="252" y="206"/>
                                </a:lnTo>
                                <a:lnTo>
                                  <a:pt x="242" y="13"/>
                                </a:lnTo>
                                <a:lnTo>
                                  <a:pt x="242" y="9"/>
                                </a:lnTo>
                                <a:lnTo>
                                  <a:pt x="244" y="14"/>
                                </a:lnTo>
                                <a:lnTo>
                                  <a:pt x="242" y="11"/>
                                </a:lnTo>
                                <a:lnTo>
                                  <a:pt x="243" y="13"/>
                                </a:lnTo>
                                <a:lnTo>
                                  <a:pt x="241" y="11"/>
                                </a:lnTo>
                                <a:lnTo>
                                  <a:pt x="25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69" name="Freeform 9156"/>
                        <wps:cNvSpPr>
                          <a:spLocks/>
                        </wps:cNvSpPr>
                        <wps:spPr bwMode="auto">
                          <a:xfrm>
                            <a:off x="299" y="674"/>
                            <a:ext cx="20" cy="117"/>
                          </a:xfrm>
                          <a:custGeom>
                            <a:avLst/>
                            <a:gdLst>
                              <a:gd name="T0" fmla="*/ 9 w 42"/>
                              <a:gd name="T1" fmla="*/ 59 h 234"/>
                              <a:gd name="T2" fmla="*/ 7 w 42"/>
                              <a:gd name="T3" fmla="*/ 58 h 234"/>
                              <a:gd name="T4" fmla="*/ 6 w 42"/>
                              <a:gd name="T5" fmla="*/ 57 h 234"/>
                              <a:gd name="T6" fmla="*/ 5 w 42"/>
                              <a:gd name="T7" fmla="*/ 55 h 234"/>
                              <a:gd name="T8" fmla="*/ 9 w 42"/>
                              <a:gd name="T9" fmla="*/ 55 h 234"/>
                              <a:gd name="T10" fmla="*/ 9 w 42"/>
                              <a:gd name="T11" fmla="*/ 55 h 234"/>
                              <a:gd name="T12" fmla="*/ 7 w 42"/>
                              <a:gd name="T13" fmla="*/ 57 h 234"/>
                              <a:gd name="T14" fmla="*/ 5 w 42"/>
                              <a:gd name="T15" fmla="*/ 55 h 234"/>
                              <a:gd name="T16" fmla="*/ 5 w 42"/>
                              <a:gd name="T17" fmla="*/ 55 h 234"/>
                              <a:gd name="T18" fmla="*/ 5 w 42"/>
                              <a:gd name="T19" fmla="*/ 49 h 234"/>
                              <a:gd name="T20" fmla="*/ 5 w 42"/>
                              <a:gd name="T21" fmla="*/ 44 h 234"/>
                              <a:gd name="T22" fmla="*/ 5 w 42"/>
                              <a:gd name="T23" fmla="*/ 38 h 234"/>
                              <a:gd name="T24" fmla="*/ 5 w 42"/>
                              <a:gd name="T25" fmla="*/ 38 h 234"/>
                              <a:gd name="T26" fmla="*/ 4 w 42"/>
                              <a:gd name="T27" fmla="*/ 32 h 234"/>
                              <a:gd name="T28" fmla="*/ 3 w 42"/>
                              <a:gd name="T29" fmla="*/ 26 h 234"/>
                              <a:gd name="T30" fmla="*/ 2 w 42"/>
                              <a:gd name="T31" fmla="*/ 21 h 234"/>
                              <a:gd name="T32" fmla="*/ 2 w 42"/>
                              <a:gd name="T33" fmla="*/ 15 h 234"/>
                              <a:gd name="T34" fmla="*/ 1 w 42"/>
                              <a:gd name="T35" fmla="*/ 10 h 234"/>
                              <a:gd name="T36" fmla="*/ 1 w 42"/>
                              <a:gd name="T37" fmla="*/ 4 h 234"/>
                              <a:gd name="T38" fmla="*/ 1 w 42"/>
                              <a:gd name="T39" fmla="*/ 4 h 234"/>
                              <a:gd name="T40" fmla="*/ 0 w 42"/>
                              <a:gd name="T41" fmla="*/ 2 h 234"/>
                              <a:gd name="T42" fmla="*/ 3 w 42"/>
                              <a:gd name="T43" fmla="*/ 0 h 234"/>
                              <a:gd name="T44" fmla="*/ 4 w 42"/>
                              <a:gd name="T45" fmla="*/ 3 h 234"/>
                              <a:gd name="T46" fmla="*/ 5 w 42"/>
                              <a:gd name="T47" fmla="*/ 4 h 234"/>
                              <a:gd name="T48" fmla="*/ 5 w 42"/>
                              <a:gd name="T49" fmla="*/ 9 h 234"/>
                              <a:gd name="T50" fmla="*/ 6 w 42"/>
                              <a:gd name="T51" fmla="*/ 15 h 234"/>
                              <a:gd name="T52" fmla="*/ 6 w 42"/>
                              <a:gd name="T53" fmla="*/ 20 h 234"/>
                              <a:gd name="T54" fmla="*/ 7 w 42"/>
                              <a:gd name="T55" fmla="*/ 26 h 234"/>
                              <a:gd name="T56" fmla="*/ 7 w 42"/>
                              <a:gd name="T57" fmla="*/ 32 h 234"/>
                              <a:gd name="T58" fmla="*/ 9 w 42"/>
                              <a:gd name="T59" fmla="*/ 37 h 234"/>
                              <a:gd name="T60" fmla="*/ 9 w 42"/>
                              <a:gd name="T61" fmla="*/ 38 h 234"/>
                              <a:gd name="T62" fmla="*/ 9 w 42"/>
                              <a:gd name="T63" fmla="*/ 43 h 234"/>
                              <a:gd name="T64" fmla="*/ 9 w 42"/>
                              <a:gd name="T65" fmla="*/ 48 h 234"/>
                              <a:gd name="T66" fmla="*/ 9 w 42"/>
                              <a:gd name="T67" fmla="*/ 55 h 234"/>
                              <a:gd name="T68" fmla="*/ 9 w 42"/>
                              <a:gd name="T69" fmla="*/ 55 h 234"/>
                              <a:gd name="T70" fmla="*/ 5 w 42"/>
                              <a:gd name="T71" fmla="*/ 55 h 234"/>
                              <a:gd name="T72" fmla="*/ 5 w 42"/>
                              <a:gd name="T73" fmla="*/ 55 h 234"/>
                              <a:gd name="T74" fmla="*/ 7 w 42"/>
                              <a:gd name="T75" fmla="*/ 53 h 234"/>
                              <a:gd name="T76" fmla="*/ 9 w 42"/>
                              <a:gd name="T77" fmla="*/ 55 h 234"/>
                              <a:gd name="T78" fmla="*/ 10 w 42"/>
                              <a:gd name="T79" fmla="*/ 56 h 234"/>
                              <a:gd name="T80" fmla="*/ 8 w 42"/>
                              <a:gd name="T81" fmla="*/ 55 h 234"/>
                              <a:gd name="T82" fmla="*/ 10 w 42"/>
                              <a:gd name="T83" fmla="*/ 55 h 234"/>
                              <a:gd name="T84" fmla="*/ 9 w 42"/>
                              <a:gd name="T85" fmla="*/ 59 h 2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 h="234">
                                <a:moveTo>
                                  <a:pt x="37" y="234"/>
                                </a:moveTo>
                                <a:lnTo>
                                  <a:pt x="30" y="232"/>
                                </a:lnTo>
                                <a:cubicBezTo>
                                  <a:pt x="28" y="231"/>
                                  <a:pt x="26" y="228"/>
                                  <a:pt x="25" y="226"/>
                                </a:cubicBezTo>
                                <a:lnTo>
                                  <a:pt x="24" y="220"/>
                                </a:lnTo>
                                <a:lnTo>
                                  <a:pt x="40" y="218"/>
                                </a:lnTo>
                                <a:lnTo>
                                  <a:pt x="40" y="219"/>
                                </a:lnTo>
                                <a:cubicBezTo>
                                  <a:pt x="40" y="224"/>
                                  <a:pt x="36" y="227"/>
                                  <a:pt x="32" y="227"/>
                                </a:cubicBezTo>
                                <a:cubicBezTo>
                                  <a:pt x="28" y="227"/>
                                  <a:pt x="24" y="224"/>
                                  <a:pt x="24" y="219"/>
                                </a:cubicBezTo>
                                <a:lnTo>
                                  <a:pt x="24" y="217"/>
                                </a:lnTo>
                                <a:lnTo>
                                  <a:pt x="22" y="194"/>
                                </a:lnTo>
                                <a:lnTo>
                                  <a:pt x="21" y="173"/>
                                </a:lnTo>
                                <a:lnTo>
                                  <a:pt x="21" y="149"/>
                                </a:lnTo>
                                <a:lnTo>
                                  <a:pt x="21" y="151"/>
                                </a:lnTo>
                                <a:lnTo>
                                  <a:pt x="17" y="127"/>
                                </a:lnTo>
                                <a:lnTo>
                                  <a:pt x="14" y="104"/>
                                </a:lnTo>
                                <a:lnTo>
                                  <a:pt x="11" y="82"/>
                                </a:lnTo>
                                <a:lnTo>
                                  <a:pt x="9" y="59"/>
                                </a:lnTo>
                                <a:lnTo>
                                  <a:pt x="6" y="38"/>
                                </a:lnTo>
                                <a:lnTo>
                                  <a:pt x="4" y="14"/>
                                </a:lnTo>
                                <a:lnTo>
                                  <a:pt x="4" y="16"/>
                                </a:lnTo>
                                <a:lnTo>
                                  <a:pt x="0" y="5"/>
                                </a:lnTo>
                                <a:lnTo>
                                  <a:pt x="15" y="0"/>
                                </a:lnTo>
                                <a:lnTo>
                                  <a:pt x="19" y="11"/>
                                </a:lnTo>
                                <a:cubicBezTo>
                                  <a:pt x="19" y="11"/>
                                  <a:pt x="20" y="12"/>
                                  <a:pt x="20" y="13"/>
                                </a:cubicBezTo>
                                <a:lnTo>
                                  <a:pt x="22" y="36"/>
                                </a:lnTo>
                                <a:lnTo>
                                  <a:pt x="25" y="58"/>
                                </a:lnTo>
                                <a:lnTo>
                                  <a:pt x="27" y="79"/>
                                </a:lnTo>
                                <a:lnTo>
                                  <a:pt x="30" y="103"/>
                                </a:lnTo>
                                <a:lnTo>
                                  <a:pt x="32" y="125"/>
                                </a:lnTo>
                                <a:lnTo>
                                  <a:pt x="37" y="148"/>
                                </a:lnTo>
                                <a:cubicBezTo>
                                  <a:pt x="37" y="148"/>
                                  <a:pt x="37" y="149"/>
                                  <a:pt x="37" y="149"/>
                                </a:cubicBezTo>
                                <a:lnTo>
                                  <a:pt x="37" y="172"/>
                                </a:lnTo>
                                <a:lnTo>
                                  <a:pt x="38" y="192"/>
                                </a:lnTo>
                                <a:lnTo>
                                  <a:pt x="40" y="217"/>
                                </a:lnTo>
                                <a:lnTo>
                                  <a:pt x="40" y="219"/>
                                </a:lnTo>
                                <a:lnTo>
                                  <a:pt x="24" y="219"/>
                                </a:lnTo>
                                <a:lnTo>
                                  <a:pt x="24" y="218"/>
                                </a:lnTo>
                                <a:cubicBezTo>
                                  <a:pt x="24" y="214"/>
                                  <a:pt x="27" y="211"/>
                                  <a:pt x="31" y="211"/>
                                </a:cubicBezTo>
                                <a:cubicBezTo>
                                  <a:pt x="35" y="210"/>
                                  <a:pt x="39" y="213"/>
                                  <a:pt x="40" y="217"/>
                                </a:cubicBezTo>
                                <a:lnTo>
                                  <a:pt x="41" y="223"/>
                                </a:lnTo>
                                <a:lnTo>
                                  <a:pt x="36" y="217"/>
                                </a:lnTo>
                                <a:lnTo>
                                  <a:pt x="42" y="219"/>
                                </a:lnTo>
                                <a:lnTo>
                                  <a:pt x="37" y="23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70" name="Freeform 9157"/>
                        <wps:cNvSpPr>
                          <a:spLocks/>
                        </wps:cNvSpPr>
                        <wps:spPr bwMode="auto">
                          <a:xfrm>
                            <a:off x="302" y="672"/>
                            <a:ext cx="108" cy="111"/>
                          </a:xfrm>
                          <a:custGeom>
                            <a:avLst/>
                            <a:gdLst>
                              <a:gd name="T0" fmla="*/ 2 w 217"/>
                              <a:gd name="T1" fmla="*/ 3 h 224"/>
                              <a:gd name="T2" fmla="*/ 8 w 217"/>
                              <a:gd name="T3" fmla="*/ 2 h 224"/>
                              <a:gd name="T4" fmla="*/ 15 w 217"/>
                              <a:gd name="T5" fmla="*/ 1 h 224"/>
                              <a:gd name="T6" fmla="*/ 22 w 217"/>
                              <a:gd name="T7" fmla="*/ 1 h 224"/>
                              <a:gd name="T8" fmla="*/ 29 w 217"/>
                              <a:gd name="T9" fmla="*/ 0 h 224"/>
                              <a:gd name="T10" fmla="*/ 35 w 217"/>
                              <a:gd name="T11" fmla="*/ 0 h 224"/>
                              <a:gd name="T12" fmla="*/ 39 w 217"/>
                              <a:gd name="T13" fmla="*/ 0 h 224"/>
                              <a:gd name="T14" fmla="*/ 46 w 217"/>
                              <a:gd name="T15" fmla="*/ 0 h 224"/>
                              <a:gd name="T16" fmla="*/ 48 w 217"/>
                              <a:gd name="T17" fmla="*/ 0 h 224"/>
                              <a:gd name="T18" fmla="*/ 51 w 217"/>
                              <a:gd name="T19" fmla="*/ 1 h 224"/>
                              <a:gd name="T20" fmla="*/ 52 w 217"/>
                              <a:gd name="T21" fmla="*/ 3 h 224"/>
                              <a:gd name="T22" fmla="*/ 52 w 217"/>
                              <a:gd name="T23" fmla="*/ 8 h 224"/>
                              <a:gd name="T24" fmla="*/ 53 w 217"/>
                              <a:gd name="T25" fmla="*/ 19 h 224"/>
                              <a:gd name="T26" fmla="*/ 53 w 217"/>
                              <a:gd name="T27" fmla="*/ 29 h 224"/>
                              <a:gd name="T28" fmla="*/ 54 w 217"/>
                              <a:gd name="T29" fmla="*/ 40 h 224"/>
                              <a:gd name="T30" fmla="*/ 54 w 217"/>
                              <a:gd name="T31" fmla="*/ 46 h 224"/>
                              <a:gd name="T32" fmla="*/ 53 w 217"/>
                              <a:gd name="T33" fmla="*/ 47 h 224"/>
                              <a:gd name="T34" fmla="*/ 50 w 217"/>
                              <a:gd name="T35" fmla="*/ 48 h 224"/>
                              <a:gd name="T36" fmla="*/ 50 w 217"/>
                              <a:gd name="T37" fmla="*/ 48 h 224"/>
                              <a:gd name="T38" fmla="*/ 47 w 217"/>
                              <a:gd name="T39" fmla="*/ 49 h 224"/>
                              <a:gd name="T40" fmla="*/ 40 w 217"/>
                              <a:gd name="T41" fmla="*/ 51 h 224"/>
                              <a:gd name="T42" fmla="*/ 36 w 217"/>
                              <a:gd name="T43" fmla="*/ 52 h 224"/>
                              <a:gd name="T44" fmla="*/ 33 w 217"/>
                              <a:gd name="T45" fmla="*/ 52 h 224"/>
                              <a:gd name="T46" fmla="*/ 29 w 217"/>
                              <a:gd name="T47" fmla="*/ 53 h 224"/>
                              <a:gd name="T48" fmla="*/ 22 w 217"/>
                              <a:gd name="T49" fmla="*/ 54 h 224"/>
                              <a:gd name="T50" fmla="*/ 18 w 217"/>
                              <a:gd name="T51" fmla="*/ 54 h 224"/>
                              <a:gd name="T52" fmla="*/ 11 w 217"/>
                              <a:gd name="T53" fmla="*/ 55 h 224"/>
                              <a:gd name="T54" fmla="*/ 8 w 217"/>
                              <a:gd name="T55" fmla="*/ 55 h 224"/>
                              <a:gd name="T56" fmla="*/ 4 w 217"/>
                              <a:gd name="T57" fmla="*/ 55 h 224"/>
                              <a:gd name="T58" fmla="*/ 4 w 217"/>
                              <a:gd name="T59" fmla="*/ 51 h 224"/>
                              <a:gd name="T60" fmla="*/ 7 w 217"/>
                              <a:gd name="T61" fmla="*/ 51 h 224"/>
                              <a:gd name="T62" fmla="*/ 15 w 217"/>
                              <a:gd name="T63" fmla="*/ 51 h 224"/>
                              <a:gd name="T64" fmla="*/ 18 w 217"/>
                              <a:gd name="T65" fmla="*/ 50 h 224"/>
                              <a:gd name="T66" fmla="*/ 25 w 217"/>
                              <a:gd name="T67" fmla="*/ 49 h 224"/>
                              <a:gd name="T68" fmla="*/ 28 w 217"/>
                              <a:gd name="T69" fmla="*/ 49 h 224"/>
                              <a:gd name="T70" fmla="*/ 32 w 217"/>
                              <a:gd name="T71" fmla="*/ 48 h 224"/>
                              <a:gd name="T72" fmla="*/ 35 w 217"/>
                              <a:gd name="T73" fmla="*/ 48 h 224"/>
                              <a:gd name="T74" fmla="*/ 42 w 217"/>
                              <a:gd name="T75" fmla="*/ 46 h 224"/>
                              <a:gd name="T76" fmla="*/ 49 w 217"/>
                              <a:gd name="T77" fmla="*/ 45 h 224"/>
                              <a:gd name="T78" fmla="*/ 49 w 217"/>
                              <a:gd name="T79" fmla="*/ 45 h 224"/>
                              <a:gd name="T80" fmla="*/ 51 w 217"/>
                              <a:gd name="T81" fmla="*/ 44 h 224"/>
                              <a:gd name="T82" fmla="*/ 50 w 217"/>
                              <a:gd name="T83" fmla="*/ 45 h 224"/>
                              <a:gd name="T84" fmla="*/ 50 w 217"/>
                              <a:gd name="T85" fmla="*/ 45 h 224"/>
                              <a:gd name="T86" fmla="*/ 50 w 217"/>
                              <a:gd name="T87" fmla="*/ 35 h 224"/>
                              <a:gd name="T88" fmla="*/ 49 w 217"/>
                              <a:gd name="T89" fmla="*/ 24 h 224"/>
                              <a:gd name="T90" fmla="*/ 49 w 217"/>
                              <a:gd name="T91" fmla="*/ 14 h 224"/>
                              <a:gd name="T92" fmla="*/ 48 w 217"/>
                              <a:gd name="T93" fmla="*/ 4 h 224"/>
                              <a:gd name="T94" fmla="*/ 47 w 217"/>
                              <a:gd name="T95" fmla="*/ 3 h 224"/>
                              <a:gd name="T96" fmla="*/ 47 w 217"/>
                              <a:gd name="T97" fmla="*/ 3 h 224"/>
                              <a:gd name="T98" fmla="*/ 46 w 217"/>
                              <a:gd name="T99" fmla="*/ 4 h 224"/>
                              <a:gd name="T100" fmla="*/ 42 w 217"/>
                              <a:gd name="T101" fmla="*/ 4 h 224"/>
                              <a:gd name="T102" fmla="*/ 39 w 217"/>
                              <a:gd name="T103" fmla="*/ 4 h 224"/>
                              <a:gd name="T104" fmla="*/ 32 w 217"/>
                              <a:gd name="T105" fmla="*/ 4 h 224"/>
                              <a:gd name="T106" fmla="*/ 25 w 217"/>
                              <a:gd name="T107" fmla="*/ 4 h 224"/>
                              <a:gd name="T108" fmla="*/ 19 w 217"/>
                              <a:gd name="T109" fmla="*/ 5 h 224"/>
                              <a:gd name="T110" fmla="*/ 12 w 217"/>
                              <a:gd name="T111" fmla="*/ 5 h 224"/>
                              <a:gd name="T112" fmla="*/ 5 w 217"/>
                              <a:gd name="T113" fmla="*/ 6 h 224"/>
                              <a:gd name="T114" fmla="*/ 0 w 217"/>
                              <a:gd name="T115" fmla="*/ 7 h 22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7" h="224">
                                <a:moveTo>
                                  <a:pt x="0" y="12"/>
                                </a:moveTo>
                                <a:lnTo>
                                  <a:pt x="9" y="12"/>
                                </a:lnTo>
                                <a:lnTo>
                                  <a:pt x="21" y="11"/>
                                </a:lnTo>
                                <a:lnTo>
                                  <a:pt x="34" y="9"/>
                                </a:lnTo>
                                <a:lnTo>
                                  <a:pt x="48" y="8"/>
                                </a:lnTo>
                                <a:lnTo>
                                  <a:pt x="62" y="7"/>
                                </a:lnTo>
                                <a:lnTo>
                                  <a:pt x="74" y="4"/>
                                </a:lnTo>
                                <a:lnTo>
                                  <a:pt x="89" y="4"/>
                                </a:lnTo>
                                <a:lnTo>
                                  <a:pt x="102" y="3"/>
                                </a:lnTo>
                                <a:lnTo>
                                  <a:pt x="117" y="3"/>
                                </a:lnTo>
                                <a:lnTo>
                                  <a:pt x="129" y="2"/>
                                </a:lnTo>
                                <a:lnTo>
                                  <a:pt x="143" y="2"/>
                                </a:lnTo>
                                <a:lnTo>
                                  <a:pt x="155" y="1"/>
                                </a:lnTo>
                                <a:cubicBezTo>
                                  <a:pt x="156" y="0"/>
                                  <a:pt x="156" y="0"/>
                                  <a:pt x="157" y="1"/>
                                </a:cubicBezTo>
                                <a:lnTo>
                                  <a:pt x="172" y="2"/>
                                </a:lnTo>
                                <a:lnTo>
                                  <a:pt x="185" y="3"/>
                                </a:lnTo>
                                <a:lnTo>
                                  <a:pt x="183" y="3"/>
                                </a:lnTo>
                                <a:lnTo>
                                  <a:pt x="194" y="1"/>
                                </a:lnTo>
                                <a:cubicBezTo>
                                  <a:pt x="197" y="0"/>
                                  <a:pt x="199" y="1"/>
                                  <a:pt x="201" y="3"/>
                                </a:cubicBezTo>
                                <a:lnTo>
                                  <a:pt x="204" y="6"/>
                                </a:lnTo>
                                <a:cubicBezTo>
                                  <a:pt x="205" y="7"/>
                                  <a:pt x="206" y="8"/>
                                  <a:pt x="206" y="8"/>
                                </a:cubicBezTo>
                                <a:lnTo>
                                  <a:pt x="208" y="14"/>
                                </a:lnTo>
                                <a:cubicBezTo>
                                  <a:pt x="209" y="15"/>
                                  <a:pt x="209" y="15"/>
                                  <a:pt x="209" y="16"/>
                                </a:cubicBezTo>
                                <a:lnTo>
                                  <a:pt x="211" y="33"/>
                                </a:lnTo>
                                <a:lnTo>
                                  <a:pt x="212" y="56"/>
                                </a:lnTo>
                                <a:lnTo>
                                  <a:pt x="213" y="76"/>
                                </a:lnTo>
                                <a:lnTo>
                                  <a:pt x="214" y="98"/>
                                </a:lnTo>
                                <a:lnTo>
                                  <a:pt x="215" y="120"/>
                                </a:lnTo>
                                <a:lnTo>
                                  <a:pt x="216" y="142"/>
                                </a:lnTo>
                                <a:lnTo>
                                  <a:pt x="216" y="163"/>
                                </a:lnTo>
                                <a:lnTo>
                                  <a:pt x="216" y="183"/>
                                </a:lnTo>
                                <a:cubicBezTo>
                                  <a:pt x="217" y="185"/>
                                  <a:pt x="216" y="186"/>
                                  <a:pt x="216" y="187"/>
                                </a:cubicBezTo>
                                <a:lnTo>
                                  <a:pt x="215" y="189"/>
                                </a:lnTo>
                                <a:lnTo>
                                  <a:pt x="213" y="192"/>
                                </a:lnTo>
                                <a:cubicBezTo>
                                  <a:pt x="212" y="195"/>
                                  <a:pt x="209" y="196"/>
                                  <a:pt x="206" y="196"/>
                                </a:cubicBezTo>
                                <a:lnTo>
                                  <a:pt x="201" y="196"/>
                                </a:lnTo>
                                <a:lnTo>
                                  <a:pt x="205" y="196"/>
                                </a:lnTo>
                                <a:lnTo>
                                  <a:pt x="203" y="196"/>
                                </a:lnTo>
                                <a:cubicBezTo>
                                  <a:pt x="202" y="197"/>
                                  <a:pt x="202" y="197"/>
                                  <a:pt x="201" y="197"/>
                                </a:cubicBezTo>
                                <a:lnTo>
                                  <a:pt x="188" y="200"/>
                                </a:lnTo>
                                <a:lnTo>
                                  <a:pt x="173" y="203"/>
                                </a:lnTo>
                                <a:lnTo>
                                  <a:pt x="161" y="206"/>
                                </a:lnTo>
                                <a:lnTo>
                                  <a:pt x="146" y="209"/>
                                </a:lnTo>
                                <a:cubicBezTo>
                                  <a:pt x="146" y="210"/>
                                  <a:pt x="146" y="210"/>
                                  <a:pt x="145" y="210"/>
                                </a:cubicBezTo>
                                <a:lnTo>
                                  <a:pt x="130" y="210"/>
                                </a:lnTo>
                                <a:lnTo>
                                  <a:pt x="132" y="210"/>
                                </a:lnTo>
                                <a:lnTo>
                                  <a:pt x="119" y="214"/>
                                </a:lnTo>
                                <a:cubicBezTo>
                                  <a:pt x="118" y="214"/>
                                  <a:pt x="118" y="214"/>
                                  <a:pt x="117" y="214"/>
                                </a:cubicBezTo>
                                <a:lnTo>
                                  <a:pt x="102" y="215"/>
                                </a:lnTo>
                                <a:lnTo>
                                  <a:pt x="89" y="217"/>
                                </a:lnTo>
                                <a:lnTo>
                                  <a:pt x="76" y="220"/>
                                </a:lnTo>
                                <a:cubicBezTo>
                                  <a:pt x="75" y="220"/>
                                  <a:pt x="75" y="220"/>
                                  <a:pt x="75" y="220"/>
                                </a:cubicBezTo>
                                <a:lnTo>
                                  <a:pt x="61" y="221"/>
                                </a:lnTo>
                                <a:lnTo>
                                  <a:pt x="46" y="221"/>
                                </a:lnTo>
                                <a:lnTo>
                                  <a:pt x="31" y="221"/>
                                </a:lnTo>
                                <a:lnTo>
                                  <a:pt x="32" y="221"/>
                                </a:lnTo>
                                <a:lnTo>
                                  <a:pt x="19" y="224"/>
                                </a:lnTo>
                                <a:lnTo>
                                  <a:pt x="16" y="224"/>
                                </a:lnTo>
                                <a:lnTo>
                                  <a:pt x="13" y="209"/>
                                </a:lnTo>
                                <a:lnTo>
                                  <a:pt x="17" y="208"/>
                                </a:lnTo>
                                <a:lnTo>
                                  <a:pt x="29" y="205"/>
                                </a:lnTo>
                                <a:cubicBezTo>
                                  <a:pt x="30" y="205"/>
                                  <a:pt x="30" y="205"/>
                                  <a:pt x="31" y="205"/>
                                </a:cubicBezTo>
                                <a:lnTo>
                                  <a:pt x="45" y="205"/>
                                </a:lnTo>
                                <a:lnTo>
                                  <a:pt x="60" y="205"/>
                                </a:lnTo>
                                <a:lnTo>
                                  <a:pt x="74" y="204"/>
                                </a:lnTo>
                                <a:lnTo>
                                  <a:pt x="72" y="204"/>
                                </a:lnTo>
                                <a:lnTo>
                                  <a:pt x="88" y="201"/>
                                </a:lnTo>
                                <a:lnTo>
                                  <a:pt x="101" y="199"/>
                                </a:lnTo>
                                <a:lnTo>
                                  <a:pt x="116" y="198"/>
                                </a:lnTo>
                                <a:lnTo>
                                  <a:pt x="114" y="199"/>
                                </a:lnTo>
                                <a:lnTo>
                                  <a:pt x="127" y="195"/>
                                </a:lnTo>
                                <a:cubicBezTo>
                                  <a:pt x="128" y="195"/>
                                  <a:pt x="128" y="194"/>
                                  <a:pt x="129" y="194"/>
                                </a:cubicBezTo>
                                <a:lnTo>
                                  <a:pt x="144" y="194"/>
                                </a:lnTo>
                                <a:lnTo>
                                  <a:pt x="143" y="194"/>
                                </a:lnTo>
                                <a:lnTo>
                                  <a:pt x="157" y="191"/>
                                </a:lnTo>
                                <a:lnTo>
                                  <a:pt x="171" y="187"/>
                                </a:lnTo>
                                <a:lnTo>
                                  <a:pt x="185" y="185"/>
                                </a:lnTo>
                                <a:lnTo>
                                  <a:pt x="197" y="181"/>
                                </a:lnTo>
                                <a:lnTo>
                                  <a:pt x="196" y="182"/>
                                </a:lnTo>
                                <a:lnTo>
                                  <a:pt x="197" y="181"/>
                                </a:lnTo>
                                <a:cubicBezTo>
                                  <a:pt x="198" y="181"/>
                                  <a:pt x="200" y="180"/>
                                  <a:pt x="201" y="180"/>
                                </a:cubicBezTo>
                                <a:lnTo>
                                  <a:pt x="206" y="180"/>
                                </a:lnTo>
                                <a:lnTo>
                                  <a:pt x="199" y="185"/>
                                </a:lnTo>
                                <a:lnTo>
                                  <a:pt x="201" y="182"/>
                                </a:lnTo>
                                <a:lnTo>
                                  <a:pt x="201" y="180"/>
                                </a:lnTo>
                                <a:lnTo>
                                  <a:pt x="200" y="184"/>
                                </a:lnTo>
                                <a:lnTo>
                                  <a:pt x="200" y="163"/>
                                </a:lnTo>
                                <a:lnTo>
                                  <a:pt x="200" y="143"/>
                                </a:lnTo>
                                <a:lnTo>
                                  <a:pt x="199" y="120"/>
                                </a:lnTo>
                                <a:lnTo>
                                  <a:pt x="198" y="99"/>
                                </a:lnTo>
                                <a:lnTo>
                                  <a:pt x="197" y="77"/>
                                </a:lnTo>
                                <a:lnTo>
                                  <a:pt x="196" y="56"/>
                                </a:lnTo>
                                <a:lnTo>
                                  <a:pt x="195" y="35"/>
                                </a:lnTo>
                                <a:lnTo>
                                  <a:pt x="193" y="18"/>
                                </a:lnTo>
                                <a:lnTo>
                                  <a:pt x="193" y="20"/>
                                </a:lnTo>
                                <a:lnTo>
                                  <a:pt x="191" y="15"/>
                                </a:lnTo>
                                <a:lnTo>
                                  <a:pt x="193" y="17"/>
                                </a:lnTo>
                                <a:lnTo>
                                  <a:pt x="190" y="14"/>
                                </a:lnTo>
                                <a:lnTo>
                                  <a:pt x="197" y="16"/>
                                </a:lnTo>
                                <a:lnTo>
                                  <a:pt x="186" y="19"/>
                                </a:lnTo>
                                <a:cubicBezTo>
                                  <a:pt x="185" y="19"/>
                                  <a:pt x="184" y="19"/>
                                  <a:pt x="184" y="19"/>
                                </a:cubicBezTo>
                                <a:lnTo>
                                  <a:pt x="170" y="18"/>
                                </a:lnTo>
                                <a:lnTo>
                                  <a:pt x="155" y="16"/>
                                </a:lnTo>
                                <a:lnTo>
                                  <a:pt x="157" y="16"/>
                                </a:lnTo>
                                <a:lnTo>
                                  <a:pt x="143" y="18"/>
                                </a:lnTo>
                                <a:lnTo>
                                  <a:pt x="130" y="18"/>
                                </a:lnTo>
                                <a:lnTo>
                                  <a:pt x="117" y="19"/>
                                </a:lnTo>
                                <a:lnTo>
                                  <a:pt x="103" y="19"/>
                                </a:lnTo>
                                <a:lnTo>
                                  <a:pt x="90" y="20"/>
                                </a:lnTo>
                                <a:lnTo>
                                  <a:pt x="77" y="20"/>
                                </a:lnTo>
                                <a:lnTo>
                                  <a:pt x="63" y="23"/>
                                </a:lnTo>
                                <a:lnTo>
                                  <a:pt x="50" y="23"/>
                                </a:lnTo>
                                <a:lnTo>
                                  <a:pt x="36" y="25"/>
                                </a:lnTo>
                                <a:lnTo>
                                  <a:pt x="23" y="27"/>
                                </a:lnTo>
                                <a:lnTo>
                                  <a:pt x="9" y="28"/>
                                </a:lnTo>
                                <a:lnTo>
                                  <a:pt x="0" y="28"/>
                                </a:lnTo>
                                <a:lnTo>
                                  <a:pt x="0" y="1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71" name="Freeform 9158"/>
                        <wps:cNvSpPr>
                          <a:spLocks/>
                        </wps:cNvSpPr>
                        <wps:spPr bwMode="auto">
                          <a:xfrm>
                            <a:off x="699" y="644"/>
                            <a:ext cx="56" cy="151"/>
                          </a:xfrm>
                          <a:custGeom>
                            <a:avLst/>
                            <a:gdLst>
                              <a:gd name="T0" fmla="*/ 56 w 56"/>
                              <a:gd name="T1" fmla="*/ 3 h 151"/>
                              <a:gd name="T2" fmla="*/ 56 w 56"/>
                              <a:gd name="T3" fmla="*/ 2 h 151"/>
                              <a:gd name="T4" fmla="*/ 55 w 56"/>
                              <a:gd name="T5" fmla="*/ 0 h 151"/>
                              <a:gd name="T6" fmla="*/ 20 w 56"/>
                              <a:gd name="T7" fmla="*/ 4 h 151"/>
                              <a:gd name="T8" fmla="*/ 16 w 56"/>
                              <a:gd name="T9" fmla="*/ 4 h 151"/>
                              <a:gd name="T10" fmla="*/ 16 w 56"/>
                              <a:gd name="T11" fmla="*/ 5 h 151"/>
                              <a:gd name="T12" fmla="*/ 13 w 56"/>
                              <a:gd name="T13" fmla="*/ 5 h 151"/>
                              <a:gd name="T14" fmla="*/ 10 w 56"/>
                              <a:gd name="T15" fmla="*/ 9 h 151"/>
                              <a:gd name="T16" fmla="*/ 9 w 56"/>
                              <a:gd name="T17" fmla="*/ 14 h 151"/>
                              <a:gd name="T18" fmla="*/ 9 w 56"/>
                              <a:gd name="T19" fmla="*/ 17 h 151"/>
                              <a:gd name="T20" fmla="*/ 8 w 56"/>
                              <a:gd name="T21" fmla="*/ 28 h 151"/>
                              <a:gd name="T22" fmla="*/ 7 w 56"/>
                              <a:gd name="T23" fmla="*/ 38 h 151"/>
                              <a:gd name="T24" fmla="*/ 6 w 56"/>
                              <a:gd name="T25" fmla="*/ 49 h 151"/>
                              <a:gd name="T26" fmla="*/ 5 w 56"/>
                              <a:gd name="T27" fmla="*/ 59 h 151"/>
                              <a:gd name="T28" fmla="*/ 4 w 56"/>
                              <a:gd name="T29" fmla="*/ 70 h 151"/>
                              <a:gd name="T30" fmla="*/ 4 w 56"/>
                              <a:gd name="T31" fmla="*/ 81 h 151"/>
                              <a:gd name="T32" fmla="*/ 3 w 56"/>
                              <a:gd name="T33" fmla="*/ 92 h 151"/>
                              <a:gd name="T34" fmla="*/ 3 w 56"/>
                              <a:gd name="T35" fmla="*/ 103 h 151"/>
                              <a:gd name="T36" fmla="*/ 2 w 56"/>
                              <a:gd name="T37" fmla="*/ 112 h 151"/>
                              <a:gd name="T38" fmla="*/ 2 w 56"/>
                              <a:gd name="T39" fmla="*/ 124 h 151"/>
                              <a:gd name="T40" fmla="*/ 0 w 56"/>
                              <a:gd name="T41" fmla="*/ 135 h 151"/>
                              <a:gd name="T42" fmla="*/ 0 w 56"/>
                              <a:gd name="T43" fmla="*/ 144 h 151"/>
                              <a:gd name="T44" fmla="*/ 0 w 56"/>
                              <a:gd name="T45" fmla="*/ 144 h 151"/>
                              <a:gd name="T46" fmla="*/ 2 w 56"/>
                              <a:gd name="T47" fmla="*/ 148 h 151"/>
                              <a:gd name="T48" fmla="*/ 5 w 56"/>
                              <a:gd name="T49" fmla="*/ 151 h 151"/>
                              <a:gd name="T50" fmla="*/ 7 w 56"/>
                              <a:gd name="T51" fmla="*/ 151 h 151"/>
                              <a:gd name="T52" fmla="*/ 9 w 56"/>
                              <a:gd name="T53" fmla="*/ 149 h 151"/>
                              <a:gd name="T54" fmla="*/ 52 w 56"/>
                              <a:gd name="T55" fmla="*/ 117 h 151"/>
                              <a:gd name="T56" fmla="*/ 56 w 56"/>
                              <a:gd name="T57" fmla="*/ 114 h 151"/>
                              <a:gd name="T58" fmla="*/ 56 w 56"/>
                              <a:gd name="T59" fmla="*/ 110 h 151"/>
                              <a:gd name="T60" fmla="*/ 56 w 56"/>
                              <a:gd name="T61" fmla="*/ 108 h 151"/>
                              <a:gd name="T62" fmla="*/ 56 w 56"/>
                              <a:gd name="T63" fmla="*/ 5 h 151"/>
                              <a:gd name="T64" fmla="*/ 56 w 56"/>
                              <a:gd name="T65" fmla="*/ 3 h 1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6" h="151">
                                <a:moveTo>
                                  <a:pt x="56" y="3"/>
                                </a:moveTo>
                                <a:lnTo>
                                  <a:pt x="56" y="2"/>
                                </a:lnTo>
                                <a:lnTo>
                                  <a:pt x="55" y="0"/>
                                </a:lnTo>
                                <a:lnTo>
                                  <a:pt x="20" y="4"/>
                                </a:lnTo>
                                <a:lnTo>
                                  <a:pt x="16" y="4"/>
                                </a:lnTo>
                                <a:lnTo>
                                  <a:pt x="16" y="5"/>
                                </a:lnTo>
                                <a:lnTo>
                                  <a:pt x="13" y="5"/>
                                </a:lnTo>
                                <a:lnTo>
                                  <a:pt x="10" y="9"/>
                                </a:lnTo>
                                <a:lnTo>
                                  <a:pt x="9" y="14"/>
                                </a:lnTo>
                                <a:lnTo>
                                  <a:pt x="9" y="17"/>
                                </a:lnTo>
                                <a:lnTo>
                                  <a:pt x="8" y="28"/>
                                </a:lnTo>
                                <a:lnTo>
                                  <a:pt x="7" y="38"/>
                                </a:lnTo>
                                <a:lnTo>
                                  <a:pt x="6" y="49"/>
                                </a:lnTo>
                                <a:lnTo>
                                  <a:pt x="5" y="59"/>
                                </a:lnTo>
                                <a:lnTo>
                                  <a:pt x="4" y="70"/>
                                </a:lnTo>
                                <a:lnTo>
                                  <a:pt x="4" y="81"/>
                                </a:lnTo>
                                <a:lnTo>
                                  <a:pt x="3" y="92"/>
                                </a:lnTo>
                                <a:lnTo>
                                  <a:pt x="3" y="103"/>
                                </a:lnTo>
                                <a:lnTo>
                                  <a:pt x="2" y="112"/>
                                </a:lnTo>
                                <a:lnTo>
                                  <a:pt x="2" y="124"/>
                                </a:lnTo>
                                <a:lnTo>
                                  <a:pt x="0" y="135"/>
                                </a:lnTo>
                                <a:lnTo>
                                  <a:pt x="0" y="144"/>
                                </a:lnTo>
                                <a:lnTo>
                                  <a:pt x="2" y="148"/>
                                </a:lnTo>
                                <a:lnTo>
                                  <a:pt x="5" y="151"/>
                                </a:lnTo>
                                <a:lnTo>
                                  <a:pt x="7" y="151"/>
                                </a:lnTo>
                                <a:lnTo>
                                  <a:pt x="9" y="149"/>
                                </a:lnTo>
                                <a:lnTo>
                                  <a:pt x="52" y="117"/>
                                </a:lnTo>
                                <a:lnTo>
                                  <a:pt x="56" y="114"/>
                                </a:lnTo>
                                <a:lnTo>
                                  <a:pt x="56" y="110"/>
                                </a:lnTo>
                                <a:lnTo>
                                  <a:pt x="56" y="108"/>
                                </a:lnTo>
                                <a:lnTo>
                                  <a:pt x="56" y="5"/>
                                </a:lnTo>
                                <a:lnTo>
                                  <a:pt x="56" y="3"/>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2" name="Freeform 9159"/>
                        <wps:cNvSpPr>
                          <a:spLocks noEditPoints="1"/>
                        </wps:cNvSpPr>
                        <wps:spPr bwMode="auto">
                          <a:xfrm>
                            <a:off x="695" y="640"/>
                            <a:ext cx="64" cy="159"/>
                          </a:xfrm>
                          <a:custGeom>
                            <a:avLst/>
                            <a:gdLst>
                              <a:gd name="T0" fmla="*/ 29 w 128"/>
                              <a:gd name="T1" fmla="*/ 4 h 320"/>
                              <a:gd name="T2" fmla="*/ 28 w 128"/>
                              <a:gd name="T3" fmla="*/ 3 h 320"/>
                              <a:gd name="T4" fmla="*/ 30 w 128"/>
                              <a:gd name="T5" fmla="*/ 4 h 320"/>
                              <a:gd name="T6" fmla="*/ 10 w 128"/>
                              <a:gd name="T7" fmla="*/ 6 h 320"/>
                              <a:gd name="T8" fmla="*/ 12 w 128"/>
                              <a:gd name="T9" fmla="*/ 5 h 320"/>
                              <a:gd name="T10" fmla="*/ 9 w 128"/>
                              <a:gd name="T11" fmla="*/ 6 h 320"/>
                              <a:gd name="T12" fmla="*/ 9 w 128"/>
                              <a:gd name="T13" fmla="*/ 7 h 320"/>
                              <a:gd name="T14" fmla="*/ 9 w 128"/>
                              <a:gd name="T15" fmla="*/ 9 h 320"/>
                              <a:gd name="T16" fmla="*/ 9 w 128"/>
                              <a:gd name="T17" fmla="*/ 10 h 320"/>
                              <a:gd name="T18" fmla="*/ 8 w 128"/>
                              <a:gd name="T19" fmla="*/ 21 h 320"/>
                              <a:gd name="T20" fmla="*/ 7 w 128"/>
                              <a:gd name="T21" fmla="*/ 32 h 320"/>
                              <a:gd name="T22" fmla="*/ 6 w 128"/>
                              <a:gd name="T23" fmla="*/ 42 h 320"/>
                              <a:gd name="T24" fmla="*/ 6 w 128"/>
                              <a:gd name="T25" fmla="*/ 53 h 320"/>
                              <a:gd name="T26" fmla="*/ 5 w 128"/>
                              <a:gd name="T27" fmla="*/ 64 h 320"/>
                              <a:gd name="T28" fmla="*/ 4 w 128"/>
                              <a:gd name="T29" fmla="*/ 74 h 320"/>
                              <a:gd name="T30" fmla="*/ 4 w 128"/>
                              <a:gd name="T31" fmla="*/ 73 h 320"/>
                              <a:gd name="T32" fmla="*/ 5 w 128"/>
                              <a:gd name="T33" fmla="*/ 75 h 320"/>
                              <a:gd name="T34" fmla="*/ 5 w 128"/>
                              <a:gd name="T35" fmla="*/ 75 h 320"/>
                              <a:gd name="T36" fmla="*/ 4 w 128"/>
                              <a:gd name="T37" fmla="*/ 76 h 320"/>
                              <a:gd name="T38" fmla="*/ 5 w 128"/>
                              <a:gd name="T39" fmla="*/ 75 h 320"/>
                              <a:gd name="T40" fmla="*/ 29 w 128"/>
                              <a:gd name="T41" fmla="*/ 57 h 320"/>
                              <a:gd name="T42" fmla="*/ 28 w 128"/>
                              <a:gd name="T43" fmla="*/ 57 h 320"/>
                              <a:gd name="T44" fmla="*/ 28 w 128"/>
                              <a:gd name="T45" fmla="*/ 56 h 320"/>
                              <a:gd name="T46" fmla="*/ 28 w 128"/>
                              <a:gd name="T47" fmla="*/ 3 h 320"/>
                              <a:gd name="T48" fmla="*/ 32 w 128"/>
                              <a:gd name="T49" fmla="*/ 56 h 320"/>
                              <a:gd name="T50" fmla="*/ 32 w 128"/>
                              <a:gd name="T51" fmla="*/ 57 h 320"/>
                              <a:gd name="T52" fmla="*/ 31 w 128"/>
                              <a:gd name="T53" fmla="*/ 61 h 320"/>
                              <a:gd name="T54" fmla="*/ 8 w 128"/>
                              <a:gd name="T55" fmla="*/ 78 h 320"/>
                              <a:gd name="T56" fmla="*/ 7 w 128"/>
                              <a:gd name="T57" fmla="*/ 79 h 320"/>
                              <a:gd name="T58" fmla="*/ 5 w 128"/>
                              <a:gd name="T59" fmla="*/ 79 h 320"/>
                              <a:gd name="T60" fmla="*/ 2 w 128"/>
                              <a:gd name="T61" fmla="*/ 77 h 320"/>
                              <a:gd name="T62" fmla="*/ 1 w 128"/>
                              <a:gd name="T63" fmla="*/ 75 h 320"/>
                              <a:gd name="T64" fmla="*/ 0 w 128"/>
                              <a:gd name="T65" fmla="*/ 74 h 320"/>
                              <a:gd name="T66" fmla="*/ 1 w 128"/>
                              <a:gd name="T67" fmla="*/ 64 h 320"/>
                              <a:gd name="T68" fmla="*/ 2 w 128"/>
                              <a:gd name="T69" fmla="*/ 53 h 320"/>
                              <a:gd name="T70" fmla="*/ 2 w 128"/>
                              <a:gd name="T71" fmla="*/ 42 h 320"/>
                              <a:gd name="T72" fmla="*/ 3 w 128"/>
                              <a:gd name="T73" fmla="*/ 31 h 320"/>
                              <a:gd name="T74" fmla="*/ 4 w 128"/>
                              <a:gd name="T75" fmla="*/ 21 h 320"/>
                              <a:gd name="T76" fmla="*/ 5 w 128"/>
                              <a:gd name="T77" fmla="*/ 10 h 320"/>
                              <a:gd name="T78" fmla="*/ 5 w 128"/>
                              <a:gd name="T79" fmla="*/ 8 h 320"/>
                              <a:gd name="T80" fmla="*/ 6 w 128"/>
                              <a:gd name="T81" fmla="*/ 5 h 320"/>
                              <a:gd name="T82" fmla="*/ 8 w 128"/>
                              <a:gd name="T83" fmla="*/ 3 h 320"/>
                              <a:gd name="T84" fmla="*/ 8 w 128"/>
                              <a:gd name="T85" fmla="*/ 3 h 320"/>
                              <a:gd name="T86" fmla="*/ 10 w 128"/>
                              <a:gd name="T87" fmla="*/ 2 h 320"/>
                              <a:gd name="T88" fmla="*/ 30 w 128"/>
                              <a:gd name="T89" fmla="*/ 0 h 320"/>
                              <a:gd name="T90" fmla="*/ 32 w 128"/>
                              <a:gd name="T91" fmla="*/ 2 h 320"/>
                              <a:gd name="T92" fmla="*/ 32 w 128"/>
                              <a:gd name="T93" fmla="*/ 2 h 320"/>
                              <a:gd name="T94" fmla="*/ 32 w 128"/>
                              <a:gd name="T95" fmla="*/ 4 h 32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28" h="320">
                                <a:moveTo>
                                  <a:pt x="112" y="14"/>
                                </a:moveTo>
                                <a:lnTo>
                                  <a:pt x="114" y="18"/>
                                </a:lnTo>
                                <a:lnTo>
                                  <a:pt x="112" y="16"/>
                                </a:lnTo>
                                <a:cubicBezTo>
                                  <a:pt x="112" y="15"/>
                                  <a:pt x="111" y="14"/>
                                  <a:pt x="111" y="13"/>
                                </a:cubicBezTo>
                                <a:lnTo>
                                  <a:pt x="111" y="10"/>
                                </a:lnTo>
                                <a:lnTo>
                                  <a:pt x="119" y="16"/>
                                </a:lnTo>
                                <a:lnTo>
                                  <a:pt x="49" y="24"/>
                                </a:lnTo>
                                <a:lnTo>
                                  <a:pt x="40" y="24"/>
                                </a:lnTo>
                                <a:lnTo>
                                  <a:pt x="48" y="20"/>
                                </a:lnTo>
                                <a:lnTo>
                                  <a:pt x="47" y="21"/>
                                </a:lnTo>
                                <a:cubicBezTo>
                                  <a:pt x="46" y="23"/>
                                  <a:pt x="44" y="25"/>
                                  <a:pt x="42" y="26"/>
                                </a:cubicBezTo>
                                <a:lnTo>
                                  <a:pt x="35" y="27"/>
                                </a:lnTo>
                                <a:lnTo>
                                  <a:pt x="40" y="24"/>
                                </a:lnTo>
                                <a:lnTo>
                                  <a:pt x="35" y="31"/>
                                </a:lnTo>
                                <a:lnTo>
                                  <a:pt x="36" y="28"/>
                                </a:lnTo>
                                <a:lnTo>
                                  <a:pt x="34" y="38"/>
                                </a:lnTo>
                                <a:lnTo>
                                  <a:pt x="32" y="44"/>
                                </a:lnTo>
                                <a:lnTo>
                                  <a:pt x="33" y="42"/>
                                </a:lnTo>
                                <a:lnTo>
                                  <a:pt x="31" y="64"/>
                                </a:lnTo>
                                <a:lnTo>
                                  <a:pt x="29" y="86"/>
                                </a:lnTo>
                                <a:lnTo>
                                  <a:pt x="28" y="109"/>
                                </a:lnTo>
                                <a:lnTo>
                                  <a:pt x="25" y="129"/>
                                </a:lnTo>
                                <a:lnTo>
                                  <a:pt x="24" y="151"/>
                                </a:lnTo>
                                <a:lnTo>
                                  <a:pt x="23" y="171"/>
                                </a:lnTo>
                                <a:lnTo>
                                  <a:pt x="21" y="193"/>
                                </a:lnTo>
                                <a:lnTo>
                                  <a:pt x="21" y="215"/>
                                </a:lnTo>
                                <a:lnTo>
                                  <a:pt x="20" y="236"/>
                                </a:lnTo>
                                <a:lnTo>
                                  <a:pt x="19" y="259"/>
                                </a:lnTo>
                                <a:lnTo>
                                  <a:pt x="16" y="281"/>
                                </a:lnTo>
                                <a:lnTo>
                                  <a:pt x="16" y="298"/>
                                </a:lnTo>
                                <a:lnTo>
                                  <a:pt x="16" y="295"/>
                                </a:lnTo>
                                <a:lnTo>
                                  <a:pt x="19" y="304"/>
                                </a:lnTo>
                                <a:lnTo>
                                  <a:pt x="18" y="302"/>
                                </a:lnTo>
                                <a:lnTo>
                                  <a:pt x="23" y="307"/>
                                </a:lnTo>
                                <a:lnTo>
                                  <a:pt x="17" y="304"/>
                                </a:lnTo>
                                <a:lnTo>
                                  <a:pt x="22" y="304"/>
                                </a:lnTo>
                                <a:lnTo>
                                  <a:pt x="16" y="307"/>
                                </a:lnTo>
                                <a:lnTo>
                                  <a:pt x="19" y="304"/>
                                </a:lnTo>
                                <a:cubicBezTo>
                                  <a:pt x="19" y="304"/>
                                  <a:pt x="20" y="303"/>
                                  <a:pt x="20" y="303"/>
                                </a:cubicBezTo>
                                <a:lnTo>
                                  <a:pt x="106" y="238"/>
                                </a:lnTo>
                                <a:lnTo>
                                  <a:pt x="114" y="232"/>
                                </a:lnTo>
                                <a:lnTo>
                                  <a:pt x="111" y="238"/>
                                </a:lnTo>
                                <a:lnTo>
                                  <a:pt x="112" y="229"/>
                                </a:lnTo>
                                <a:lnTo>
                                  <a:pt x="113" y="224"/>
                                </a:lnTo>
                                <a:lnTo>
                                  <a:pt x="112" y="226"/>
                                </a:lnTo>
                                <a:lnTo>
                                  <a:pt x="112" y="19"/>
                                </a:lnTo>
                                <a:lnTo>
                                  <a:pt x="112" y="14"/>
                                </a:lnTo>
                                <a:close/>
                                <a:moveTo>
                                  <a:pt x="128" y="19"/>
                                </a:moveTo>
                                <a:lnTo>
                                  <a:pt x="128" y="226"/>
                                </a:lnTo>
                                <a:cubicBezTo>
                                  <a:pt x="128" y="226"/>
                                  <a:pt x="128" y="227"/>
                                  <a:pt x="128" y="227"/>
                                </a:cubicBezTo>
                                <a:lnTo>
                                  <a:pt x="128" y="230"/>
                                </a:lnTo>
                                <a:lnTo>
                                  <a:pt x="127" y="239"/>
                                </a:lnTo>
                                <a:cubicBezTo>
                                  <a:pt x="127" y="241"/>
                                  <a:pt x="126" y="243"/>
                                  <a:pt x="124" y="245"/>
                                </a:cubicBezTo>
                                <a:lnTo>
                                  <a:pt x="116" y="251"/>
                                </a:lnTo>
                                <a:lnTo>
                                  <a:pt x="30" y="316"/>
                                </a:lnTo>
                                <a:lnTo>
                                  <a:pt x="31" y="315"/>
                                </a:lnTo>
                                <a:lnTo>
                                  <a:pt x="28" y="318"/>
                                </a:lnTo>
                                <a:cubicBezTo>
                                  <a:pt x="26" y="320"/>
                                  <a:pt x="24" y="320"/>
                                  <a:pt x="22" y="320"/>
                                </a:cubicBezTo>
                                <a:lnTo>
                                  <a:pt x="17" y="320"/>
                                </a:lnTo>
                                <a:cubicBezTo>
                                  <a:pt x="15" y="320"/>
                                  <a:pt x="13" y="320"/>
                                  <a:pt x="11" y="318"/>
                                </a:cubicBezTo>
                                <a:lnTo>
                                  <a:pt x="6" y="312"/>
                                </a:lnTo>
                                <a:cubicBezTo>
                                  <a:pt x="5" y="312"/>
                                  <a:pt x="5" y="311"/>
                                  <a:pt x="5" y="310"/>
                                </a:cubicBezTo>
                                <a:lnTo>
                                  <a:pt x="1" y="301"/>
                                </a:lnTo>
                                <a:cubicBezTo>
                                  <a:pt x="1" y="300"/>
                                  <a:pt x="0" y="299"/>
                                  <a:pt x="0" y="298"/>
                                </a:cubicBezTo>
                                <a:lnTo>
                                  <a:pt x="0" y="279"/>
                                </a:lnTo>
                                <a:lnTo>
                                  <a:pt x="3" y="258"/>
                                </a:lnTo>
                                <a:lnTo>
                                  <a:pt x="4" y="235"/>
                                </a:lnTo>
                                <a:lnTo>
                                  <a:pt x="5" y="215"/>
                                </a:lnTo>
                                <a:lnTo>
                                  <a:pt x="5" y="192"/>
                                </a:lnTo>
                                <a:lnTo>
                                  <a:pt x="7" y="170"/>
                                </a:lnTo>
                                <a:lnTo>
                                  <a:pt x="8" y="150"/>
                                </a:lnTo>
                                <a:lnTo>
                                  <a:pt x="9" y="127"/>
                                </a:lnTo>
                                <a:lnTo>
                                  <a:pt x="12" y="108"/>
                                </a:lnTo>
                                <a:lnTo>
                                  <a:pt x="13" y="85"/>
                                </a:lnTo>
                                <a:lnTo>
                                  <a:pt x="15" y="63"/>
                                </a:lnTo>
                                <a:lnTo>
                                  <a:pt x="17" y="41"/>
                                </a:lnTo>
                                <a:cubicBezTo>
                                  <a:pt x="17" y="40"/>
                                  <a:pt x="17" y="40"/>
                                  <a:pt x="17" y="39"/>
                                </a:cubicBezTo>
                                <a:lnTo>
                                  <a:pt x="18" y="35"/>
                                </a:lnTo>
                                <a:lnTo>
                                  <a:pt x="20" y="25"/>
                                </a:lnTo>
                                <a:cubicBezTo>
                                  <a:pt x="21" y="24"/>
                                  <a:pt x="21" y="23"/>
                                  <a:pt x="22" y="22"/>
                                </a:cubicBezTo>
                                <a:lnTo>
                                  <a:pt x="27" y="15"/>
                                </a:lnTo>
                                <a:cubicBezTo>
                                  <a:pt x="28" y="13"/>
                                  <a:pt x="29" y="12"/>
                                  <a:pt x="31" y="12"/>
                                </a:cubicBezTo>
                                <a:lnTo>
                                  <a:pt x="38" y="10"/>
                                </a:lnTo>
                                <a:lnTo>
                                  <a:pt x="32" y="15"/>
                                </a:lnTo>
                                <a:lnTo>
                                  <a:pt x="33" y="13"/>
                                </a:lnTo>
                                <a:cubicBezTo>
                                  <a:pt x="34" y="10"/>
                                  <a:pt x="37" y="8"/>
                                  <a:pt x="40" y="8"/>
                                </a:cubicBezTo>
                                <a:lnTo>
                                  <a:pt x="47" y="8"/>
                                </a:lnTo>
                                <a:lnTo>
                                  <a:pt x="117" y="1"/>
                                </a:lnTo>
                                <a:cubicBezTo>
                                  <a:pt x="122" y="0"/>
                                  <a:pt x="125" y="3"/>
                                  <a:pt x="126" y="7"/>
                                </a:cubicBezTo>
                                <a:lnTo>
                                  <a:pt x="127" y="10"/>
                                </a:lnTo>
                                <a:lnTo>
                                  <a:pt x="126" y="7"/>
                                </a:lnTo>
                                <a:lnTo>
                                  <a:pt x="127" y="10"/>
                                </a:lnTo>
                                <a:cubicBezTo>
                                  <a:pt x="128" y="11"/>
                                  <a:pt x="128" y="13"/>
                                  <a:pt x="128" y="14"/>
                                </a:cubicBezTo>
                                <a:lnTo>
                                  <a:pt x="128" y="1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78" name="Freeform 9160"/>
                        <wps:cNvSpPr>
                          <a:spLocks/>
                        </wps:cNvSpPr>
                        <wps:spPr bwMode="auto">
                          <a:xfrm>
                            <a:off x="548" y="644"/>
                            <a:ext cx="159" cy="151"/>
                          </a:xfrm>
                          <a:custGeom>
                            <a:avLst/>
                            <a:gdLst>
                              <a:gd name="T0" fmla="*/ 13 w 159"/>
                              <a:gd name="T1" fmla="*/ 1 h 151"/>
                              <a:gd name="T2" fmla="*/ 15 w 159"/>
                              <a:gd name="T3" fmla="*/ 1 h 151"/>
                              <a:gd name="T4" fmla="*/ 36 w 159"/>
                              <a:gd name="T5" fmla="*/ 1 h 151"/>
                              <a:gd name="T6" fmla="*/ 57 w 159"/>
                              <a:gd name="T7" fmla="*/ 1 h 151"/>
                              <a:gd name="T8" fmla="*/ 78 w 159"/>
                              <a:gd name="T9" fmla="*/ 2 h 151"/>
                              <a:gd name="T10" fmla="*/ 98 w 159"/>
                              <a:gd name="T11" fmla="*/ 3 h 151"/>
                              <a:gd name="T12" fmla="*/ 120 w 159"/>
                              <a:gd name="T13" fmla="*/ 5 h 151"/>
                              <a:gd name="T14" fmla="*/ 140 w 159"/>
                              <a:gd name="T15" fmla="*/ 6 h 151"/>
                              <a:gd name="T16" fmla="*/ 157 w 159"/>
                              <a:gd name="T17" fmla="*/ 9 h 151"/>
                              <a:gd name="T18" fmla="*/ 159 w 159"/>
                              <a:gd name="T19" fmla="*/ 9 h 151"/>
                              <a:gd name="T20" fmla="*/ 156 w 159"/>
                              <a:gd name="T21" fmla="*/ 18 h 151"/>
                              <a:gd name="T22" fmla="*/ 155 w 159"/>
                              <a:gd name="T23" fmla="*/ 20 h 151"/>
                              <a:gd name="T24" fmla="*/ 153 w 159"/>
                              <a:gd name="T25" fmla="*/ 41 h 151"/>
                              <a:gd name="T26" fmla="*/ 151 w 159"/>
                              <a:gd name="T27" fmla="*/ 62 h 151"/>
                              <a:gd name="T28" fmla="*/ 150 w 159"/>
                              <a:gd name="T29" fmla="*/ 82 h 151"/>
                              <a:gd name="T30" fmla="*/ 149 w 159"/>
                              <a:gd name="T31" fmla="*/ 104 h 151"/>
                              <a:gd name="T32" fmla="*/ 147 w 159"/>
                              <a:gd name="T33" fmla="*/ 124 h 151"/>
                              <a:gd name="T34" fmla="*/ 146 w 159"/>
                              <a:gd name="T35" fmla="*/ 143 h 151"/>
                              <a:gd name="T36" fmla="*/ 148 w 159"/>
                              <a:gd name="T37" fmla="*/ 148 h 151"/>
                              <a:gd name="T38" fmla="*/ 152 w 159"/>
                              <a:gd name="T39" fmla="*/ 151 h 151"/>
                              <a:gd name="T40" fmla="*/ 130 w 159"/>
                              <a:gd name="T41" fmla="*/ 148 h 151"/>
                              <a:gd name="T42" fmla="*/ 109 w 159"/>
                              <a:gd name="T43" fmla="*/ 146 h 151"/>
                              <a:gd name="T44" fmla="*/ 89 w 159"/>
                              <a:gd name="T45" fmla="*/ 144 h 151"/>
                              <a:gd name="T46" fmla="*/ 69 w 159"/>
                              <a:gd name="T47" fmla="*/ 141 h 151"/>
                              <a:gd name="T48" fmla="*/ 50 w 159"/>
                              <a:gd name="T49" fmla="*/ 138 h 151"/>
                              <a:gd name="T50" fmla="*/ 29 w 159"/>
                              <a:gd name="T51" fmla="*/ 135 h 151"/>
                              <a:gd name="T52" fmla="*/ 9 w 159"/>
                              <a:gd name="T53" fmla="*/ 130 h 151"/>
                              <a:gd name="T54" fmla="*/ 4 w 159"/>
                              <a:gd name="T55" fmla="*/ 129 h 151"/>
                              <a:gd name="T56" fmla="*/ 4 w 159"/>
                              <a:gd name="T57" fmla="*/ 129 h 151"/>
                              <a:gd name="T58" fmla="*/ 0 w 159"/>
                              <a:gd name="T59" fmla="*/ 122 h 151"/>
                              <a:gd name="T60" fmla="*/ 7 w 159"/>
                              <a:gd name="T61" fmla="*/ 10 h 151"/>
                              <a:gd name="T62" fmla="*/ 8 w 159"/>
                              <a:gd name="T63" fmla="*/ 5 h 151"/>
                              <a:gd name="T64" fmla="*/ 14 w 159"/>
                              <a:gd name="T65" fmla="*/ 0 h 1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 h="151">
                                <a:moveTo>
                                  <a:pt x="11" y="2"/>
                                </a:moveTo>
                                <a:lnTo>
                                  <a:pt x="13" y="1"/>
                                </a:lnTo>
                                <a:lnTo>
                                  <a:pt x="15" y="1"/>
                                </a:lnTo>
                                <a:lnTo>
                                  <a:pt x="26" y="1"/>
                                </a:lnTo>
                                <a:lnTo>
                                  <a:pt x="36" y="1"/>
                                </a:lnTo>
                                <a:lnTo>
                                  <a:pt x="46" y="1"/>
                                </a:lnTo>
                                <a:lnTo>
                                  <a:pt x="57" y="1"/>
                                </a:lnTo>
                                <a:lnTo>
                                  <a:pt x="67" y="2"/>
                                </a:lnTo>
                                <a:lnTo>
                                  <a:pt x="78" y="2"/>
                                </a:lnTo>
                                <a:lnTo>
                                  <a:pt x="88" y="3"/>
                                </a:lnTo>
                                <a:lnTo>
                                  <a:pt x="98" y="3"/>
                                </a:lnTo>
                                <a:lnTo>
                                  <a:pt x="109" y="4"/>
                                </a:lnTo>
                                <a:lnTo>
                                  <a:pt x="120" y="5"/>
                                </a:lnTo>
                                <a:lnTo>
                                  <a:pt x="130" y="6"/>
                                </a:lnTo>
                                <a:lnTo>
                                  <a:pt x="140" y="6"/>
                                </a:lnTo>
                                <a:lnTo>
                                  <a:pt x="150" y="8"/>
                                </a:lnTo>
                                <a:lnTo>
                                  <a:pt x="157" y="9"/>
                                </a:lnTo>
                                <a:lnTo>
                                  <a:pt x="159" y="9"/>
                                </a:lnTo>
                                <a:lnTo>
                                  <a:pt x="157" y="13"/>
                                </a:lnTo>
                                <a:lnTo>
                                  <a:pt x="156" y="18"/>
                                </a:lnTo>
                                <a:lnTo>
                                  <a:pt x="155" y="18"/>
                                </a:lnTo>
                                <a:lnTo>
                                  <a:pt x="155" y="20"/>
                                </a:lnTo>
                                <a:lnTo>
                                  <a:pt x="154" y="30"/>
                                </a:lnTo>
                                <a:lnTo>
                                  <a:pt x="153" y="41"/>
                                </a:lnTo>
                                <a:lnTo>
                                  <a:pt x="152" y="52"/>
                                </a:lnTo>
                                <a:lnTo>
                                  <a:pt x="151" y="62"/>
                                </a:lnTo>
                                <a:lnTo>
                                  <a:pt x="150" y="72"/>
                                </a:lnTo>
                                <a:lnTo>
                                  <a:pt x="150" y="82"/>
                                </a:lnTo>
                                <a:lnTo>
                                  <a:pt x="149" y="93"/>
                                </a:lnTo>
                                <a:lnTo>
                                  <a:pt x="149" y="104"/>
                                </a:lnTo>
                                <a:lnTo>
                                  <a:pt x="148" y="113"/>
                                </a:lnTo>
                                <a:lnTo>
                                  <a:pt x="147" y="124"/>
                                </a:lnTo>
                                <a:lnTo>
                                  <a:pt x="146" y="135"/>
                                </a:lnTo>
                                <a:lnTo>
                                  <a:pt x="146" y="143"/>
                                </a:lnTo>
                                <a:lnTo>
                                  <a:pt x="148" y="148"/>
                                </a:lnTo>
                                <a:lnTo>
                                  <a:pt x="151" y="151"/>
                                </a:lnTo>
                                <a:lnTo>
                                  <a:pt x="152" y="151"/>
                                </a:lnTo>
                                <a:lnTo>
                                  <a:pt x="140" y="149"/>
                                </a:lnTo>
                                <a:lnTo>
                                  <a:pt x="130" y="148"/>
                                </a:lnTo>
                                <a:lnTo>
                                  <a:pt x="120" y="147"/>
                                </a:lnTo>
                                <a:lnTo>
                                  <a:pt x="109" y="146"/>
                                </a:lnTo>
                                <a:lnTo>
                                  <a:pt x="100" y="144"/>
                                </a:lnTo>
                                <a:lnTo>
                                  <a:pt x="89" y="144"/>
                                </a:lnTo>
                                <a:lnTo>
                                  <a:pt x="79" y="143"/>
                                </a:lnTo>
                                <a:lnTo>
                                  <a:pt x="69" y="141"/>
                                </a:lnTo>
                                <a:lnTo>
                                  <a:pt x="59" y="139"/>
                                </a:lnTo>
                                <a:lnTo>
                                  <a:pt x="50" y="138"/>
                                </a:lnTo>
                                <a:lnTo>
                                  <a:pt x="39" y="135"/>
                                </a:lnTo>
                                <a:lnTo>
                                  <a:pt x="29" y="135"/>
                                </a:lnTo>
                                <a:lnTo>
                                  <a:pt x="19" y="132"/>
                                </a:lnTo>
                                <a:lnTo>
                                  <a:pt x="9" y="130"/>
                                </a:lnTo>
                                <a:lnTo>
                                  <a:pt x="7" y="130"/>
                                </a:lnTo>
                                <a:lnTo>
                                  <a:pt x="4" y="129"/>
                                </a:lnTo>
                                <a:lnTo>
                                  <a:pt x="7" y="130"/>
                                </a:lnTo>
                                <a:lnTo>
                                  <a:pt x="4" y="129"/>
                                </a:lnTo>
                                <a:lnTo>
                                  <a:pt x="1" y="126"/>
                                </a:lnTo>
                                <a:lnTo>
                                  <a:pt x="0" y="122"/>
                                </a:lnTo>
                                <a:lnTo>
                                  <a:pt x="7" y="11"/>
                                </a:lnTo>
                                <a:lnTo>
                                  <a:pt x="7" y="10"/>
                                </a:lnTo>
                                <a:lnTo>
                                  <a:pt x="8" y="5"/>
                                </a:lnTo>
                                <a:lnTo>
                                  <a:pt x="11" y="1"/>
                                </a:lnTo>
                                <a:lnTo>
                                  <a:pt x="14" y="0"/>
                                </a:lnTo>
                                <a:lnTo>
                                  <a:pt x="11" y="2"/>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9" name="Freeform 9161"/>
                        <wps:cNvSpPr>
                          <a:spLocks noEditPoints="1"/>
                        </wps:cNvSpPr>
                        <wps:spPr bwMode="auto">
                          <a:xfrm>
                            <a:off x="544" y="639"/>
                            <a:ext cx="168" cy="160"/>
                          </a:xfrm>
                          <a:custGeom>
                            <a:avLst/>
                            <a:gdLst>
                              <a:gd name="T0" fmla="*/ 7 w 337"/>
                              <a:gd name="T1" fmla="*/ 1 h 322"/>
                              <a:gd name="T2" fmla="*/ 9 w 337"/>
                              <a:gd name="T3" fmla="*/ 1 h 322"/>
                              <a:gd name="T4" fmla="*/ 25 w 337"/>
                              <a:gd name="T5" fmla="*/ 1 h 322"/>
                              <a:gd name="T6" fmla="*/ 41 w 337"/>
                              <a:gd name="T7" fmla="*/ 1 h 322"/>
                              <a:gd name="T8" fmla="*/ 56 w 337"/>
                              <a:gd name="T9" fmla="*/ 2 h 322"/>
                              <a:gd name="T10" fmla="*/ 72 w 337"/>
                              <a:gd name="T11" fmla="*/ 3 h 322"/>
                              <a:gd name="T12" fmla="*/ 82 w 337"/>
                              <a:gd name="T13" fmla="*/ 5 h 322"/>
                              <a:gd name="T14" fmla="*/ 83 w 337"/>
                              <a:gd name="T15" fmla="*/ 5 h 322"/>
                              <a:gd name="T16" fmla="*/ 82 w 337"/>
                              <a:gd name="T17" fmla="*/ 9 h 322"/>
                              <a:gd name="T18" fmla="*/ 79 w 337"/>
                              <a:gd name="T19" fmla="*/ 13 h 322"/>
                              <a:gd name="T20" fmla="*/ 81 w 337"/>
                              <a:gd name="T21" fmla="*/ 18 h 322"/>
                              <a:gd name="T22" fmla="*/ 79 w 337"/>
                              <a:gd name="T23" fmla="*/ 33 h 322"/>
                              <a:gd name="T24" fmla="*/ 78 w 337"/>
                              <a:gd name="T25" fmla="*/ 49 h 322"/>
                              <a:gd name="T26" fmla="*/ 78 w 337"/>
                              <a:gd name="T27" fmla="*/ 64 h 322"/>
                              <a:gd name="T28" fmla="*/ 75 w 337"/>
                              <a:gd name="T29" fmla="*/ 72 h 322"/>
                              <a:gd name="T30" fmla="*/ 78 w 337"/>
                              <a:gd name="T31" fmla="*/ 75 h 322"/>
                              <a:gd name="T32" fmla="*/ 78 w 337"/>
                              <a:gd name="T33" fmla="*/ 76 h 322"/>
                              <a:gd name="T34" fmla="*/ 78 w 337"/>
                              <a:gd name="T35" fmla="*/ 80 h 322"/>
                              <a:gd name="T36" fmla="*/ 61 w 337"/>
                              <a:gd name="T37" fmla="*/ 78 h 322"/>
                              <a:gd name="T38" fmla="*/ 46 w 337"/>
                              <a:gd name="T39" fmla="*/ 76 h 322"/>
                              <a:gd name="T40" fmla="*/ 31 w 337"/>
                              <a:gd name="T41" fmla="*/ 74 h 322"/>
                              <a:gd name="T42" fmla="*/ 21 w 337"/>
                              <a:gd name="T43" fmla="*/ 72 h 322"/>
                              <a:gd name="T44" fmla="*/ 11 w 337"/>
                              <a:gd name="T45" fmla="*/ 70 h 322"/>
                              <a:gd name="T46" fmla="*/ 6 w 337"/>
                              <a:gd name="T47" fmla="*/ 65 h 322"/>
                              <a:gd name="T48" fmla="*/ 3 w 337"/>
                              <a:gd name="T49" fmla="*/ 69 h 322"/>
                              <a:gd name="T50" fmla="*/ 0 w 337"/>
                              <a:gd name="T51" fmla="*/ 66 h 322"/>
                              <a:gd name="T52" fmla="*/ 3 w 337"/>
                              <a:gd name="T53" fmla="*/ 7 h 322"/>
                              <a:gd name="T54" fmla="*/ 7 w 337"/>
                              <a:gd name="T55" fmla="*/ 7 h 322"/>
                              <a:gd name="T56" fmla="*/ 4 w 337"/>
                              <a:gd name="T57" fmla="*/ 4 h 322"/>
                              <a:gd name="T58" fmla="*/ 6 w 337"/>
                              <a:gd name="T59" fmla="*/ 1 h 322"/>
                              <a:gd name="T60" fmla="*/ 9 w 337"/>
                              <a:gd name="T61" fmla="*/ 4 h 322"/>
                              <a:gd name="T62" fmla="*/ 9 w 337"/>
                              <a:gd name="T63" fmla="*/ 4 h 322"/>
                              <a:gd name="T64" fmla="*/ 7 w 337"/>
                              <a:gd name="T65" fmla="*/ 6 h 322"/>
                              <a:gd name="T66" fmla="*/ 4 w 337"/>
                              <a:gd name="T67" fmla="*/ 9 h 322"/>
                              <a:gd name="T68" fmla="*/ 7 w 337"/>
                              <a:gd name="T69" fmla="*/ 7 h 322"/>
                              <a:gd name="T70" fmla="*/ 4 w 337"/>
                              <a:gd name="T71" fmla="*/ 63 h 322"/>
                              <a:gd name="T72" fmla="*/ 5 w 337"/>
                              <a:gd name="T73" fmla="*/ 65 h 322"/>
                              <a:gd name="T74" fmla="*/ 5 w 337"/>
                              <a:gd name="T75" fmla="*/ 69 h 322"/>
                              <a:gd name="T76" fmla="*/ 6 w 337"/>
                              <a:gd name="T77" fmla="*/ 65 h 322"/>
                              <a:gd name="T78" fmla="*/ 17 w 337"/>
                              <a:gd name="T79" fmla="*/ 68 h 322"/>
                              <a:gd name="T80" fmla="*/ 21 w 337"/>
                              <a:gd name="T81" fmla="*/ 68 h 322"/>
                              <a:gd name="T82" fmla="*/ 37 w 337"/>
                              <a:gd name="T83" fmla="*/ 71 h 322"/>
                              <a:gd name="T84" fmla="*/ 52 w 337"/>
                              <a:gd name="T85" fmla="*/ 73 h 322"/>
                              <a:gd name="T86" fmla="*/ 67 w 337"/>
                              <a:gd name="T87" fmla="*/ 74 h 322"/>
                              <a:gd name="T88" fmla="*/ 77 w 337"/>
                              <a:gd name="T89" fmla="*/ 80 h 322"/>
                              <a:gd name="T90" fmla="*/ 75 w 337"/>
                              <a:gd name="T91" fmla="*/ 78 h 322"/>
                              <a:gd name="T92" fmla="*/ 75 w 337"/>
                              <a:gd name="T93" fmla="*/ 76 h 322"/>
                              <a:gd name="T94" fmla="*/ 73 w 337"/>
                              <a:gd name="T95" fmla="*/ 74 h 322"/>
                              <a:gd name="T96" fmla="*/ 74 w 337"/>
                              <a:gd name="T97" fmla="*/ 59 h 322"/>
                              <a:gd name="T98" fmla="*/ 75 w 337"/>
                              <a:gd name="T99" fmla="*/ 43 h 322"/>
                              <a:gd name="T100" fmla="*/ 76 w 337"/>
                              <a:gd name="T101" fmla="*/ 28 h 322"/>
                              <a:gd name="T102" fmla="*/ 77 w 337"/>
                              <a:gd name="T103" fmla="*/ 12 h 322"/>
                              <a:gd name="T104" fmla="*/ 80 w 337"/>
                              <a:gd name="T105" fmla="*/ 9 h 322"/>
                              <a:gd name="T106" fmla="*/ 79 w 337"/>
                              <a:gd name="T107" fmla="*/ 7 h 322"/>
                              <a:gd name="T108" fmla="*/ 83 w 337"/>
                              <a:gd name="T109" fmla="*/ 8 h 322"/>
                              <a:gd name="T110" fmla="*/ 77 w 337"/>
                              <a:gd name="T111" fmla="*/ 8 h 322"/>
                              <a:gd name="T112" fmla="*/ 61 w 337"/>
                              <a:gd name="T113" fmla="*/ 6 h 322"/>
                              <a:gd name="T114" fmla="*/ 45 w 337"/>
                              <a:gd name="T115" fmla="*/ 6 h 322"/>
                              <a:gd name="T116" fmla="*/ 30 w 337"/>
                              <a:gd name="T117" fmla="*/ 5 h 322"/>
                              <a:gd name="T118" fmla="*/ 14 w 337"/>
                              <a:gd name="T119" fmla="*/ 5 h 322"/>
                              <a:gd name="T120" fmla="*/ 8 w 337"/>
                              <a:gd name="T121" fmla="*/ 5 h 322"/>
                              <a:gd name="T122" fmla="*/ 5 w 337"/>
                              <a:gd name="T123" fmla="*/ 3 h 32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37" h="322">
                                <a:moveTo>
                                  <a:pt x="32" y="20"/>
                                </a:moveTo>
                                <a:lnTo>
                                  <a:pt x="27" y="5"/>
                                </a:lnTo>
                                <a:lnTo>
                                  <a:pt x="31" y="4"/>
                                </a:lnTo>
                                <a:cubicBezTo>
                                  <a:pt x="32" y="4"/>
                                  <a:pt x="32" y="4"/>
                                  <a:pt x="33" y="4"/>
                                </a:cubicBezTo>
                                <a:lnTo>
                                  <a:pt x="34" y="4"/>
                                </a:lnTo>
                                <a:lnTo>
                                  <a:pt x="37" y="4"/>
                                </a:lnTo>
                                <a:lnTo>
                                  <a:pt x="59" y="4"/>
                                </a:lnTo>
                                <a:lnTo>
                                  <a:pt x="79" y="4"/>
                                </a:lnTo>
                                <a:lnTo>
                                  <a:pt x="100" y="4"/>
                                </a:lnTo>
                                <a:lnTo>
                                  <a:pt x="121" y="4"/>
                                </a:lnTo>
                                <a:lnTo>
                                  <a:pt x="143" y="5"/>
                                </a:lnTo>
                                <a:lnTo>
                                  <a:pt x="164" y="5"/>
                                </a:lnTo>
                                <a:lnTo>
                                  <a:pt x="185" y="8"/>
                                </a:lnTo>
                                <a:lnTo>
                                  <a:pt x="205" y="8"/>
                                </a:lnTo>
                                <a:lnTo>
                                  <a:pt x="227" y="10"/>
                                </a:lnTo>
                                <a:lnTo>
                                  <a:pt x="248" y="11"/>
                                </a:lnTo>
                                <a:lnTo>
                                  <a:pt x="269" y="13"/>
                                </a:lnTo>
                                <a:lnTo>
                                  <a:pt x="290" y="14"/>
                                </a:lnTo>
                                <a:lnTo>
                                  <a:pt x="311" y="18"/>
                                </a:lnTo>
                                <a:lnTo>
                                  <a:pt x="324" y="19"/>
                                </a:lnTo>
                                <a:lnTo>
                                  <a:pt x="329" y="20"/>
                                </a:lnTo>
                                <a:lnTo>
                                  <a:pt x="322" y="22"/>
                                </a:lnTo>
                                <a:lnTo>
                                  <a:pt x="323" y="21"/>
                                </a:lnTo>
                                <a:cubicBezTo>
                                  <a:pt x="326" y="19"/>
                                  <a:pt x="330" y="18"/>
                                  <a:pt x="334" y="21"/>
                                </a:cubicBezTo>
                                <a:cubicBezTo>
                                  <a:pt x="337" y="24"/>
                                  <a:pt x="337" y="28"/>
                                  <a:pt x="335" y="32"/>
                                </a:cubicBezTo>
                                <a:lnTo>
                                  <a:pt x="330" y="39"/>
                                </a:lnTo>
                                <a:lnTo>
                                  <a:pt x="331" y="37"/>
                                </a:lnTo>
                                <a:lnTo>
                                  <a:pt x="329" y="46"/>
                                </a:lnTo>
                                <a:cubicBezTo>
                                  <a:pt x="328" y="50"/>
                                  <a:pt x="325" y="53"/>
                                  <a:pt x="321" y="53"/>
                                </a:cubicBezTo>
                                <a:lnTo>
                                  <a:pt x="319" y="53"/>
                                </a:lnTo>
                                <a:lnTo>
                                  <a:pt x="327" y="45"/>
                                </a:lnTo>
                                <a:lnTo>
                                  <a:pt x="327" y="49"/>
                                </a:lnTo>
                                <a:lnTo>
                                  <a:pt x="326" y="72"/>
                                </a:lnTo>
                                <a:lnTo>
                                  <a:pt x="324" y="93"/>
                                </a:lnTo>
                                <a:lnTo>
                                  <a:pt x="322" y="115"/>
                                </a:lnTo>
                                <a:lnTo>
                                  <a:pt x="319" y="135"/>
                                </a:lnTo>
                                <a:lnTo>
                                  <a:pt x="318" y="156"/>
                                </a:lnTo>
                                <a:lnTo>
                                  <a:pt x="317" y="175"/>
                                </a:lnTo>
                                <a:lnTo>
                                  <a:pt x="315" y="197"/>
                                </a:lnTo>
                                <a:lnTo>
                                  <a:pt x="315" y="218"/>
                                </a:lnTo>
                                <a:lnTo>
                                  <a:pt x="313" y="238"/>
                                </a:lnTo>
                                <a:lnTo>
                                  <a:pt x="312" y="260"/>
                                </a:lnTo>
                                <a:lnTo>
                                  <a:pt x="310" y="282"/>
                                </a:lnTo>
                                <a:lnTo>
                                  <a:pt x="309" y="299"/>
                                </a:lnTo>
                                <a:lnTo>
                                  <a:pt x="301" y="290"/>
                                </a:lnTo>
                                <a:lnTo>
                                  <a:pt x="302" y="290"/>
                                </a:lnTo>
                                <a:cubicBezTo>
                                  <a:pt x="305" y="290"/>
                                  <a:pt x="308" y="292"/>
                                  <a:pt x="309" y="295"/>
                                </a:cubicBezTo>
                                <a:lnTo>
                                  <a:pt x="313" y="304"/>
                                </a:lnTo>
                                <a:lnTo>
                                  <a:pt x="312" y="302"/>
                                </a:lnTo>
                                <a:lnTo>
                                  <a:pt x="317" y="307"/>
                                </a:lnTo>
                                <a:lnTo>
                                  <a:pt x="314" y="305"/>
                                </a:lnTo>
                                <a:lnTo>
                                  <a:pt x="316" y="306"/>
                                </a:lnTo>
                                <a:cubicBezTo>
                                  <a:pt x="320" y="307"/>
                                  <a:pt x="322" y="311"/>
                                  <a:pt x="321" y="315"/>
                                </a:cubicBezTo>
                                <a:cubicBezTo>
                                  <a:pt x="320" y="320"/>
                                  <a:pt x="316" y="322"/>
                                  <a:pt x="312" y="321"/>
                                </a:cubicBezTo>
                                <a:lnTo>
                                  <a:pt x="286" y="317"/>
                                </a:lnTo>
                                <a:lnTo>
                                  <a:pt x="267" y="315"/>
                                </a:lnTo>
                                <a:lnTo>
                                  <a:pt x="247" y="314"/>
                                </a:lnTo>
                                <a:lnTo>
                                  <a:pt x="227" y="312"/>
                                </a:lnTo>
                                <a:lnTo>
                                  <a:pt x="206" y="308"/>
                                </a:lnTo>
                                <a:lnTo>
                                  <a:pt x="186" y="307"/>
                                </a:lnTo>
                                <a:lnTo>
                                  <a:pt x="165" y="305"/>
                                </a:lnTo>
                                <a:lnTo>
                                  <a:pt x="146" y="302"/>
                                </a:lnTo>
                                <a:lnTo>
                                  <a:pt x="124" y="298"/>
                                </a:lnTo>
                                <a:lnTo>
                                  <a:pt x="105" y="295"/>
                                </a:lnTo>
                                <a:lnTo>
                                  <a:pt x="83" y="290"/>
                                </a:lnTo>
                                <a:lnTo>
                                  <a:pt x="85" y="290"/>
                                </a:lnTo>
                                <a:lnTo>
                                  <a:pt x="65" y="289"/>
                                </a:lnTo>
                                <a:cubicBezTo>
                                  <a:pt x="65" y="288"/>
                                  <a:pt x="64" y="288"/>
                                  <a:pt x="64" y="288"/>
                                </a:cubicBezTo>
                                <a:lnTo>
                                  <a:pt x="44" y="284"/>
                                </a:lnTo>
                                <a:lnTo>
                                  <a:pt x="24" y="280"/>
                                </a:lnTo>
                                <a:lnTo>
                                  <a:pt x="20" y="279"/>
                                </a:lnTo>
                                <a:lnTo>
                                  <a:pt x="24" y="264"/>
                                </a:lnTo>
                                <a:lnTo>
                                  <a:pt x="34" y="266"/>
                                </a:lnTo>
                                <a:lnTo>
                                  <a:pt x="30" y="282"/>
                                </a:lnTo>
                                <a:lnTo>
                                  <a:pt x="14" y="278"/>
                                </a:lnTo>
                                <a:cubicBezTo>
                                  <a:pt x="13" y="277"/>
                                  <a:pt x="11" y="276"/>
                                  <a:pt x="10" y="275"/>
                                </a:cubicBezTo>
                                <a:lnTo>
                                  <a:pt x="4" y="269"/>
                                </a:lnTo>
                                <a:cubicBezTo>
                                  <a:pt x="3" y="268"/>
                                  <a:pt x="2" y="267"/>
                                  <a:pt x="2" y="265"/>
                                </a:cubicBezTo>
                                <a:lnTo>
                                  <a:pt x="1" y="257"/>
                                </a:lnTo>
                                <a:cubicBezTo>
                                  <a:pt x="0" y="256"/>
                                  <a:pt x="0" y="255"/>
                                  <a:pt x="0" y="255"/>
                                </a:cubicBezTo>
                                <a:lnTo>
                                  <a:pt x="13" y="30"/>
                                </a:lnTo>
                                <a:lnTo>
                                  <a:pt x="13" y="29"/>
                                </a:lnTo>
                                <a:cubicBezTo>
                                  <a:pt x="13" y="25"/>
                                  <a:pt x="16" y="21"/>
                                  <a:pt x="21" y="21"/>
                                </a:cubicBezTo>
                                <a:cubicBezTo>
                                  <a:pt x="25" y="21"/>
                                  <a:pt x="29" y="25"/>
                                  <a:pt x="29" y="29"/>
                                </a:cubicBezTo>
                                <a:lnTo>
                                  <a:pt x="29" y="30"/>
                                </a:lnTo>
                                <a:lnTo>
                                  <a:pt x="13" y="28"/>
                                </a:lnTo>
                                <a:lnTo>
                                  <a:pt x="16" y="18"/>
                                </a:lnTo>
                                <a:cubicBezTo>
                                  <a:pt x="16" y="17"/>
                                  <a:pt x="16" y="17"/>
                                  <a:pt x="17" y="16"/>
                                </a:cubicBezTo>
                                <a:lnTo>
                                  <a:pt x="22" y="8"/>
                                </a:lnTo>
                                <a:cubicBezTo>
                                  <a:pt x="23" y="6"/>
                                  <a:pt x="24" y="5"/>
                                  <a:pt x="26" y="4"/>
                                </a:cubicBezTo>
                                <a:lnTo>
                                  <a:pt x="32" y="2"/>
                                </a:lnTo>
                                <a:cubicBezTo>
                                  <a:pt x="36" y="0"/>
                                  <a:pt x="40" y="2"/>
                                  <a:pt x="42" y="6"/>
                                </a:cubicBezTo>
                                <a:cubicBezTo>
                                  <a:pt x="44" y="10"/>
                                  <a:pt x="42" y="15"/>
                                  <a:pt x="39" y="17"/>
                                </a:cubicBezTo>
                                <a:lnTo>
                                  <a:pt x="32" y="20"/>
                                </a:lnTo>
                                <a:close/>
                                <a:moveTo>
                                  <a:pt x="31" y="2"/>
                                </a:moveTo>
                                <a:lnTo>
                                  <a:pt x="38" y="17"/>
                                </a:lnTo>
                                <a:lnTo>
                                  <a:pt x="32" y="19"/>
                                </a:lnTo>
                                <a:lnTo>
                                  <a:pt x="36" y="16"/>
                                </a:lnTo>
                                <a:lnTo>
                                  <a:pt x="30" y="24"/>
                                </a:lnTo>
                                <a:lnTo>
                                  <a:pt x="31" y="23"/>
                                </a:lnTo>
                                <a:lnTo>
                                  <a:pt x="28" y="32"/>
                                </a:lnTo>
                                <a:cubicBezTo>
                                  <a:pt x="27" y="36"/>
                                  <a:pt x="23" y="39"/>
                                  <a:pt x="19" y="38"/>
                                </a:cubicBezTo>
                                <a:cubicBezTo>
                                  <a:pt x="15" y="37"/>
                                  <a:pt x="13" y="34"/>
                                  <a:pt x="13" y="30"/>
                                </a:cubicBezTo>
                                <a:lnTo>
                                  <a:pt x="13" y="29"/>
                                </a:lnTo>
                                <a:lnTo>
                                  <a:pt x="29" y="29"/>
                                </a:lnTo>
                                <a:lnTo>
                                  <a:pt x="29" y="31"/>
                                </a:lnTo>
                                <a:lnTo>
                                  <a:pt x="16" y="256"/>
                                </a:lnTo>
                                <a:lnTo>
                                  <a:pt x="16" y="254"/>
                                </a:lnTo>
                                <a:lnTo>
                                  <a:pt x="18" y="262"/>
                                </a:lnTo>
                                <a:lnTo>
                                  <a:pt x="16" y="258"/>
                                </a:lnTo>
                                <a:lnTo>
                                  <a:pt x="22" y="264"/>
                                </a:lnTo>
                                <a:lnTo>
                                  <a:pt x="18" y="262"/>
                                </a:lnTo>
                                <a:lnTo>
                                  <a:pt x="24" y="264"/>
                                </a:lnTo>
                                <a:lnTo>
                                  <a:pt x="20" y="279"/>
                                </a:lnTo>
                                <a:lnTo>
                                  <a:pt x="8" y="259"/>
                                </a:lnTo>
                                <a:cubicBezTo>
                                  <a:pt x="18" y="262"/>
                                  <a:pt x="14" y="278"/>
                                  <a:pt x="18" y="262"/>
                                </a:cubicBezTo>
                                <a:lnTo>
                                  <a:pt x="24" y="264"/>
                                </a:lnTo>
                                <a:lnTo>
                                  <a:pt x="27" y="264"/>
                                </a:lnTo>
                                <a:lnTo>
                                  <a:pt x="47" y="268"/>
                                </a:lnTo>
                                <a:lnTo>
                                  <a:pt x="68" y="273"/>
                                </a:lnTo>
                                <a:lnTo>
                                  <a:pt x="66" y="273"/>
                                </a:lnTo>
                                <a:lnTo>
                                  <a:pt x="86" y="274"/>
                                </a:lnTo>
                                <a:cubicBezTo>
                                  <a:pt x="87" y="274"/>
                                  <a:pt x="87" y="274"/>
                                  <a:pt x="87" y="274"/>
                                </a:cubicBezTo>
                                <a:lnTo>
                                  <a:pt x="108" y="280"/>
                                </a:lnTo>
                                <a:lnTo>
                                  <a:pt x="127" y="283"/>
                                </a:lnTo>
                                <a:lnTo>
                                  <a:pt x="148" y="286"/>
                                </a:lnTo>
                                <a:lnTo>
                                  <a:pt x="167" y="289"/>
                                </a:lnTo>
                                <a:lnTo>
                                  <a:pt x="187" y="291"/>
                                </a:lnTo>
                                <a:lnTo>
                                  <a:pt x="209" y="293"/>
                                </a:lnTo>
                                <a:lnTo>
                                  <a:pt x="228" y="296"/>
                                </a:lnTo>
                                <a:lnTo>
                                  <a:pt x="248" y="298"/>
                                </a:lnTo>
                                <a:lnTo>
                                  <a:pt x="269" y="299"/>
                                </a:lnTo>
                                <a:lnTo>
                                  <a:pt x="289" y="301"/>
                                </a:lnTo>
                                <a:lnTo>
                                  <a:pt x="315" y="306"/>
                                </a:lnTo>
                                <a:lnTo>
                                  <a:pt x="311" y="321"/>
                                </a:lnTo>
                                <a:lnTo>
                                  <a:pt x="309" y="320"/>
                                </a:lnTo>
                                <a:cubicBezTo>
                                  <a:pt x="307" y="320"/>
                                  <a:pt x="306" y="319"/>
                                  <a:pt x="305" y="318"/>
                                </a:cubicBezTo>
                                <a:lnTo>
                                  <a:pt x="300" y="313"/>
                                </a:lnTo>
                                <a:cubicBezTo>
                                  <a:pt x="299" y="312"/>
                                  <a:pt x="299" y="311"/>
                                  <a:pt x="298" y="310"/>
                                </a:cubicBezTo>
                                <a:lnTo>
                                  <a:pt x="295" y="301"/>
                                </a:lnTo>
                                <a:lnTo>
                                  <a:pt x="302" y="306"/>
                                </a:lnTo>
                                <a:lnTo>
                                  <a:pt x="301" y="306"/>
                                </a:lnTo>
                                <a:cubicBezTo>
                                  <a:pt x="299" y="306"/>
                                  <a:pt x="297" y="305"/>
                                  <a:pt x="296" y="304"/>
                                </a:cubicBezTo>
                                <a:cubicBezTo>
                                  <a:pt x="294" y="302"/>
                                  <a:pt x="293" y="300"/>
                                  <a:pt x="293" y="298"/>
                                </a:cubicBezTo>
                                <a:lnTo>
                                  <a:pt x="294" y="280"/>
                                </a:lnTo>
                                <a:lnTo>
                                  <a:pt x="296" y="260"/>
                                </a:lnTo>
                                <a:lnTo>
                                  <a:pt x="297" y="237"/>
                                </a:lnTo>
                                <a:lnTo>
                                  <a:pt x="299" y="218"/>
                                </a:lnTo>
                                <a:lnTo>
                                  <a:pt x="299" y="195"/>
                                </a:lnTo>
                                <a:lnTo>
                                  <a:pt x="301" y="175"/>
                                </a:lnTo>
                                <a:lnTo>
                                  <a:pt x="302" y="154"/>
                                </a:lnTo>
                                <a:lnTo>
                                  <a:pt x="303" y="132"/>
                                </a:lnTo>
                                <a:lnTo>
                                  <a:pt x="306" y="114"/>
                                </a:lnTo>
                                <a:lnTo>
                                  <a:pt x="308" y="91"/>
                                </a:lnTo>
                                <a:lnTo>
                                  <a:pt x="310" y="71"/>
                                </a:lnTo>
                                <a:lnTo>
                                  <a:pt x="311" y="49"/>
                                </a:lnTo>
                                <a:lnTo>
                                  <a:pt x="311" y="45"/>
                                </a:lnTo>
                                <a:cubicBezTo>
                                  <a:pt x="311" y="40"/>
                                  <a:pt x="315" y="37"/>
                                  <a:pt x="319" y="37"/>
                                </a:cubicBezTo>
                                <a:lnTo>
                                  <a:pt x="321" y="37"/>
                                </a:lnTo>
                                <a:lnTo>
                                  <a:pt x="313" y="43"/>
                                </a:lnTo>
                                <a:lnTo>
                                  <a:pt x="315" y="33"/>
                                </a:lnTo>
                                <a:cubicBezTo>
                                  <a:pt x="316" y="32"/>
                                  <a:pt x="316" y="31"/>
                                  <a:pt x="317" y="30"/>
                                </a:cubicBezTo>
                                <a:lnTo>
                                  <a:pt x="322" y="23"/>
                                </a:lnTo>
                                <a:lnTo>
                                  <a:pt x="334" y="33"/>
                                </a:lnTo>
                                <a:lnTo>
                                  <a:pt x="333" y="33"/>
                                </a:lnTo>
                                <a:cubicBezTo>
                                  <a:pt x="332" y="35"/>
                                  <a:pt x="329" y="36"/>
                                  <a:pt x="326" y="36"/>
                                </a:cubicBezTo>
                                <a:lnTo>
                                  <a:pt x="323" y="35"/>
                                </a:lnTo>
                                <a:lnTo>
                                  <a:pt x="308" y="34"/>
                                </a:lnTo>
                                <a:lnTo>
                                  <a:pt x="289" y="30"/>
                                </a:lnTo>
                                <a:lnTo>
                                  <a:pt x="267" y="29"/>
                                </a:lnTo>
                                <a:lnTo>
                                  <a:pt x="247" y="27"/>
                                </a:lnTo>
                                <a:lnTo>
                                  <a:pt x="226" y="26"/>
                                </a:lnTo>
                                <a:lnTo>
                                  <a:pt x="204" y="24"/>
                                </a:lnTo>
                                <a:lnTo>
                                  <a:pt x="183" y="24"/>
                                </a:lnTo>
                                <a:lnTo>
                                  <a:pt x="164" y="21"/>
                                </a:lnTo>
                                <a:lnTo>
                                  <a:pt x="143" y="21"/>
                                </a:lnTo>
                                <a:lnTo>
                                  <a:pt x="121" y="20"/>
                                </a:lnTo>
                                <a:lnTo>
                                  <a:pt x="100" y="20"/>
                                </a:lnTo>
                                <a:lnTo>
                                  <a:pt x="79" y="20"/>
                                </a:lnTo>
                                <a:lnTo>
                                  <a:pt x="59" y="20"/>
                                </a:lnTo>
                                <a:lnTo>
                                  <a:pt x="37" y="20"/>
                                </a:lnTo>
                                <a:lnTo>
                                  <a:pt x="34" y="20"/>
                                </a:lnTo>
                                <a:lnTo>
                                  <a:pt x="33" y="20"/>
                                </a:lnTo>
                                <a:lnTo>
                                  <a:pt x="34" y="20"/>
                                </a:lnTo>
                                <a:lnTo>
                                  <a:pt x="30" y="20"/>
                                </a:lnTo>
                                <a:cubicBezTo>
                                  <a:pt x="27" y="21"/>
                                  <a:pt x="23" y="19"/>
                                  <a:pt x="21" y="15"/>
                                </a:cubicBezTo>
                                <a:cubicBezTo>
                                  <a:pt x="20" y="11"/>
                                  <a:pt x="22" y="7"/>
                                  <a:pt x="25" y="5"/>
                                </a:cubicBezTo>
                                <a:lnTo>
                                  <a:pt x="31" y="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80" name="Freeform 9162"/>
                        <wps:cNvSpPr>
                          <a:spLocks/>
                        </wps:cNvSpPr>
                        <wps:spPr bwMode="auto">
                          <a:xfrm>
                            <a:off x="556" y="636"/>
                            <a:ext cx="199" cy="16"/>
                          </a:xfrm>
                          <a:custGeom>
                            <a:avLst/>
                            <a:gdLst>
                              <a:gd name="T0" fmla="*/ 0 w 199"/>
                              <a:gd name="T1" fmla="*/ 6 h 16"/>
                              <a:gd name="T2" fmla="*/ 2 w 199"/>
                              <a:gd name="T3" fmla="*/ 6 h 16"/>
                              <a:gd name="T4" fmla="*/ 3 w 199"/>
                              <a:gd name="T5" fmla="*/ 6 h 16"/>
                              <a:gd name="T6" fmla="*/ 5 w 199"/>
                              <a:gd name="T7" fmla="*/ 6 h 16"/>
                              <a:gd name="T8" fmla="*/ 16 w 199"/>
                              <a:gd name="T9" fmla="*/ 6 h 16"/>
                              <a:gd name="T10" fmla="*/ 26 w 199"/>
                              <a:gd name="T11" fmla="*/ 6 h 16"/>
                              <a:gd name="T12" fmla="*/ 37 w 199"/>
                              <a:gd name="T13" fmla="*/ 6 h 16"/>
                              <a:gd name="T14" fmla="*/ 48 w 199"/>
                              <a:gd name="T15" fmla="*/ 6 h 16"/>
                              <a:gd name="T16" fmla="*/ 58 w 199"/>
                              <a:gd name="T17" fmla="*/ 6 h 16"/>
                              <a:gd name="T18" fmla="*/ 69 w 199"/>
                              <a:gd name="T19" fmla="*/ 7 h 16"/>
                              <a:gd name="T20" fmla="*/ 80 w 199"/>
                              <a:gd name="T21" fmla="*/ 8 h 16"/>
                              <a:gd name="T22" fmla="*/ 90 w 199"/>
                              <a:gd name="T23" fmla="*/ 9 h 16"/>
                              <a:gd name="T24" fmla="*/ 101 w 199"/>
                              <a:gd name="T25" fmla="*/ 9 h 16"/>
                              <a:gd name="T26" fmla="*/ 112 w 199"/>
                              <a:gd name="T27" fmla="*/ 10 h 16"/>
                              <a:gd name="T28" fmla="*/ 123 w 199"/>
                              <a:gd name="T29" fmla="*/ 12 h 16"/>
                              <a:gd name="T30" fmla="*/ 133 w 199"/>
                              <a:gd name="T31" fmla="*/ 13 h 16"/>
                              <a:gd name="T32" fmla="*/ 143 w 199"/>
                              <a:gd name="T33" fmla="*/ 15 h 16"/>
                              <a:gd name="T34" fmla="*/ 150 w 199"/>
                              <a:gd name="T35" fmla="*/ 15 h 16"/>
                              <a:gd name="T36" fmla="*/ 153 w 199"/>
                              <a:gd name="T37" fmla="*/ 16 h 16"/>
                              <a:gd name="T38" fmla="*/ 153 w 199"/>
                              <a:gd name="T39" fmla="*/ 15 h 16"/>
                              <a:gd name="T40" fmla="*/ 157 w 199"/>
                              <a:gd name="T41" fmla="*/ 15 h 16"/>
                              <a:gd name="T42" fmla="*/ 161 w 199"/>
                              <a:gd name="T43" fmla="*/ 15 h 16"/>
                              <a:gd name="T44" fmla="*/ 199 w 199"/>
                              <a:gd name="T45" fmla="*/ 9 h 16"/>
                              <a:gd name="T46" fmla="*/ 198 w 199"/>
                              <a:gd name="T47" fmla="*/ 8 h 16"/>
                              <a:gd name="T48" fmla="*/ 197 w 199"/>
                              <a:gd name="T49" fmla="*/ 7 h 16"/>
                              <a:gd name="T50" fmla="*/ 196 w 199"/>
                              <a:gd name="T51" fmla="*/ 7 h 16"/>
                              <a:gd name="T52" fmla="*/ 191 w 199"/>
                              <a:gd name="T53" fmla="*/ 6 h 16"/>
                              <a:gd name="T54" fmla="*/ 187 w 199"/>
                              <a:gd name="T55" fmla="*/ 6 h 16"/>
                              <a:gd name="T56" fmla="*/ 151 w 199"/>
                              <a:gd name="T57" fmla="*/ 4 h 16"/>
                              <a:gd name="T58" fmla="*/ 114 w 199"/>
                              <a:gd name="T59" fmla="*/ 1 h 16"/>
                              <a:gd name="T60" fmla="*/ 77 w 199"/>
                              <a:gd name="T61" fmla="*/ 0 h 16"/>
                              <a:gd name="T62" fmla="*/ 72 w 199"/>
                              <a:gd name="T63" fmla="*/ 0 h 16"/>
                              <a:gd name="T64" fmla="*/ 70 w 199"/>
                              <a:gd name="T65" fmla="*/ 0 h 16"/>
                              <a:gd name="T66" fmla="*/ 58 w 199"/>
                              <a:gd name="T67" fmla="*/ 0 h 16"/>
                              <a:gd name="T68" fmla="*/ 48 w 199"/>
                              <a:gd name="T69" fmla="*/ 1 h 16"/>
                              <a:gd name="T70" fmla="*/ 38 w 199"/>
                              <a:gd name="T71" fmla="*/ 1 h 16"/>
                              <a:gd name="T72" fmla="*/ 27 w 199"/>
                              <a:gd name="T73" fmla="*/ 3 h 16"/>
                              <a:gd name="T74" fmla="*/ 16 w 199"/>
                              <a:gd name="T75" fmla="*/ 3 h 16"/>
                              <a:gd name="T76" fmla="*/ 5 w 199"/>
                              <a:gd name="T77" fmla="*/ 4 h 16"/>
                              <a:gd name="T78" fmla="*/ 4 w 199"/>
                              <a:gd name="T79" fmla="*/ 4 h 16"/>
                              <a:gd name="T80" fmla="*/ 0 w 199"/>
                              <a:gd name="T81" fmla="*/ 6 h 1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99" h="16">
                                <a:moveTo>
                                  <a:pt x="0" y="6"/>
                                </a:moveTo>
                                <a:lnTo>
                                  <a:pt x="2" y="6"/>
                                </a:lnTo>
                                <a:lnTo>
                                  <a:pt x="3" y="6"/>
                                </a:lnTo>
                                <a:lnTo>
                                  <a:pt x="5" y="6"/>
                                </a:lnTo>
                                <a:lnTo>
                                  <a:pt x="16" y="6"/>
                                </a:lnTo>
                                <a:lnTo>
                                  <a:pt x="26" y="6"/>
                                </a:lnTo>
                                <a:lnTo>
                                  <a:pt x="37" y="6"/>
                                </a:lnTo>
                                <a:lnTo>
                                  <a:pt x="48" y="6"/>
                                </a:lnTo>
                                <a:lnTo>
                                  <a:pt x="58" y="6"/>
                                </a:lnTo>
                                <a:lnTo>
                                  <a:pt x="69" y="7"/>
                                </a:lnTo>
                                <a:lnTo>
                                  <a:pt x="80" y="8"/>
                                </a:lnTo>
                                <a:lnTo>
                                  <a:pt x="90" y="9"/>
                                </a:lnTo>
                                <a:lnTo>
                                  <a:pt x="101" y="9"/>
                                </a:lnTo>
                                <a:lnTo>
                                  <a:pt x="112" y="10"/>
                                </a:lnTo>
                                <a:lnTo>
                                  <a:pt x="123" y="12"/>
                                </a:lnTo>
                                <a:lnTo>
                                  <a:pt x="133" y="13"/>
                                </a:lnTo>
                                <a:lnTo>
                                  <a:pt x="143" y="15"/>
                                </a:lnTo>
                                <a:lnTo>
                                  <a:pt x="150" y="15"/>
                                </a:lnTo>
                                <a:lnTo>
                                  <a:pt x="153" y="16"/>
                                </a:lnTo>
                                <a:lnTo>
                                  <a:pt x="153" y="15"/>
                                </a:lnTo>
                                <a:lnTo>
                                  <a:pt x="157" y="15"/>
                                </a:lnTo>
                                <a:lnTo>
                                  <a:pt x="161" y="15"/>
                                </a:lnTo>
                                <a:lnTo>
                                  <a:pt x="199" y="9"/>
                                </a:lnTo>
                                <a:lnTo>
                                  <a:pt x="198" y="8"/>
                                </a:lnTo>
                                <a:lnTo>
                                  <a:pt x="197" y="7"/>
                                </a:lnTo>
                                <a:lnTo>
                                  <a:pt x="196" y="7"/>
                                </a:lnTo>
                                <a:lnTo>
                                  <a:pt x="191" y="6"/>
                                </a:lnTo>
                                <a:lnTo>
                                  <a:pt x="187" y="6"/>
                                </a:lnTo>
                                <a:lnTo>
                                  <a:pt x="151" y="4"/>
                                </a:lnTo>
                                <a:lnTo>
                                  <a:pt x="114" y="1"/>
                                </a:lnTo>
                                <a:lnTo>
                                  <a:pt x="77" y="0"/>
                                </a:lnTo>
                                <a:lnTo>
                                  <a:pt x="72" y="0"/>
                                </a:lnTo>
                                <a:lnTo>
                                  <a:pt x="70" y="0"/>
                                </a:lnTo>
                                <a:lnTo>
                                  <a:pt x="58" y="0"/>
                                </a:lnTo>
                                <a:lnTo>
                                  <a:pt x="48" y="1"/>
                                </a:lnTo>
                                <a:lnTo>
                                  <a:pt x="38" y="1"/>
                                </a:lnTo>
                                <a:lnTo>
                                  <a:pt x="27" y="3"/>
                                </a:lnTo>
                                <a:lnTo>
                                  <a:pt x="16" y="3"/>
                                </a:lnTo>
                                <a:lnTo>
                                  <a:pt x="5" y="4"/>
                                </a:lnTo>
                                <a:lnTo>
                                  <a:pt x="4" y="4"/>
                                </a:lnTo>
                                <a:lnTo>
                                  <a:pt x="0" y="6"/>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1" name="Freeform 9163"/>
                        <wps:cNvSpPr>
                          <a:spLocks noEditPoints="1"/>
                        </wps:cNvSpPr>
                        <wps:spPr bwMode="auto">
                          <a:xfrm>
                            <a:off x="552" y="632"/>
                            <a:ext cx="208" cy="24"/>
                          </a:xfrm>
                          <a:custGeom>
                            <a:avLst/>
                            <a:gdLst>
                              <a:gd name="T0" fmla="*/ 1 w 417"/>
                              <a:gd name="T1" fmla="*/ 3 h 49"/>
                              <a:gd name="T2" fmla="*/ 3 w 417"/>
                              <a:gd name="T3" fmla="*/ 3 h 49"/>
                              <a:gd name="T4" fmla="*/ 4 w 417"/>
                              <a:gd name="T5" fmla="*/ 3 h 49"/>
                              <a:gd name="T6" fmla="*/ 15 w 417"/>
                              <a:gd name="T7" fmla="*/ 3 h 49"/>
                              <a:gd name="T8" fmla="*/ 25 w 417"/>
                              <a:gd name="T9" fmla="*/ 3 h 49"/>
                              <a:gd name="T10" fmla="*/ 36 w 417"/>
                              <a:gd name="T11" fmla="*/ 3 h 49"/>
                              <a:gd name="T12" fmla="*/ 47 w 417"/>
                              <a:gd name="T13" fmla="*/ 4 h 49"/>
                              <a:gd name="T14" fmla="*/ 58 w 417"/>
                              <a:gd name="T15" fmla="*/ 5 h 49"/>
                              <a:gd name="T16" fmla="*/ 69 w 417"/>
                              <a:gd name="T17" fmla="*/ 6 h 49"/>
                              <a:gd name="T18" fmla="*/ 74 w 417"/>
                              <a:gd name="T19" fmla="*/ 7 h 49"/>
                              <a:gd name="T20" fmla="*/ 79 w 417"/>
                              <a:gd name="T21" fmla="*/ 8 h 49"/>
                              <a:gd name="T22" fmla="*/ 77 w 417"/>
                              <a:gd name="T23" fmla="*/ 8 h 49"/>
                              <a:gd name="T24" fmla="*/ 80 w 417"/>
                              <a:gd name="T25" fmla="*/ 7 h 49"/>
                              <a:gd name="T26" fmla="*/ 82 w 417"/>
                              <a:gd name="T27" fmla="*/ 7 h 49"/>
                              <a:gd name="T28" fmla="*/ 101 w 417"/>
                              <a:gd name="T29" fmla="*/ 8 h 49"/>
                              <a:gd name="T30" fmla="*/ 99 w 417"/>
                              <a:gd name="T31" fmla="*/ 7 h 49"/>
                              <a:gd name="T32" fmla="*/ 101 w 417"/>
                              <a:gd name="T33" fmla="*/ 7 h 49"/>
                              <a:gd name="T34" fmla="*/ 100 w 417"/>
                              <a:gd name="T35" fmla="*/ 7 h 49"/>
                              <a:gd name="T36" fmla="*/ 97 w 417"/>
                              <a:gd name="T37" fmla="*/ 7 h 49"/>
                              <a:gd name="T38" fmla="*/ 77 w 417"/>
                              <a:gd name="T39" fmla="*/ 6 h 49"/>
                              <a:gd name="T40" fmla="*/ 40 w 417"/>
                              <a:gd name="T41" fmla="*/ 4 h 49"/>
                              <a:gd name="T42" fmla="*/ 37 w 417"/>
                              <a:gd name="T43" fmla="*/ 4 h 49"/>
                              <a:gd name="T44" fmla="*/ 26 w 417"/>
                              <a:gd name="T45" fmla="*/ 4 h 49"/>
                              <a:gd name="T46" fmla="*/ 21 w 417"/>
                              <a:gd name="T47" fmla="*/ 4 h 49"/>
                              <a:gd name="T48" fmla="*/ 10 w 417"/>
                              <a:gd name="T49" fmla="*/ 5 h 49"/>
                              <a:gd name="T50" fmla="*/ 4 w 417"/>
                              <a:gd name="T51" fmla="*/ 6 h 49"/>
                              <a:gd name="T52" fmla="*/ 3 w 417"/>
                              <a:gd name="T53" fmla="*/ 7 h 49"/>
                              <a:gd name="T54" fmla="*/ 4 w 417"/>
                              <a:gd name="T55" fmla="*/ 2 h 49"/>
                              <a:gd name="T56" fmla="*/ 9 w 417"/>
                              <a:gd name="T57" fmla="*/ 1 h 49"/>
                              <a:gd name="T58" fmla="*/ 20 w 417"/>
                              <a:gd name="T59" fmla="*/ 0 h 49"/>
                              <a:gd name="T60" fmla="*/ 25 w 417"/>
                              <a:gd name="T61" fmla="*/ 0 h 49"/>
                              <a:gd name="T62" fmla="*/ 37 w 417"/>
                              <a:gd name="T63" fmla="*/ 0 h 49"/>
                              <a:gd name="T64" fmla="*/ 40 w 417"/>
                              <a:gd name="T65" fmla="*/ 0 h 49"/>
                              <a:gd name="T66" fmla="*/ 77 w 417"/>
                              <a:gd name="T67" fmla="*/ 2 h 49"/>
                              <a:gd name="T68" fmla="*/ 97 w 417"/>
                              <a:gd name="T69" fmla="*/ 3 h 49"/>
                              <a:gd name="T70" fmla="*/ 100 w 417"/>
                              <a:gd name="T71" fmla="*/ 3 h 49"/>
                              <a:gd name="T72" fmla="*/ 101 w 417"/>
                              <a:gd name="T73" fmla="*/ 3 h 49"/>
                              <a:gd name="T74" fmla="*/ 103 w 417"/>
                              <a:gd name="T75" fmla="*/ 5 h 49"/>
                              <a:gd name="T76" fmla="*/ 103 w 417"/>
                              <a:gd name="T77" fmla="*/ 5 h 49"/>
                              <a:gd name="T78" fmla="*/ 102 w 417"/>
                              <a:gd name="T79" fmla="*/ 8 h 49"/>
                              <a:gd name="T80" fmla="*/ 83 w 417"/>
                              <a:gd name="T81" fmla="*/ 11 h 49"/>
                              <a:gd name="T82" fmla="*/ 79 w 417"/>
                              <a:gd name="T83" fmla="*/ 11 h 49"/>
                              <a:gd name="T84" fmla="*/ 80 w 417"/>
                              <a:gd name="T85" fmla="*/ 11 h 49"/>
                              <a:gd name="T86" fmla="*/ 77 w 417"/>
                              <a:gd name="T87" fmla="*/ 11 h 49"/>
                              <a:gd name="T88" fmla="*/ 73 w 417"/>
                              <a:gd name="T89" fmla="*/ 11 h 49"/>
                              <a:gd name="T90" fmla="*/ 63 w 417"/>
                              <a:gd name="T91" fmla="*/ 10 h 49"/>
                              <a:gd name="T92" fmla="*/ 52 w 417"/>
                              <a:gd name="T93" fmla="*/ 8 h 49"/>
                              <a:gd name="T94" fmla="*/ 41 w 417"/>
                              <a:gd name="T95" fmla="*/ 8 h 49"/>
                              <a:gd name="T96" fmla="*/ 31 w 417"/>
                              <a:gd name="T97" fmla="*/ 7 h 49"/>
                              <a:gd name="T98" fmla="*/ 20 w 417"/>
                              <a:gd name="T99" fmla="*/ 7 h 49"/>
                              <a:gd name="T100" fmla="*/ 9 w 417"/>
                              <a:gd name="T101" fmla="*/ 7 h 49"/>
                              <a:gd name="T102" fmla="*/ 3 w 417"/>
                              <a:gd name="T103" fmla="*/ 7 h 49"/>
                              <a:gd name="T104" fmla="*/ 3 w 417"/>
                              <a:gd name="T105" fmla="*/ 7 h 49"/>
                              <a:gd name="T106" fmla="*/ 0 w 417"/>
                              <a:gd name="T107" fmla="*/ 6 h 49"/>
                              <a:gd name="T108" fmla="*/ 3 w 417"/>
                              <a:gd name="T109" fmla="*/ 2 h 4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17" h="49">
                                <a:moveTo>
                                  <a:pt x="12" y="28"/>
                                </a:moveTo>
                                <a:lnTo>
                                  <a:pt x="7" y="13"/>
                                </a:lnTo>
                                <a:lnTo>
                                  <a:pt x="10" y="12"/>
                                </a:lnTo>
                                <a:cubicBezTo>
                                  <a:pt x="11" y="12"/>
                                  <a:pt x="12" y="12"/>
                                  <a:pt x="12" y="12"/>
                                </a:cubicBezTo>
                                <a:lnTo>
                                  <a:pt x="14" y="12"/>
                                </a:lnTo>
                                <a:lnTo>
                                  <a:pt x="17" y="12"/>
                                </a:lnTo>
                                <a:lnTo>
                                  <a:pt x="39" y="12"/>
                                </a:lnTo>
                                <a:lnTo>
                                  <a:pt x="60" y="12"/>
                                </a:lnTo>
                                <a:lnTo>
                                  <a:pt x="81" y="12"/>
                                </a:lnTo>
                                <a:lnTo>
                                  <a:pt x="103" y="12"/>
                                </a:lnTo>
                                <a:lnTo>
                                  <a:pt x="126" y="13"/>
                                </a:lnTo>
                                <a:lnTo>
                                  <a:pt x="147" y="14"/>
                                </a:lnTo>
                                <a:lnTo>
                                  <a:pt x="169" y="17"/>
                                </a:lnTo>
                                <a:lnTo>
                                  <a:pt x="189" y="18"/>
                                </a:lnTo>
                                <a:lnTo>
                                  <a:pt x="212" y="19"/>
                                </a:lnTo>
                                <a:lnTo>
                                  <a:pt x="234" y="21"/>
                                </a:lnTo>
                                <a:lnTo>
                                  <a:pt x="255" y="24"/>
                                </a:lnTo>
                                <a:lnTo>
                                  <a:pt x="276" y="26"/>
                                </a:lnTo>
                                <a:lnTo>
                                  <a:pt x="298" y="31"/>
                                </a:lnTo>
                                <a:lnTo>
                                  <a:pt x="297" y="31"/>
                                </a:lnTo>
                                <a:lnTo>
                                  <a:pt x="311" y="32"/>
                                </a:lnTo>
                                <a:lnTo>
                                  <a:pt x="316" y="33"/>
                                </a:lnTo>
                                <a:lnTo>
                                  <a:pt x="309" y="35"/>
                                </a:lnTo>
                                <a:cubicBezTo>
                                  <a:pt x="311" y="33"/>
                                  <a:pt x="313" y="32"/>
                                  <a:pt x="315" y="32"/>
                                </a:cubicBezTo>
                                <a:lnTo>
                                  <a:pt x="322" y="31"/>
                                </a:lnTo>
                                <a:lnTo>
                                  <a:pt x="332" y="31"/>
                                </a:lnTo>
                                <a:lnTo>
                                  <a:pt x="331" y="31"/>
                                </a:lnTo>
                                <a:lnTo>
                                  <a:pt x="407" y="19"/>
                                </a:lnTo>
                                <a:lnTo>
                                  <a:pt x="404" y="34"/>
                                </a:lnTo>
                                <a:lnTo>
                                  <a:pt x="401" y="32"/>
                                </a:lnTo>
                                <a:cubicBezTo>
                                  <a:pt x="400" y="31"/>
                                  <a:pt x="399" y="30"/>
                                  <a:pt x="398" y="29"/>
                                </a:cubicBezTo>
                                <a:lnTo>
                                  <a:pt x="397" y="26"/>
                                </a:lnTo>
                                <a:lnTo>
                                  <a:pt x="404" y="30"/>
                                </a:lnTo>
                                <a:lnTo>
                                  <a:pt x="402" y="30"/>
                                </a:lnTo>
                                <a:cubicBezTo>
                                  <a:pt x="401" y="30"/>
                                  <a:pt x="401" y="30"/>
                                  <a:pt x="400" y="30"/>
                                </a:cubicBezTo>
                                <a:lnTo>
                                  <a:pt x="389" y="28"/>
                                </a:lnTo>
                                <a:lnTo>
                                  <a:pt x="391" y="28"/>
                                </a:lnTo>
                                <a:lnTo>
                                  <a:pt x="384" y="28"/>
                                </a:lnTo>
                                <a:lnTo>
                                  <a:pt x="311" y="24"/>
                                </a:lnTo>
                                <a:lnTo>
                                  <a:pt x="237" y="19"/>
                                </a:lnTo>
                                <a:lnTo>
                                  <a:pt x="161" y="16"/>
                                </a:lnTo>
                                <a:lnTo>
                                  <a:pt x="153" y="16"/>
                                </a:lnTo>
                                <a:lnTo>
                                  <a:pt x="148" y="16"/>
                                </a:lnTo>
                                <a:lnTo>
                                  <a:pt x="126" y="17"/>
                                </a:lnTo>
                                <a:lnTo>
                                  <a:pt x="104" y="18"/>
                                </a:lnTo>
                                <a:lnTo>
                                  <a:pt x="84" y="18"/>
                                </a:lnTo>
                                <a:lnTo>
                                  <a:pt x="85" y="18"/>
                                </a:lnTo>
                                <a:lnTo>
                                  <a:pt x="62" y="22"/>
                                </a:lnTo>
                                <a:lnTo>
                                  <a:pt x="40" y="23"/>
                                </a:lnTo>
                                <a:lnTo>
                                  <a:pt x="18" y="25"/>
                                </a:lnTo>
                                <a:lnTo>
                                  <a:pt x="16" y="25"/>
                                </a:lnTo>
                                <a:lnTo>
                                  <a:pt x="20" y="24"/>
                                </a:lnTo>
                                <a:lnTo>
                                  <a:pt x="12" y="28"/>
                                </a:lnTo>
                                <a:close/>
                                <a:moveTo>
                                  <a:pt x="13" y="10"/>
                                </a:moveTo>
                                <a:cubicBezTo>
                                  <a:pt x="14" y="9"/>
                                  <a:pt x="15" y="9"/>
                                  <a:pt x="16" y="9"/>
                                </a:cubicBezTo>
                                <a:lnTo>
                                  <a:pt x="39" y="7"/>
                                </a:lnTo>
                                <a:lnTo>
                                  <a:pt x="60" y="6"/>
                                </a:lnTo>
                                <a:lnTo>
                                  <a:pt x="82" y="3"/>
                                </a:lnTo>
                                <a:cubicBezTo>
                                  <a:pt x="83" y="2"/>
                                  <a:pt x="83" y="2"/>
                                  <a:pt x="84" y="2"/>
                                </a:cubicBezTo>
                                <a:lnTo>
                                  <a:pt x="103" y="2"/>
                                </a:lnTo>
                                <a:lnTo>
                                  <a:pt x="125" y="1"/>
                                </a:lnTo>
                                <a:lnTo>
                                  <a:pt x="148" y="0"/>
                                </a:lnTo>
                                <a:lnTo>
                                  <a:pt x="153" y="0"/>
                                </a:lnTo>
                                <a:lnTo>
                                  <a:pt x="162" y="0"/>
                                </a:lnTo>
                                <a:lnTo>
                                  <a:pt x="238" y="3"/>
                                </a:lnTo>
                                <a:lnTo>
                                  <a:pt x="311" y="8"/>
                                </a:lnTo>
                                <a:lnTo>
                                  <a:pt x="384" y="12"/>
                                </a:lnTo>
                                <a:lnTo>
                                  <a:pt x="391" y="12"/>
                                </a:lnTo>
                                <a:cubicBezTo>
                                  <a:pt x="391" y="12"/>
                                  <a:pt x="392" y="12"/>
                                  <a:pt x="392" y="12"/>
                                </a:cubicBezTo>
                                <a:lnTo>
                                  <a:pt x="403" y="14"/>
                                </a:lnTo>
                                <a:lnTo>
                                  <a:pt x="402" y="14"/>
                                </a:lnTo>
                                <a:lnTo>
                                  <a:pt x="404" y="14"/>
                                </a:lnTo>
                                <a:cubicBezTo>
                                  <a:pt x="407" y="14"/>
                                  <a:pt x="410" y="16"/>
                                  <a:pt x="411" y="18"/>
                                </a:cubicBezTo>
                                <a:lnTo>
                                  <a:pt x="412" y="21"/>
                                </a:lnTo>
                                <a:lnTo>
                                  <a:pt x="410" y="18"/>
                                </a:lnTo>
                                <a:lnTo>
                                  <a:pt x="413" y="20"/>
                                </a:lnTo>
                                <a:cubicBezTo>
                                  <a:pt x="416" y="22"/>
                                  <a:pt x="417" y="25"/>
                                  <a:pt x="416" y="29"/>
                                </a:cubicBezTo>
                                <a:cubicBezTo>
                                  <a:pt x="416" y="32"/>
                                  <a:pt x="413" y="34"/>
                                  <a:pt x="410" y="35"/>
                                </a:cubicBezTo>
                                <a:lnTo>
                                  <a:pt x="333" y="46"/>
                                </a:lnTo>
                                <a:cubicBezTo>
                                  <a:pt x="333" y="47"/>
                                  <a:pt x="332" y="47"/>
                                  <a:pt x="332" y="47"/>
                                </a:cubicBezTo>
                                <a:lnTo>
                                  <a:pt x="324" y="46"/>
                                </a:lnTo>
                                <a:lnTo>
                                  <a:pt x="317" y="47"/>
                                </a:lnTo>
                                <a:lnTo>
                                  <a:pt x="322" y="44"/>
                                </a:lnTo>
                                <a:lnTo>
                                  <a:pt x="321" y="45"/>
                                </a:lnTo>
                                <a:cubicBezTo>
                                  <a:pt x="319" y="48"/>
                                  <a:pt x="316" y="49"/>
                                  <a:pt x="313" y="48"/>
                                </a:cubicBezTo>
                                <a:lnTo>
                                  <a:pt x="310" y="47"/>
                                </a:lnTo>
                                <a:lnTo>
                                  <a:pt x="296" y="47"/>
                                </a:lnTo>
                                <a:cubicBezTo>
                                  <a:pt x="295" y="46"/>
                                  <a:pt x="295" y="46"/>
                                  <a:pt x="294" y="46"/>
                                </a:cubicBezTo>
                                <a:lnTo>
                                  <a:pt x="275" y="42"/>
                                </a:lnTo>
                                <a:lnTo>
                                  <a:pt x="253" y="40"/>
                                </a:lnTo>
                                <a:lnTo>
                                  <a:pt x="232" y="37"/>
                                </a:lnTo>
                                <a:lnTo>
                                  <a:pt x="211" y="35"/>
                                </a:lnTo>
                                <a:lnTo>
                                  <a:pt x="188" y="34"/>
                                </a:lnTo>
                                <a:lnTo>
                                  <a:pt x="167" y="33"/>
                                </a:lnTo>
                                <a:lnTo>
                                  <a:pt x="147" y="30"/>
                                </a:lnTo>
                                <a:lnTo>
                                  <a:pt x="125" y="29"/>
                                </a:lnTo>
                                <a:lnTo>
                                  <a:pt x="103" y="28"/>
                                </a:lnTo>
                                <a:lnTo>
                                  <a:pt x="81" y="28"/>
                                </a:lnTo>
                                <a:lnTo>
                                  <a:pt x="60" y="28"/>
                                </a:lnTo>
                                <a:lnTo>
                                  <a:pt x="39" y="28"/>
                                </a:lnTo>
                                <a:lnTo>
                                  <a:pt x="17" y="28"/>
                                </a:lnTo>
                                <a:lnTo>
                                  <a:pt x="14" y="28"/>
                                </a:lnTo>
                                <a:lnTo>
                                  <a:pt x="12" y="28"/>
                                </a:lnTo>
                                <a:lnTo>
                                  <a:pt x="14" y="28"/>
                                </a:lnTo>
                                <a:lnTo>
                                  <a:pt x="10" y="29"/>
                                </a:lnTo>
                                <a:cubicBezTo>
                                  <a:pt x="6" y="30"/>
                                  <a:pt x="2" y="28"/>
                                  <a:pt x="1" y="24"/>
                                </a:cubicBezTo>
                                <a:cubicBezTo>
                                  <a:pt x="0" y="20"/>
                                  <a:pt x="1" y="16"/>
                                  <a:pt x="5" y="14"/>
                                </a:cubicBezTo>
                                <a:lnTo>
                                  <a:pt x="13" y="1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82" name="Freeform 9164"/>
                        <wps:cNvSpPr>
                          <a:spLocks/>
                        </wps:cNvSpPr>
                        <wps:spPr bwMode="auto">
                          <a:xfrm>
                            <a:off x="703" y="652"/>
                            <a:ext cx="16" cy="135"/>
                          </a:xfrm>
                          <a:custGeom>
                            <a:avLst/>
                            <a:gdLst>
                              <a:gd name="T0" fmla="*/ 16 w 16"/>
                              <a:gd name="T1" fmla="*/ 0 h 135"/>
                              <a:gd name="T2" fmla="*/ 8 w 16"/>
                              <a:gd name="T3" fmla="*/ 135 h 135"/>
                              <a:gd name="T4" fmla="*/ 0 w 16"/>
                              <a:gd name="T5" fmla="*/ 135 h 135"/>
                              <a:gd name="T6" fmla="*/ 8 w 16"/>
                              <a:gd name="T7" fmla="*/ 0 h 135"/>
                              <a:gd name="T8" fmla="*/ 16 w 16"/>
                              <a:gd name="T9" fmla="*/ 0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135">
                                <a:moveTo>
                                  <a:pt x="16" y="0"/>
                                </a:moveTo>
                                <a:lnTo>
                                  <a:pt x="8" y="135"/>
                                </a:lnTo>
                                <a:lnTo>
                                  <a:pt x="0" y="135"/>
                                </a:lnTo>
                                <a:lnTo>
                                  <a:pt x="8" y="0"/>
                                </a:lnTo>
                                <a:lnTo>
                                  <a:pt x="1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83" name="Freeform 9165"/>
                        <wps:cNvSpPr>
                          <a:spLocks/>
                        </wps:cNvSpPr>
                        <wps:spPr bwMode="auto">
                          <a:xfrm>
                            <a:off x="556" y="660"/>
                            <a:ext cx="135" cy="119"/>
                          </a:xfrm>
                          <a:custGeom>
                            <a:avLst/>
                            <a:gdLst>
                              <a:gd name="T0" fmla="*/ 8 w 135"/>
                              <a:gd name="T1" fmla="*/ 1 h 119"/>
                              <a:gd name="T2" fmla="*/ 6 w 135"/>
                              <a:gd name="T3" fmla="*/ 4 h 119"/>
                              <a:gd name="T4" fmla="*/ 6 w 135"/>
                              <a:gd name="T5" fmla="*/ 5 h 119"/>
                              <a:gd name="T6" fmla="*/ 0 w 135"/>
                              <a:gd name="T7" fmla="*/ 100 h 119"/>
                              <a:gd name="T8" fmla="*/ 0 w 135"/>
                              <a:gd name="T9" fmla="*/ 99 h 119"/>
                              <a:gd name="T10" fmla="*/ 1 w 135"/>
                              <a:gd name="T11" fmla="*/ 101 h 119"/>
                              <a:gd name="T12" fmla="*/ 2 w 135"/>
                              <a:gd name="T13" fmla="*/ 103 h 119"/>
                              <a:gd name="T14" fmla="*/ 6 w 135"/>
                              <a:gd name="T15" fmla="*/ 103 h 119"/>
                              <a:gd name="T16" fmla="*/ 7 w 135"/>
                              <a:gd name="T17" fmla="*/ 103 h 119"/>
                              <a:gd name="T18" fmla="*/ 17 w 135"/>
                              <a:gd name="T19" fmla="*/ 105 h 119"/>
                              <a:gd name="T20" fmla="*/ 26 w 135"/>
                              <a:gd name="T21" fmla="*/ 106 h 119"/>
                              <a:gd name="T22" fmla="*/ 35 w 135"/>
                              <a:gd name="T23" fmla="*/ 108 h 119"/>
                              <a:gd name="T24" fmla="*/ 44 w 135"/>
                              <a:gd name="T25" fmla="*/ 110 h 119"/>
                              <a:gd name="T26" fmla="*/ 53 w 135"/>
                              <a:gd name="T27" fmla="*/ 111 h 119"/>
                              <a:gd name="T28" fmla="*/ 61 w 135"/>
                              <a:gd name="T29" fmla="*/ 113 h 119"/>
                              <a:gd name="T30" fmla="*/ 71 w 135"/>
                              <a:gd name="T31" fmla="*/ 114 h 119"/>
                              <a:gd name="T32" fmla="*/ 80 w 135"/>
                              <a:gd name="T33" fmla="*/ 115 h 119"/>
                              <a:gd name="T34" fmla="*/ 89 w 135"/>
                              <a:gd name="T35" fmla="*/ 115 h 119"/>
                              <a:gd name="T36" fmla="*/ 98 w 135"/>
                              <a:gd name="T37" fmla="*/ 117 h 119"/>
                              <a:gd name="T38" fmla="*/ 107 w 135"/>
                              <a:gd name="T39" fmla="*/ 117 h 119"/>
                              <a:gd name="T40" fmla="*/ 117 w 135"/>
                              <a:gd name="T41" fmla="*/ 119 h 119"/>
                              <a:gd name="T42" fmla="*/ 125 w 135"/>
                              <a:gd name="T43" fmla="*/ 119 h 119"/>
                              <a:gd name="T44" fmla="*/ 127 w 135"/>
                              <a:gd name="T45" fmla="*/ 119 h 119"/>
                              <a:gd name="T46" fmla="*/ 127 w 135"/>
                              <a:gd name="T47" fmla="*/ 119 h 119"/>
                              <a:gd name="T48" fmla="*/ 130 w 135"/>
                              <a:gd name="T49" fmla="*/ 117 h 119"/>
                              <a:gd name="T50" fmla="*/ 131 w 135"/>
                              <a:gd name="T51" fmla="*/ 115 h 119"/>
                              <a:gd name="T52" fmla="*/ 131 w 135"/>
                              <a:gd name="T53" fmla="*/ 115 h 119"/>
                              <a:gd name="T54" fmla="*/ 131 w 135"/>
                              <a:gd name="T55" fmla="*/ 113 h 119"/>
                              <a:gd name="T56" fmla="*/ 131 w 135"/>
                              <a:gd name="T57" fmla="*/ 102 h 119"/>
                              <a:gd name="T58" fmla="*/ 131 w 135"/>
                              <a:gd name="T59" fmla="*/ 91 h 119"/>
                              <a:gd name="T60" fmla="*/ 132 w 135"/>
                              <a:gd name="T61" fmla="*/ 81 h 119"/>
                              <a:gd name="T62" fmla="*/ 132 w 135"/>
                              <a:gd name="T63" fmla="*/ 69 h 119"/>
                              <a:gd name="T64" fmla="*/ 132 w 135"/>
                              <a:gd name="T65" fmla="*/ 59 h 119"/>
                              <a:gd name="T66" fmla="*/ 133 w 135"/>
                              <a:gd name="T67" fmla="*/ 47 h 119"/>
                              <a:gd name="T68" fmla="*/ 133 w 135"/>
                              <a:gd name="T69" fmla="*/ 36 h 119"/>
                              <a:gd name="T70" fmla="*/ 135 w 135"/>
                              <a:gd name="T71" fmla="*/ 26 h 119"/>
                              <a:gd name="T72" fmla="*/ 135 w 135"/>
                              <a:gd name="T73" fmla="*/ 14 h 119"/>
                              <a:gd name="T74" fmla="*/ 135 w 135"/>
                              <a:gd name="T75" fmla="*/ 13 h 119"/>
                              <a:gd name="T76" fmla="*/ 135 w 135"/>
                              <a:gd name="T77" fmla="*/ 11 h 119"/>
                              <a:gd name="T78" fmla="*/ 135 w 135"/>
                              <a:gd name="T79" fmla="*/ 10 h 119"/>
                              <a:gd name="T80" fmla="*/ 135 w 135"/>
                              <a:gd name="T81" fmla="*/ 11 h 119"/>
                              <a:gd name="T82" fmla="*/ 135 w 135"/>
                              <a:gd name="T83" fmla="*/ 9 h 119"/>
                              <a:gd name="T84" fmla="*/ 132 w 135"/>
                              <a:gd name="T85" fmla="*/ 6 h 119"/>
                              <a:gd name="T86" fmla="*/ 123 w 135"/>
                              <a:gd name="T87" fmla="*/ 5 h 119"/>
                              <a:gd name="T88" fmla="*/ 113 w 135"/>
                              <a:gd name="T89" fmla="*/ 4 h 119"/>
                              <a:gd name="T90" fmla="*/ 102 w 135"/>
                              <a:gd name="T91" fmla="*/ 4 h 119"/>
                              <a:gd name="T92" fmla="*/ 92 w 135"/>
                              <a:gd name="T93" fmla="*/ 3 h 119"/>
                              <a:gd name="T94" fmla="*/ 82 w 135"/>
                              <a:gd name="T95" fmla="*/ 2 h 119"/>
                              <a:gd name="T96" fmla="*/ 72 w 135"/>
                              <a:gd name="T97" fmla="*/ 1 h 119"/>
                              <a:gd name="T98" fmla="*/ 62 w 135"/>
                              <a:gd name="T99" fmla="*/ 1 h 119"/>
                              <a:gd name="T100" fmla="*/ 52 w 135"/>
                              <a:gd name="T101" fmla="*/ 0 h 119"/>
                              <a:gd name="T102" fmla="*/ 42 w 135"/>
                              <a:gd name="T103" fmla="*/ 0 h 119"/>
                              <a:gd name="T104" fmla="*/ 31 w 135"/>
                              <a:gd name="T105" fmla="*/ 0 h 119"/>
                              <a:gd name="T106" fmla="*/ 21 w 135"/>
                              <a:gd name="T107" fmla="*/ 0 h 119"/>
                              <a:gd name="T108" fmla="*/ 10 w 135"/>
                              <a:gd name="T109" fmla="*/ 0 h 119"/>
                              <a:gd name="T110" fmla="*/ 8 w 135"/>
                              <a:gd name="T111" fmla="*/ 1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35" h="119">
                                <a:moveTo>
                                  <a:pt x="8" y="1"/>
                                </a:moveTo>
                                <a:lnTo>
                                  <a:pt x="6" y="4"/>
                                </a:lnTo>
                                <a:lnTo>
                                  <a:pt x="6" y="5"/>
                                </a:lnTo>
                                <a:lnTo>
                                  <a:pt x="0" y="100"/>
                                </a:lnTo>
                                <a:lnTo>
                                  <a:pt x="0" y="99"/>
                                </a:lnTo>
                                <a:lnTo>
                                  <a:pt x="1" y="101"/>
                                </a:lnTo>
                                <a:lnTo>
                                  <a:pt x="2" y="103"/>
                                </a:lnTo>
                                <a:lnTo>
                                  <a:pt x="6" y="103"/>
                                </a:lnTo>
                                <a:lnTo>
                                  <a:pt x="7" y="103"/>
                                </a:lnTo>
                                <a:lnTo>
                                  <a:pt x="17" y="105"/>
                                </a:lnTo>
                                <a:lnTo>
                                  <a:pt x="26" y="106"/>
                                </a:lnTo>
                                <a:lnTo>
                                  <a:pt x="35" y="108"/>
                                </a:lnTo>
                                <a:lnTo>
                                  <a:pt x="44" y="110"/>
                                </a:lnTo>
                                <a:lnTo>
                                  <a:pt x="53" y="111"/>
                                </a:lnTo>
                                <a:lnTo>
                                  <a:pt x="61" y="113"/>
                                </a:lnTo>
                                <a:lnTo>
                                  <a:pt x="71" y="114"/>
                                </a:lnTo>
                                <a:lnTo>
                                  <a:pt x="80" y="115"/>
                                </a:lnTo>
                                <a:lnTo>
                                  <a:pt x="89" y="115"/>
                                </a:lnTo>
                                <a:lnTo>
                                  <a:pt x="98" y="117"/>
                                </a:lnTo>
                                <a:lnTo>
                                  <a:pt x="107" y="117"/>
                                </a:lnTo>
                                <a:lnTo>
                                  <a:pt x="117" y="119"/>
                                </a:lnTo>
                                <a:lnTo>
                                  <a:pt x="125" y="119"/>
                                </a:lnTo>
                                <a:lnTo>
                                  <a:pt x="127" y="119"/>
                                </a:lnTo>
                                <a:lnTo>
                                  <a:pt x="130" y="117"/>
                                </a:lnTo>
                                <a:lnTo>
                                  <a:pt x="131" y="115"/>
                                </a:lnTo>
                                <a:lnTo>
                                  <a:pt x="131" y="113"/>
                                </a:lnTo>
                                <a:lnTo>
                                  <a:pt x="131" y="102"/>
                                </a:lnTo>
                                <a:lnTo>
                                  <a:pt x="131" y="91"/>
                                </a:lnTo>
                                <a:lnTo>
                                  <a:pt x="132" y="81"/>
                                </a:lnTo>
                                <a:lnTo>
                                  <a:pt x="132" y="69"/>
                                </a:lnTo>
                                <a:lnTo>
                                  <a:pt x="132" y="59"/>
                                </a:lnTo>
                                <a:lnTo>
                                  <a:pt x="133" y="47"/>
                                </a:lnTo>
                                <a:lnTo>
                                  <a:pt x="133" y="36"/>
                                </a:lnTo>
                                <a:lnTo>
                                  <a:pt x="135" y="26"/>
                                </a:lnTo>
                                <a:lnTo>
                                  <a:pt x="135" y="14"/>
                                </a:lnTo>
                                <a:lnTo>
                                  <a:pt x="135" y="13"/>
                                </a:lnTo>
                                <a:lnTo>
                                  <a:pt x="135" y="11"/>
                                </a:lnTo>
                                <a:lnTo>
                                  <a:pt x="135" y="10"/>
                                </a:lnTo>
                                <a:lnTo>
                                  <a:pt x="135" y="11"/>
                                </a:lnTo>
                                <a:lnTo>
                                  <a:pt x="135" y="9"/>
                                </a:lnTo>
                                <a:lnTo>
                                  <a:pt x="132" y="6"/>
                                </a:lnTo>
                                <a:lnTo>
                                  <a:pt x="123" y="5"/>
                                </a:lnTo>
                                <a:lnTo>
                                  <a:pt x="113" y="4"/>
                                </a:lnTo>
                                <a:lnTo>
                                  <a:pt x="102" y="4"/>
                                </a:lnTo>
                                <a:lnTo>
                                  <a:pt x="92" y="3"/>
                                </a:lnTo>
                                <a:lnTo>
                                  <a:pt x="82" y="2"/>
                                </a:lnTo>
                                <a:lnTo>
                                  <a:pt x="72" y="1"/>
                                </a:lnTo>
                                <a:lnTo>
                                  <a:pt x="62" y="1"/>
                                </a:lnTo>
                                <a:lnTo>
                                  <a:pt x="52" y="0"/>
                                </a:lnTo>
                                <a:lnTo>
                                  <a:pt x="42" y="0"/>
                                </a:lnTo>
                                <a:lnTo>
                                  <a:pt x="31" y="0"/>
                                </a:lnTo>
                                <a:lnTo>
                                  <a:pt x="21" y="0"/>
                                </a:lnTo>
                                <a:lnTo>
                                  <a:pt x="10" y="0"/>
                                </a:lnTo>
                                <a:lnTo>
                                  <a:pt x="8" y="1"/>
                                </a:lnTo>
                                <a:close/>
                              </a:path>
                            </a:pathLst>
                          </a:custGeom>
                          <a:solidFill>
                            <a:srgbClr val="FFF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4" name="Freeform 9166"/>
                        <wps:cNvSpPr>
                          <a:spLocks noEditPoints="1"/>
                        </wps:cNvSpPr>
                        <wps:spPr bwMode="auto">
                          <a:xfrm>
                            <a:off x="552" y="656"/>
                            <a:ext cx="143" cy="127"/>
                          </a:xfrm>
                          <a:custGeom>
                            <a:avLst/>
                            <a:gdLst>
                              <a:gd name="T0" fmla="*/ 6 w 288"/>
                              <a:gd name="T1" fmla="*/ 5 h 256"/>
                              <a:gd name="T2" fmla="*/ 4 w 288"/>
                              <a:gd name="T3" fmla="*/ 52 h 256"/>
                              <a:gd name="T4" fmla="*/ 0 w 288"/>
                              <a:gd name="T5" fmla="*/ 52 h 256"/>
                              <a:gd name="T6" fmla="*/ 4 w 288"/>
                              <a:gd name="T7" fmla="*/ 52 h 256"/>
                              <a:gd name="T8" fmla="*/ 3 w 288"/>
                              <a:gd name="T9" fmla="*/ 51 h 256"/>
                              <a:gd name="T10" fmla="*/ 6 w 288"/>
                              <a:gd name="T11" fmla="*/ 52 h 256"/>
                              <a:gd name="T12" fmla="*/ 19 w 288"/>
                              <a:gd name="T13" fmla="*/ 54 h 256"/>
                              <a:gd name="T14" fmla="*/ 33 w 288"/>
                              <a:gd name="T15" fmla="*/ 56 h 256"/>
                              <a:gd name="T16" fmla="*/ 46 w 288"/>
                              <a:gd name="T17" fmla="*/ 58 h 256"/>
                              <a:gd name="T18" fmla="*/ 60 w 288"/>
                              <a:gd name="T19" fmla="*/ 59 h 256"/>
                              <a:gd name="T20" fmla="*/ 65 w 288"/>
                              <a:gd name="T21" fmla="*/ 59 h 256"/>
                              <a:gd name="T22" fmla="*/ 65 w 288"/>
                              <a:gd name="T23" fmla="*/ 60 h 256"/>
                              <a:gd name="T24" fmla="*/ 65 w 288"/>
                              <a:gd name="T25" fmla="*/ 59 h 256"/>
                              <a:gd name="T26" fmla="*/ 65 w 288"/>
                              <a:gd name="T27" fmla="*/ 48 h 256"/>
                              <a:gd name="T28" fmla="*/ 66 w 288"/>
                              <a:gd name="T29" fmla="*/ 31 h 256"/>
                              <a:gd name="T30" fmla="*/ 67 w 288"/>
                              <a:gd name="T31" fmla="*/ 15 h 256"/>
                              <a:gd name="T32" fmla="*/ 67 w 288"/>
                              <a:gd name="T33" fmla="*/ 7 h 256"/>
                              <a:gd name="T34" fmla="*/ 71 w 288"/>
                              <a:gd name="T35" fmla="*/ 7 h 256"/>
                              <a:gd name="T36" fmla="*/ 67 w 288"/>
                              <a:gd name="T37" fmla="*/ 7 h 256"/>
                              <a:gd name="T38" fmla="*/ 68 w 288"/>
                              <a:gd name="T39" fmla="*/ 7 h 256"/>
                              <a:gd name="T40" fmla="*/ 52 w 288"/>
                              <a:gd name="T41" fmla="*/ 5 h 256"/>
                              <a:gd name="T42" fmla="*/ 37 w 288"/>
                              <a:gd name="T43" fmla="*/ 4 h 256"/>
                              <a:gd name="T44" fmla="*/ 22 w 288"/>
                              <a:gd name="T45" fmla="*/ 4 h 256"/>
                              <a:gd name="T46" fmla="*/ 7 w 288"/>
                              <a:gd name="T47" fmla="*/ 4 h 256"/>
                              <a:gd name="T48" fmla="*/ 6 w 288"/>
                              <a:gd name="T49" fmla="*/ 0 h 256"/>
                              <a:gd name="T50" fmla="*/ 17 w 288"/>
                              <a:gd name="T51" fmla="*/ 0 h 256"/>
                              <a:gd name="T52" fmla="*/ 33 w 288"/>
                              <a:gd name="T53" fmla="*/ 0 h 256"/>
                              <a:gd name="T54" fmla="*/ 48 w 288"/>
                              <a:gd name="T55" fmla="*/ 1 h 256"/>
                              <a:gd name="T56" fmla="*/ 63 w 288"/>
                              <a:gd name="T57" fmla="*/ 2 h 256"/>
                              <a:gd name="T58" fmla="*/ 71 w 288"/>
                              <a:gd name="T59" fmla="*/ 5 h 256"/>
                              <a:gd name="T60" fmla="*/ 67 w 288"/>
                              <a:gd name="T61" fmla="*/ 7 h 256"/>
                              <a:gd name="T62" fmla="*/ 71 w 288"/>
                              <a:gd name="T63" fmla="*/ 7 h 256"/>
                              <a:gd name="T64" fmla="*/ 71 w 288"/>
                              <a:gd name="T65" fmla="*/ 15 h 256"/>
                              <a:gd name="T66" fmla="*/ 70 w 288"/>
                              <a:gd name="T67" fmla="*/ 31 h 256"/>
                              <a:gd name="T68" fmla="*/ 69 w 288"/>
                              <a:gd name="T69" fmla="*/ 48 h 256"/>
                              <a:gd name="T70" fmla="*/ 69 w 288"/>
                              <a:gd name="T71" fmla="*/ 59 h 256"/>
                              <a:gd name="T72" fmla="*/ 68 w 288"/>
                              <a:gd name="T73" fmla="*/ 61 h 256"/>
                              <a:gd name="T74" fmla="*/ 65 w 288"/>
                              <a:gd name="T75" fmla="*/ 63 h 256"/>
                              <a:gd name="T76" fmla="*/ 60 w 288"/>
                              <a:gd name="T77" fmla="*/ 63 h 256"/>
                              <a:gd name="T78" fmla="*/ 46 w 288"/>
                              <a:gd name="T79" fmla="*/ 62 h 256"/>
                              <a:gd name="T80" fmla="*/ 32 w 288"/>
                              <a:gd name="T81" fmla="*/ 60 h 256"/>
                              <a:gd name="T82" fmla="*/ 18 w 288"/>
                              <a:gd name="T83" fmla="*/ 58 h 256"/>
                              <a:gd name="T84" fmla="*/ 5 w 288"/>
                              <a:gd name="T85" fmla="*/ 56 h 256"/>
                              <a:gd name="T86" fmla="*/ 3 w 288"/>
                              <a:gd name="T87" fmla="*/ 55 h 256"/>
                              <a:gd name="T88" fmla="*/ 0 w 288"/>
                              <a:gd name="T89" fmla="*/ 53 h 256"/>
                              <a:gd name="T90" fmla="*/ 4 w 288"/>
                              <a:gd name="T91" fmla="*/ 52 h 256"/>
                              <a:gd name="T92" fmla="*/ 3 w 288"/>
                              <a:gd name="T93" fmla="*/ 4 h 256"/>
                              <a:gd name="T94" fmla="*/ 5 w 288"/>
                              <a:gd name="T95" fmla="*/ 0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88" h="256">
                                <a:moveTo>
                                  <a:pt x="26" y="18"/>
                                </a:moveTo>
                                <a:lnTo>
                                  <a:pt x="31" y="14"/>
                                </a:lnTo>
                                <a:lnTo>
                                  <a:pt x="27" y="20"/>
                                </a:lnTo>
                                <a:lnTo>
                                  <a:pt x="28" y="16"/>
                                </a:lnTo>
                                <a:lnTo>
                                  <a:pt x="28" y="19"/>
                                </a:lnTo>
                                <a:lnTo>
                                  <a:pt x="16" y="211"/>
                                </a:lnTo>
                                <a:cubicBezTo>
                                  <a:pt x="16" y="215"/>
                                  <a:pt x="13" y="218"/>
                                  <a:pt x="8" y="218"/>
                                </a:cubicBezTo>
                                <a:cubicBezTo>
                                  <a:pt x="4" y="218"/>
                                  <a:pt x="0" y="214"/>
                                  <a:pt x="0" y="210"/>
                                </a:cubicBezTo>
                                <a:lnTo>
                                  <a:pt x="0" y="209"/>
                                </a:lnTo>
                                <a:cubicBezTo>
                                  <a:pt x="0" y="205"/>
                                  <a:pt x="3" y="202"/>
                                  <a:pt x="7" y="201"/>
                                </a:cubicBezTo>
                                <a:cubicBezTo>
                                  <a:pt x="11" y="201"/>
                                  <a:pt x="15" y="204"/>
                                  <a:pt x="16" y="207"/>
                                </a:cubicBezTo>
                                <a:lnTo>
                                  <a:pt x="17" y="211"/>
                                </a:lnTo>
                                <a:lnTo>
                                  <a:pt x="15" y="207"/>
                                </a:lnTo>
                                <a:lnTo>
                                  <a:pt x="19" y="211"/>
                                </a:lnTo>
                                <a:lnTo>
                                  <a:pt x="12" y="208"/>
                                </a:lnTo>
                                <a:lnTo>
                                  <a:pt x="19" y="208"/>
                                </a:lnTo>
                                <a:cubicBezTo>
                                  <a:pt x="19" y="208"/>
                                  <a:pt x="20" y="208"/>
                                  <a:pt x="21" y="209"/>
                                </a:cubicBezTo>
                                <a:lnTo>
                                  <a:pt x="24" y="209"/>
                                </a:lnTo>
                                <a:lnTo>
                                  <a:pt x="42" y="213"/>
                                </a:lnTo>
                                <a:lnTo>
                                  <a:pt x="60" y="216"/>
                                </a:lnTo>
                                <a:lnTo>
                                  <a:pt x="79" y="220"/>
                                </a:lnTo>
                                <a:lnTo>
                                  <a:pt x="96" y="223"/>
                                </a:lnTo>
                                <a:lnTo>
                                  <a:pt x="114" y="225"/>
                                </a:lnTo>
                                <a:lnTo>
                                  <a:pt x="132" y="228"/>
                                </a:lnTo>
                                <a:lnTo>
                                  <a:pt x="151" y="230"/>
                                </a:lnTo>
                                <a:lnTo>
                                  <a:pt x="169" y="232"/>
                                </a:lnTo>
                                <a:lnTo>
                                  <a:pt x="188" y="233"/>
                                </a:lnTo>
                                <a:lnTo>
                                  <a:pt x="206" y="237"/>
                                </a:lnTo>
                                <a:lnTo>
                                  <a:pt x="223" y="237"/>
                                </a:lnTo>
                                <a:lnTo>
                                  <a:pt x="243" y="240"/>
                                </a:lnTo>
                                <a:lnTo>
                                  <a:pt x="259" y="240"/>
                                </a:lnTo>
                                <a:lnTo>
                                  <a:pt x="262" y="240"/>
                                </a:lnTo>
                                <a:lnTo>
                                  <a:pt x="263" y="240"/>
                                </a:lnTo>
                                <a:lnTo>
                                  <a:pt x="259" y="242"/>
                                </a:lnTo>
                                <a:lnTo>
                                  <a:pt x="265" y="238"/>
                                </a:lnTo>
                                <a:lnTo>
                                  <a:pt x="261" y="243"/>
                                </a:lnTo>
                                <a:lnTo>
                                  <a:pt x="263" y="238"/>
                                </a:lnTo>
                                <a:lnTo>
                                  <a:pt x="262" y="241"/>
                                </a:lnTo>
                                <a:lnTo>
                                  <a:pt x="262" y="240"/>
                                </a:lnTo>
                                <a:lnTo>
                                  <a:pt x="262" y="237"/>
                                </a:lnTo>
                                <a:lnTo>
                                  <a:pt x="262" y="214"/>
                                </a:lnTo>
                                <a:lnTo>
                                  <a:pt x="263" y="193"/>
                                </a:lnTo>
                                <a:lnTo>
                                  <a:pt x="264" y="171"/>
                                </a:lnTo>
                                <a:lnTo>
                                  <a:pt x="265" y="148"/>
                                </a:lnTo>
                                <a:lnTo>
                                  <a:pt x="266" y="126"/>
                                </a:lnTo>
                                <a:lnTo>
                                  <a:pt x="267" y="104"/>
                                </a:lnTo>
                                <a:lnTo>
                                  <a:pt x="268" y="81"/>
                                </a:lnTo>
                                <a:lnTo>
                                  <a:pt x="271" y="60"/>
                                </a:lnTo>
                                <a:lnTo>
                                  <a:pt x="272" y="37"/>
                                </a:lnTo>
                                <a:lnTo>
                                  <a:pt x="272" y="35"/>
                                </a:lnTo>
                                <a:lnTo>
                                  <a:pt x="272" y="30"/>
                                </a:lnTo>
                                <a:lnTo>
                                  <a:pt x="272" y="29"/>
                                </a:lnTo>
                                <a:cubicBezTo>
                                  <a:pt x="272" y="18"/>
                                  <a:pt x="288" y="18"/>
                                  <a:pt x="288" y="29"/>
                                </a:cubicBezTo>
                                <a:lnTo>
                                  <a:pt x="288" y="30"/>
                                </a:lnTo>
                                <a:cubicBezTo>
                                  <a:pt x="288" y="34"/>
                                  <a:pt x="286" y="38"/>
                                  <a:pt x="282" y="38"/>
                                </a:cubicBezTo>
                                <a:cubicBezTo>
                                  <a:pt x="278" y="39"/>
                                  <a:pt x="274" y="37"/>
                                  <a:pt x="273" y="33"/>
                                </a:cubicBezTo>
                                <a:lnTo>
                                  <a:pt x="271" y="28"/>
                                </a:lnTo>
                                <a:lnTo>
                                  <a:pt x="273" y="31"/>
                                </a:lnTo>
                                <a:lnTo>
                                  <a:pt x="269" y="27"/>
                                </a:lnTo>
                                <a:lnTo>
                                  <a:pt x="274" y="29"/>
                                </a:lnTo>
                                <a:lnTo>
                                  <a:pt x="255" y="27"/>
                                </a:lnTo>
                                <a:lnTo>
                                  <a:pt x="233" y="25"/>
                                </a:lnTo>
                                <a:lnTo>
                                  <a:pt x="212" y="23"/>
                                </a:lnTo>
                                <a:lnTo>
                                  <a:pt x="192" y="23"/>
                                </a:lnTo>
                                <a:lnTo>
                                  <a:pt x="172" y="20"/>
                                </a:lnTo>
                                <a:lnTo>
                                  <a:pt x="152" y="19"/>
                                </a:lnTo>
                                <a:lnTo>
                                  <a:pt x="132" y="18"/>
                                </a:lnTo>
                                <a:lnTo>
                                  <a:pt x="110" y="16"/>
                                </a:lnTo>
                                <a:lnTo>
                                  <a:pt x="91" y="16"/>
                                </a:lnTo>
                                <a:lnTo>
                                  <a:pt x="70" y="16"/>
                                </a:lnTo>
                                <a:lnTo>
                                  <a:pt x="49" y="16"/>
                                </a:lnTo>
                                <a:lnTo>
                                  <a:pt x="28" y="16"/>
                                </a:lnTo>
                                <a:lnTo>
                                  <a:pt x="31" y="16"/>
                                </a:lnTo>
                                <a:lnTo>
                                  <a:pt x="26" y="18"/>
                                </a:lnTo>
                                <a:close/>
                                <a:moveTo>
                                  <a:pt x="26" y="1"/>
                                </a:moveTo>
                                <a:cubicBezTo>
                                  <a:pt x="26" y="1"/>
                                  <a:pt x="27" y="0"/>
                                  <a:pt x="28" y="0"/>
                                </a:cubicBezTo>
                                <a:lnTo>
                                  <a:pt x="49" y="0"/>
                                </a:lnTo>
                                <a:lnTo>
                                  <a:pt x="70" y="0"/>
                                </a:lnTo>
                                <a:lnTo>
                                  <a:pt x="91" y="0"/>
                                </a:lnTo>
                                <a:lnTo>
                                  <a:pt x="111" y="0"/>
                                </a:lnTo>
                                <a:lnTo>
                                  <a:pt x="132" y="2"/>
                                </a:lnTo>
                                <a:lnTo>
                                  <a:pt x="153" y="3"/>
                                </a:lnTo>
                                <a:lnTo>
                                  <a:pt x="174" y="4"/>
                                </a:lnTo>
                                <a:lnTo>
                                  <a:pt x="193" y="7"/>
                                </a:lnTo>
                                <a:lnTo>
                                  <a:pt x="213" y="8"/>
                                </a:lnTo>
                                <a:lnTo>
                                  <a:pt x="235" y="9"/>
                                </a:lnTo>
                                <a:lnTo>
                                  <a:pt x="256" y="11"/>
                                </a:lnTo>
                                <a:lnTo>
                                  <a:pt x="275" y="13"/>
                                </a:lnTo>
                                <a:cubicBezTo>
                                  <a:pt x="277" y="13"/>
                                  <a:pt x="278" y="14"/>
                                  <a:pt x="280" y="15"/>
                                </a:cubicBezTo>
                                <a:lnTo>
                                  <a:pt x="285" y="20"/>
                                </a:lnTo>
                                <a:cubicBezTo>
                                  <a:pt x="285" y="21"/>
                                  <a:pt x="286" y="22"/>
                                  <a:pt x="286" y="23"/>
                                </a:cubicBezTo>
                                <a:lnTo>
                                  <a:pt x="288" y="28"/>
                                </a:lnTo>
                                <a:lnTo>
                                  <a:pt x="272" y="30"/>
                                </a:lnTo>
                                <a:lnTo>
                                  <a:pt x="272" y="29"/>
                                </a:lnTo>
                                <a:lnTo>
                                  <a:pt x="288" y="29"/>
                                </a:lnTo>
                                <a:lnTo>
                                  <a:pt x="288" y="30"/>
                                </a:lnTo>
                                <a:lnTo>
                                  <a:pt x="288" y="35"/>
                                </a:lnTo>
                                <a:lnTo>
                                  <a:pt x="288" y="38"/>
                                </a:lnTo>
                                <a:lnTo>
                                  <a:pt x="287" y="62"/>
                                </a:lnTo>
                                <a:lnTo>
                                  <a:pt x="284" y="81"/>
                                </a:lnTo>
                                <a:lnTo>
                                  <a:pt x="283" y="104"/>
                                </a:lnTo>
                                <a:lnTo>
                                  <a:pt x="282" y="127"/>
                                </a:lnTo>
                                <a:lnTo>
                                  <a:pt x="281" y="149"/>
                                </a:lnTo>
                                <a:lnTo>
                                  <a:pt x="280" y="171"/>
                                </a:lnTo>
                                <a:lnTo>
                                  <a:pt x="279" y="193"/>
                                </a:lnTo>
                                <a:lnTo>
                                  <a:pt x="278" y="214"/>
                                </a:lnTo>
                                <a:lnTo>
                                  <a:pt x="278" y="237"/>
                                </a:lnTo>
                                <a:lnTo>
                                  <a:pt x="278" y="240"/>
                                </a:lnTo>
                                <a:lnTo>
                                  <a:pt x="278" y="241"/>
                                </a:lnTo>
                                <a:cubicBezTo>
                                  <a:pt x="278" y="242"/>
                                  <a:pt x="278" y="242"/>
                                  <a:pt x="278" y="243"/>
                                </a:cubicBezTo>
                                <a:lnTo>
                                  <a:pt x="276" y="248"/>
                                </a:lnTo>
                                <a:cubicBezTo>
                                  <a:pt x="276" y="250"/>
                                  <a:pt x="274" y="251"/>
                                  <a:pt x="273" y="252"/>
                                </a:cubicBezTo>
                                <a:lnTo>
                                  <a:pt x="267" y="255"/>
                                </a:lnTo>
                                <a:cubicBezTo>
                                  <a:pt x="266" y="256"/>
                                  <a:pt x="265" y="256"/>
                                  <a:pt x="263" y="256"/>
                                </a:cubicBezTo>
                                <a:lnTo>
                                  <a:pt x="262" y="256"/>
                                </a:lnTo>
                                <a:lnTo>
                                  <a:pt x="258" y="256"/>
                                </a:lnTo>
                                <a:lnTo>
                                  <a:pt x="241" y="256"/>
                                </a:lnTo>
                                <a:lnTo>
                                  <a:pt x="223" y="253"/>
                                </a:lnTo>
                                <a:lnTo>
                                  <a:pt x="204" y="252"/>
                                </a:lnTo>
                                <a:lnTo>
                                  <a:pt x="186" y="249"/>
                                </a:lnTo>
                                <a:lnTo>
                                  <a:pt x="167" y="248"/>
                                </a:lnTo>
                                <a:lnTo>
                                  <a:pt x="149" y="246"/>
                                </a:lnTo>
                                <a:lnTo>
                                  <a:pt x="129" y="244"/>
                                </a:lnTo>
                                <a:lnTo>
                                  <a:pt x="112" y="241"/>
                                </a:lnTo>
                                <a:lnTo>
                                  <a:pt x="94" y="238"/>
                                </a:lnTo>
                                <a:lnTo>
                                  <a:pt x="75" y="235"/>
                                </a:lnTo>
                                <a:lnTo>
                                  <a:pt x="58" y="231"/>
                                </a:lnTo>
                                <a:lnTo>
                                  <a:pt x="39" y="229"/>
                                </a:lnTo>
                                <a:lnTo>
                                  <a:pt x="20" y="225"/>
                                </a:lnTo>
                                <a:lnTo>
                                  <a:pt x="17" y="224"/>
                                </a:lnTo>
                                <a:lnTo>
                                  <a:pt x="19" y="224"/>
                                </a:lnTo>
                                <a:lnTo>
                                  <a:pt x="12" y="224"/>
                                </a:lnTo>
                                <a:cubicBezTo>
                                  <a:pt x="10" y="224"/>
                                  <a:pt x="8" y="223"/>
                                  <a:pt x="6" y="221"/>
                                </a:cubicBezTo>
                                <a:lnTo>
                                  <a:pt x="3" y="218"/>
                                </a:lnTo>
                                <a:cubicBezTo>
                                  <a:pt x="2" y="217"/>
                                  <a:pt x="2" y="216"/>
                                  <a:pt x="1" y="214"/>
                                </a:cubicBezTo>
                                <a:lnTo>
                                  <a:pt x="1" y="211"/>
                                </a:lnTo>
                                <a:lnTo>
                                  <a:pt x="16" y="209"/>
                                </a:lnTo>
                                <a:lnTo>
                                  <a:pt x="16" y="210"/>
                                </a:lnTo>
                                <a:lnTo>
                                  <a:pt x="0" y="210"/>
                                </a:lnTo>
                                <a:lnTo>
                                  <a:pt x="12" y="19"/>
                                </a:lnTo>
                                <a:lnTo>
                                  <a:pt x="12" y="16"/>
                                </a:lnTo>
                                <a:cubicBezTo>
                                  <a:pt x="12" y="15"/>
                                  <a:pt x="13" y="14"/>
                                  <a:pt x="13" y="13"/>
                                </a:cubicBezTo>
                                <a:lnTo>
                                  <a:pt x="16" y="6"/>
                                </a:lnTo>
                                <a:cubicBezTo>
                                  <a:pt x="17" y="5"/>
                                  <a:pt x="19" y="3"/>
                                  <a:pt x="21" y="2"/>
                                </a:cubicBezTo>
                                <a:lnTo>
                                  <a:pt x="26" y="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85" name="Freeform 9167"/>
                        <wps:cNvSpPr>
                          <a:spLocks/>
                        </wps:cNvSpPr>
                        <wps:spPr bwMode="auto">
                          <a:xfrm>
                            <a:off x="572" y="668"/>
                            <a:ext cx="119" cy="95"/>
                          </a:xfrm>
                          <a:custGeom>
                            <a:avLst/>
                            <a:gdLst>
                              <a:gd name="T0" fmla="*/ 117 w 119"/>
                              <a:gd name="T1" fmla="*/ 22 h 95"/>
                              <a:gd name="T2" fmla="*/ 115 w 119"/>
                              <a:gd name="T3" fmla="*/ 44 h 95"/>
                              <a:gd name="T4" fmla="*/ 114 w 119"/>
                              <a:gd name="T5" fmla="*/ 68 h 95"/>
                              <a:gd name="T6" fmla="*/ 112 w 119"/>
                              <a:gd name="T7" fmla="*/ 94 h 95"/>
                              <a:gd name="T8" fmla="*/ 109 w 119"/>
                              <a:gd name="T9" fmla="*/ 94 h 95"/>
                              <a:gd name="T10" fmla="*/ 96 w 119"/>
                              <a:gd name="T11" fmla="*/ 94 h 95"/>
                              <a:gd name="T12" fmla="*/ 83 w 119"/>
                              <a:gd name="T13" fmla="*/ 94 h 95"/>
                              <a:gd name="T14" fmla="*/ 71 w 119"/>
                              <a:gd name="T15" fmla="*/ 93 h 95"/>
                              <a:gd name="T16" fmla="*/ 58 w 119"/>
                              <a:gd name="T17" fmla="*/ 91 h 95"/>
                              <a:gd name="T18" fmla="*/ 46 w 119"/>
                              <a:gd name="T19" fmla="*/ 90 h 95"/>
                              <a:gd name="T20" fmla="*/ 34 w 119"/>
                              <a:gd name="T21" fmla="*/ 88 h 95"/>
                              <a:gd name="T22" fmla="*/ 21 w 119"/>
                              <a:gd name="T23" fmla="*/ 85 h 95"/>
                              <a:gd name="T24" fmla="*/ 9 w 119"/>
                              <a:gd name="T25" fmla="*/ 82 h 95"/>
                              <a:gd name="T26" fmla="*/ 3 w 119"/>
                              <a:gd name="T27" fmla="*/ 81 h 95"/>
                              <a:gd name="T28" fmla="*/ 2 w 119"/>
                              <a:gd name="T29" fmla="*/ 80 h 95"/>
                              <a:gd name="T30" fmla="*/ 1 w 119"/>
                              <a:gd name="T31" fmla="*/ 80 h 95"/>
                              <a:gd name="T32" fmla="*/ 1 w 119"/>
                              <a:gd name="T33" fmla="*/ 72 h 95"/>
                              <a:gd name="T34" fmla="*/ 1 w 119"/>
                              <a:gd name="T35" fmla="*/ 64 h 95"/>
                              <a:gd name="T36" fmla="*/ 0 w 119"/>
                              <a:gd name="T37" fmla="*/ 55 h 95"/>
                              <a:gd name="T38" fmla="*/ 0 w 119"/>
                              <a:gd name="T39" fmla="*/ 47 h 95"/>
                              <a:gd name="T40" fmla="*/ 1 w 119"/>
                              <a:gd name="T41" fmla="*/ 38 h 95"/>
                              <a:gd name="T42" fmla="*/ 1 w 119"/>
                              <a:gd name="T43" fmla="*/ 30 h 95"/>
                              <a:gd name="T44" fmla="*/ 2 w 119"/>
                              <a:gd name="T45" fmla="*/ 21 h 95"/>
                              <a:gd name="T46" fmla="*/ 3 w 119"/>
                              <a:gd name="T47" fmla="*/ 13 h 95"/>
                              <a:gd name="T48" fmla="*/ 6 w 119"/>
                              <a:gd name="T49" fmla="*/ 5 h 95"/>
                              <a:gd name="T50" fmla="*/ 7 w 119"/>
                              <a:gd name="T51" fmla="*/ 0 h 95"/>
                              <a:gd name="T52" fmla="*/ 18 w 119"/>
                              <a:gd name="T53" fmla="*/ 0 h 95"/>
                              <a:gd name="T54" fmla="*/ 35 w 119"/>
                              <a:gd name="T55" fmla="*/ 0 h 95"/>
                              <a:gd name="T56" fmla="*/ 52 w 119"/>
                              <a:gd name="T57" fmla="*/ 1 h 95"/>
                              <a:gd name="T58" fmla="*/ 70 w 119"/>
                              <a:gd name="T59" fmla="*/ 1 h 95"/>
                              <a:gd name="T60" fmla="*/ 87 w 119"/>
                              <a:gd name="T61" fmla="*/ 4 h 95"/>
                              <a:gd name="T62" fmla="*/ 105 w 119"/>
                              <a:gd name="T63" fmla="*/ 5 h 95"/>
                              <a:gd name="T64" fmla="*/ 117 w 119"/>
                              <a:gd name="T65" fmla="*/ 7 h 95"/>
                              <a:gd name="T66" fmla="*/ 119 w 119"/>
                              <a:gd name="T67" fmla="*/ 7 h 9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9" h="95">
                                <a:moveTo>
                                  <a:pt x="119" y="7"/>
                                </a:moveTo>
                                <a:lnTo>
                                  <a:pt x="117" y="22"/>
                                </a:lnTo>
                                <a:lnTo>
                                  <a:pt x="116" y="33"/>
                                </a:lnTo>
                                <a:lnTo>
                                  <a:pt x="115" y="44"/>
                                </a:lnTo>
                                <a:lnTo>
                                  <a:pt x="115" y="56"/>
                                </a:lnTo>
                                <a:lnTo>
                                  <a:pt x="114" y="68"/>
                                </a:lnTo>
                                <a:lnTo>
                                  <a:pt x="113" y="78"/>
                                </a:lnTo>
                                <a:lnTo>
                                  <a:pt x="112" y="94"/>
                                </a:lnTo>
                                <a:lnTo>
                                  <a:pt x="112" y="95"/>
                                </a:lnTo>
                                <a:lnTo>
                                  <a:pt x="109" y="94"/>
                                </a:lnTo>
                                <a:lnTo>
                                  <a:pt x="102" y="94"/>
                                </a:lnTo>
                                <a:lnTo>
                                  <a:pt x="96" y="94"/>
                                </a:lnTo>
                                <a:lnTo>
                                  <a:pt x="90" y="94"/>
                                </a:lnTo>
                                <a:lnTo>
                                  <a:pt x="83" y="94"/>
                                </a:lnTo>
                                <a:lnTo>
                                  <a:pt x="77" y="93"/>
                                </a:lnTo>
                                <a:lnTo>
                                  <a:pt x="71" y="93"/>
                                </a:lnTo>
                                <a:lnTo>
                                  <a:pt x="64" y="93"/>
                                </a:lnTo>
                                <a:lnTo>
                                  <a:pt x="58" y="91"/>
                                </a:lnTo>
                                <a:lnTo>
                                  <a:pt x="52" y="91"/>
                                </a:lnTo>
                                <a:lnTo>
                                  <a:pt x="46" y="90"/>
                                </a:lnTo>
                                <a:lnTo>
                                  <a:pt x="39" y="89"/>
                                </a:lnTo>
                                <a:lnTo>
                                  <a:pt x="34" y="88"/>
                                </a:lnTo>
                                <a:lnTo>
                                  <a:pt x="28" y="87"/>
                                </a:lnTo>
                                <a:lnTo>
                                  <a:pt x="21" y="85"/>
                                </a:lnTo>
                                <a:lnTo>
                                  <a:pt x="15" y="83"/>
                                </a:lnTo>
                                <a:lnTo>
                                  <a:pt x="9" y="82"/>
                                </a:lnTo>
                                <a:lnTo>
                                  <a:pt x="6" y="81"/>
                                </a:lnTo>
                                <a:lnTo>
                                  <a:pt x="3" y="81"/>
                                </a:lnTo>
                                <a:lnTo>
                                  <a:pt x="2" y="81"/>
                                </a:lnTo>
                                <a:lnTo>
                                  <a:pt x="2" y="80"/>
                                </a:lnTo>
                                <a:lnTo>
                                  <a:pt x="1" y="79"/>
                                </a:lnTo>
                                <a:lnTo>
                                  <a:pt x="1" y="80"/>
                                </a:lnTo>
                                <a:lnTo>
                                  <a:pt x="1" y="77"/>
                                </a:lnTo>
                                <a:lnTo>
                                  <a:pt x="1" y="72"/>
                                </a:lnTo>
                                <a:lnTo>
                                  <a:pt x="1" y="68"/>
                                </a:lnTo>
                                <a:lnTo>
                                  <a:pt x="1" y="64"/>
                                </a:lnTo>
                                <a:lnTo>
                                  <a:pt x="0" y="59"/>
                                </a:lnTo>
                                <a:lnTo>
                                  <a:pt x="0" y="55"/>
                                </a:lnTo>
                                <a:lnTo>
                                  <a:pt x="0" y="51"/>
                                </a:lnTo>
                                <a:lnTo>
                                  <a:pt x="0" y="47"/>
                                </a:lnTo>
                                <a:lnTo>
                                  <a:pt x="0" y="43"/>
                                </a:lnTo>
                                <a:lnTo>
                                  <a:pt x="1" y="38"/>
                                </a:lnTo>
                                <a:lnTo>
                                  <a:pt x="1" y="34"/>
                                </a:lnTo>
                                <a:lnTo>
                                  <a:pt x="1" y="30"/>
                                </a:lnTo>
                                <a:lnTo>
                                  <a:pt x="1" y="26"/>
                                </a:lnTo>
                                <a:lnTo>
                                  <a:pt x="2" y="21"/>
                                </a:lnTo>
                                <a:lnTo>
                                  <a:pt x="3" y="17"/>
                                </a:lnTo>
                                <a:lnTo>
                                  <a:pt x="3" y="13"/>
                                </a:lnTo>
                                <a:lnTo>
                                  <a:pt x="4" y="8"/>
                                </a:lnTo>
                                <a:lnTo>
                                  <a:pt x="6" y="5"/>
                                </a:lnTo>
                                <a:lnTo>
                                  <a:pt x="7" y="1"/>
                                </a:lnTo>
                                <a:lnTo>
                                  <a:pt x="7" y="0"/>
                                </a:lnTo>
                                <a:lnTo>
                                  <a:pt x="9" y="0"/>
                                </a:lnTo>
                                <a:lnTo>
                                  <a:pt x="18" y="0"/>
                                </a:lnTo>
                                <a:lnTo>
                                  <a:pt x="26" y="0"/>
                                </a:lnTo>
                                <a:lnTo>
                                  <a:pt x="35" y="0"/>
                                </a:lnTo>
                                <a:lnTo>
                                  <a:pt x="43" y="0"/>
                                </a:lnTo>
                                <a:lnTo>
                                  <a:pt x="52" y="1"/>
                                </a:lnTo>
                                <a:lnTo>
                                  <a:pt x="61" y="1"/>
                                </a:lnTo>
                                <a:lnTo>
                                  <a:pt x="70" y="1"/>
                                </a:lnTo>
                                <a:lnTo>
                                  <a:pt x="79" y="3"/>
                                </a:lnTo>
                                <a:lnTo>
                                  <a:pt x="87" y="4"/>
                                </a:lnTo>
                                <a:lnTo>
                                  <a:pt x="96" y="4"/>
                                </a:lnTo>
                                <a:lnTo>
                                  <a:pt x="105" y="5"/>
                                </a:lnTo>
                                <a:lnTo>
                                  <a:pt x="114" y="6"/>
                                </a:lnTo>
                                <a:lnTo>
                                  <a:pt x="117" y="7"/>
                                </a:lnTo>
                                <a:lnTo>
                                  <a:pt x="119" y="7"/>
                                </a:lnTo>
                                <a:close/>
                              </a:path>
                            </a:pathLst>
                          </a:custGeom>
                          <a:solidFill>
                            <a:srgbClr val="DAF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6" name="Freeform 9168"/>
                        <wps:cNvSpPr>
                          <a:spLocks noEditPoints="1"/>
                        </wps:cNvSpPr>
                        <wps:spPr bwMode="auto">
                          <a:xfrm>
                            <a:off x="568" y="664"/>
                            <a:ext cx="128" cy="103"/>
                          </a:xfrm>
                          <a:custGeom>
                            <a:avLst/>
                            <a:gdLst>
                              <a:gd name="T0" fmla="*/ 63 w 257"/>
                              <a:gd name="T1" fmla="*/ 13 h 209"/>
                              <a:gd name="T2" fmla="*/ 61 w 257"/>
                              <a:gd name="T3" fmla="*/ 30 h 209"/>
                              <a:gd name="T4" fmla="*/ 60 w 257"/>
                              <a:gd name="T5" fmla="*/ 48 h 209"/>
                              <a:gd name="T6" fmla="*/ 57 w 257"/>
                              <a:gd name="T7" fmla="*/ 51 h 209"/>
                              <a:gd name="T8" fmla="*/ 53 w 257"/>
                              <a:gd name="T9" fmla="*/ 50 h 209"/>
                              <a:gd name="T10" fmla="*/ 43 w 257"/>
                              <a:gd name="T11" fmla="*/ 50 h 209"/>
                              <a:gd name="T12" fmla="*/ 37 w 257"/>
                              <a:gd name="T13" fmla="*/ 50 h 209"/>
                              <a:gd name="T14" fmla="*/ 31 w 257"/>
                              <a:gd name="T15" fmla="*/ 49 h 209"/>
                              <a:gd name="T16" fmla="*/ 21 w 257"/>
                              <a:gd name="T17" fmla="*/ 48 h 209"/>
                              <a:gd name="T18" fmla="*/ 11 w 257"/>
                              <a:gd name="T19" fmla="*/ 45 h 209"/>
                              <a:gd name="T20" fmla="*/ 4 w 257"/>
                              <a:gd name="T21" fmla="*/ 44 h 209"/>
                              <a:gd name="T22" fmla="*/ 3 w 257"/>
                              <a:gd name="T23" fmla="*/ 44 h 209"/>
                              <a:gd name="T24" fmla="*/ 1 w 257"/>
                              <a:gd name="T25" fmla="*/ 42 h 209"/>
                              <a:gd name="T26" fmla="*/ 4 w 257"/>
                              <a:gd name="T27" fmla="*/ 41 h 209"/>
                              <a:gd name="T28" fmla="*/ 0 w 257"/>
                              <a:gd name="T29" fmla="*/ 39 h 209"/>
                              <a:gd name="T30" fmla="*/ 0 w 257"/>
                              <a:gd name="T31" fmla="*/ 34 h 209"/>
                              <a:gd name="T32" fmla="*/ 0 w 257"/>
                              <a:gd name="T33" fmla="*/ 27 h 209"/>
                              <a:gd name="T34" fmla="*/ 0 w 257"/>
                              <a:gd name="T35" fmla="*/ 21 h 209"/>
                              <a:gd name="T36" fmla="*/ 0 w 257"/>
                              <a:gd name="T37" fmla="*/ 15 h 209"/>
                              <a:gd name="T38" fmla="*/ 1 w 257"/>
                              <a:gd name="T39" fmla="*/ 10 h 209"/>
                              <a:gd name="T40" fmla="*/ 1 w 257"/>
                              <a:gd name="T41" fmla="*/ 8 h 209"/>
                              <a:gd name="T42" fmla="*/ 3 w 257"/>
                              <a:gd name="T43" fmla="*/ 3 h 209"/>
                              <a:gd name="T44" fmla="*/ 4 w 257"/>
                              <a:gd name="T45" fmla="*/ 1 h 209"/>
                              <a:gd name="T46" fmla="*/ 5 w 257"/>
                              <a:gd name="T47" fmla="*/ 0 h 209"/>
                              <a:gd name="T48" fmla="*/ 15 w 257"/>
                              <a:gd name="T49" fmla="*/ 0 h 209"/>
                              <a:gd name="T50" fmla="*/ 28 w 257"/>
                              <a:gd name="T51" fmla="*/ 0 h 209"/>
                              <a:gd name="T52" fmla="*/ 42 w 257"/>
                              <a:gd name="T53" fmla="*/ 1 h 209"/>
                              <a:gd name="T54" fmla="*/ 55 w 257"/>
                              <a:gd name="T55" fmla="*/ 2 h 209"/>
                              <a:gd name="T56" fmla="*/ 61 w 257"/>
                              <a:gd name="T57" fmla="*/ 3 h 209"/>
                              <a:gd name="T58" fmla="*/ 62 w 257"/>
                              <a:gd name="T59" fmla="*/ 3 h 209"/>
                              <a:gd name="T60" fmla="*/ 61 w 257"/>
                              <a:gd name="T61" fmla="*/ 7 h 209"/>
                              <a:gd name="T62" fmla="*/ 58 w 257"/>
                              <a:gd name="T63" fmla="*/ 7 h 209"/>
                              <a:gd name="T64" fmla="*/ 50 w 257"/>
                              <a:gd name="T65" fmla="*/ 6 h 209"/>
                              <a:gd name="T66" fmla="*/ 37 w 257"/>
                              <a:gd name="T67" fmla="*/ 4 h 209"/>
                              <a:gd name="T68" fmla="*/ 23 w 257"/>
                              <a:gd name="T69" fmla="*/ 4 h 209"/>
                              <a:gd name="T70" fmla="*/ 10 w 257"/>
                              <a:gd name="T71" fmla="*/ 4 h 209"/>
                              <a:gd name="T72" fmla="*/ 6 w 257"/>
                              <a:gd name="T73" fmla="*/ 4 h 209"/>
                              <a:gd name="T74" fmla="*/ 7 w 257"/>
                              <a:gd name="T75" fmla="*/ 3 h 209"/>
                              <a:gd name="T76" fmla="*/ 5 w 257"/>
                              <a:gd name="T77" fmla="*/ 7 h 209"/>
                              <a:gd name="T78" fmla="*/ 5 w 257"/>
                              <a:gd name="T79" fmla="*/ 8 h 209"/>
                              <a:gd name="T80" fmla="*/ 5 w 257"/>
                              <a:gd name="T81" fmla="*/ 13 h 209"/>
                              <a:gd name="T82" fmla="*/ 4 w 257"/>
                              <a:gd name="T83" fmla="*/ 17 h 209"/>
                              <a:gd name="T84" fmla="*/ 4 w 257"/>
                              <a:gd name="T85" fmla="*/ 23 h 209"/>
                              <a:gd name="T86" fmla="*/ 4 w 257"/>
                              <a:gd name="T87" fmla="*/ 29 h 209"/>
                              <a:gd name="T88" fmla="*/ 4 w 257"/>
                              <a:gd name="T89" fmla="*/ 35 h 209"/>
                              <a:gd name="T90" fmla="*/ 4 w 257"/>
                              <a:gd name="T91" fmla="*/ 41 h 209"/>
                              <a:gd name="T92" fmla="*/ 2 w 257"/>
                              <a:gd name="T93" fmla="*/ 39 h 209"/>
                              <a:gd name="T94" fmla="*/ 4 w 257"/>
                              <a:gd name="T95" fmla="*/ 40 h 209"/>
                              <a:gd name="T96" fmla="*/ 3 w 257"/>
                              <a:gd name="T97" fmla="*/ 40 h 209"/>
                              <a:gd name="T98" fmla="*/ 6 w 257"/>
                              <a:gd name="T99" fmla="*/ 40 h 209"/>
                              <a:gd name="T100" fmla="*/ 16 w 257"/>
                              <a:gd name="T101" fmla="*/ 43 h 209"/>
                              <a:gd name="T102" fmla="*/ 25 w 257"/>
                              <a:gd name="T103" fmla="*/ 44 h 209"/>
                              <a:gd name="T104" fmla="*/ 34 w 257"/>
                              <a:gd name="T105" fmla="*/ 46 h 209"/>
                              <a:gd name="T106" fmla="*/ 41 w 257"/>
                              <a:gd name="T107" fmla="*/ 46 h 209"/>
                              <a:gd name="T108" fmla="*/ 47 w 257"/>
                              <a:gd name="T109" fmla="*/ 46 h 209"/>
                              <a:gd name="T110" fmla="*/ 56 w 257"/>
                              <a:gd name="T111" fmla="*/ 46 h 209"/>
                              <a:gd name="T112" fmla="*/ 56 w 257"/>
                              <a:gd name="T113" fmla="*/ 49 h 209"/>
                              <a:gd name="T114" fmla="*/ 57 w 257"/>
                              <a:gd name="T115" fmla="*/ 35 h 209"/>
                              <a:gd name="T116" fmla="*/ 58 w 257"/>
                              <a:gd name="T117" fmla="*/ 18 h 209"/>
                              <a:gd name="T118" fmla="*/ 61 w 257"/>
                              <a:gd name="T119" fmla="*/ 7 h 20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57" h="209">
                                <a:moveTo>
                                  <a:pt x="252" y="16"/>
                                </a:moveTo>
                                <a:cubicBezTo>
                                  <a:pt x="255" y="18"/>
                                  <a:pt x="257" y="21"/>
                                  <a:pt x="256" y="25"/>
                                </a:cubicBezTo>
                                <a:lnTo>
                                  <a:pt x="252" y="55"/>
                                </a:lnTo>
                                <a:lnTo>
                                  <a:pt x="250" y="76"/>
                                </a:lnTo>
                                <a:lnTo>
                                  <a:pt x="247" y="99"/>
                                </a:lnTo>
                                <a:lnTo>
                                  <a:pt x="246" y="122"/>
                                </a:lnTo>
                                <a:lnTo>
                                  <a:pt x="244" y="145"/>
                                </a:lnTo>
                                <a:lnTo>
                                  <a:pt x="242" y="167"/>
                                </a:lnTo>
                                <a:lnTo>
                                  <a:pt x="240" y="199"/>
                                </a:lnTo>
                                <a:lnTo>
                                  <a:pt x="240" y="200"/>
                                </a:lnTo>
                                <a:cubicBezTo>
                                  <a:pt x="240" y="203"/>
                                  <a:pt x="239" y="206"/>
                                  <a:pt x="237" y="207"/>
                                </a:cubicBezTo>
                                <a:cubicBezTo>
                                  <a:pt x="235" y="209"/>
                                  <a:pt x="232" y="209"/>
                                  <a:pt x="229" y="208"/>
                                </a:cubicBezTo>
                                <a:lnTo>
                                  <a:pt x="223" y="206"/>
                                </a:lnTo>
                                <a:lnTo>
                                  <a:pt x="226" y="206"/>
                                </a:lnTo>
                                <a:lnTo>
                                  <a:pt x="213" y="206"/>
                                </a:lnTo>
                                <a:lnTo>
                                  <a:pt x="201" y="206"/>
                                </a:lnTo>
                                <a:lnTo>
                                  <a:pt x="189" y="206"/>
                                </a:lnTo>
                                <a:lnTo>
                                  <a:pt x="174" y="206"/>
                                </a:lnTo>
                                <a:cubicBezTo>
                                  <a:pt x="174" y="206"/>
                                  <a:pt x="173" y="206"/>
                                  <a:pt x="173" y="206"/>
                                </a:cubicBezTo>
                                <a:lnTo>
                                  <a:pt x="162" y="204"/>
                                </a:lnTo>
                                <a:lnTo>
                                  <a:pt x="149" y="204"/>
                                </a:lnTo>
                                <a:lnTo>
                                  <a:pt x="137" y="204"/>
                                </a:lnTo>
                                <a:cubicBezTo>
                                  <a:pt x="137" y="204"/>
                                  <a:pt x="136" y="204"/>
                                  <a:pt x="135" y="204"/>
                                </a:cubicBezTo>
                                <a:lnTo>
                                  <a:pt x="124" y="201"/>
                                </a:lnTo>
                                <a:lnTo>
                                  <a:pt x="112" y="200"/>
                                </a:lnTo>
                                <a:lnTo>
                                  <a:pt x="99" y="199"/>
                                </a:lnTo>
                                <a:lnTo>
                                  <a:pt x="85" y="196"/>
                                </a:lnTo>
                                <a:lnTo>
                                  <a:pt x="74" y="194"/>
                                </a:lnTo>
                                <a:lnTo>
                                  <a:pt x="61" y="192"/>
                                </a:lnTo>
                                <a:lnTo>
                                  <a:pt x="47" y="187"/>
                                </a:lnTo>
                                <a:lnTo>
                                  <a:pt x="35" y="185"/>
                                </a:lnTo>
                                <a:lnTo>
                                  <a:pt x="23" y="183"/>
                                </a:lnTo>
                                <a:lnTo>
                                  <a:pt x="18" y="181"/>
                                </a:lnTo>
                                <a:lnTo>
                                  <a:pt x="19" y="181"/>
                                </a:lnTo>
                                <a:lnTo>
                                  <a:pt x="13" y="181"/>
                                </a:lnTo>
                                <a:lnTo>
                                  <a:pt x="12" y="181"/>
                                </a:lnTo>
                                <a:cubicBezTo>
                                  <a:pt x="9" y="181"/>
                                  <a:pt x="5" y="178"/>
                                  <a:pt x="4" y="175"/>
                                </a:cubicBezTo>
                                <a:lnTo>
                                  <a:pt x="3" y="172"/>
                                </a:lnTo>
                                <a:lnTo>
                                  <a:pt x="4" y="173"/>
                                </a:lnTo>
                                <a:lnTo>
                                  <a:pt x="3" y="172"/>
                                </a:lnTo>
                                <a:lnTo>
                                  <a:pt x="18" y="168"/>
                                </a:lnTo>
                                <a:lnTo>
                                  <a:pt x="18" y="169"/>
                                </a:lnTo>
                                <a:cubicBezTo>
                                  <a:pt x="18" y="173"/>
                                  <a:pt x="15" y="177"/>
                                  <a:pt x="10" y="177"/>
                                </a:cubicBezTo>
                                <a:cubicBezTo>
                                  <a:pt x="6" y="177"/>
                                  <a:pt x="2" y="173"/>
                                  <a:pt x="2" y="169"/>
                                </a:cubicBezTo>
                                <a:lnTo>
                                  <a:pt x="2" y="163"/>
                                </a:lnTo>
                                <a:lnTo>
                                  <a:pt x="2" y="154"/>
                                </a:lnTo>
                                <a:lnTo>
                                  <a:pt x="2" y="145"/>
                                </a:lnTo>
                                <a:lnTo>
                                  <a:pt x="1" y="138"/>
                                </a:lnTo>
                                <a:lnTo>
                                  <a:pt x="1" y="129"/>
                                </a:lnTo>
                                <a:lnTo>
                                  <a:pt x="0" y="119"/>
                                </a:lnTo>
                                <a:lnTo>
                                  <a:pt x="0" y="112"/>
                                </a:lnTo>
                                <a:lnTo>
                                  <a:pt x="0" y="103"/>
                                </a:lnTo>
                                <a:lnTo>
                                  <a:pt x="0" y="95"/>
                                </a:lnTo>
                                <a:lnTo>
                                  <a:pt x="1" y="85"/>
                                </a:lnTo>
                                <a:lnTo>
                                  <a:pt x="2" y="76"/>
                                </a:lnTo>
                                <a:lnTo>
                                  <a:pt x="2" y="70"/>
                                </a:lnTo>
                                <a:lnTo>
                                  <a:pt x="2" y="61"/>
                                </a:lnTo>
                                <a:cubicBezTo>
                                  <a:pt x="2" y="61"/>
                                  <a:pt x="2" y="60"/>
                                  <a:pt x="2" y="59"/>
                                </a:cubicBezTo>
                                <a:lnTo>
                                  <a:pt x="4" y="51"/>
                                </a:lnTo>
                                <a:lnTo>
                                  <a:pt x="6" y="42"/>
                                </a:lnTo>
                                <a:lnTo>
                                  <a:pt x="6" y="44"/>
                                </a:lnTo>
                                <a:lnTo>
                                  <a:pt x="6" y="35"/>
                                </a:lnTo>
                                <a:cubicBezTo>
                                  <a:pt x="6" y="34"/>
                                  <a:pt x="6" y="34"/>
                                  <a:pt x="6" y="33"/>
                                </a:cubicBezTo>
                                <a:lnTo>
                                  <a:pt x="8" y="24"/>
                                </a:lnTo>
                                <a:cubicBezTo>
                                  <a:pt x="8" y="24"/>
                                  <a:pt x="8" y="23"/>
                                  <a:pt x="8" y="23"/>
                                </a:cubicBezTo>
                                <a:lnTo>
                                  <a:pt x="12" y="15"/>
                                </a:lnTo>
                                <a:lnTo>
                                  <a:pt x="12" y="16"/>
                                </a:lnTo>
                                <a:lnTo>
                                  <a:pt x="13" y="8"/>
                                </a:lnTo>
                                <a:cubicBezTo>
                                  <a:pt x="14" y="7"/>
                                  <a:pt x="15" y="5"/>
                                  <a:pt x="16" y="4"/>
                                </a:cubicBezTo>
                                <a:lnTo>
                                  <a:pt x="17" y="3"/>
                                </a:lnTo>
                                <a:cubicBezTo>
                                  <a:pt x="18" y="2"/>
                                  <a:pt x="19" y="2"/>
                                  <a:pt x="20" y="2"/>
                                </a:cubicBezTo>
                                <a:lnTo>
                                  <a:pt x="23" y="1"/>
                                </a:lnTo>
                                <a:cubicBezTo>
                                  <a:pt x="23" y="1"/>
                                  <a:pt x="24" y="0"/>
                                  <a:pt x="25" y="0"/>
                                </a:cubicBezTo>
                                <a:lnTo>
                                  <a:pt x="43" y="0"/>
                                </a:lnTo>
                                <a:lnTo>
                                  <a:pt x="60" y="0"/>
                                </a:lnTo>
                                <a:lnTo>
                                  <a:pt x="79" y="1"/>
                                </a:lnTo>
                                <a:lnTo>
                                  <a:pt x="95" y="1"/>
                                </a:lnTo>
                                <a:lnTo>
                                  <a:pt x="113" y="2"/>
                                </a:lnTo>
                                <a:lnTo>
                                  <a:pt x="131" y="2"/>
                                </a:lnTo>
                                <a:lnTo>
                                  <a:pt x="148" y="3"/>
                                </a:lnTo>
                                <a:lnTo>
                                  <a:pt x="168" y="6"/>
                                </a:lnTo>
                                <a:lnTo>
                                  <a:pt x="184" y="8"/>
                                </a:lnTo>
                                <a:lnTo>
                                  <a:pt x="202" y="8"/>
                                </a:lnTo>
                                <a:lnTo>
                                  <a:pt x="220" y="11"/>
                                </a:lnTo>
                                <a:lnTo>
                                  <a:pt x="237" y="12"/>
                                </a:lnTo>
                                <a:cubicBezTo>
                                  <a:pt x="237" y="13"/>
                                  <a:pt x="238" y="13"/>
                                  <a:pt x="238" y="13"/>
                                </a:cubicBezTo>
                                <a:lnTo>
                                  <a:pt x="246" y="15"/>
                                </a:lnTo>
                                <a:lnTo>
                                  <a:pt x="243" y="15"/>
                                </a:lnTo>
                                <a:lnTo>
                                  <a:pt x="247" y="15"/>
                                </a:lnTo>
                                <a:cubicBezTo>
                                  <a:pt x="248" y="15"/>
                                  <a:pt x="249" y="15"/>
                                  <a:pt x="250" y="15"/>
                                </a:cubicBezTo>
                                <a:lnTo>
                                  <a:pt x="252" y="16"/>
                                </a:lnTo>
                                <a:close/>
                                <a:moveTo>
                                  <a:pt x="243" y="30"/>
                                </a:moveTo>
                                <a:lnTo>
                                  <a:pt x="247" y="31"/>
                                </a:lnTo>
                                <a:lnTo>
                                  <a:pt x="243" y="31"/>
                                </a:lnTo>
                                <a:cubicBezTo>
                                  <a:pt x="242" y="31"/>
                                  <a:pt x="241" y="31"/>
                                  <a:pt x="241" y="30"/>
                                </a:cubicBezTo>
                                <a:lnTo>
                                  <a:pt x="233" y="28"/>
                                </a:lnTo>
                                <a:lnTo>
                                  <a:pt x="235" y="28"/>
                                </a:lnTo>
                                <a:lnTo>
                                  <a:pt x="217" y="27"/>
                                </a:lnTo>
                                <a:lnTo>
                                  <a:pt x="201" y="24"/>
                                </a:lnTo>
                                <a:lnTo>
                                  <a:pt x="182" y="24"/>
                                </a:lnTo>
                                <a:lnTo>
                                  <a:pt x="166" y="22"/>
                                </a:lnTo>
                                <a:lnTo>
                                  <a:pt x="148" y="19"/>
                                </a:lnTo>
                                <a:lnTo>
                                  <a:pt x="131" y="18"/>
                                </a:lnTo>
                                <a:lnTo>
                                  <a:pt x="112" y="18"/>
                                </a:lnTo>
                                <a:lnTo>
                                  <a:pt x="95" y="17"/>
                                </a:lnTo>
                                <a:lnTo>
                                  <a:pt x="78" y="17"/>
                                </a:lnTo>
                                <a:lnTo>
                                  <a:pt x="60" y="16"/>
                                </a:lnTo>
                                <a:lnTo>
                                  <a:pt x="43" y="16"/>
                                </a:lnTo>
                                <a:lnTo>
                                  <a:pt x="25" y="16"/>
                                </a:lnTo>
                                <a:lnTo>
                                  <a:pt x="27" y="16"/>
                                </a:lnTo>
                                <a:lnTo>
                                  <a:pt x="24" y="17"/>
                                </a:lnTo>
                                <a:lnTo>
                                  <a:pt x="27" y="15"/>
                                </a:lnTo>
                                <a:lnTo>
                                  <a:pt x="26" y="16"/>
                                </a:lnTo>
                                <a:lnTo>
                                  <a:pt x="29" y="12"/>
                                </a:lnTo>
                                <a:lnTo>
                                  <a:pt x="27" y="20"/>
                                </a:lnTo>
                                <a:cubicBezTo>
                                  <a:pt x="27" y="20"/>
                                  <a:pt x="27" y="21"/>
                                  <a:pt x="27" y="21"/>
                                </a:cubicBezTo>
                                <a:lnTo>
                                  <a:pt x="23" y="29"/>
                                </a:lnTo>
                                <a:lnTo>
                                  <a:pt x="24" y="28"/>
                                </a:lnTo>
                                <a:lnTo>
                                  <a:pt x="22" y="36"/>
                                </a:lnTo>
                                <a:lnTo>
                                  <a:pt x="22" y="35"/>
                                </a:lnTo>
                                <a:lnTo>
                                  <a:pt x="22" y="44"/>
                                </a:lnTo>
                                <a:cubicBezTo>
                                  <a:pt x="22" y="44"/>
                                  <a:pt x="22" y="45"/>
                                  <a:pt x="22" y="45"/>
                                </a:cubicBezTo>
                                <a:lnTo>
                                  <a:pt x="20" y="54"/>
                                </a:lnTo>
                                <a:lnTo>
                                  <a:pt x="18" y="63"/>
                                </a:lnTo>
                                <a:lnTo>
                                  <a:pt x="18" y="61"/>
                                </a:lnTo>
                                <a:lnTo>
                                  <a:pt x="18" y="70"/>
                                </a:lnTo>
                                <a:lnTo>
                                  <a:pt x="18" y="78"/>
                                </a:lnTo>
                                <a:lnTo>
                                  <a:pt x="17" y="87"/>
                                </a:lnTo>
                                <a:lnTo>
                                  <a:pt x="16" y="95"/>
                                </a:lnTo>
                                <a:lnTo>
                                  <a:pt x="16" y="103"/>
                                </a:lnTo>
                                <a:lnTo>
                                  <a:pt x="16" y="112"/>
                                </a:lnTo>
                                <a:lnTo>
                                  <a:pt x="16" y="119"/>
                                </a:lnTo>
                                <a:lnTo>
                                  <a:pt x="16" y="127"/>
                                </a:lnTo>
                                <a:lnTo>
                                  <a:pt x="17" y="136"/>
                                </a:lnTo>
                                <a:lnTo>
                                  <a:pt x="18" y="145"/>
                                </a:lnTo>
                                <a:lnTo>
                                  <a:pt x="18" y="154"/>
                                </a:lnTo>
                                <a:lnTo>
                                  <a:pt x="18" y="163"/>
                                </a:lnTo>
                                <a:lnTo>
                                  <a:pt x="18" y="169"/>
                                </a:lnTo>
                                <a:lnTo>
                                  <a:pt x="2" y="169"/>
                                </a:lnTo>
                                <a:lnTo>
                                  <a:pt x="2" y="168"/>
                                </a:lnTo>
                                <a:cubicBezTo>
                                  <a:pt x="2" y="164"/>
                                  <a:pt x="5" y="161"/>
                                  <a:pt x="8" y="160"/>
                                </a:cubicBezTo>
                                <a:cubicBezTo>
                                  <a:pt x="12" y="159"/>
                                  <a:pt x="15" y="161"/>
                                  <a:pt x="17" y="164"/>
                                </a:cubicBezTo>
                                <a:lnTo>
                                  <a:pt x="18" y="165"/>
                                </a:lnTo>
                                <a:cubicBezTo>
                                  <a:pt x="18" y="166"/>
                                  <a:pt x="19" y="167"/>
                                  <a:pt x="19" y="167"/>
                                </a:cubicBezTo>
                                <a:lnTo>
                                  <a:pt x="20" y="170"/>
                                </a:lnTo>
                                <a:lnTo>
                                  <a:pt x="12" y="165"/>
                                </a:lnTo>
                                <a:lnTo>
                                  <a:pt x="15" y="165"/>
                                </a:lnTo>
                                <a:lnTo>
                                  <a:pt x="21" y="165"/>
                                </a:lnTo>
                                <a:cubicBezTo>
                                  <a:pt x="22" y="166"/>
                                  <a:pt x="22" y="166"/>
                                  <a:pt x="23" y="166"/>
                                </a:cubicBezTo>
                                <a:lnTo>
                                  <a:pt x="26" y="167"/>
                                </a:lnTo>
                                <a:lnTo>
                                  <a:pt x="38" y="169"/>
                                </a:lnTo>
                                <a:lnTo>
                                  <a:pt x="51" y="172"/>
                                </a:lnTo>
                                <a:lnTo>
                                  <a:pt x="64" y="176"/>
                                </a:lnTo>
                                <a:lnTo>
                                  <a:pt x="76" y="178"/>
                                </a:lnTo>
                                <a:lnTo>
                                  <a:pt x="88" y="180"/>
                                </a:lnTo>
                                <a:lnTo>
                                  <a:pt x="101" y="183"/>
                                </a:lnTo>
                                <a:lnTo>
                                  <a:pt x="113" y="185"/>
                                </a:lnTo>
                                <a:lnTo>
                                  <a:pt x="127" y="185"/>
                                </a:lnTo>
                                <a:lnTo>
                                  <a:pt x="139" y="188"/>
                                </a:lnTo>
                                <a:lnTo>
                                  <a:pt x="137" y="188"/>
                                </a:lnTo>
                                <a:lnTo>
                                  <a:pt x="150" y="188"/>
                                </a:lnTo>
                                <a:lnTo>
                                  <a:pt x="164" y="189"/>
                                </a:lnTo>
                                <a:lnTo>
                                  <a:pt x="175" y="190"/>
                                </a:lnTo>
                                <a:lnTo>
                                  <a:pt x="174" y="190"/>
                                </a:lnTo>
                                <a:lnTo>
                                  <a:pt x="189" y="190"/>
                                </a:lnTo>
                                <a:lnTo>
                                  <a:pt x="201" y="190"/>
                                </a:lnTo>
                                <a:lnTo>
                                  <a:pt x="213" y="190"/>
                                </a:lnTo>
                                <a:lnTo>
                                  <a:pt x="226" y="190"/>
                                </a:lnTo>
                                <a:cubicBezTo>
                                  <a:pt x="227" y="190"/>
                                  <a:pt x="228" y="190"/>
                                  <a:pt x="229" y="191"/>
                                </a:cubicBezTo>
                                <a:lnTo>
                                  <a:pt x="235" y="193"/>
                                </a:lnTo>
                                <a:lnTo>
                                  <a:pt x="224" y="200"/>
                                </a:lnTo>
                                <a:lnTo>
                                  <a:pt x="224" y="198"/>
                                </a:lnTo>
                                <a:lnTo>
                                  <a:pt x="226" y="166"/>
                                </a:lnTo>
                                <a:lnTo>
                                  <a:pt x="228" y="144"/>
                                </a:lnTo>
                                <a:lnTo>
                                  <a:pt x="230" y="121"/>
                                </a:lnTo>
                                <a:lnTo>
                                  <a:pt x="231" y="98"/>
                                </a:lnTo>
                                <a:lnTo>
                                  <a:pt x="234" y="75"/>
                                </a:lnTo>
                                <a:lnTo>
                                  <a:pt x="236" y="53"/>
                                </a:lnTo>
                                <a:lnTo>
                                  <a:pt x="241" y="22"/>
                                </a:lnTo>
                                <a:lnTo>
                                  <a:pt x="245" y="31"/>
                                </a:lnTo>
                                <a:lnTo>
                                  <a:pt x="243" y="30"/>
                                </a:lnTo>
                                <a:close/>
                              </a:path>
                            </a:pathLst>
                          </a:custGeom>
                          <a:solidFill>
                            <a:srgbClr val="DAFBFF"/>
                          </a:solidFill>
                          <a:ln w="0">
                            <a:solidFill>
                              <a:srgbClr val="DAFBFF"/>
                            </a:solidFill>
                            <a:round/>
                            <a:headEnd/>
                            <a:tailEnd/>
                          </a:ln>
                        </wps:spPr>
                        <wps:bodyPr rot="0" vert="horz" wrap="square" lIns="91440" tIns="45720" rIns="91440" bIns="45720" anchor="t" anchorCtr="0" upright="1">
                          <a:noAutofit/>
                        </wps:bodyPr>
                      </wps:wsp>
                      <wps:wsp>
                        <wps:cNvPr id="3287" name="Freeform 9169"/>
                        <wps:cNvSpPr>
                          <a:spLocks/>
                        </wps:cNvSpPr>
                        <wps:spPr bwMode="auto">
                          <a:xfrm>
                            <a:off x="560" y="657"/>
                            <a:ext cx="126" cy="118"/>
                          </a:xfrm>
                          <a:custGeom>
                            <a:avLst/>
                            <a:gdLst>
                              <a:gd name="T0" fmla="*/ 6 w 253"/>
                              <a:gd name="T1" fmla="*/ 2 h 238"/>
                              <a:gd name="T2" fmla="*/ 6 w 253"/>
                              <a:gd name="T3" fmla="*/ 3 h 238"/>
                              <a:gd name="T4" fmla="*/ 6 w 253"/>
                              <a:gd name="T5" fmla="*/ 2 h 238"/>
                              <a:gd name="T6" fmla="*/ 6 w 253"/>
                              <a:gd name="T7" fmla="*/ 3 h 238"/>
                              <a:gd name="T8" fmla="*/ 6 w 253"/>
                              <a:gd name="T9" fmla="*/ 2 h 238"/>
                              <a:gd name="T10" fmla="*/ 6 w 253"/>
                              <a:gd name="T11" fmla="*/ 3 h 238"/>
                              <a:gd name="T12" fmla="*/ 4 w 253"/>
                              <a:gd name="T13" fmla="*/ 48 h 238"/>
                              <a:gd name="T14" fmla="*/ 4 w 253"/>
                              <a:gd name="T15" fmla="*/ 48 h 238"/>
                              <a:gd name="T16" fmla="*/ 3 w 253"/>
                              <a:gd name="T17" fmla="*/ 47 h 238"/>
                              <a:gd name="T18" fmla="*/ 4 w 253"/>
                              <a:gd name="T19" fmla="*/ 48 h 238"/>
                              <a:gd name="T20" fmla="*/ 3 w 253"/>
                              <a:gd name="T21" fmla="*/ 47 h 238"/>
                              <a:gd name="T22" fmla="*/ 3 w 253"/>
                              <a:gd name="T23" fmla="*/ 47 h 238"/>
                              <a:gd name="T24" fmla="*/ 4 w 253"/>
                              <a:gd name="T25" fmla="*/ 47 h 238"/>
                              <a:gd name="T26" fmla="*/ 4 w 253"/>
                              <a:gd name="T27" fmla="*/ 47 h 238"/>
                              <a:gd name="T28" fmla="*/ 11 w 253"/>
                              <a:gd name="T29" fmla="*/ 48 h 238"/>
                              <a:gd name="T30" fmla="*/ 17 w 253"/>
                              <a:gd name="T31" fmla="*/ 49 h 238"/>
                              <a:gd name="T32" fmla="*/ 23 w 253"/>
                              <a:gd name="T33" fmla="*/ 50 h 238"/>
                              <a:gd name="T34" fmla="*/ 23 w 253"/>
                              <a:gd name="T35" fmla="*/ 50 h 238"/>
                              <a:gd name="T36" fmla="*/ 30 w 253"/>
                              <a:gd name="T37" fmla="*/ 51 h 238"/>
                              <a:gd name="T38" fmla="*/ 29 w 253"/>
                              <a:gd name="T39" fmla="*/ 51 h 238"/>
                              <a:gd name="T40" fmla="*/ 36 w 253"/>
                              <a:gd name="T41" fmla="*/ 52 h 238"/>
                              <a:gd name="T42" fmla="*/ 42 w 253"/>
                              <a:gd name="T43" fmla="*/ 53 h 238"/>
                              <a:gd name="T44" fmla="*/ 48 w 253"/>
                              <a:gd name="T45" fmla="*/ 53 h 238"/>
                              <a:gd name="T46" fmla="*/ 55 w 253"/>
                              <a:gd name="T47" fmla="*/ 54 h 238"/>
                              <a:gd name="T48" fmla="*/ 61 w 253"/>
                              <a:gd name="T49" fmla="*/ 55 h 238"/>
                              <a:gd name="T50" fmla="*/ 60 w 253"/>
                              <a:gd name="T51" fmla="*/ 55 h 238"/>
                              <a:gd name="T52" fmla="*/ 60 w 253"/>
                              <a:gd name="T53" fmla="*/ 55 h 238"/>
                              <a:gd name="T54" fmla="*/ 62 w 253"/>
                              <a:gd name="T55" fmla="*/ 54 h 238"/>
                              <a:gd name="T56" fmla="*/ 62 w 253"/>
                              <a:gd name="T57" fmla="*/ 54 h 238"/>
                              <a:gd name="T58" fmla="*/ 62 w 253"/>
                              <a:gd name="T59" fmla="*/ 58 h 238"/>
                              <a:gd name="T60" fmla="*/ 62 w 253"/>
                              <a:gd name="T61" fmla="*/ 58 h 238"/>
                              <a:gd name="T62" fmla="*/ 63 w 253"/>
                              <a:gd name="T63" fmla="*/ 58 h 238"/>
                              <a:gd name="T64" fmla="*/ 62 w 253"/>
                              <a:gd name="T65" fmla="*/ 58 h 238"/>
                              <a:gd name="T66" fmla="*/ 61 w 253"/>
                              <a:gd name="T67" fmla="*/ 59 h 238"/>
                              <a:gd name="T68" fmla="*/ 54 w 253"/>
                              <a:gd name="T69" fmla="*/ 58 h 238"/>
                              <a:gd name="T70" fmla="*/ 48 w 253"/>
                              <a:gd name="T71" fmla="*/ 57 h 238"/>
                              <a:gd name="T72" fmla="*/ 41 w 253"/>
                              <a:gd name="T73" fmla="*/ 57 h 238"/>
                              <a:gd name="T74" fmla="*/ 36 w 253"/>
                              <a:gd name="T75" fmla="*/ 56 h 238"/>
                              <a:gd name="T76" fmla="*/ 29 w 253"/>
                              <a:gd name="T77" fmla="*/ 55 h 238"/>
                              <a:gd name="T78" fmla="*/ 29 w 253"/>
                              <a:gd name="T79" fmla="*/ 55 h 238"/>
                              <a:gd name="T80" fmla="*/ 23 w 253"/>
                              <a:gd name="T81" fmla="*/ 54 h 238"/>
                              <a:gd name="T82" fmla="*/ 23 w 253"/>
                              <a:gd name="T83" fmla="*/ 54 h 238"/>
                              <a:gd name="T84" fmla="*/ 16 w 253"/>
                              <a:gd name="T85" fmla="*/ 53 h 238"/>
                              <a:gd name="T86" fmla="*/ 10 w 253"/>
                              <a:gd name="T87" fmla="*/ 52 h 238"/>
                              <a:gd name="T88" fmla="*/ 3 w 253"/>
                              <a:gd name="T89" fmla="*/ 51 h 238"/>
                              <a:gd name="T90" fmla="*/ 3 w 253"/>
                              <a:gd name="T91" fmla="*/ 51 h 238"/>
                              <a:gd name="T92" fmla="*/ 3 w 253"/>
                              <a:gd name="T93" fmla="*/ 51 h 238"/>
                              <a:gd name="T94" fmla="*/ 3 w 253"/>
                              <a:gd name="T95" fmla="*/ 51 h 238"/>
                              <a:gd name="T96" fmla="*/ 1 w 253"/>
                              <a:gd name="T97" fmla="*/ 51 h 238"/>
                              <a:gd name="T98" fmla="*/ 0 w 253"/>
                              <a:gd name="T99" fmla="*/ 50 h 238"/>
                              <a:gd name="T100" fmla="*/ 0 w 253"/>
                              <a:gd name="T101" fmla="*/ 48 h 238"/>
                              <a:gd name="T102" fmla="*/ 0 w 253"/>
                              <a:gd name="T103" fmla="*/ 47 h 238"/>
                              <a:gd name="T104" fmla="*/ 2 w 253"/>
                              <a:gd name="T105" fmla="*/ 3 h 238"/>
                              <a:gd name="T106" fmla="*/ 2 w 253"/>
                              <a:gd name="T107" fmla="*/ 2 h 238"/>
                              <a:gd name="T108" fmla="*/ 2 w 253"/>
                              <a:gd name="T109" fmla="*/ 1 h 238"/>
                              <a:gd name="T110" fmla="*/ 3 w 253"/>
                              <a:gd name="T111" fmla="*/ 0 h 238"/>
                              <a:gd name="T112" fmla="*/ 3 w 253"/>
                              <a:gd name="T113" fmla="*/ 0 h 238"/>
                              <a:gd name="T114" fmla="*/ 3 w 253"/>
                              <a:gd name="T115" fmla="*/ 0 h 238"/>
                              <a:gd name="T116" fmla="*/ 6 w 253"/>
                              <a:gd name="T117" fmla="*/ 2 h 23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3" h="238">
                                <a:moveTo>
                                  <a:pt x="27" y="11"/>
                                </a:moveTo>
                                <a:lnTo>
                                  <a:pt x="25" y="13"/>
                                </a:lnTo>
                                <a:lnTo>
                                  <a:pt x="26" y="11"/>
                                </a:lnTo>
                                <a:lnTo>
                                  <a:pt x="25" y="14"/>
                                </a:lnTo>
                                <a:lnTo>
                                  <a:pt x="26" y="9"/>
                                </a:lnTo>
                                <a:lnTo>
                                  <a:pt x="26" y="12"/>
                                </a:lnTo>
                                <a:lnTo>
                                  <a:pt x="16" y="193"/>
                                </a:lnTo>
                                <a:lnTo>
                                  <a:pt x="16" y="196"/>
                                </a:lnTo>
                                <a:lnTo>
                                  <a:pt x="13" y="190"/>
                                </a:lnTo>
                                <a:lnTo>
                                  <a:pt x="17" y="193"/>
                                </a:lnTo>
                                <a:lnTo>
                                  <a:pt x="12" y="191"/>
                                </a:lnTo>
                                <a:lnTo>
                                  <a:pt x="14" y="191"/>
                                </a:lnTo>
                                <a:cubicBezTo>
                                  <a:pt x="14" y="191"/>
                                  <a:pt x="15" y="191"/>
                                  <a:pt x="16" y="191"/>
                                </a:cubicBezTo>
                                <a:lnTo>
                                  <a:pt x="19" y="192"/>
                                </a:lnTo>
                                <a:lnTo>
                                  <a:pt x="44" y="196"/>
                                </a:lnTo>
                                <a:lnTo>
                                  <a:pt x="69" y="200"/>
                                </a:lnTo>
                                <a:lnTo>
                                  <a:pt x="94" y="202"/>
                                </a:lnTo>
                                <a:cubicBezTo>
                                  <a:pt x="94" y="202"/>
                                  <a:pt x="95" y="202"/>
                                  <a:pt x="95" y="202"/>
                                </a:cubicBezTo>
                                <a:lnTo>
                                  <a:pt x="120" y="208"/>
                                </a:lnTo>
                                <a:lnTo>
                                  <a:pt x="119" y="208"/>
                                </a:lnTo>
                                <a:lnTo>
                                  <a:pt x="145" y="210"/>
                                </a:lnTo>
                                <a:lnTo>
                                  <a:pt x="170" y="214"/>
                                </a:lnTo>
                                <a:lnTo>
                                  <a:pt x="195" y="216"/>
                                </a:lnTo>
                                <a:lnTo>
                                  <a:pt x="220" y="219"/>
                                </a:lnTo>
                                <a:lnTo>
                                  <a:pt x="246" y="222"/>
                                </a:lnTo>
                                <a:lnTo>
                                  <a:pt x="240" y="223"/>
                                </a:lnTo>
                                <a:lnTo>
                                  <a:pt x="243" y="221"/>
                                </a:lnTo>
                                <a:cubicBezTo>
                                  <a:pt x="244" y="220"/>
                                  <a:pt x="246" y="219"/>
                                  <a:pt x="248" y="219"/>
                                </a:cubicBezTo>
                                <a:lnTo>
                                  <a:pt x="248" y="219"/>
                                </a:lnTo>
                                <a:lnTo>
                                  <a:pt x="248" y="235"/>
                                </a:lnTo>
                                <a:lnTo>
                                  <a:pt x="253" y="234"/>
                                </a:lnTo>
                                <a:lnTo>
                                  <a:pt x="250" y="236"/>
                                </a:lnTo>
                                <a:cubicBezTo>
                                  <a:pt x="248" y="237"/>
                                  <a:pt x="246" y="238"/>
                                  <a:pt x="244" y="237"/>
                                </a:cubicBezTo>
                                <a:lnTo>
                                  <a:pt x="218" y="234"/>
                                </a:lnTo>
                                <a:lnTo>
                                  <a:pt x="194" y="232"/>
                                </a:lnTo>
                                <a:lnTo>
                                  <a:pt x="167" y="230"/>
                                </a:lnTo>
                                <a:lnTo>
                                  <a:pt x="144" y="226"/>
                                </a:lnTo>
                                <a:lnTo>
                                  <a:pt x="118" y="224"/>
                                </a:lnTo>
                                <a:cubicBezTo>
                                  <a:pt x="118" y="224"/>
                                  <a:pt x="117" y="224"/>
                                  <a:pt x="117" y="224"/>
                                </a:cubicBezTo>
                                <a:lnTo>
                                  <a:pt x="92" y="218"/>
                                </a:lnTo>
                                <a:lnTo>
                                  <a:pt x="93" y="218"/>
                                </a:lnTo>
                                <a:lnTo>
                                  <a:pt x="66" y="216"/>
                                </a:lnTo>
                                <a:lnTo>
                                  <a:pt x="41" y="212"/>
                                </a:lnTo>
                                <a:lnTo>
                                  <a:pt x="15" y="207"/>
                                </a:lnTo>
                                <a:lnTo>
                                  <a:pt x="12" y="207"/>
                                </a:lnTo>
                                <a:lnTo>
                                  <a:pt x="14" y="207"/>
                                </a:lnTo>
                                <a:lnTo>
                                  <a:pt x="12" y="207"/>
                                </a:lnTo>
                                <a:cubicBezTo>
                                  <a:pt x="10" y="207"/>
                                  <a:pt x="9" y="206"/>
                                  <a:pt x="7" y="205"/>
                                </a:cubicBezTo>
                                <a:lnTo>
                                  <a:pt x="3" y="202"/>
                                </a:lnTo>
                                <a:cubicBezTo>
                                  <a:pt x="2" y="201"/>
                                  <a:pt x="0" y="198"/>
                                  <a:pt x="0" y="196"/>
                                </a:cubicBezTo>
                                <a:lnTo>
                                  <a:pt x="0" y="192"/>
                                </a:lnTo>
                                <a:lnTo>
                                  <a:pt x="10" y="12"/>
                                </a:lnTo>
                                <a:lnTo>
                                  <a:pt x="10" y="9"/>
                                </a:lnTo>
                                <a:cubicBezTo>
                                  <a:pt x="10" y="8"/>
                                  <a:pt x="11" y="6"/>
                                  <a:pt x="11" y="5"/>
                                </a:cubicBezTo>
                                <a:lnTo>
                                  <a:pt x="13" y="3"/>
                                </a:lnTo>
                                <a:cubicBezTo>
                                  <a:pt x="13" y="2"/>
                                  <a:pt x="13" y="2"/>
                                  <a:pt x="14" y="1"/>
                                </a:cubicBezTo>
                                <a:lnTo>
                                  <a:pt x="15" y="0"/>
                                </a:lnTo>
                                <a:lnTo>
                                  <a:pt x="27"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88" name="Freeform 9170"/>
                        <wps:cNvSpPr>
                          <a:spLocks/>
                        </wps:cNvSpPr>
                        <wps:spPr bwMode="auto">
                          <a:xfrm>
                            <a:off x="560" y="664"/>
                            <a:ext cx="108" cy="103"/>
                          </a:xfrm>
                          <a:custGeom>
                            <a:avLst/>
                            <a:gdLst>
                              <a:gd name="T0" fmla="*/ 52 w 216"/>
                              <a:gd name="T1" fmla="*/ 6 h 208"/>
                              <a:gd name="T2" fmla="*/ 46 w 216"/>
                              <a:gd name="T3" fmla="*/ 6 h 208"/>
                              <a:gd name="T4" fmla="*/ 39 w 216"/>
                              <a:gd name="T5" fmla="*/ 5 h 208"/>
                              <a:gd name="T6" fmla="*/ 32 w 216"/>
                              <a:gd name="T7" fmla="*/ 4 h 208"/>
                              <a:gd name="T8" fmla="*/ 25 w 216"/>
                              <a:gd name="T9" fmla="*/ 4 h 208"/>
                              <a:gd name="T10" fmla="*/ 19 w 216"/>
                              <a:gd name="T11" fmla="*/ 4 h 208"/>
                              <a:gd name="T12" fmla="*/ 16 w 216"/>
                              <a:gd name="T13" fmla="*/ 4 h 208"/>
                              <a:gd name="T14" fmla="*/ 9 w 216"/>
                              <a:gd name="T15" fmla="*/ 4 h 208"/>
                              <a:gd name="T16" fmla="*/ 5 w 216"/>
                              <a:gd name="T17" fmla="*/ 4 h 208"/>
                              <a:gd name="T18" fmla="*/ 6 w 216"/>
                              <a:gd name="T19" fmla="*/ 4 h 208"/>
                              <a:gd name="T20" fmla="*/ 6 w 216"/>
                              <a:gd name="T21" fmla="*/ 5 h 208"/>
                              <a:gd name="T22" fmla="*/ 6 w 216"/>
                              <a:gd name="T23" fmla="*/ 8 h 208"/>
                              <a:gd name="T24" fmla="*/ 5 w 216"/>
                              <a:gd name="T25" fmla="*/ 17 h 208"/>
                              <a:gd name="T26" fmla="*/ 5 w 216"/>
                              <a:gd name="T27" fmla="*/ 27 h 208"/>
                              <a:gd name="T28" fmla="*/ 5 w 216"/>
                              <a:gd name="T29" fmla="*/ 37 h 208"/>
                              <a:gd name="T30" fmla="*/ 4 w 216"/>
                              <a:gd name="T31" fmla="*/ 41 h 208"/>
                              <a:gd name="T32" fmla="*/ 5 w 216"/>
                              <a:gd name="T33" fmla="*/ 42 h 208"/>
                              <a:gd name="T34" fmla="*/ 4 w 216"/>
                              <a:gd name="T35" fmla="*/ 41 h 208"/>
                              <a:gd name="T36" fmla="*/ 6 w 216"/>
                              <a:gd name="T37" fmla="*/ 41 h 208"/>
                              <a:gd name="T38" fmla="*/ 8 w 216"/>
                              <a:gd name="T39" fmla="*/ 42 h 208"/>
                              <a:gd name="T40" fmla="*/ 15 w 216"/>
                              <a:gd name="T41" fmla="*/ 43 h 208"/>
                              <a:gd name="T42" fmla="*/ 19 w 216"/>
                              <a:gd name="T43" fmla="*/ 44 h 208"/>
                              <a:gd name="T44" fmla="*/ 23 w 216"/>
                              <a:gd name="T45" fmla="*/ 44 h 208"/>
                              <a:gd name="T46" fmla="*/ 26 w 216"/>
                              <a:gd name="T47" fmla="*/ 45 h 208"/>
                              <a:gd name="T48" fmla="*/ 33 w 216"/>
                              <a:gd name="T49" fmla="*/ 46 h 208"/>
                              <a:gd name="T50" fmla="*/ 36 w 216"/>
                              <a:gd name="T51" fmla="*/ 46 h 208"/>
                              <a:gd name="T52" fmla="*/ 43 w 216"/>
                              <a:gd name="T53" fmla="*/ 47 h 208"/>
                              <a:gd name="T54" fmla="*/ 47 w 216"/>
                              <a:gd name="T55" fmla="*/ 47 h 208"/>
                              <a:gd name="T56" fmla="*/ 51 w 216"/>
                              <a:gd name="T57" fmla="*/ 48 h 208"/>
                              <a:gd name="T58" fmla="*/ 50 w 216"/>
                              <a:gd name="T59" fmla="*/ 51 h 208"/>
                              <a:gd name="T60" fmla="*/ 47 w 216"/>
                              <a:gd name="T61" fmla="*/ 51 h 208"/>
                              <a:gd name="T62" fmla="*/ 39 w 216"/>
                              <a:gd name="T63" fmla="*/ 51 h 208"/>
                              <a:gd name="T64" fmla="*/ 36 w 216"/>
                              <a:gd name="T65" fmla="*/ 50 h 208"/>
                              <a:gd name="T66" fmla="*/ 29 w 216"/>
                              <a:gd name="T67" fmla="*/ 49 h 208"/>
                              <a:gd name="T68" fmla="*/ 25 w 216"/>
                              <a:gd name="T69" fmla="*/ 49 h 208"/>
                              <a:gd name="T70" fmla="*/ 22 w 216"/>
                              <a:gd name="T71" fmla="*/ 48 h 208"/>
                              <a:gd name="T72" fmla="*/ 18 w 216"/>
                              <a:gd name="T73" fmla="*/ 48 h 208"/>
                              <a:gd name="T74" fmla="*/ 11 w 216"/>
                              <a:gd name="T75" fmla="*/ 46 h 208"/>
                              <a:gd name="T76" fmla="*/ 4 w 216"/>
                              <a:gd name="T77" fmla="*/ 45 h 208"/>
                              <a:gd name="T78" fmla="*/ 4 w 216"/>
                              <a:gd name="T79" fmla="*/ 45 h 208"/>
                              <a:gd name="T80" fmla="*/ 3 w 216"/>
                              <a:gd name="T81" fmla="*/ 45 h 208"/>
                              <a:gd name="T82" fmla="*/ 1 w 216"/>
                              <a:gd name="T83" fmla="*/ 43 h 208"/>
                              <a:gd name="T84" fmla="*/ 0 w 216"/>
                              <a:gd name="T85" fmla="*/ 42 h 208"/>
                              <a:gd name="T86" fmla="*/ 1 w 216"/>
                              <a:gd name="T87" fmla="*/ 32 h 208"/>
                              <a:gd name="T88" fmla="*/ 1 w 216"/>
                              <a:gd name="T89" fmla="*/ 22 h 208"/>
                              <a:gd name="T90" fmla="*/ 2 w 216"/>
                              <a:gd name="T91" fmla="*/ 13 h 208"/>
                              <a:gd name="T92" fmla="*/ 2 w 216"/>
                              <a:gd name="T93" fmla="*/ 3 h 208"/>
                              <a:gd name="T94" fmla="*/ 3 w 216"/>
                              <a:gd name="T95" fmla="*/ 2 h 208"/>
                              <a:gd name="T96" fmla="*/ 4 w 216"/>
                              <a:gd name="T97" fmla="*/ 0 h 208"/>
                              <a:gd name="T98" fmla="*/ 9 w 216"/>
                              <a:gd name="T99" fmla="*/ 0 h 208"/>
                              <a:gd name="T100" fmla="*/ 12 w 216"/>
                              <a:gd name="T101" fmla="*/ 0 h 208"/>
                              <a:gd name="T102" fmla="*/ 16 w 216"/>
                              <a:gd name="T103" fmla="*/ 0 h 208"/>
                              <a:gd name="T104" fmla="*/ 22 w 216"/>
                              <a:gd name="T105" fmla="*/ 0 h 208"/>
                              <a:gd name="T106" fmla="*/ 29 w 216"/>
                              <a:gd name="T107" fmla="*/ 0 h 208"/>
                              <a:gd name="T108" fmla="*/ 36 w 216"/>
                              <a:gd name="T109" fmla="*/ 1 h 208"/>
                              <a:gd name="T110" fmla="*/ 43 w 216"/>
                              <a:gd name="T111" fmla="*/ 1 h 208"/>
                              <a:gd name="T112" fmla="*/ 49 w 216"/>
                              <a:gd name="T113" fmla="*/ 2 h 208"/>
                              <a:gd name="T114" fmla="*/ 54 w 216"/>
                              <a:gd name="T115" fmla="*/ 2 h 20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6" h="208">
                                <a:moveTo>
                                  <a:pt x="216" y="27"/>
                                </a:moveTo>
                                <a:lnTo>
                                  <a:pt x="208" y="27"/>
                                </a:lnTo>
                                <a:lnTo>
                                  <a:pt x="194" y="26"/>
                                </a:lnTo>
                                <a:lnTo>
                                  <a:pt x="181" y="24"/>
                                </a:lnTo>
                                <a:lnTo>
                                  <a:pt x="167" y="23"/>
                                </a:lnTo>
                                <a:lnTo>
                                  <a:pt x="154" y="22"/>
                                </a:lnTo>
                                <a:lnTo>
                                  <a:pt x="140" y="20"/>
                                </a:lnTo>
                                <a:lnTo>
                                  <a:pt x="127" y="19"/>
                                </a:lnTo>
                                <a:lnTo>
                                  <a:pt x="114" y="19"/>
                                </a:lnTo>
                                <a:lnTo>
                                  <a:pt x="100" y="19"/>
                                </a:lnTo>
                                <a:lnTo>
                                  <a:pt x="87" y="18"/>
                                </a:lnTo>
                                <a:lnTo>
                                  <a:pt x="74" y="18"/>
                                </a:lnTo>
                                <a:lnTo>
                                  <a:pt x="60" y="16"/>
                                </a:lnTo>
                                <a:lnTo>
                                  <a:pt x="62" y="16"/>
                                </a:lnTo>
                                <a:lnTo>
                                  <a:pt x="46" y="18"/>
                                </a:lnTo>
                                <a:lnTo>
                                  <a:pt x="33" y="19"/>
                                </a:lnTo>
                                <a:cubicBezTo>
                                  <a:pt x="33" y="19"/>
                                  <a:pt x="32" y="19"/>
                                  <a:pt x="31" y="18"/>
                                </a:cubicBezTo>
                                <a:lnTo>
                                  <a:pt x="20" y="16"/>
                                </a:lnTo>
                                <a:lnTo>
                                  <a:pt x="27" y="14"/>
                                </a:lnTo>
                                <a:lnTo>
                                  <a:pt x="24" y="17"/>
                                </a:lnTo>
                                <a:lnTo>
                                  <a:pt x="26" y="15"/>
                                </a:lnTo>
                                <a:lnTo>
                                  <a:pt x="23" y="20"/>
                                </a:lnTo>
                                <a:lnTo>
                                  <a:pt x="24" y="18"/>
                                </a:lnTo>
                                <a:lnTo>
                                  <a:pt x="22" y="33"/>
                                </a:lnTo>
                                <a:lnTo>
                                  <a:pt x="21" y="53"/>
                                </a:lnTo>
                                <a:lnTo>
                                  <a:pt x="20" y="71"/>
                                </a:lnTo>
                                <a:lnTo>
                                  <a:pt x="19" y="92"/>
                                </a:lnTo>
                                <a:lnTo>
                                  <a:pt x="18" y="112"/>
                                </a:lnTo>
                                <a:lnTo>
                                  <a:pt x="17" y="132"/>
                                </a:lnTo>
                                <a:lnTo>
                                  <a:pt x="17" y="151"/>
                                </a:lnTo>
                                <a:lnTo>
                                  <a:pt x="16" y="171"/>
                                </a:lnTo>
                                <a:lnTo>
                                  <a:pt x="16" y="167"/>
                                </a:lnTo>
                                <a:lnTo>
                                  <a:pt x="16" y="168"/>
                                </a:lnTo>
                                <a:lnTo>
                                  <a:pt x="18" y="171"/>
                                </a:lnTo>
                                <a:lnTo>
                                  <a:pt x="11" y="167"/>
                                </a:lnTo>
                                <a:lnTo>
                                  <a:pt x="16" y="167"/>
                                </a:lnTo>
                                <a:cubicBezTo>
                                  <a:pt x="17" y="167"/>
                                  <a:pt x="18" y="167"/>
                                  <a:pt x="19" y="167"/>
                                </a:cubicBezTo>
                                <a:lnTo>
                                  <a:pt x="21" y="168"/>
                                </a:lnTo>
                                <a:lnTo>
                                  <a:pt x="19" y="167"/>
                                </a:lnTo>
                                <a:lnTo>
                                  <a:pt x="32" y="170"/>
                                </a:lnTo>
                                <a:lnTo>
                                  <a:pt x="46" y="172"/>
                                </a:lnTo>
                                <a:lnTo>
                                  <a:pt x="60" y="176"/>
                                </a:lnTo>
                                <a:lnTo>
                                  <a:pt x="74" y="179"/>
                                </a:lnTo>
                                <a:lnTo>
                                  <a:pt x="73" y="179"/>
                                </a:lnTo>
                                <a:lnTo>
                                  <a:pt x="88" y="180"/>
                                </a:lnTo>
                                <a:cubicBezTo>
                                  <a:pt x="88" y="180"/>
                                  <a:pt x="89" y="180"/>
                                  <a:pt x="90" y="180"/>
                                </a:cubicBezTo>
                                <a:lnTo>
                                  <a:pt x="102" y="183"/>
                                </a:lnTo>
                                <a:lnTo>
                                  <a:pt x="101" y="183"/>
                                </a:lnTo>
                                <a:lnTo>
                                  <a:pt x="116" y="184"/>
                                </a:lnTo>
                                <a:lnTo>
                                  <a:pt x="129" y="185"/>
                                </a:lnTo>
                                <a:lnTo>
                                  <a:pt x="144" y="188"/>
                                </a:lnTo>
                                <a:lnTo>
                                  <a:pt x="143" y="188"/>
                                </a:lnTo>
                                <a:lnTo>
                                  <a:pt x="157" y="189"/>
                                </a:lnTo>
                                <a:lnTo>
                                  <a:pt x="172" y="190"/>
                                </a:lnTo>
                                <a:lnTo>
                                  <a:pt x="186" y="190"/>
                                </a:lnTo>
                                <a:cubicBezTo>
                                  <a:pt x="187" y="190"/>
                                  <a:pt x="187" y="190"/>
                                  <a:pt x="187" y="190"/>
                                </a:cubicBezTo>
                                <a:lnTo>
                                  <a:pt x="200" y="192"/>
                                </a:lnTo>
                                <a:lnTo>
                                  <a:pt x="204" y="193"/>
                                </a:lnTo>
                                <a:lnTo>
                                  <a:pt x="201" y="208"/>
                                </a:lnTo>
                                <a:lnTo>
                                  <a:pt x="198" y="208"/>
                                </a:lnTo>
                                <a:lnTo>
                                  <a:pt x="185" y="205"/>
                                </a:lnTo>
                                <a:lnTo>
                                  <a:pt x="186" y="206"/>
                                </a:lnTo>
                                <a:lnTo>
                                  <a:pt x="171" y="206"/>
                                </a:lnTo>
                                <a:lnTo>
                                  <a:pt x="156" y="205"/>
                                </a:lnTo>
                                <a:lnTo>
                                  <a:pt x="142" y="204"/>
                                </a:lnTo>
                                <a:cubicBezTo>
                                  <a:pt x="142" y="204"/>
                                  <a:pt x="142" y="204"/>
                                  <a:pt x="141" y="204"/>
                                </a:cubicBezTo>
                                <a:lnTo>
                                  <a:pt x="128" y="201"/>
                                </a:lnTo>
                                <a:lnTo>
                                  <a:pt x="115" y="200"/>
                                </a:lnTo>
                                <a:lnTo>
                                  <a:pt x="100" y="199"/>
                                </a:lnTo>
                                <a:cubicBezTo>
                                  <a:pt x="99" y="199"/>
                                  <a:pt x="99" y="199"/>
                                  <a:pt x="98" y="199"/>
                                </a:cubicBezTo>
                                <a:lnTo>
                                  <a:pt x="85" y="195"/>
                                </a:lnTo>
                                <a:lnTo>
                                  <a:pt x="87" y="196"/>
                                </a:lnTo>
                                <a:lnTo>
                                  <a:pt x="72" y="195"/>
                                </a:lnTo>
                                <a:cubicBezTo>
                                  <a:pt x="71" y="195"/>
                                  <a:pt x="71" y="195"/>
                                  <a:pt x="71" y="195"/>
                                </a:cubicBezTo>
                                <a:lnTo>
                                  <a:pt x="56" y="192"/>
                                </a:lnTo>
                                <a:lnTo>
                                  <a:pt x="44" y="188"/>
                                </a:lnTo>
                                <a:lnTo>
                                  <a:pt x="29" y="186"/>
                                </a:lnTo>
                                <a:lnTo>
                                  <a:pt x="16" y="183"/>
                                </a:lnTo>
                                <a:cubicBezTo>
                                  <a:pt x="15" y="183"/>
                                  <a:pt x="15" y="183"/>
                                  <a:pt x="14" y="183"/>
                                </a:cubicBezTo>
                                <a:lnTo>
                                  <a:pt x="13" y="182"/>
                                </a:lnTo>
                                <a:lnTo>
                                  <a:pt x="16" y="183"/>
                                </a:lnTo>
                                <a:lnTo>
                                  <a:pt x="11" y="183"/>
                                </a:lnTo>
                                <a:cubicBezTo>
                                  <a:pt x="8" y="183"/>
                                  <a:pt x="5" y="181"/>
                                  <a:pt x="4" y="178"/>
                                </a:cubicBezTo>
                                <a:lnTo>
                                  <a:pt x="2" y="175"/>
                                </a:lnTo>
                                <a:lnTo>
                                  <a:pt x="1" y="174"/>
                                </a:lnTo>
                                <a:cubicBezTo>
                                  <a:pt x="1" y="173"/>
                                  <a:pt x="0" y="171"/>
                                  <a:pt x="0" y="170"/>
                                </a:cubicBezTo>
                                <a:lnTo>
                                  <a:pt x="1" y="151"/>
                                </a:lnTo>
                                <a:lnTo>
                                  <a:pt x="1" y="132"/>
                                </a:lnTo>
                                <a:lnTo>
                                  <a:pt x="2" y="111"/>
                                </a:lnTo>
                                <a:lnTo>
                                  <a:pt x="3" y="91"/>
                                </a:lnTo>
                                <a:lnTo>
                                  <a:pt x="4" y="71"/>
                                </a:lnTo>
                                <a:lnTo>
                                  <a:pt x="5" y="52"/>
                                </a:lnTo>
                                <a:lnTo>
                                  <a:pt x="6" y="31"/>
                                </a:lnTo>
                                <a:lnTo>
                                  <a:pt x="8" y="15"/>
                                </a:lnTo>
                                <a:cubicBezTo>
                                  <a:pt x="8" y="14"/>
                                  <a:pt x="8" y="14"/>
                                  <a:pt x="9" y="13"/>
                                </a:cubicBezTo>
                                <a:lnTo>
                                  <a:pt x="11" y="8"/>
                                </a:lnTo>
                                <a:cubicBezTo>
                                  <a:pt x="11" y="7"/>
                                  <a:pt x="12" y="6"/>
                                  <a:pt x="13" y="6"/>
                                </a:cubicBezTo>
                                <a:lnTo>
                                  <a:pt x="16" y="3"/>
                                </a:lnTo>
                                <a:cubicBezTo>
                                  <a:pt x="18" y="1"/>
                                  <a:pt x="20" y="0"/>
                                  <a:pt x="23" y="1"/>
                                </a:cubicBezTo>
                                <a:lnTo>
                                  <a:pt x="34" y="3"/>
                                </a:lnTo>
                                <a:lnTo>
                                  <a:pt x="32" y="3"/>
                                </a:lnTo>
                                <a:lnTo>
                                  <a:pt x="45" y="2"/>
                                </a:lnTo>
                                <a:lnTo>
                                  <a:pt x="60" y="0"/>
                                </a:lnTo>
                                <a:cubicBezTo>
                                  <a:pt x="61" y="0"/>
                                  <a:pt x="61" y="0"/>
                                  <a:pt x="62" y="1"/>
                                </a:cubicBezTo>
                                <a:lnTo>
                                  <a:pt x="74" y="2"/>
                                </a:lnTo>
                                <a:lnTo>
                                  <a:pt x="88" y="2"/>
                                </a:lnTo>
                                <a:lnTo>
                                  <a:pt x="100" y="3"/>
                                </a:lnTo>
                                <a:lnTo>
                                  <a:pt x="115" y="3"/>
                                </a:lnTo>
                                <a:lnTo>
                                  <a:pt x="128" y="3"/>
                                </a:lnTo>
                                <a:lnTo>
                                  <a:pt x="143" y="4"/>
                                </a:lnTo>
                                <a:lnTo>
                                  <a:pt x="155" y="6"/>
                                </a:lnTo>
                                <a:lnTo>
                                  <a:pt x="169" y="7"/>
                                </a:lnTo>
                                <a:lnTo>
                                  <a:pt x="182" y="8"/>
                                </a:lnTo>
                                <a:lnTo>
                                  <a:pt x="196" y="10"/>
                                </a:lnTo>
                                <a:lnTo>
                                  <a:pt x="208" y="11"/>
                                </a:lnTo>
                                <a:lnTo>
                                  <a:pt x="216" y="11"/>
                                </a:lnTo>
                                <a:lnTo>
                                  <a:pt x="216" y="2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89" name="Freeform 9171"/>
                        <wps:cNvSpPr>
                          <a:spLocks/>
                        </wps:cNvSpPr>
                        <wps:spPr bwMode="auto">
                          <a:xfrm>
                            <a:off x="405" y="636"/>
                            <a:ext cx="159" cy="151"/>
                          </a:xfrm>
                          <a:custGeom>
                            <a:avLst/>
                            <a:gdLst>
                              <a:gd name="T0" fmla="*/ 147 w 159"/>
                              <a:gd name="T1" fmla="*/ 1 h 151"/>
                              <a:gd name="T2" fmla="*/ 145 w 159"/>
                              <a:gd name="T3" fmla="*/ 1 h 151"/>
                              <a:gd name="T4" fmla="*/ 125 w 159"/>
                              <a:gd name="T5" fmla="*/ 1 h 151"/>
                              <a:gd name="T6" fmla="*/ 104 w 159"/>
                              <a:gd name="T7" fmla="*/ 1 h 151"/>
                              <a:gd name="T8" fmla="*/ 82 w 159"/>
                              <a:gd name="T9" fmla="*/ 2 h 151"/>
                              <a:gd name="T10" fmla="*/ 62 w 159"/>
                              <a:gd name="T11" fmla="*/ 3 h 151"/>
                              <a:gd name="T12" fmla="*/ 41 w 159"/>
                              <a:gd name="T13" fmla="*/ 5 h 151"/>
                              <a:gd name="T14" fmla="*/ 20 w 159"/>
                              <a:gd name="T15" fmla="*/ 6 h 151"/>
                              <a:gd name="T16" fmla="*/ 3 w 159"/>
                              <a:gd name="T17" fmla="*/ 9 h 151"/>
                              <a:gd name="T18" fmla="*/ 0 w 159"/>
                              <a:gd name="T19" fmla="*/ 9 h 151"/>
                              <a:gd name="T20" fmla="*/ 4 w 159"/>
                              <a:gd name="T21" fmla="*/ 18 h 151"/>
                              <a:gd name="T22" fmla="*/ 5 w 159"/>
                              <a:gd name="T23" fmla="*/ 20 h 151"/>
                              <a:gd name="T24" fmla="*/ 7 w 159"/>
                              <a:gd name="T25" fmla="*/ 41 h 151"/>
                              <a:gd name="T26" fmla="*/ 9 w 159"/>
                              <a:gd name="T27" fmla="*/ 62 h 151"/>
                              <a:gd name="T28" fmla="*/ 10 w 159"/>
                              <a:gd name="T29" fmla="*/ 82 h 151"/>
                              <a:gd name="T30" fmla="*/ 11 w 159"/>
                              <a:gd name="T31" fmla="*/ 104 h 151"/>
                              <a:gd name="T32" fmla="*/ 13 w 159"/>
                              <a:gd name="T33" fmla="*/ 124 h 151"/>
                              <a:gd name="T34" fmla="*/ 14 w 159"/>
                              <a:gd name="T35" fmla="*/ 143 h 151"/>
                              <a:gd name="T36" fmla="*/ 12 w 159"/>
                              <a:gd name="T37" fmla="*/ 148 h 151"/>
                              <a:gd name="T38" fmla="*/ 8 w 159"/>
                              <a:gd name="T39" fmla="*/ 151 h 151"/>
                              <a:gd name="T40" fmla="*/ 31 w 159"/>
                              <a:gd name="T41" fmla="*/ 148 h 151"/>
                              <a:gd name="T42" fmla="*/ 51 w 159"/>
                              <a:gd name="T43" fmla="*/ 146 h 151"/>
                              <a:gd name="T44" fmla="*/ 71 w 159"/>
                              <a:gd name="T45" fmla="*/ 144 h 151"/>
                              <a:gd name="T46" fmla="*/ 91 w 159"/>
                              <a:gd name="T47" fmla="*/ 141 h 151"/>
                              <a:gd name="T48" fmla="*/ 111 w 159"/>
                              <a:gd name="T49" fmla="*/ 138 h 151"/>
                              <a:gd name="T50" fmla="*/ 131 w 159"/>
                              <a:gd name="T51" fmla="*/ 135 h 151"/>
                              <a:gd name="T52" fmla="*/ 151 w 159"/>
                              <a:gd name="T53" fmla="*/ 130 h 151"/>
                              <a:gd name="T54" fmla="*/ 156 w 159"/>
                              <a:gd name="T55" fmla="*/ 129 h 151"/>
                              <a:gd name="T56" fmla="*/ 156 w 159"/>
                              <a:gd name="T57" fmla="*/ 129 h 151"/>
                              <a:gd name="T58" fmla="*/ 159 w 159"/>
                              <a:gd name="T59" fmla="*/ 122 h 151"/>
                              <a:gd name="T60" fmla="*/ 153 w 159"/>
                              <a:gd name="T61" fmla="*/ 10 h 151"/>
                              <a:gd name="T62" fmla="*/ 152 w 159"/>
                              <a:gd name="T63" fmla="*/ 5 h 151"/>
                              <a:gd name="T64" fmla="*/ 146 w 159"/>
                              <a:gd name="T65" fmla="*/ 0 h 1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 h="151">
                                <a:moveTo>
                                  <a:pt x="149" y="2"/>
                                </a:moveTo>
                                <a:lnTo>
                                  <a:pt x="147" y="1"/>
                                </a:lnTo>
                                <a:lnTo>
                                  <a:pt x="145" y="1"/>
                                </a:lnTo>
                                <a:lnTo>
                                  <a:pt x="134" y="1"/>
                                </a:lnTo>
                                <a:lnTo>
                                  <a:pt x="125" y="1"/>
                                </a:lnTo>
                                <a:lnTo>
                                  <a:pt x="114" y="1"/>
                                </a:lnTo>
                                <a:lnTo>
                                  <a:pt x="104" y="1"/>
                                </a:lnTo>
                                <a:lnTo>
                                  <a:pt x="93" y="2"/>
                                </a:lnTo>
                                <a:lnTo>
                                  <a:pt x="82" y="2"/>
                                </a:lnTo>
                                <a:lnTo>
                                  <a:pt x="72" y="3"/>
                                </a:lnTo>
                                <a:lnTo>
                                  <a:pt x="62" y="3"/>
                                </a:lnTo>
                                <a:lnTo>
                                  <a:pt x="51" y="4"/>
                                </a:lnTo>
                                <a:lnTo>
                                  <a:pt x="41" y="5"/>
                                </a:lnTo>
                                <a:lnTo>
                                  <a:pt x="31" y="6"/>
                                </a:lnTo>
                                <a:lnTo>
                                  <a:pt x="20" y="6"/>
                                </a:lnTo>
                                <a:lnTo>
                                  <a:pt x="10" y="8"/>
                                </a:lnTo>
                                <a:lnTo>
                                  <a:pt x="3" y="9"/>
                                </a:lnTo>
                                <a:lnTo>
                                  <a:pt x="1" y="9"/>
                                </a:lnTo>
                                <a:lnTo>
                                  <a:pt x="0" y="9"/>
                                </a:lnTo>
                                <a:lnTo>
                                  <a:pt x="3" y="13"/>
                                </a:lnTo>
                                <a:lnTo>
                                  <a:pt x="4" y="18"/>
                                </a:lnTo>
                                <a:lnTo>
                                  <a:pt x="5" y="18"/>
                                </a:lnTo>
                                <a:lnTo>
                                  <a:pt x="5" y="20"/>
                                </a:lnTo>
                                <a:lnTo>
                                  <a:pt x="6" y="31"/>
                                </a:lnTo>
                                <a:lnTo>
                                  <a:pt x="7" y="41"/>
                                </a:lnTo>
                                <a:lnTo>
                                  <a:pt x="8" y="52"/>
                                </a:lnTo>
                                <a:lnTo>
                                  <a:pt x="9" y="62"/>
                                </a:lnTo>
                                <a:lnTo>
                                  <a:pt x="10" y="72"/>
                                </a:lnTo>
                                <a:lnTo>
                                  <a:pt x="10" y="82"/>
                                </a:lnTo>
                                <a:lnTo>
                                  <a:pt x="11" y="93"/>
                                </a:lnTo>
                                <a:lnTo>
                                  <a:pt x="11" y="104"/>
                                </a:lnTo>
                                <a:lnTo>
                                  <a:pt x="12" y="113"/>
                                </a:lnTo>
                                <a:lnTo>
                                  <a:pt x="13" y="124"/>
                                </a:lnTo>
                                <a:lnTo>
                                  <a:pt x="14" y="135"/>
                                </a:lnTo>
                                <a:lnTo>
                                  <a:pt x="14" y="143"/>
                                </a:lnTo>
                                <a:lnTo>
                                  <a:pt x="12" y="148"/>
                                </a:lnTo>
                                <a:lnTo>
                                  <a:pt x="9" y="151"/>
                                </a:lnTo>
                                <a:lnTo>
                                  <a:pt x="8" y="151"/>
                                </a:lnTo>
                                <a:lnTo>
                                  <a:pt x="21" y="149"/>
                                </a:lnTo>
                                <a:lnTo>
                                  <a:pt x="31" y="148"/>
                                </a:lnTo>
                                <a:lnTo>
                                  <a:pt x="41" y="147"/>
                                </a:lnTo>
                                <a:lnTo>
                                  <a:pt x="51" y="146"/>
                                </a:lnTo>
                                <a:lnTo>
                                  <a:pt x="60" y="144"/>
                                </a:lnTo>
                                <a:lnTo>
                                  <a:pt x="71" y="144"/>
                                </a:lnTo>
                                <a:lnTo>
                                  <a:pt x="81" y="143"/>
                                </a:lnTo>
                                <a:lnTo>
                                  <a:pt x="91" y="141"/>
                                </a:lnTo>
                                <a:lnTo>
                                  <a:pt x="101" y="139"/>
                                </a:lnTo>
                                <a:lnTo>
                                  <a:pt x="111" y="138"/>
                                </a:lnTo>
                                <a:lnTo>
                                  <a:pt x="121" y="135"/>
                                </a:lnTo>
                                <a:lnTo>
                                  <a:pt x="131" y="135"/>
                                </a:lnTo>
                                <a:lnTo>
                                  <a:pt x="141" y="132"/>
                                </a:lnTo>
                                <a:lnTo>
                                  <a:pt x="151" y="130"/>
                                </a:lnTo>
                                <a:lnTo>
                                  <a:pt x="153" y="130"/>
                                </a:lnTo>
                                <a:lnTo>
                                  <a:pt x="156" y="129"/>
                                </a:lnTo>
                                <a:lnTo>
                                  <a:pt x="153" y="130"/>
                                </a:lnTo>
                                <a:lnTo>
                                  <a:pt x="156" y="129"/>
                                </a:lnTo>
                                <a:lnTo>
                                  <a:pt x="159" y="126"/>
                                </a:lnTo>
                                <a:lnTo>
                                  <a:pt x="159" y="122"/>
                                </a:lnTo>
                                <a:lnTo>
                                  <a:pt x="153" y="11"/>
                                </a:lnTo>
                                <a:lnTo>
                                  <a:pt x="153" y="10"/>
                                </a:lnTo>
                                <a:lnTo>
                                  <a:pt x="152" y="5"/>
                                </a:lnTo>
                                <a:lnTo>
                                  <a:pt x="149" y="1"/>
                                </a:lnTo>
                                <a:lnTo>
                                  <a:pt x="146" y="0"/>
                                </a:lnTo>
                                <a:lnTo>
                                  <a:pt x="149" y="2"/>
                                </a:lnTo>
                                <a:close/>
                              </a:path>
                            </a:pathLst>
                          </a:custGeom>
                          <a:solidFill>
                            <a:srgbClr val="E0C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0" name="Freeform 9172"/>
                        <wps:cNvSpPr>
                          <a:spLocks noEditPoints="1"/>
                        </wps:cNvSpPr>
                        <wps:spPr bwMode="auto">
                          <a:xfrm>
                            <a:off x="401" y="631"/>
                            <a:ext cx="167" cy="160"/>
                          </a:xfrm>
                          <a:custGeom>
                            <a:avLst/>
                            <a:gdLst>
                              <a:gd name="T0" fmla="*/ 76 w 336"/>
                              <a:gd name="T1" fmla="*/ 5 h 322"/>
                              <a:gd name="T2" fmla="*/ 75 w 336"/>
                              <a:gd name="T3" fmla="*/ 5 h 322"/>
                              <a:gd name="T4" fmla="*/ 64 w 336"/>
                              <a:gd name="T5" fmla="*/ 5 h 322"/>
                              <a:gd name="T6" fmla="*/ 48 w 336"/>
                              <a:gd name="T7" fmla="*/ 5 h 322"/>
                              <a:gd name="T8" fmla="*/ 33 w 336"/>
                              <a:gd name="T9" fmla="*/ 6 h 322"/>
                              <a:gd name="T10" fmla="*/ 17 w 336"/>
                              <a:gd name="T11" fmla="*/ 7 h 322"/>
                              <a:gd name="T12" fmla="*/ 3 w 336"/>
                              <a:gd name="T13" fmla="*/ 8 h 322"/>
                              <a:gd name="T14" fmla="*/ 0 w 336"/>
                              <a:gd name="T15" fmla="*/ 8 h 322"/>
                              <a:gd name="T16" fmla="*/ 5 w 336"/>
                              <a:gd name="T17" fmla="*/ 8 h 322"/>
                              <a:gd name="T18" fmla="*/ 4 w 336"/>
                              <a:gd name="T19" fmla="*/ 9 h 322"/>
                              <a:gd name="T20" fmla="*/ 6 w 336"/>
                              <a:gd name="T21" fmla="*/ 17 h 322"/>
                              <a:gd name="T22" fmla="*/ 8 w 336"/>
                              <a:gd name="T23" fmla="*/ 33 h 322"/>
                              <a:gd name="T24" fmla="*/ 9 w 336"/>
                              <a:gd name="T25" fmla="*/ 48 h 322"/>
                              <a:gd name="T26" fmla="*/ 10 w 336"/>
                              <a:gd name="T27" fmla="*/ 64 h 322"/>
                              <a:gd name="T28" fmla="*/ 10 w 336"/>
                              <a:gd name="T29" fmla="*/ 75 h 322"/>
                              <a:gd name="T30" fmla="*/ 10 w 336"/>
                              <a:gd name="T31" fmla="*/ 75 h 322"/>
                              <a:gd name="T32" fmla="*/ 8 w 336"/>
                              <a:gd name="T33" fmla="*/ 79 h 322"/>
                              <a:gd name="T34" fmla="*/ 5 w 336"/>
                              <a:gd name="T35" fmla="*/ 76 h 322"/>
                              <a:gd name="T36" fmla="*/ 22 w 336"/>
                              <a:gd name="T37" fmla="*/ 74 h 322"/>
                              <a:gd name="T38" fmla="*/ 37 w 336"/>
                              <a:gd name="T39" fmla="*/ 72 h 322"/>
                              <a:gd name="T40" fmla="*/ 52 w 336"/>
                              <a:gd name="T41" fmla="*/ 70 h 322"/>
                              <a:gd name="T42" fmla="*/ 62 w 336"/>
                              <a:gd name="T43" fmla="*/ 68 h 322"/>
                              <a:gd name="T44" fmla="*/ 72 w 336"/>
                              <a:gd name="T45" fmla="*/ 66 h 322"/>
                              <a:gd name="T46" fmla="*/ 79 w 336"/>
                              <a:gd name="T47" fmla="*/ 69 h 322"/>
                              <a:gd name="T48" fmla="*/ 79 w 336"/>
                              <a:gd name="T49" fmla="*/ 65 h 322"/>
                              <a:gd name="T50" fmla="*/ 79 w 336"/>
                              <a:gd name="T51" fmla="*/ 65 h 322"/>
                              <a:gd name="T52" fmla="*/ 76 w 336"/>
                              <a:gd name="T53" fmla="*/ 7 h 322"/>
                              <a:gd name="T54" fmla="*/ 80 w 336"/>
                              <a:gd name="T55" fmla="*/ 7 h 322"/>
                              <a:gd name="T56" fmla="*/ 77 w 336"/>
                              <a:gd name="T57" fmla="*/ 8 h 322"/>
                              <a:gd name="T58" fmla="*/ 75 w 336"/>
                              <a:gd name="T59" fmla="*/ 4 h 322"/>
                              <a:gd name="T60" fmla="*/ 76 w 336"/>
                              <a:gd name="T61" fmla="*/ 0 h 322"/>
                              <a:gd name="T62" fmla="*/ 73 w 336"/>
                              <a:gd name="T63" fmla="*/ 1 h 322"/>
                              <a:gd name="T64" fmla="*/ 78 w 336"/>
                              <a:gd name="T65" fmla="*/ 2 h 322"/>
                              <a:gd name="T66" fmla="*/ 80 w 336"/>
                              <a:gd name="T67" fmla="*/ 7 h 322"/>
                              <a:gd name="T68" fmla="*/ 80 w 336"/>
                              <a:gd name="T69" fmla="*/ 7 h 322"/>
                              <a:gd name="T70" fmla="*/ 83 w 336"/>
                              <a:gd name="T71" fmla="*/ 64 h 322"/>
                              <a:gd name="T72" fmla="*/ 81 w 336"/>
                              <a:gd name="T73" fmla="*/ 68 h 322"/>
                              <a:gd name="T74" fmla="*/ 78 w 336"/>
                              <a:gd name="T75" fmla="*/ 65 h 322"/>
                              <a:gd name="T76" fmla="*/ 80 w 336"/>
                              <a:gd name="T77" fmla="*/ 69 h 322"/>
                              <a:gd name="T78" fmla="*/ 73 w 336"/>
                              <a:gd name="T79" fmla="*/ 70 h 322"/>
                              <a:gd name="T80" fmla="*/ 62 w 336"/>
                              <a:gd name="T81" fmla="*/ 72 h 322"/>
                              <a:gd name="T82" fmla="*/ 53 w 336"/>
                              <a:gd name="T83" fmla="*/ 74 h 322"/>
                              <a:gd name="T84" fmla="*/ 37 w 336"/>
                              <a:gd name="T85" fmla="*/ 76 h 322"/>
                              <a:gd name="T86" fmla="*/ 22 w 336"/>
                              <a:gd name="T87" fmla="*/ 78 h 322"/>
                              <a:gd name="T88" fmla="*/ 6 w 336"/>
                              <a:gd name="T89" fmla="*/ 80 h 322"/>
                              <a:gd name="T90" fmla="*/ 5 w 336"/>
                              <a:gd name="T91" fmla="*/ 76 h 322"/>
                              <a:gd name="T92" fmla="*/ 6 w 336"/>
                              <a:gd name="T93" fmla="*/ 75 h 322"/>
                              <a:gd name="T94" fmla="*/ 9 w 336"/>
                              <a:gd name="T95" fmla="*/ 72 h 322"/>
                              <a:gd name="T96" fmla="*/ 6 w 336"/>
                              <a:gd name="T97" fmla="*/ 64 h 322"/>
                              <a:gd name="T98" fmla="*/ 5 w 336"/>
                              <a:gd name="T99" fmla="*/ 49 h 322"/>
                              <a:gd name="T100" fmla="*/ 4 w 336"/>
                              <a:gd name="T101" fmla="*/ 33 h 322"/>
                              <a:gd name="T102" fmla="*/ 2 w 336"/>
                              <a:gd name="T103" fmla="*/ 18 h 322"/>
                              <a:gd name="T104" fmla="*/ 4 w 336"/>
                              <a:gd name="T105" fmla="*/ 13 h 322"/>
                              <a:gd name="T106" fmla="*/ 1 w 336"/>
                              <a:gd name="T107" fmla="*/ 9 h 322"/>
                              <a:gd name="T108" fmla="*/ 0 w 336"/>
                              <a:gd name="T109" fmla="*/ 5 h 322"/>
                              <a:gd name="T110" fmla="*/ 2 w 336"/>
                              <a:gd name="T111" fmla="*/ 5 h 322"/>
                              <a:gd name="T112" fmla="*/ 11 w 336"/>
                              <a:gd name="T113" fmla="*/ 3 h 322"/>
                              <a:gd name="T114" fmla="*/ 27 w 336"/>
                              <a:gd name="T115" fmla="*/ 2 h 322"/>
                              <a:gd name="T116" fmla="*/ 43 w 336"/>
                              <a:gd name="T117" fmla="*/ 1 h 322"/>
                              <a:gd name="T118" fmla="*/ 59 w 336"/>
                              <a:gd name="T119" fmla="*/ 1 h 322"/>
                              <a:gd name="T120" fmla="*/ 74 w 336"/>
                              <a:gd name="T121" fmla="*/ 1 h 322"/>
                              <a:gd name="T122" fmla="*/ 76 w 336"/>
                              <a:gd name="T123" fmla="*/ 1 h 322"/>
                              <a:gd name="T124" fmla="*/ 74 w 336"/>
                              <a:gd name="T125" fmla="*/ 4 h 32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36" h="322">
                                <a:moveTo>
                                  <a:pt x="312" y="5"/>
                                </a:moveTo>
                                <a:cubicBezTo>
                                  <a:pt x="315" y="7"/>
                                  <a:pt x="317" y="11"/>
                                  <a:pt x="316" y="15"/>
                                </a:cubicBezTo>
                                <a:cubicBezTo>
                                  <a:pt x="314" y="19"/>
                                  <a:pt x="310" y="21"/>
                                  <a:pt x="306" y="20"/>
                                </a:cubicBezTo>
                                <a:lnTo>
                                  <a:pt x="303" y="20"/>
                                </a:lnTo>
                                <a:lnTo>
                                  <a:pt x="304" y="20"/>
                                </a:lnTo>
                                <a:lnTo>
                                  <a:pt x="303" y="20"/>
                                </a:lnTo>
                                <a:lnTo>
                                  <a:pt x="300" y="20"/>
                                </a:lnTo>
                                <a:lnTo>
                                  <a:pt x="278" y="20"/>
                                </a:lnTo>
                                <a:lnTo>
                                  <a:pt x="258" y="20"/>
                                </a:lnTo>
                                <a:lnTo>
                                  <a:pt x="237" y="20"/>
                                </a:lnTo>
                                <a:lnTo>
                                  <a:pt x="216" y="20"/>
                                </a:lnTo>
                                <a:lnTo>
                                  <a:pt x="194" y="21"/>
                                </a:lnTo>
                                <a:lnTo>
                                  <a:pt x="173" y="21"/>
                                </a:lnTo>
                                <a:lnTo>
                                  <a:pt x="154" y="24"/>
                                </a:lnTo>
                                <a:lnTo>
                                  <a:pt x="133" y="24"/>
                                </a:lnTo>
                                <a:lnTo>
                                  <a:pt x="111" y="26"/>
                                </a:lnTo>
                                <a:lnTo>
                                  <a:pt x="90" y="27"/>
                                </a:lnTo>
                                <a:lnTo>
                                  <a:pt x="70" y="29"/>
                                </a:lnTo>
                                <a:lnTo>
                                  <a:pt x="48" y="30"/>
                                </a:lnTo>
                                <a:lnTo>
                                  <a:pt x="29" y="34"/>
                                </a:lnTo>
                                <a:lnTo>
                                  <a:pt x="14" y="35"/>
                                </a:lnTo>
                                <a:lnTo>
                                  <a:pt x="11" y="36"/>
                                </a:lnTo>
                                <a:cubicBezTo>
                                  <a:pt x="8" y="36"/>
                                  <a:pt x="5" y="35"/>
                                  <a:pt x="4" y="33"/>
                                </a:cubicBezTo>
                                <a:lnTo>
                                  <a:pt x="3" y="33"/>
                                </a:lnTo>
                                <a:lnTo>
                                  <a:pt x="15" y="23"/>
                                </a:lnTo>
                                <a:lnTo>
                                  <a:pt x="20" y="30"/>
                                </a:lnTo>
                                <a:cubicBezTo>
                                  <a:pt x="21" y="31"/>
                                  <a:pt x="21" y="32"/>
                                  <a:pt x="22" y="33"/>
                                </a:cubicBezTo>
                                <a:lnTo>
                                  <a:pt x="24" y="43"/>
                                </a:lnTo>
                                <a:lnTo>
                                  <a:pt x="16" y="37"/>
                                </a:lnTo>
                                <a:lnTo>
                                  <a:pt x="18" y="37"/>
                                </a:lnTo>
                                <a:cubicBezTo>
                                  <a:pt x="22" y="37"/>
                                  <a:pt x="26" y="40"/>
                                  <a:pt x="26" y="45"/>
                                </a:cubicBezTo>
                                <a:lnTo>
                                  <a:pt x="26" y="49"/>
                                </a:lnTo>
                                <a:lnTo>
                                  <a:pt x="27" y="71"/>
                                </a:lnTo>
                                <a:lnTo>
                                  <a:pt x="29" y="91"/>
                                </a:lnTo>
                                <a:lnTo>
                                  <a:pt x="31" y="114"/>
                                </a:lnTo>
                                <a:lnTo>
                                  <a:pt x="34" y="132"/>
                                </a:lnTo>
                                <a:lnTo>
                                  <a:pt x="35" y="154"/>
                                </a:lnTo>
                                <a:lnTo>
                                  <a:pt x="36" y="175"/>
                                </a:lnTo>
                                <a:lnTo>
                                  <a:pt x="38" y="195"/>
                                </a:lnTo>
                                <a:lnTo>
                                  <a:pt x="38" y="218"/>
                                </a:lnTo>
                                <a:lnTo>
                                  <a:pt x="40" y="237"/>
                                </a:lnTo>
                                <a:lnTo>
                                  <a:pt x="41" y="260"/>
                                </a:lnTo>
                                <a:lnTo>
                                  <a:pt x="43" y="280"/>
                                </a:lnTo>
                                <a:lnTo>
                                  <a:pt x="44" y="298"/>
                                </a:lnTo>
                                <a:cubicBezTo>
                                  <a:pt x="44" y="300"/>
                                  <a:pt x="43" y="302"/>
                                  <a:pt x="41" y="304"/>
                                </a:cubicBezTo>
                                <a:cubicBezTo>
                                  <a:pt x="40" y="305"/>
                                  <a:pt x="38" y="306"/>
                                  <a:pt x="36" y="306"/>
                                </a:cubicBezTo>
                                <a:lnTo>
                                  <a:pt x="35" y="306"/>
                                </a:lnTo>
                                <a:lnTo>
                                  <a:pt x="42" y="301"/>
                                </a:lnTo>
                                <a:lnTo>
                                  <a:pt x="39" y="310"/>
                                </a:lnTo>
                                <a:cubicBezTo>
                                  <a:pt x="38" y="311"/>
                                  <a:pt x="38" y="312"/>
                                  <a:pt x="37" y="313"/>
                                </a:cubicBezTo>
                                <a:lnTo>
                                  <a:pt x="32" y="318"/>
                                </a:lnTo>
                                <a:cubicBezTo>
                                  <a:pt x="31" y="319"/>
                                  <a:pt x="30" y="320"/>
                                  <a:pt x="28" y="320"/>
                                </a:cubicBezTo>
                                <a:lnTo>
                                  <a:pt x="26" y="321"/>
                                </a:lnTo>
                                <a:lnTo>
                                  <a:pt x="22" y="306"/>
                                </a:lnTo>
                                <a:lnTo>
                                  <a:pt x="48" y="301"/>
                                </a:lnTo>
                                <a:lnTo>
                                  <a:pt x="68" y="299"/>
                                </a:lnTo>
                                <a:lnTo>
                                  <a:pt x="89" y="298"/>
                                </a:lnTo>
                                <a:lnTo>
                                  <a:pt x="109" y="296"/>
                                </a:lnTo>
                                <a:lnTo>
                                  <a:pt x="128" y="293"/>
                                </a:lnTo>
                                <a:lnTo>
                                  <a:pt x="150" y="291"/>
                                </a:lnTo>
                                <a:lnTo>
                                  <a:pt x="170" y="289"/>
                                </a:lnTo>
                                <a:lnTo>
                                  <a:pt x="189" y="286"/>
                                </a:lnTo>
                                <a:lnTo>
                                  <a:pt x="210" y="283"/>
                                </a:lnTo>
                                <a:lnTo>
                                  <a:pt x="229" y="280"/>
                                </a:lnTo>
                                <a:lnTo>
                                  <a:pt x="250" y="274"/>
                                </a:lnTo>
                                <a:cubicBezTo>
                                  <a:pt x="250" y="274"/>
                                  <a:pt x="250" y="274"/>
                                  <a:pt x="251" y="274"/>
                                </a:cubicBezTo>
                                <a:lnTo>
                                  <a:pt x="270" y="273"/>
                                </a:lnTo>
                                <a:lnTo>
                                  <a:pt x="269" y="273"/>
                                </a:lnTo>
                                <a:lnTo>
                                  <a:pt x="290" y="268"/>
                                </a:lnTo>
                                <a:lnTo>
                                  <a:pt x="310" y="264"/>
                                </a:lnTo>
                                <a:lnTo>
                                  <a:pt x="313" y="264"/>
                                </a:lnTo>
                                <a:lnTo>
                                  <a:pt x="317" y="279"/>
                                </a:lnTo>
                                <a:cubicBezTo>
                                  <a:pt x="316" y="279"/>
                                  <a:pt x="314" y="279"/>
                                  <a:pt x="313" y="279"/>
                                </a:cubicBezTo>
                                <a:cubicBezTo>
                                  <a:pt x="305" y="277"/>
                                  <a:pt x="305" y="266"/>
                                  <a:pt x="313" y="264"/>
                                </a:cubicBezTo>
                                <a:lnTo>
                                  <a:pt x="319" y="262"/>
                                </a:lnTo>
                                <a:lnTo>
                                  <a:pt x="315" y="264"/>
                                </a:lnTo>
                                <a:lnTo>
                                  <a:pt x="321" y="258"/>
                                </a:lnTo>
                                <a:lnTo>
                                  <a:pt x="319" y="262"/>
                                </a:lnTo>
                                <a:lnTo>
                                  <a:pt x="321" y="254"/>
                                </a:lnTo>
                                <a:lnTo>
                                  <a:pt x="320" y="256"/>
                                </a:lnTo>
                                <a:lnTo>
                                  <a:pt x="308" y="31"/>
                                </a:lnTo>
                                <a:lnTo>
                                  <a:pt x="308" y="29"/>
                                </a:lnTo>
                                <a:cubicBezTo>
                                  <a:pt x="308" y="25"/>
                                  <a:pt x="312" y="21"/>
                                  <a:pt x="316" y="21"/>
                                </a:cubicBezTo>
                                <a:cubicBezTo>
                                  <a:pt x="321" y="21"/>
                                  <a:pt x="324" y="25"/>
                                  <a:pt x="324" y="29"/>
                                </a:cubicBezTo>
                                <a:lnTo>
                                  <a:pt x="324" y="30"/>
                                </a:lnTo>
                                <a:cubicBezTo>
                                  <a:pt x="324" y="34"/>
                                  <a:pt x="321" y="37"/>
                                  <a:pt x="318" y="38"/>
                                </a:cubicBezTo>
                                <a:cubicBezTo>
                                  <a:pt x="314" y="39"/>
                                  <a:pt x="310" y="36"/>
                                  <a:pt x="309" y="32"/>
                                </a:cubicBezTo>
                                <a:lnTo>
                                  <a:pt x="306" y="23"/>
                                </a:lnTo>
                                <a:lnTo>
                                  <a:pt x="307" y="24"/>
                                </a:lnTo>
                                <a:lnTo>
                                  <a:pt x="301" y="16"/>
                                </a:lnTo>
                                <a:lnTo>
                                  <a:pt x="305" y="19"/>
                                </a:lnTo>
                                <a:lnTo>
                                  <a:pt x="299" y="17"/>
                                </a:lnTo>
                                <a:lnTo>
                                  <a:pt x="306" y="2"/>
                                </a:lnTo>
                                <a:lnTo>
                                  <a:pt x="312" y="5"/>
                                </a:lnTo>
                                <a:close/>
                                <a:moveTo>
                                  <a:pt x="298" y="17"/>
                                </a:moveTo>
                                <a:cubicBezTo>
                                  <a:pt x="295" y="15"/>
                                  <a:pt x="293" y="10"/>
                                  <a:pt x="295" y="6"/>
                                </a:cubicBezTo>
                                <a:cubicBezTo>
                                  <a:pt x="296" y="2"/>
                                  <a:pt x="301" y="0"/>
                                  <a:pt x="305" y="2"/>
                                </a:cubicBezTo>
                                <a:lnTo>
                                  <a:pt x="311" y="4"/>
                                </a:lnTo>
                                <a:cubicBezTo>
                                  <a:pt x="313" y="5"/>
                                  <a:pt x="314" y="6"/>
                                  <a:pt x="315" y="8"/>
                                </a:cubicBezTo>
                                <a:lnTo>
                                  <a:pt x="320" y="16"/>
                                </a:lnTo>
                                <a:cubicBezTo>
                                  <a:pt x="321" y="17"/>
                                  <a:pt x="321" y="17"/>
                                  <a:pt x="321" y="18"/>
                                </a:cubicBezTo>
                                <a:lnTo>
                                  <a:pt x="324" y="28"/>
                                </a:lnTo>
                                <a:lnTo>
                                  <a:pt x="308" y="30"/>
                                </a:lnTo>
                                <a:lnTo>
                                  <a:pt x="308" y="29"/>
                                </a:lnTo>
                                <a:lnTo>
                                  <a:pt x="324" y="29"/>
                                </a:lnTo>
                                <a:lnTo>
                                  <a:pt x="324" y="30"/>
                                </a:lnTo>
                                <a:lnTo>
                                  <a:pt x="336" y="255"/>
                                </a:lnTo>
                                <a:cubicBezTo>
                                  <a:pt x="336" y="255"/>
                                  <a:pt x="336" y="256"/>
                                  <a:pt x="336" y="257"/>
                                </a:cubicBezTo>
                                <a:lnTo>
                                  <a:pt x="335" y="265"/>
                                </a:lnTo>
                                <a:cubicBezTo>
                                  <a:pt x="335" y="267"/>
                                  <a:pt x="334" y="268"/>
                                  <a:pt x="333" y="269"/>
                                </a:cubicBezTo>
                                <a:lnTo>
                                  <a:pt x="327" y="275"/>
                                </a:lnTo>
                                <a:cubicBezTo>
                                  <a:pt x="326" y="276"/>
                                  <a:pt x="324" y="277"/>
                                  <a:pt x="323" y="278"/>
                                </a:cubicBezTo>
                                <a:lnTo>
                                  <a:pt x="317" y="279"/>
                                </a:lnTo>
                                <a:lnTo>
                                  <a:pt x="313" y="264"/>
                                </a:lnTo>
                                <a:lnTo>
                                  <a:pt x="322" y="262"/>
                                </a:lnTo>
                                <a:cubicBezTo>
                                  <a:pt x="323" y="262"/>
                                  <a:pt x="331" y="264"/>
                                  <a:pt x="331" y="276"/>
                                </a:cubicBezTo>
                                <a:cubicBezTo>
                                  <a:pt x="323" y="278"/>
                                  <a:pt x="319" y="262"/>
                                  <a:pt x="323" y="278"/>
                                </a:cubicBezTo>
                                <a:lnTo>
                                  <a:pt x="316" y="279"/>
                                </a:lnTo>
                                <a:lnTo>
                                  <a:pt x="313" y="280"/>
                                </a:lnTo>
                                <a:lnTo>
                                  <a:pt x="293" y="284"/>
                                </a:lnTo>
                                <a:lnTo>
                                  <a:pt x="273" y="288"/>
                                </a:lnTo>
                                <a:cubicBezTo>
                                  <a:pt x="272" y="288"/>
                                  <a:pt x="272" y="288"/>
                                  <a:pt x="272" y="289"/>
                                </a:cubicBezTo>
                                <a:lnTo>
                                  <a:pt x="252" y="290"/>
                                </a:lnTo>
                                <a:lnTo>
                                  <a:pt x="253" y="290"/>
                                </a:lnTo>
                                <a:lnTo>
                                  <a:pt x="232" y="295"/>
                                </a:lnTo>
                                <a:lnTo>
                                  <a:pt x="213" y="298"/>
                                </a:lnTo>
                                <a:lnTo>
                                  <a:pt x="191" y="302"/>
                                </a:lnTo>
                                <a:lnTo>
                                  <a:pt x="172" y="305"/>
                                </a:lnTo>
                                <a:lnTo>
                                  <a:pt x="151" y="307"/>
                                </a:lnTo>
                                <a:lnTo>
                                  <a:pt x="131" y="308"/>
                                </a:lnTo>
                                <a:lnTo>
                                  <a:pt x="110" y="312"/>
                                </a:lnTo>
                                <a:lnTo>
                                  <a:pt x="90" y="314"/>
                                </a:lnTo>
                                <a:lnTo>
                                  <a:pt x="69" y="315"/>
                                </a:lnTo>
                                <a:lnTo>
                                  <a:pt x="51" y="317"/>
                                </a:lnTo>
                                <a:lnTo>
                                  <a:pt x="25" y="321"/>
                                </a:lnTo>
                                <a:cubicBezTo>
                                  <a:pt x="21" y="322"/>
                                  <a:pt x="17" y="320"/>
                                  <a:pt x="16" y="315"/>
                                </a:cubicBezTo>
                                <a:cubicBezTo>
                                  <a:pt x="15" y="311"/>
                                  <a:pt x="17" y="307"/>
                                  <a:pt x="21" y="306"/>
                                </a:cubicBezTo>
                                <a:lnTo>
                                  <a:pt x="23" y="305"/>
                                </a:lnTo>
                                <a:lnTo>
                                  <a:pt x="20" y="307"/>
                                </a:lnTo>
                                <a:lnTo>
                                  <a:pt x="25" y="302"/>
                                </a:lnTo>
                                <a:lnTo>
                                  <a:pt x="24" y="304"/>
                                </a:lnTo>
                                <a:lnTo>
                                  <a:pt x="27" y="295"/>
                                </a:lnTo>
                                <a:cubicBezTo>
                                  <a:pt x="29" y="292"/>
                                  <a:pt x="32" y="290"/>
                                  <a:pt x="35" y="290"/>
                                </a:cubicBezTo>
                                <a:lnTo>
                                  <a:pt x="36" y="290"/>
                                </a:lnTo>
                                <a:lnTo>
                                  <a:pt x="28" y="299"/>
                                </a:lnTo>
                                <a:lnTo>
                                  <a:pt x="27" y="282"/>
                                </a:lnTo>
                                <a:lnTo>
                                  <a:pt x="25" y="260"/>
                                </a:lnTo>
                                <a:lnTo>
                                  <a:pt x="24" y="238"/>
                                </a:lnTo>
                                <a:lnTo>
                                  <a:pt x="22" y="218"/>
                                </a:lnTo>
                                <a:lnTo>
                                  <a:pt x="22" y="197"/>
                                </a:lnTo>
                                <a:lnTo>
                                  <a:pt x="20" y="175"/>
                                </a:lnTo>
                                <a:lnTo>
                                  <a:pt x="19" y="156"/>
                                </a:lnTo>
                                <a:lnTo>
                                  <a:pt x="18" y="135"/>
                                </a:lnTo>
                                <a:lnTo>
                                  <a:pt x="15" y="115"/>
                                </a:lnTo>
                                <a:lnTo>
                                  <a:pt x="13" y="93"/>
                                </a:lnTo>
                                <a:lnTo>
                                  <a:pt x="11" y="72"/>
                                </a:lnTo>
                                <a:lnTo>
                                  <a:pt x="10" y="49"/>
                                </a:lnTo>
                                <a:lnTo>
                                  <a:pt x="10" y="45"/>
                                </a:lnTo>
                                <a:lnTo>
                                  <a:pt x="18" y="53"/>
                                </a:lnTo>
                                <a:lnTo>
                                  <a:pt x="16" y="53"/>
                                </a:lnTo>
                                <a:cubicBezTo>
                                  <a:pt x="12" y="53"/>
                                  <a:pt x="9" y="50"/>
                                  <a:pt x="8" y="46"/>
                                </a:cubicBezTo>
                                <a:lnTo>
                                  <a:pt x="6" y="37"/>
                                </a:lnTo>
                                <a:lnTo>
                                  <a:pt x="7" y="39"/>
                                </a:lnTo>
                                <a:lnTo>
                                  <a:pt x="2" y="32"/>
                                </a:lnTo>
                                <a:cubicBezTo>
                                  <a:pt x="0" y="28"/>
                                  <a:pt x="0" y="24"/>
                                  <a:pt x="3" y="21"/>
                                </a:cubicBezTo>
                                <a:cubicBezTo>
                                  <a:pt x="7" y="18"/>
                                  <a:pt x="11" y="19"/>
                                  <a:pt x="14" y="21"/>
                                </a:cubicBezTo>
                                <a:lnTo>
                                  <a:pt x="15" y="22"/>
                                </a:lnTo>
                                <a:lnTo>
                                  <a:pt x="8" y="20"/>
                                </a:lnTo>
                                <a:lnTo>
                                  <a:pt x="13" y="19"/>
                                </a:lnTo>
                                <a:lnTo>
                                  <a:pt x="26" y="18"/>
                                </a:lnTo>
                                <a:lnTo>
                                  <a:pt x="47" y="14"/>
                                </a:lnTo>
                                <a:lnTo>
                                  <a:pt x="68" y="13"/>
                                </a:lnTo>
                                <a:lnTo>
                                  <a:pt x="89" y="11"/>
                                </a:lnTo>
                                <a:lnTo>
                                  <a:pt x="110" y="10"/>
                                </a:lnTo>
                                <a:lnTo>
                                  <a:pt x="132" y="8"/>
                                </a:lnTo>
                                <a:lnTo>
                                  <a:pt x="152" y="8"/>
                                </a:lnTo>
                                <a:lnTo>
                                  <a:pt x="173" y="5"/>
                                </a:lnTo>
                                <a:lnTo>
                                  <a:pt x="194" y="5"/>
                                </a:lnTo>
                                <a:lnTo>
                                  <a:pt x="216" y="4"/>
                                </a:lnTo>
                                <a:lnTo>
                                  <a:pt x="237" y="4"/>
                                </a:lnTo>
                                <a:lnTo>
                                  <a:pt x="258" y="4"/>
                                </a:lnTo>
                                <a:lnTo>
                                  <a:pt x="278" y="4"/>
                                </a:lnTo>
                                <a:lnTo>
                                  <a:pt x="300" y="4"/>
                                </a:lnTo>
                                <a:lnTo>
                                  <a:pt x="303" y="4"/>
                                </a:lnTo>
                                <a:lnTo>
                                  <a:pt x="304" y="4"/>
                                </a:lnTo>
                                <a:cubicBezTo>
                                  <a:pt x="305" y="4"/>
                                  <a:pt x="305" y="4"/>
                                  <a:pt x="306" y="4"/>
                                </a:cubicBezTo>
                                <a:lnTo>
                                  <a:pt x="310" y="5"/>
                                </a:lnTo>
                                <a:lnTo>
                                  <a:pt x="304" y="20"/>
                                </a:lnTo>
                                <a:lnTo>
                                  <a:pt x="298" y="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91" name="Freeform 9173"/>
                        <wps:cNvSpPr>
                          <a:spLocks/>
                        </wps:cNvSpPr>
                        <wps:spPr bwMode="auto">
                          <a:xfrm>
                            <a:off x="429" y="652"/>
                            <a:ext cx="127" cy="119"/>
                          </a:xfrm>
                          <a:custGeom>
                            <a:avLst/>
                            <a:gdLst>
                              <a:gd name="T0" fmla="*/ 120 w 127"/>
                              <a:gd name="T1" fmla="*/ 1 h 119"/>
                              <a:gd name="T2" fmla="*/ 122 w 127"/>
                              <a:gd name="T3" fmla="*/ 4 h 119"/>
                              <a:gd name="T4" fmla="*/ 122 w 127"/>
                              <a:gd name="T5" fmla="*/ 5 h 119"/>
                              <a:gd name="T6" fmla="*/ 127 w 127"/>
                              <a:gd name="T7" fmla="*/ 100 h 119"/>
                              <a:gd name="T8" fmla="*/ 127 w 127"/>
                              <a:gd name="T9" fmla="*/ 99 h 119"/>
                              <a:gd name="T10" fmla="*/ 127 w 127"/>
                              <a:gd name="T11" fmla="*/ 101 h 119"/>
                              <a:gd name="T12" fmla="*/ 126 w 127"/>
                              <a:gd name="T13" fmla="*/ 103 h 119"/>
                              <a:gd name="T14" fmla="*/ 123 w 127"/>
                              <a:gd name="T15" fmla="*/ 103 h 119"/>
                              <a:gd name="T16" fmla="*/ 121 w 127"/>
                              <a:gd name="T17" fmla="*/ 103 h 119"/>
                              <a:gd name="T18" fmla="*/ 112 w 127"/>
                              <a:gd name="T19" fmla="*/ 105 h 119"/>
                              <a:gd name="T20" fmla="*/ 104 w 127"/>
                              <a:gd name="T21" fmla="*/ 106 h 119"/>
                              <a:gd name="T22" fmla="*/ 96 w 127"/>
                              <a:gd name="T23" fmla="*/ 108 h 119"/>
                              <a:gd name="T24" fmla="*/ 87 w 127"/>
                              <a:gd name="T25" fmla="*/ 110 h 119"/>
                              <a:gd name="T26" fmla="*/ 79 w 127"/>
                              <a:gd name="T27" fmla="*/ 111 h 119"/>
                              <a:gd name="T28" fmla="*/ 71 w 127"/>
                              <a:gd name="T29" fmla="*/ 113 h 119"/>
                              <a:gd name="T30" fmla="*/ 61 w 127"/>
                              <a:gd name="T31" fmla="*/ 114 h 119"/>
                              <a:gd name="T32" fmla="*/ 53 w 127"/>
                              <a:gd name="T33" fmla="*/ 115 h 119"/>
                              <a:gd name="T34" fmla="*/ 44 w 127"/>
                              <a:gd name="T35" fmla="*/ 115 h 119"/>
                              <a:gd name="T36" fmla="*/ 35 w 127"/>
                              <a:gd name="T37" fmla="*/ 117 h 119"/>
                              <a:gd name="T38" fmla="*/ 27 w 127"/>
                              <a:gd name="T39" fmla="*/ 117 h 119"/>
                              <a:gd name="T40" fmla="*/ 19 w 127"/>
                              <a:gd name="T41" fmla="*/ 119 h 119"/>
                              <a:gd name="T42" fmla="*/ 11 w 127"/>
                              <a:gd name="T43" fmla="*/ 119 h 119"/>
                              <a:gd name="T44" fmla="*/ 9 w 127"/>
                              <a:gd name="T45" fmla="*/ 119 h 119"/>
                              <a:gd name="T46" fmla="*/ 9 w 127"/>
                              <a:gd name="T47" fmla="*/ 119 h 119"/>
                              <a:gd name="T48" fmla="*/ 6 w 127"/>
                              <a:gd name="T49" fmla="*/ 117 h 119"/>
                              <a:gd name="T50" fmla="*/ 5 w 127"/>
                              <a:gd name="T51" fmla="*/ 115 h 119"/>
                              <a:gd name="T52" fmla="*/ 5 w 127"/>
                              <a:gd name="T53" fmla="*/ 115 h 119"/>
                              <a:gd name="T54" fmla="*/ 5 w 127"/>
                              <a:gd name="T55" fmla="*/ 113 h 119"/>
                              <a:gd name="T56" fmla="*/ 5 w 127"/>
                              <a:gd name="T57" fmla="*/ 102 h 119"/>
                              <a:gd name="T58" fmla="*/ 5 w 127"/>
                              <a:gd name="T59" fmla="*/ 92 h 119"/>
                              <a:gd name="T60" fmla="*/ 5 w 127"/>
                              <a:gd name="T61" fmla="*/ 81 h 119"/>
                              <a:gd name="T62" fmla="*/ 4 w 127"/>
                              <a:gd name="T63" fmla="*/ 69 h 119"/>
                              <a:gd name="T64" fmla="*/ 3 w 127"/>
                              <a:gd name="T65" fmla="*/ 59 h 119"/>
                              <a:gd name="T66" fmla="*/ 3 w 127"/>
                              <a:gd name="T67" fmla="*/ 47 h 119"/>
                              <a:gd name="T68" fmla="*/ 3 w 127"/>
                              <a:gd name="T69" fmla="*/ 36 h 119"/>
                              <a:gd name="T70" fmla="*/ 1 w 127"/>
                              <a:gd name="T71" fmla="*/ 26 h 119"/>
                              <a:gd name="T72" fmla="*/ 0 w 127"/>
                              <a:gd name="T73" fmla="*/ 14 h 119"/>
                              <a:gd name="T74" fmla="*/ 0 w 127"/>
                              <a:gd name="T75" fmla="*/ 13 h 119"/>
                              <a:gd name="T76" fmla="*/ 0 w 127"/>
                              <a:gd name="T77" fmla="*/ 11 h 119"/>
                              <a:gd name="T78" fmla="*/ 0 w 127"/>
                              <a:gd name="T79" fmla="*/ 10 h 119"/>
                              <a:gd name="T80" fmla="*/ 0 w 127"/>
                              <a:gd name="T81" fmla="*/ 11 h 119"/>
                              <a:gd name="T82" fmla="*/ 1 w 127"/>
                              <a:gd name="T83" fmla="*/ 9 h 119"/>
                              <a:gd name="T84" fmla="*/ 3 w 127"/>
                              <a:gd name="T85" fmla="*/ 6 h 119"/>
                              <a:gd name="T86" fmla="*/ 12 w 127"/>
                              <a:gd name="T87" fmla="*/ 5 h 119"/>
                              <a:gd name="T88" fmla="*/ 22 w 127"/>
                              <a:gd name="T89" fmla="*/ 4 h 119"/>
                              <a:gd name="T90" fmla="*/ 32 w 127"/>
                              <a:gd name="T91" fmla="*/ 4 h 119"/>
                              <a:gd name="T92" fmla="*/ 41 w 127"/>
                              <a:gd name="T93" fmla="*/ 3 h 119"/>
                              <a:gd name="T94" fmla="*/ 51 w 127"/>
                              <a:gd name="T95" fmla="*/ 2 h 119"/>
                              <a:gd name="T96" fmla="*/ 60 w 127"/>
                              <a:gd name="T97" fmla="*/ 1 h 119"/>
                              <a:gd name="T98" fmla="*/ 70 w 127"/>
                              <a:gd name="T99" fmla="*/ 1 h 119"/>
                              <a:gd name="T100" fmla="*/ 80 w 127"/>
                              <a:gd name="T101" fmla="*/ 0 h 119"/>
                              <a:gd name="T102" fmla="*/ 89 w 127"/>
                              <a:gd name="T103" fmla="*/ 0 h 119"/>
                              <a:gd name="T104" fmla="*/ 99 w 127"/>
                              <a:gd name="T105" fmla="*/ 0 h 119"/>
                              <a:gd name="T106" fmla="*/ 108 w 127"/>
                              <a:gd name="T107" fmla="*/ 0 h 119"/>
                              <a:gd name="T108" fmla="*/ 118 w 127"/>
                              <a:gd name="T109" fmla="*/ 0 h 119"/>
                              <a:gd name="T110" fmla="*/ 120 w 127"/>
                              <a:gd name="T111" fmla="*/ 1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7" h="119">
                                <a:moveTo>
                                  <a:pt x="120" y="1"/>
                                </a:moveTo>
                                <a:lnTo>
                                  <a:pt x="122" y="4"/>
                                </a:lnTo>
                                <a:lnTo>
                                  <a:pt x="122" y="5"/>
                                </a:lnTo>
                                <a:lnTo>
                                  <a:pt x="127" y="100"/>
                                </a:lnTo>
                                <a:lnTo>
                                  <a:pt x="127" y="99"/>
                                </a:lnTo>
                                <a:lnTo>
                                  <a:pt x="127" y="101"/>
                                </a:lnTo>
                                <a:lnTo>
                                  <a:pt x="126" y="103"/>
                                </a:lnTo>
                                <a:lnTo>
                                  <a:pt x="123" y="103"/>
                                </a:lnTo>
                                <a:lnTo>
                                  <a:pt x="121" y="103"/>
                                </a:lnTo>
                                <a:lnTo>
                                  <a:pt x="112" y="105"/>
                                </a:lnTo>
                                <a:lnTo>
                                  <a:pt x="104" y="106"/>
                                </a:lnTo>
                                <a:lnTo>
                                  <a:pt x="96" y="108"/>
                                </a:lnTo>
                                <a:lnTo>
                                  <a:pt x="87" y="110"/>
                                </a:lnTo>
                                <a:lnTo>
                                  <a:pt x="79" y="111"/>
                                </a:lnTo>
                                <a:lnTo>
                                  <a:pt x="71" y="113"/>
                                </a:lnTo>
                                <a:lnTo>
                                  <a:pt x="61" y="114"/>
                                </a:lnTo>
                                <a:lnTo>
                                  <a:pt x="53" y="115"/>
                                </a:lnTo>
                                <a:lnTo>
                                  <a:pt x="44" y="115"/>
                                </a:lnTo>
                                <a:lnTo>
                                  <a:pt x="35" y="117"/>
                                </a:lnTo>
                                <a:lnTo>
                                  <a:pt x="27" y="117"/>
                                </a:lnTo>
                                <a:lnTo>
                                  <a:pt x="19" y="119"/>
                                </a:lnTo>
                                <a:lnTo>
                                  <a:pt x="11" y="119"/>
                                </a:lnTo>
                                <a:lnTo>
                                  <a:pt x="9" y="119"/>
                                </a:lnTo>
                                <a:lnTo>
                                  <a:pt x="6" y="117"/>
                                </a:lnTo>
                                <a:lnTo>
                                  <a:pt x="5" y="115"/>
                                </a:lnTo>
                                <a:lnTo>
                                  <a:pt x="5" y="113"/>
                                </a:lnTo>
                                <a:lnTo>
                                  <a:pt x="5" y="102"/>
                                </a:lnTo>
                                <a:lnTo>
                                  <a:pt x="5" y="92"/>
                                </a:lnTo>
                                <a:lnTo>
                                  <a:pt x="5" y="81"/>
                                </a:lnTo>
                                <a:lnTo>
                                  <a:pt x="4" y="69"/>
                                </a:lnTo>
                                <a:lnTo>
                                  <a:pt x="3" y="59"/>
                                </a:lnTo>
                                <a:lnTo>
                                  <a:pt x="3" y="47"/>
                                </a:lnTo>
                                <a:lnTo>
                                  <a:pt x="3" y="36"/>
                                </a:lnTo>
                                <a:lnTo>
                                  <a:pt x="1" y="26"/>
                                </a:lnTo>
                                <a:lnTo>
                                  <a:pt x="0" y="14"/>
                                </a:lnTo>
                                <a:lnTo>
                                  <a:pt x="0" y="13"/>
                                </a:lnTo>
                                <a:lnTo>
                                  <a:pt x="0" y="11"/>
                                </a:lnTo>
                                <a:lnTo>
                                  <a:pt x="0" y="10"/>
                                </a:lnTo>
                                <a:lnTo>
                                  <a:pt x="0" y="11"/>
                                </a:lnTo>
                                <a:lnTo>
                                  <a:pt x="1" y="9"/>
                                </a:lnTo>
                                <a:lnTo>
                                  <a:pt x="3" y="6"/>
                                </a:lnTo>
                                <a:lnTo>
                                  <a:pt x="12" y="5"/>
                                </a:lnTo>
                                <a:lnTo>
                                  <a:pt x="22" y="4"/>
                                </a:lnTo>
                                <a:lnTo>
                                  <a:pt x="32" y="4"/>
                                </a:lnTo>
                                <a:lnTo>
                                  <a:pt x="41" y="3"/>
                                </a:lnTo>
                                <a:lnTo>
                                  <a:pt x="51" y="2"/>
                                </a:lnTo>
                                <a:lnTo>
                                  <a:pt x="60" y="1"/>
                                </a:lnTo>
                                <a:lnTo>
                                  <a:pt x="70" y="1"/>
                                </a:lnTo>
                                <a:lnTo>
                                  <a:pt x="80" y="0"/>
                                </a:lnTo>
                                <a:lnTo>
                                  <a:pt x="89" y="0"/>
                                </a:lnTo>
                                <a:lnTo>
                                  <a:pt x="99" y="0"/>
                                </a:lnTo>
                                <a:lnTo>
                                  <a:pt x="108" y="0"/>
                                </a:lnTo>
                                <a:lnTo>
                                  <a:pt x="118" y="0"/>
                                </a:lnTo>
                                <a:lnTo>
                                  <a:pt x="120" y="1"/>
                                </a:lnTo>
                                <a:close/>
                              </a:path>
                            </a:pathLst>
                          </a:custGeom>
                          <a:solidFill>
                            <a:srgbClr val="FFF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2" name="Freeform 9174"/>
                        <wps:cNvSpPr>
                          <a:spLocks noEditPoints="1"/>
                        </wps:cNvSpPr>
                        <wps:spPr bwMode="auto">
                          <a:xfrm>
                            <a:off x="425" y="648"/>
                            <a:ext cx="135" cy="127"/>
                          </a:xfrm>
                          <a:custGeom>
                            <a:avLst/>
                            <a:gdLst>
                              <a:gd name="T0" fmla="*/ 65 w 272"/>
                              <a:gd name="T1" fmla="*/ 3 h 256"/>
                              <a:gd name="T2" fmla="*/ 67 w 272"/>
                              <a:gd name="T3" fmla="*/ 52 h 256"/>
                              <a:gd name="T4" fmla="*/ 67 w 272"/>
                              <a:gd name="T5" fmla="*/ 52 h 256"/>
                              <a:gd name="T6" fmla="*/ 66 w 272"/>
                              <a:gd name="T7" fmla="*/ 55 h 256"/>
                              <a:gd name="T8" fmla="*/ 64 w 272"/>
                              <a:gd name="T9" fmla="*/ 55 h 256"/>
                              <a:gd name="T10" fmla="*/ 54 w 272"/>
                              <a:gd name="T11" fmla="*/ 57 h 256"/>
                              <a:gd name="T12" fmla="*/ 41 w 272"/>
                              <a:gd name="T13" fmla="*/ 60 h 256"/>
                              <a:gd name="T14" fmla="*/ 28 w 272"/>
                              <a:gd name="T15" fmla="*/ 61 h 256"/>
                              <a:gd name="T16" fmla="*/ 15 w 272"/>
                              <a:gd name="T17" fmla="*/ 63 h 256"/>
                              <a:gd name="T18" fmla="*/ 6 w 272"/>
                              <a:gd name="T19" fmla="*/ 63 h 256"/>
                              <a:gd name="T20" fmla="*/ 3 w 272"/>
                              <a:gd name="T21" fmla="*/ 62 h 256"/>
                              <a:gd name="T22" fmla="*/ 2 w 272"/>
                              <a:gd name="T23" fmla="*/ 60 h 256"/>
                              <a:gd name="T24" fmla="*/ 2 w 272"/>
                              <a:gd name="T25" fmla="*/ 53 h 256"/>
                              <a:gd name="T26" fmla="*/ 1 w 272"/>
                              <a:gd name="T27" fmla="*/ 37 h 256"/>
                              <a:gd name="T28" fmla="*/ 1 w 272"/>
                              <a:gd name="T29" fmla="*/ 20 h 256"/>
                              <a:gd name="T30" fmla="*/ 0 w 272"/>
                              <a:gd name="T31" fmla="*/ 8 h 256"/>
                              <a:gd name="T32" fmla="*/ 4 w 272"/>
                              <a:gd name="T33" fmla="*/ 7 h 256"/>
                              <a:gd name="T34" fmla="*/ 0 w 272"/>
                              <a:gd name="T35" fmla="*/ 5 h 256"/>
                              <a:gd name="T36" fmla="*/ 3 w 272"/>
                              <a:gd name="T37" fmla="*/ 3 h 256"/>
                              <a:gd name="T38" fmla="*/ 17 w 272"/>
                              <a:gd name="T39" fmla="*/ 2 h 256"/>
                              <a:gd name="T40" fmla="*/ 32 w 272"/>
                              <a:gd name="T41" fmla="*/ 0 h 256"/>
                              <a:gd name="T42" fmla="*/ 46 w 272"/>
                              <a:gd name="T43" fmla="*/ 0 h 256"/>
                              <a:gd name="T44" fmla="*/ 61 w 272"/>
                              <a:gd name="T45" fmla="*/ 0 h 256"/>
                              <a:gd name="T46" fmla="*/ 60 w 272"/>
                              <a:gd name="T47" fmla="*/ 4 h 256"/>
                              <a:gd name="T48" fmla="*/ 51 w 272"/>
                              <a:gd name="T49" fmla="*/ 4 h 256"/>
                              <a:gd name="T50" fmla="*/ 37 w 272"/>
                              <a:gd name="T51" fmla="*/ 4 h 256"/>
                              <a:gd name="T52" fmla="*/ 23 w 272"/>
                              <a:gd name="T53" fmla="*/ 5 h 256"/>
                              <a:gd name="T54" fmla="*/ 8 w 272"/>
                              <a:gd name="T55" fmla="*/ 6 h 256"/>
                              <a:gd name="T56" fmla="*/ 4 w 272"/>
                              <a:gd name="T57" fmla="*/ 7 h 256"/>
                              <a:gd name="T58" fmla="*/ 1 w 272"/>
                              <a:gd name="T59" fmla="*/ 9 h 256"/>
                              <a:gd name="T60" fmla="*/ 4 w 272"/>
                              <a:gd name="T61" fmla="*/ 7 h 256"/>
                              <a:gd name="T62" fmla="*/ 4 w 272"/>
                              <a:gd name="T63" fmla="*/ 9 h 256"/>
                              <a:gd name="T64" fmla="*/ 5 w 272"/>
                              <a:gd name="T65" fmla="*/ 26 h 256"/>
                              <a:gd name="T66" fmla="*/ 6 w 272"/>
                              <a:gd name="T67" fmla="*/ 42 h 256"/>
                              <a:gd name="T68" fmla="*/ 6 w 272"/>
                              <a:gd name="T69" fmla="*/ 59 h 256"/>
                              <a:gd name="T70" fmla="*/ 6 w 272"/>
                              <a:gd name="T71" fmla="*/ 59 h 256"/>
                              <a:gd name="T72" fmla="*/ 7 w 272"/>
                              <a:gd name="T73" fmla="*/ 60 h 256"/>
                              <a:gd name="T74" fmla="*/ 7 w 272"/>
                              <a:gd name="T75" fmla="*/ 59 h 256"/>
                              <a:gd name="T76" fmla="*/ 19 w 272"/>
                              <a:gd name="T77" fmla="*/ 59 h 256"/>
                              <a:gd name="T78" fmla="*/ 32 w 272"/>
                              <a:gd name="T79" fmla="*/ 57 h 256"/>
                              <a:gd name="T80" fmla="*/ 45 w 272"/>
                              <a:gd name="T81" fmla="*/ 55 h 256"/>
                              <a:gd name="T82" fmla="*/ 57 w 272"/>
                              <a:gd name="T83" fmla="*/ 53 h 256"/>
                              <a:gd name="T84" fmla="*/ 63 w 272"/>
                              <a:gd name="T85" fmla="*/ 51 h 256"/>
                              <a:gd name="T86" fmla="*/ 64 w 272"/>
                              <a:gd name="T87" fmla="*/ 51 h 256"/>
                              <a:gd name="T88" fmla="*/ 66 w 272"/>
                              <a:gd name="T89" fmla="*/ 50 h 256"/>
                              <a:gd name="T90" fmla="*/ 66 w 272"/>
                              <a:gd name="T91" fmla="*/ 54 h 256"/>
                              <a:gd name="T92" fmla="*/ 61 w 272"/>
                              <a:gd name="T93" fmla="*/ 4 h 256"/>
                              <a:gd name="T94" fmla="*/ 61 w 272"/>
                              <a:gd name="T95" fmla="*/ 4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72" h="256">
                                <a:moveTo>
                                  <a:pt x="253" y="2"/>
                                </a:moveTo>
                                <a:cubicBezTo>
                                  <a:pt x="255" y="3"/>
                                  <a:pt x="257" y="5"/>
                                  <a:pt x="258" y="7"/>
                                </a:cubicBezTo>
                                <a:lnTo>
                                  <a:pt x="261" y="13"/>
                                </a:lnTo>
                                <a:cubicBezTo>
                                  <a:pt x="261" y="14"/>
                                  <a:pt x="261" y="15"/>
                                  <a:pt x="261" y="16"/>
                                </a:cubicBezTo>
                                <a:lnTo>
                                  <a:pt x="261" y="19"/>
                                </a:lnTo>
                                <a:lnTo>
                                  <a:pt x="272" y="210"/>
                                </a:lnTo>
                                <a:lnTo>
                                  <a:pt x="256" y="210"/>
                                </a:lnTo>
                                <a:lnTo>
                                  <a:pt x="256" y="209"/>
                                </a:lnTo>
                                <a:lnTo>
                                  <a:pt x="272" y="211"/>
                                </a:lnTo>
                                <a:lnTo>
                                  <a:pt x="272" y="214"/>
                                </a:lnTo>
                                <a:cubicBezTo>
                                  <a:pt x="271" y="215"/>
                                  <a:pt x="271" y="216"/>
                                  <a:pt x="270" y="217"/>
                                </a:cubicBezTo>
                                <a:lnTo>
                                  <a:pt x="267" y="221"/>
                                </a:lnTo>
                                <a:cubicBezTo>
                                  <a:pt x="266" y="223"/>
                                  <a:pt x="263" y="224"/>
                                  <a:pt x="261" y="224"/>
                                </a:cubicBezTo>
                                <a:lnTo>
                                  <a:pt x="255" y="224"/>
                                </a:lnTo>
                                <a:lnTo>
                                  <a:pt x="257" y="224"/>
                                </a:lnTo>
                                <a:lnTo>
                                  <a:pt x="254" y="225"/>
                                </a:lnTo>
                                <a:lnTo>
                                  <a:pt x="236" y="229"/>
                                </a:lnTo>
                                <a:lnTo>
                                  <a:pt x="218" y="231"/>
                                </a:lnTo>
                                <a:lnTo>
                                  <a:pt x="202" y="235"/>
                                </a:lnTo>
                                <a:lnTo>
                                  <a:pt x="185" y="238"/>
                                </a:lnTo>
                                <a:lnTo>
                                  <a:pt x="167" y="241"/>
                                </a:lnTo>
                                <a:lnTo>
                                  <a:pt x="151" y="244"/>
                                </a:lnTo>
                                <a:lnTo>
                                  <a:pt x="132" y="246"/>
                                </a:lnTo>
                                <a:lnTo>
                                  <a:pt x="115" y="248"/>
                                </a:lnTo>
                                <a:lnTo>
                                  <a:pt x="97" y="249"/>
                                </a:lnTo>
                                <a:lnTo>
                                  <a:pt x="81" y="252"/>
                                </a:lnTo>
                                <a:lnTo>
                                  <a:pt x="63" y="253"/>
                                </a:lnTo>
                                <a:lnTo>
                                  <a:pt x="46" y="256"/>
                                </a:lnTo>
                                <a:lnTo>
                                  <a:pt x="30" y="256"/>
                                </a:lnTo>
                                <a:lnTo>
                                  <a:pt x="25" y="256"/>
                                </a:lnTo>
                                <a:cubicBezTo>
                                  <a:pt x="23" y="256"/>
                                  <a:pt x="22" y="256"/>
                                  <a:pt x="21" y="255"/>
                                </a:cubicBezTo>
                                <a:lnTo>
                                  <a:pt x="15" y="252"/>
                                </a:lnTo>
                                <a:cubicBezTo>
                                  <a:pt x="14" y="251"/>
                                  <a:pt x="13" y="250"/>
                                  <a:pt x="12" y="248"/>
                                </a:cubicBezTo>
                                <a:lnTo>
                                  <a:pt x="10" y="243"/>
                                </a:lnTo>
                                <a:cubicBezTo>
                                  <a:pt x="10" y="242"/>
                                  <a:pt x="10" y="241"/>
                                  <a:pt x="10" y="241"/>
                                </a:cubicBezTo>
                                <a:lnTo>
                                  <a:pt x="10" y="240"/>
                                </a:lnTo>
                                <a:lnTo>
                                  <a:pt x="10" y="237"/>
                                </a:lnTo>
                                <a:lnTo>
                                  <a:pt x="10" y="214"/>
                                </a:lnTo>
                                <a:lnTo>
                                  <a:pt x="9" y="193"/>
                                </a:lnTo>
                                <a:lnTo>
                                  <a:pt x="9" y="171"/>
                                </a:lnTo>
                                <a:lnTo>
                                  <a:pt x="7" y="149"/>
                                </a:lnTo>
                                <a:lnTo>
                                  <a:pt x="6" y="127"/>
                                </a:lnTo>
                                <a:lnTo>
                                  <a:pt x="6" y="104"/>
                                </a:lnTo>
                                <a:lnTo>
                                  <a:pt x="5" y="81"/>
                                </a:lnTo>
                                <a:lnTo>
                                  <a:pt x="2" y="62"/>
                                </a:lnTo>
                                <a:lnTo>
                                  <a:pt x="0" y="38"/>
                                </a:lnTo>
                                <a:lnTo>
                                  <a:pt x="0" y="35"/>
                                </a:lnTo>
                                <a:lnTo>
                                  <a:pt x="0" y="30"/>
                                </a:lnTo>
                                <a:lnTo>
                                  <a:pt x="0" y="29"/>
                                </a:lnTo>
                                <a:cubicBezTo>
                                  <a:pt x="0" y="18"/>
                                  <a:pt x="16" y="18"/>
                                  <a:pt x="16" y="29"/>
                                </a:cubicBezTo>
                                <a:lnTo>
                                  <a:pt x="16" y="30"/>
                                </a:lnTo>
                                <a:lnTo>
                                  <a:pt x="1" y="28"/>
                                </a:lnTo>
                                <a:lnTo>
                                  <a:pt x="2" y="23"/>
                                </a:lnTo>
                                <a:cubicBezTo>
                                  <a:pt x="3" y="22"/>
                                  <a:pt x="3" y="21"/>
                                  <a:pt x="4" y="20"/>
                                </a:cubicBezTo>
                                <a:lnTo>
                                  <a:pt x="9" y="15"/>
                                </a:lnTo>
                                <a:cubicBezTo>
                                  <a:pt x="10" y="14"/>
                                  <a:pt x="12" y="13"/>
                                  <a:pt x="14" y="13"/>
                                </a:cubicBezTo>
                                <a:lnTo>
                                  <a:pt x="31" y="11"/>
                                </a:lnTo>
                                <a:lnTo>
                                  <a:pt x="51" y="9"/>
                                </a:lnTo>
                                <a:lnTo>
                                  <a:pt x="71" y="8"/>
                                </a:lnTo>
                                <a:lnTo>
                                  <a:pt x="91" y="7"/>
                                </a:lnTo>
                                <a:lnTo>
                                  <a:pt x="108" y="4"/>
                                </a:lnTo>
                                <a:lnTo>
                                  <a:pt x="129" y="3"/>
                                </a:lnTo>
                                <a:lnTo>
                                  <a:pt x="148" y="2"/>
                                </a:lnTo>
                                <a:lnTo>
                                  <a:pt x="168" y="0"/>
                                </a:lnTo>
                                <a:lnTo>
                                  <a:pt x="187" y="0"/>
                                </a:lnTo>
                                <a:lnTo>
                                  <a:pt x="207" y="0"/>
                                </a:lnTo>
                                <a:lnTo>
                                  <a:pt x="226" y="0"/>
                                </a:lnTo>
                                <a:lnTo>
                                  <a:pt x="246" y="0"/>
                                </a:lnTo>
                                <a:cubicBezTo>
                                  <a:pt x="247" y="0"/>
                                  <a:pt x="248" y="1"/>
                                  <a:pt x="249" y="1"/>
                                </a:cubicBezTo>
                                <a:lnTo>
                                  <a:pt x="253" y="2"/>
                                </a:lnTo>
                                <a:close/>
                                <a:moveTo>
                                  <a:pt x="243" y="16"/>
                                </a:moveTo>
                                <a:lnTo>
                                  <a:pt x="246" y="16"/>
                                </a:lnTo>
                                <a:lnTo>
                                  <a:pt x="226" y="16"/>
                                </a:lnTo>
                                <a:lnTo>
                                  <a:pt x="207" y="16"/>
                                </a:lnTo>
                                <a:lnTo>
                                  <a:pt x="187" y="16"/>
                                </a:lnTo>
                                <a:lnTo>
                                  <a:pt x="169" y="16"/>
                                </a:lnTo>
                                <a:lnTo>
                                  <a:pt x="149" y="18"/>
                                </a:lnTo>
                                <a:lnTo>
                                  <a:pt x="129" y="19"/>
                                </a:lnTo>
                                <a:lnTo>
                                  <a:pt x="111" y="19"/>
                                </a:lnTo>
                                <a:lnTo>
                                  <a:pt x="92" y="23"/>
                                </a:lnTo>
                                <a:lnTo>
                                  <a:pt x="73" y="23"/>
                                </a:lnTo>
                                <a:lnTo>
                                  <a:pt x="53" y="25"/>
                                </a:lnTo>
                                <a:lnTo>
                                  <a:pt x="33" y="27"/>
                                </a:lnTo>
                                <a:lnTo>
                                  <a:pt x="15" y="29"/>
                                </a:lnTo>
                                <a:lnTo>
                                  <a:pt x="20" y="26"/>
                                </a:lnTo>
                                <a:lnTo>
                                  <a:pt x="16" y="31"/>
                                </a:lnTo>
                                <a:lnTo>
                                  <a:pt x="18" y="28"/>
                                </a:lnTo>
                                <a:lnTo>
                                  <a:pt x="16" y="33"/>
                                </a:lnTo>
                                <a:cubicBezTo>
                                  <a:pt x="15" y="37"/>
                                  <a:pt x="11" y="39"/>
                                  <a:pt x="7" y="38"/>
                                </a:cubicBezTo>
                                <a:cubicBezTo>
                                  <a:pt x="3" y="38"/>
                                  <a:pt x="0" y="34"/>
                                  <a:pt x="0" y="30"/>
                                </a:cubicBezTo>
                                <a:lnTo>
                                  <a:pt x="0" y="29"/>
                                </a:lnTo>
                                <a:lnTo>
                                  <a:pt x="16" y="29"/>
                                </a:lnTo>
                                <a:lnTo>
                                  <a:pt x="16" y="30"/>
                                </a:lnTo>
                                <a:lnTo>
                                  <a:pt x="16" y="35"/>
                                </a:lnTo>
                                <a:lnTo>
                                  <a:pt x="16" y="37"/>
                                </a:lnTo>
                                <a:lnTo>
                                  <a:pt x="18" y="60"/>
                                </a:lnTo>
                                <a:lnTo>
                                  <a:pt x="21" y="81"/>
                                </a:lnTo>
                                <a:lnTo>
                                  <a:pt x="22" y="104"/>
                                </a:lnTo>
                                <a:lnTo>
                                  <a:pt x="22" y="126"/>
                                </a:lnTo>
                                <a:lnTo>
                                  <a:pt x="23" y="148"/>
                                </a:lnTo>
                                <a:lnTo>
                                  <a:pt x="25" y="171"/>
                                </a:lnTo>
                                <a:lnTo>
                                  <a:pt x="25" y="193"/>
                                </a:lnTo>
                                <a:lnTo>
                                  <a:pt x="26" y="214"/>
                                </a:lnTo>
                                <a:lnTo>
                                  <a:pt x="26" y="237"/>
                                </a:lnTo>
                                <a:lnTo>
                                  <a:pt x="26" y="240"/>
                                </a:lnTo>
                                <a:lnTo>
                                  <a:pt x="26" y="241"/>
                                </a:lnTo>
                                <a:lnTo>
                                  <a:pt x="26" y="238"/>
                                </a:lnTo>
                                <a:lnTo>
                                  <a:pt x="27" y="243"/>
                                </a:lnTo>
                                <a:lnTo>
                                  <a:pt x="24" y="238"/>
                                </a:lnTo>
                                <a:lnTo>
                                  <a:pt x="29" y="242"/>
                                </a:lnTo>
                                <a:lnTo>
                                  <a:pt x="25" y="240"/>
                                </a:lnTo>
                                <a:lnTo>
                                  <a:pt x="29" y="240"/>
                                </a:lnTo>
                                <a:lnTo>
                                  <a:pt x="44" y="240"/>
                                </a:lnTo>
                                <a:lnTo>
                                  <a:pt x="62" y="237"/>
                                </a:lnTo>
                                <a:lnTo>
                                  <a:pt x="78" y="237"/>
                                </a:lnTo>
                                <a:lnTo>
                                  <a:pt x="96" y="233"/>
                                </a:lnTo>
                                <a:lnTo>
                                  <a:pt x="113" y="232"/>
                                </a:lnTo>
                                <a:lnTo>
                                  <a:pt x="131" y="230"/>
                                </a:lnTo>
                                <a:lnTo>
                                  <a:pt x="148" y="228"/>
                                </a:lnTo>
                                <a:lnTo>
                                  <a:pt x="165" y="225"/>
                                </a:lnTo>
                                <a:lnTo>
                                  <a:pt x="182" y="223"/>
                                </a:lnTo>
                                <a:lnTo>
                                  <a:pt x="198" y="220"/>
                                </a:lnTo>
                                <a:lnTo>
                                  <a:pt x="216" y="216"/>
                                </a:lnTo>
                                <a:lnTo>
                                  <a:pt x="232" y="213"/>
                                </a:lnTo>
                                <a:lnTo>
                                  <a:pt x="250" y="209"/>
                                </a:lnTo>
                                <a:lnTo>
                                  <a:pt x="253" y="209"/>
                                </a:lnTo>
                                <a:cubicBezTo>
                                  <a:pt x="253" y="208"/>
                                  <a:pt x="254" y="208"/>
                                  <a:pt x="255" y="208"/>
                                </a:cubicBezTo>
                                <a:lnTo>
                                  <a:pt x="261" y="208"/>
                                </a:lnTo>
                                <a:lnTo>
                                  <a:pt x="254" y="212"/>
                                </a:lnTo>
                                <a:lnTo>
                                  <a:pt x="257" y="208"/>
                                </a:lnTo>
                                <a:lnTo>
                                  <a:pt x="256" y="211"/>
                                </a:lnTo>
                                <a:lnTo>
                                  <a:pt x="257" y="208"/>
                                </a:lnTo>
                                <a:cubicBezTo>
                                  <a:pt x="258" y="204"/>
                                  <a:pt x="261" y="201"/>
                                  <a:pt x="265" y="201"/>
                                </a:cubicBezTo>
                                <a:cubicBezTo>
                                  <a:pt x="269" y="202"/>
                                  <a:pt x="272" y="205"/>
                                  <a:pt x="272" y="209"/>
                                </a:cubicBezTo>
                                <a:lnTo>
                                  <a:pt x="272" y="210"/>
                                </a:lnTo>
                                <a:cubicBezTo>
                                  <a:pt x="272" y="214"/>
                                  <a:pt x="269" y="218"/>
                                  <a:pt x="265" y="218"/>
                                </a:cubicBezTo>
                                <a:cubicBezTo>
                                  <a:pt x="260" y="218"/>
                                  <a:pt x="257" y="215"/>
                                  <a:pt x="256" y="211"/>
                                </a:cubicBezTo>
                                <a:lnTo>
                                  <a:pt x="245" y="19"/>
                                </a:lnTo>
                                <a:lnTo>
                                  <a:pt x="245" y="16"/>
                                </a:lnTo>
                                <a:lnTo>
                                  <a:pt x="246" y="20"/>
                                </a:lnTo>
                                <a:lnTo>
                                  <a:pt x="243" y="13"/>
                                </a:lnTo>
                                <a:lnTo>
                                  <a:pt x="248" y="18"/>
                                </a:lnTo>
                                <a:lnTo>
                                  <a:pt x="24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93" name="Freeform 9175"/>
                        <wps:cNvSpPr>
                          <a:spLocks/>
                        </wps:cNvSpPr>
                        <wps:spPr bwMode="auto">
                          <a:xfrm>
                            <a:off x="429" y="668"/>
                            <a:ext cx="119" cy="87"/>
                          </a:xfrm>
                          <a:custGeom>
                            <a:avLst/>
                            <a:gdLst>
                              <a:gd name="T0" fmla="*/ 3 w 119"/>
                              <a:gd name="T1" fmla="*/ 20 h 87"/>
                              <a:gd name="T2" fmla="*/ 5 w 119"/>
                              <a:gd name="T3" fmla="*/ 41 h 87"/>
                              <a:gd name="T4" fmla="*/ 7 w 119"/>
                              <a:gd name="T5" fmla="*/ 62 h 87"/>
                              <a:gd name="T6" fmla="*/ 9 w 119"/>
                              <a:gd name="T7" fmla="*/ 86 h 87"/>
                              <a:gd name="T8" fmla="*/ 12 w 119"/>
                              <a:gd name="T9" fmla="*/ 86 h 87"/>
                              <a:gd name="T10" fmla="*/ 24 w 119"/>
                              <a:gd name="T11" fmla="*/ 86 h 87"/>
                              <a:gd name="T12" fmla="*/ 37 w 119"/>
                              <a:gd name="T13" fmla="*/ 86 h 87"/>
                              <a:gd name="T14" fmla="*/ 49 w 119"/>
                              <a:gd name="T15" fmla="*/ 85 h 87"/>
                              <a:gd name="T16" fmla="*/ 62 w 119"/>
                              <a:gd name="T17" fmla="*/ 84 h 87"/>
                              <a:gd name="T18" fmla="*/ 74 w 119"/>
                              <a:gd name="T19" fmla="*/ 83 h 87"/>
                              <a:gd name="T20" fmla="*/ 87 w 119"/>
                              <a:gd name="T21" fmla="*/ 81 h 87"/>
                              <a:gd name="T22" fmla="*/ 100 w 119"/>
                              <a:gd name="T23" fmla="*/ 78 h 87"/>
                              <a:gd name="T24" fmla="*/ 111 w 119"/>
                              <a:gd name="T25" fmla="*/ 76 h 87"/>
                              <a:gd name="T26" fmla="*/ 117 w 119"/>
                              <a:gd name="T27" fmla="*/ 75 h 87"/>
                              <a:gd name="T28" fmla="*/ 118 w 119"/>
                              <a:gd name="T29" fmla="*/ 73 h 87"/>
                              <a:gd name="T30" fmla="*/ 119 w 119"/>
                              <a:gd name="T31" fmla="*/ 73 h 87"/>
                              <a:gd name="T32" fmla="*/ 119 w 119"/>
                              <a:gd name="T33" fmla="*/ 66 h 87"/>
                              <a:gd name="T34" fmla="*/ 119 w 119"/>
                              <a:gd name="T35" fmla="*/ 58 h 87"/>
                              <a:gd name="T36" fmla="*/ 119 w 119"/>
                              <a:gd name="T37" fmla="*/ 50 h 87"/>
                              <a:gd name="T38" fmla="*/ 119 w 119"/>
                              <a:gd name="T39" fmla="*/ 43 h 87"/>
                              <a:gd name="T40" fmla="*/ 119 w 119"/>
                              <a:gd name="T41" fmla="*/ 35 h 87"/>
                              <a:gd name="T42" fmla="*/ 119 w 119"/>
                              <a:gd name="T43" fmla="*/ 28 h 87"/>
                              <a:gd name="T44" fmla="*/ 118 w 119"/>
                              <a:gd name="T45" fmla="*/ 20 h 87"/>
                              <a:gd name="T46" fmla="*/ 117 w 119"/>
                              <a:gd name="T47" fmla="*/ 12 h 87"/>
                              <a:gd name="T48" fmla="*/ 114 w 119"/>
                              <a:gd name="T49" fmla="*/ 4 h 87"/>
                              <a:gd name="T50" fmla="*/ 113 w 119"/>
                              <a:gd name="T51" fmla="*/ 0 h 87"/>
                              <a:gd name="T52" fmla="*/ 103 w 119"/>
                              <a:gd name="T53" fmla="*/ 0 h 87"/>
                              <a:gd name="T54" fmla="*/ 85 w 119"/>
                              <a:gd name="T55" fmla="*/ 0 h 87"/>
                              <a:gd name="T56" fmla="*/ 68 w 119"/>
                              <a:gd name="T57" fmla="*/ 1 h 87"/>
                              <a:gd name="T58" fmla="*/ 50 w 119"/>
                              <a:gd name="T59" fmla="*/ 1 h 87"/>
                              <a:gd name="T60" fmla="*/ 33 w 119"/>
                              <a:gd name="T61" fmla="*/ 3 h 87"/>
                              <a:gd name="T62" fmla="*/ 15 w 119"/>
                              <a:gd name="T63" fmla="*/ 5 h 87"/>
                              <a:gd name="T64" fmla="*/ 3 w 119"/>
                              <a:gd name="T65" fmla="*/ 6 h 87"/>
                              <a:gd name="T66" fmla="*/ 0 w 119"/>
                              <a:gd name="T67" fmla="*/ 6 h 8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9" h="87">
                                <a:moveTo>
                                  <a:pt x="0" y="6"/>
                                </a:moveTo>
                                <a:lnTo>
                                  <a:pt x="3" y="20"/>
                                </a:lnTo>
                                <a:lnTo>
                                  <a:pt x="4" y="30"/>
                                </a:lnTo>
                                <a:lnTo>
                                  <a:pt x="5" y="41"/>
                                </a:lnTo>
                                <a:lnTo>
                                  <a:pt x="6" y="51"/>
                                </a:lnTo>
                                <a:lnTo>
                                  <a:pt x="7" y="62"/>
                                </a:lnTo>
                                <a:lnTo>
                                  <a:pt x="8" y="72"/>
                                </a:lnTo>
                                <a:lnTo>
                                  <a:pt x="9" y="86"/>
                                </a:lnTo>
                                <a:lnTo>
                                  <a:pt x="9" y="87"/>
                                </a:lnTo>
                                <a:lnTo>
                                  <a:pt x="12" y="86"/>
                                </a:lnTo>
                                <a:lnTo>
                                  <a:pt x="18" y="86"/>
                                </a:lnTo>
                                <a:lnTo>
                                  <a:pt x="24" y="86"/>
                                </a:lnTo>
                                <a:lnTo>
                                  <a:pt x="30" y="86"/>
                                </a:lnTo>
                                <a:lnTo>
                                  <a:pt x="37" y="86"/>
                                </a:lnTo>
                                <a:lnTo>
                                  <a:pt x="43" y="85"/>
                                </a:lnTo>
                                <a:lnTo>
                                  <a:pt x="49" y="85"/>
                                </a:lnTo>
                                <a:lnTo>
                                  <a:pt x="56" y="85"/>
                                </a:lnTo>
                                <a:lnTo>
                                  <a:pt x="62" y="84"/>
                                </a:lnTo>
                                <a:lnTo>
                                  <a:pt x="68" y="83"/>
                                </a:lnTo>
                                <a:lnTo>
                                  <a:pt x="74" y="83"/>
                                </a:lnTo>
                                <a:lnTo>
                                  <a:pt x="81" y="81"/>
                                </a:lnTo>
                                <a:lnTo>
                                  <a:pt x="87" y="81"/>
                                </a:lnTo>
                                <a:lnTo>
                                  <a:pt x="93" y="80"/>
                                </a:lnTo>
                                <a:lnTo>
                                  <a:pt x="100" y="78"/>
                                </a:lnTo>
                                <a:lnTo>
                                  <a:pt x="106" y="77"/>
                                </a:lnTo>
                                <a:lnTo>
                                  <a:pt x="111" y="76"/>
                                </a:lnTo>
                                <a:lnTo>
                                  <a:pt x="114" y="75"/>
                                </a:lnTo>
                                <a:lnTo>
                                  <a:pt x="117" y="75"/>
                                </a:lnTo>
                                <a:lnTo>
                                  <a:pt x="118" y="75"/>
                                </a:lnTo>
                                <a:lnTo>
                                  <a:pt x="118" y="73"/>
                                </a:lnTo>
                                <a:lnTo>
                                  <a:pt x="119" y="73"/>
                                </a:lnTo>
                                <a:lnTo>
                                  <a:pt x="119" y="70"/>
                                </a:lnTo>
                                <a:lnTo>
                                  <a:pt x="119" y="66"/>
                                </a:lnTo>
                                <a:lnTo>
                                  <a:pt x="119" y="62"/>
                                </a:lnTo>
                                <a:lnTo>
                                  <a:pt x="119" y="58"/>
                                </a:lnTo>
                                <a:lnTo>
                                  <a:pt x="119" y="54"/>
                                </a:lnTo>
                                <a:lnTo>
                                  <a:pt x="119" y="50"/>
                                </a:lnTo>
                                <a:lnTo>
                                  <a:pt x="119" y="47"/>
                                </a:lnTo>
                                <a:lnTo>
                                  <a:pt x="119" y="43"/>
                                </a:lnTo>
                                <a:lnTo>
                                  <a:pt x="119" y="39"/>
                                </a:lnTo>
                                <a:lnTo>
                                  <a:pt x="119" y="35"/>
                                </a:lnTo>
                                <a:lnTo>
                                  <a:pt x="119" y="31"/>
                                </a:lnTo>
                                <a:lnTo>
                                  <a:pt x="119" y="28"/>
                                </a:lnTo>
                                <a:lnTo>
                                  <a:pt x="119" y="24"/>
                                </a:lnTo>
                                <a:lnTo>
                                  <a:pt x="118" y="20"/>
                                </a:lnTo>
                                <a:lnTo>
                                  <a:pt x="117" y="16"/>
                                </a:lnTo>
                                <a:lnTo>
                                  <a:pt x="117" y="12"/>
                                </a:lnTo>
                                <a:lnTo>
                                  <a:pt x="116" y="8"/>
                                </a:lnTo>
                                <a:lnTo>
                                  <a:pt x="114" y="4"/>
                                </a:lnTo>
                                <a:lnTo>
                                  <a:pt x="113" y="1"/>
                                </a:lnTo>
                                <a:lnTo>
                                  <a:pt x="113" y="0"/>
                                </a:lnTo>
                                <a:lnTo>
                                  <a:pt x="111" y="0"/>
                                </a:lnTo>
                                <a:lnTo>
                                  <a:pt x="103" y="0"/>
                                </a:lnTo>
                                <a:lnTo>
                                  <a:pt x="94" y="0"/>
                                </a:lnTo>
                                <a:lnTo>
                                  <a:pt x="85" y="0"/>
                                </a:lnTo>
                                <a:lnTo>
                                  <a:pt x="77" y="0"/>
                                </a:lnTo>
                                <a:lnTo>
                                  <a:pt x="68" y="1"/>
                                </a:lnTo>
                                <a:lnTo>
                                  <a:pt x="59" y="1"/>
                                </a:lnTo>
                                <a:lnTo>
                                  <a:pt x="50" y="1"/>
                                </a:lnTo>
                                <a:lnTo>
                                  <a:pt x="41" y="3"/>
                                </a:lnTo>
                                <a:lnTo>
                                  <a:pt x="33" y="3"/>
                                </a:lnTo>
                                <a:lnTo>
                                  <a:pt x="24" y="4"/>
                                </a:lnTo>
                                <a:lnTo>
                                  <a:pt x="15" y="5"/>
                                </a:lnTo>
                                <a:lnTo>
                                  <a:pt x="7" y="5"/>
                                </a:lnTo>
                                <a:lnTo>
                                  <a:pt x="3" y="6"/>
                                </a:lnTo>
                                <a:lnTo>
                                  <a:pt x="1" y="6"/>
                                </a:lnTo>
                                <a:lnTo>
                                  <a:pt x="0" y="6"/>
                                </a:lnTo>
                                <a:close/>
                              </a:path>
                            </a:pathLst>
                          </a:custGeom>
                          <a:solidFill>
                            <a:srgbClr val="DAF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4" name="Freeform 9176"/>
                        <wps:cNvSpPr>
                          <a:spLocks noEditPoints="1"/>
                        </wps:cNvSpPr>
                        <wps:spPr bwMode="auto">
                          <a:xfrm>
                            <a:off x="425" y="664"/>
                            <a:ext cx="127" cy="95"/>
                          </a:xfrm>
                          <a:custGeom>
                            <a:avLst/>
                            <a:gdLst>
                              <a:gd name="T0" fmla="*/ 5 w 256"/>
                              <a:gd name="T1" fmla="*/ 12 h 193"/>
                              <a:gd name="T2" fmla="*/ 6 w 256"/>
                              <a:gd name="T3" fmla="*/ 27 h 193"/>
                              <a:gd name="T4" fmla="*/ 8 w 256"/>
                              <a:gd name="T5" fmla="*/ 44 h 193"/>
                              <a:gd name="T6" fmla="*/ 7 w 256"/>
                              <a:gd name="T7" fmla="*/ 42 h 193"/>
                              <a:gd name="T8" fmla="*/ 14 w 256"/>
                              <a:gd name="T9" fmla="*/ 42 h 193"/>
                              <a:gd name="T10" fmla="*/ 23 w 256"/>
                              <a:gd name="T11" fmla="*/ 42 h 193"/>
                              <a:gd name="T12" fmla="*/ 29 w 256"/>
                              <a:gd name="T13" fmla="*/ 42 h 193"/>
                              <a:gd name="T14" fmla="*/ 38 w 256"/>
                              <a:gd name="T15" fmla="*/ 41 h 193"/>
                              <a:gd name="T16" fmla="*/ 48 w 256"/>
                              <a:gd name="T17" fmla="*/ 39 h 193"/>
                              <a:gd name="T18" fmla="*/ 57 w 256"/>
                              <a:gd name="T19" fmla="*/ 37 h 193"/>
                              <a:gd name="T20" fmla="*/ 60 w 256"/>
                              <a:gd name="T21" fmla="*/ 36 h 193"/>
                              <a:gd name="T22" fmla="*/ 59 w 256"/>
                              <a:gd name="T23" fmla="*/ 37 h 193"/>
                              <a:gd name="T24" fmla="*/ 62 w 256"/>
                              <a:gd name="T25" fmla="*/ 35 h 193"/>
                              <a:gd name="T26" fmla="*/ 63 w 256"/>
                              <a:gd name="T27" fmla="*/ 40 h 193"/>
                              <a:gd name="T28" fmla="*/ 59 w 256"/>
                              <a:gd name="T29" fmla="*/ 34 h 193"/>
                              <a:gd name="T30" fmla="*/ 60 w 256"/>
                              <a:gd name="T31" fmla="*/ 29 h 193"/>
                              <a:gd name="T32" fmla="*/ 59 w 256"/>
                              <a:gd name="T33" fmla="*/ 23 h 193"/>
                              <a:gd name="T34" fmla="*/ 59 w 256"/>
                              <a:gd name="T35" fmla="*/ 17 h 193"/>
                              <a:gd name="T36" fmla="*/ 59 w 256"/>
                              <a:gd name="T37" fmla="*/ 14 h 193"/>
                              <a:gd name="T38" fmla="*/ 58 w 256"/>
                              <a:gd name="T39" fmla="*/ 10 h 193"/>
                              <a:gd name="T40" fmla="*/ 58 w 256"/>
                              <a:gd name="T41" fmla="*/ 6 h 193"/>
                              <a:gd name="T42" fmla="*/ 57 w 256"/>
                              <a:gd name="T43" fmla="*/ 4 h 193"/>
                              <a:gd name="T44" fmla="*/ 57 w 256"/>
                              <a:gd name="T45" fmla="*/ 3 h 193"/>
                              <a:gd name="T46" fmla="*/ 57 w 256"/>
                              <a:gd name="T47" fmla="*/ 4 h 193"/>
                              <a:gd name="T48" fmla="*/ 44 w 256"/>
                              <a:gd name="T49" fmla="*/ 4 h 193"/>
                              <a:gd name="T50" fmla="*/ 31 w 256"/>
                              <a:gd name="T51" fmla="*/ 4 h 193"/>
                              <a:gd name="T52" fmla="*/ 18 w 256"/>
                              <a:gd name="T53" fmla="*/ 5 h 193"/>
                              <a:gd name="T54" fmla="*/ 5 w 256"/>
                              <a:gd name="T55" fmla="*/ 6 h 193"/>
                              <a:gd name="T56" fmla="*/ 3 w 256"/>
                              <a:gd name="T57" fmla="*/ 7 h 193"/>
                              <a:gd name="T58" fmla="*/ 2 w 256"/>
                              <a:gd name="T59" fmla="*/ 7 h 193"/>
                              <a:gd name="T60" fmla="*/ 3 w 256"/>
                              <a:gd name="T61" fmla="*/ 3 h 193"/>
                              <a:gd name="T62" fmla="*/ 5 w 256"/>
                              <a:gd name="T63" fmla="*/ 2 h 193"/>
                              <a:gd name="T64" fmla="*/ 18 w 256"/>
                              <a:gd name="T65" fmla="*/ 1 h 193"/>
                              <a:gd name="T66" fmla="*/ 31 w 256"/>
                              <a:gd name="T67" fmla="*/ 0 h 193"/>
                              <a:gd name="T68" fmla="*/ 44 w 256"/>
                              <a:gd name="T69" fmla="*/ 0 h 193"/>
                              <a:gd name="T70" fmla="*/ 57 w 256"/>
                              <a:gd name="T71" fmla="*/ 0 h 193"/>
                              <a:gd name="T72" fmla="*/ 59 w 256"/>
                              <a:gd name="T73" fmla="*/ 0 h 193"/>
                              <a:gd name="T74" fmla="*/ 61 w 256"/>
                              <a:gd name="T75" fmla="*/ 3 h 193"/>
                              <a:gd name="T76" fmla="*/ 62 w 256"/>
                              <a:gd name="T77" fmla="*/ 5 h 193"/>
                              <a:gd name="T78" fmla="*/ 62 w 256"/>
                              <a:gd name="T79" fmla="*/ 10 h 193"/>
                              <a:gd name="T80" fmla="*/ 63 w 256"/>
                              <a:gd name="T81" fmla="*/ 13 h 193"/>
                              <a:gd name="T82" fmla="*/ 63 w 256"/>
                              <a:gd name="T83" fmla="*/ 17 h 193"/>
                              <a:gd name="T84" fmla="*/ 63 w 256"/>
                              <a:gd name="T85" fmla="*/ 23 h 193"/>
                              <a:gd name="T86" fmla="*/ 63 w 256"/>
                              <a:gd name="T87" fmla="*/ 29 h 193"/>
                              <a:gd name="T88" fmla="*/ 63 w 256"/>
                              <a:gd name="T89" fmla="*/ 34 h 193"/>
                              <a:gd name="T90" fmla="*/ 59 w 256"/>
                              <a:gd name="T91" fmla="*/ 37 h 193"/>
                              <a:gd name="T92" fmla="*/ 63 w 256"/>
                              <a:gd name="T93" fmla="*/ 39 h 193"/>
                              <a:gd name="T94" fmla="*/ 61 w 256"/>
                              <a:gd name="T95" fmla="*/ 40 h 193"/>
                              <a:gd name="T96" fmla="*/ 59 w 256"/>
                              <a:gd name="T97" fmla="*/ 40 h 193"/>
                              <a:gd name="T98" fmla="*/ 52 w 256"/>
                              <a:gd name="T99" fmla="*/ 42 h 193"/>
                              <a:gd name="T100" fmla="*/ 42 w 256"/>
                              <a:gd name="T101" fmla="*/ 44 h 193"/>
                              <a:gd name="T102" fmla="*/ 33 w 256"/>
                              <a:gd name="T103" fmla="*/ 45 h 193"/>
                              <a:gd name="T104" fmla="*/ 27 w 256"/>
                              <a:gd name="T105" fmla="*/ 46 h 193"/>
                              <a:gd name="T106" fmla="*/ 17 w 256"/>
                              <a:gd name="T107" fmla="*/ 46 h 193"/>
                              <a:gd name="T108" fmla="*/ 7 w 256"/>
                              <a:gd name="T109" fmla="*/ 46 h 193"/>
                              <a:gd name="T110" fmla="*/ 5 w 256"/>
                              <a:gd name="T111" fmla="*/ 46 h 193"/>
                              <a:gd name="T112" fmla="*/ 3 w 256"/>
                              <a:gd name="T113" fmla="*/ 37 h 193"/>
                              <a:gd name="T114" fmla="*/ 2 w 256"/>
                              <a:gd name="T115" fmla="*/ 22 h 193"/>
                              <a:gd name="T116" fmla="*/ 0 w 256"/>
                              <a:gd name="T117" fmla="*/ 6 h 1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6" h="193">
                                <a:moveTo>
                                  <a:pt x="11" y="30"/>
                                </a:moveTo>
                                <a:lnTo>
                                  <a:pt x="16" y="21"/>
                                </a:lnTo>
                                <a:lnTo>
                                  <a:pt x="21" y="49"/>
                                </a:lnTo>
                                <a:lnTo>
                                  <a:pt x="23" y="69"/>
                                </a:lnTo>
                                <a:lnTo>
                                  <a:pt x="25" y="90"/>
                                </a:lnTo>
                                <a:lnTo>
                                  <a:pt x="27" y="111"/>
                                </a:lnTo>
                                <a:lnTo>
                                  <a:pt x="29" y="133"/>
                                </a:lnTo>
                                <a:lnTo>
                                  <a:pt x="31" y="152"/>
                                </a:lnTo>
                                <a:lnTo>
                                  <a:pt x="33" y="182"/>
                                </a:lnTo>
                                <a:lnTo>
                                  <a:pt x="33" y="184"/>
                                </a:lnTo>
                                <a:lnTo>
                                  <a:pt x="22" y="177"/>
                                </a:lnTo>
                                <a:lnTo>
                                  <a:pt x="28" y="175"/>
                                </a:lnTo>
                                <a:cubicBezTo>
                                  <a:pt x="29" y="174"/>
                                  <a:pt x="30" y="174"/>
                                  <a:pt x="31" y="174"/>
                                </a:cubicBezTo>
                                <a:lnTo>
                                  <a:pt x="44" y="174"/>
                                </a:lnTo>
                                <a:lnTo>
                                  <a:pt x="56" y="174"/>
                                </a:lnTo>
                                <a:lnTo>
                                  <a:pt x="68" y="174"/>
                                </a:lnTo>
                                <a:lnTo>
                                  <a:pt x="83" y="174"/>
                                </a:lnTo>
                                <a:lnTo>
                                  <a:pt x="93" y="173"/>
                                </a:lnTo>
                                <a:lnTo>
                                  <a:pt x="107" y="172"/>
                                </a:lnTo>
                                <a:lnTo>
                                  <a:pt x="120" y="172"/>
                                </a:lnTo>
                                <a:lnTo>
                                  <a:pt x="118" y="172"/>
                                </a:lnTo>
                                <a:lnTo>
                                  <a:pt x="130" y="170"/>
                                </a:lnTo>
                                <a:lnTo>
                                  <a:pt x="144" y="169"/>
                                </a:lnTo>
                                <a:lnTo>
                                  <a:pt x="156" y="168"/>
                                </a:lnTo>
                                <a:lnTo>
                                  <a:pt x="169" y="165"/>
                                </a:lnTo>
                                <a:lnTo>
                                  <a:pt x="181" y="163"/>
                                </a:lnTo>
                                <a:lnTo>
                                  <a:pt x="193" y="161"/>
                                </a:lnTo>
                                <a:lnTo>
                                  <a:pt x="206" y="158"/>
                                </a:lnTo>
                                <a:lnTo>
                                  <a:pt x="219" y="155"/>
                                </a:lnTo>
                                <a:lnTo>
                                  <a:pt x="231" y="153"/>
                                </a:lnTo>
                                <a:lnTo>
                                  <a:pt x="234" y="152"/>
                                </a:lnTo>
                                <a:cubicBezTo>
                                  <a:pt x="235" y="152"/>
                                  <a:pt x="235" y="152"/>
                                  <a:pt x="236" y="152"/>
                                </a:cubicBezTo>
                                <a:lnTo>
                                  <a:pt x="242" y="151"/>
                                </a:lnTo>
                                <a:lnTo>
                                  <a:pt x="245" y="151"/>
                                </a:lnTo>
                                <a:lnTo>
                                  <a:pt x="237" y="157"/>
                                </a:lnTo>
                                <a:lnTo>
                                  <a:pt x="238" y="154"/>
                                </a:lnTo>
                                <a:cubicBezTo>
                                  <a:pt x="238" y="153"/>
                                  <a:pt x="239" y="152"/>
                                  <a:pt x="239" y="152"/>
                                </a:cubicBezTo>
                                <a:lnTo>
                                  <a:pt x="240" y="150"/>
                                </a:lnTo>
                                <a:cubicBezTo>
                                  <a:pt x="242" y="147"/>
                                  <a:pt x="245" y="146"/>
                                  <a:pt x="249" y="147"/>
                                </a:cubicBezTo>
                                <a:cubicBezTo>
                                  <a:pt x="252" y="148"/>
                                  <a:pt x="255" y="151"/>
                                  <a:pt x="255" y="155"/>
                                </a:cubicBezTo>
                                <a:lnTo>
                                  <a:pt x="255" y="166"/>
                                </a:lnTo>
                                <a:lnTo>
                                  <a:pt x="239" y="166"/>
                                </a:lnTo>
                                <a:lnTo>
                                  <a:pt x="239" y="150"/>
                                </a:lnTo>
                                <a:lnTo>
                                  <a:pt x="239" y="142"/>
                                </a:lnTo>
                                <a:lnTo>
                                  <a:pt x="239" y="134"/>
                                </a:lnTo>
                                <a:lnTo>
                                  <a:pt x="240" y="125"/>
                                </a:lnTo>
                                <a:lnTo>
                                  <a:pt x="241" y="117"/>
                                </a:lnTo>
                                <a:lnTo>
                                  <a:pt x="240" y="110"/>
                                </a:lnTo>
                                <a:lnTo>
                                  <a:pt x="240" y="103"/>
                                </a:lnTo>
                                <a:lnTo>
                                  <a:pt x="240" y="95"/>
                                </a:lnTo>
                                <a:lnTo>
                                  <a:pt x="240" y="87"/>
                                </a:lnTo>
                                <a:lnTo>
                                  <a:pt x="240" y="80"/>
                                </a:lnTo>
                                <a:lnTo>
                                  <a:pt x="239" y="72"/>
                                </a:lnTo>
                                <a:lnTo>
                                  <a:pt x="239" y="65"/>
                                </a:lnTo>
                                <a:lnTo>
                                  <a:pt x="239" y="57"/>
                                </a:lnTo>
                                <a:lnTo>
                                  <a:pt x="239" y="58"/>
                                </a:lnTo>
                                <a:lnTo>
                                  <a:pt x="237" y="50"/>
                                </a:lnTo>
                                <a:lnTo>
                                  <a:pt x="235" y="42"/>
                                </a:lnTo>
                                <a:cubicBezTo>
                                  <a:pt x="235" y="42"/>
                                  <a:pt x="235" y="41"/>
                                  <a:pt x="235" y="41"/>
                                </a:cubicBezTo>
                                <a:lnTo>
                                  <a:pt x="235" y="33"/>
                                </a:lnTo>
                                <a:lnTo>
                                  <a:pt x="235" y="34"/>
                                </a:lnTo>
                                <a:lnTo>
                                  <a:pt x="233" y="26"/>
                                </a:lnTo>
                                <a:lnTo>
                                  <a:pt x="234" y="28"/>
                                </a:lnTo>
                                <a:lnTo>
                                  <a:pt x="230" y="21"/>
                                </a:lnTo>
                                <a:cubicBezTo>
                                  <a:pt x="230" y="20"/>
                                  <a:pt x="230" y="20"/>
                                  <a:pt x="230" y="19"/>
                                </a:cubicBezTo>
                                <a:lnTo>
                                  <a:pt x="228" y="12"/>
                                </a:lnTo>
                                <a:lnTo>
                                  <a:pt x="231" y="16"/>
                                </a:lnTo>
                                <a:lnTo>
                                  <a:pt x="230" y="15"/>
                                </a:lnTo>
                                <a:lnTo>
                                  <a:pt x="233" y="17"/>
                                </a:lnTo>
                                <a:lnTo>
                                  <a:pt x="230" y="16"/>
                                </a:lnTo>
                                <a:lnTo>
                                  <a:pt x="232" y="16"/>
                                </a:lnTo>
                                <a:lnTo>
                                  <a:pt x="214" y="16"/>
                                </a:lnTo>
                                <a:lnTo>
                                  <a:pt x="197" y="16"/>
                                </a:lnTo>
                                <a:lnTo>
                                  <a:pt x="179" y="17"/>
                                </a:lnTo>
                                <a:lnTo>
                                  <a:pt x="162" y="17"/>
                                </a:lnTo>
                                <a:lnTo>
                                  <a:pt x="145" y="18"/>
                                </a:lnTo>
                                <a:lnTo>
                                  <a:pt x="126" y="18"/>
                                </a:lnTo>
                                <a:lnTo>
                                  <a:pt x="109" y="19"/>
                                </a:lnTo>
                                <a:lnTo>
                                  <a:pt x="91" y="21"/>
                                </a:lnTo>
                                <a:lnTo>
                                  <a:pt x="74" y="23"/>
                                </a:lnTo>
                                <a:lnTo>
                                  <a:pt x="56" y="24"/>
                                </a:lnTo>
                                <a:lnTo>
                                  <a:pt x="39" y="26"/>
                                </a:lnTo>
                                <a:lnTo>
                                  <a:pt x="22" y="27"/>
                                </a:lnTo>
                                <a:lnTo>
                                  <a:pt x="23" y="27"/>
                                </a:lnTo>
                                <a:lnTo>
                                  <a:pt x="16" y="29"/>
                                </a:lnTo>
                                <a:cubicBezTo>
                                  <a:pt x="15" y="30"/>
                                  <a:pt x="15" y="30"/>
                                  <a:pt x="14" y="30"/>
                                </a:cubicBezTo>
                                <a:lnTo>
                                  <a:pt x="10" y="30"/>
                                </a:lnTo>
                                <a:lnTo>
                                  <a:pt x="13" y="29"/>
                                </a:lnTo>
                                <a:lnTo>
                                  <a:pt x="11" y="30"/>
                                </a:lnTo>
                                <a:close/>
                                <a:moveTo>
                                  <a:pt x="7" y="14"/>
                                </a:moveTo>
                                <a:cubicBezTo>
                                  <a:pt x="8" y="14"/>
                                  <a:pt x="9" y="14"/>
                                  <a:pt x="10" y="14"/>
                                </a:cubicBezTo>
                                <a:lnTo>
                                  <a:pt x="14" y="14"/>
                                </a:lnTo>
                                <a:lnTo>
                                  <a:pt x="12" y="14"/>
                                </a:lnTo>
                                <a:lnTo>
                                  <a:pt x="19" y="12"/>
                                </a:lnTo>
                                <a:cubicBezTo>
                                  <a:pt x="19" y="12"/>
                                  <a:pt x="20" y="11"/>
                                  <a:pt x="20" y="11"/>
                                </a:cubicBezTo>
                                <a:lnTo>
                                  <a:pt x="37" y="10"/>
                                </a:lnTo>
                                <a:lnTo>
                                  <a:pt x="55" y="8"/>
                                </a:lnTo>
                                <a:lnTo>
                                  <a:pt x="73" y="7"/>
                                </a:lnTo>
                                <a:lnTo>
                                  <a:pt x="89" y="6"/>
                                </a:lnTo>
                                <a:lnTo>
                                  <a:pt x="109" y="3"/>
                                </a:lnTo>
                                <a:lnTo>
                                  <a:pt x="126" y="2"/>
                                </a:lnTo>
                                <a:lnTo>
                                  <a:pt x="144" y="2"/>
                                </a:lnTo>
                                <a:lnTo>
                                  <a:pt x="162" y="1"/>
                                </a:lnTo>
                                <a:lnTo>
                                  <a:pt x="178" y="1"/>
                                </a:lnTo>
                                <a:lnTo>
                                  <a:pt x="197" y="0"/>
                                </a:lnTo>
                                <a:lnTo>
                                  <a:pt x="214" y="0"/>
                                </a:lnTo>
                                <a:lnTo>
                                  <a:pt x="232" y="0"/>
                                </a:lnTo>
                                <a:cubicBezTo>
                                  <a:pt x="233" y="0"/>
                                  <a:pt x="234" y="1"/>
                                  <a:pt x="234" y="1"/>
                                </a:cubicBezTo>
                                <a:lnTo>
                                  <a:pt x="237" y="1"/>
                                </a:lnTo>
                                <a:cubicBezTo>
                                  <a:pt x="238" y="2"/>
                                  <a:pt x="239" y="2"/>
                                  <a:pt x="240" y="3"/>
                                </a:cubicBezTo>
                                <a:lnTo>
                                  <a:pt x="241" y="4"/>
                                </a:lnTo>
                                <a:cubicBezTo>
                                  <a:pt x="242" y="5"/>
                                  <a:pt x="243" y="6"/>
                                  <a:pt x="244" y="8"/>
                                </a:cubicBezTo>
                                <a:lnTo>
                                  <a:pt x="245" y="15"/>
                                </a:lnTo>
                                <a:lnTo>
                                  <a:pt x="245" y="14"/>
                                </a:lnTo>
                                <a:lnTo>
                                  <a:pt x="248" y="21"/>
                                </a:lnTo>
                                <a:cubicBezTo>
                                  <a:pt x="249" y="22"/>
                                  <a:pt x="249" y="22"/>
                                  <a:pt x="249" y="23"/>
                                </a:cubicBezTo>
                                <a:lnTo>
                                  <a:pt x="251" y="31"/>
                                </a:lnTo>
                                <a:cubicBezTo>
                                  <a:pt x="251" y="31"/>
                                  <a:pt x="251" y="32"/>
                                  <a:pt x="251" y="33"/>
                                </a:cubicBezTo>
                                <a:lnTo>
                                  <a:pt x="251" y="41"/>
                                </a:lnTo>
                                <a:lnTo>
                                  <a:pt x="251" y="39"/>
                                </a:lnTo>
                                <a:lnTo>
                                  <a:pt x="253" y="47"/>
                                </a:lnTo>
                                <a:lnTo>
                                  <a:pt x="254" y="55"/>
                                </a:lnTo>
                                <a:cubicBezTo>
                                  <a:pt x="255" y="55"/>
                                  <a:pt x="255" y="56"/>
                                  <a:pt x="255" y="57"/>
                                </a:cubicBezTo>
                                <a:lnTo>
                                  <a:pt x="255" y="65"/>
                                </a:lnTo>
                                <a:lnTo>
                                  <a:pt x="255" y="70"/>
                                </a:lnTo>
                                <a:lnTo>
                                  <a:pt x="256" y="78"/>
                                </a:lnTo>
                                <a:lnTo>
                                  <a:pt x="256" y="87"/>
                                </a:lnTo>
                                <a:lnTo>
                                  <a:pt x="256" y="95"/>
                                </a:lnTo>
                                <a:lnTo>
                                  <a:pt x="256" y="103"/>
                                </a:lnTo>
                                <a:lnTo>
                                  <a:pt x="256" y="110"/>
                                </a:lnTo>
                                <a:lnTo>
                                  <a:pt x="256" y="119"/>
                                </a:lnTo>
                                <a:lnTo>
                                  <a:pt x="256" y="127"/>
                                </a:lnTo>
                                <a:lnTo>
                                  <a:pt x="255" y="134"/>
                                </a:lnTo>
                                <a:lnTo>
                                  <a:pt x="255" y="142"/>
                                </a:lnTo>
                                <a:lnTo>
                                  <a:pt x="255" y="150"/>
                                </a:lnTo>
                                <a:lnTo>
                                  <a:pt x="255" y="155"/>
                                </a:lnTo>
                                <a:lnTo>
                                  <a:pt x="239" y="155"/>
                                </a:lnTo>
                                <a:lnTo>
                                  <a:pt x="253" y="159"/>
                                </a:lnTo>
                                <a:lnTo>
                                  <a:pt x="253" y="160"/>
                                </a:lnTo>
                                <a:lnTo>
                                  <a:pt x="253" y="158"/>
                                </a:lnTo>
                                <a:lnTo>
                                  <a:pt x="252" y="161"/>
                                </a:lnTo>
                                <a:cubicBezTo>
                                  <a:pt x="251" y="165"/>
                                  <a:pt x="248" y="167"/>
                                  <a:pt x="245" y="167"/>
                                </a:cubicBezTo>
                                <a:lnTo>
                                  <a:pt x="244" y="167"/>
                                </a:lnTo>
                                <a:lnTo>
                                  <a:pt x="238" y="168"/>
                                </a:lnTo>
                                <a:lnTo>
                                  <a:pt x="239" y="167"/>
                                </a:lnTo>
                                <a:lnTo>
                                  <a:pt x="234" y="169"/>
                                </a:lnTo>
                                <a:lnTo>
                                  <a:pt x="222" y="171"/>
                                </a:lnTo>
                                <a:lnTo>
                                  <a:pt x="210" y="173"/>
                                </a:lnTo>
                                <a:lnTo>
                                  <a:pt x="196" y="177"/>
                                </a:lnTo>
                                <a:lnTo>
                                  <a:pt x="183" y="179"/>
                                </a:lnTo>
                                <a:lnTo>
                                  <a:pt x="172" y="181"/>
                                </a:lnTo>
                                <a:lnTo>
                                  <a:pt x="158" y="184"/>
                                </a:lnTo>
                                <a:lnTo>
                                  <a:pt x="145" y="185"/>
                                </a:lnTo>
                                <a:lnTo>
                                  <a:pt x="133" y="186"/>
                                </a:lnTo>
                                <a:lnTo>
                                  <a:pt x="121" y="188"/>
                                </a:lnTo>
                                <a:cubicBezTo>
                                  <a:pt x="121" y="188"/>
                                  <a:pt x="120" y="188"/>
                                  <a:pt x="120" y="188"/>
                                </a:cubicBezTo>
                                <a:lnTo>
                                  <a:pt x="108" y="188"/>
                                </a:lnTo>
                                <a:lnTo>
                                  <a:pt x="95" y="189"/>
                                </a:lnTo>
                                <a:lnTo>
                                  <a:pt x="83" y="190"/>
                                </a:lnTo>
                                <a:lnTo>
                                  <a:pt x="68" y="190"/>
                                </a:lnTo>
                                <a:lnTo>
                                  <a:pt x="56" y="190"/>
                                </a:lnTo>
                                <a:lnTo>
                                  <a:pt x="44" y="190"/>
                                </a:lnTo>
                                <a:lnTo>
                                  <a:pt x="31" y="190"/>
                                </a:lnTo>
                                <a:lnTo>
                                  <a:pt x="34" y="190"/>
                                </a:lnTo>
                                <a:lnTo>
                                  <a:pt x="27" y="192"/>
                                </a:lnTo>
                                <a:cubicBezTo>
                                  <a:pt x="25" y="193"/>
                                  <a:pt x="22" y="192"/>
                                  <a:pt x="20" y="191"/>
                                </a:cubicBezTo>
                                <a:cubicBezTo>
                                  <a:pt x="18" y="189"/>
                                  <a:pt x="17" y="187"/>
                                  <a:pt x="17" y="184"/>
                                </a:cubicBezTo>
                                <a:lnTo>
                                  <a:pt x="17" y="183"/>
                                </a:lnTo>
                                <a:lnTo>
                                  <a:pt x="15" y="154"/>
                                </a:lnTo>
                                <a:lnTo>
                                  <a:pt x="13" y="134"/>
                                </a:lnTo>
                                <a:lnTo>
                                  <a:pt x="11" y="113"/>
                                </a:lnTo>
                                <a:lnTo>
                                  <a:pt x="10" y="92"/>
                                </a:lnTo>
                                <a:lnTo>
                                  <a:pt x="7" y="71"/>
                                </a:lnTo>
                                <a:lnTo>
                                  <a:pt x="5" y="51"/>
                                </a:lnTo>
                                <a:lnTo>
                                  <a:pt x="1" y="24"/>
                                </a:lnTo>
                                <a:cubicBezTo>
                                  <a:pt x="0" y="20"/>
                                  <a:pt x="2" y="16"/>
                                  <a:pt x="5" y="15"/>
                                </a:cubicBezTo>
                                <a:lnTo>
                                  <a:pt x="7" y="14"/>
                                </a:lnTo>
                                <a:close/>
                              </a:path>
                            </a:pathLst>
                          </a:custGeom>
                          <a:solidFill>
                            <a:srgbClr val="DAFBFF"/>
                          </a:solidFill>
                          <a:ln w="0">
                            <a:solidFill>
                              <a:srgbClr val="DAFBFF"/>
                            </a:solidFill>
                            <a:round/>
                            <a:headEnd/>
                            <a:tailEnd/>
                          </a:ln>
                        </wps:spPr>
                        <wps:bodyPr rot="0" vert="horz" wrap="square" lIns="91440" tIns="45720" rIns="91440" bIns="45720" anchor="t" anchorCtr="0" upright="1">
                          <a:noAutofit/>
                        </wps:bodyPr>
                      </wps:wsp>
                      <wps:wsp>
                        <wps:cNvPr id="3295" name="Freeform 9177"/>
                        <wps:cNvSpPr>
                          <a:spLocks noEditPoints="1"/>
                        </wps:cNvSpPr>
                        <wps:spPr bwMode="auto">
                          <a:xfrm>
                            <a:off x="441" y="734"/>
                            <a:ext cx="8" cy="18"/>
                          </a:xfrm>
                          <a:custGeom>
                            <a:avLst/>
                            <a:gdLst>
                              <a:gd name="T0" fmla="*/ 4 w 16"/>
                              <a:gd name="T1" fmla="*/ 4 h 37"/>
                              <a:gd name="T2" fmla="*/ 4 w 16"/>
                              <a:gd name="T3" fmla="*/ 5 h 37"/>
                              <a:gd name="T4" fmla="*/ 4 w 16"/>
                              <a:gd name="T5" fmla="*/ 5 h 37"/>
                              <a:gd name="T6" fmla="*/ 4 w 16"/>
                              <a:gd name="T7" fmla="*/ 5 h 37"/>
                              <a:gd name="T8" fmla="*/ 4 w 16"/>
                              <a:gd name="T9" fmla="*/ 6 h 37"/>
                              <a:gd name="T10" fmla="*/ 4 w 16"/>
                              <a:gd name="T11" fmla="*/ 6 h 37"/>
                              <a:gd name="T12" fmla="*/ 4 w 16"/>
                              <a:gd name="T13" fmla="*/ 9 h 37"/>
                              <a:gd name="T14" fmla="*/ 0 w 16"/>
                              <a:gd name="T15" fmla="*/ 9 h 37"/>
                              <a:gd name="T16" fmla="*/ 0 w 16"/>
                              <a:gd name="T17" fmla="*/ 6 h 37"/>
                              <a:gd name="T18" fmla="*/ 0 w 16"/>
                              <a:gd name="T19" fmla="*/ 5 h 37"/>
                              <a:gd name="T20" fmla="*/ 0 w 16"/>
                              <a:gd name="T21" fmla="*/ 5 h 37"/>
                              <a:gd name="T22" fmla="*/ 0 w 16"/>
                              <a:gd name="T23" fmla="*/ 5 h 37"/>
                              <a:gd name="T24" fmla="*/ 0 w 16"/>
                              <a:gd name="T25" fmla="*/ 4 h 37"/>
                              <a:gd name="T26" fmla="*/ 0 w 16"/>
                              <a:gd name="T27" fmla="*/ 4 h 37"/>
                              <a:gd name="T28" fmla="*/ 0 w 16"/>
                              <a:gd name="T29" fmla="*/ 4 h 37"/>
                              <a:gd name="T30" fmla="*/ 0 w 16"/>
                              <a:gd name="T31" fmla="*/ 3 h 37"/>
                              <a:gd name="T32" fmla="*/ 0 w 16"/>
                              <a:gd name="T33" fmla="*/ 3 h 37"/>
                              <a:gd name="T34" fmla="*/ 0 w 16"/>
                              <a:gd name="T35" fmla="*/ 2 h 37"/>
                              <a:gd name="T36" fmla="*/ 0 w 16"/>
                              <a:gd name="T37" fmla="*/ 2 h 37"/>
                              <a:gd name="T38" fmla="*/ 4 w 16"/>
                              <a:gd name="T39" fmla="*/ 2 h 37"/>
                              <a:gd name="T40" fmla="*/ 4 w 16"/>
                              <a:gd name="T41" fmla="*/ 2 h 37"/>
                              <a:gd name="T42" fmla="*/ 4 w 16"/>
                              <a:gd name="T43" fmla="*/ 3 h 37"/>
                              <a:gd name="T44" fmla="*/ 4 w 16"/>
                              <a:gd name="T45" fmla="*/ 3 h 37"/>
                              <a:gd name="T46" fmla="*/ 4 w 16"/>
                              <a:gd name="T47" fmla="*/ 4 h 37"/>
                              <a:gd name="T48" fmla="*/ 4 w 16"/>
                              <a:gd name="T49" fmla="*/ 4 h 37"/>
                              <a:gd name="T50" fmla="*/ 0 w 16"/>
                              <a:gd name="T51" fmla="*/ 4 h 37"/>
                              <a:gd name="T52" fmla="*/ 0 w 16"/>
                              <a:gd name="T53" fmla="*/ 4 h 37"/>
                              <a:gd name="T54" fmla="*/ 0 w 16"/>
                              <a:gd name="T55" fmla="*/ 3 h 37"/>
                              <a:gd name="T56" fmla="*/ 0 w 16"/>
                              <a:gd name="T57" fmla="*/ 3 h 37"/>
                              <a:gd name="T58" fmla="*/ 0 w 16"/>
                              <a:gd name="T59" fmla="*/ 2 h 37"/>
                              <a:gd name="T60" fmla="*/ 0 w 16"/>
                              <a:gd name="T61" fmla="*/ 2 h 37"/>
                              <a:gd name="T62" fmla="*/ 4 w 16"/>
                              <a:gd name="T63" fmla="*/ 2 h 37"/>
                              <a:gd name="T64" fmla="*/ 4 w 16"/>
                              <a:gd name="T65" fmla="*/ 2 h 37"/>
                              <a:gd name="T66" fmla="*/ 4 w 16"/>
                              <a:gd name="T67" fmla="*/ 3 h 37"/>
                              <a:gd name="T68" fmla="*/ 4 w 16"/>
                              <a:gd name="T69" fmla="*/ 3 h 37"/>
                              <a:gd name="T70" fmla="*/ 4 w 16"/>
                              <a:gd name="T71" fmla="*/ 4 h 37"/>
                              <a:gd name="T72" fmla="*/ 4 w 16"/>
                              <a:gd name="T73" fmla="*/ 4 h 37"/>
                              <a:gd name="T74" fmla="*/ 4 w 16"/>
                              <a:gd name="T75" fmla="*/ 4 h 37"/>
                              <a:gd name="T76" fmla="*/ 4 w 16"/>
                              <a:gd name="T77" fmla="*/ 5 h 37"/>
                              <a:gd name="T78" fmla="*/ 4 w 16"/>
                              <a:gd name="T79" fmla="*/ 5 h 37"/>
                              <a:gd name="T80" fmla="*/ 4 w 16"/>
                              <a:gd name="T81" fmla="*/ 5 h 37"/>
                              <a:gd name="T82" fmla="*/ 4 w 16"/>
                              <a:gd name="T83" fmla="*/ 6 h 37"/>
                              <a:gd name="T84" fmla="*/ 4 w 16"/>
                              <a:gd name="T85" fmla="*/ 6 h 37"/>
                              <a:gd name="T86" fmla="*/ 0 w 16"/>
                              <a:gd name="T87" fmla="*/ 6 h 37"/>
                              <a:gd name="T88" fmla="*/ 0 w 16"/>
                              <a:gd name="T89" fmla="*/ 6 h 37"/>
                              <a:gd name="T90" fmla="*/ 0 w 16"/>
                              <a:gd name="T91" fmla="*/ 5 h 37"/>
                              <a:gd name="T92" fmla="*/ 0 w 16"/>
                              <a:gd name="T93" fmla="*/ 5 h 37"/>
                              <a:gd name="T94" fmla="*/ 0 w 16"/>
                              <a:gd name="T95" fmla="*/ 5 h 37"/>
                              <a:gd name="T96" fmla="*/ 0 w 16"/>
                              <a:gd name="T97" fmla="*/ 4 h 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6" h="37">
                                <a:moveTo>
                                  <a:pt x="16" y="18"/>
                                </a:moveTo>
                                <a:lnTo>
                                  <a:pt x="16" y="20"/>
                                </a:lnTo>
                                <a:lnTo>
                                  <a:pt x="16" y="21"/>
                                </a:lnTo>
                                <a:lnTo>
                                  <a:pt x="16" y="23"/>
                                </a:lnTo>
                                <a:lnTo>
                                  <a:pt x="16" y="24"/>
                                </a:lnTo>
                                <a:lnTo>
                                  <a:pt x="16" y="26"/>
                                </a:lnTo>
                                <a:lnTo>
                                  <a:pt x="16" y="37"/>
                                </a:lnTo>
                                <a:lnTo>
                                  <a:pt x="0" y="37"/>
                                </a:lnTo>
                                <a:lnTo>
                                  <a:pt x="0" y="24"/>
                                </a:lnTo>
                                <a:lnTo>
                                  <a:pt x="0" y="23"/>
                                </a:lnTo>
                                <a:lnTo>
                                  <a:pt x="0" y="21"/>
                                </a:lnTo>
                                <a:lnTo>
                                  <a:pt x="0" y="20"/>
                                </a:lnTo>
                                <a:lnTo>
                                  <a:pt x="0" y="18"/>
                                </a:lnTo>
                                <a:lnTo>
                                  <a:pt x="0" y="17"/>
                                </a:lnTo>
                                <a:lnTo>
                                  <a:pt x="0" y="13"/>
                                </a:lnTo>
                                <a:lnTo>
                                  <a:pt x="0" y="12"/>
                                </a:lnTo>
                                <a:lnTo>
                                  <a:pt x="0" y="11"/>
                                </a:lnTo>
                                <a:lnTo>
                                  <a:pt x="0" y="10"/>
                                </a:lnTo>
                                <a:cubicBezTo>
                                  <a:pt x="0" y="0"/>
                                  <a:pt x="16" y="0"/>
                                  <a:pt x="16" y="10"/>
                                </a:cubicBezTo>
                                <a:lnTo>
                                  <a:pt x="16" y="11"/>
                                </a:lnTo>
                                <a:lnTo>
                                  <a:pt x="16" y="12"/>
                                </a:lnTo>
                                <a:lnTo>
                                  <a:pt x="16" y="13"/>
                                </a:lnTo>
                                <a:lnTo>
                                  <a:pt x="16" y="16"/>
                                </a:lnTo>
                                <a:lnTo>
                                  <a:pt x="16" y="18"/>
                                </a:lnTo>
                                <a:close/>
                                <a:moveTo>
                                  <a:pt x="0" y="18"/>
                                </a:moveTo>
                                <a:lnTo>
                                  <a:pt x="0" y="16"/>
                                </a:lnTo>
                                <a:lnTo>
                                  <a:pt x="0" y="13"/>
                                </a:lnTo>
                                <a:lnTo>
                                  <a:pt x="0" y="12"/>
                                </a:lnTo>
                                <a:lnTo>
                                  <a:pt x="0" y="11"/>
                                </a:lnTo>
                                <a:lnTo>
                                  <a:pt x="0" y="10"/>
                                </a:lnTo>
                                <a:lnTo>
                                  <a:pt x="16" y="10"/>
                                </a:lnTo>
                                <a:lnTo>
                                  <a:pt x="16" y="11"/>
                                </a:lnTo>
                                <a:lnTo>
                                  <a:pt x="16" y="12"/>
                                </a:lnTo>
                                <a:lnTo>
                                  <a:pt x="16" y="13"/>
                                </a:lnTo>
                                <a:lnTo>
                                  <a:pt x="16" y="17"/>
                                </a:lnTo>
                                <a:lnTo>
                                  <a:pt x="16" y="18"/>
                                </a:lnTo>
                                <a:lnTo>
                                  <a:pt x="16" y="20"/>
                                </a:lnTo>
                                <a:lnTo>
                                  <a:pt x="16" y="21"/>
                                </a:lnTo>
                                <a:lnTo>
                                  <a:pt x="16" y="23"/>
                                </a:lnTo>
                                <a:lnTo>
                                  <a:pt x="16" y="24"/>
                                </a:lnTo>
                                <a:lnTo>
                                  <a:pt x="16" y="26"/>
                                </a:lnTo>
                                <a:lnTo>
                                  <a:pt x="0" y="26"/>
                                </a:lnTo>
                                <a:lnTo>
                                  <a:pt x="0" y="24"/>
                                </a:lnTo>
                                <a:lnTo>
                                  <a:pt x="0" y="23"/>
                                </a:lnTo>
                                <a:lnTo>
                                  <a:pt x="0" y="21"/>
                                </a:lnTo>
                                <a:lnTo>
                                  <a:pt x="0" y="20"/>
                                </a:lnTo>
                                <a:lnTo>
                                  <a:pt x="0" y="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4" name="Freeform 9178"/>
                        <wps:cNvSpPr>
                          <a:spLocks/>
                        </wps:cNvSpPr>
                        <wps:spPr bwMode="auto">
                          <a:xfrm>
                            <a:off x="427" y="649"/>
                            <a:ext cx="133" cy="126"/>
                          </a:xfrm>
                          <a:custGeom>
                            <a:avLst/>
                            <a:gdLst>
                              <a:gd name="T0" fmla="*/ 63 w 268"/>
                              <a:gd name="T1" fmla="*/ 0 h 254"/>
                              <a:gd name="T2" fmla="*/ 63 w 268"/>
                              <a:gd name="T3" fmla="*/ 0 h 254"/>
                              <a:gd name="T4" fmla="*/ 63 w 268"/>
                              <a:gd name="T5" fmla="*/ 0 h 254"/>
                              <a:gd name="T6" fmla="*/ 64 w 268"/>
                              <a:gd name="T7" fmla="*/ 1 h 254"/>
                              <a:gd name="T8" fmla="*/ 64 w 268"/>
                              <a:gd name="T9" fmla="*/ 2 h 254"/>
                              <a:gd name="T10" fmla="*/ 64 w 268"/>
                              <a:gd name="T11" fmla="*/ 3 h 254"/>
                              <a:gd name="T12" fmla="*/ 66 w 268"/>
                              <a:gd name="T13" fmla="*/ 51 h 254"/>
                              <a:gd name="T14" fmla="*/ 66 w 268"/>
                              <a:gd name="T15" fmla="*/ 52 h 254"/>
                              <a:gd name="T16" fmla="*/ 66 w 268"/>
                              <a:gd name="T17" fmla="*/ 53 h 254"/>
                              <a:gd name="T18" fmla="*/ 65 w 268"/>
                              <a:gd name="T19" fmla="*/ 54 h 254"/>
                              <a:gd name="T20" fmla="*/ 64 w 268"/>
                              <a:gd name="T21" fmla="*/ 55 h 254"/>
                              <a:gd name="T22" fmla="*/ 63 w 268"/>
                              <a:gd name="T23" fmla="*/ 55 h 254"/>
                              <a:gd name="T24" fmla="*/ 64 w 268"/>
                              <a:gd name="T25" fmla="*/ 55 h 254"/>
                              <a:gd name="T26" fmla="*/ 63 w 268"/>
                              <a:gd name="T27" fmla="*/ 55 h 254"/>
                              <a:gd name="T28" fmla="*/ 56 w 268"/>
                              <a:gd name="T29" fmla="*/ 56 h 254"/>
                              <a:gd name="T30" fmla="*/ 49 w 268"/>
                              <a:gd name="T31" fmla="*/ 57 h 254"/>
                              <a:gd name="T32" fmla="*/ 42 w 268"/>
                              <a:gd name="T33" fmla="*/ 58 h 254"/>
                              <a:gd name="T34" fmla="*/ 42 w 268"/>
                              <a:gd name="T35" fmla="*/ 58 h 254"/>
                              <a:gd name="T36" fmla="*/ 36 w 268"/>
                              <a:gd name="T37" fmla="*/ 59 h 254"/>
                              <a:gd name="T38" fmla="*/ 35 w 268"/>
                              <a:gd name="T39" fmla="*/ 59 h 254"/>
                              <a:gd name="T40" fmla="*/ 29 w 268"/>
                              <a:gd name="T41" fmla="*/ 60 h 254"/>
                              <a:gd name="T42" fmla="*/ 22 w 268"/>
                              <a:gd name="T43" fmla="*/ 61 h 254"/>
                              <a:gd name="T44" fmla="*/ 15 w 268"/>
                              <a:gd name="T45" fmla="*/ 61 h 254"/>
                              <a:gd name="T46" fmla="*/ 9 w 268"/>
                              <a:gd name="T47" fmla="*/ 62 h 254"/>
                              <a:gd name="T48" fmla="*/ 2 w 268"/>
                              <a:gd name="T49" fmla="*/ 63 h 254"/>
                              <a:gd name="T50" fmla="*/ 1 w 268"/>
                              <a:gd name="T51" fmla="*/ 62 h 254"/>
                              <a:gd name="T52" fmla="*/ 0 w 268"/>
                              <a:gd name="T53" fmla="*/ 62 h 254"/>
                              <a:gd name="T54" fmla="*/ 1 w 268"/>
                              <a:gd name="T55" fmla="*/ 62 h 254"/>
                              <a:gd name="T56" fmla="*/ 1 w 268"/>
                              <a:gd name="T57" fmla="*/ 62 h 254"/>
                              <a:gd name="T58" fmla="*/ 1 w 268"/>
                              <a:gd name="T59" fmla="*/ 58 h 254"/>
                              <a:gd name="T60" fmla="*/ 1 w 268"/>
                              <a:gd name="T61" fmla="*/ 58 h 254"/>
                              <a:gd name="T62" fmla="*/ 2 w 268"/>
                              <a:gd name="T63" fmla="*/ 59 h 254"/>
                              <a:gd name="T64" fmla="*/ 3 w 268"/>
                              <a:gd name="T65" fmla="*/ 59 h 254"/>
                              <a:gd name="T66" fmla="*/ 1 w 268"/>
                              <a:gd name="T67" fmla="*/ 59 h 254"/>
                              <a:gd name="T68" fmla="*/ 8 w 268"/>
                              <a:gd name="T69" fmla="*/ 58 h 254"/>
                              <a:gd name="T70" fmla="*/ 15 w 268"/>
                              <a:gd name="T71" fmla="*/ 57 h 254"/>
                              <a:gd name="T72" fmla="*/ 22 w 268"/>
                              <a:gd name="T73" fmla="*/ 57 h 254"/>
                              <a:gd name="T74" fmla="*/ 28 w 268"/>
                              <a:gd name="T75" fmla="*/ 56 h 254"/>
                              <a:gd name="T76" fmla="*/ 35 w 268"/>
                              <a:gd name="T77" fmla="*/ 55 h 254"/>
                              <a:gd name="T78" fmla="*/ 35 w 268"/>
                              <a:gd name="T79" fmla="*/ 55 h 254"/>
                              <a:gd name="T80" fmla="*/ 41 w 268"/>
                              <a:gd name="T81" fmla="*/ 54 h 254"/>
                              <a:gd name="T82" fmla="*/ 42 w 268"/>
                              <a:gd name="T83" fmla="*/ 54 h 254"/>
                              <a:gd name="T84" fmla="*/ 48 w 268"/>
                              <a:gd name="T85" fmla="*/ 53 h 254"/>
                              <a:gd name="T86" fmla="*/ 55 w 268"/>
                              <a:gd name="T87" fmla="*/ 52 h 254"/>
                              <a:gd name="T88" fmla="*/ 62 w 268"/>
                              <a:gd name="T89" fmla="*/ 51 h 254"/>
                              <a:gd name="T90" fmla="*/ 63 w 268"/>
                              <a:gd name="T91" fmla="*/ 51 h 254"/>
                              <a:gd name="T92" fmla="*/ 63 w 268"/>
                              <a:gd name="T93" fmla="*/ 51 h 254"/>
                              <a:gd name="T94" fmla="*/ 64 w 268"/>
                              <a:gd name="T95" fmla="*/ 51 h 254"/>
                              <a:gd name="T96" fmla="*/ 62 w 268"/>
                              <a:gd name="T97" fmla="*/ 51 h 254"/>
                              <a:gd name="T98" fmla="*/ 63 w 268"/>
                              <a:gd name="T99" fmla="*/ 50 h 254"/>
                              <a:gd name="T100" fmla="*/ 62 w 268"/>
                              <a:gd name="T101" fmla="*/ 52 h 254"/>
                              <a:gd name="T102" fmla="*/ 62 w 268"/>
                              <a:gd name="T103" fmla="*/ 51 h 254"/>
                              <a:gd name="T104" fmla="*/ 60 w 268"/>
                              <a:gd name="T105" fmla="*/ 3 h 254"/>
                              <a:gd name="T106" fmla="*/ 60 w 268"/>
                              <a:gd name="T107" fmla="*/ 2 h 254"/>
                              <a:gd name="T108" fmla="*/ 60 w 268"/>
                              <a:gd name="T109" fmla="*/ 3 h 254"/>
                              <a:gd name="T110" fmla="*/ 60 w 268"/>
                              <a:gd name="T111" fmla="*/ 2 h 254"/>
                              <a:gd name="T112" fmla="*/ 60 w 268"/>
                              <a:gd name="T113" fmla="*/ 3 h 254"/>
                              <a:gd name="T114" fmla="*/ 60 w 268"/>
                              <a:gd name="T115" fmla="*/ 2 h 254"/>
                              <a:gd name="T116" fmla="*/ 63 w 268"/>
                              <a:gd name="T117" fmla="*/ 0 h 25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68" h="254">
                                <a:moveTo>
                                  <a:pt x="253" y="0"/>
                                </a:moveTo>
                                <a:lnTo>
                                  <a:pt x="254" y="1"/>
                                </a:lnTo>
                                <a:cubicBezTo>
                                  <a:pt x="255" y="2"/>
                                  <a:pt x="255" y="2"/>
                                  <a:pt x="255" y="3"/>
                                </a:cubicBezTo>
                                <a:lnTo>
                                  <a:pt x="257" y="5"/>
                                </a:lnTo>
                                <a:cubicBezTo>
                                  <a:pt x="258" y="6"/>
                                  <a:pt x="258" y="8"/>
                                  <a:pt x="258" y="9"/>
                                </a:cubicBezTo>
                                <a:lnTo>
                                  <a:pt x="258" y="13"/>
                                </a:lnTo>
                                <a:lnTo>
                                  <a:pt x="268" y="205"/>
                                </a:lnTo>
                                <a:lnTo>
                                  <a:pt x="268" y="210"/>
                                </a:lnTo>
                                <a:cubicBezTo>
                                  <a:pt x="268" y="212"/>
                                  <a:pt x="267" y="214"/>
                                  <a:pt x="266" y="216"/>
                                </a:cubicBezTo>
                                <a:lnTo>
                                  <a:pt x="262" y="219"/>
                                </a:lnTo>
                                <a:cubicBezTo>
                                  <a:pt x="260" y="220"/>
                                  <a:pt x="258" y="221"/>
                                  <a:pt x="257" y="221"/>
                                </a:cubicBezTo>
                                <a:lnTo>
                                  <a:pt x="255" y="221"/>
                                </a:lnTo>
                                <a:lnTo>
                                  <a:pt x="257" y="221"/>
                                </a:lnTo>
                                <a:lnTo>
                                  <a:pt x="254" y="221"/>
                                </a:lnTo>
                                <a:lnTo>
                                  <a:pt x="226" y="226"/>
                                </a:lnTo>
                                <a:lnTo>
                                  <a:pt x="199" y="230"/>
                                </a:lnTo>
                                <a:lnTo>
                                  <a:pt x="171" y="233"/>
                                </a:lnTo>
                                <a:lnTo>
                                  <a:pt x="172" y="233"/>
                                </a:lnTo>
                                <a:lnTo>
                                  <a:pt x="145" y="239"/>
                                </a:lnTo>
                                <a:cubicBezTo>
                                  <a:pt x="145" y="239"/>
                                  <a:pt x="144" y="239"/>
                                  <a:pt x="144" y="239"/>
                                </a:cubicBezTo>
                                <a:lnTo>
                                  <a:pt x="116" y="241"/>
                                </a:lnTo>
                                <a:lnTo>
                                  <a:pt x="91" y="245"/>
                                </a:lnTo>
                                <a:lnTo>
                                  <a:pt x="62" y="247"/>
                                </a:lnTo>
                                <a:lnTo>
                                  <a:pt x="37" y="250"/>
                                </a:lnTo>
                                <a:lnTo>
                                  <a:pt x="9" y="253"/>
                                </a:lnTo>
                                <a:cubicBezTo>
                                  <a:pt x="7" y="254"/>
                                  <a:pt x="5" y="253"/>
                                  <a:pt x="4" y="252"/>
                                </a:cubicBezTo>
                                <a:lnTo>
                                  <a:pt x="0" y="249"/>
                                </a:lnTo>
                                <a:lnTo>
                                  <a:pt x="5" y="251"/>
                                </a:lnTo>
                                <a:lnTo>
                                  <a:pt x="4" y="251"/>
                                </a:lnTo>
                                <a:lnTo>
                                  <a:pt x="4" y="235"/>
                                </a:lnTo>
                                <a:lnTo>
                                  <a:pt x="5" y="235"/>
                                </a:lnTo>
                                <a:cubicBezTo>
                                  <a:pt x="7" y="235"/>
                                  <a:pt x="9" y="236"/>
                                  <a:pt x="10" y="237"/>
                                </a:cubicBezTo>
                                <a:lnTo>
                                  <a:pt x="13" y="239"/>
                                </a:lnTo>
                                <a:lnTo>
                                  <a:pt x="7" y="238"/>
                                </a:lnTo>
                                <a:lnTo>
                                  <a:pt x="35" y="234"/>
                                </a:lnTo>
                                <a:lnTo>
                                  <a:pt x="62" y="231"/>
                                </a:lnTo>
                                <a:lnTo>
                                  <a:pt x="88" y="230"/>
                                </a:lnTo>
                                <a:lnTo>
                                  <a:pt x="115" y="225"/>
                                </a:lnTo>
                                <a:lnTo>
                                  <a:pt x="143" y="223"/>
                                </a:lnTo>
                                <a:lnTo>
                                  <a:pt x="141" y="223"/>
                                </a:lnTo>
                                <a:lnTo>
                                  <a:pt x="168" y="217"/>
                                </a:lnTo>
                                <a:cubicBezTo>
                                  <a:pt x="168" y="217"/>
                                  <a:pt x="169" y="217"/>
                                  <a:pt x="169" y="217"/>
                                </a:cubicBezTo>
                                <a:lnTo>
                                  <a:pt x="196" y="214"/>
                                </a:lnTo>
                                <a:lnTo>
                                  <a:pt x="223" y="210"/>
                                </a:lnTo>
                                <a:lnTo>
                                  <a:pt x="250" y="206"/>
                                </a:lnTo>
                                <a:lnTo>
                                  <a:pt x="253" y="205"/>
                                </a:lnTo>
                                <a:cubicBezTo>
                                  <a:pt x="254" y="205"/>
                                  <a:pt x="254" y="205"/>
                                  <a:pt x="255" y="205"/>
                                </a:cubicBezTo>
                                <a:lnTo>
                                  <a:pt x="257" y="205"/>
                                </a:lnTo>
                                <a:lnTo>
                                  <a:pt x="251" y="207"/>
                                </a:lnTo>
                                <a:lnTo>
                                  <a:pt x="255" y="203"/>
                                </a:lnTo>
                                <a:lnTo>
                                  <a:pt x="252" y="210"/>
                                </a:lnTo>
                                <a:lnTo>
                                  <a:pt x="252" y="206"/>
                                </a:lnTo>
                                <a:lnTo>
                                  <a:pt x="242" y="13"/>
                                </a:lnTo>
                                <a:lnTo>
                                  <a:pt x="242" y="9"/>
                                </a:lnTo>
                                <a:lnTo>
                                  <a:pt x="244" y="14"/>
                                </a:lnTo>
                                <a:lnTo>
                                  <a:pt x="242" y="11"/>
                                </a:lnTo>
                                <a:lnTo>
                                  <a:pt x="243" y="13"/>
                                </a:lnTo>
                                <a:lnTo>
                                  <a:pt x="241" y="11"/>
                                </a:lnTo>
                                <a:lnTo>
                                  <a:pt x="25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5" name="Freeform 9179"/>
                        <wps:cNvSpPr>
                          <a:spLocks/>
                        </wps:cNvSpPr>
                        <wps:spPr bwMode="auto">
                          <a:xfrm>
                            <a:off x="445" y="656"/>
                            <a:ext cx="108" cy="111"/>
                          </a:xfrm>
                          <a:custGeom>
                            <a:avLst/>
                            <a:gdLst>
                              <a:gd name="T0" fmla="*/ 2 w 217"/>
                              <a:gd name="T1" fmla="*/ 3 h 224"/>
                              <a:gd name="T2" fmla="*/ 8 w 217"/>
                              <a:gd name="T3" fmla="*/ 2 h 224"/>
                              <a:gd name="T4" fmla="*/ 15 w 217"/>
                              <a:gd name="T5" fmla="*/ 1 h 224"/>
                              <a:gd name="T6" fmla="*/ 22 w 217"/>
                              <a:gd name="T7" fmla="*/ 1 h 224"/>
                              <a:gd name="T8" fmla="*/ 29 w 217"/>
                              <a:gd name="T9" fmla="*/ 0 h 224"/>
                              <a:gd name="T10" fmla="*/ 35 w 217"/>
                              <a:gd name="T11" fmla="*/ 0 h 224"/>
                              <a:gd name="T12" fmla="*/ 39 w 217"/>
                              <a:gd name="T13" fmla="*/ 0 h 224"/>
                              <a:gd name="T14" fmla="*/ 46 w 217"/>
                              <a:gd name="T15" fmla="*/ 0 h 224"/>
                              <a:gd name="T16" fmla="*/ 48 w 217"/>
                              <a:gd name="T17" fmla="*/ 0 h 224"/>
                              <a:gd name="T18" fmla="*/ 51 w 217"/>
                              <a:gd name="T19" fmla="*/ 1 h 224"/>
                              <a:gd name="T20" fmla="*/ 52 w 217"/>
                              <a:gd name="T21" fmla="*/ 3 h 224"/>
                              <a:gd name="T22" fmla="*/ 52 w 217"/>
                              <a:gd name="T23" fmla="*/ 8 h 224"/>
                              <a:gd name="T24" fmla="*/ 53 w 217"/>
                              <a:gd name="T25" fmla="*/ 19 h 224"/>
                              <a:gd name="T26" fmla="*/ 53 w 217"/>
                              <a:gd name="T27" fmla="*/ 29 h 224"/>
                              <a:gd name="T28" fmla="*/ 54 w 217"/>
                              <a:gd name="T29" fmla="*/ 40 h 224"/>
                              <a:gd name="T30" fmla="*/ 54 w 217"/>
                              <a:gd name="T31" fmla="*/ 46 h 224"/>
                              <a:gd name="T32" fmla="*/ 53 w 217"/>
                              <a:gd name="T33" fmla="*/ 47 h 224"/>
                              <a:gd name="T34" fmla="*/ 50 w 217"/>
                              <a:gd name="T35" fmla="*/ 48 h 224"/>
                              <a:gd name="T36" fmla="*/ 50 w 217"/>
                              <a:gd name="T37" fmla="*/ 48 h 224"/>
                              <a:gd name="T38" fmla="*/ 47 w 217"/>
                              <a:gd name="T39" fmla="*/ 49 h 224"/>
                              <a:gd name="T40" fmla="*/ 40 w 217"/>
                              <a:gd name="T41" fmla="*/ 51 h 224"/>
                              <a:gd name="T42" fmla="*/ 36 w 217"/>
                              <a:gd name="T43" fmla="*/ 52 h 224"/>
                              <a:gd name="T44" fmla="*/ 33 w 217"/>
                              <a:gd name="T45" fmla="*/ 52 h 224"/>
                              <a:gd name="T46" fmla="*/ 29 w 217"/>
                              <a:gd name="T47" fmla="*/ 53 h 224"/>
                              <a:gd name="T48" fmla="*/ 22 w 217"/>
                              <a:gd name="T49" fmla="*/ 54 h 224"/>
                              <a:gd name="T50" fmla="*/ 18 w 217"/>
                              <a:gd name="T51" fmla="*/ 54 h 224"/>
                              <a:gd name="T52" fmla="*/ 11 w 217"/>
                              <a:gd name="T53" fmla="*/ 55 h 224"/>
                              <a:gd name="T54" fmla="*/ 8 w 217"/>
                              <a:gd name="T55" fmla="*/ 55 h 224"/>
                              <a:gd name="T56" fmla="*/ 4 w 217"/>
                              <a:gd name="T57" fmla="*/ 55 h 224"/>
                              <a:gd name="T58" fmla="*/ 4 w 217"/>
                              <a:gd name="T59" fmla="*/ 51 h 224"/>
                              <a:gd name="T60" fmla="*/ 7 w 217"/>
                              <a:gd name="T61" fmla="*/ 51 h 224"/>
                              <a:gd name="T62" fmla="*/ 15 w 217"/>
                              <a:gd name="T63" fmla="*/ 51 h 224"/>
                              <a:gd name="T64" fmla="*/ 18 w 217"/>
                              <a:gd name="T65" fmla="*/ 50 h 224"/>
                              <a:gd name="T66" fmla="*/ 25 w 217"/>
                              <a:gd name="T67" fmla="*/ 49 h 224"/>
                              <a:gd name="T68" fmla="*/ 28 w 217"/>
                              <a:gd name="T69" fmla="*/ 49 h 224"/>
                              <a:gd name="T70" fmla="*/ 32 w 217"/>
                              <a:gd name="T71" fmla="*/ 48 h 224"/>
                              <a:gd name="T72" fmla="*/ 35 w 217"/>
                              <a:gd name="T73" fmla="*/ 48 h 224"/>
                              <a:gd name="T74" fmla="*/ 42 w 217"/>
                              <a:gd name="T75" fmla="*/ 46 h 224"/>
                              <a:gd name="T76" fmla="*/ 49 w 217"/>
                              <a:gd name="T77" fmla="*/ 45 h 224"/>
                              <a:gd name="T78" fmla="*/ 49 w 217"/>
                              <a:gd name="T79" fmla="*/ 45 h 224"/>
                              <a:gd name="T80" fmla="*/ 51 w 217"/>
                              <a:gd name="T81" fmla="*/ 44 h 224"/>
                              <a:gd name="T82" fmla="*/ 50 w 217"/>
                              <a:gd name="T83" fmla="*/ 45 h 224"/>
                              <a:gd name="T84" fmla="*/ 50 w 217"/>
                              <a:gd name="T85" fmla="*/ 45 h 224"/>
                              <a:gd name="T86" fmla="*/ 50 w 217"/>
                              <a:gd name="T87" fmla="*/ 35 h 224"/>
                              <a:gd name="T88" fmla="*/ 49 w 217"/>
                              <a:gd name="T89" fmla="*/ 24 h 224"/>
                              <a:gd name="T90" fmla="*/ 49 w 217"/>
                              <a:gd name="T91" fmla="*/ 14 h 224"/>
                              <a:gd name="T92" fmla="*/ 48 w 217"/>
                              <a:gd name="T93" fmla="*/ 4 h 224"/>
                              <a:gd name="T94" fmla="*/ 47 w 217"/>
                              <a:gd name="T95" fmla="*/ 3 h 224"/>
                              <a:gd name="T96" fmla="*/ 47 w 217"/>
                              <a:gd name="T97" fmla="*/ 3 h 224"/>
                              <a:gd name="T98" fmla="*/ 46 w 217"/>
                              <a:gd name="T99" fmla="*/ 4 h 224"/>
                              <a:gd name="T100" fmla="*/ 42 w 217"/>
                              <a:gd name="T101" fmla="*/ 4 h 224"/>
                              <a:gd name="T102" fmla="*/ 39 w 217"/>
                              <a:gd name="T103" fmla="*/ 4 h 224"/>
                              <a:gd name="T104" fmla="*/ 32 w 217"/>
                              <a:gd name="T105" fmla="*/ 4 h 224"/>
                              <a:gd name="T106" fmla="*/ 25 w 217"/>
                              <a:gd name="T107" fmla="*/ 4 h 224"/>
                              <a:gd name="T108" fmla="*/ 19 w 217"/>
                              <a:gd name="T109" fmla="*/ 5 h 224"/>
                              <a:gd name="T110" fmla="*/ 12 w 217"/>
                              <a:gd name="T111" fmla="*/ 5 h 224"/>
                              <a:gd name="T112" fmla="*/ 5 w 217"/>
                              <a:gd name="T113" fmla="*/ 6 h 224"/>
                              <a:gd name="T114" fmla="*/ 0 w 217"/>
                              <a:gd name="T115" fmla="*/ 7 h 22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7" h="224">
                                <a:moveTo>
                                  <a:pt x="0" y="12"/>
                                </a:moveTo>
                                <a:lnTo>
                                  <a:pt x="9" y="12"/>
                                </a:lnTo>
                                <a:lnTo>
                                  <a:pt x="21" y="11"/>
                                </a:lnTo>
                                <a:lnTo>
                                  <a:pt x="34" y="9"/>
                                </a:lnTo>
                                <a:lnTo>
                                  <a:pt x="48" y="8"/>
                                </a:lnTo>
                                <a:lnTo>
                                  <a:pt x="62" y="7"/>
                                </a:lnTo>
                                <a:lnTo>
                                  <a:pt x="74" y="4"/>
                                </a:lnTo>
                                <a:lnTo>
                                  <a:pt x="89" y="4"/>
                                </a:lnTo>
                                <a:lnTo>
                                  <a:pt x="102" y="3"/>
                                </a:lnTo>
                                <a:lnTo>
                                  <a:pt x="117" y="3"/>
                                </a:lnTo>
                                <a:lnTo>
                                  <a:pt x="129" y="2"/>
                                </a:lnTo>
                                <a:lnTo>
                                  <a:pt x="143" y="2"/>
                                </a:lnTo>
                                <a:lnTo>
                                  <a:pt x="155" y="1"/>
                                </a:lnTo>
                                <a:cubicBezTo>
                                  <a:pt x="156" y="0"/>
                                  <a:pt x="156" y="0"/>
                                  <a:pt x="157" y="1"/>
                                </a:cubicBezTo>
                                <a:lnTo>
                                  <a:pt x="172" y="2"/>
                                </a:lnTo>
                                <a:lnTo>
                                  <a:pt x="185" y="3"/>
                                </a:lnTo>
                                <a:lnTo>
                                  <a:pt x="183" y="3"/>
                                </a:lnTo>
                                <a:lnTo>
                                  <a:pt x="194" y="1"/>
                                </a:lnTo>
                                <a:cubicBezTo>
                                  <a:pt x="197" y="0"/>
                                  <a:pt x="199" y="1"/>
                                  <a:pt x="201" y="3"/>
                                </a:cubicBezTo>
                                <a:lnTo>
                                  <a:pt x="204" y="6"/>
                                </a:lnTo>
                                <a:cubicBezTo>
                                  <a:pt x="205" y="7"/>
                                  <a:pt x="206" y="8"/>
                                  <a:pt x="206" y="8"/>
                                </a:cubicBezTo>
                                <a:lnTo>
                                  <a:pt x="208" y="14"/>
                                </a:lnTo>
                                <a:cubicBezTo>
                                  <a:pt x="209" y="15"/>
                                  <a:pt x="209" y="15"/>
                                  <a:pt x="209" y="16"/>
                                </a:cubicBezTo>
                                <a:lnTo>
                                  <a:pt x="211" y="33"/>
                                </a:lnTo>
                                <a:lnTo>
                                  <a:pt x="212" y="56"/>
                                </a:lnTo>
                                <a:lnTo>
                                  <a:pt x="213" y="76"/>
                                </a:lnTo>
                                <a:lnTo>
                                  <a:pt x="214" y="98"/>
                                </a:lnTo>
                                <a:lnTo>
                                  <a:pt x="215" y="120"/>
                                </a:lnTo>
                                <a:lnTo>
                                  <a:pt x="216" y="142"/>
                                </a:lnTo>
                                <a:lnTo>
                                  <a:pt x="216" y="163"/>
                                </a:lnTo>
                                <a:lnTo>
                                  <a:pt x="216" y="183"/>
                                </a:lnTo>
                                <a:cubicBezTo>
                                  <a:pt x="217" y="185"/>
                                  <a:pt x="216" y="186"/>
                                  <a:pt x="216" y="187"/>
                                </a:cubicBezTo>
                                <a:lnTo>
                                  <a:pt x="215" y="189"/>
                                </a:lnTo>
                                <a:lnTo>
                                  <a:pt x="213" y="192"/>
                                </a:lnTo>
                                <a:cubicBezTo>
                                  <a:pt x="212" y="195"/>
                                  <a:pt x="209" y="196"/>
                                  <a:pt x="206" y="196"/>
                                </a:cubicBezTo>
                                <a:lnTo>
                                  <a:pt x="201" y="196"/>
                                </a:lnTo>
                                <a:lnTo>
                                  <a:pt x="205" y="196"/>
                                </a:lnTo>
                                <a:lnTo>
                                  <a:pt x="203" y="196"/>
                                </a:lnTo>
                                <a:cubicBezTo>
                                  <a:pt x="202" y="197"/>
                                  <a:pt x="202" y="197"/>
                                  <a:pt x="201" y="197"/>
                                </a:cubicBezTo>
                                <a:lnTo>
                                  <a:pt x="188" y="200"/>
                                </a:lnTo>
                                <a:lnTo>
                                  <a:pt x="173" y="203"/>
                                </a:lnTo>
                                <a:lnTo>
                                  <a:pt x="161" y="206"/>
                                </a:lnTo>
                                <a:lnTo>
                                  <a:pt x="146" y="209"/>
                                </a:lnTo>
                                <a:cubicBezTo>
                                  <a:pt x="146" y="210"/>
                                  <a:pt x="146" y="210"/>
                                  <a:pt x="145" y="210"/>
                                </a:cubicBezTo>
                                <a:lnTo>
                                  <a:pt x="130" y="210"/>
                                </a:lnTo>
                                <a:lnTo>
                                  <a:pt x="132" y="210"/>
                                </a:lnTo>
                                <a:lnTo>
                                  <a:pt x="119" y="214"/>
                                </a:lnTo>
                                <a:cubicBezTo>
                                  <a:pt x="118" y="214"/>
                                  <a:pt x="118" y="214"/>
                                  <a:pt x="117" y="214"/>
                                </a:cubicBezTo>
                                <a:lnTo>
                                  <a:pt x="102" y="215"/>
                                </a:lnTo>
                                <a:lnTo>
                                  <a:pt x="89" y="217"/>
                                </a:lnTo>
                                <a:lnTo>
                                  <a:pt x="76" y="220"/>
                                </a:lnTo>
                                <a:cubicBezTo>
                                  <a:pt x="75" y="220"/>
                                  <a:pt x="75" y="220"/>
                                  <a:pt x="75" y="220"/>
                                </a:cubicBezTo>
                                <a:lnTo>
                                  <a:pt x="61" y="221"/>
                                </a:lnTo>
                                <a:lnTo>
                                  <a:pt x="46" y="221"/>
                                </a:lnTo>
                                <a:lnTo>
                                  <a:pt x="31" y="221"/>
                                </a:lnTo>
                                <a:lnTo>
                                  <a:pt x="32" y="221"/>
                                </a:lnTo>
                                <a:lnTo>
                                  <a:pt x="19" y="224"/>
                                </a:lnTo>
                                <a:lnTo>
                                  <a:pt x="16" y="224"/>
                                </a:lnTo>
                                <a:lnTo>
                                  <a:pt x="13" y="209"/>
                                </a:lnTo>
                                <a:lnTo>
                                  <a:pt x="17" y="208"/>
                                </a:lnTo>
                                <a:lnTo>
                                  <a:pt x="29" y="205"/>
                                </a:lnTo>
                                <a:cubicBezTo>
                                  <a:pt x="30" y="205"/>
                                  <a:pt x="30" y="205"/>
                                  <a:pt x="31" y="205"/>
                                </a:cubicBezTo>
                                <a:lnTo>
                                  <a:pt x="45" y="205"/>
                                </a:lnTo>
                                <a:lnTo>
                                  <a:pt x="60" y="205"/>
                                </a:lnTo>
                                <a:lnTo>
                                  <a:pt x="74" y="204"/>
                                </a:lnTo>
                                <a:lnTo>
                                  <a:pt x="72" y="204"/>
                                </a:lnTo>
                                <a:lnTo>
                                  <a:pt x="88" y="201"/>
                                </a:lnTo>
                                <a:lnTo>
                                  <a:pt x="101" y="199"/>
                                </a:lnTo>
                                <a:lnTo>
                                  <a:pt x="116" y="198"/>
                                </a:lnTo>
                                <a:lnTo>
                                  <a:pt x="114" y="199"/>
                                </a:lnTo>
                                <a:lnTo>
                                  <a:pt x="127" y="195"/>
                                </a:lnTo>
                                <a:cubicBezTo>
                                  <a:pt x="128" y="195"/>
                                  <a:pt x="128" y="194"/>
                                  <a:pt x="129" y="194"/>
                                </a:cubicBezTo>
                                <a:lnTo>
                                  <a:pt x="144" y="194"/>
                                </a:lnTo>
                                <a:lnTo>
                                  <a:pt x="143" y="194"/>
                                </a:lnTo>
                                <a:lnTo>
                                  <a:pt x="157" y="191"/>
                                </a:lnTo>
                                <a:lnTo>
                                  <a:pt x="171" y="187"/>
                                </a:lnTo>
                                <a:lnTo>
                                  <a:pt x="185" y="185"/>
                                </a:lnTo>
                                <a:lnTo>
                                  <a:pt x="197" y="181"/>
                                </a:lnTo>
                                <a:lnTo>
                                  <a:pt x="196" y="182"/>
                                </a:lnTo>
                                <a:lnTo>
                                  <a:pt x="197" y="181"/>
                                </a:lnTo>
                                <a:cubicBezTo>
                                  <a:pt x="198" y="181"/>
                                  <a:pt x="200" y="180"/>
                                  <a:pt x="201" y="180"/>
                                </a:cubicBezTo>
                                <a:lnTo>
                                  <a:pt x="206" y="180"/>
                                </a:lnTo>
                                <a:lnTo>
                                  <a:pt x="199" y="185"/>
                                </a:lnTo>
                                <a:lnTo>
                                  <a:pt x="201" y="182"/>
                                </a:lnTo>
                                <a:lnTo>
                                  <a:pt x="201" y="180"/>
                                </a:lnTo>
                                <a:lnTo>
                                  <a:pt x="200" y="184"/>
                                </a:lnTo>
                                <a:lnTo>
                                  <a:pt x="200" y="163"/>
                                </a:lnTo>
                                <a:lnTo>
                                  <a:pt x="200" y="143"/>
                                </a:lnTo>
                                <a:lnTo>
                                  <a:pt x="199" y="120"/>
                                </a:lnTo>
                                <a:lnTo>
                                  <a:pt x="198" y="99"/>
                                </a:lnTo>
                                <a:lnTo>
                                  <a:pt x="197" y="77"/>
                                </a:lnTo>
                                <a:lnTo>
                                  <a:pt x="196" y="56"/>
                                </a:lnTo>
                                <a:lnTo>
                                  <a:pt x="195" y="35"/>
                                </a:lnTo>
                                <a:lnTo>
                                  <a:pt x="193" y="18"/>
                                </a:lnTo>
                                <a:lnTo>
                                  <a:pt x="193" y="20"/>
                                </a:lnTo>
                                <a:lnTo>
                                  <a:pt x="191" y="15"/>
                                </a:lnTo>
                                <a:lnTo>
                                  <a:pt x="193" y="17"/>
                                </a:lnTo>
                                <a:lnTo>
                                  <a:pt x="190" y="14"/>
                                </a:lnTo>
                                <a:lnTo>
                                  <a:pt x="197" y="16"/>
                                </a:lnTo>
                                <a:lnTo>
                                  <a:pt x="186" y="19"/>
                                </a:lnTo>
                                <a:cubicBezTo>
                                  <a:pt x="185" y="19"/>
                                  <a:pt x="184" y="19"/>
                                  <a:pt x="184" y="19"/>
                                </a:cubicBezTo>
                                <a:lnTo>
                                  <a:pt x="170" y="18"/>
                                </a:lnTo>
                                <a:lnTo>
                                  <a:pt x="155" y="16"/>
                                </a:lnTo>
                                <a:lnTo>
                                  <a:pt x="157" y="16"/>
                                </a:lnTo>
                                <a:lnTo>
                                  <a:pt x="143" y="18"/>
                                </a:lnTo>
                                <a:lnTo>
                                  <a:pt x="130" y="18"/>
                                </a:lnTo>
                                <a:lnTo>
                                  <a:pt x="117" y="19"/>
                                </a:lnTo>
                                <a:lnTo>
                                  <a:pt x="103" y="19"/>
                                </a:lnTo>
                                <a:lnTo>
                                  <a:pt x="90" y="20"/>
                                </a:lnTo>
                                <a:lnTo>
                                  <a:pt x="77" y="20"/>
                                </a:lnTo>
                                <a:lnTo>
                                  <a:pt x="63" y="23"/>
                                </a:lnTo>
                                <a:lnTo>
                                  <a:pt x="50" y="23"/>
                                </a:lnTo>
                                <a:lnTo>
                                  <a:pt x="36" y="25"/>
                                </a:lnTo>
                                <a:lnTo>
                                  <a:pt x="23" y="27"/>
                                </a:lnTo>
                                <a:lnTo>
                                  <a:pt x="9" y="28"/>
                                </a:lnTo>
                                <a:lnTo>
                                  <a:pt x="0" y="28"/>
                                </a:lnTo>
                                <a:lnTo>
                                  <a:pt x="0" y="1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6" name="Freeform 9180"/>
                        <wps:cNvSpPr>
                          <a:spLocks/>
                        </wps:cNvSpPr>
                        <wps:spPr bwMode="auto">
                          <a:xfrm>
                            <a:off x="389" y="819"/>
                            <a:ext cx="80" cy="55"/>
                          </a:xfrm>
                          <a:custGeom>
                            <a:avLst/>
                            <a:gdLst>
                              <a:gd name="T0" fmla="*/ 80 w 80"/>
                              <a:gd name="T1" fmla="*/ 55 h 55"/>
                              <a:gd name="T2" fmla="*/ 0 w 80"/>
                              <a:gd name="T3" fmla="*/ 55 h 55"/>
                              <a:gd name="T4" fmla="*/ 0 w 80"/>
                              <a:gd name="T5" fmla="*/ 10 h 55"/>
                              <a:gd name="T6" fmla="*/ 5 w 80"/>
                              <a:gd name="T7" fmla="*/ 0 h 55"/>
                              <a:gd name="T8" fmla="*/ 77 w 80"/>
                              <a:gd name="T9" fmla="*/ 0 h 55"/>
                              <a:gd name="T10" fmla="*/ 80 w 80"/>
                              <a:gd name="T11" fmla="*/ 9 h 55"/>
                              <a:gd name="T12" fmla="*/ 80 w 80"/>
                              <a:gd name="T13" fmla="*/ 55 h 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0" h="55">
                                <a:moveTo>
                                  <a:pt x="80" y="55"/>
                                </a:moveTo>
                                <a:lnTo>
                                  <a:pt x="0" y="55"/>
                                </a:lnTo>
                                <a:lnTo>
                                  <a:pt x="0" y="10"/>
                                </a:lnTo>
                                <a:lnTo>
                                  <a:pt x="5" y="0"/>
                                </a:lnTo>
                                <a:lnTo>
                                  <a:pt x="77" y="0"/>
                                </a:lnTo>
                                <a:lnTo>
                                  <a:pt x="80" y="9"/>
                                </a:lnTo>
                                <a:lnTo>
                                  <a:pt x="80" y="55"/>
                                </a:lnTo>
                                <a:close/>
                              </a:path>
                            </a:pathLst>
                          </a:custGeom>
                          <a:solidFill>
                            <a:srgbClr val="69C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7" name="Freeform 9181"/>
                        <wps:cNvSpPr>
                          <a:spLocks noEditPoints="1"/>
                        </wps:cNvSpPr>
                        <wps:spPr bwMode="auto">
                          <a:xfrm>
                            <a:off x="385" y="815"/>
                            <a:ext cx="88" cy="63"/>
                          </a:xfrm>
                          <a:custGeom>
                            <a:avLst/>
                            <a:gdLst>
                              <a:gd name="T0" fmla="*/ 44 w 176"/>
                              <a:gd name="T1" fmla="*/ 29 h 128"/>
                              <a:gd name="T2" fmla="*/ 42 w 176"/>
                              <a:gd name="T3" fmla="*/ 31 h 128"/>
                              <a:gd name="T4" fmla="*/ 2 w 176"/>
                              <a:gd name="T5" fmla="*/ 31 h 128"/>
                              <a:gd name="T6" fmla="*/ 0 w 176"/>
                              <a:gd name="T7" fmla="*/ 29 h 128"/>
                              <a:gd name="T8" fmla="*/ 0 w 176"/>
                              <a:gd name="T9" fmla="*/ 7 h 128"/>
                              <a:gd name="T10" fmla="*/ 1 w 176"/>
                              <a:gd name="T11" fmla="*/ 6 h 128"/>
                              <a:gd name="T12" fmla="*/ 3 w 176"/>
                              <a:gd name="T13" fmla="*/ 1 h 128"/>
                              <a:gd name="T14" fmla="*/ 5 w 176"/>
                              <a:gd name="T15" fmla="*/ 0 h 128"/>
                              <a:gd name="T16" fmla="*/ 41 w 176"/>
                              <a:gd name="T17" fmla="*/ 0 h 128"/>
                              <a:gd name="T18" fmla="*/ 43 w 176"/>
                              <a:gd name="T19" fmla="*/ 1 h 128"/>
                              <a:gd name="T20" fmla="*/ 44 w 176"/>
                              <a:gd name="T21" fmla="*/ 6 h 128"/>
                              <a:gd name="T22" fmla="*/ 44 w 176"/>
                              <a:gd name="T23" fmla="*/ 7 h 128"/>
                              <a:gd name="T24" fmla="*/ 44 w 176"/>
                              <a:gd name="T25" fmla="*/ 29 h 128"/>
                              <a:gd name="T26" fmla="*/ 40 w 176"/>
                              <a:gd name="T27" fmla="*/ 7 h 128"/>
                              <a:gd name="T28" fmla="*/ 41 w 176"/>
                              <a:gd name="T29" fmla="*/ 7 h 128"/>
                              <a:gd name="T30" fmla="*/ 39 w 176"/>
                              <a:gd name="T31" fmla="*/ 2 h 128"/>
                              <a:gd name="T32" fmla="*/ 41 w 176"/>
                              <a:gd name="T33" fmla="*/ 4 h 128"/>
                              <a:gd name="T34" fmla="*/ 5 w 176"/>
                              <a:gd name="T35" fmla="*/ 4 h 128"/>
                              <a:gd name="T36" fmla="*/ 7 w 176"/>
                              <a:gd name="T37" fmla="*/ 3 h 128"/>
                              <a:gd name="T38" fmla="*/ 4 w 176"/>
                              <a:gd name="T39" fmla="*/ 8 h 128"/>
                              <a:gd name="T40" fmla="*/ 4 w 176"/>
                              <a:gd name="T41" fmla="*/ 7 h 128"/>
                              <a:gd name="T42" fmla="*/ 4 w 176"/>
                              <a:gd name="T43" fmla="*/ 29 h 128"/>
                              <a:gd name="T44" fmla="*/ 2 w 176"/>
                              <a:gd name="T45" fmla="*/ 27 h 128"/>
                              <a:gd name="T46" fmla="*/ 42 w 176"/>
                              <a:gd name="T47" fmla="*/ 27 h 128"/>
                              <a:gd name="T48" fmla="*/ 40 w 176"/>
                              <a:gd name="T49" fmla="*/ 29 h 128"/>
                              <a:gd name="T50" fmla="*/ 40 w 176"/>
                              <a:gd name="T51" fmla="*/ 7 h 1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6" h="128">
                                <a:moveTo>
                                  <a:pt x="176" y="120"/>
                                </a:moveTo>
                                <a:cubicBezTo>
                                  <a:pt x="176" y="125"/>
                                  <a:pt x="173" y="128"/>
                                  <a:pt x="168" y="128"/>
                                </a:cubicBezTo>
                                <a:lnTo>
                                  <a:pt x="8" y="128"/>
                                </a:lnTo>
                                <a:cubicBezTo>
                                  <a:pt x="4" y="128"/>
                                  <a:pt x="0" y="125"/>
                                  <a:pt x="0" y="120"/>
                                </a:cubicBezTo>
                                <a:lnTo>
                                  <a:pt x="0" y="30"/>
                                </a:lnTo>
                                <a:cubicBezTo>
                                  <a:pt x="0" y="28"/>
                                  <a:pt x="1" y="27"/>
                                  <a:pt x="1" y="26"/>
                                </a:cubicBezTo>
                                <a:lnTo>
                                  <a:pt x="10" y="5"/>
                                </a:lnTo>
                                <a:cubicBezTo>
                                  <a:pt x="12" y="2"/>
                                  <a:pt x="15" y="0"/>
                                  <a:pt x="18" y="0"/>
                                </a:cubicBezTo>
                                <a:lnTo>
                                  <a:pt x="162" y="0"/>
                                </a:lnTo>
                                <a:cubicBezTo>
                                  <a:pt x="166" y="0"/>
                                  <a:pt x="169" y="3"/>
                                  <a:pt x="170" y="6"/>
                                </a:cubicBezTo>
                                <a:lnTo>
                                  <a:pt x="176" y="26"/>
                                </a:lnTo>
                                <a:cubicBezTo>
                                  <a:pt x="176" y="26"/>
                                  <a:pt x="176" y="27"/>
                                  <a:pt x="176" y="28"/>
                                </a:cubicBezTo>
                                <a:lnTo>
                                  <a:pt x="176" y="120"/>
                                </a:lnTo>
                                <a:close/>
                                <a:moveTo>
                                  <a:pt x="160" y="28"/>
                                </a:moveTo>
                                <a:lnTo>
                                  <a:pt x="161" y="30"/>
                                </a:lnTo>
                                <a:lnTo>
                                  <a:pt x="155" y="11"/>
                                </a:lnTo>
                                <a:lnTo>
                                  <a:pt x="162" y="16"/>
                                </a:lnTo>
                                <a:lnTo>
                                  <a:pt x="18" y="16"/>
                                </a:lnTo>
                                <a:lnTo>
                                  <a:pt x="25" y="12"/>
                                </a:lnTo>
                                <a:lnTo>
                                  <a:pt x="16" y="33"/>
                                </a:lnTo>
                                <a:lnTo>
                                  <a:pt x="16" y="30"/>
                                </a:lnTo>
                                <a:lnTo>
                                  <a:pt x="16" y="120"/>
                                </a:lnTo>
                                <a:lnTo>
                                  <a:pt x="8" y="112"/>
                                </a:lnTo>
                                <a:lnTo>
                                  <a:pt x="168" y="112"/>
                                </a:lnTo>
                                <a:lnTo>
                                  <a:pt x="160" y="120"/>
                                </a:lnTo>
                                <a:lnTo>
                                  <a:pt x="160" y="2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8" name="Freeform 9182"/>
                        <wps:cNvSpPr>
                          <a:spLocks/>
                        </wps:cNvSpPr>
                        <wps:spPr bwMode="auto">
                          <a:xfrm>
                            <a:off x="389" y="779"/>
                            <a:ext cx="80" cy="47"/>
                          </a:xfrm>
                          <a:custGeom>
                            <a:avLst/>
                            <a:gdLst>
                              <a:gd name="T0" fmla="*/ 80 w 80"/>
                              <a:gd name="T1" fmla="*/ 47 h 47"/>
                              <a:gd name="T2" fmla="*/ 75 w 80"/>
                              <a:gd name="T3" fmla="*/ 44 h 47"/>
                              <a:gd name="T4" fmla="*/ 6 w 80"/>
                              <a:gd name="T5" fmla="*/ 44 h 47"/>
                              <a:gd name="T6" fmla="*/ 0 w 80"/>
                              <a:gd name="T7" fmla="*/ 47 h 47"/>
                              <a:gd name="T8" fmla="*/ 4 w 80"/>
                              <a:gd name="T9" fmla="*/ 3 h 47"/>
                              <a:gd name="T10" fmla="*/ 6 w 80"/>
                              <a:gd name="T11" fmla="*/ 0 h 47"/>
                              <a:gd name="T12" fmla="*/ 70 w 80"/>
                              <a:gd name="T13" fmla="*/ 0 h 47"/>
                              <a:gd name="T14" fmla="*/ 73 w 80"/>
                              <a:gd name="T15" fmla="*/ 3 h 47"/>
                              <a:gd name="T16" fmla="*/ 80 w 80"/>
                              <a:gd name="T17" fmla="*/ 47 h 4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0" h="47">
                                <a:moveTo>
                                  <a:pt x="80" y="47"/>
                                </a:moveTo>
                                <a:lnTo>
                                  <a:pt x="75" y="44"/>
                                </a:lnTo>
                                <a:lnTo>
                                  <a:pt x="6" y="44"/>
                                </a:lnTo>
                                <a:lnTo>
                                  <a:pt x="0" y="47"/>
                                </a:lnTo>
                                <a:lnTo>
                                  <a:pt x="4" y="3"/>
                                </a:lnTo>
                                <a:lnTo>
                                  <a:pt x="6" y="0"/>
                                </a:lnTo>
                                <a:lnTo>
                                  <a:pt x="70" y="0"/>
                                </a:lnTo>
                                <a:lnTo>
                                  <a:pt x="73" y="3"/>
                                </a:lnTo>
                                <a:lnTo>
                                  <a:pt x="80" y="47"/>
                                </a:lnTo>
                                <a:close/>
                              </a:path>
                            </a:pathLst>
                          </a:custGeom>
                          <a:solidFill>
                            <a:srgbClr val="ECF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9" name="Freeform 9183"/>
                        <wps:cNvSpPr>
                          <a:spLocks noEditPoints="1"/>
                        </wps:cNvSpPr>
                        <wps:spPr bwMode="auto">
                          <a:xfrm>
                            <a:off x="385" y="775"/>
                            <a:ext cx="88" cy="56"/>
                          </a:xfrm>
                          <a:custGeom>
                            <a:avLst/>
                            <a:gdLst>
                              <a:gd name="T0" fmla="*/ 44 w 177"/>
                              <a:gd name="T1" fmla="*/ 25 h 113"/>
                              <a:gd name="T2" fmla="*/ 43 w 177"/>
                              <a:gd name="T3" fmla="*/ 27 h 113"/>
                              <a:gd name="T4" fmla="*/ 41 w 177"/>
                              <a:gd name="T5" fmla="*/ 27 h 113"/>
                              <a:gd name="T6" fmla="*/ 38 w 177"/>
                              <a:gd name="T7" fmla="*/ 26 h 113"/>
                              <a:gd name="T8" fmla="*/ 39 w 177"/>
                              <a:gd name="T9" fmla="*/ 26 h 113"/>
                              <a:gd name="T10" fmla="*/ 5 w 177"/>
                              <a:gd name="T11" fmla="*/ 26 h 113"/>
                              <a:gd name="T12" fmla="*/ 6 w 177"/>
                              <a:gd name="T13" fmla="*/ 26 h 113"/>
                              <a:gd name="T14" fmla="*/ 3 w 177"/>
                              <a:gd name="T15" fmla="*/ 27 h 113"/>
                              <a:gd name="T16" fmla="*/ 1 w 177"/>
                              <a:gd name="T17" fmla="*/ 27 h 113"/>
                              <a:gd name="T18" fmla="*/ 0 w 177"/>
                              <a:gd name="T19" fmla="*/ 26 h 113"/>
                              <a:gd name="T20" fmla="*/ 1 w 177"/>
                              <a:gd name="T21" fmla="*/ 3 h 113"/>
                              <a:gd name="T22" fmla="*/ 2 w 177"/>
                              <a:gd name="T23" fmla="*/ 2 h 113"/>
                              <a:gd name="T24" fmla="*/ 3 w 177"/>
                              <a:gd name="T25" fmla="*/ 0 h 113"/>
                              <a:gd name="T26" fmla="*/ 5 w 177"/>
                              <a:gd name="T27" fmla="*/ 0 h 113"/>
                              <a:gd name="T28" fmla="*/ 37 w 177"/>
                              <a:gd name="T29" fmla="*/ 0 h 113"/>
                              <a:gd name="T30" fmla="*/ 38 w 177"/>
                              <a:gd name="T31" fmla="*/ 0 h 113"/>
                              <a:gd name="T32" fmla="*/ 40 w 177"/>
                              <a:gd name="T33" fmla="*/ 2 h 113"/>
                              <a:gd name="T34" fmla="*/ 40 w 177"/>
                              <a:gd name="T35" fmla="*/ 3 h 113"/>
                              <a:gd name="T36" fmla="*/ 44 w 177"/>
                              <a:gd name="T37" fmla="*/ 25 h 113"/>
                              <a:gd name="T38" fmla="*/ 36 w 177"/>
                              <a:gd name="T39" fmla="*/ 4 h 113"/>
                              <a:gd name="T40" fmla="*/ 37 w 177"/>
                              <a:gd name="T41" fmla="*/ 5 h 113"/>
                              <a:gd name="T42" fmla="*/ 35 w 177"/>
                              <a:gd name="T43" fmla="*/ 3 h 113"/>
                              <a:gd name="T44" fmla="*/ 37 w 177"/>
                              <a:gd name="T45" fmla="*/ 4 h 113"/>
                              <a:gd name="T46" fmla="*/ 5 w 177"/>
                              <a:gd name="T47" fmla="*/ 4 h 113"/>
                              <a:gd name="T48" fmla="*/ 6 w 177"/>
                              <a:gd name="T49" fmla="*/ 3 h 113"/>
                              <a:gd name="T50" fmla="*/ 5 w 177"/>
                              <a:gd name="T51" fmla="*/ 5 h 113"/>
                              <a:gd name="T52" fmla="*/ 5 w 177"/>
                              <a:gd name="T53" fmla="*/ 4 h 113"/>
                              <a:gd name="T54" fmla="*/ 4 w 177"/>
                              <a:gd name="T55" fmla="*/ 26 h 113"/>
                              <a:gd name="T56" fmla="*/ 1 w 177"/>
                              <a:gd name="T57" fmla="*/ 24 h 113"/>
                              <a:gd name="T58" fmla="*/ 4 w 177"/>
                              <a:gd name="T59" fmla="*/ 22 h 113"/>
                              <a:gd name="T60" fmla="*/ 5 w 177"/>
                              <a:gd name="T61" fmla="*/ 22 h 113"/>
                              <a:gd name="T62" fmla="*/ 39 w 177"/>
                              <a:gd name="T63" fmla="*/ 22 h 113"/>
                              <a:gd name="T64" fmla="*/ 40 w 177"/>
                              <a:gd name="T65" fmla="*/ 22 h 113"/>
                              <a:gd name="T66" fmla="*/ 43 w 177"/>
                              <a:gd name="T67" fmla="*/ 24 h 113"/>
                              <a:gd name="T68" fmla="*/ 40 w 177"/>
                              <a:gd name="T69" fmla="*/ 26 h 113"/>
                              <a:gd name="T70" fmla="*/ 36 w 177"/>
                              <a:gd name="T71" fmla="*/ 4 h 11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77" h="113">
                                <a:moveTo>
                                  <a:pt x="176" y="103"/>
                                </a:moveTo>
                                <a:cubicBezTo>
                                  <a:pt x="177" y="106"/>
                                  <a:pt x="175" y="110"/>
                                  <a:pt x="173" y="111"/>
                                </a:cubicBezTo>
                                <a:cubicBezTo>
                                  <a:pt x="170" y="113"/>
                                  <a:pt x="166" y="113"/>
                                  <a:pt x="164" y="111"/>
                                </a:cubicBezTo>
                                <a:lnTo>
                                  <a:pt x="154" y="104"/>
                                </a:lnTo>
                                <a:lnTo>
                                  <a:pt x="158" y="105"/>
                                </a:lnTo>
                                <a:lnTo>
                                  <a:pt x="20" y="105"/>
                                </a:lnTo>
                                <a:lnTo>
                                  <a:pt x="24" y="104"/>
                                </a:lnTo>
                                <a:lnTo>
                                  <a:pt x="13" y="111"/>
                                </a:lnTo>
                                <a:cubicBezTo>
                                  <a:pt x="10" y="113"/>
                                  <a:pt x="7" y="113"/>
                                  <a:pt x="4" y="111"/>
                                </a:cubicBezTo>
                                <a:cubicBezTo>
                                  <a:pt x="2" y="110"/>
                                  <a:pt x="0" y="107"/>
                                  <a:pt x="0" y="104"/>
                                </a:cubicBezTo>
                                <a:lnTo>
                                  <a:pt x="7" y="14"/>
                                </a:lnTo>
                                <a:cubicBezTo>
                                  <a:pt x="7" y="13"/>
                                  <a:pt x="8" y="11"/>
                                  <a:pt x="9" y="10"/>
                                </a:cubicBezTo>
                                <a:lnTo>
                                  <a:pt x="14" y="3"/>
                                </a:lnTo>
                                <a:cubicBezTo>
                                  <a:pt x="16" y="1"/>
                                  <a:pt x="18" y="0"/>
                                  <a:pt x="20" y="0"/>
                                </a:cubicBezTo>
                                <a:lnTo>
                                  <a:pt x="148" y="0"/>
                                </a:lnTo>
                                <a:cubicBezTo>
                                  <a:pt x="150" y="0"/>
                                  <a:pt x="152" y="1"/>
                                  <a:pt x="153" y="3"/>
                                </a:cubicBezTo>
                                <a:lnTo>
                                  <a:pt x="161" y="9"/>
                                </a:lnTo>
                                <a:cubicBezTo>
                                  <a:pt x="162" y="10"/>
                                  <a:pt x="163" y="12"/>
                                  <a:pt x="163" y="14"/>
                                </a:cubicBezTo>
                                <a:lnTo>
                                  <a:pt x="176" y="103"/>
                                </a:lnTo>
                                <a:close/>
                                <a:moveTo>
                                  <a:pt x="147" y="16"/>
                                </a:moveTo>
                                <a:lnTo>
                                  <a:pt x="150" y="21"/>
                                </a:lnTo>
                                <a:lnTo>
                                  <a:pt x="143" y="14"/>
                                </a:lnTo>
                                <a:lnTo>
                                  <a:pt x="148" y="16"/>
                                </a:lnTo>
                                <a:lnTo>
                                  <a:pt x="20" y="16"/>
                                </a:lnTo>
                                <a:lnTo>
                                  <a:pt x="26" y="14"/>
                                </a:lnTo>
                                <a:lnTo>
                                  <a:pt x="21" y="20"/>
                                </a:lnTo>
                                <a:lnTo>
                                  <a:pt x="23" y="16"/>
                                </a:lnTo>
                                <a:lnTo>
                                  <a:pt x="16" y="105"/>
                                </a:lnTo>
                                <a:lnTo>
                                  <a:pt x="4" y="98"/>
                                </a:lnTo>
                                <a:lnTo>
                                  <a:pt x="16" y="90"/>
                                </a:lnTo>
                                <a:cubicBezTo>
                                  <a:pt x="17" y="90"/>
                                  <a:pt x="19" y="89"/>
                                  <a:pt x="20" y="89"/>
                                </a:cubicBezTo>
                                <a:lnTo>
                                  <a:pt x="158" y="89"/>
                                </a:lnTo>
                                <a:cubicBezTo>
                                  <a:pt x="160" y="89"/>
                                  <a:pt x="162" y="90"/>
                                  <a:pt x="163" y="91"/>
                                </a:cubicBezTo>
                                <a:lnTo>
                                  <a:pt x="173" y="98"/>
                                </a:lnTo>
                                <a:lnTo>
                                  <a:pt x="161" y="106"/>
                                </a:lnTo>
                                <a:lnTo>
                                  <a:pt x="147"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30" name="Freeform 9184"/>
                        <wps:cNvSpPr>
                          <a:spLocks/>
                        </wps:cNvSpPr>
                        <wps:spPr bwMode="auto">
                          <a:xfrm>
                            <a:off x="397" y="834"/>
                            <a:ext cx="64" cy="32"/>
                          </a:xfrm>
                          <a:custGeom>
                            <a:avLst/>
                            <a:gdLst>
                              <a:gd name="T0" fmla="*/ 61 w 64"/>
                              <a:gd name="T1" fmla="*/ 32 h 32"/>
                              <a:gd name="T2" fmla="*/ 4 w 64"/>
                              <a:gd name="T3" fmla="*/ 32 h 32"/>
                              <a:gd name="T4" fmla="*/ 0 w 64"/>
                              <a:gd name="T5" fmla="*/ 29 h 32"/>
                              <a:gd name="T6" fmla="*/ 0 w 64"/>
                              <a:gd name="T7" fmla="*/ 3 h 32"/>
                              <a:gd name="T8" fmla="*/ 4 w 64"/>
                              <a:gd name="T9" fmla="*/ 1 h 32"/>
                              <a:gd name="T10" fmla="*/ 61 w 64"/>
                              <a:gd name="T11" fmla="*/ 0 h 32"/>
                              <a:gd name="T12" fmla="*/ 64 w 64"/>
                              <a:gd name="T13" fmla="*/ 4 h 32"/>
                              <a:gd name="T14" fmla="*/ 64 w 64"/>
                              <a:gd name="T15" fmla="*/ 30 h 32"/>
                              <a:gd name="T16" fmla="*/ 61 w 64"/>
                              <a:gd name="T17" fmla="*/ 32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32">
                                <a:moveTo>
                                  <a:pt x="61" y="32"/>
                                </a:moveTo>
                                <a:lnTo>
                                  <a:pt x="4" y="32"/>
                                </a:lnTo>
                                <a:lnTo>
                                  <a:pt x="0" y="29"/>
                                </a:lnTo>
                                <a:lnTo>
                                  <a:pt x="0" y="3"/>
                                </a:lnTo>
                                <a:lnTo>
                                  <a:pt x="4" y="1"/>
                                </a:lnTo>
                                <a:lnTo>
                                  <a:pt x="61" y="0"/>
                                </a:lnTo>
                                <a:lnTo>
                                  <a:pt x="64" y="4"/>
                                </a:lnTo>
                                <a:lnTo>
                                  <a:pt x="64" y="30"/>
                                </a:lnTo>
                                <a:lnTo>
                                  <a:pt x="61" y="32"/>
                                </a:lnTo>
                                <a:close/>
                              </a:path>
                            </a:pathLst>
                          </a:custGeom>
                          <a:solidFill>
                            <a:srgbClr val="FFF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1" name="Freeform 9185"/>
                        <wps:cNvSpPr>
                          <a:spLocks noEditPoints="1"/>
                        </wps:cNvSpPr>
                        <wps:spPr bwMode="auto">
                          <a:xfrm>
                            <a:off x="393" y="830"/>
                            <a:ext cx="72" cy="40"/>
                          </a:xfrm>
                          <a:custGeom>
                            <a:avLst/>
                            <a:gdLst>
                              <a:gd name="T0" fmla="*/ 35 w 144"/>
                              <a:gd name="T1" fmla="*/ 20 h 80"/>
                              <a:gd name="T2" fmla="*/ 33 w 144"/>
                              <a:gd name="T3" fmla="*/ 20 h 80"/>
                              <a:gd name="T4" fmla="*/ 4 w 144"/>
                              <a:gd name="T5" fmla="*/ 20 h 80"/>
                              <a:gd name="T6" fmla="*/ 3 w 144"/>
                              <a:gd name="T7" fmla="*/ 20 h 80"/>
                              <a:gd name="T8" fmla="*/ 1 w 144"/>
                              <a:gd name="T9" fmla="*/ 18 h 80"/>
                              <a:gd name="T10" fmla="*/ 0 w 144"/>
                              <a:gd name="T11" fmla="*/ 17 h 80"/>
                              <a:gd name="T12" fmla="*/ 0 w 144"/>
                              <a:gd name="T13" fmla="*/ 4 h 80"/>
                              <a:gd name="T14" fmla="*/ 1 w 144"/>
                              <a:gd name="T15" fmla="*/ 2 h 80"/>
                              <a:gd name="T16" fmla="*/ 3 w 144"/>
                              <a:gd name="T17" fmla="*/ 1 h 80"/>
                              <a:gd name="T18" fmla="*/ 4 w 144"/>
                              <a:gd name="T19" fmla="*/ 1 h 80"/>
                              <a:gd name="T20" fmla="*/ 33 w 144"/>
                              <a:gd name="T21" fmla="*/ 0 h 80"/>
                              <a:gd name="T22" fmla="*/ 34 w 144"/>
                              <a:gd name="T23" fmla="*/ 1 h 80"/>
                              <a:gd name="T24" fmla="*/ 36 w 144"/>
                              <a:gd name="T25" fmla="*/ 3 h 80"/>
                              <a:gd name="T26" fmla="*/ 36 w 144"/>
                              <a:gd name="T27" fmla="*/ 4 h 80"/>
                              <a:gd name="T28" fmla="*/ 36 w 144"/>
                              <a:gd name="T29" fmla="*/ 17 h 80"/>
                              <a:gd name="T30" fmla="*/ 36 w 144"/>
                              <a:gd name="T31" fmla="*/ 19 h 80"/>
                              <a:gd name="T32" fmla="*/ 35 w 144"/>
                              <a:gd name="T33" fmla="*/ 20 h 80"/>
                              <a:gd name="T34" fmla="*/ 33 w 144"/>
                              <a:gd name="T35" fmla="*/ 16 h 80"/>
                              <a:gd name="T36" fmla="*/ 32 w 144"/>
                              <a:gd name="T37" fmla="*/ 17 h 80"/>
                              <a:gd name="T38" fmla="*/ 32 w 144"/>
                              <a:gd name="T39" fmla="*/ 4 h 80"/>
                              <a:gd name="T40" fmla="*/ 33 w 144"/>
                              <a:gd name="T41" fmla="*/ 6 h 80"/>
                              <a:gd name="T42" fmla="*/ 31 w 144"/>
                              <a:gd name="T43" fmla="*/ 4 h 80"/>
                              <a:gd name="T44" fmla="*/ 33 w 144"/>
                              <a:gd name="T45" fmla="*/ 4 h 80"/>
                              <a:gd name="T46" fmla="*/ 4 w 144"/>
                              <a:gd name="T47" fmla="*/ 5 h 80"/>
                              <a:gd name="T48" fmla="*/ 5 w 144"/>
                              <a:gd name="T49" fmla="*/ 4 h 80"/>
                              <a:gd name="T50" fmla="*/ 4 w 144"/>
                              <a:gd name="T51" fmla="*/ 6 h 80"/>
                              <a:gd name="T52" fmla="*/ 4 w 144"/>
                              <a:gd name="T53" fmla="*/ 4 h 80"/>
                              <a:gd name="T54" fmla="*/ 4 w 144"/>
                              <a:gd name="T55" fmla="*/ 17 h 80"/>
                              <a:gd name="T56" fmla="*/ 4 w 144"/>
                              <a:gd name="T57" fmla="*/ 15 h 80"/>
                              <a:gd name="T58" fmla="*/ 6 w 144"/>
                              <a:gd name="T59" fmla="*/ 17 h 80"/>
                              <a:gd name="T60" fmla="*/ 4 w 144"/>
                              <a:gd name="T61" fmla="*/ 16 h 80"/>
                              <a:gd name="T62" fmla="*/ 33 w 144"/>
                              <a:gd name="T63" fmla="*/ 16 h 80"/>
                              <a:gd name="T64" fmla="*/ 32 w 144"/>
                              <a:gd name="T65" fmla="*/ 17 h 80"/>
                              <a:gd name="T66" fmla="*/ 33 w 144"/>
                              <a:gd name="T67" fmla="*/ 16 h 8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44" h="80">
                                <a:moveTo>
                                  <a:pt x="137" y="78"/>
                                </a:moveTo>
                                <a:cubicBezTo>
                                  <a:pt x="135" y="80"/>
                                  <a:pt x="133" y="80"/>
                                  <a:pt x="131" y="80"/>
                                </a:cubicBezTo>
                                <a:lnTo>
                                  <a:pt x="16" y="80"/>
                                </a:lnTo>
                                <a:cubicBezTo>
                                  <a:pt x="14" y="80"/>
                                  <a:pt x="12" y="80"/>
                                  <a:pt x="11" y="78"/>
                                </a:cubicBezTo>
                                <a:lnTo>
                                  <a:pt x="3" y="71"/>
                                </a:lnTo>
                                <a:cubicBezTo>
                                  <a:pt x="1" y="70"/>
                                  <a:pt x="0" y="68"/>
                                  <a:pt x="0" y="65"/>
                                </a:cubicBezTo>
                                <a:lnTo>
                                  <a:pt x="0" y="14"/>
                                </a:lnTo>
                                <a:cubicBezTo>
                                  <a:pt x="0" y="11"/>
                                  <a:pt x="2" y="9"/>
                                  <a:pt x="4" y="7"/>
                                </a:cubicBezTo>
                                <a:lnTo>
                                  <a:pt x="12" y="2"/>
                                </a:lnTo>
                                <a:cubicBezTo>
                                  <a:pt x="13" y="2"/>
                                  <a:pt x="15" y="1"/>
                                  <a:pt x="16" y="1"/>
                                </a:cubicBezTo>
                                <a:lnTo>
                                  <a:pt x="129" y="0"/>
                                </a:lnTo>
                                <a:cubicBezTo>
                                  <a:pt x="131" y="0"/>
                                  <a:pt x="133" y="1"/>
                                  <a:pt x="134" y="3"/>
                                </a:cubicBezTo>
                                <a:lnTo>
                                  <a:pt x="142" y="11"/>
                                </a:lnTo>
                                <a:cubicBezTo>
                                  <a:pt x="144" y="12"/>
                                  <a:pt x="144" y="14"/>
                                  <a:pt x="144" y="16"/>
                                </a:cubicBezTo>
                                <a:lnTo>
                                  <a:pt x="144" y="67"/>
                                </a:lnTo>
                                <a:cubicBezTo>
                                  <a:pt x="144" y="69"/>
                                  <a:pt x="144" y="71"/>
                                  <a:pt x="142" y="73"/>
                                </a:cubicBezTo>
                                <a:lnTo>
                                  <a:pt x="137" y="78"/>
                                </a:lnTo>
                                <a:close/>
                                <a:moveTo>
                                  <a:pt x="131" y="61"/>
                                </a:moveTo>
                                <a:lnTo>
                                  <a:pt x="128" y="67"/>
                                </a:lnTo>
                                <a:lnTo>
                                  <a:pt x="128" y="16"/>
                                </a:lnTo>
                                <a:lnTo>
                                  <a:pt x="131" y="22"/>
                                </a:lnTo>
                                <a:lnTo>
                                  <a:pt x="123" y="14"/>
                                </a:lnTo>
                                <a:lnTo>
                                  <a:pt x="129" y="16"/>
                                </a:lnTo>
                                <a:lnTo>
                                  <a:pt x="16" y="17"/>
                                </a:lnTo>
                                <a:lnTo>
                                  <a:pt x="20" y="16"/>
                                </a:lnTo>
                                <a:lnTo>
                                  <a:pt x="13" y="21"/>
                                </a:lnTo>
                                <a:lnTo>
                                  <a:pt x="16" y="14"/>
                                </a:lnTo>
                                <a:lnTo>
                                  <a:pt x="16" y="65"/>
                                </a:lnTo>
                                <a:lnTo>
                                  <a:pt x="14" y="59"/>
                                </a:lnTo>
                                <a:lnTo>
                                  <a:pt x="22" y="67"/>
                                </a:lnTo>
                                <a:lnTo>
                                  <a:pt x="16" y="64"/>
                                </a:lnTo>
                                <a:lnTo>
                                  <a:pt x="131" y="64"/>
                                </a:lnTo>
                                <a:lnTo>
                                  <a:pt x="125" y="67"/>
                                </a:lnTo>
                                <a:lnTo>
                                  <a:pt x="131" y="6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32" name="Rectangle 9186"/>
                        <wps:cNvSpPr>
                          <a:spLocks noChangeArrowheads="1"/>
                        </wps:cNvSpPr>
                        <wps:spPr bwMode="auto">
                          <a:xfrm>
                            <a:off x="457" y="779"/>
                            <a:ext cx="8" cy="4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33" name="Rectangle 9187"/>
                        <wps:cNvSpPr>
                          <a:spLocks noChangeArrowheads="1"/>
                        </wps:cNvSpPr>
                        <wps:spPr bwMode="auto">
                          <a:xfrm>
                            <a:off x="393" y="779"/>
                            <a:ext cx="8" cy="4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34" name="Freeform 9188"/>
                        <wps:cNvSpPr>
                          <a:spLocks/>
                        </wps:cNvSpPr>
                        <wps:spPr bwMode="auto">
                          <a:xfrm>
                            <a:off x="433" y="783"/>
                            <a:ext cx="215" cy="87"/>
                          </a:xfrm>
                          <a:custGeom>
                            <a:avLst/>
                            <a:gdLst>
                              <a:gd name="T0" fmla="*/ 1 w 215"/>
                              <a:gd name="T1" fmla="*/ 52 h 87"/>
                              <a:gd name="T2" fmla="*/ 4 w 215"/>
                              <a:gd name="T3" fmla="*/ 51 h 87"/>
                              <a:gd name="T4" fmla="*/ 6 w 215"/>
                              <a:gd name="T5" fmla="*/ 49 h 87"/>
                              <a:gd name="T6" fmla="*/ 15 w 215"/>
                              <a:gd name="T7" fmla="*/ 49 h 87"/>
                              <a:gd name="T8" fmla="*/ 20 w 215"/>
                              <a:gd name="T9" fmla="*/ 46 h 87"/>
                              <a:gd name="T10" fmla="*/ 19 w 215"/>
                              <a:gd name="T11" fmla="*/ 38 h 87"/>
                              <a:gd name="T12" fmla="*/ 30 w 215"/>
                              <a:gd name="T13" fmla="*/ 32 h 87"/>
                              <a:gd name="T14" fmla="*/ 42 w 215"/>
                              <a:gd name="T15" fmla="*/ 32 h 87"/>
                              <a:gd name="T16" fmla="*/ 61 w 215"/>
                              <a:gd name="T17" fmla="*/ 39 h 87"/>
                              <a:gd name="T18" fmla="*/ 74 w 215"/>
                              <a:gd name="T19" fmla="*/ 40 h 87"/>
                              <a:gd name="T20" fmla="*/ 100 w 215"/>
                              <a:gd name="T21" fmla="*/ 37 h 87"/>
                              <a:gd name="T22" fmla="*/ 123 w 215"/>
                              <a:gd name="T23" fmla="*/ 28 h 87"/>
                              <a:gd name="T24" fmla="*/ 134 w 215"/>
                              <a:gd name="T25" fmla="*/ 24 h 87"/>
                              <a:gd name="T26" fmla="*/ 142 w 215"/>
                              <a:gd name="T27" fmla="*/ 24 h 87"/>
                              <a:gd name="T28" fmla="*/ 152 w 215"/>
                              <a:gd name="T29" fmla="*/ 18 h 87"/>
                              <a:gd name="T30" fmla="*/ 173 w 215"/>
                              <a:gd name="T31" fmla="*/ 9 h 87"/>
                              <a:gd name="T32" fmla="*/ 183 w 215"/>
                              <a:gd name="T33" fmla="*/ 7 h 87"/>
                              <a:gd name="T34" fmla="*/ 192 w 215"/>
                              <a:gd name="T35" fmla="*/ 6 h 87"/>
                              <a:gd name="T36" fmla="*/ 200 w 215"/>
                              <a:gd name="T37" fmla="*/ 0 h 87"/>
                              <a:gd name="T38" fmla="*/ 209 w 215"/>
                              <a:gd name="T39" fmla="*/ 28 h 87"/>
                              <a:gd name="T40" fmla="*/ 215 w 215"/>
                              <a:gd name="T41" fmla="*/ 40 h 87"/>
                              <a:gd name="T42" fmla="*/ 200 w 215"/>
                              <a:gd name="T43" fmla="*/ 54 h 87"/>
                              <a:gd name="T44" fmla="*/ 181 w 215"/>
                              <a:gd name="T45" fmla="*/ 62 h 87"/>
                              <a:gd name="T46" fmla="*/ 156 w 215"/>
                              <a:gd name="T47" fmla="*/ 67 h 87"/>
                              <a:gd name="T48" fmla="*/ 136 w 215"/>
                              <a:gd name="T49" fmla="*/ 68 h 87"/>
                              <a:gd name="T50" fmla="*/ 118 w 215"/>
                              <a:gd name="T51" fmla="*/ 68 h 87"/>
                              <a:gd name="T52" fmla="*/ 104 w 215"/>
                              <a:gd name="T53" fmla="*/ 70 h 87"/>
                              <a:gd name="T54" fmla="*/ 89 w 215"/>
                              <a:gd name="T55" fmla="*/ 70 h 87"/>
                              <a:gd name="T56" fmla="*/ 74 w 215"/>
                              <a:gd name="T57" fmla="*/ 71 h 87"/>
                              <a:gd name="T58" fmla="*/ 64 w 215"/>
                              <a:gd name="T59" fmla="*/ 72 h 87"/>
                              <a:gd name="T60" fmla="*/ 58 w 215"/>
                              <a:gd name="T61" fmla="*/ 78 h 87"/>
                              <a:gd name="T62" fmla="*/ 48 w 215"/>
                              <a:gd name="T63" fmla="*/ 85 h 87"/>
                              <a:gd name="T64" fmla="*/ 30 w 215"/>
                              <a:gd name="T65" fmla="*/ 87 h 87"/>
                              <a:gd name="T66" fmla="*/ 27 w 215"/>
                              <a:gd name="T67" fmla="*/ 86 h 87"/>
                              <a:gd name="T68" fmla="*/ 30 w 215"/>
                              <a:gd name="T69" fmla="*/ 82 h 87"/>
                              <a:gd name="T70" fmla="*/ 21 w 215"/>
                              <a:gd name="T71" fmla="*/ 81 h 87"/>
                              <a:gd name="T72" fmla="*/ 18 w 215"/>
                              <a:gd name="T73" fmla="*/ 76 h 87"/>
                              <a:gd name="T74" fmla="*/ 25 w 215"/>
                              <a:gd name="T75" fmla="*/ 73 h 87"/>
                              <a:gd name="T76" fmla="*/ 16 w 215"/>
                              <a:gd name="T77" fmla="*/ 72 h 87"/>
                              <a:gd name="T78" fmla="*/ 10 w 215"/>
                              <a:gd name="T79" fmla="*/ 71 h 87"/>
                              <a:gd name="T80" fmla="*/ 8 w 215"/>
                              <a:gd name="T81" fmla="*/ 67 h 87"/>
                              <a:gd name="T82" fmla="*/ 12 w 215"/>
                              <a:gd name="T83" fmla="*/ 63 h 87"/>
                              <a:gd name="T84" fmla="*/ 19 w 215"/>
                              <a:gd name="T85" fmla="*/ 61 h 87"/>
                              <a:gd name="T86" fmla="*/ 22 w 215"/>
                              <a:gd name="T87" fmla="*/ 59 h 87"/>
                              <a:gd name="T88" fmla="*/ 23 w 215"/>
                              <a:gd name="T89" fmla="*/ 59 h 87"/>
                              <a:gd name="T90" fmla="*/ 18 w 215"/>
                              <a:gd name="T91" fmla="*/ 59 h 87"/>
                              <a:gd name="T92" fmla="*/ 8 w 215"/>
                              <a:gd name="T93" fmla="*/ 61 h 87"/>
                              <a:gd name="T94" fmla="*/ 4 w 215"/>
                              <a:gd name="T95" fmla="*/ 61 h 87"/>
                              <a:gd name="T96" fmla="*/ 1 w 215"/>
                              <a:gd name="T97" fmla="*/ 58 h 87"/>
                              <a:gd name="T98" fmla="*/ 0 w 215"/>
                              <a:gd name="T99" fmla="*/ 55 h 87"/>
                              <a:gd name="T100" fmla="*/ 1 w 215"/>
                              <a:gd name="T101" fmla="*/ 52 h 8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5" h="87">
                                <a:moveTo>
                                  <a:pt x="1" y="52"/>
                                </a:moveTo>
                                <a:lnTo>
                                  <a:pt x="4" y="51"/>
                                </a:lnTo>
                                <a:lnTo>
                                  <a:pt x="6" y="49"/>
                                </a:lnTo>
                                <a:lnTo>
                                  <a:pt x="15" y="49"/>
                                </a:lnTo>
                                <a:lnTo>
                                  <a:pt x="20" y="46"/>
                                </a:lnTo>
                                <a:lnTo>
                                  <a:pt x="19" y="38"/>
                                </a:lnTo>
                                <a:lnTo>
                                  <a:pt x="30" y="32"/>
                                </a:lnTo>
                                <a:lnTo>
                                  <a:pt x="42" y="32"/>
                                </a:lnTo>
                                <a:lnTo>
                                  <a:pt x="61" y="39"/>
                                </a:lnTo>
                                <a:lnTo>
                                  <a:pt x="74" y="40"/>
                                </a:lnTo>
                                <a:lnTo>
                                  <a:pt x="100" y="37"/>
                                </a:lnTo>
                                <a:lnTo>
                                  <a:pt x="123" y="28"/>
                                </a:lnTo>
                                <a:lnTo>
                                  <a:pt x="134" y="24"/>
                                </a:lnTo>
                                <a:lnTo>
                                  <a:pt x="142" y="24"/>
                                </a:lnTo>
                                <a:lnTo>
                                  <a:pt x="152" y="18"/>
                                </a:lnTo>
                                <a:lnTo>
                                  <a:pt x="173" y="9"/>
                                </a:lnTo>
                                <a:lnTo>
                                  <a:pt x="183" y="7"/>
                                </a:lnTo>
                                <a:lnTo>
                                  <a:pt x="192" y="6"/>
                                </a:lnTo>
                                <a:lnTo>
                                  <a:pt x="200" y="0"/>
                                </a:lnTo>
                                <a:lnTo>
                                  <a:pt x="209" y="28"/>
                                </a:lnTo>
                                <a:lnTo>
                                  <a:pt x="215" y="40"/>
                                </a:lnTo>
                                <a:lnTo>
                                  <a:pt x="200" y="54"/>
                                </a:lnTo>
                                <a:lnTo>
                                  <a:pt x="181" y="62"/>
                                </a:lnTo>
                                <a:lnTo>
                                  <a:pt x="156" y="67"/>
                                </a:lnTo>
                                <a:lnTo>
                                  <a:pt x="136" y="68"/>
                                </a:lnTo>
                                <a:lnTo>
                                  <a:pt x="118" y="68"/>
                                </a:lnTo>
                                <a:lnTo>
                                  <a:pt x="104" y="70"/>
                                </a:lnTo>
                                <a:lnTo>
                                  <a:pt x="89" y="70"/>
                                </a:lnTo>
                                <a:lnTo>
                                  <a:pt x="74" y="71"/>
                                </a:lnTo>
                                <a:lnTo>
                                  <a:pt x="64" y="72"/>
                                </a:lnTo>
                                <a:lnTo>
                                  <a:pt x="58" y="78"/>
                                </a:lnTo>
                                <a:lnTo>
                                  <a:pt x="48" y="85"/>
                                </a:lnTo>
                                <a:lnTo>
                                  <a:pt x="30" y="87"/>
                                </a:lnTo>
                                <a:lnTo>
                                  <a:pt x="27" y="86"/>
                                </a:lnTo>
                                <a:lnTo>
                                  <a:pt x="30" y="82"/>
                                </a:lnTo>
                                <a:lnTo>
                                  <a:pt x="21" y="81"/>
                                </a:lnTo>
                                <a:lnTo>
                                  <a:pt x="18" y="76"/>
                                </a:lnTo>
                                <a:lnTo>
                                  <a:pt x="25" y="73"/>
                                </a:lnTo>
                                <a:lnTo>
                                  <a:pt x="16" y="72"/>
                                </a:lnTo>
                                <a:lnTo>
                                  <a:pt x="10" y="71"/>
                                </a:lnTo>
                                <a:lnTo>
                                  <a:pt x="8" y="67"/>
                                </a:lnTo>
                                <a:lnTo>
                                  <a:pt x="12" y="63"/>
                                </a:lnTo>
                                <a:lnTo>
                                  <a:pt x="19" y="61"/>
                                </a:lnTo>
                                <a:lnTo>
                                  <a:pt x="22" y="59"/>
                                </a:lnTo>
                                <a:lnTo>
                                  <a:pt x="23" y="59"/>
                                </a:lnTo>
                                <a:lnTo>
                                  <a:pt x="18" y="59"/>
                                </a:lnTo>
                                <a:lnTo>
                                  <a:pt x="8" y="61"/>
                                </a:lnTo>
                                <a:lnTo>
                                  <a:pt x="4" y="61"/>
                                </a:lnTo>
                                <a:lnTo>
                                  <a:pt x="1" y="58"/>
                                </a:lnTo>
                                <a:lnTo>
                                  <a:pt x="0" y="55"/>
                                </a:lnTo>
                                <a:lnTo>
                                  <a:pt x="1" y="52"/>
                                </a:lnTo>
                                <a:close/>
                              </a:path>
                            </a:pathLst>
                          </a:custGeom>
                          <a:solidFill>
                            <a:srgbClr val="FF7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5" name="Freeform 9189"/>
                        <wps:cNvSpPr>
                          <a:spLocks/>
                        </wps:cNvSpPr>
                        <wps:spPr bwMode="auto">
                          <a:xfrm>
                            <a:off x="433" y="838"/>
                            <a:ext cx="16" cy="8"/>
                          </a:xfrm>
                          <a:custGeom>
                            <a:avLst/>
                            <a:gdLst>
                              <a:gd name="T0" fmla="*/ 0 w 16"/>
                              <a:gd name="T1" fmla="*/ 3 h 8"/>
                              <a:gd name="T2" fmla="*/ 13 w 16"/>
                              <a:gd name="T3" fmla="*/ 0 h 8"/>
                              <a:gd name="T4" fmla="*/ 16 w 16"/>
                              <a:gd name="T5" fmla="*/ 0 h 8"/>
                              <a:gd name="T6" fmla="*/ 16 w 16"/>
                              <a:gd name="T7" fmla="*/ 4 h 8"/>
                              <a:gd name="T8" fmla="*/ 7 w 16"/>
                              <a:gd name="T9" fmla="*/ 8 h 8"/>
                              <a:gd name="T10" fmla="*/ 4 w 16"/>
                              <a:gd name="T11" fmla="*/ 8 h 8"/>
                              <a:gd name="T12" fmla="*/ 4 w 16"/>
                              <a:gd name="T13" fmla="*/ 6 h 8"/>
                              <a:gd name="T14" fmla="*/ 11 w 16"/>
                              <a:gd name="T15" fmla="*/ 3 h 8"/>
                              <a:gd name="T16" fmla="*/ 8 w 16"/>
                              <a:gd name="T17" fmla="*/ 2 h 8"/>
                              <a:gd name="T18" fmla="*/ 4 w 16"/>
                              <a:gd name="T19" fmla="*/ 3 h 8"/>
                              <a:gd name="T20" fmla="*/ 0 w 16"/>
                              <a:gd name="T21" fmla="*/ 3 h 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 h="8">
                                <a:moveTo>
                                  <a:pt x="0" y="3"/>
                                </a:moveTo>
                                <a:lnTo>
                                  <a:pt x="13" y="0"/>
                                </a:lnTo>
                                <a:lnTo>
                                  <a:pt x="16" y="0"/>
                                </a:lnTo>
                                <a:lnTo>
                                  <a:pt x="16" y="4"/>
                                </a:lnTo>
                                <a:lnTo>
                                  <a:pt x="7" y="8"/>
                                </a:lnTo>
                                <a:lnTo>
                                  <a:pt x="4" y="8"/>
                                </a:lnTo>
                                <a:lnTo>
                                  <a:pt x="4" y="6"/>
                                </a:lnTo>
                                <a:lnTo>
                                  <a:pt x="11" y="3"/>
                                </a:lnTo>
                                <a:lnTo>
                                  <a:pt x="8" y="2"/>
                                </a:lnTo>
                                <a:lnTo>
                                  <a:pt x="4" y="3"/>
                                </a:lnTo>
                                <a:lnTo>
                                  <a:pt x="0" y="3"/>
                                </a:lnTo>
                                <a:close/>
                              </a:path>
                            </a:pathLst>
                          </a:custGeom>
                          <a:solidFill>
                            <a:srgbClr val="9E69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6" name="Freeform 9190"/>
                        <wps:cNvSpPr>
                          <a:spLocks/>
                        </wps:cNvSpPr>
                        <wps:spPr bwMode="auto">
                          <a:xfrm>
                            <a:off x="441" y="815"/>
                            <a:ext cx="16" cy="15"/>
                          </a:xfrm>
                          <a:custGeom>
                            <a:avLst/>
                            <a:gdLst>
                              <a:gd name="T0" fmla="*/ 12 w 16"/>
                              <a:gd name="T1" fmla="*/ 13 h 15"/>
                              <a:gd name="T2" fmla="*/ 11 w 16"/>
                              <a:gd name="T3" fmla="*/ 13 h 15"/>
                              <a:gd name="T4" fmla="*/ 0 w 16"/>
                              <a:gd name="T5" fmla="*/ 15 h 15"/>
                              <a:gd name="T6" fmla="*/ 2 w 16"/>
                              <a:gd name="T7" fmla="*/ 10 h 15"/>
                              <a:gd name="T8" fmla="*/ 13 w 16"/>
                              <a:gd name="T9" fmla="*/ 2 h 15"/>
                              <a:gd name="T10" fmla="*/ 16 w 16"/>
                              <a:gd name="T11" fmla="*/ 0 h 15"/>
                              <a:gd name="T12" fmla="*/ 12 w 16"/>
                              <a:gd name="T13" fmla="*/ 13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15">
                                <a:moveTo>
                                  <a:pt x="12" y="13"/>
                                </a:moveTo>
                                <a:lnTo>
                                  <a:pt x="11" y="13"/>
                                </a:lnTo>
                                <a:lnTo>
                                  <a:pt x="0" y="15"/>
                                </a:lnTo>
                                <a:lnTo>
                                  <a:pt x="2" y="10"/>
                                </a:lnTo>
                                <a:lnTo>
                                  <a:pt x="13" y="2"/>
                                </a:lnTo>
                                <a:lnTo>
                                  <a:pt x="16" y="0"/>
                                </a:lnTo>
                                <a:lnTo>
                                  <a:pt x="12" y="13"/>
                                </a:lnTo>
                                <a:close/>
                              </a:path>
                            </a:pathLst>
                          </a:custGeom>
                          <a:solidFill>
                            <a:srgbClr val="FF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7" name="Freeform 9191"/>
                        <wps:cNvSpPr>
                          <a:spLocks/>
                        </wps:cNvSpPr>
                        <wps:spPr bwMode="auto">
                          <a:xfrm>
                            <a:off x="441" y="823"/>
                            <a:ext cx="16" cy="7"/>
                          </a:xfrm>
                          <a:custGeom>
                            <a:avLst/>
                            <a:gdLst>
                              <a:gd name="T0" fmla="*/ 6 w 16"/>
                              <a:gd name="T1" fmla="*/ 6 h 7"/>
                              <a:gd name="T2" fmla="*/ 13 w 16"/>
                              <a:gd name="T3" fmla="*/ 3 h 7"/>
                              <a:gd name="T4" fmla="*/ 16 w 16"/>
                              <a:gd name="T5" fmla="*/ 0 h 7"/>
                              <a:gd name="T6" fmla="*/ 0 w 16"/>
                              <a:gd name="T7" fmla="*/ 5 h 7"/>
                              <a:gd name="T8" fmla="*/ 1 w 16"/>
                              <a:gd name="T9" fmla="*/ 7 h 7"/>
                              <a:gd name="T10" fmla="*/ 2 w 16"/>
                              <a:gd name="T11" fmla="*/ 7 h 7"/>
                              <a:gd name="T12" fmla="*/ 6 w 16"/>
                              <a:gd name="T13" fmla="*/ 6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7">
                                <a:moveTo>
                                  <a:pt x="6" y="6"/>
                                </a:moveTo>
                                <a:lnTo>
                                  <a:pt x="13" y="3"/>
                                </a:lnTo>
                                <a:lnTo>
                                  <a:pt x="16" y="0"/>
                                </a:lnTo>
                                <a:lnTo>
                                  <a:pt x="0" y="5"/>
                                </a:lnTo>
                                <a:lnTo>
                                  <a:pt x="1" y="7"/>
                                </a:lnTo>
                                <a:lnTo>
                                  <a:pt x="2" y="7"/>
                                </a:lnTo>
                                <a:lnTo>
                                  <a:pt x="6" y="6"/>
                                </a:lnTo>
                                <a:close/>
                              </a:path>
                            </a:pathLst>
                          </a:custGeom>
                          <a:solidFill>
                            <a:srgbClr val="9E69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8" name="Freeform 9192"/>
                        <wps:cNvSpPr>
                          <a:spLocks/>
                        </wps:cNvSpPr>
                        <wps:spPr bwMode="auto">
                          <a:xfrm>
                            <a:off x="600" y="672"/>
                            <a:ext cx="302" cy="278"/>
                          </a:xfrm>
                          <a:custGeom>
                            <a:avLst/>
                            <a:gdLst>
                              <a:gd name="T0" fmla="*/ 119 w 302"/>
                              <a:gd name="T1" fmla="*/ 11 h 278"/>
                              <a:gd name="T2" fmla="*/ 145 w 302"/>
                              <a:gd name="T3" fmla="*/ 6 h 278"/>
                              <a:gd name="T4" fmla="*/ 169 w 302"/>
                              <a:gd name="T5" fmla="*/ 3 h 278"/>
                              <a:gd name="T6" fmla="*/ 186 w 302"/>
                              <a:gd name="T7" fmla="*/ 0 h 278"/>
                              <a:gd name="T8" fmla="*/ 201 w 302"/>
                              <a:gd name="T9" fmla="*/ 0 h 278"/>
                              <a:gd name="T10" fmla="*/ 214 w 302"/>
                              <a:gd name="T11" fmla="*/ 4 h 278"/>
                              <a:gd name="T12" fmla="*/ 230 w 302"/>
                              <a:gd name="T13" fmla="*/ 4 h 278"/>
                              <a:gd name="T14" fmla="*/ 238 w 302"/>
                              <a:gd name="T15" fmla="*/ 6 h 278"/>
                              <a:gd name="T16" fmla="*/ 242 w 302"/>
                              <a:gd name="T17" fmla="*/ 4 h 278"/>
                              <a:gd name="T18" fmla="*/ 263 w 302"/>
                              <a:gd name="T19" fmla="*/ 15 h 278"/>
                              <a:gd name="T20" fmla="*/ 276 w 302"/>
                              <a:gd name="T21" fmla="*/ 20 h 278"/>
                              <a:gd name="T22" fmla="*/ 282 w 302"/>
                              <a:gd name="T23" fmla="*/ 32 h 278"/>
                              <a:gd name="T24" fmla="*/ 294 w 302"/>
                              <a:gd name="T25" fmla="*/ 47 h 278"/>
                              <a:gd name="T26" fmla="*/ 301 w 302"/>
                              <a:gd name="T27" fmla="*/ 58 h 278"/>
                              <a:gd name="T28" fmla="*/ 301 w 302"/>
                              <a:gd name="T29" fmla="*/ 69 h 278"/>
                              <a:gd name="T30" fmla="*/ 302 w 302"/>
                              <a:gd name="T31" fmla="*/ 90 h 278"/>
                              <a:gd name="T32" fmla="*/ 302 w 302"/>
                              <a:gd name="T33" fmla="*/ 101 h 278"/>
                              <a:gd name="T34" fmla="*/ 297 w 302"/>
                              <a:gd name="T35" fmla="*/ 137 h 278"/>
                              <a:gd name="T36" fmla="*/ 289 w 302"/>
                              <a:gd name="T37" fmla="*/ 170 h 278"/>
                              <a:gd name="T38" fmla="*/ 282 w 302"/>
                              <a:gd name="T39" fmla="*/ 205 h 278"/>
                              <a:gd name="T40" fmla="*/ 274 w 302"/>
                              <a:gd name="T41" fmla="*/ 225 h 278"/>
                              <a:gd name="T42" fmla="*/ 267 w 302"/>
                              <a:gd name="T43" fmla="*/ 241 h 278"/>
                              <a:gd name="T44" fmla="*/ 256 w 302"/>
                              <a:gd name="T45" fmla="*/ 258 h 278"/>
                              <a:gd name="T46" fmla="*/ 244 w 302"/>
                              <a:gd name="T47" fmla="*/ 276 h 278"/>
                              <a:gd name="T48" fmla="*/ 170 w 302"/>
                              <a:gd name="T49" fmla="*/ 277 h 278"/>
                              <a:gd name="T50" fmla="*/ 144 w 302"/>
                              <a:gd name="T51" fmla="*/ 277 h 278"/>
                              <a:gd name="T52" fmla="*/ 102 w 302"/>
                              <a:gd name="T53" fmla="*/ 275 h 278"/>
                              <a:gd name="T54" fmla="*/ 87 w 302"/>
                              <a:gd name="T55" fmla="*/ 278 h 278"/>
                              <a:gd name="T56" fmla="*/ 72 w 302"/>
                              <a:gd name="T57" fmla="*/ 224 h 278"/>
                              <a:gd name="T58" fmla="*/ 70 w 302"/>
                              <a:gd name="T59" fmla="*/ 186 h 278"/>
                              <a:gd name="T60" fmla="*/ 76 w 302"/>
                              <a:gd name="T61" fmla="*/ 139 h 278"/>
                              <a:gd name="T62" fmla="*/ 85 w 302"/>
                              <a:gd name="T63" fmla="*/ 126 h 278"/>
                              <a:gd name="T64" fmla="*/ 63 w 302"/>
                              <a:gd name="T65" fmla="*/ 143 h 278"/>
                              <a:gd name="T66" fmla="*/ 47 w 302"/>
                              <a:gd name="T67" fmla="*/ 158 h 278"/>
                              <a:gd name="T68" fmla="*/ 31 w 302"/>
                              <a:gd name="T69" fmla="*/ 170 h 278"/>
                              <a:gd name="T70" fmla="*/ 21 w 302"/>
                              <a:gd name="T71" fmla="*/ 152 h 278"/>
                              <a:gd name="T72" fmla="*/ 12 w 302"/>
                              <a:gd name="T73" fmla="*/ 139 h 278"/>
                              <a:gd name="T74" fmla="*/ 4 w 302"/>
                              <a:gd name="T75" fmla="*/ 116 h 278"/>
                              <a:gd name="T76" fmla="*/ 0 w 302"/>
                              <a:gd name="T77" fmla="*/ 96 h 278"/>
                              <a:gd name="T78" fmla="*/ 16 w 302"/>
                              <a:gd name="T79" fmla="*/ 89 h 278"/>
                              <a:gd name="T80" fmla="*/ 45 w 302"/>
                              <a:gd name="T81" fmla="*/ 64 h 278"/>
                              <a:gd name="T82" fmla="*/ 68 w 302"/>
                              <a:gd name="T83" fmla="*/ 39 h 278"/>
                              <a:gd name="T84" fmla="*/ 85 w 302"/>
                              <a:gd name="T85" fmla="*/ 19 h 278"/>
                              <a:gd name="T86" fmla="*/ 97 w 302"/>
                              <a:gd name="T87" fmla="*/ 11 h 278"/>
                              <a:gd name="T88" fmla="*/ 110 w 302"/>
                              <a:gd name="T89" fmla="*/ 11 h 278"/>
                              <a:gd name="T90" fmla="*/ 126 w 302"/>
                              <a:gd name="T91" fmla="*/ 11 h 278"/>
                              <a:gd name="T92" fmla="*/ 119 w 302"/>
                              <a:gd name="T93" fmla="*/ 11 h 27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02" h="278">
                                <a:moveTo>
                                  <a:pt x="119" y="11"/>
                                </a:moveTo>
                                <a:lnTo>
                                  <a:pt x="145" y="6"/>
                                </a:lnTo>
                                <a:lnTo>
                                  <a:pt x="169" y="3"/>
                                </a:lnTo>
                                <a:lnTo>
                                  <a:pt x="186" y="0"/>
                                </a:lnTo>
                                <a:lnTo>
                                  <a:pt x="201" y="0"/>
                                </a:lnTo>
                                <a:lnTo>
                                  <a:pt x="214" y="4"/>
                                </a:lnTo>
                                <a:lnTo>
                                  <a:pt x="230" y="4"/>
                                </a:lnTo>
                                <a:lnTo>
                                  <a:pt x="238" y="6"/>
                                </a:lnTo>
                                <a:lnTo>
                                  <a:pt x="242" y="4"/>
                                </a:lnTo>
                                <a:lnTo>
                                  <a:pt x="263" y="15"/>
                                </a:lnTo>
                                <a:lnTo>
                                  <a:pt x="276" y="20"/>
                                </a:lnTo>
                                <a:lnTo>
                                  <a:pt x="282" y="32"/>
                                </a:lnTo>
                                <a:lnTo>
                                  <a:pt x="294" y="47"/>
                                </a:lnTo>
                                <a:lnTo>
                                  <a:pt x="301" y="58"/>
                                </a:lnTo>
                                <a:lnTo>
                                  <a:pt x="301" y="69"/>
                                </a:lnTo>
                                <a:lnTo>
                                  <a:pt x="302" y="90"/>
                                </a:lnTo>
                                <a:lnTo>
                                  <a:pt x="302" y="101"/>
                                </a:lnTo>
                                <a:lnTo>
                                  <a:pt x="297" y="137"/>
                                </a:lnTo>
                                <a:lnTo>
                                  <a:pt x="289" y="170"/>
                                </a:lnTo>
                                <a:lnTo>
                                  <a:pt x="282" y="205"/>
                                </a:lnTo>
                                <a:lnTo>
                                  <a:pt x="274" y="225"/>
                                </a:lnTo>
                                <a:lnTo>
                                  <a:pt x="267" y="241"/>
                                </a:lnTo>
                                <a:lnTo>
                                  <a:pt x="256" y="258"/>
                                </a:lnTo>
                                <a:lnTo>
                                  <a:pt x="244" y="276"/>
                                </a:lnTo>
                                <a:lnTo>
                                  <a:pt x="170" y="277"/>
                                </a:lnTo>
                                <a:lnTo>
                                  <a:pt x="144" y="277"/>
                                </a:lnTo>
                                <a:lnTo>
                                  <a:pt x="102" y="275"/>
                                </a:lnTo>
                                <a:lnTo>
                                  <a:pt x="87" y="278"/>
                                </a:lnTo>
                                <a:lnTo>
                                  <a:pt x="72" y="224"/>
                                </a:lnTo>
                                <a:lnTo>
                                  <a:pt x="70" y="186"/>
                                </a:lnTo>
                                <a:lnTo>
                                  <a:pt x="76" y="139"/>
                                </a:lnTo>
                                <a:lnTo>
                                  <a:pt x="85" y="126"/>
                                </a:lnTo>
                                <a:lnTo>
                                  <a:pt x="63" y="143"/>
                                </a:lnTo>
                                <a:lnTo>
                                  <a:pt x="47" y="158"/>
                                </a:lnTo>
                                <a:lnTo>
                                  <a:pt x="31" y="170"/>
                                </a:lnTo>
                                <a:lnTo>
                                  <a:pt x="21" y="152"/>
                                </a:lnTo>
                                <a:lnTo>
                                  <a:pt x="12" y="139"/>
                                </a:lnTo>
                                <a:lnTo>
                                  <a:pt x="4" y="116"/>
                                </a:lnTo>
                                <a:lnTo>
                                  <a:pt x="0" y="96"/>
                                </a:lnTo>
                                <a:lnTo>
                                  <a:pt x="16" y="89"/>
                                </a:lnTo>
                                <a:lnTo>
                                  <a:pt x="45" y="64"/>
                                </a:lnTo>
                                <a:lnTo>
                                  <a:pt x="68" y="39"/>
                                </a:lnTo>
                                <a:lnTo>
                                  <a:pt x="85" y="19"/>
                                </a:lnTo>
                                <a:lnTo>
                                  <a:pt x="97" y="11"/>
                                </a:lnTo>
                                <a:lnTo>
                                  <a:pt x="110" y="11"/>
                                </a:lnTo>
                                <a:lnTo>
                                  <a:pt x="126" y="11"/>
                                </a:lnTo>
                                <a:lnTo>
                                  <a:pt x="119" y="1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9" name="Freeform 9193"/>
                        <wps:cNvSpPr>
                          <a:spLocks/>
                        </wps:cNvSpPr>
                        <wps:spPr bwMode="auto">
                          <a:xfrm>
                            <a:off x="676" y="954"/>
                            <a:ext cx="198" cy="39"/>
                          </a:xfrm>
                          <a:custGeom>
                            <a:avLst/>
                            <a:gdLst>
                              <a:gd name="T0" fmla="*/ 66 w 198"/>
                              <a:gd name="T1" fmla="*/ 4 h 39"/>
                              <a:gd name="T2" fmla="*/ 99 w 198"/>
                              <a:gd name="T3" fmla="*/ 4 h 39"/>
                              <a:gd name="T4" fmla="*/ 154 w 198"/>
                              <a:gd name="T5" fmla="*/ 2 h 39"/>
                              <a:gd name="T6" fmla="*/ 178 w 198"/>
                              <a:gd name="T7" fmla="*/ 0 h 39"/>
                              <a:gd name="T8" fmla="*/ 183 w 198"/>
                              <a:gd name="T9" fmla="*/ 16 h 39"/>
                              <a:gd name="T10" fmla="*/ 198 w 198"/>
                              <a:gd name="T11" fmla="*/ 39 h 39"/>
                              <a:gd name="T12" fmla="*/ 0 w 198"/>
                              <a:gd name="T13" fmla="*/ 39 h 39"/>
                              <a:gd name="T14" fmla="*/ 13 w 198"/>
                              <a:gd name="T15" fmla="*/ 7 h 39"/>
                              <a:gd name="T16" fmla="*/ 66 w 198"/>
                              <a:gd name="T17" fmla="*/ 4 h 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8" h="39">
                                <a:moveTo>
                                  <a:pt x="66" y="4"/>
                                </a:moveTo>
                                <a:lnTo>
                                  <a:pt x="99" y="4"/>
                                </a:lnTo>
                                <a:lnTo>
                                  <a:pt x="154" y="2"/>
                                </a:lnTo>
                                <a:lnTo>
                                  <a:pt x="178" y="0"/>
                                </a:lnTo>
                                <a:lnTo>
                                  <a:pt x="183" y="16"/>
                                </a:lnTo>
                                <a:lnTo>
                                  <a:pt x="198" y="39"/>
                                </a:lnTo>
                                <a:lnTo>
                                  <a:pt x="0" y="39"/>
                                </a:lnTo>
                                <a:lnTo>
                                  <a:pt x="13" y="7"/>
                                </a:lnTo>
                                <a:lnTo>
                                  <a:pt x="66" y="4"/>
                                </a:lnTo>
                                <a:close/>
                              </a:path>
                            </a:pathLst>
                          </a:custGeom>
                          <a:solidFill>
                            <a:srgbClr val="005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0" name="Freeform 9194"/>
                        <wps:cNvSpPr>
                          <a:spLocks noEditPoints="1"/>
                        </wps:cNvSpPr>
                        <wps:spPr bwMode="auto">
                          <a:xfrm>
                            <a:off x="672" y="950"/>
                            <a:ext cx="207" cy="47"/>
                          </a:xfrm>
                          <a:custGeom>
                            <a:avLst/>
                            <a:gdLst>
                              <a:gd name="T0" fmla="*/ 35 w 417"/>
                              <a:gd name="T1" fmla="*/ 2 h 96"/>
                              <a:gd name="T2" fmla="*/ 51 w 417"/>
                              <a:gd name="T3" fmla="*/ 2 h 96"/>
                              <a:gd name="T4" fmla="*/ 78 w 417"/>
                              <a:gd name="T5" fmla="*/ 1 h 96"/>
                              <a:gd name="T6" fmla="*/ 91 w 417"/>
                              <a:gd name="T7" fmla="*/ 0 h 96"/>
                              <a:gd name="T8" fmla="*/ 93 w 417"/>
                              <a:gd name="T9" fmla="*/ 1 h 96"/>
                              <a:gd name="T10" fmla="*/ 95 w 417"/>
                              <a:gd name="T11" fmla="*/ 9 h 96"/>
                              <a:gd name="T12" fmla="*/ 95 w 417"/>
                              <a:gd name="T13" fmla="*/ 9 h 96"/>
                              <a:gd name="T14" fmla="*/ 102 w 417"/>
                              <a:gd name="T15" fmla="*/ 20 h 96"/>
                              <a:gd name="T16" fmla="*/ 102 w 417"/>
                              <a:gd name="T17" fmla="*/ 22 h 96"/>
                              <a:gd name="T18" fmla="*/ 101 w 417"/>
                              <a:gd name="T19" fmla="*/ 23 h 96"/>
                              <a:gd name="T20" fmla="*/ 2 w 417"/>
                              <a:gd name="T21" fmla="*/ 23 h 96"/>
                              <a:gd name="T22" fmla="*/ 0 w 417"/>
                              <a:gd name="T23" fmla="*/ 23 h 96"/>
                              <a:gd name="T24" fmla="*/ 0 w 417"/>
                              <a:gd name="T25" fmla="*/ 21 h 96"/>
                              <a:gd name="T26" fmla="*/ 7 w 417"/>
                              <a:gd name="T27" fmla="*/ 5 h 96"/>
                              <a:gd name="T28" fmla="*/ 9 w 417"/>
                              <a:gd name="T29" fmla="*/ 3 h 96"/>
                              <a:gd name="T30" fmla="*/ 35 w 417"/>
                              <a:gd name="T31" fmla="*/ 2 h 96"/>
                              <a:gd name="T32" fmla="*/ 9 w 417"/>
                              <a:gd name="T33" fmla="*/ 7 h 96"/>
                              <a:gd name="T34" fmla="*/ 11 w 417"/>
                              <a:gd name="T35" fmla="*/ 6 h 96"/>
                              <a:gd name="T36" fmla="*/ 4 w 417"/>
                              <a:gd name="T37" fmla="*/ 22 h 96"/>
                              <a:gd name="T38" fmla="*/ 2 w 417"/>
                              <a:gd name="T39" fmla="*/ 19 h 96"/>
                              <a:gd name="T40" fmla="*/ 101 w 417"/>
                              <a:gd name="T41" fmla="*/ 19 h 96"/>
                              <a:gd name="T42" fmla="*/ 99 w 417"/>
                              <a:gd name="T43" fmla="*/ 23 h 96"/>
                              <a:gd name="T44" fmla="*/ 92 w 417"/>
                              <a:gd name="T45" fmla="*/ 11 h 96"/>
                              <a:gd name="T46" fmla="*/ 91 w 417"/>
                              <a:gd name="T47" fmla="*/ 10 h 96"/>
                              <a:gd name="T48" fmla="*/ 89 w 417"/>
                              <a:gd name="T49" fmla="*/ 2 h 96"/>
                              <a:gd name="T50" fmla="*/ 91 w 417"/>
                              <a:gd name="T51" fmla="*/ 4 h 96"/>
                              <a:gd name="T52" fmla="*/ 78 w 417"/>
                              <a:gd name="T53" fmla="*/ 5 h 96"/>
                              <a:gd name="T54" fmla="*/ 51 w 417"/>
                              <a:gd name="T55" fmla="*/ 6 h 96"/>
                              <a:gd name="T56" fmla="*/ 35 w 417"/>
                              <a:gd name="T57" fmla="*/ 6 h 96"/>
                              <a:gd name="T58" fmla="*/ 9 w 417"/>
                              <a:gd name="T59" fmla="*/ 7 h 9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17" h="96">
                                <a:moveTo>
                                  <a:pt x="142" y="8"/>
                                </a:moveTo>
                                <a:lnTo>
                                  <a:pt x="208" y="8"/>
                                </a:lnTo>
                                <a:lnTo>
                                  <a:pt x="317" y="4"/>
                                </a:lnTo>
                                <a:lnTo>
                                  <a:pt x="368" y="0"/>
                                </a:lnTo>
                                <a:cubicBezTo>
                                  <a:pt x="371" y="0"/>
                                  <a:pt x="375" y="3"/>
                                  <a:pt x="376" y="6"/>
                                </a:cubicBezTo>
                                <a:lnTo>
                                  <a:pt x="386" y="38"/>
                                </a:lnTo>
                                <a:lnTo>
                                  <a:pt x="385" y="36"/>
                                </a:lnTo>
                                <a:lnTo>
                                  <a:pt x="415" y="84"/>
                                </a:lnTo>
                                <a:cubicBezTo>
                                  <a:pt x="417" y="87"/>
                                  <a:pt x="417" y="90"/>
                                  <a:pt x="415" y="92"/>
                                </a:cubicBezTo>
                                <a:cubicBezTo>
                                  <a:pt x="414" y="95"/>
                                  <a:pt x="411" y="96"/>
                                  <a:pt x="408" y="96"/>
                                </a:cubicBezTo>
                                <a:lnTo>
                                  <a:pt x="8" y="96"/>
                                </a:lnTo>
                                <a:cubicBezTo>
                                  <a:pt x="6" y="96"/>
                                  <a:pt x="3" y="95"/>
                                  <a:pt x="2" y="93"/>
                                </a:cubicBezTo>
                                <a:cubicBezTo>
                                  <a:pt x="0" y="91"/>
                                  <a:pt x="0" y="88"/>
                                  <a:pt x="1" y="85"/>
                                </a:cubicBezTo>
                                <a:lnTo>
                                  <a:pt x="29" y="20"/>
                                </a:lnTo>
                                <a:cubicBezTo>
                                  <a:pt x="30" y="17"/>
                                  <a:pt x="33" y="15"/>
                                  <a:pt x="36" y="15"/>
                                </a:cubicBezTo>
                                <a:lnTo>
                                  <a:pt x="142" y="8"/>
                                </a:lnTo>
                                <a:close/>
                                <a:moveTo>
                                  <a:pt x="37" y="31"/>
                                </a:moveTo>
                                <a:lnTo>
                                  <a:pt x="44" y="26"/>
                                </a:lnTo>
                                <a:lnTo>
                                  <a:pt x="16" y="92"/>
                                </a:lnTo>
                                <a:lnTo>
                                  <a:pt x="8" y="80"/>
                                </a:lnTo>
                                <a:lnTo>
                                  <a:pt x="408" y="80"/>
                                </a:lnTo>
                                <a:lnTo>
                                  <a:pt x="402" y="93"/>
                                </a:lnTo>
                                <a:lnTo>
                                  <a:pt x="372" y="45"/>
                                </a:lnTo>
                                <a:cubicBezTo>
                                  <a:pt x="371" y="44"/>
                                  <a:pt x="371" y="44"/>
                                  <a:pt x="371" y="43"/>
                                </a:cubicBezTo>
                                <a:lnTo>
                                  <a:pt x="361" y="11"/>
                                </a:lnTo>
                                <a:lnTo>
                                  <a:pt x="369" y="16"/>
                                </a:lnTo>
                                <a:lnTo>
                                  <a:pt x="318" y="20"/>
                                </a:lnTo>
                                <a:lnTo>
                                  <a:pt x="208" y="24"/>
                                </a:lnTo>
                                <a:lnTo>
                                  <a:pt x="143" y="24"/>
                                </a:lnTo>
                                <a:lnTo>
                                  <a:pt x="37" y="31"/>
                                </a:lnTo>
                                <a:close/>
                              </a:path>
                            </a:pathLst>
                          </a:custGeom>
                          <a:solidFill>
                            <a:srgbClr val="005897"/>
                          </a:solidFill>
                          <a:ln w="0">
                            <a:solidFill>
                              <a:srgbClr val="005897"/>
                            </a:solidFill>
                            <a:round/>
                            <a:headEnd/>
                            <a:tailEnd/>
                          </a:ln>
                        </wps:spPr>
                        <wps:bodyPr rot="0" vert="horz" wrap="square" lIns="91440" tIns="45720" rIns="91440" bIns="45720" anchor="t" anchorCtr="0" upright="1">
                          <a:noAutofit/>
                        </wps:bodyPr>
                      </wps:wsp>
                      <wps:wsp>
                        <wps:cNvPr id="7441" name="Freeform 9195"/>
                        <wps:cNvSpPr>
                          <a:spLocks/>
                        </wps:cNvSpPr>
                        <wps:spPr bwMode="auto">
                          <a:xfrm>
                            <a:off x="691" y="652"/>
                            <a:ext cx="159" cy="119"/>
                          </a:xfrm>
                          <a:custGeom>
                            <a:avLst/>
                            <a:gdLst>
                              <a:gd name="T0" fmla="*/ 138 w 159"/>
                              <a:gd name="T1" fmla="*/ 0 h 119"/>
                              <a:gd name="T2" fmla="*/ 129 w 159"/>
                              <a:gd name="T3" fmla="*/ 8 h 119"/>
                              <a:gd name="T4" fmla="*/ 84 w 159"/>
                              <a:gd name="T5" fmla="*/ 32 h 119"/>
                              <a:gd name="T6" fmla="*/ 40 w 159"/>
                              <a:gd name="T7" fmla="*/ 56 h 119"/>
                              <a:gd name="T8" fmla="*/ 13 w 159"/>
                              <a:gd name="T9" fmla="*/ 76 h 119"/>
                              <a:gd name="T10" fmla="*/ 0 w 159"/>
                              <a:gd name="T11" fmla="*/ 90 h 119"/>
                              <a:gd name="T12" fmla="*/ 0 w 159"/>
                              <a:gd name="T13" fmla="*/ 92 h 119"/>
                              <a:gd name="T14" fmla="*/ 4 w 159"/>
                              <a:gd name="T15" fmla="*/ 101 h 119"/>
                              <a:gd name="T16" fmla="*/ 7 w 159"/>
                              <a:gd name="T17" fmla="*/ 115 h 119"/>
                              <a:gd name="T18" fmla="*/ 23 w 159"/>
                              <a:gd name="T19" fmla="*/ 119 h 119"/>
                              <a:gd name="T20" fmla="*/ 34 w 159"/>
                              <a:gd name="T21" fmla="*/ 119 h 119"/>
                              <a:gd name="T22" fmla="*/ 45 w 159"/>
                              <a:gd name="T23" fmla="*/ 118 h 119"/>
                              <a:gd name="T24" fmla="*/ 94 w 159"/>
                              <a:gd name="T25" fmla="*/ 100 h 119"/>
                              <a:gd name="T26" fmla="*/ 138 w 159"/>
                              <a:gd name="T27" fmla="*/ 71 h 119"/>
                              <a:gd name="T28" fmla="*/ 152 w 159"/>
                              <a:gd name="T29" fmla="*/ 54 h 119"/>
                              <a:gd name="T30" fmla="*/ 159 w 159"/>
                              <a:gd name="T31" fmla="*/ 37 h 119"/>
                              <a:gd name="T32" fmla="*/ 150 w 159"/>
                              <a:gd name="T33" fmla="*/ 20 h 119"/>
                              <a:gd name="T34" fmla="*/ 138 w 159"/>
                              <a:gd name="T35" fmla="*/ 0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9" h="119">
                                <a:moveTo>
                                  <a:pt x="138" y="0"/>
                                </a:moveTo>
                                <a:lnTo>
                                  <a:pt x="129" y="8"/>
                                </a:lnTo>
                                <a:lnTo>
                                  <a:pt x="84" y="32"/>
                                </a:lnTo>
                                <a:lnTo>
                                  <a:pt x="40" y="56"/>
                                </a:lnTo>
                                <a:lnTo>
                                  <a:pt x="13" y="76"/>
                                </a:lnTo>
                                <a:lnTo>
                                  <a:pt x="0" y="90"/>
                                </a:lnTo>
                                <a:lnTo>
                                  <a:pt x="0" y="92"/>
                                </a:lnTo>
                                <a:lnTo>
                                  <a:pt x="4" y="101"/>
                                </a:lnTo>
                                <a:lnTo>
                                  <a:pt x="7" y="115"/>
                                </a:lnTo>
                                <a:lnTo>
                                  <a:pt x="23" y="119"/>
                                </a:lnTo>
                                <a:lnTo>
                                  <a:pt x="34" y="119"/>
                                </a:lnTo>
                                <a:lnTo>
                                  <a:pt x="45" y="118"/>
                                </a:lnTo>
                                <a:lnTo>
                                  <a:pt x="94" y="100"/>
                                </a:lnTo>
                                <a:lnTo>
                                  <a:pt x="138" y="71"/>
                                </a:lnTo>
                                <a:lnTo>
                                  <a:pt x="152" y="54"/>
                                </a:lnTo>
                                <a:lnTo>
                                  <a:pt x="159" y="37"/>
                                </a:lnTo>
                                <a:lnTo>
                                  <a:pt x="150" y="20"/>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2" name="Freeform 9196"/>
                        <wps:cNvSpPr>
                          <a:spLocks noEditPoints="1"/>
                        </wps:cNvSpPr>
                        <wps:spPr bwMode="auto">
                          <a:xfrm>
                            <a:off x="688" y="648"/>
                            <a:ext cx="167" cy="127"/>
                          </a:xfrm>
                          <a:custGeom>
                            <a:avLst/>
                            <a:gdLst>
                              <a:gd name="T0" fmla="*/ 68 w 337"/>
                              <a:gd name="T1" fmla="*/ 3 h 256"/>
                              <a:gd name="T2" fmla="*/ 71 w 337"/>
                              <a:gd name="T3" fmla="*/ 3 h 256"/>
                              <a:gd name="T4" fmla="*/ 67 w 337"/>
                              <a:gd name="T5" fmla="*/ 7 h 256"/>
                              <a:gd name="T6" fmla="*/ 66 w 337"/>
                              <a:gd name="T7" fmla="*/ 7 h 256"/>
                              <a:gd name="T8" fmla="*/ 44 w 337"/>
                              <a:gd name="T9" fmla="*/ 20 h 256"/>
                              <a:gd name="T10" fmla="*/ 23 w 337"/>
                              <a:gd name="T11" fmla="*/ 32 h 256"/>
                              <a:gd name="T12" fmla="*/ 9 w 337"/>
                              <a:gd name="T13" fmla="*/ 41 h 256"/>
                              <a:gd name="T14" fmla="*/ 9 w 337"/>
                              <a:gd name="T15" fmla="*/ 41 h 256"/>
                              <a:gd name="T16" fmla="*/ 3 w 337"/>
                              <a:gd name="T17" fmla="*/ 48 h 256"/>
                              <a:gd name="T18" fmla="*/ 4 w 337"/>
                              <a:gd name="T19" fmla="*/ 47 h 256"/>
                              <a:gd name="T20" fmla="*/ 4 w 337"/>
                              <a:gd name="T21" fmla="*/ 48 h 256"/>
                              <a:gd name="T22" fmla="*/ 4 w 337"/>
                              <a:gd name="T23" fmla="*/ 47 h 256"/>
                              <a:gd name="T24" fmla="*/ 5 w 337"/>
                              <a:gd name="T25" fmla="*/ 52 h 256"/>
                              <a:gd name="T26" fmla="*/ 7 w 337"/>
                              <a:gd name="T27" fmla="*/ 59 h 256"/>
                              <a:gd name="T28" fmla="*/ 5 w 337"/>
                              <a:gd name="T29" fmla="*/ 57 h 256"/>
                              <a:gd name="T30" fmla="*/ 14 w 337"/>
                              <a:gd name="T31" fmla="*/ 59 h 256"/>
                              <a:gd name="T32" fmla="*/ 13 w 337"/>
                              <a:gd name="T33" fmla="*/ 59 h 256"/>
                              <a:gd name="T34" fmla="*/ 19 w 337"/>
                              <a:gd name="T35" fmla="*/ 59 h 256"/>
                              <a:gd name="T36" fmla="*/ 18 w 337"/>
                              <a:gd name="T37" fmla="*/ 60 h 256"/>
                              <a:gd name="T38" fmla="*/ 24 w 337"/>
                              <a:gd name="T39" fmla="*/ 59 h 256"/>
                              <a:gd name="T40" fmla="*/ 23 w 337"/>
                              <a:gd name="T41" fmla="*/ 59 h 256"/>
                              <a:gd name="T42" fmla="*/ 48 w 337"/>
                              <a:gd name="T43" fmla="*/ 50 h 256"/>
                              <a:gd name="T44" fmla="*/ 47 w 337"/>
                              <a:gd name="T45" fmla="*/ 50 h 256"/>
                              <a:gd name="T46" fmla="*/ 69 w 337"/>
                              <a:gd name="T47" fmla="*/ 35 h 256"/>
                              <a:gd name="T48" fmla="*/ 68 w 337"/>
                              <a:gd name="T49" fmla="*/ 36 h 256"/>
                              <a:gd name="T50" fmla="*/ 76 w 337"/>
                              <a:gd name="T51" fmla="*/ 28 h 256"/>
                              <a:gd name="T52" fmla="*/ 75 w 337"/>
                              <a:gd name="T53" fmla="*/ 28 h 256"/>
                              <a:gd name="T54" fmla="*/ 79 w 337"/>
                              <a:gd name="T55" fmla="*/ 20 h 256"/>
                              <a:gd name="T56" fmla="*/ 79 w 337"/>
                              <a:gd name="T57" fmla="*/ 22 h 256"/>
                              <a:gd name="T58" fmla="*/ 74 w 337"/>
                              <a:gd name="T59" fmla="*/ 13 h 256"/>
                              <a:gd name="T60" fmla="*/ 68 w 337"/>
                              <a:gd name="T61" fmla="*/ 3 h 256"/>
                              <a:gd name="T62" fmla="*/ 78 w 337"/>
                              <a:gd name="T63" fmla="*/ 11 h 256"/>
                              <a:gd name="T64" fmla="*/ 83 w 337"/>
                              <a:gd name="T65" fmla="*/ 20 h 256"/>
                              <a:gd name="T66" fmla="*/ 83 w 337"/>
                              <a:gd name="T67" fmla="*/ 21 h 256"/>
                              <a:gd name="T68" fmla="*/ 79 w 337"/>
                              <a:gd name="T69" fmla="*/ 30 h 256"/>
                              <a:gd name="T70" fmla="*/ 79 w 337"/>
                              <a:gd name="T71" fmla="*/ 31 h 256"/>
                              <a:gd name="T72" fmla="*/ 71 w 337"/>
                              <a:gd name="T73" fmla="*/ 38 h 256"/>
                              <a:gd name="T74" fmla="*/ 71 w 337"/>
                              <a:gd name="T75" fmla="*/ 39 h 256"/>
                              <a:gd name="T76" fmla="*/ 50 w 337"/>
                              <a:gd name="T77" fmla="*/ 53 h 256"/>
                              <a:gd name="T78" fmla="*/ 49 w 337"/>
                              <a:gd name="T79" fmla="*/ 54 h 256"/>
                              <a:gd name="T80" fmla="*/ 25 w 337"/>
                              <a:gd name="T81" fmla="*/ 63 h 256"/>
                              <a:gd name="T82" fmla="*/ 24 w 337"/>
                              <a:gd name="T83" fmla="*/ 63 h 256"/>
                              <a:gd name="T84" fmla="*/ 19 w 337"/>
                              <a:gd name="T85" fmla="*/ 63 h 256"/>
                              <a:gd name="T86" fmla="*/ 18 w 337"/>
                              <a:gd name="T87" fmla="*/ 63 h 256"/>
                              <a:gd name="T88" fmla="*/ 13 w 337"/>
                              <a:gd name="T89" fmla="*/ 63 h 256"/>
                              <a:gd name="T90" fmla="*/ 13 w 337"/>
                              <a:gd name="T91" fmla="*/ 63 h 256"/>
                              <a:gd name="T92" fmla="*/ 5 w 337"/>
                              <a:gd name="T93" fmla="*/ 61 h 256"/>
                              <a:gd name="T94" fmla="*/ 3 w 337"/>
                              <a:gd name="T95" fmla="*/ 60 h 256"/>
                              <a:gd name="T96" fmla="*/ 1 w 337"/>
                              <a:gd name="T97" fmla="*/ 53 h 256"/>
                              <a:gd name="T98" fmla="*/ 0 w 337"/>
                              <a:gd name="T99" fmla="*/ 48 h 256"/>
                              <a:gd name="T100" fmla="*/ 0 w 337"/>
                              <a:gd name="T101" fmla="*/ 48 h 256"/>
                              <a:gd name="T102" fmla="*/ 0 w 337"/>
                              <a:gd name="T103" fmla="*/ 47 h 256"/>
                              <a:gd name="T104" fmla="*/ 0 w 337"/>
                              <a:gd name="T105" fmla="*/ 45 h 256"/>
                              <a:gd name="T106" fmla="*/ 7 w 337"/>
                              <a:gd name="T107" fmla="*/ 38 h 256"/>
                              <a:gd name="T108" fmla="*/ 7 w 337"/>
                              <a:gd name="T109" fmla="*/ 38 h 256"/>
                              <a:gd name="T110" fmla="*/ 21 w 337"/>
                              <a:gd name="T111" fmla="*/ 28 h 256"/>
                              <a:gd name="T112" fmla="*/ 42 w 337"/>
                              <a:gd name="T113" fmla="*/ 16 h 256"/>
                              <a:gd name="T114" fmla="*/ 64 w 337"/>
                              <a:gd name="T115" fmla="*/ 4 h 256"/>
                              <a:gd name="T116" fmla="*/ 64 w 337"/>
                              <a:gd name="T117" fmla="*/ 4 h 256"/>
                              <a:gd name="T118" fmla="*/ 68 w 337"/>
                              <a:gd name="T119" fmla="*/ 0 h 256"/>
                              <a:gd name="T120" fmla="*/ 70 w 337"/>
                              <a:gd name="T121" fmla="*/ 0 h 256"/>
                              <a:gd name="T122" fmla="*/ 71 w 337"/>
                              <a:gd name="T123" fmla="*/ 1 h 256"/>
                              <a:gd name="T124" fmla="*/ 78 w 337"/>
                              <a:gd name="T125" fmla="*/ 11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37" h="256">
                                <a:moveTo>
                                  <a:pt x="278" y="13"/>
                                </a:moveTo>
                                <a:lnTo>
                                  <a:pt x="290" y="14"/>
                                </a:lnTo>
                                <a:lnTo>
                                  <a:pt x="272" y="30"/>
                                </a:lnTo>
                                <a:cubicBezTo>
                                  <a:pt x="272" y="31"/>
                                  <a:pt x="271" y="31"/>
                                  <a:pt x="271" y="31"/>
                                </a:cubicBezTo>
                                <a:lnTo>
                                  <a:pt x="180" y="81"/>
                                </a:lnTo>
                                <a:lnTo>
                                  <a:pt x="92" y="128"/>
                                </a:lnTo>
                                <a:lnTo>
                                  <a:pt x="38" y="168"/>
                                </a:lnTo>
                                <a:lnTo>
                                  <a:pt x="39" y="166"/>
                                </a:lnTo>
                                <a:lnTo>
                                  <a:pt x="14" y="194"/>
                                </a:lnTo>
                                <a:lnTo>
                                  <a:pt x="16" y="189"/>
                                </a:lnTo>
                                <a:lnTo>
                                  <a:pt x="16" y="194"/>
                                </a:lnTo>
                                <a:lnTo>
                                  <a:pt x="16" y="192"/>
                                </a:lnTo>
                                <a:lnTo>
                                  <a:pt x="22" y="211"/>
                                </a:lnTo>
                                <a:lnTo>
                                  <a:pt x="29" y="238"/>
                                </a:lnTo>
                                <a:lnTo>
                                  <a:pt x="23" y="232"/>
                                </a:lnTo>
                                <a:lnTo>
                                  <a:pt x="56" y="240"/>
                                </a:lnTo>
                                <a:lnTo>
                                  <a:pt x="54" y="240"/>
                                </a:lnTo>
                                <a:lnTo>
                                  <a:pt x="76" y="240"/>
                                </a:lnTo>
                                <a:lnTo>
                                  <a:pt x="74" y="241"/>
                                </a:lnTo>
                                <a:lnTo>
                                  <a:pt x="97" y="238"/>
                                </a:lnTo>
                                <a:lnTo>
                                  <a:pt x="95" y="238"/>
                                </a:lnTo>
                                <a:lnTo>
                                  <a:pt x="194" y="202"/>
                                </a:lnTo>
                                <a:lnTo>
                                  <a:pt x="192" y="203"/>
                                </a:lnTo>
                                <a:lnTo>
                                  <a:pt x="280" y="144"/>
                                </a:lnTo>
                                <a:lnTo>
                                  <a:pt x="279" y="146"/>
                                </a:lnTo>
                                <a:lnTo>
                                  <a:pt x="308" y="113"/>
                                </a:lnTo>
                                <a:lnTo>
                                  <a:pt x="307" y="115"/>
                                </a:lnTo>
                                <a:lnTo>
                                  <a:pt x="321" y="81"/>
                                </a:lnTo>
                                <a:lnTo>
                                  <a:pt x="321" y="88"/>
                                </a:lnTo>
                                <a:lnTo>
                                  <a:pt x="303" y="52"/>
                                </a:lnTo>
                                <a:lnTo>
                                  <a:pt x="278" y="13"/>
                                </a:lnTo>
                                <a:close/>
                                <a:moveTo>
                                  <a:pt x="317" y="44"/>
                                </a:moveTo>
                                <a:lnTo>
                                  <a:pt x="336" y="81"/>
                                </a:lnTo>
                                <a:cubicBezTo>
                                  <a:pt x="337" y="83"/>
                                  <a:pt x="337" y="85"/>
                                  <a:pt x="336" y="87"/>
                                </a:cubicBezTo>
                                <a:lnTo>
                                  <a:pt x="321" y="121"/>
                                </a:lnTo>
                                <a:cubicBezTo>
                                  <a:pt x="321" y="122"/>
                                  <a:pt x="321" y="123"/>
                                  <a:pt x="320" y="124"/>
                                </a:cubicBezTo>
                                <a:lnTo>
                                  <a:pt x="290" y="156"/>
                                </a:lnTo>
                                <a:cubicBezTo>
                                  <a:pt x="290" y="157"/>
                                  <a:pt x="289" y="157"/>
                                  <a:pt x="289" y="158"/>
                                </a:cubicBezTo>
                                <a:lnTo>
                                  <a:pt x="201" y="216"/>
                                </a:lnTo>
                                <a:cubicBezTo>
                                  <a:pt x="200" y="217"/>
                                  <a:pt x="200" y="217"/>
                                  <a:pt x="199" y="217"/>
                                </a:cubicBezTo>
                                <a:lnTo>
                                  <a:pt x="101" y="254"/>
                                </a:lnTo>
                                <a:cubicBezTo>
                                  <a:pt x="100" y="254"/>
                                  <a:pt x="99" y="254"/>
                                  <a:pt x="99" y="254"/>
                                </a:cubicBezTo>
                                <a:lnTo>
                                  <a:pt x="76" y="256"/>
                                </a:lnTo>
                                <a:cubicBezTo>
                                  <a:pt x="76" y="256"/>
                                  <a:pt x="75" y="256"/>
                                  <a:pt x="75" y="256"/>
                                </a:cubicBezTo>
                                <a:lnTo>
                                  <a:pt x="54" y="256"/>
                                </a:lnTo>
                                <a:cubicBezTo>
                                  <a:pt x="53" y="256"/>
                                  <a:pt x="53" y="256"/>
                                  <a:pt x="52" y="255"/>
                                </a:cubicBezTo>
                                <a:lnTo>
                                  <a:pt x="20" y="248"/>
                                </a:lnTo>
                                <a:cubicBezTo>
                                  <a:pt x="17" y="247"/>
                                  <a:pt x="14" y="245"/>
                                  <a:pt x="14" y="242"/>
                                </a:cubicBezTo>
                                <a:lnTo>
                                  <a:pt x="7" y="215"/>
                                </a:lnTo>
                                <a:lnTo>
                                  <a:pt x="1" y="196"/>
                                </a:lnTo>
                                <a:cubicBezTo>
                                  <a:pt x="1" y="196"/>
                                  <a:pt x="0" y="195"/>
                                  <a:pt x="0" y="194"/>
                                </a:cubicBezTo>
                                <a:lnTo>
                                  <a:pt x="0" y="189"/>
                                </a:lnTo>
                                <a:cubicBezTo>
                                  <a:pt x="0" y="187"/>
                                  <a:pt x="1" y="185"/>
                                  <a:pt x="2" y="184"/>
                                </a:cubicBezTo>
                                <a:lnTo>
                                  <a:pt x="28" y="156"/>
                                </a:lnTo>
                                <a:cubicBezTo>
                                  <a:pt x="28" y="155"/>
                                  <a:pt x="28" y="155"/>
                                  <a:pt x="29" y="155"/>
                                </a:cubicBezTo>
                                <a:lnTo>
                                  <a:pt x="84" y="114"/>
                                </a:lnTo>
                                <a:lnTo>
                                  <a:pt x="172" y="67"/>
                                </a:lnTo>
                                <a:lnTo>
                                  <a:pt x="263" y="17"/>
                                </a:lnTo>
                                <a:lnTo>
                                  <a:pt x="262" y="18"/>
                                </a:lnTo>
                                <a:lnTo>
                                  <a:pt x="279" y="3"/>
                                </a:lnTo>
                                <a:cubicBezTo>
                                  <a:pt x="281" y="1"/>
                                  <a:pt x="283" y="0"/>
                                  <a:pt x="286" y="1"/>
                                </a:cubicBezTo>
                                <a:cubicBezTo>
                                  <a:pt x="288" y="1"/>
                                  <a:pt x="290" y="2"/>
                                  <a:pt x="291" y="4"/>
                                </a:cubicBezTo>
                                <a:lnTo>
                                  <a:pt x="317" y="44"/>
                                </a:lnTo>
                                <a:close/>
                              </a:path>
                            </a:pathLst>
                          </a:custGeom>
                          <a:solidFill>
                            <a:srgbClr val="A3A3A3"/>
                          </a:solidFill>
                          <a:ln w="0">
                            <a:solidFill>
                              <a:srgbClr val="A3A3A3"/>
                            </a:solidFill>
                            <a:round/>
                            <a:headEnd/>
                            <a:tailEnd/>
                          </a:ln>
                        </wps:spPr>
                        <wps:bodyPr rot="0" vert="horz" wrap="square" lIns="91440" tIns="45720" rIns="91440" bIns="45720" anchor="t" anchorCtr="0" upright="1">
                          <a:noAutofit/>
                        </wps:bodyPr>
                      </wps:wsp>
                      <wps:wsp>
                        <wps:cNvPr id="7443" name="Freeform 9197"/>
                        <wps:cNvSpPr>
                          <a:spLocks/>
                        </wps:cNvSpPr>
                        <wps:spPr bwMode="auto">
                          <a:xfrm>
                            <a:off x="846" y="862"/>
                            <a:ext cx="48" cy="88"/>
                          </a:xfrm>
                          <a:custGeom>
                            <a:avLst/>
                            <a:gdLst>
                              <a:gd name="T0" fmla="*/ 46 w 48"/>
                              <a:gd name="T1" fmla="*/ 3 h 88"/>
                              <a:gd name="T2" fmla="*/ 48 w 48"/>
                              <a:gd name="T3" fmla="*/ 22 h 88"/>
                              <a:gd name="T4" fmla="*/ 40 w 48"/>
                              <a:gd name="T5" fmla="*/ 43 h 88"/>
                              <a:gd name="T6" fmla="*/ 25 w 48"/>
                              <a:gd name="T7" fmla="*/ 63 h 88"/>
                              <a:gd name="T8" fmla="*/ 13 w 48"/>
                              <a:gd name="T9" fmla="*/ 79 h 88"/>
                              <a:gd name="T10" fmla="*/ 0 w 48"/>
                              <a:gd name="T11" fmla="*/ 88 h 88"/>
                              <a:gd name="T12" fmla="*/ 28 w 48"/>
                              <a:gd name="T13" fmla="*/ 0 h 88"/>
                              <a:gd name="T14" fmla="*/ 46 w 48"/>
                              <a:gd name="T15" fmla="*/ 3 h 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8" h="88">
                                <a:moveTo>
                                  <a:pt x="46" y="3"/>
                                </a:moveTo>
                                <a:lnTo>
                                  <a:pt x="48" y="22"/>
                                </a:lnTo>
                                <a:lnTo>
                                  <a:pt x="40" y="43"/>
                                </a:lnTo>
                                <a:lnTo>
                                  <a:pt x="25" y="63"/>
                                </a:lnTo>
                                <a:lnTo>
                                  <a:pt x="13" y="79"/>
                                </a:lnTo>
                                <a:lnTo>
                                  <a:pt x="0" y="88"/>
                                </a:lnTo>
                                <a:lnTo>
                                  <a:pt x="28" y="0"/>
                                </a:lnTo>
                                <a:lnTo>
                                  <a:pt x="46" y="3"/>
                                </a:lnTo>
                                <a:close/>
                              </a:path>
                            </a:pathLst>
                          </a:custGeom>
                          <a:solidFill>
                            <a:srgbClr val="FF7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4" name="Freeform 9198"/>
                        <wps:cNvSpPr>
                          <a:spLocks/>
                        </wps:cNvSpPr>
                        <wps:spPr bwMode="auto">
                          <a:xfrm>
                            <a:off x="886" y="791"/>
                            <a:ext cx="16" cy="79"/>
                          </a:xfrm>
                          <a:custGeom>
                            <a:avLst/>
                            <a:gdLst>
                              <a:gd name="T0" fmla="*/ 16 w 16"/>
                              <a:gd name="T1" fmla="*/ 0 h 79"/>
                              <a:gd name="T2" fmla="*/ 16 w 16"/>
                              <a:gd name="T3" fmla="*/ 28 h 79"/>
                              <a:gd name="T4" fmla="*/ 16 w 16"/>
                              <a:gd name="T5" fmla="*/ 71 h 79"/>
                              <a:gd name="T6" fmla="*/ 0 w 16"/>
                              <a:gd name="T7" fmla="*/ 79 h 79"/>
                              <a:gd name="T8" fmla="*/ 16 w 16"/>
                              <a:gd name="T9" fmla="*/ 0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79">
                                <a:moveTo>
                                  <a:pt x="16" y="0"/>
                                </a:moveTo>
                                <a:lnTo>
                                  <a:pt x="16" y="28"/>
                                </a:lnTo>
                                <a:lnTo>
                                  <a:pt x="16" y="71"/>
                                </a:lnTo>
                                <a:lnTo>
                                  <a:pt x="0" y="79"/>
                                </a:lnTo>
                                <a:lnTo>
                                  <a:pt x="16"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5" name="Freeform 9199"/>
                        <wps:cNvSpPr>
                          <a:spLocks/>
                        </wps:cNvSpPr>
                        <wps:spPr bwMode="auto">
                          <a:xfrm>
                            <a:off x="600" y="679"/>
                            <a:ext cx="111" cy="144"/>
                          </a:xfrm>
                          <a:custGeom>
                            <a:avLst/>
                            <a:gdLst>
                              <a:gd name="T0" fmla="*/ 88 w 111"/>
                              <a:gd name="T1" fmla="*/ 6 h 144"/>
                              <a:gd name="T2" fmla="*/ 95 w 111"/>
                              <a:gd name="T3" fmla="*/ 4 h 144"/>
                              <a:gd name="T4" fmla="*/ 99 w 111"/>
                              <a:gd name="T5" fmla="*/ 0 h 144"/>
                              <a:gd name="T6" fmla="*/ 108 w 111"/>
                              <a:gd name="T7" fmla="*/ 3 h 144"/>
                              <a:gd name="T8" fmla="*/ 111 w 111"/>
                              <a:gd name="T9" fmla="*/ 8 h 144"/>
                              <a:gd name="T10" fmla="*/ 95 w 111"/>
                              <a:gd name="T11" fmla="*/ 57 h 144"/>
                              <a:gd name="T12" fmla="*/ 88 w 111"/>
                              <a:gd name="T13" fmla="*/ 66 h 144"/>
                              <a:gd name="T14" fmla="*/ 78 w 111"/>
                              <a:gd name="T15" fmla="*/ 68 h 144"/>
                              <a:gd name="T16" fmla="*/ 66 w 111"/>
                              <a:gd name="T17" fmla="*/ 83 h 144"/>
                              <a:gd name="T18" fmla="*/ 67 w 111"/>
                              <a:gd name="T19" fmla="*/ 91 h 144"/>
                              <a:gd name="T20" fmla="*/ 64 w 111"/>
                              <a:gd name="T21" fmla="*/ 104 h 144"/>
                              <a:gd name="T22" fmla="*/ 55 w 111"/>
                              <a:gd name="T23" fmla="*/ 116 h 144"/>
                              <a:gd name="T24" fmla="*/ 47 w 111"/>
                              <a:gd name="T25" fmla="*/ 123 h 144"/>
                              <a:gd name="T26" fmla="*/ 47 w 111"/>
                              <a:gd name="T27" fmla="*/ 114 h 144"/>
                              <a:gd name="T28" fmla="*/ 36 w 111"/>
                              <a:gd name="T29" fmla="*/ 118 h 144"/>
                              <a:gd name="T30" fmla="*/ 26 w 111"/>
                              <a:gd name="T31" fmla="*/ 129 h 144"/>
                              <a:gd name="T32" fmla="*/ 19 w 111"/>
                              <a:gd name="T33" fmla="*/ 138 h 144"/>
                              <a:gd name="T34" fmla="*/ 15 w 111"/>
                              <a:gd name="T35" fmla="*/ 144 h 144"/>
                              <a:gd name="T36" fmla="*/ 8 w 111"/>
                              <a:gd name="T37" fmla="*/ 130 h 144"/>
                              <a:gd name="T38" fmla="*/ 8 w 111"/>
                              <a:gd name="T39" fmla="*/ 121 h 144"/>
                              <a:gd name="T40" fmla="*/ 0 w 111"/>
                              <a:gd name="T41" fmla="*/ 100 h 144"/>
                              <a:gd name="T42" fmla="*/ 0 w 111"/>
                              <a:gd name="T43" fmla="*/ 91 h 144"/>
                              <a:gd name="T44" fmla="*/ 16 w 111"/>
                              <a:gd name="T45" fmla="*/ 87 h 144"/>
                              <a:gd name="T46" fmla="*/ 36 w 111"/>
                              <a:gd name="T47" fmla="*/ 66 h 144"/>
                              <a:gd name="T48" fmla="*/ 57 w 111"/>
                              <a:gd name="T49" fmla="*/ 40 h 144"/>
                              <a:gd name="T50" fmla="*/ 70 w 111"/>
                              <a:gd name="T51" fmla="*/ 26 h 144"/>
                              <a:gd name="T52" fmla="*/ 83 w 111"/>
                              <a:gd name="T53" fmla="*/ 14 h 144"/>
                              <a:gd name="T54" fmla="*/ 88 w 111"/>
                              <a:gd name="T55" fmla="*/ 6 h 14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11" h="144">
                                <a:moveTo>
                                  <a:pt x="88" y="6"/>
                                </a:moveTo>
                                <a:lnTo>
                                  <a:pt x="95" y="4"/>
                                </a:lnTo>
                                <a:lnTo>
                                  <a:pt x="99" y="0"/>
                                </a:lnTo>
                                <a:lnTo>
                                  <a:pt x="108" y="3"/>
                                </a:lnTo>
                                <a:lnTo>
                                  <a:pt x="111" y="8"/>
                                </a:lnTo>
                                <a:lnTo>
                                  <a:pt x="95" y="57"/>
                                </a:lnTo>
                                <a:lnTo>
                                  <a:pt x="88" y="66"/>
                                </a:lnTo>
                                <a:lnTo>
                                  <a:pt x="78" y="68"/>
                                </a:lnTo>
                                <a:lnTo>
                                  <a:pt x="66" y="83"/>
                                </a:lnTo>
                                <a:lnTo>
                                  <a:pt x="67" y="91"/>
                                </a:lnTo>
                                <a:lnTo>
                                  <a:pt x="64" y="104"/>
                                </a:lnTo>
                                <a:lnTo>
                                  <a:pt x="55" y="116"/>
                                </a:lnTo>
                                <a:lnTo>
                                  <a:pt x="47" y="123"/>
                                </a:lnTo>
                                <a:lnTo>
                                  <a:pt x="47" y="114"/>
                                </a:lnTo>
                                <a:lnTo>
                                  <a:pt x="36" y="118"/>
                                </a:lnTo>
                                <a:lnTo>
                                  <a:pt x="26" y="129"/>
                                </a:lnTo>
                                <a:lnTo>
                                  <a:pt x="19" y="138"/>
                                </a:lnTo>
                                <a:lnTo>
                                  <a:pt x="15" y="144"/>
                                </a:lnTo>
                                <a:lnTo>
                                  <a:pt x="8" y="130"/>
                                </a:lnTo>
                                <a:lnTo>
                                  <a:pt x="8" y="121"/>
                                </a:lnTo>
                                <a:lnTo>
                                  <a:pt x="0" y="100"/>
                                </a:lnTo>
                                <a:lnTo>
                                  <a:pt x="0" y="91"/>
                                </a:lnTo>
                                <a:lnTo>
                                  <a:pt x="16" y="87"/>
                                </a:lnTo>
                                <a:lnTo>
                                  <a:pt x="36" y="66"/>
                                </a:lnTo>
                                <a:lnTo>
                                  <a:pt x="57" y="40"/>
                                </a:lnTo>
                                <a:lnTo>
                                  <a:pt x="70" y="26"/>
                                </a:lnTo>
                                <a:lnTo>
                                  <a:pt x="83" y="14"/>
                                </a:lnTo>
                                <a:lnTo>
                                  <a:pt x="88" y="6"/>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6" name="Freeform 9200"/>
                        <wps:cNvSpPr>
                          <a:spLocks/>
                        </wps:cNvSpPr>
                        <wps:spPr bwMode="auto">
                          <a:xfrm>
                            <a:off x="672" y="672"/>
                            <a:ext cx="230" cy="286"/>
                          </a:xfrm>
                          <a:custGeom>
                            <a:avLst/>
                            <a:gdLst>
                              <a:gd name="T0" fmla="*/ 167 w 230"/>
                              <a:gd name="T1" fmla="*/ 7 h 286"/>
                              <a:gd name="T2" fmla="*/ 173 w 230"/>
                              <a:gd name="T3" fmla="*/ 38 h 286"/>
                              <a:gd name="T4" fmla="*/ 185 w 230"/>
                              <a:gd name="T5" fmla="*/ 92 h 286"/>
                              <a:gd name="T6" fmla="*/ 185 w 230"/>
                              <a:gd name="T7" fmla="*/ 133 h 286"/>
                              <a:gd name="T8" fmla="*/ 182 w 230"/>
                              <a:gd name="T9" fmla="*/ 116 h 286"/>
                              <a:gd name="T10" fmla="*/ 165 w 230"/>
                              <a:gd name="T11" fmla="*/ 25 h 286"/>
                              <a:gd name="T12" fmla="*/ 147 w 230"/>
                              <a:gd name="T13" fmla="*/ 2 h 286"/>
                              <a:gd name="T14" fmla="*/ 169 w 230"/>
                              <a:gd name="T15" fmla="*/ 73 h 286"/>
                              <a:gd name="T16" fmla="*/ 166 w 230"/>
                              <a:gd name="T17" fmla="*/ 123 h 286"/>
                              <a:gd name="T18" fmla="*/ 154 w 230"/>
                              <a:gd name="T19" fmla="*/ 142 h 286"/>
                              <a:gd name="T20" fmla="*/ 159 w 230"/>
                              <a:gd name="T21" fmla="*/ 110 h 286"/>
                              <a:gd name="T22" fmla="*/ 159 w 230"/>
                              <a:gd name="T23" fmla="*/ 75 h 286"/>
                              <a:gd name="T24" fmla="*/ 147 w 230"/>
                              <a:gd name="T25" fmla="*/ 15 h 286"/>
                              <a:gd name="T26" fmla="*/ 92 w 230"/>
                              <a:gd name="T27" fmla="*/ 2 h 286"/>
                              <a:gd name="T28" fmla="*/ 53 w 230"/>
                              <a:gd name="T29" fmla="*/ 8 h 286"/>
                              <a:gd name="T30" fmla="*/ 61 w 230"/>
                              <a:gd name="T31" fmla="*/ 61 h 286"/>
                              <a:gd name="T32" fmla="*/ 68 w 230"/>
                              <a:gd name="T33" fmla="*/ 109 h 286"/>
                              <a:gd name="T34" fmla="*/ 71 w 230"/>
                              <a:gd name="T35" fmla="*/ 140 h 286"/>
                              <a:gd name="T36" fmla="*/ 57 w 230"/>
                              <a:gd name="T37" fmla="*/ 145 h 286"/>
                              <a:gd name="T38" fmla="*/ 72 w 230"/>
                              <a:gd name="T39" fmla="*/ 195 h 286"/>
                              <a:gd name="T40" fmla="*/ 63 w 230"/>
                              <a:gd name="T41" fmla="*/ 227 h 286"/>
                              <a:gd name="T42" fmla="*/ 35 w 230"/>
                              <a:gd name="T43" fmla="*/ 158 h 286"/>
                              <a:gd name="T44" fmla="*/ 24 w 230"/>
                              <a:gd name="T45" fmla="*/ 130 h 286"/>
                              <a:gd name="T46" fmla="*/ 4 w 230"/>
                              <a:gd name="T47" fmla="*/ 149 h 286"/>
                              <a:gd name="T48" fmla="*/ 0 w 230"/>
                              <a:gd name="T49" fmla="*/ 195 h 286"/>
                              <a:gd name="T50" fmla="*/ 4 w 230"/>
                              <a:gd name="T51" fmla="*/ 232 h 286"/>
                              <a:gd name="T52" fmla="*/ 15 w 230"/>
                              <a:gd name="T53" fmla="*/ 276 h 286"/>
                              <a:gd name="T54" fmla="*/ 57 w 230"/>
                              <a:gd name="T55" fmla="*/ 284 h 286"/>
                              <a:gd name="T56" fmla="*/ 134 w 230"/>
                              <a:gd name="T57" fmla="*/ 284 h 286"/>
                              <a:gd name="T58" fmla="*/ 176 w 230"/>
                              <a:gd name="T59" fmla="*/ 282 h 286"/>
                              <a:gd name="T60" fmla="*/ 204 w 230"/>
                              <a:gd name="T61" fmla="*/ 235 h 286"/>
                              <a:gd name="T62" fmla="*/ 213 w 230"/>
                              <a:gd name="T63" fmla="*/ 184 h 286"/>
                              <a:gd name="T64" fmla="*/ 225 w 230"/>
                              <a:gd name="T65" fmla="*/ 130 h 286"/>
                              <a:gd name="T66" fmla="*/ 230 w 230"/>
                              <a:gd name="T67" fmla="*/ 89 h 286"/>
                              <a:gd name="T68" fmla="*/ 230 w 230"/>
                              <a:gd name="T69" fmla="*/ 55 h 286"/>
                              <a:gd name="T70" fmla="*/ 212 w 230"/>
                              <a:gd name="T71" fmla="*/ 28 h 28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0" h="286">
                                <a:moveTo>
                                  <a:pt x="202" y="21"/>
                                </a:moveTo>
                                <a:lnTo>
                                  <a:pt x="167" y="7"/>
                                </a:lnTo>
                                <a:lnTo>
                                  <a:pt x="167" y="14"/>
                                </a:lnTo>
                                <a:lnTo>
                                  <a:pt x="173" y="38"/>
                                </a:lnTo>
                                <a:lnTo>
                                  <a:pt x="180" y="58"/>
                                </a:lnTo>
                                <a:lnTo>
                                  <a:pt x="185" y="92"/>
                                </a:lnTo>
                                <a:lnTo>
                                  <a:pt x="185" y="115"/>
                                </a:lnTo>
                                <a:lnTo>
                                  <a:pt x="185" y="133"/>
                                </a:lnTo>
                                <a:lnTo>
                                  <a:pt x="182" y="129"/>
                                </a:lnTo>
                                <a:lnTo>
                                  <a:pt x="182" y="116"/>
                                </a:lnTo>
                                <a:lnTo>
                                  <a:pt x="182" y="94"/>
                                </a:lnTo>
                                <a:lnTo>
                                  <a:pt x="165" y="25"/>
                                </a:lnTo>
                                <a:lnTo>
                                  <a:pt x="157" y="1"/>
                                </a:lnTo>
                                <a:lnTo>
                                  <a:pt x="147" y="2"/>
                                </a:lnTo>
                                <a:lnTo>
                                  <a:pt x="163" y="33"/>
                                </a:lnTo>
                                <a:lnTo>
                                  <a:pt x="169" y="73"/>
                                </a:lnTo>
                                <a:lnTo>
                                  <a:pt x="169" y="96"/>
                                </a:lnTo>
                                <a:lnTo>
                                  <a:pt x="166" y="123"/>
                                </a:lnTo>
                                <a:lnTo>
                                  <a:pt x="160" y="139"/>
                                </a:lnTo>
                                <a:lnTo>
                                  <a:pt x="154" y="142"/>
                                </a:lnTo>
                                <a:lnTo>
                                  <a:pt x="154" y="125"/>
                                </a:lnTo>
                                <a:lnTo>
                                  <a:pt x="159" y="110"/>
                                </a:lnTo>
                                <a:lnTo>
                                  <a:pt x="159" y="97"/>
                                </a:lnTo>
                                <a:lnTo>
                                  <a:pt x="159" y="75"/>
                                </a:lnTo>
                                <a:lnTo>
                                  <a:pt x="154" y="52"/>
                                </a:lnTo>
                                <a:lnTo>
                                  <a:pt x="147" y="15"/>
                                </a:lnTo>
                                <a:lnTo>
                                  <a:pt x="140" y="0"/>
                                </a:lnTo>
                                <a:lnTo>
                                  <a:pt x="92" y="2"/>
                                </a:lnTo>
                                <a:lnTo>
                                  <a:pt x="65" y="6"/>
                                </a:lnTo>
                                <a:lnTo>
                                  <a:pt x="53" y="8"/>
                                </a:lnTo>
                                <a:lnTo>
                                  <a:pt x="57" y="26"/>
                                </a:lnTo>
                                <a:lnTo>
                                  <a:pt x="61" y="61"/>
                                </a:lnTo>
                                <a:lnTo>
                                  <a:pt x="65" y="80"/>
                                </a:lnTo>
                                <a:lnTo>
                                  <a:pt x="68" y="109"/>
                                </a:lnTo>
                                <a:lnTo>
                                  <a:pt x="71" y="133"/>
                                </a:lnTo>
                                <a:lnTo>
                                  <a:pt x="71" y="140"/>
                                </a:lnTo>
                                <a:lnTo>
                                  <a:pt x="54" y="130"/>
                                </a:lnTo>
                                <a:lnTo>
                                  <a:pt x="57" y="145"/>
                                </a:lnTo>
                                <a:lnTo>
                                  <a:pt x="67" y="175"/>
                                </a:lnTo>
                                <a:lnTo>
                                  <a:pt x="72" y="195"/>
                                </a:lnTo>
                                <a:lnTo>
                                  <a:pt x="74" y="206"/>
                                </a:lnTo>
                                <a:lnTo>
                                  <a:pt x="63" y="227"/>
                                </a:lnTo>
                                <a:lnTo>
                                  <a:pt x="56" y="192"/>
                                </a:lnTo>
                                <a:lnTo>
                                  <a:pt x="35" y="158"/>
                                </a:lnTo>
                                <a:lnTo>
                                  <a:pt x="24" y="137"/>
                                </a:lnTo>
                                <a:lnTo>
                                  <a:pt x="24" y="130"/>
                                </a:lnTo>
                                <a:lnTo>
                                  <a:pt x="11" y="142"/>
                                </a:lnTo>
                                <a:lnTo>
                                  <a:pt x="4" y="149"/>
                                </a:lnTo>
                                <a:lnTo>
                                  <a:pt x="3" y="173"/>
                                </a:lnTo>
                                <a:lnTo>
                                  <a:pt x="0" y="195"/>
                                </a:lnTo>
                                <a:lnTo>
                                  <a:pt x="0" y="214"/>
                                </a:lnTo>
                                <a:lnTo>
                                  <a:pt x="4" y="232"/>
                                </a:lnTo>
                                <a:lnTo>
                                  <a:pt x="9" y="255"/>
                                </a:lnTo>
                                <a:lnTo>
                                  <a:pt x="15" y="276"/>
                                </a:lnTo>
                                <a:lnTo>
                                  <a:pt x="17" y="286"/>
                                </a:lnTo>
                                <a:lnTo>
                                  <a:pt x="57" y="284"/>
                                </a:lnTo>
                                <a:lnTo>
                                  <a:pt x="90" y="282"/>
                                </a:lnTo>
                                <a:lnTo>
                                  <a:pt x="134" y="284"/>
                                </a:lnTo>
                                <a:lnTo>
                                  <a:pt x="171" y="282"/>
                                </a:lnTo>
                                <a:lnTo>
                                  <a:pt x="176" y="282"/>
                                </a:lnTo>
                                <a:lnTo>
                                  <a:pt x="185" y="262"/>
                                </a:lnTo>
                                <a:lnTo>
                                  <a:pt x="204" y="235"/>
                                </a:lnTo>
                                <a:lnTo>
                                  <a:pt x="210" y="208"/>
                                </a:lnTo>
                                <a:lnTo>
                                  <a:pt x="213" y="184"/>
                                </a:lnTo>
                                <a:lnTo>
                                  <a:pt x="222" y="156"/>
                                </a:lnTo>
                                <a:lnTo>
                                  <a:pt x="225" y="130"/>
                                </a:lnTo>
                                <a:lnTo>
                                  <a:pt x="230" y="109"/>
                                </a:lnTo>
                                <a:lnTo>
                                  <a:pt x="230" y="89"/>
                                </a:lnTo>
                                <a:lnTo>
                                  <a:pt x="230" y="71"/>
                                </a:lnTo>
                                <a:lnTo>
                                  <a:pt x="230" y="55"/>
                                </a:lnTo>
                                <a:lnTo>
                                  <a:pt x="219" y="42"/>
                                </a:lnTo>
                                <a:lnTo>
                                  <a:pt x="212" y="28"/>
                                </a:lnTo>
                                <a:lnTo>
                                  <a:pt x="202" y="21"/>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7" name="Freeform 9201"/>
                        <wps:cNvSpPr>
                          <a:spLocks/>
                        </wps:cNvSpPr>
                        <wps:spPr bwMode="auto">
                          <a:xfrm>
                            <a:off x="703" y="640"/>
                            <a:ext cx="167" cy="47"/>
                          </a:xfrm>
                          <a:custGeom>
                            <a:avLst/>
                            <a:gdLst>
                              <a:gd name="T0" fmla="*/ 130 w 167"/>
                              <a:gd name="T1" fmla="*/ 8 h 47"/>
                              <a:gd name="T2" fmla="*/ 139 w 167"/>
                              <a:gd name="T3" fmla="*/ 18 h 47"/>
                              <a:gd name="T4" fmla="*/ 159 w 167"/>
                              <a:gd name="T5" fmla="*/ 38 h 47"/>
                              <a:gd name="T6" fmla="*/ 167 w 167"/>
                              <a:gd name="T7" fmla="*/ 47 h 47"/>
                              <a:gd name="T8" fmla="*/ 110 w 167"/>
                              <a:gd name="T9" fmla="*/ 32 h 47"/>
                              <a:gd name="T10" fmla="*/ 79 w 167"/>
                              <a:gd name="T11" fmla="*/ 32 h 47"/>
                              <a:gd name="T12" fmla="*/ 57 w 167"/>
                              <a:gd name="T13" fmla="*/ 34 h 47"/>
                              <a:gd name="T14" fmla="*/ 18 w 167"/>
                              <a:gd name="T15" fmla="*/ 39 h 47"/>
                              <a:gd name="T16" fmla="*/ 13 w 167"/>
                              <a:gd name="T17" fmla="*/ 43 h 47"/>
                              <a:gd name="T18" fmla="*/ 0 w 167"/>
                              <a:gd name="T19" fmla="*/ 38 h 47"/>
                              <a:gd name="T20" fmla="*/ 8 w 167"/>
                              <a:gd name="T21" fmla="*/ 34 h 47"/>
                              <a:gd name="T22" fmla="*/ 22 w 167"/>
                              <a:gd name="T23" fmla="*/ 27 h 47"/>
                              <a:gd name="T24" fmla="*/ 37 w 167"/>
                              <a:gd name="T25" fmla="*/ 20 h 47"/>
                              <a:gd name="T26" fmla="*/ 51 w 167"/>
                              <a:gd name="T27" fmla="*/ 13 h 47"/>
                              <a:gd name="T28" fmla="*/ 54 w 167"/>
                              <a:gd name="T29" fmla="*/ 10 h 47"/>
                              <a:gd name="T30" fmla="*/ 55 w 167"/>
                              <a:gd name="T31" fmla="*/ 8 h 47"/>
                              <a:gd name="T32" fmla="*/ 62 w 167"/>
                              <a:gd name="T33" fmla="*/ 1 h 47"/>
                              <a:gd name="T34" fmla="*/ 81 w 167"/>
                              <a:gd name="T35" fmla="*/ 0 h 47"/>
                              <a:gd name="T36" fmla="*/ 101 w 167"/>
                              <a:gd name="T37" fmla="*/ 0 h 47"/>
                              <a:gd name="T38" fmla="*/ 118 w 167"/>
                              <a:gd name="T39" fmla="*/ 4 h 47"/>
                              <a:gd name="T40" fmla="*/ 129 w 167"/>
                              <a:gd name="T41" fmla="*/ 6 h 47"/>
                              <a:gd name="T42" fmla="*/ 130 w 167"/>
                              <a:gd name="T43" fmla="*/ 8 h 4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7" h="47">
                                <a:moveTo>
                                  <a:pt x="130" y="8"/>
                                </a:moveTo>
                                <a:lnTo>
                                  <a:pt x="139" y="18"/>
                                </a:lnTo>
                                <a:lnTo>
                                  <a:pt x="159" y="38"/>
                                </a:lnTo>
                                <a:lnTo>
                                  <a:pt x="167" y="47"/>
                                </a:lnTo>
                                <a:lnTo>
                                  <a:pt x="110" y="32"/>
                                </a:lnTo>
                                <a:lnTo>
                                  <a:pt x="79" y="32"/>
                                </a:lnTo>
                                <a:lnTo>
                                  <a:pt x="57" y="34"/>
                                </a:lnTo>
                                <a:lnTo>
                                  <a:pt x="18" y="39"/>
                                </a:lnTo>
                                <a:lnTo>
                                  <a:pt x="13" y="43"/>
                                </a:lnTo>
                                <a:lnTo>
                                  <a:pt x="0" y="38"/>
                                </a:lnTo>
                                <a:lnTo>
                                  <a:pt x="8" y="34"/>
                                </a:lnTo>
                                <a:lnTo>
                                  <a:pt x="22" y="27"/>
                                </a:lnTo>
                                <a:lnTo>
                                  <a:pt x="37" y="20"/>
                                </a:lnTo>
                                <a:lnTo>
                                  <a:pt x="51" y="13"/>
                                </a:lnTo>
                                <a:lnTo>
                                  <a:pt x="54" y="10"/>
                                </a:lnTo>
                                <a:lnTo>
                                  <a:pt x="55" y="8"/>
                                </a:lnTo>
                                <a:lnTo>
                                  <a:pt x="62" y="1"/>
                                </a:lnTo>
                                <a:lnTo>
                                  <a:pt x="81" y="0"/>
                                </a:lnTo>
                                <a:lnTo>
                                  <a:pt x="101" y="0"/>
                                </a:lnTo>
                                <a:lnTo>
                                  <a:pt x="118" y="4"/>
                                </a:lnTo>
                                <a:lnTo>
                                  <a:pt x="129" y="6"/>
                                </a:lnTo>
                                <a:lnTo>
                                  <a:pt x="130" y="8"/>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8" name="Freeform 9202"/>
                        <wps:cNvSpPr>
                          <a:spLocks/>
                        </wps:cNvSpPr>
                        <wps:spPr bwMode="auto">
                          <a:xfrm>
                            <a:off x="695" y="648"/>
                            <a:ext cx="80" cy="31"/>
                          </a:xfrm>
                          <a:custGeom>
                            <a:avLst/>
                            <a:gdLst>
                              <a:gd name="T0" fmla="*/ 65 w 80"/>
                              <a:gd name="T1" fmla="*/ 0 h 31"/>
                              <a:gd name="T2" fmla="*/ 80 w 80"/>
                              <a:gd name="T3" fmla="*/ 2 h 31"/>
                              <a:gd name="T4" fmla="*/ 64 w 80"/>
                              <a:gd name="T5" fmla="*/ 3 h 31"/>
                              <a:gd name="T6" fmla="*/ 65 w 80"/>
                              <a:gd name="T7" fmla="*/ 9 h 31"/>
                              <a:gd name="T8" fmla="*/ 68 w 80"/>
                              <a:gd name="T9" fmla="*/ 18 h 31"/>
                              <a:gd name="T10" fmla="*/ 64 w 80"/>
                              <a:gd name="T11" fmla="*/ 13 h 31"/>
                              <a:gd name="T12" fmla="*/ 57 w 80"/>
                              <a:gd name="T13" fmla="*/ 10 h 31"/>
                              <a:gd name="T14" fmla="*/ 50 w 80"/>
                              <a:gd name="T15" fmla="*/ 13 h 31"/>
                              <a:gd name="T16" fmla="*/ 47 w 80"/>
                              <a:gd name="T17" fmla="*/ 20 h 31"/>
                              <a:gd name="T18" fmla="*/ 50 w 80"/>
                              <a:gd name="T19" fmla="*/ 26 h 31"/>
                              <a:gd name="T20" fmla="*/ 33 w 80"/>
                              <a:gd name="T21" fmla="*/ 20 h 31"/>
                              <a:gd name="T22" fmla="*/ 24 w 80"/>
                              <a:gd name="T23" fmla="*/ 23 h 31"/>
                              <a:gd name="T24" fmla="*/ 21 w 80"/>
                              <a:gd name="T25" fmla="*/ 28 h 31"/>
                              <a:gd name="T26" fmla="*/ 0 w 80"/>
                              <a:gd name="T27" fmla="*/ 31 h 31"/>
                              <a:gd name="T28" fmla="*/ 9 w 80"/>
                              <a:gd name="T29" fmla="*/ 26 h 31"/>
                              <a:gd name="T30" fmla="*/ 26 w 80"/>
                              <a:gd name="T31" fmla="*/ 20 h 31"/>
                              <a:gd name="T32" fmla="*/ 37 w 80"/>
                              <a:gd name="T33" fmla="*/ 16 h 31"/>
                              <a:gd name="T34" fmla="*/ 45 w 80"/>
                              <a:gd name="T35" fmla="*/ 12 h 31"/>
                              <a:gd name="T36" fmla="*/ 54 w 80"/>
                              <a:gd name="T37" fmla="*/ 8 h 31"/>
                              <a:gd name="T38" fmla="*/ 59 w 80"/>
                              <a:gd name="T39" fmla="*/ 5 h 31"/>
                              <a:gd name="T40" fmla="*/ 63 w 80"/>
                              <a:gd name="T41" fmla="*/ 0 h 31"/>
                              <a:gd name="T42" fmla="*/ 65 w 80"/>
                              <a:gd name="T43" fmla="*/ 0 h 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0" h="31">
                                <a:moveTo>
                                  <a:pt x="65" y="0"/>
                                </a:moveTo>
                                <a:lnTo>
                                  <a:pt x="80" y="2"/>
                                </a:lnTo>
                                <a:lnTo>
                                  <a:pt x="64" y="3"/>
                                </a:lnTo>
                                <a:lnTo>
                                  <a:pt x="65" y="9"/>
                                </a:lnTo>
                                <a:lnTo>
                                  <a:pt x="68" y="18"/>
                                </a:lnTo>
                                <a:lnTo>
                                  <a:pt x="64" y="13"/>
                                </a:lnTo>
                                <a:lnTo>
                                  <a:pt x="57" y="10"/>
                                </a:lnTo>
                                <a:lnTo>
                                  <a:pt x="50" y="13"/>
                                </a:lnTo>
                                <a:lnTo>
                                  <a:pt x="47" y="20"/>
                                </a:lnTo>
                                <a:lnTo>
                                  <a:pt x="50" y="26"/>
                                </a:lnTo>
                                <a:lnTo>
                                  <a:pt x="33" y="20"/>
                                </a:lnTo>
                                <a:lnTo>
                                  <a:pt x="24" y="23"/>
                                </a:lnTo>
                                <a:lnTo>
                                  <a:pt x="21" y="28"/>
                                </a:lnTo>
                                <a:lnTo>
                                  <a:pt x="0" y="31"/>
                                </a:lnTo>
                                <a:lnTo>
                                  <a:pt x="9" y="26"/>
                                </a:lnTo>
                                <a:lnTo>
                                  <a:pt x="26" y="20"/>
                                </a:lnTo>
                                <a:lnTo>
                                  <a:pt x="37" y="16"/>
                                </a:lnTo>
                                <a:lnTo>
                                  <a:pt x="45" y="12"/>
                                </a:lnTo>
                                <a:lnTo>
                                  <a:pt x="54" y="8"/>
                                </a:lnTo>
                                <a:lnTo>
                                  <a:pt x="59" y="5"/>
                                </a:lnTo>
                                <a:lnTo>
                                  <a:pt x="63" y="0"/>
                                </a:lnTo>
                                <a:lnTo>
                                  <a:pt x="6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9" name="Freeform 9203"/>
                        <wps:cNvSpPr>
                          <a:spLocks/>
                        </wps:cNvSpPr>
                        <wps:spPr bwMode="auto">
                          <a:xfrm>
                            <a:off x="831" y="648"/>
                            <a:ext cx="39" cy="39"/>
                          </a:xfrm>
                          <a:custGeom>
                            <a:avLst/>
                            <a:gdLst>
                              <a:gd name="T0" fmla="*/ 1 w 39"/>
                              <a:gd name="T1" fmla="*/ 0 h 39"/>
                              <a:gd name="T2" fmla="*/ 8 w 39"/>
                              <a:gd name="T3" fmla="*/ 6 h 39"/>
                              <a:gd name="T4" fmla="*/ 24 w 39"/>
                              <a:gd name="T5" fmla="*/ 20 h 39"/>
                              <a:gd name="T6" fmla="*/ 34 w 39"/>
                              <a:gd name="T7" fmla="*/ 33 h 39"/>
                              <a:gd name="T8" fmla="*/ 39 w 39"/>
                              <a:gd name="T9" fmla="*/ 39 h 39"/>
                              <a:gd name="T10" fmla="*/ 23 w 39"/>
                              <a:gd name="T11" fmla="*/ 28 h 39"/>
                              <a:gd name="T12" fmla="*/ 19 w 39"/>
                              <a:gd name="T13" fmla="*/ 21 h 39"/>
                              <a:gd name="T14" fmla="*/ 14 w 39"/>
                              <a:gd name="T15" fmla="*/ 16 h 39"/>
                              <a:gd name="T16" fmla="*/ 8 w 39"/>
                              <a:gd name="T17" fmla="*/ 12 h 39"/>
                              <a:gd name="T18" fmla="*/ 0 w 39"/>
                              <a:gd name="T19" fmla="*/ 0 h 39"/>
                              <a:gd name="T20" fmla="*/ 1 w 39"/>
                              <a:gd name="T21" fmla="*/ 0 h 3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 h="39">
                                <a:moveTo>
                                  <a:pt x="1" y="0"/>
                                </a:moveTo>
                                <a:lnTo>
                                  <a:pt x="8" y="6"/>
                                </a:lnTo>
                                <a:lnTo>
                                  <a:pt x="24" y="20"/>
                                </a:lnTo>
                                <a:lnTo>
                                  <a:pt x="34" y="33"/>
                                </a:lnTo>
                                <a:lnTo>
                                  <a:pt x="39" y="39"/>
                                </a:lnTo>
                                <a:lnTo>
                                  <a:pt x="23" y="28"/>
                                </a:lnTo>
                                <a:lnTo>
                                  <a:pt x="19" y="21"/>
                                </a:lnTo>
                                <a:lnTo>
                                  <a:pt x="14" y="16"/>
                                </a:lnTo>
                                <a:lnTo>
                                  <a:pt x="8" y="12"/>
                                </a:lnTo>
                                <a:lnTo>
                                  <a:pt x="0" y="0"/>
                                </a:lnTo>
                                <a:lnTo>
                                  <a:pt x="1"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0" name="Freeform 9204"/>
                        <wps:cNvSpPr>
                          <a:spLocks/>
                        </wps:cNvSpPr>
                        <wps:spPr bwMode="auto">
                          <a:xfrm>
                            <a:off x="680" y="719"/>
                            <a:ext cx="39" cy="127"/>
                          </a:xfrm>
                          <a:custGeom>
                            <a:avLst/>
                            <a:gdLst>
                              <a:gd name="T0" fmla="*/ 36 w 39"/>
                              <a:gd name="T1" fmla="*/ 3 h 127"/>
                              <a:gd name="T2" fmla="*/ 31 w 39"/>
                              <a:gd name="T3" fmla="*/ 30 h 127"/>
                              <a:gd name="T4" fmla="*/ 22 w 39"/>
                              <a:gd name="T5" fmla="*/ 51 h 127"/>
                              <a:gd name="T6" fmla="*/ 13 w 39"/>
                              <a:gd name="T7" fmla="*/ 67 h 127"/>
                              <a:gd name="T8" fmla="*/ 1 w 39"/>
                              <a:gd name="T9" fmla="*/ 86 h 127"/>
                              <a:gd name="T10" fmla="*/ 0 w 39"/>
                              <a:gd name="T11" fmla="*/ 102 h 127"/>
                              <a:gd name="T12" fmla="*/ 16 w 39"/>
                              <a:gd name="T13" fmla="*/ 88 h 127"/>
                              <a:gd name="T14" fmla="*/ 36 w 39"/>
                              <a:gd name="T15" fmla="*/ 127 h 127"/>
                              <a:gd name="T16" fmla="*/ 28 w 39"/>
                              <a:gd name="T17" fmla="*/ 76 h 127"/>
                              <a:gd name="T18" fmla="*/ 39 w 39"/>
                              <a:gd name="T19" fmla="*/ 18 h 127"/>
                              <a:gd name="T20" fmla="*/ 37 w 39"/>
                              <a:gd name="T21" fmla="*/ 0 h 127"/>
                              <a:gd name="T22" fmla="*/ 37 w 39"/>
                              <a:gd name="T23" fmla="*/ 2 h 127"/>
                              <a:gd name="T24" fmla="*/ 36 w 39"/>
                              <a:gd name="T25" fmla="*/ 3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127">
                                <a:moveTo>
                                  <a:pt x="36" y="3"/>
                                </a:moveTo>
                                <a:lnTo>
                                  <a:pt x="31" y="30"/>
                                </a:lnTo>
                                <a:lnTo>
                                  <a:pt x="22" y="51"/>
                                </a:lnTo>
                                <a:lnTo>
                                  <a:pt x="13" y="67"/>
                                </a:lnTo>
                                <a:lnTo>
                                  <a:pt x="1" y="86"/>
                                </a:lnTo>
                                <a:lnTo>
                                  <a:pt x="0" y="102"/>
                                </a:lnTo>
                                <a:lnTo>
                                  <a:pt x="16" y="88"/>
                                </a:lnTo>
                                <a:lnTo>
                                  <a:pt x="36" y="127"/>
                                </a:lnTo>
                                <a:lnTo>
                                  <a:pt x="28" y="76"/>
                                </a:lnTo>
                                <a:lnTo>
                                  <a:pt x="39" y="18"/>
                                </a:lnTo>
                                <a:lnTo>
                                  <a:pt x="37" y="0"/>
                                </a:lnTo>
                                <a:lnTo>
                                  <a:pt x="37" y="2"/>
                                </a:lnTo>
                                <a:lnTo>
                                  <a:pt x="36" y="3"/>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1" name="Freeform 9205"/>
                        <wps:cNvSpPr>
                          <a:spLocks/>
                        </wps:cNvSpPr>
                        <wps:spPr bwMode="auto">
                          <a:xfrm>
                            <a:off x="688" y="862"/>
                            <a:ext cx="103" cy="96"/>
                          </a:xfrm>
                          <a:custGeom>
                            <a:avLst/>
                            <a:gdLst>
                              <a:gd name="T0" fmla="*/ 89 w 103"/>
                              <a:gd name="T1" fmla="*/ 45 h 96"/>
                              <a:gd name="T2" fmla="*/ 85 w 103"/>
                              <a:gd name="T3" fmla="*/ 71 h 96"/>
                              <a:gd name="T4" fmla="*/ 76 w 103"/>
                              <a:gd name="T5" fmla="*/ 91 h 96"/>
                              <a:gd name="T6" fmla="*/ 63 w 103"/>
                              <a:gd name="T7" fmla="*/ 96 h 96"/>
                              <a:gd name="T8" fmla="*/ 49 w 103"/>
                              <a:gd name="T9" fmla="*/ 74 h 96"/>
                              <a:gd name="T10" fmla="*/ 38 w 103"/>
                              <a:gd name="T11" fmla="*/ 96 h 96"/>
                              <a:gd name="T12" fmla="*/ 23 w 103"/>
                              <a:gd name="T13" fmla="*/ 96 h 96"/>
                              <a:gd name="T14" fmla="*/ 8 w 103"/>
                              <a:gd name="T15" fmla="*/ 67 h 96"/>
                              <a:gd name="T16" fmla="*/ 8 w 103"/>
                              <a:gd name="T17" fmla="*/ 43 h 96"/>
                              <a:gd name="T18" fmla="*/ 3 w 103"/>
                              <a:gd name="T19" fmla="*/ 67 h 96"/>
                              <a:gd name="T20" fmla="*/ 0 w 103"/>
                              <a:gd name="T21" fmla="*/ 43 h 96"/>
                              <a:gd name="T22" fmla="*/ 14 w 103"/>
                              <a:gd name="T23" fmla="*/ 0 h 96"/>
                              <a:gd name="T24" fmla="*/ 17 w 103"/>
                              <a:gd name="T25" fmla="*/ 31 h 96"/>
                              <a:gd name="T26" fmla="*/ 20 w 103"/>
                              <a:gd name="T27" fmla="*/ 54 h 96"/>
                              <a:gd name="T28" fmla="*/ 22 w 103"/>
                              <a:gd name="T29" fmla="*/ 74 h 96"/>
                              <a:gd name="T30" fmla="*/ 31 w 103"/>
                              <a:gd name="T31" fmla="*/ 75 h 96"/>
                              <a:gd name="T32" fmla="*/ 41 w 103"/>
                              <a:gd name="T33" fmla="*/ 43 h 96"/>
                              <a:gd name="T34" fmla="*/ 44 w 103"/>
                              <a:gd name="T35" fmla="*/ 22 h 96"/>
                              <a:gd name="T36" fmla="*/ 53 w 103"/>
                              <a:gd name="T37" fmla="*/ 21 h 96"/>
                              <a:gd name="T38" fmla="*/ 56 w 103"/>
                              <a:gd name="T39" fmla="*/ 71 h 96"/>
                              <a:gd name="T40" fmla="*/ 69 w 103"/>
                              <a:gd name="T41" fmla="*/ 80 h 96"/>
                              <a:gd name="T42" fmla="*/ 90 w 103"/>
                              <a:gd name="T43" fmla="*/ 26 h 96"/>
                              <a:gd name="T44" fmla="*/ 103 w 103"/>
                              <a:gd name="T45" fmla="*/ 2 h 96"/>
                              <a:gd name="T46" fmla="*/ 89 w 103"/>
                              <a:gd name="T47" fmla="*/ 45 h 9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3" h="96">
                                <a:moveTo>
                                  <a:pt x="89" y="45"/>
                                </a:moveTo>
                                <a:lnTo>
                                  <a:pt x="85" y="71"/>
                                </a:lnTo>
                                <a:lnTo>
                                  <a:pt x="76" y="91"/>
                                </a:lnTo>
                                <a:lnTo>
                                  <a:pt x="63" y="96"/>
                                </a:lnTo>
                                <a:lnTo>
                                  <a:pt x="49" y="74"/>
                                </a:lnTo>
                                <a:lnTo>
                                  <a:pt x="38" y="96"/>
                                </a:lnTo>
                                <a:lnTo>
                                  <a:pt x="23" y="96"/>
                                </a:lnTo>
                                <a:lnTo>
                                  <a:pt x="8" y="67"/>
                                </a:lnTo>
                                <a:lnTo>
                                  <a:pt x="8" y="43"/>
                                </a:lnTo>
                                <a:lnTo>
                                  <a:pt x="3" y="67"/>
                                </a:lnTo>
                                <a:lnTo>
                                  <a:pt x="0" y="43"/>
                                </a:lnTo>
                                <a:lnTo>
                                  <a:pt x="14" y="0"/>
                                </a:lnTo>
                                <a:lnTo>
                                  <a:pt x="17" y="31"/>
                                </a:lnTo>
                                <a:lnTo>
                                  <a:pt x="20" y="54"/>
                                </a:lnTo>
                                <a:lnTo>
                                  <a:pt x="22" y="74"/>
                                </a:lnTo>
                                <a:lnTo>
                                  <a:pt x="31" y="75"/>
                                </a:lnTo>
                                <a:lnTo>
                                  <a:pt x="41" y="43"/>
                                </a:lnTo>
                                <a:lnTo>
                                  <a:pt x="44" y="22"/>
                                </a:lnTo>
                                <a:lnTo>
                                  <a:pt x="53" y="21"/>
                                </a:lnTo>
                                <a:lnTo>
                                  <a:pt x="56" y="71"/>
                                </a:lnTo>
                                <a:lnTo>
                                  <a:pt x="69" y="80"/>
                                </a:lnTo>
                                <a:lnTo>
                                  <a:pt x="90" y="26"/>
                                </a:lnTo>
                                <a:lnTo>
                                  <a:pt x="103" y="2"/>
                                </a:lnTo>
                                <a:lnTo>
                                  <a:pt x="89" y="4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2" name="Freeform 9206"/>
                        <wps:cNvSpPr>
                          <a:spLocks/>
                        </wps:cNvSpPr>
                        <wps:spPr bwMode="auto">
                          <a:xfrm>
                            <a:off x="767" y="862"/>
                            <a:ext cx="95" cy="96"/>
                          </a:xfrm>
                          <a:custGeom>
                            <a:avLst/>
                            <a:gdLst>
                              <a:gd name="T0" fmla="*/ 68 w 95"/>
                              <a:gd name="T1" fmla="*/ 0 h 96"/>
                              <a:gd name="T2" fmla="*/ 57 w 95"/>
                              <a:gd name="T3" fmla="*/ 12 h 96"/>
                              <a:gd name="T4" fmla="*/ 60 w 95"/>
                              <a:gd name="T5" fmla="*/ 34 h 96"/>
                              <a:gd name="T6" fmla="*/ 49 w 95"/>
                              <a:gd name="T7" fmla="*/ 73 h 96"/>
                              <a:gd name="T8" fmla="*/ 0 w 95"/>
                              <a:gd name="T9" fmla="*/ 96 h 96"/>
                              <a:gd name="T10" fmla="*/ 16 w 95"/>
                              <a:gd name="T11" fmla="*/ 96 h 96"/>
                              <a:gd name="T12" fmla="*/ 30 w 95"/>
                              <a:gd name="T13" fmla="*/ 96 h 96"/>
                              <a:gd name="T14" fmla="*/ 74 w 95"/>
                              <a:gd name="T15" fmla="*/ 94 h 96"/>
                              <a:gd name="T16" fmla="*/ 63 w 95"/>
                              <a:gd name="T17" fmla="*/ 88 h 96"/>
                              <a:gd name="T18" fmla="*/ 69 w 95"/>
                              <a:gd name="T19" fmla="*/ 75 h 96"/>
                              <a:gd name="T20" fmla="*/ 93 w 95"/>
                              <a:gd name="T21" fmla="*/ 39 h 96"/>
                              <a:gd name="T22" fmla="*/ 95 w 95"/>
                              <a:gd name="T23" fmla="*/ 28 h 96"/>
                              <a:gd name="T24" fmla="*/ 61 w 95"/>
                              <a:gd name="T25" fmla="*/ 73 h 96"/>
                              <a:gd name="T26" fmla="*/ 69 w 95"/>
                              <a:gd name="T27" fmla="*/ 26 h 96"/>
                              <a:gd name="T28" fmla="*/ 68 w 95"/>
                              <a:gd name="T29" fmla="*/ 0 h 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5" h="96">
                                <a:moveTo>
                                  <a:pt x="68" y="0"/>
                                </a:moveTo>
                                <a:lnTo>
                                  <a:pt x="57" y="12"/>
                                </a:lnTo>
                                <a:lnTo>
                                  <a:pt x="60" y="34"/>
                                </a:lnTo>
                                <a:lnTo>
                                  <a:pt x="49" y="73"/>
                                </a:lnTo>
                                <a:lnTo>
                                  <a:pt x="0" y="96"/>
                                </a:lnTo>
                                <a:lnTo>
                                  <a:pt x="16" y="96"/>
                                </a:lnTo>
                                <a:lnTo>
                                  <a:pt x="30" y="96"/>
                                </a:lnTo>
                                <a:lnTo>
                                  <a:pt x="74" y="94"/>
                                </a:lnTo>
                                <a:lnTo>
                                  <a:pt x="63" y="88"/>
                                </a:lnTo>
                                <a:lnTo>
                                  <a:pt x="69" y="75"/>
                                </a:lnTo>
                                <a:lnTo>
                                  <a:pt x="93" y="39"/>
                                </a:lnTo>
                                <a:lnTo>
                                  <a:pt x="95" y="28"/>
                                </a:lnTo>
                                <a:lnTo>
                                  <a:pt x="61" y="73"/>
                                </a:lnTo>
                                <a:lnTo>
                                  <a:pt x="69" y="26"/>
                                </a:lnTo>
                                <a:lnTo>
                                  <a:pt x="6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3" name="Freeform 9207"/>
                        <wps:cNvSpPr>
                          <a:spLocks/>
                        </wps:cNvSpPr>
                        <wps:spPr bwMode="auto">
                          <a:xfrm>
                            <a:off x="711" y="672"/>
                            <a:ext cx="159" cy="15"/>
                          </a:xfrm>
                          <a:custGeom>
                            <a:avLst/>
                            <a:gdLst>
                              <a:gd name="T0" fmla="*/ 151 w 159"/>
                              <a:gd name="T1" fmla="*/ 15 h 15"/>
                              <a:gd name="T2" fmla="*/ 113 w 159"/>
                              <a:gd name="T3" fmla="*/ 6 h 15"/>
                              <a:gd name="T4" fmla="*/ 100 w 159"/>
                              <a:gd name="T5" fmla="*/ 2 h 15"/>
                              <a:gd name="T6" fmla="*/ 77 w 159"/>
                              <a:gd name="T7" fmla="*/ 2 h 15"/>
                              <a:gd name="T8" fmla="*/ 50 w 159"/>
                              <a:gd name="T9" fmla="*/ 4 h 15"/>
                              <a:gd name="T10" fmla="*/ 24 w 159"/>
                              <a:gd name="T11" fmla="*/ 8 h 15"/>
                              <a:gd name="T12" fmla="*/ 9 w 159"/>
                              <a:gd name="T13" fmla="*/ 10 h 15"/>
                              <a:gd name="T14" fmla="*/ 0 w 159"/>
                              <a:gd name="T15" fmla="*/ 7 h 15"/>
                              <a:gd name="T16" fmla="*/ 32 w 159"/>
                              <a:gd name="T17" fmla="*/ 4 h 15"/>
                              <a:gd name="T18" fmla="*/ 54 w 159"/>
                              <a:gd name="T19" fmla="*/ 1 h 15"/>
                              <a:gd name="T20" fmla="*/ 73 w 159"/>
                              <a:gd name="T21" fmla="*/ 0 h 15"/>
                              <a:gd name="T22" fmla="*/ 108 w 159"/>
                              <a:gd name="T23" fmla="*/ 2 h 15"/>
                              <a:gd name="T24" fmla="*/ 135 w 159"/>
                              <a:gd name="T25" fmla="*/ 7 h 15"/>
                              <a:gd name="T26" fmla="*/ 150 w 159"/>
                              <a:gd name="T27" fmla="*/ 10 h 15"/>
                              <a:gd name="T28" fmla="*/ 159 w 159"/>
                              <a:gd name="T29" fmla="*/ 14 h 15"/>
                              <a:gd name="T30" fmla="*/ 151 w 159"/>
                              <a:gd name="T31" fmla="*/ 15 h 1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9" h="15">
                                <a:moveTo>
                                  <a:pt x="151" y="15"/>
                                </a:moveTo>
                                <a:lnTo>
                                  <a:pt x="113" y="6"/>
                                </a:lnTo>
                                <a:lnTo>
                                  <a:pt x="100" y="2"/>
                                </a:lnTo>
                                <a:lnTo>
                                  <a:pt x="77" y="2"/>
                                </a:lnTo>
                                <a:lnTo>
                                  <a:pt x="50" y="4"/>
                                </a:lnTo>
                                <a:lnTo>
                                  <a:pt x="24" y="8"/>
                                </a:lnTo>
                                <a:lnTo>
                                  <a:pt x="9" y="10"/>
                                </a:lnTo>
                                <a:lnTo>
                                  <a:pt x="0" y="7"/>
                                </a:lnTo>
                                <a:lnTo>
                                  <a:pt x="32" y="4"/>
                                </a:lnTo>
                                <a:lnTo>
                                  <a:pt x="54" y="1"/>
                                </a:lnTo>
                                <a:lnTo>
                                  <a:pt x="73" y="0"/>
                                </a:lnTo>
                                <a:lnTo>
                                  <a:pt x="108" y="2"/>
                                </a:lnTo>
                                <a:lnTo>
                                  <a:pt x="135" y="7"/>
                                </a:lnTo>
                                <a:lnTo>
                                  <a:pt x="150" y="10"/>
                                </a:lnTo>
                                <a:lnTo>
                                  <a:pt x="159" y="14"/>
                                </a:lnTo>
                                <a:lnTo>
                                  <a:pt x="151" y="1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4" name="Freeform 9208"/>
                        <wps:cNvSpPr>
                          <a:spLocks/>
                        </wps:cNvSpPr>
                        <wps:spPr bwMode="auto">
                          <a:xfrm>
                            <a:off x="739" y="588"/>
                            <a:ext cx="8" cy="8"/>
                          </a:xfrm>
                          <a:custGeom>
                            <a:avLst/>
                            <a:gdLst>
                              <a:gd name="T0" fmla="*/ 8 w 8"/>
                              <a:gd name="T1" fmla="*/ 8 h 8"/>
                              <a:gd name="T2" fmla="*/ 1 w 8"/>
                              <a:gd name="T3" fmla="*/ 8 h 8"/>
                              <a:gd name="T4" fmla="*/ 0 w 8"/>
                              <a:gd name="T5" fmla="*/ 6 h 8"/>
                              <a:gd name="T6" fmla="*/ 1 w 8"/>
                              <a:gd name="T7" fmla="*/ 0 h 8"/>
                              <a:gd name="T8" fmla="*/ 8 w 8"/>
                              <a:gd name="T9" fmla="*/ 8 h 8"/>
                              <a:gd name="T10" fmla="*/ 8 w 8"/>
                              <a:gd name="T11" fmla="*/ 8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8">
                                <a:moveTo>
                                  <a:pt x="8" y="8"/>
                                </a:moveTo>
                                <a:lnTo>
                                  <a:pt x="1" y="8"/>
                                </a:lnTo>
                                <a:lnTo>
                                  <a:pt x="0" y="6"/>
                                </a:lnTo>
                                <a:lnTo>
                                  <a:pt x="1" y="0"/>
                                </a:lnTo>
                                <a:lnTo>
                                  <a:pt x="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5" name="Freeform 9209"/>
                        <wps:cNvSpPr>
                          <a:spLocks noEditPoints="1"/>
                        </wps:cNvSpPr>
                        <wps:spPr bwMode="auto">
                          <a:xfrm>
                            <a:off x="735" y="584"/>
                            <a:ext cx="16" cy="16"/>
                          </a:xfrm>
                          <a:custGeom>
                            <a:avLst/>
                            <a:gdLst>
                              <a:gd name="T0" fmla="*/ 8 w 32"/>
                              <a:gd name="T1" fmla="*/ 6 h 33"/>
                              <a:gd name="T2" fmla="*/ 8 w 32"/>
                              <a:gd name="T3" fmla="*/ 7 h 33"/>
                              <a:gd name="T4" fmla="*/ 6 w 32"/>
                              <a:gd name="T5" fmla="*/ 8 h 33"/>
                              <a:gd name="T6" fmla="*/ 3 w 32"/>
                              <a:gd name="T7" fmla="*/ 7 h 33"/>
                              <a:gd name="T8" fmla="*/ 1 w 32"/>
                              <a:gd name="T9" fmla="*/ 6 h 33"/>
                              <a:gd name="T10" fmla="*/ 1 w 32"/>
                              <a:gd name="T11" fmla="*/ 5 h 33"/>
                              <a:gd name="T12" fmla="*/ 1 w 32"/>
                              <a:gd name="T13" fmla="*/ 4 h 33"/>
                              <a:gd name="T14" fmla="*/ 1 w 32"/>
                              <a:gd name="T15" fmla="*/ 1 h 33"/>
                              <a:gd name="T16" fmla="*/ 2 w 32"/>
                              <a:gd name="T17" fmla="*/ 0 h 33"/>
                              <a:gd name="T18" fmla="*/ 4 w 32"/>
                              <a:gd name="T19" fmla="*/ 0 h 33"/>
                              <a:gd name="T20" fmla="*/ 8 w 32"/>
                              <a:gd name="T21" fmla="*/ 4 h 33"/>
                              <a:gd name="T22" fmla="*/ 8 w 32"/>
                              <a:gd name="T23" fmla="*/ 5 h 33"/>
                              <a:gd name="T24" fmla="*/ 8 w 32"/>
                              <a:gd name="T25" fmla="*/ 6 h 33"/>
                              <a:gd name="T26" fmla="*/ 4 w 32"/>
                              <a:gd name="T27" fmla="*/ 5 h 33"/>
                              <a:gd name="T28" fmla="*/ 5 w 32"/>
                              <a:gd name="T29" fmla="*/ 7 h 33"/>
                              <a:gd name="T30" fmla="*/ 2 w 32"/>
                              <a:gd name="T31" fmla="*/ 3 h 33"/>
                              <a:gd name="T32" fmla="*/ 5 w 32"/>
                              <a:gd name="T33" fmla="*/ 2 h 33"/>
                              <a:gd name="T34" fmla="*/ 4 w 32"/>
                              <a:gd name="T35" fmla="*/ 5 h 33"/>
                              <a:gd name="T36" fmla="*/ 4 w 32"/>
                              <a:gd name="T37" fmla="*/ 4 h 33"/>
                              <a:gd name="T38" fmla="*/ 5 w 32"/>
                              <a:gd name="T39" fmla="*/ 4 h 33"/>
                              <a:gd name="T40" fmla="*/ 3 w 32"/>
                              <a:gd name="T41" fmla="*/ 3 h 33"/>
                              <a:gd name="T42" fmla="*/ 7 w 32"/>
                              <a:gd name="T43" fmla="*/ 4 h 33"/>
                              <a:gd name="T44" fmla="*/ 4 w 32"/>
                              <a:gd name="T45" fmla="*/ 6 h 33"/>
                              <a:gd name="T46" fmla="*/ 4 w 32"/>
                              <a:gd name="T47" fmla="*/ 5 h 3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2" h="33">
                                <a:moveTo>
                                  <a:pt x="32" y="24"/>
                                </a:moveTo>
                                <a:cubicBezTo>
                                  <a:pt x="32" y="27"/>
                                  <a:pt x="31" y="29"/>
                                  <a:pt x="30" y="30"/>
                                </a:cubicBezTo>
                                <a:cubicBezTo>
                                  <a:pt x="28" y="32"/>
                                  <a:pt x="26" y="33"/>
                                  <a:pt x="23" y="32"/>
                                </a:cubicBezTo>
                                <a:lnTo>
                                  <a:pt x="9" y="31"/>
                                </a:lnTo>
                                <a:cubicBezTo>
                                  <a:pt x="6" y="30"/>
                                  <a:pt x="4" y="29"/>
                                  <a:pt x="3" y="26"/>
                                </a:cubicBezTo>
                                <a:lnTo>
                                  <a:pt x="1" y="23"/>
                                </a:lnTo>
                                <a:cubicBezTo>
                                  <a:pt x="1" y="21"/>
                                  <a:pt x="0" y="19"/>
                                  <a:pt x="1" y="18"/>
                                </a:cubicBezTo>
                                <a:lnTo>
                                  <a:pt x="2" y="7"/>
                                </a:lnTo>
                                <a:cubicBezTo>
                                  <a:pt x="3" y="4"/>
                                  <a:pt x="5" y="2"/>
                                  <a:pt x="8" y="1"/>
                                </a:cubicBezTo>
                                <a:cubicBezTo>
                                  <a:pt x="11" y="0"/>
                                  <a:pt x="14" y="1"/>
                                  <a:pt x="16" y="3"/>
                                </a:cubicBezTo>
                                <a:lnTo>
                                  <a:pt x="30" y="17"/>
                                </a:lnTo>
                                <a:cubicBezTo>
                                  <a:pt x="32" y="19"/>
                                  <a:pt x="32" y="21"/>
                                  <a:pt x="32" y="23"/>
                                </a:cubicBezTo>
                                <a:lnTo>
                                  <a:pt x="32" y="24"/>
                                </a:lnTo>
                                <a:close/>
                                <a:moveTo>
                                  <a:pt x="16" y="23"/>
                                </a:moveTo>
                                <a:lnTo>
                                  <a:pt x="19" y="28"/>
                                </a:lnTo>
                                <a:lnTo>
                                  <a:pt x="5" y="14"/>
                                </a:lnTo>
                                <a:lnTo>
                                  <a:pt x="18" y="10"/>
                                </a:lnTo>
                                <a:lnTo>
                                  <a:pt x="16" y="20"/>
                                </a:lnTo>
                                <a:lnTo>
                                  <a:pt x="16" y="16"/>
                                </a:lnTo>
                                <a:lnTo>
                                  <a:pt x="17" y="19"/>
                                </a:lnTo>
                                <a:lnTo>
                                  <a:pt x="11" y="15"/>
                                </a:lnTo>
                                <a:lnTo>
                                  <a:pt x="25" y="17"/>
                                </a:lnTo>
                                <a:lnTo>
                                  <a:pt x="16" y="24"/>
                                </a:lnTo>
                                <a:lnTo>
                                  <a:pt x="16" y="2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6" name="Freeform 9210"/>
                        <wps:cNvSpPr>
                          <a:spLocks/>
                        </wps:cNvSpPr>
                        <wps:spPr bwMode="auto">
                          <a:xfrm>
                            <a:off x="727" y="528"/>
                            <a:ext cx="112" cy="136"/>
                          </a:xfrm>
                          <a:custGeom>
                            <a:avLst/>
                            <a:gdLst>
                              <a:gd name="T0" fmla="*/ 8 w 112"/>
                              <a:gd name="T1" fmla="*/ 35 h 136"/>
                              <a:gd name="T2" fmla="*/ 6 w 112"/>
                              <a:gd name="T3" fmla="*/ 42 h 136"/>
                              <a:gd name="T4" fmla="*/ 5 w 112"/>
                              <a:gd name="T5" fmla="*/ 50 h 136"/>
                              <a:gd name="T6" fmla="*/ 5 w 112"/>
                              <a:gd name="T7" fmla="*/ 55 h 136"/>
                              <a:gd name="T8" fmla="*/ 6 w 112"/>
                              <a:gd name="T9" fmla="*/ 58 h 136"/>
                              <a:gd name="T10" fmla="*/ 7 w 112"/>
                              <a:gd name="T11" fmla="*/ 61 h 136"/>
                              <a:gd name="T12" fmla="*/ 9 w 112"/>
                              <a:gd name="T13" fmla="*/ 64 h 136"/>
                              <a:gd name="T14" fmla="*/ 9 w 112"/>
                              <a:gd name="T15" fmla="*/ 67 h 136"/>
                              <a:gd name="T16" fmla="*/ 8 w 112"/>
                              <a:gd name="T17" fmla="*/ 71 h 136"/>
                              <a:gd name="T18" fmla="*/ 5 w 112"/>
                              <a:gd name="T19" fmla="*/ 76 h 136"/>
                              <a:gd name="T20" fmla="*/ 3 w 112"/>
                              <a:gd name="T21" fmla="*/ 79 h 136"/>
                              <a:gd name="T22" fmla="*/ 1 w 112"/>
                              <a:gd name="T23" fmla="*/ 81 h 136"/>
                              <a:gd name="T24" fmla="*/ 1 w 112"/>
                              <a:gd name="T25" fmla="*/ 84 h 136"/>
                              <a:gd name="T26" fmla="*/ 0 w 112"/>
                              <a:gd name="T27" fmla="*/ 85 h 136"/>
                              <a:gd name="T28" fmla="*/ 8 w 112"/>
                              <a:gd name="T29" fmla="*/ 88 h 136"/>
                              <a:gd name="T30" fmla="*/ 8 w 112"/>
                              <a:gd name="T31" fmla="*/ 92 h 136"/>
                              <a:gd name="T32" fmla="*/ 8 w 112"/>
                              <a:gd name="T33" fmla="*/ 95 h 136"/>
                              <a:gd name="T34" fmla="*/ 8 w 112"/>
                              <a:gd name="T35" fmla="*/ 99 h 136"/>
                              <a:gd name="T36" fmla="*/ 9 w 112"/>
                              <a:gd name="T37" fmla="*/ 105 h 136"/>
                              <a:gd name="T38" fmla="*/ 11 w 112"/>
                              <a:gd name="T39" fmla="*/ 113 h 136"/>
                              <a:gd name="T40" fmla="*/ 12 w 112"/>
                              <a:gd name="T41" fmla="*/ 118 h 136"/>
                              <a:gd name="T42" fmla="*/ 12 w 112"/>
                              <a:gd name="T43" fmla="*/ 123 h 136"/>
                              <a:gd name="T44" fmla="*/ 12 w 112"/>
                              <a:gd name="T45" fmla="*/ 127 h 136"/>
                              <a:gd name="T46" fmla="*/ 12 w 112"/>
                              <a:gd name="T47" fmla="*/ 129 h 136"/>
                              <a:gd name="T48" fmla="*/ 16 w 112"/>
                              <a:gd name="T49" fmla="*/ 134 h 136"/>
                              <a:gd name="T50" fmla="*/ 21 w 112"/>
                              <a:gd name="T51" fmla="*/ 136 h 136"/>
                              <a:gd name="T52" fmla="*/ 30 w 112"/>
                              <a:gd name="T53" fmla="*/ 136 h 136"/>
                              <a:gd name="T54" fmla="*/ 33 w 112"/>
                              <a:gd name="T55" fmla="*/ 136 h 136"/>
                              <a:gd name="T56" fmla="*/ 47 w 112"/>
                              <a:gd name="T57" fmla="*/ 127 h 136"/>
                              <a:gd name="T58" fmla="*/ 59 w 112"/>
                              <a:gd name="T59" fmla="*/ 122 h 136"/>
                              <a:gd name="T60" fmla="*/ 68 w 112"/>
                              <a:gd name="T61" fmla="*/ 119 h 136"/>
                              <a:gd name="T62" fmla="*/ 79 w 112"/>
                              <a:gd name="T63" fmla="*/ 119 h 136"/>
                              <a:gd name="T64" fmla="*/ 88 w 112"/>
                              <a:gd name="T65" fmla="*/ 119 h 136"/>
                              <a:gd name="T66" fmla="*/ 97 w 112"/>
                              <a:gd name="T67" fmla="*/ 119 h 136"/>
                              <a:gd name="T68" fmla="*/ 98 w 112"/>
                              <a:gd name="T69" fmla="*/ 117 h 136"/>
                              <a:gd name="T70" fmla="*/ 99 w 112"/>
                              <a:gd name="T71" fmla="*/ 111 h 136"/>
                              <a:gd name="T72" fmla="*/ 101 w 112"/>
                              <a:gd name="T73" fmla="*/ 104 h 136"/>
                              <a:gd name="T74" fmla="*/ 112 w 112"/>
                              <a:gd name="T75" fmla="*/ 45 h 136"/>
                              <a:gd name="T76" fmla="*/ 87 w 112"/>
                              <a:gd name="T77" fmla="*/ 1 h 136"/>
                              <a:gd name="T78" fmla="*/ 36 w 112"/>
                              <a:gd name="T79" fmla="*/ 0 h 136"/>
                              <a:gd name="T80" fmla="*/ 9 w 112"/>
                              <a:gd name="T81" fmla="*/ 33 h 136"/>
                              <a:gd name="T82" fmla="*/ 8 w 112"/>
                              <a:gd name="T83" fmla="*/ 35 h 1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2" h="136">
                                <a:moveTo>
                                  <a:pt x="8" y="35"/>
                                </a:moveTo>
                                <a:lnTo>
                                  <a:pt x="6" y="42"/>
                                </a:lnTo>
                                <a:lnTo>
                                  <a:pt x="5" y="50"/>
                                </a:lnTo>
                                <a:lnTo>
                                  <a:pt x="5" y="55"/>
                                </a:lnTo>
                                <a:lnTo>
                                  <a:pt x="6" y="58"/>
                                </a:lnTo>
                                <a:lnTo>
                                  <a:pt x="7" y="61"/>
                                </a:lnTo>
                                <a:lnTo>
                                  <a:pt x="9" y="64"/>
                                </a:lnTo>
                                <a:lnTo>
                                  <a:pt x="9" y="67"/>
                                </a:lnTo>
                                <a:lnTo>
                                  <a:pt x="8" y="71"/>
                                </a:lnTo>
                                <a:lnTo>
                                  <a:pt x="5" y="76"/>
                                </a:lnTo>
                                <a:lnTo>
                                  <a:pt x="3" y="79"/>
                                </a:lnTo>
                                <a:lnTo>
                                  <a:pt x="1" y="81"/>
                                </a:lnTo>
                                <a:lnTo>
                                  <a:pt x="1" y="84"/>
                                </a:lnTo>
                                <a:lnTo>
                                  <a:pt x="0" y="85"/>
                                </a:lnTo>
                                <a:lnTo>
                                  <a:pt x="8" y="88"/>
                                </a:lnTo>
                                <a:lnTo>
                                  <a:pt x="8" y="92"/>
                                </a:lnTo>
                                <a:lnTo>
                                  <a:pt x="8" y="95"/>
                                </a:lnTo>
                                <a:lnTo>
                                  <a:pt x="8" y="99"/>
                                </a:lnTo>
                                <a:lnTo>
                                  <a:pt x="9" y="105"/>
                                </a:lnTo>
                                <a:lnTo>
                                  <a:pt x="11" y="113"/>
                                </a:lnTo>
                                <a:lnTo>
                                  <a:pt x="12" y="118"/>
                                </a:lnTo>
                                <a:lnTo>
                                  <a:pt x="12" y="123"/>
                                </a:lnTo>
                                <a:lnTo>
                                  <a:pt x="12" y="127"/>
                                </a:lnTo>
                                <a:lnTo>
                                  <a:pt x="12" y="129"/>
                                </a:lnTo>
                                <a:lnTo>
                                  <a:pt x="16" y="134"/>
                                </a:lnTo>
                                <a:lnTo>
                                  <a:pt x="21" y="136"/>
                                </a:lnTo>
                                <a:lnTo>
                                  <a:pt x="30" y="136"/>
                                </a:lnTo>
                                <a:lnTo>
                                  <a:pt x="33" y="136"/>
                                </a:lnTo>
                                <a:lnTo>
                                  <a:pt x="47" y="127"/>
                                </a:lnTo>
                                <a:lnTo>
                                  <a:pt x="59" y="122"/>
                                </a:lnTo>
                                <a:lnTo>
                                  <a:pt x="68" y="119"/>
                                </a:lnTo>
                                <a:lnTo>
                                  <a:pt x="79" y="119"/>
                                </a:lnTo>
                                <a:lnTo>
                                  <a:pt x="88" y="119"/>
                                </a:lnTo>
                                <a:lnTo>
                                  <a:pt x="97" y="119"/>
                                </a:lnTo>
                                <a:lnTo>
                                  <a:pt x="98" y="117"/>
                                </a:lnTo>
                                <a:lnTo>
                                  <a:pt x="99" y="111"/>
                                </a:lnTo>
                                <a:lnTo>
                                  <a:pt x="101" y="104"/>
                                </a:lnTo>
                                <a:lnTo>
                                  <a:pt x="112" y="45"/>
                                </a:lnTo>
                                <a:lnTo>
                                  <a:pt x="87" y="1"/>
                                </a:lnTo>
                                <a:lnTo>
                                  <a:pt x="36" y="0"/>
                                </a:lnTo>
                                <a:lnTo>
                                  <a:pt x="9" y="33"/>
                                </a:lnTo>
                                <a:lnTo>
                                  <a:pt x="8" y="35"/>
                                </a:lnTo>
                                <a:close/>
                              </a:path>
                            </a:pathLst>
                          </a:custGeom>
                          <a:solidFill>
                            <a:srgbClr val="FF7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7" name="Freeform 9211"/>
                        <wps:cNvSpPr>
                          <a:spLocks/>
                        </wps:cNvSpPr>
                        <wps:spPr bwMode="auto">
                          <a:xfrm>
                            <a:off x="759" y="648"/>
                            <a:ext cx="80" cy="24"/>
                          </a:xfrm>
                          <a:custGeom>
                            <a:avLst/>
                            <a:gdLst>
                              <a:gd name="T0" fmla="*/ 1 w 80"/>
                              <a:gd name="T1" fmla="*/ 17 h 24"/>
                              <a:gd name="T2" fmla="*/ 3 w 80"/>
                              <a:gd name="T3" fmla="*/ 16 h 24"/>
                              <a:gd name="T4" fmla="*/ 6 w 80"/>
                              <a:gd name="T5" fmla="*/ 14 h 24"/>
                              <a:gd name="T6" fmla="*/ 10 w 80"/>
                              <a:gd name="T7" fmla="*/ 11 h 24"/>
                              <a:gd name="T8" fmla="*/ 18 w 80"/>
                              <a:gd name="T9" fmla="*/ 8 h 24"/>
                              <a:gd name="T10" fmla="*/ 22 w 80"/>
                              <a:gd name="T11" fmla="*/ 5 h 24"/>
                              <a:gd name="T12" fmla="*/ 27 w 80"/>
                              <a:gd name="T13" fmla="*/ 4 h 24"/>
                              <a:gd name="T14" fmla="*/ 30 w 80"/>
                              <a:gd name="T15" fmla="*/ 2 h 24"/>
                              <a:gd name="T16" fmla="*/ 36 w 80"/>
                              <a:gd name="T17" fmla="*/ 2 h 24"/>
                              <a:gd name="T18" fmla="*/ 41 w 80"/>
                              <a:gd name="T19" fmla="*/ 1 h 24"/>
                              <a:gd name="T20" fmla="*/ 48 w 80"/>
                              <a:gd name="T21" fmla="*/ 0 h 24"/>
                              <a:gd name="T22" fmla="*/ 55 w 80"/>
                              <a:gd name="T23" fmla="*/ 0 h 24"/>
                              <a:gd name="T24" fmla="*/ 63 w 80"/>
                              <a:gd name="T25" fmla="*/ 0 h 24"/>
                              <a:gd name="T26" fmla="*/ 71 w 80"/>
                              <a:gd name="T27" fmla="*/ 1 h 24"/>
                              <a:gd name="T28" fmla="*/ 71 w 80"/>
                              <a:gd name="T29" fmla="*/ 1 h 24"/>
                              <a:gd name="T30" fmla="*/ 74 w 80"/>
                              <a:gd name="T31" fmla="*/ 4 h 24"/>
                              <a:gd name="T32" fmla="*/ 77 w 80"/>
                              <a:gd name="T33" fmla="*/ 9 h 24"/>
                              <a:gd name="T34" fmla="*/ 78 w 80"/>
                              <a:gd name="T35" fmla="*/ 14 h 24"/>
                              <a:gd name="T36" fmla="*/ 80 w 80"/>
                              <a:gd name="T37" fmla="*/ 17 h 24"/>
                              <a:gd name="T38" fmla="*/ 80 w 80"/>
                              <a:gd name="T39" fmla="*/ 20 h 24"/>
                              <a:gd name="T40" fmla="*/ 80 w 80"/>
                              <a:gd name="T41" fmla="*/ 22 h 24"/>
                              <a:gd name="T42" fmla="*/ 80 w 80"/>
                              <a:gd name="T43" fmla="*/ 24 h 24"/>
                              <a:gd name="T44" fmla="*/ 78 w 80"/>
                              <a:gd name="T45" fmla="*/ 24 h 24"/>
                              <a:gd name="T46" fmla="*/ 73 w 80"/>
                              <a:gd name="T47" fmla="*/ 23 h 24"/>
                              <a:gd name="T48" fmla="*/ 64 w 80"/>
                              <a:gd name="T49" fmla="*/ 20 h 24"/>
                              <a:gd name="T50" fmla="*/ 56 w 80"/>
                              <a:gd name="T51" fmla="*/ 18 h 24"/>
                              <a:gd name="T52" fmla="*/ 42 w 80"/>
                              <a:gd name="T53" fmla="*/ 17 h 24"/>
                              <a:gd name="T54" fmla="*/ 36 w 80"/>
                              <a:gd name="T55" fmla="*/ 16 h 24"/>
                              <a:gd name="T56" fmla="*/ 27 w 80"/>
                              <a:gd name="T57" fmla="*/ 16 h 24"/>
                              <a:gd name="T58" fmla="*/ 19 w 80"/>
                              <a:gd name="T59" fmla="*/ 16 h 24"/>
                              <a:gd name="T60" fmla="*/ 14 w 80"/>
                              <a:gd name="T61" fmla="*/ 18 h 24"/>
                              <a:gd name="T62" fmla="*/ 10 w 80"/>
                              <a:gd name="T63" fmla="*/ 19 h 24"/>
                              <a:gd name="T64" fmla="*/ 5 w 80"/>
                              <a:gd name="T65" fmla="*/ 21 h 24"/>
                              <a:gd name="T66" fmla="*/ 2 w 80"/>
                              <a:gd name="T67" fmla="*/ 23 h 24"/>
                              <a:gd name="T68" fmla="*/ 0 w 80"/>
                              <a:gd name="T69" fmla="*/ 24 h 24"/>
                              <a:gd name="T70" fmla="*/ 0 w 80"/>
                              <a:gd name="T71" fmla="*/ 20 h 24"/>
                              <a:gd name="T72" fmla="*/ 1 w 80"/>
                              <a:gd name="T73" fmla="*/ 17 h 24"/>
                              <a:gd name="T74" fmla="*/ 1 w 80"/>
                              <a:gd name="T75" fmla="*/ 17 h 24"/>
                              <a:gd name="T76" fmla="*/ 1 w 80"/>
                              <a:gd name="T77" fmla="*/ 17 h 2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0" h="24">
                                <a:moveTo>
                                  <a:pt x="1" y="17"/>
                                </a:moveTo>
                                <a:lnTo>
                                  <a:pt x="3" y="16"/>
                                </a:lnTo>
                                <a:lnTo>
                                  <a:pt x="6" y="14"/>
                                </a:lnTo>
                                <a:lnTo>
                                  <a:pt x="10" y="11"/>
                                </a:lnTo>
                                <a:lnTo>
                                  <a:pt x="18" y="8"/>
                                </a:lnTo>
                                <a:lnTo>
                                  <a:pt x="22" y="5"/>
                                </a:lnTo>
                                <a:lnTo>
                                  <a:pt x="27" y="4"/>
                                </a:lnTo>
                                <a:lnTo>
                                  <a:pt x="30" y="2"/>
                                </a:lnTo>
                                <a:lnTo>
                                  <a:pt x="36" y="2"/>
                                </a:lnTo>
                                <a:lnTo>
                                  <a:pt x="41" y="1"/>
                                </a:lnTo>
                                <a:lnTo>
                                  <a:pt x="48" y="0"/>
                                </a:lnTo>
                                <a:lnTo>
                                  <a:pt x="55" y="0"/>
                                </a:lnTo>
                                <a:lnTo>
                                  <a:pt x="63" y="0"/>
                                </a:lnTo>
                                <a:lnTo>
                                  <a:pt x="71" y="1"/>
                                </a:lnTo>
                                <a:lnTo>
                                  <a:pt x="74" y="4"/>
                                </a:lnTo>
                                <a:lnTo>
                                  <a:pt x="77" y="9"/>
                                </a:lnTo>
                                <a:lnTo>
                                  <a:pt x="78" y="14"/>
                                </a:lnTo>
                                <a:lnTo>
                                  <a:pt x="80" y="17"/>
                                </a:lnTo>
                                <a:lnTo>
                                  <a:pt x="80" y="20"/>
                                </a:lnTo>
                                <a:lnTo>
                                  <a:pt x="80" y="22"/>
                                </a:lnTo>
                                <a:lnTo>
                                  <a:pt x="80" y="24"/>
                                </a:lnTo>
                                <a:lnTo>
                                  <a:pt x="78" y="24"/>
                                </a:lnTo>
                                <a:lnTo>
                                  <a:pt x="73" y="23"/>
                                </a:lnTo>
                                <a:lnTo>
                                  <a:pt x="64" y="20"/>
                                </a:lnTo>
                                <a:lnTo>
                                  <a:pt x="56" y="18"/>
                                </a:lnTo>
                                <a:lnTo>
                                  <a:pt x="42" y="17"/>
                                </a:lnTo>
                                <a:lnTo>
                                  <a:pt x="36" y="16"/>
                                </a:lnTo>
                                <a:lnTo>
                                  <a:pt x="27" y="16"/>
                                </a:lnTo>
                                <a:lnTo>
                                  <a:pt x="19" y="16"/>
                                </a:lnTo>
                                <a:lnTo>
                                  <a:pt x="14" y="18"/>
                                </a:lnTo>
                                <a:lnTo>
                                  <a:pt x="10" y="19"/>
                                </a:lnTo>
                                <a:lnTo>
                                  <a:pt x="5" y="21"/>
                                </a:lnTo>
                                <a:lnTo>
                                  <a:pt x="2" y="23"/>
                                </a:lnTo>
                                <a:lnTo>
                                  <a:pt x="0" y="24"/>
                                </a:lnTo>
                                <a:lnTo>
                                  <a:pt x="0" y="20"/>
                                </a:lnTo>
                                <a:lnTo>
                                  <a:pt x="1" y="1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8" name="Freeform 9212"/>
                        <wps:cNvSpPr>
                          <a:spLocks/>
                        </wps:cNvSpPr>
                        <wps:spPr bwMode="auto">
                          <a:xfrm>
                            <a:off x="759" y="632"/>
                            <a:ext cx="72" cy="32"/>
                          </a:xfrm>
                          <a:custGeom>
                            <a:avLst/>
                            <a:gdLst>
                              <a:gd name="T0" fmla="*/ 70 w 72"/>
                              <a:gd name="T1" fmla="*/ 14 h 32"/>
                              <a:gd name="T2" fmla="*/ 62 w 72"/>
                              <a:gd name="T3" fmla="*/ 13 h 32"/>
                              <a:gd name="T4" fmla="*/ 52 w 72"/>
                              <a:gd name="T5" fmla="*/ 13 h 32"/>
                              <a:gd name="T6" fmla="*/ 44 w 72"/>
                              <a:gd name="T7" fmla="*/ 13 h 32"/>
                              <a:gd name="T8" fmla="*/ 37 w 72"/>
                              <a:gd name="T9" fmla="*/ 13 h 32"/>
                              <a:gd name="T10" fmla="*/ 29 w 72"/>
                              <a:gd name="T11" fmla="*/ 15 h 32"/>
                              <a:gd name="T12" fmla="*/ 22 w 72"/>
                              <a:gd name="T13" fmla="*/ 17 h 32"/>
                              <a:gd name="T14" fmla="*/ 21 w 72"/>
                              <a:gd name="T15" fmla="*/ 15 h 32"/>
                              <a:gd name="T16" fmla="*/ 21 w 72"/>
                              <a:gd name="T17" fmla="*/ 9 h 32"/>
                              <a:gd name="T18" fmla="*/ 23 w 72"/>
                              <a:gd name="T19" fmla="*/ 6 h 32"/>
                              <a:gd name="T20" fmla="*/ 25 w 72"/>
                              <a:gd name="T21" fmla="*/ 4 h 32"/>
                              <a:gd name="T22" fmla="*/ 26 w 72"/>
                              <a:gd name="T23" fmla="*/ 4 h 32"/>
                              <a:gd name="T24" fmla="*/ 24 w 72"/>
                              <a:gd name="T25" fmla="*/ 0 h 32"/>
                              <a:gd name="T26" fmla="*/ 19 w 72"/>
                              <a:gd name="T27" fmla="*/ 0 h 32"/>
                              <a:gd name="T28" fmla="*/ 16 w 72"/>
                              <a:gd name="T29" fmla="*/ 1 h 32"/>
                              <a:gd name="T30" fmla="*/ 18 w 72"/>
                              <a:gd name="T31" fmla="*/ 4 h 32"/>
                              <a:gd name="T32" fmla="*/ 16 w 72"/>
                              <a:gd name="T33" fmla="*/ 8 h 32"/>
                              <a:gd name="T34" fmla="*/ 12 w 72"/>
                              <a:gd name="T35" fmla="*/ 13 h 32"/>
                              <a:gd name="T36" fmla="*/ 10 w 72"/>
                              <a:gd name="T37" fmla="*/ 17 h 32"/>
                              <a:gd name="T38" fmla="*/ 8 w 72"/>
                              <a:gd name="T39" fmla="*/ 23 h 32"/>
                              <a:gd name="T40" fmla="*/ 6 w 72"/>
                              <a:gd name="T41" fmla="*/ 26 h 32"/>
                              <a:gd name="T42" fmla="*/ 0 w 72"/>
                              <a:gd name="T43" fmla="*/ 29 h 32"/>
                              <a:gd name="T44" fmla="*/ 0 w 72"/>
                              <a:gd name="T45" fmla="*/ 31 h 32"/>
                              <a:gd name="T46" fmla="*/ 2 w 72"/>
                              <a:gd name="T47" fmla="*/ 32 h 32"/>
                              <a:gd name="T48" fmla="*/ 7 w 72"/>
                              <a:gd name="T49" fmla="*/ 28 h 32"/>
                              <a:gd name="T50" fmla="*/ 18 w 72"/>
                              <a:gd name="T51" fmla="*/ 23 h 32"/>
                              <a:gd name="T52" fmla="*/ 30 w 72"/>
                              <a:gd name="T53" fmla="*/ 18 h 32"/>
                              <a:gd name="T54" fmla="*/ 37 w 72"/>
                              <a:gd name="T55" fmla="*/ 17 h 32"/>
                              <a:gd name="T56" fmla="*/ 51 w 72"/>
                              <a:gd name="T57" fmla="*/ 16 h 32"/>
                              <a:gd name="T58" fmla="*/ 60 w 72"/>
                              <a:gd name="T59" fmla="*/ 16 h 32"/>
                              <a:gd name="T60" fmla="*/ 67 w 72"/>
                              <a:gd name="T61" fmla="*/ 16 h 32"/>
                              <a:gd name="T62" fmla="*/ 72 w 72"/>
                              <a:gd name="T63" fmla="*/ 17 h 32"/>
                              <a:gd name="T64" fmla="*/ 71 w 72"/>
                              <a:gd name="T65" fmla="*/ 13 h 32"/>
                              <a:gd name="T66" fmla="*/ 70 w 72"/>
                              <a:gd name="T67" fmla="*/ 14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2" h="32">
                                <a:moveTo>
                                  <a:pt x="70" y="14"/>
                                </a:moveTo>
                                <a:lnTo>
                                  <a:pt x="62" y="13"/>
                                </a:lnTo>
                                <a:lnTo>
                                  <a:pt x="52" y="13"/>
                                </a:lnTo>
                                <a:lnTo>
                                  <a:pt x="44" y="13"/>
                                </a:lnTo>
                                <a:lnTo>
                                  <a:pt x="37" y="13"/>
                                </a:lnTo>
                                <a:lnTo>
                                  <a:pt x="29" y="15"/>
                                </a:lnTo>
                                <a:lnTo>
                                  <a:pt x="22" y="17"/>
                                </a:lnTo>
                                <a:lnTo>
                                  <a:pt x="21" y="15"/>
                                </a:lnTo>
                                <a:lnTo>
                                  <a:pt x="21" y="9"/>
                                </a:lnTo>
                                <a:lnTo>
                                  <a:pt x="23" y="6"/>
                                </a:lnTo>
                                <a:lnTo>
                                  <a:pt x="25" y="4"/>
                                </a:lnTo>
                                <a:lnTo>
                                  <a:pt x="26" y="4"/>
                                </a:lnTo>
                                <a:lnTo>
                                  <a:pt x="24" y="0"/>
                                </a:lnTo>
                                <a:lnTo>
                                  <a:pt x="19" y="0"/>
                                </a:lnTo>
                                <a:lnTo>
                                  <a:pt x="16" y="1"/>
                                </a:lnTo>
                                <a:lnTo>
                                  <a:pt x="18" y="4"/>
                                </a:lnTo>
                                <a:lnTo>
                                  <a:pt x="16" y="8"/>
                                </a:lnTo>
                                <a:lnTo>
                                  <a:pt x="12" y="13"/>
                                </a:lnTo>
                                <a:lnTo>
                                  <a:pt x="10" y="17"/>
                                </a:lnTo>
                                <a:lnTo>
                                  <a:pt x="8" y="23"/>
                                </a:lnTo>
                                <a:lnTo>
                                  <a:pt x="6" y="26"/>
                                </a:lnTo>
                                <a:lnTo>
                                  <a:pt x="0" y="29"/>
                                </a:lnTo>
                                <a:lnTo>
                                  <a:pt x="0" y="31"/>
                                </a:lnTo>
                                <a:lnTo>
                                  <a:pt x="2" y="32"/>
                                </a:lnTo>
                                <a:lnTo>
                                  <a:pt x="7" y="28"/>
                                </a:lnTo>
                                <a:lnTo>
                                  <a:pt x="18" y="23"/>
                                </a:lnTo>
                                <a:lnTo>
                                  <a:pt x="30" y="18"/>
                                </a:lnTo>
                                <a:lnTo>
                                  <a:pt x="37" y="17"/>
                                </a:lnTo>
                                <a:lnTo>
                                  <a:pt x="51" y="16"/>
                                </a:lnTo>
                                <a:lnTo>
                                  <a:pt x="60" y="16"/>
                                </a:lnTo>
                                <a:lnTo>
                                  <a:pt x="67" y="16"/>
                                </a:lnTo>
                                <a:lnTo>
                                  <a:pt x="72" y="17"/>
                                </a:lnTo>
                                <a:lnTo>
                                  <a:pt x="71" y="13"/>
                                </a:lnTo>
                                <a:lnTo>
                                  <a:pt x="70" y="14"/>
                                </a:lnTo>
                                <a:close/>
                              </a:path>
                            </a:pathLst>
                          </a:custGeom>
                          <a:solidFill>
                            <a:srgbClr val="9E69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9" name="Freeform 9213"/>
                        <wps:cNvSpPr>
                          <a:spLocks/>
                        </wps:cNvSpPr>
                        <wps:spPr bwMode="auto">
                          <a:xfrm>
                            <a:off x="767" y="584"/>
                            <a:ext cx="8" cy="40"/>
                          </a:xfrm>
                          <a:custGeom>
                            <a:avLst/>
                            <a:gdLst>
                              <a:gd name="T0" fmla="*/ 3 w 8"/>
                              <a:gd name="T1" fmla="*/ 7 h 40"/>
                              <a:gd name="T2" fmla="*/ 4 w 8"/>
                              <a:gd name="T3" fmla="*/ 11 h 40"/>
                              <a:gd name="T4" fmla="*/ 4 w 8"/>
                              <a:gd name="T5" fmla="*/ 14 h 40"/>
                              <a:gd name="T6" fmla="*/ 3 w 8"/>
                              <a:gd name="T7" fmla="*/ 18 h 40"/>
                              <a:gd name="T8" fmla="*/ 2 w 8"/>
                              <a:gd name="T9" fmla="*/ 19 h 40"/>
                              <a:gd name="T10" fmla="*/ 1 w 8"/>
                              <a:gd name="T11" fmla="*/ 21 h 40"/>
                              <a:gd name="T12" fmla="*/ 1 w 8"/>
                              <a:gd name="T13" fmla="*/ 15 h 40"/>
                              <a:gd name="T14" fmla="*/ 1 w 8"/>
                              <a:gd name="T15" fmla="*/ 11 h 40"/>
                              <a:gd name="T16" fmla="*/ 1 w 8"/>
                              <a:gd name="T17" fmla="*/ 7 h 40"/>
                              <a:gd name="T18" fmla="*/ 1 w 8"/>
                              <a:gd name="T19" fmla="*/ 2 h 40"/>
                              <a:gd name="T20" fmla="*/ 2 w 8"/>
                              <a:gd name="T21" fmla="*/ 0 h 40"/>
                              <a:gd name="T22" fmla="*/ 5 w 8"/>
                              <a:gd name="T23" fmla="*/ 3 h 40"/>
                              <a:gd name="T24" fmla="*/ 7 w 8"/>
                              <a:gd name="T25" fmla="*/ 6 h 40"/>
                              <a:gd name="T26" fmla="*/ 8 w 8"/>
                              <a:gd name="T27" fmla="*/ 10 h 40"/>
                              <a:gd name="T28" fmla="*/ 8 w 8"/>
                              <a:gd name="T29" fmla="*/ 18 h 40"/>
                              <a:gd name="T30" fmla="*/ 7 w 8"/>
                              <a:gd name="T31" fmla="*/ 24 h 40"/>
                              <a:gd name="T32" fmla="*/ 7 w 8"/>
                              <a:gd name="T33" fmla="*/ 25 h 40"/>
                              <a:gd name="T34" fmla="*/ 5 w 8"/>
                              <a:gd name="T35" fmla="*/ 30 h 40"/>
                              <a:gd name="T36" fmla="*/ 3 w 8"/>
                              <a:gd name="T37" fmla="*/ 35 h 40"/>
                              <a:gd name="T38" fmla="*/ 2 w 8"/>
                              <a:gd name="T39" fmla="*/ 37 h 40"/>
                              <a:gd name="T40" fmla="*/ 0 w 8"/>
                              <a:gd name="T41" fmla="*/ 40 h 40"/>
                              <a:gd name="T42" fmla="*/ 0 w 8"/>
                              <a:gd name="T43" fmla="*/ 36 h 40"/>
                              <a:gd name="T44" fmla="*/ 0 w 8"/>
                              <a:gd name="T45" fmla="*/ 32 h 40"/>
                              <a:gd name="T46" fmla="*/ 1 w 8"/>
                              <a:gd name="T47" fmla="*/ 33 h 40"/>
                              <a:gd name="T48" fmla="*/ 3 w 8"/>
                              <a:gd name="T49" fmla="*/ 30 h 40"/>
                              <a:gd name="T50" fmla="*/ 5 w 8"/>
                              <a:gd name="T51" fmla="*/ 27 h 40"/>
                              <a:gd name="T52" fmla="*/ 6 w 8"/>
                              <a:gd name="T53" fmla="*/ 24 h 40"/>
                              <a:gd name="T54" fmla="*/ 6 w 8"/>
                              <a:gd name="T55" fmla="*/ 18 h 40"/>
                              <a:gd name="T56" fmla="*/ 6 w 8"/>
                              <a:gd name="T57" fmla="*/ 14 h 40"/>
                              <a:gd name="T58" fmla="*/ 7 w 8"/>
                              <a:gd name="T59" fmla="*/ 11 h 40"/>
                              <a:gd name="T60" fmla="*/ 6 w 8"/>
                              <a:gd name="T61" fmla="*/ 7 h 40"/>
                              <a:gd name="T62" fmla="*/ 5 w 8"/>
                              <a:gd name="T63" fmla="*/ 9 h 40"/>
                              <a:gd name="T64" fmla="*/ 4 w 8"/>
                              <a:gd name="T65" fmla="*/ 8 h 40"/>
                              <a:gd name="T66" fmla="*/ 4 w 8"/>
                              <a:gd name="T67" fmla="*/ 6 h 40"/>
                              <a:gd name="T68" fmla="*/ 3 w 8"/>
                              <a:gd name="T69" fmla="*/ 7 h 4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 h="40">
                                <a:moveTo>
                                  <a:pt x="3" y="7"/>
                                </a:moveTo>
                                <a:lnTo>
                                  <a:pt x="4" y="11"/>
                                </a:lnTo>
                                <a:lnTo>
                                  <a:pt x="4" y="14"/>
                                </a:lnTo>
                                <a:lnTo>
                                  <a:pt x="3" y="18"/>
                                </a:lnTo>
                                <a:lnTo>
                                  <a:pt x="2" y="19"/>
                                </a:lnTo>
                                <a:lnTo>
                                  <a:pt x="1" y="21"/>
                                </a:lnTo>
                                <a:lnTo>
                                  <a:pt x="1" y="15"/>
                                </a:lnTo>
                                <a:lnTo>
                                  <a:pt x="1" y="11"/>
                                </a:lnTo>
                                <a:lnTo>
                                  <a:pt x="1" y="7"/>
                                </a:lnTo>
                                <a:lnTo>
                                  <a:pt x="1" y="2"/>
                                </a:lnTo>
                                <a:lnTo>
                                  <a:pt x="2" y="0"/>
                                </a:lnTo>
                                <a:lnTo>
                                  <a:pt x="5" y="3"/>
                                </a:lnTo>
                                <a:lnTo>
                                  <a:pt x="7" y="6"/>
                                </a:lnTo>
                                <a:lnTo>
                                  <a:pt x="8" y="10"/>
                                </a:lnTo>
                                <a:lnTo>
                                  <a:pt x="8" y="18"/>
                                </a:lnTo>
                                <a:lnTo>
                                  <a:pt x="7" y="24"/>
                                </a:lnTo>
                                <a:lnTo>
                                  <a:pt x="7" y="25"/>
                                </a:lnTo>
                                <a:lnTo>
                                  <a:pt x="5" y="30"/>
                                </a:lnTo>
                                <a:lnTo>
                                  <a:pt x="3" y="35"/>
                                </a:lnTo>
                                <a:lnTo>
                                  <a:pt x="2" y="37"/>
                                </a:lnTo>
                                <a:lnTo>
                                  <a:pt x="0" y="40"/>
                                </a:lnTo>
                                <a:lnTo>
                                  <a:pt x="0" y="36"/>
                                </a:lnTo>
                                <a:lnTo>
                                  <a:pt x="0" y="32"/>
                                </a:lnTo>
                                <a:lnTo>
                                  <a:pt x="1" y="33"/>
                                </a:lnTo>
                                <a:lnTo>
                                  <a:pt x="3" y="30"/>
                                </a:lnTo>
                                <a:lnTo>
                                  <a:pt x="5" y="27"/>
                                </a:lnTo>
                                <a:lnTo>
                                  <a:pt x="6" y="24"/>
                                </a:lnTo>
                                <a:lnTo>
                                  <a:pt x="6" y="18"/>
                                </a:lnTo>
                                <a:lnTo>
                                  <a:pt x="6" y="14"/>
                                </a:lnTo>
                                <a:lnTo>
                                  <a:pt x="7" y="11"/>
                                </a:lnTo>
                                <a:lnTo>
                                  <a:pt x="6" y="7"/>
                                </a:lnTo>
                                <a:lnTo>
                                  <a:pt x="5" y="9"/>
                                </a:lnTo>
                                <a:lnTo>
                                  <a:pt x="4" y="8"/>
                                </a:lnTo>
                                <a:lnTo>
                                  <a:pt x="4" y="6"/>
                                </a:lnTo>
                                <a:lnTo>
                                  <a:pt x="3" y="7"/>
                                </a:lnTo>
                                <a:close/>
                              </a:path>
                            </a:pathLst>
                          </a:custGeom>
                          <a:solidFill>
                            <a:srgbClr val="8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0" name="Freeform 9214"/>
                        <wps:cNvSpPr>
                          <a:spLocks/>
                        </wps:cNvSpPr>
                        <wps:spPr bwMode="auto">
                          <a:xfrm>
                            <a:off x="727" y="592"/>
                            <a:ext cx="8" cy="24"/>
                          </a:xfrm>
                          <a:custGeom>
                            <a:avLst/>
                            <a:gdLst>
                              <a:gd name="T0" fmla="*/ 8 w 8"/>
                              <a:gd name="T1" fmla="*/ 0 h 24"/>
                              <a:gd name="T2" fmla="*/ 7 w 8"/>
                              <a:gd name="T3" fmla="*/ 4 h 24"/>
                              <a:gd name="T4" fmla="*/ 4 w 8"/>
                              <a:gd name="T5" fmla="*/ 9 h 24"/>
                              <a:gd name="T6" fmla="*/ 2 w 8"/>
                              <a:gd name="T7" fmla="*/ 12 h 24"/>
                              <a:gd name="T8" fmla="*/ 0 w 8"/>
                              <a:gd name="T9" fmla="*/ 16 h 24"/>
                              <a:gd name="T10" fmla="*/ 0 w 8"/>
                              <a:gd name="T11" fmla="*/ 20 h 24"/>
                              <a:gd name="T12" fmla="*/ 1 w 8"/>
                              <a:gd name="T13" fmla="*/ 20 h 24"/>
                              <a:gd name="T14" fmla="*/ 5 w 8"/>
                              <a:gd name="T15" fmla="*/ 24 h 24"/>
                              <a:gd name="T16" fmla="*/ 7 w 8"/>
                              <a:gd name="T17" fmla="*/ 24 h 24"/>
                              <a:gd name="T18" fmla="*/ 5 w 8"/>
                              <a:gd name="T19" fmla="*/ 16 h 24"/>
                              <a:gd name="T20" fmla="*/ 5 w 8"/>
                              <a:gd name="T21" fmla="*/ 10 h 24"/>
                              <a:gd name="T22" fmla="*/ 8 w 8"/>
                              <a:gd name="T23" fmla="*/ 1 h 24"/>
                              <a:gd name="T24" fmla="*/ 8 w 8"/>
                              <a:gd name="T25" fmla="*/ 0 h 2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4">
                                <a:moveTo>
                                  <a:pt x="8" y="0"/>
                                </a:moveTo>
                                <a:lnTo>
                                  <a:pt x="7" y="4"/>
                                </a:lnTo>
                                <a:lnTo>
                                  <a:pt x="4" y="9"/>
                                </a:lnTo>
                                <a:lnTo>
                                  <a:pt x="2" y="12"/>
                                </a:lnTo>
                                <a:lnTo>
                                  <a:pt x="0" y="16"/>
                                </a:lnTo>
                                <a:lnTo>
                                  <a:pt x="0" y="20"/>
                                </a:lnTo>
                                <a:lnTo>
                                  <a:pt x="1" y="20"/>
                                </a:lnTo>
                                <a:lnTo>
                                  <a:pt x="5" y="24"/>
                                </a:lnTo>
                                <a:lnTo>
                                  <a:pt x="7" y="24"/>
                                </a:lnTo>
                                <a:lnTo>
                                  <a:pt x="5" y="16"/>
                                </a:lnTo>
                                <a:lnTo>
                                  <a:pt x="5" y="10"/>
                                </a:lnTo>
                                <a:lnTo>
                                  <a:pt x="8" y="1"/>
                                </a:lnTo>
                                <a:lnTo>
                                  <a:pt x="8" y="0"/>
                                </a:lnTo>
                                <a:close/>
                              </a:path>
                            </a:pathLst>
                          </a:custGeom>
                          <a:solidFill>
                            <a:srgbClr val="FF7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1" name="Freeform 9215"/>
                        <wps:cNvSpPr>
                          <a:spLocks/>
                        </wps:cNvSpPr>
                        <wps:spPr bwMode="auto">
                          <a:xfrm>
                            <a:off x="768" y="585"/>
                            <a:ext cx="14" cy="14"/>
                          </a:xfrm>
                          <a:custGeom>
                            <a:avLst/>
                            <a:gdLst>
                              <a:gd name="T0" fmla="*/ 3 w 28"/>
                              <a:gd name="T1" fmla="*/ 0 h 28"/>
                              <a:gd name="T2" fmla="*/ 5 w 28"/>
                              <a:gd name="T3" fmla="*/ 2 h 28"/>
                              <a:gd name="T4" fmla="*/ 5 w 28"/>
                              <a:gd name="T5" fmla="*/ 3 h 28"/>
                              <a:gd name="T6" fmla="*/ 7 w 28"/>
                              <a:gd name="T7" fmla="*/ 5 h 28"/>
                              <a:gd name="T8" fmla="*/ 4 w 28"/>
                              <a:gd name="T9" fmla="*/ 7 h 28"/>
                              <a:gd name="T10" fmla="*/ 2 w 28"/>
                              <a:gd name="T11" fmla="*/ 5 h 28"/>
                              <a:gd name="T12" fmla="*/ 3 w 28"/>
                              <a:gd name="T13" fmla="*/ 5 h 28"/>
                              <a:gd name="T14" fmla="*/ 0 w 28"/>
                              <a:gd name="T15" fmla="*/ 4 h 28"/>
                              <a:gd name="T16" fmla="*/ 3 w 28"/>
                              <a:gd name="T17" fmla="*/ 0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 h="28">
                                <a:moveTo>
                                  <a:pt x="11" y="0"/>
                                </a:moveTo>
                                <a:lnTo>
                                  <a:pt x="19" y="8"/>
                                </a:lnTo>
                                <a:cubicBezTo>
                                  <a:pt x="20" y="8"/>
                                  <a:pt x="20" y="9"/>
                                  <a:pt x="20" y="9"/>
                                </a:cubicBezTo>
                                <a:lnTo>
                                  <a:pt x="28" y="17"/>
                                </a:lnTo>
                                <a:lnTo>
                                  <a:pt x="15" y="28"/>
                                </a:lnTo>
                                <a:lnTo>
                                  <a:pt x="8" y="19"/>
                                </a:lnTo>
                                <a:lnTo>
                                  <a:pt x="9" y="20"/>
                                </a:lnTo>
                                <a:lnTo>
                                  <a:pt x="0" y="13"/>
                                </a:lnTo>
                                <a:lnTo>
                                  <a:pt x="11" y="0"/>
                                </a:lnTo>
                                <a:close/>
                              </a:path>
                            </a:pathLst>
                          </a:custGeom>
                          <a:solidFill>
                            <a:srgbClr val="800044"/>
                          </a:solidFill>
                          <a:ln w="0">
                            <a:solidFill>
                              <a:srgbClr val="800044"/>
                            </a:solidFill>
                            <a:round/>
                            <a:headEnd/>
                            <a:tailEnd/>
                          </a:ln>
                        </wps:spPr>
                        <wps:bodyPr rot="0" vert="horz" wrap="square" lIns="91440" tIns="45720" rIns="91440" bIns="45720" anchor="t" anchorCtr="0" upright="1">
                          <a:noAutofit/>
                        </wps:bodyPr>
                      </wps:wsp>
                      <wps:wsp>
                        <wps:cNvPr id="7462" name="Freeform 9216"/>
                        <wps:cNvSpPr>
                          <a:spLocks/>
                        </wps:cNvSpPr>
                        <wps:spPr bwMode="auto">
                          <a:xfrm>
                            <a:off x="770" y="616"/>
                            <a:ext cx="11" cy="16"/>
                          </a:xfrm>
                          <a:custGeom>
                            <a:avLst/>
                            <a:gdLst>
                              <a:gd name="T0" fmla="*/ 0 w 22"/>
                              <a:gd name="T1" fmla="*/ 5 h 32"/>
                              <a:gd name="T2" fmla="*/ 2 w 22"/>
                              <a:gd name="T3" fmla="*/ 4 h 32"/>
                              <a:gd name="T4" fmla="*/ 0 w 22"/>
                              <a:gd name="T5" fmla="*/ 5 h 32"/>
                              <a:gd name="T6" fmla="*/ 1 w 22"/>
                              <a:gd name="T7" fmla="*/ 4 h 32"/>
                              <a:gd name="T8" fmla="*/ 2 w 22"/>
                              <a:gd name="T9" fmla="*/ 3 h 32"/>
                              <a:gd name="T10" fmla="*/ 2 w 22"/>
                              <a:gd name="T11" fmla="*/ 2 h 32"/>
                              <a:gd name="T12" fmla="*/ 3 w 22"/>
                              <a:gd name="T13" fmla="*/ 1 h 32"/>
                              <a:gd name="T14" fmla="*/ 4 w 22"/>
                              <a:gd name="T15" fmla="*/ 0 h 32"/>
                              <a:gd name="T16" fmla="*/ 5 w 22"/>
                              <a:gd name="T17" fmla="*/ 0 h 32"/>
                              <a:gd name="T18" fmla="*/ 5 w 22"/>
                              <a:gd name="T19" fmla="*/ 4 h 32"/>
                              <a:gd name="T20" fmla="*/ 4 w 22"/>
                              <a:gd name="T21" fmla="*/ 4 h 32"/>
                              <a:gd name="T22" fmla="*/ 6 w 22"/>
                              <a:gd name="T23" fmla="*/ 4 h 32"/>
                              <a:gd name="T24" fmla="*/ 5 w 22"/>
                              <a:gd name="T25" fmla="*/ 5 h 32"/>
                              <a:gd name="T26" fmla="*/ 5 w 22"/>
                              <a:gd name="T27" fmla="*/ 4 h 32"/>
                              <a:gd name="T28" fmla="*/ 5 w 22"/>
                              <a:gd name="T29" fmla="*/ 5 h 32"/>
                              <a:gd name="T30" fmla="*/ 4 w 22"/>
                              <a:gd name="T31" fmla="*/ 7 h 32"/>
                              <a:gd name="T32" fmla="*/ 3 w 22"/>
                              <a:gd name="T33" fmla="*/ 8 h 32"/>
                              <a:gd name="T34" fmla="*/ 1 w 22"/>
                              <a:gd name="T35" fmla="*/ 8 h 32"/>
                              <a:gd name="T36" fmla="*/ 0 w 22"/>
                              <a:gd name="T37" fmla="*/ 5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 h="32">
                                <a:moveTo>
                                  <a:pt x="0" y="17"/>
                                </a:moveTo>
                                <a:lnTo>
                                  <a:pt x="6" y="15"/>
                                </a:lnTo>
                                <a:lnTo>
                                  <a:pt x="0" y="20"/>
                                </a:lnTo>
                                <a:lnTo>
                                  <a:pt x="3" y="13"/>
                                </a:lnTo>
                                <a:lnTo>
                                  <a:pt x="5" y="9"/>
                                </a:lnTo>
                                <a:cubicBezTo>
                                  <a:pt x="5" y="8"/>
                                  <a:pt x="6" y="8"/>
                                  <a:pt x="6" y="7"/>
                                </a:cubicBezTo>
                                <a:lnTo>
                                  <a:pt x="10" y="3"/>
                                </a:lnTo>
                                <a:cubicBezTo>
                                  <a:pt x="11" y="1"/>
                                  <a:pt x="13" y="0"/>
                                  <a:pt x="16" y="0"/>
                                </a:cubicBezTo>
                                <a:lnTo>
                                  <a:pt x="17" y="0"/>
                                </a:lnTo>
                                <a:lnTo>
                                  <a:pt x="17" y="16"/>
                                </a:lnTo>
                                <a:lnTo>
                                  <a:pt x="16" y="16"/>
                                </a:lnTo>
                                <a:lnTo>
                                  <a:pt x="22" y="14"/>
                                </a:lnTo>
                                <a:lnTo>
                                  <a:pt x="18" y="18"/>
                                </a:lnTo>
                                <a:lnTo>
                                  <a:pt x="19" y="15"/>
                                </a:lnTo>
                                <a:lnTo>
                                  <a:pt x="17" y="20"/>
                                </a:lnTo>
                                <a:lnTo>
                                  <a:pt x="15" y="27"/>
                                </a:lnTo>
                                <a:cubicBezTo>
                                  <a:pt x="14" y="29"/>
                                  <a:pt x="11" y="30"/>
                                  <a:pt x="9" y="31"/>
                                </a:cubicBezTo>
                                <a:lnTo>
                                  <a:pt x="3" y="32"/>
                                </a:lnTo>
                                <a:lnTo>
                                  <a:pt x="0" y="17"/>
                                </a:lnTo>
                                <a:close/>
                              </a:path>
                            </a:pathLst>
                          </a:custGeom>
                          <a:solidFill>
                            <a:srgbClr val="800044"/>
                          </a:solidFill>
                          <a:ln w="0">
                            <a:solidFill>
                              <a:srgbClr val="800044"/>
                            </a:solidFill>
                            <a:round/>
                            <a:headEnd/>
                            <a:tailEnd/>
                          </a:ln>
                        </wps:spPr>
                        <wps:bodyPr rot="0" vert="horz" wrap="square" lIns="91440" tIns="45720" rIns="91440" bIns="45720" anchor="t" anchorCtr="0" upright="1">
                          <a:noAutofit/>
                        </wps:bodyPr>
                      </wps:wsp>
                      <wps:wsp>
                        <wps:cNvPr id="7463" name="Freeform 9217"/>
                        <wps:cNvSpPr>
                          <a:spLocks/>
                        </wps:cNvSpPr>
                        <wps:spPr bwMode="auto">
                          <a:xfrm>
                            <a:off x="731" y="517"/>
                            <a:ext cx="119" cy="127"/>
                          </a:xfrm>
                          <a:custGeom>
                            <a:avLst/>
                            <a:gdLst>
                              <a:gd name="T0" fmla="*/ 102 w 119"/>
                              <a:gd name="T1" fmla="*/ 115 h 127"/>
                              <a:gd name="T2" fmla="*/ 111 w 119"/>
                              <a:gd name="T3" fmla="*/ 92 h 127"/>
                              <a:gd name="T4" fmla="*/ 111 w 119"/>
                              <a:gd name="T5" fmla="*/ 82 h 127"/>
                              <a:gd name="T6" fmla="*/ 114 w 119"/>
                              <a:gd name="T7" fmla="*/ 89 h 127"/>
                              <a:gd name="T8" fmla="*/ 115 w 119"/>
                              <a:gd name="T9" fmla="*/ 76 h 127"/>
                              <a:gd name="T10" fmla="*/ 116 w 119"/>
                              <a:gd name="T11" fmla="*/ 85 h 127"/>
                              <a:gd name="T12" fmla="*/ 117 w 119"/>
                              <a:gd name="T13" fmla="*/ 69 h 127"/>
                              <a:gd name="T14" fmla="*/ 117 w 119"/>
                              <a:gd name="T15" fmla="*/ 76 h 127"/>
                              <a:gd name="T16" fmla="*/ 119 w 119"/>
                              <a:gd name="T17" fmla="*/ 57 h 127"/>
                              <a:gd name="T18" fmla="*/ 117 w 119"/>
                              <a:gd name="T19" fmla="*/ 45 h 127"/>
                              <a:gd name="T20" fmla="*/ 112 w 119"/>
                              <a:gd name="T21" fmla="*/ 32 h 127"/>
                              <a:gd name="T22" fmla="*/ 104 w 119"/>
                              <a:gd name="T23" fmla="*/ 20 h 127"/>
                              <a:gd name="T24" fmla="*/ 93 w 119"/>
                              <a:gd name="T25" fmla="*/ 17 h 127"/>
                              <a:gd name="T26" fmla="*/ 84 w 119"/>
                              <a:gd name="T27" fmla="*/ 2 h 127"/>
                              <a:gd name="T28" fmla="*/ 69 w 119"/>
                              <a:gd name="T29" fmla="*/ 0 h 127"/>
                              <a:gd name="T30" fmla="*/ 64 w 119"/>
                              <a:gd name="T31" fmla="*/ 0 h 127"/>
                              <a:gd name="T32" fmla="*/ 56 w 119"/>
                              <a:gd name="T33" fmla="*/ 1 h 127"/>
                              <a:gd name="T34" fmla="*/ 38 w 119"/>
                              <a:gd name="T35" fmla="*/ 6 h 127"/>
                              <a:gd name="T36" fmla="*/ 23 w 119"/>
                              <a:gd name="T37" fmla="*/ 18 h 127"/>
                              <a:gd name="T38" fmla="*/ 11 w 119"/>
                              <a:gd name="T39" fmla="*/ 30 h 127"/>
                              <a:gd name="T40" fmla="*/ 0 w 119"/>
                              <a:gd name="T41" fmla="*/ 45 h 127"/>
                              <a:gd name="T42" fmla="*/ 4 w 119"/>
                              <a:gd name="T43" fmla="*/ 55 h 127"/>
                              <a:gd name="T44" fmla="*/ 18 w 119"/>
                              <a:gd name="T45" fmla="*/ 63 h 127"/>
                              <a:gd name="T46" fmla="*/ 11 w 119"/>
                              <a:gd name="T47" fmla="*/ 53 h 127"/>
                              <a:gd name="T48" fmla="*/ 17 w 119"/>
                              <a:gd name="T49" fmla="*/ 60 h 127"/>
                              <a:gd name="T50" fmla="*/ 22 w 119"/>
                              <a:gd name="T51" fmla="*/ 65 h 127"/>
                              <a:gd name="T52" fmla="*/ 19 w 119"/>
                              <a:gd name="T53" fmla="*/ 59 h 127"/>
                              <a:gd name="T54" fmla="*/ 29 w 119"/>
                              <a:gd name="T55" fmla="*/ 70 h 127"/>
                              <a:gd name="T56" fmla="*/ 25 w 119"/>
                              <a:gd name="T57" fmla="*/ 63 h 127"/>
                              <a:gd name="T58" fmla="*/ 31 w 119"/>
                              <a:gd name="T59" fmla="*/ 72 h 127"/>
                              <a:gd name="T60" fmla="*/ 31 w 119"/>
                              <a:gd name="T61" fmla="*/ 76 h 127"/>
                              <a:gd name="T62" fmla="*/ 30 w 119"/>
                              <a:gd name="T63" fmla="*/ 86 h 127"/>
                              <a:gd name="T64" fmla="*/ 34 w 119"/>
                              <a:gd name="T65" fmla="*/ 93 h 127"/>
                              <a:gd name="T66" fmla="*/ 36 w 119"/>
                              <a:gd name="T67" fmla="*/ 83 h 127"/>
                              <a:gd name="T68" fmla="*/ 38 w 119"/>
                              <a:gd name="T69" fmla="*/ 75 h 127"/>
                              <a:gd name="T70" fmla="*/ 42 w 119"/>
                              <a:gd name="T71" fmla="*/ 72 h 127"/>
                              <a:gd name="T72" fmla="*/ 47 w 119"/>
                              <a:gd name="T73" fmla="*/ 76 h 127"/>
                              <a:gd name="T74" fmla="*/ 52 w 119"/>
                              <a:gd name="T75" fmla="*/ 83 h 127"/>
                              <a:gd name="T76" fmla="*/ 50 w 119"/>
                              <a:gd name="T77" fmla="*/ 76 h 127"/>
                              <a:gd name="T78" fmla="*/ 55 w 119"/>
                              <a:gd name="T79" fmla="*/ 84 h 127"/>
                              <a:gd name="T80" fmla="*/ 57 w 119"/>
                              <a:gd name="T81" fmla="*/ 101 h 127"/>
                              <a:gd name="T82" fmla="*/ 57 w 119"/>
                              <a:gd name="T83" fmla="*/ 92 h 127"/>
                              <a:gd name="T84" fmla="*/ 62 w 119"/>
                              <a:gd name="T85" fmla="*/ 113 h 127"/>
                              <a:gd name="T86" fmla="*/ 70 w 119"/>
                              <a:gd name="T87" fmla="*/ 119 h 127"/>
                              <a:gd name="T88" fmla="*/ 78 w 119"/>
                              <a:gd name="T89" fmla="*/ 119 h 127"/>
                              <a:gd name="T90" fmla="*/ 84 w 119"/>
                              <a:gd name="T91" fmla="*/ 115 h 127"/>
                              <a:gd name="T92" fmla="*/ 91 w 119"/>
                              <a:gd name="T93" fmla="*/ 121 h 127"/>
                              <a:gd name="T94" fmla="*/ 98 w 119"/>
                              <a:gd name="T95" fmla="*/ 114 h 127"/>
                              <a:gd name="T96" fmla="*/ 99 w 119"/>
                              <a:gd name="T97" fmla="*/ 127 h 127"/>
                              <a:gd name="T98" fmla="*/ 102 w 119"/>
                              <a:gd name="T99" fmla="*/ 115 h 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9" h="127">
                                <a:moveTo>
                                  <a:pt x="102" y="115"/>
                                </a:moveTo>
                                <a:lnTo>
                                  <a:pt x="111" y="92"/>
                                </a:lnTo>
                                <a:lnTo>
                                  <a:pt x="111" y="82"/>
                                </a:lnTo>
                                <a:lnTo>
                                  <a:pt x="114" y="89"/>
                                </a:lnTo>
                                <a:lnTo>
                                  <a:pt x="115" y="76"/>
                                </a:lnTo>
                                <a:lnTo>
                                  <a:pt x="116" y="85"/>
                                </a:lnTo>
                                <a:lnTo>
                                  <a:pt x="117" y="69"/>
                                </a:lnTo>
                                <a:lnTo>
                                  <a:pt x="117" y="76"/>
                                </a:lnTo>
                                <a:lnTo>
                                  <a:pt x="119" y="57"/>
                                </a:lnTo>
                                <a:lnTo>
                                  <a:pt x="117" y="45"/>
                                </a:lnTo>
                                <a:lnTo>
                                  <a:pt x="112" y="32"/>
                                </a:lnTo>
                                <a:lnTo>
                                  <a:pt x="104" y="20"/>
                                </a:lnTo>
                                <a:lnTo>
                                  <a:pt x="93" y="17"/>
                                </a:lnTo>
                                <a:lnTo>
                                  <a:pt x="84" y="2"/>
                                </a:lnTo>
                                <a:lnTo>
                                  <a:pt x="69" y="0"/>
                                </a:lnTo>
                                <a:lnTo>
                                  <a:pt x="64" y="0"/>
                                </a:lnTo>
                                <a:lnTo>
                                  <a:pt x="56" y="1"/>
                                </a:lnTo>
                                <a:lnTo>
                                  <a:pt x="38" y="6"/>
                                </a:lnTo>
                                <a:lnTo>
                                  <a:pt x="23" y="18"/>
                                </a:lnTo>
                                <a:lnTo>
                                  <a:pt x="11" y="30"/>
                                </a:lnTo>
                                <a:lnTo>
                                  <a:pt x="0" y="45"/>
                                </a:lnTo>
                                <a:lnTo>
                                  <a:pt x="4" y="55"/>
                                </a:lnTo>
                                <a:lnTo>
                                  <a:pt x="18" y="63"/>
                                </a:lnTo>
                                <a:lnTo>
                                  <a:pt x="11" y="53"/>
                                </a:lnTo>
                                <a:lnTo>
                                  <a:pt x="17" y="60"/>
                                </a:lnTo>
                                <a:lnTo>
                                  <a:pt x="22" y="65"/>
                                </a:lnTo>
                                <a:lnTo>
                                  <a:pt x="19" y="59"/>
                                </a:lnTo>
                                <a:lnTo>
                                  <a:pt x="29" y="70"/>
                                </a:lnTo>
                                <a:lnTo>
                                  <a:pt x="25" y="63"/>
                                </a:lnTo>
                                <a:lnTo>
                                  <a:pt x="31" y="72"/>
                                </a:lnTo>
                                <a:lnTo>
                                  <a:pt x="31" y="76"/>
                                </a:lnTo>
                                <a:lnTo>
                                  <a:pt x="30" y="86"/>
                                </a:lnTo>
                                <a:lnTo>
                                  <a:pt x="34" y="93"/>
                                </a:lnTo>
                                <a:lnTo>
                                  <a:pt x="36" y="83"/>
                                </a:lnTo>
                                <a:lnTo>
                                  <a:pt x="38" y="75"/>
                                </a:lnTo>
                                <a:lnTo>
                                  <a:pt x="42" y="72"/>
                                </a:lnTo>
                                <a:lnTo>
                                  <a:pt x="47" y="76"/>
                                </a:lnTo>
                                <a:lnTo>
                                  <a:pt x="52" y="83"/>
                                </a:lnTo>
                                <a:lnTo>
                                  <a:pt x="50" y="76"/>
                                </a:lnTo>
                                <a:lnTo>
                                  <a:pt x="55" y="84"/>
                                </a:lnTo>
                                <a:lnTo>
                                  <a:pt x="57" y="101"/>
                                </a:lnTo>
                                <a:lnTo>
                                  <a:pt x="57" y="92"/>
                                </a:lnTo>
                                <a:lnTo>
                                  <a:pt x="62" y="113"/>
                                </a:lnTo>
                                <a:lnTo>
                                  <a:pt x="70" y="119"/>
                                </a:lnTo>
                                <a:lnTo>
                                  <a:pt x="78" y="119"/>
                                </a:lnTo>
                                <a:lnTo>
                                  <a:pt x="84" y="115"/>
                                </a:lnTo>
                                <a:lnTo>
                                  <a:pt x="91" y="121"/>
                                </a:lnTo>
                                <a:lnTo>
                                  <a:pt x="98" y="114"/>
                                </a:lnTo>
                                <a:lnTo>
                                  <a:pt x="99" y="127"/>
                                </a:lnTo>
                                <a:lnTo>
                                  <a:pt x="102"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4" name="Freeform 9218"/>
                        <wps:cNvSpPr>
                          <a:spLocks noEditPoints="1"/>
                        </wps:cNvSpPr>
                        <wps:spPr bwMode="auto">
                          <a:xfrm>
                            <a:off x="727" y="513"/>
                            <a:ext cx="128" cy="135"/>
                          </a:xfrm>
                          <a:custGeom>
                            <a:avLst/>
                            <a:gdLst>
                              <a:gd name="T0" fmla="*/ 56 w 257"/>
                              <a:gd name="T1" fmla="*/ 43 h 273"/>
                              <a:gd name="T2" fmla="*/ 57 w 257"/>
                              <a:gd name="T3" fmla="*/ 45 h 273"/>
                              <a:gd name="T4" fmla="*/ 62 w 257"/>
                              <a:gd name="T5" fmla="*/ 44 h 273"/>
                              <a:gd name="T6" fmla="*/ 63 w 257"/>
                              <a:gd name="T7" fmla="*/ 36 h 273"/>
                              <a:gd name="T8" fmla="*/ 60 w 257"/>
                              <a:gd name="T9" fmla="*/ 31 h 273"/>
                              <a:gd name="T10" fmla="*/ 57 w 257"/>
                              <a:gd name="T11" fmla="*/ 19 h 273"/>
                              <a:gd name="T12" fmla="*/ 46 w 257"/>
                              <a:gd name="T13" fmla="*/ 12 h 273"/>
                              <a:gd name="T14" fmla="*/ 34 w 257"/>
                              <a:gd name="T15" fmla="*/ 4 h 273"/>
                              <a:gd name="T16" fmla="*/ 22 w 257"/>
                              <a:gd name="T17" fmla="*/ 6 h 273"/>
                              <a:gd name="T18" fmla="*/ 3 w 257"/>
                              <a:gd name="T19" fmla="*/ 26 h 273"/>
                              <a:gd name="T20" fmla="*/ 12 w 257"/>
                              <a:gd name="T21" fmla="*/ 32 h 273"/>
                              <a:gd name="T22" fmla="*/ 8 w 257"/>
                              <a:gd name="T23" fmla="*/ 27 h 273"/>
                              <a:gd name="T24" fmla="*/ 9 w 257"/>
                              <a:gd name="T25" fmla="*/ 33 h 273"/>
                              <a:gd name="T26" fmla="*/ 14 w 257"/>
                              <a:gd name="T27" fmla="*/ 38 h 273"/>
                              <a:gd name="T28" fmla="*/ 19 w 257"/>
                              <a:gd name="T29" fmla="*/ 37 h 273"/>
                              <a:gd name="T30" fmla="*/ 18 w 257"/>
                              <a:gd name="T31" fmla="*/ 44 h 273"/>
                              <a:gd name="T32" fmla="*/ 19 w 257"/>
                              <a:gd name="T33" fmla="*/ 39 h 273"/>
                              <a:gd name="T34" fmla="*/ 26 w 257"/>
                              <a:gd name="T35" fmla="*/ 38 h 273"/>
                              <a:gd name="T36" fmla="*/ 25 w 257"/>
                              <a:gd name="T37" fmla="*/ 41 h 273"/>
                              <a:gd name="T38" fmla="*/ 31 w 257"/>
                              <a:gd name="T39" fmla="*/ 44 h 273"/>
                              <a:gd name="T40" fmla="*/ 30 w 257"/>
                              <a:gd name="T41" fmla="*/ 45 h 273"/>
                              <a:gd name="T42" fmla="*/ 38 w 257"/>
                              <a:gd name="T43" fmla="*/ 59 h 273"/>
                              <a:gd name="T44" fmla="*/ 42 w 257"/>
                              <a:gd name="T45" fmla="*/ 57 h 273"/>
                              <a:gd name="T46" fmla="*/ 49 w 257"/>
                              <a:gd name="T47" fmla="*/ 57 h 273"/>
                              <a:gd name="T48" fmla="*/ 49 w 257"/>
                              <a:gd name="T49" fmla="*/ 64 h 273"/>
                              <a:gd name="T50" fmla="*/ 49 w 257"/>
                              <a:gd name="T51" fmla="*/ 65 h 273"/>
                              <a:gd name="T52" fmla="*/ 48 w 257"/>
                              <a:gd name="T53" fmla="*/ 64 h 273"/>
                              <a:gd name="T54" fmla="*/ 42 w 257"/>
                              <a:gd name="T55" fmla="*/ 62 h 273"/>
                              <a:gd name="T56" fmla="*/ 32 w 257"/>
                              <a:gd name="T57" fmla="*/ 59 h 273"/>
                              <a:gd name="T58" fmla="*/ 32 w 257"/>
                              <a:gd name="T59" fmla="*/ 52 h 273"/>
                              <a:gd name="T60" fmla="*/ 28 w 257"/>
                              <a:gd name="T61" fmla="*/ 45 h 273"/>
                              <a:gd name="T62" fmla="*/ 29 w 257"/>
                              <a:gd name="T63" fmla="*/ 45 h 273"/>
                              <a:gd name="T64" fmla="*/ 21 w 257"/>
                              <a:gd name="T65" fmla="*/ 39 h 273"/>
                              <a:gd name="T66" fmla="*/ 22 w 257"/>
                              <a:gd name="T67" fmla="*/ 44 h 273"/>
                              <a:gd name="T68" fmla="*/ 15 w 257"/>
                              <a:gd name="T69" fmla="*/ 45 h 273"/>
                              <a:gd name="T70" fmla="*/ 15 w 257"/>
                              <a:gd name="T71" fmla="*/ 39 h 273"/>
                              <a:gd name="T72" fmla="*/ 17 w 257"/>
                              <a:gd name="T73" fmla="*/ 38 h 273"/>
                              <a:gd name="T74" fmla="*/ 14 w 257"/>
                              <a:gd name="T75" fmla="*/ 33 h 273"/>
                              <a:gd name="T76" fmla="*/ 5 w 257"/>
                              <a:gd name="T77" fmla="*/ 30 h 273"/>
                              <a:gd name="T78" fmla="*/ 9 w 257"/>
                              <a:gd name="T79" fmla="*/ 35 h 273"/>
                              <a:gd name="T80" fmla="*/ 0 w 257"/>
                              <a:gd name="T81" fmla="*/ 23 h 273"/>
                              <a:gd name="T82" fmla="*/ 20 w 257"/>
                              <a:gd name="T83" fmla="*/ 3 h 273"/>
                              <a:gd name="T84" fmla="*/ 34 w 257"/>
                              <a:gd name="T85" fmla="*/ 0 h 273"/>
                              <a:gd name="T86" fmla="*/ 50 w 257"/>
                              <a:gd name="T87" fmla="*/ 10 h 273"/>
                              <a:gd name="T88" fmla="*/ 60 w 257"/>
                              <a:gd name="T89" fmla="*/ 17 h 273"/>
                              <a:gd name="T90" fmla="*/ 64 w 257"/>
                              <a:gd name="T91" fmla="*/ 30 h 273"/>
                              <a:gd name="T92" fmla="*/ 59 w 257"/>
                              <a:gd name="T93" fmla="*/ 40 h 273"/>
                              <a:gd name="T94" fmla="*/ 60 w 257"/>
                              <a:gd name="T95" fmla="*/ 46 h 273"/>
                              <a:gd name="T96" fmla="*/ 61 w 257"/>
                              <a:gd name="T97" fmla="*/ 46 h 273"/>
                              <a:gd name="T98" fmla="*/ 60 w 257"/>
                              <a:gd name="T99" fmla="*/ 43 h 273"/>
                              <a:gd name="T100" fmla="*/ 53 w 257"/>
                              <a:gd name="T101" fmla="*/ 65 h 27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57" h="273">
                                <a:moveTo>
                                  <a:pt x="206" y="237"/>
                                </a:moveTo>
                                <a:lnTo>
                                  <a:pt x="225" y="191"/>
                                </a:lnTo>
                                <a:lnTo>
                                  <a:pt x="224" y="194"/>
                                </a:lnTo>
                                <a:lnTo>
                                  <a:pt x="224" y="173"/>
                                </a:lnTo>
                                <a:cubicBezTo>
                                  <a:pt x="224" y="169"/>
                                  <a:pt x="227" y="165"/>
                                  <a:pt x="231" y="165"/>
                                </a:cubicBezTo>
                                <a:cubicBezTo>
                                  <a:pt x="235" y="164"/>
                                  <a:pt x="239" y="167"/>
                                  <a:pt x="240" y="170"/>
                                </a:cubicBezTo>
                                <a:lnTo>
                                  <a:pt x="244" y="186"/>
                                </a:lnTo>
                                <a:lnTo>
                                  <a:pt x="229" y="187"/>
                                </a:lnTo>
                                <a:lnTo>
                                  <a:pt x="231" y="162"/>
                                </a:lnTo>
                                <a:cubicBezTo>
                                  <a:pt x="231" y="157"/>
                                  <a:pt x="235" y="154"/>
                                  <a:pt x="239" y="154"/>
                                </a:cubicBezTo>
                                <a:cubicBezTo>
                                  <a:pt x="243" y="154"/>
                                  <a:pt x="246" y="157"/>
                                  <a:pt x="247" y="161"/>
                                </a:cubicBezTo>
                                <a:lnTo>
                                  <a:pt x="249" y="179"/>
                                </a:lnTo>
                                <a:lnTo>
                                  <a:pt x="233" y="179"/>
                                </a:lnTo>
                                <a:lnTo>
                                  <a:pt x="236" y="147"/>
                                </a:lnTo>
                                <a:cubicBezTo>
                                  <a:pt x="236" y="143"/>
                                  <a:pt x="240" y="140"/>
                                  <a:pt x="244" y="140"/>
                                </a:cubicBezTo>
                                <a:cubicBezTo>
                                  <a:pt x="249" y="140"/>
                                  <a:pt x="252" y="143"/>
                                  <a:pt x="252" y="148"/>
                                </a:cubicBezTo>
                                <a:lnTo>
                                  <a:pt x="252" y="162"/>
                                </a:lnTo>
                                <a:lnTo>
                                  <a:pt x="236" y="161"/>
                                </a:lnTo>
                                <a:lnTo>
                                  <a:pt x="241" y="123"/>
                                </a:lnTo>
                                <a:lnTo>
                                  <a:pt x="241" y="125"/>
                                </a:lnTo>
                                <a:lnTo>
                                  <a:pt x="236" y="100"/>
                                </a:lnTo>
                                <a:lnTo>
                                  <a:pt x="237" y="101"/>
                                </a:lnTo>
                                <a:lnTo>
                                  <a:pt x="227" y="76"/>
                                </a:lnTo>
                                <a:lnTo>
                                  <a:pt x="228" y="78"/>
                                </a:lnTo>
                                <a:lnTo>
                                  <a:pt x="211" y="54"/>
                                </a:lnTo>
                                <a:lnTo>
                                  <a:pt x="215" y="57"/>
                                </a:lnTo>
                                <a:lnTo>
                                  <a:pt x="192" y="52"/>
                                </a:lnTo>
                                <a:cubicBezTo>
                                  <a:pt x="190" y="51"/>
                                  <a:pt x="188" y="50"/>
                                  <a:pt x="187" y="48"/>
                                </a:cubicBezTo>
                                <a:lnTo>
                                  <a:pt x="170" y="16"/>
                                </a:lnTo>
                                <a:lnTo>
                                  <a:pt x="176" y="20"/>
                                </a:lnTo>
                                <a:lnTo>
                                  <a:pt x="145" y="16"/>
                                </a:lnTo>
                                <a:lnTo>
                                  <a:pt x="136" y="16"/>
                                </a:lnTo>
                                <a:lnTo>
                                  <a:pt x="137" y="16"/>
                                </a:lnTo>
                                <a:lnTo>
                                  <a:pt x="121" y="19"/>
                                </a:lnTo>
                                <a:lnTo>
                                  <a:pt x="87" y="28"/>
                                </a:lnTo>
                                <a:lnTo>
                                  <a:pt x="89" y="27"/>
                                </a:lnTo>
                                <a:lnTo>
                                  <a:pt x="59" y="51"/>
                                </a:lnTo>
                                <a:lnTo>
                                  <a:pt x="35" y="75"/>
                                </a:lnTo>
                                <a:lnTo>
                                  <a:pt x="36" y="74"/>
                                </a:lnTo>
                                <a:lnTo>
                                  <a:pt x="15" y="105"/>
                                </a:lnTo>
                                <a:lnTo>
                                  <a:pt x="16" y="97"/>
                                </a:lnTo>
                                <a:lnTo>
                                  <a:pt x="23" y="117"/>
                                </a:lnTo>
                                <a:lnTo>
                                  <a:pt x="20" y="113"/>
                                </a:lnTo>
                                <a:lnTo>
                                  <a:pt x="48" y="129"/>
                                </a:lnTo>
                                <a:lnTo>
                                  <a:pt x="37" y="140"/>
                                </a:lnTo>
                                <a:lnTo>
                                  <a:pt x="22" y="120"/>
                                </a:lnTo>
                                <a:cubicBezTo>
                                  <a:pt x="20" y="117"/>
                                  <a:pt x="20" y="112"/>
                                  <a:pt x="24" y="109"/>
                                </a:cubicBezTo>
                                <a:cubicBezTo>
                                  <a:pt x="27" y="107"/>
                                  <a:pt x="32" y="107"/>
                                  <a:pt x="35" y="110"/>
                                </a:cubicBezTo>
                                <a:lnTo>
                                  <a:pt x="47" y="124"/>
                                </a:lnTo>
                                <a:lnTo>
                                  <a:pt x="58" y="135"/>
                                </a:lnTo>
                                <a:lnTo>
                                  <a:pt x="46" y="145"/>
                                </a:lnTo>
                                <a:lnTo>
                                  <a:pt x="38" y="133"/>
                                </a:lnTo>
                                <a:cubicBezTo>
                                  <a:pt x="36" y="129"/>
                                  <a:pt x="37" y="125"/>
                                  <a:pt x="40" y="122"/>
                                </a:cubicBezTo>
                                <a:cubicBezTo>
                                  <a:pt x="43" y="120"/>
                                  <a:pt x="48" y="120"/>
                                  <a:pt x="51" y="123"/>
                                </a:cubicBezTo>
                                <a:lnTo>
                                  <a:pt x="71" y="143"/>
                                </a:lnTo>
                                <a:lnTo>
                                  <a:pt x="59" y="153"/>
                                </a:lnTo>
                                <a:lnTo>
                                  <a:pt x="50" y="140"/>
                                </a:lnTo>
                                <a:cubicBezTo>
                                  <a:pt x="48" y="137"/>
                                  <a:pt x="49" y="132"/>
                                  <a:pt x="52" y="129"/>
                                </a:cubicBezTo>
                                <a:cubicBezTo>
                                  <a:pt x="56" y="127"/>
                                  <a:pt x="61" y="127"/>
                                  <a:pt x="63" y="131"/>
                                </a:cubicBezTo>
                                <a:lnTo>
                                  <a:pt x="76" y="149"/>
                                </a:lnTo>
                                <a:cubicBezTo>
                                  <a:pt x="77" y="150"/>
                                  <a:pt x="78" y="152"/>
                                  <a:pt x="78" y="153"/>
                                </a:cubicBezTo>
                                <a:lnTo>
                                  <a:pt x="78" y="162"/>
                                </a:lnTo>
                                <a:lnTo>
                                  <a:pt x="75" y="182"/>
                                </a:lnTo>
                                <a:lnTo>
                                  <a:pt x="74" y="177"/>
                                </a:lnTo>
                                <a:lnTo>
                                  <a:pt x="83" y="192"/>
                                </a:lnTo>
                                <a:lnTo>
                                  <a:pt x="68" y="194"/>
                                </a:lnTo>
                                <a:lnTo>
                                  <a:pt x="73" y="174"/>
                                </a:lnTo>
                                <a:lnTo>
                                  <a:pt x="77" y="158"/>
                                </a:lnTo>
                                <a:cubicBezTo>
                                  <a:pt x="77" y="156"/>
                                  <a:pt x="78" y="155"/>
                                  <a:pt x="79" y="154"/>
                                </a:cubicBezTo>
                                <a:lnTo>
                                  <a:pt x="87" y="147"/>
                                </a:lnTo>
                                <a:cubicBezTo>
                                  <a:pt x="90" y="145"/>
                                  <a:pt x="94" y="145"/>
                                  <a:pt x="97" y="147"/>
                                </a:cubicBezTo>
                                <a:lnTo>
                                  <a:pt x="107" y="156"/>
                                </a:lnTo>
                                <a:cubicBezTo>
                                  <a:pt x="107" y="157"/>
                                  <a:pt x="108" y="157"/>
                                  <a:pt x="108" y="157"/>
                                </a:cubicBezTo>
                                <a:lnTo>
                                  <a:pt x="119" y="172"/>
                                </a:lnTo>
                                <a:lnTo>
                                  <a:pt x="105" y="179"/>
                                </a:lnTo>
                                <a:lnTo>
                                  <a:pt x="101" y="165"/>
                                </a:lnTo>
                                <a:cubicBezTo>
                                  <a:pt x="100" y="161"/>
                                  <a:pt x="101" y="157"/>
                                  <a:pt x="105" y="155"/>
                                </a:cubicBezTo>
                                <a:cubicBezTo>
                                  <a:pt x="109" y="153"/>
                                  <a:pt x="113" y="155"/>
                                  <a:pt x="115" y="158"/>
                                </a:cubicBezTo>
                                <a:lnTo>
                                  <a:pt x="125" y="174"/>
                                </a:lnTo>
                                <a:cubicBezTo>
                                  <a:pt x="126" y="175"/>
                                  <a:pt x="127" y="176"/>
                                  <a:pt x="127" y="177"/>
                                </a:cubicBezTo>
                                <a:lnTo>
                                  <a:pt x="131" y="212"/>
                                </a:lnTo>
                                <a:lnTo>
                                  <a:pt x="115" y="213"/>
                                </a:lnTo>
                                <a:lnTo>
                                  <a:pt x="115" y="194"/>
                                </a:lnTo>
                                <a:cubicBezTo>
                                  <a:pt x="115" y="190"/>
                                  <a:pt x="118" y="187"/>
                                  <a:pt x="122" y="186"/>
                                </a:cubicBezTo>
                                <a:cubicBezTo>
                                  <a:pt x="126" y="186"/>
                                  <a:pt x="130" y="189"/>
                                  <a:pt x="131" y="193"/>
                                </a:cubicBezTo>
                                <a:lnTo>
                                  <a:pt x="141" y="234"/>
                                </a:lnTo>
                                <a:lnTo>
                                  <a:pt x="138" y="230"/>
                                </a:lnTo>
                                <a:lnTo>
                                  <a:pt x="153" y="241"/>
                                </a:lnTo>
                                <a:lnTo>
                                  <a:pt x="148" y="240"/>
                                </a:lnTo>
                                <a:lnTo>
                                  <a:pt x="165" y="240"/>
                                </a:lnTo>
                                <a:lnTo>
                                  <a:pt x="160" y="241"/>
                                </a:lnTo>
                                <a:lnTo>
                                  <a:pt x="171" y="233"/>
                                </a:lnTo>
                                <a:cubicBezTo>
                                  <a:pt x="175" y="231"/>
                                  <a:pt x="179" y="231"/>
                                  <a:pt x="182" y="234"/>
                                </a:cubicBezTo>
                                <a:lnTo>
                                  <a:pt x="196" y="247"/>
                                </a:lnTo>
                                <a:lnTo>
                                  <a:pt x="185" y="248"/>
                                </a:lnTo>
                                <a:lnTo>
                                  <a:pt x="198" y="233"/>
                                </a:lnTo>
                                <a:cubicBezTo>
                                  <a:pt x="201" y="230"/>
                                  <a:pt x="204" y="229"/>
                                  <a:pt x="207" y="230"/>
                                </a:cubicBezTo>
                                <a:cubicBezTo>
                                  <a:pt x="210" y="231"/>
                                  <a:pt x="212" y="234"/>
                                  <a:pt x="212" y="237"/>
                                </a:cubicBezTo>
                                <a:lnTo>
                                  <a:pt x="215" y="264"/>
                                </a:lnTo>
                                <a:lnTo>
                                  <a:pt x="199" y="262"/>
                                </a:lnTo>
                                <a:lnTo>
                                  <a:pt x="206" y="237"/>
                                </a:lnTo>
                                <a:close/>
                                <a:moveTo>
                                  <a:pt x="214" y="267"/>
                                </a:moveTo>
                                <a:cubicBezTo>
                                  <a:pt x="213" y="270"/>
                                  <a:pt x="210" y="273"/>
                                  <a:pt x="206" y="272"/>
                                </a:cubicBezTo>
                                <a:cubicBezTo>
                                  <a:pt x="202" y="272"/>
                                  <a:pt x="199" y="269"/>
                                  <a:pt x="199" y="265"/>
                                </a:cubicBezTo>
                                <a:lnTo>
                                  <a:pt x="197" y="239"/>
                                </a:lnTo>
                                <a:lnTo>
                                  <a:pt x="211" y="243"/>
                                </a:lnTo>
                                <a:lnTo>
                                  <a:pt x="197" y="258"/>
                                </a:lnTo>
                                <a:cubicBezTo>
                                  <a:pt x="196" y="260"/>
                                  <a:pt x="194" y="261"/>
                                  <a:pt x="192" y="261"/>
                                </a:cubicBezTo>
                                <a:cubicBezTo>
                                  <a:pt x="189" y="261"/>
                                  <a:pt x="187" y="261"/>
                                  <a:pt x="186" y="259"/>
                                </a:cubicBezTo>
                                <a:lnTo>
                                  <a:pt x="171" y="245"/>
                                </a:lnTo>
                                <a:lnTo>
                                  <a:pt x="181" y="246"/>
                                </a:lnTo>
                                <a:lnTo>
                                  <a:pt x="170" y="254"/>
                                </a:lnTo>
                                <a:cubicBezTo>
                                  <a:pt x="168" y="255"/>
                                  <a:pt x="167" y="256"/>
                                  <a:pt x="165" y="256"/>
                                </a:cubicBezTo>
                                <a:lnTo>
                                  <a:pt x="148" y="256"/>
                                </a:lnTo>
                                <a:cubicBezTo>
                                  <a:pt x="146" y="256"/>
                                  <a:pt x="144" y="255"/>
                                  <a:pt x="143" y="254"/>
                                </a:cubicBezTo>
                                <a:lnTo>
                                  <a:pt x="128" y="243"/>
                                </a:lnTo>
                                <a:cubicBezTo>
                                  <a:pt x="127" y="242"/>
                                  <a:pt x="126" y="240"/>
                                  <a:pt x="125" y="238"/>
                                </a:cubicBezTo>
                                <a:lnTo>
                                  <a:pt x="115" y="196"/>
                                </a:lnTo>
                                <a:lnTo>
                                  <a:pt x="131" y="194"/>
                                </a:lnTo>
                                <a:lnTo>
                                  <a:pt x="131" y="213"/>
                                </a:lnTo>
                                <a:cubicBezTo>
                                  <a:pt x="131" y="217"/>
                                  <a:pt x="128" y="221"/>
                                  <a:pt x="124" y="221"/>
                                </a:cubicBezTo>
                                <a:cubicBezTo>
                                  <a:pt x="120" y="221"/>
                                  <a:pt x="116" y="218"/>
                                  <a:pt x="115" y="214"/>
                                </a:cubicBezTo>
                                <a:lnTo>
                                  <a:pt x="111" y="179"/>
                                </a:lnTo>
                                <a:lnTo>
                                  <a:pt x="112" y="183"/>
                                </a:lnTo>
                                <a:lnTo>
                                  <a:pt x="102" y="167"/>
                                </a:lnTo>
                                <a:lnTo>
                                  <a:pt x="116" y="160"/>
                                </a:lnTo>
                                <a:lnTo>
                                  <a:pt x="120" y="174"/>
                                </a:lnTo>
                                <a:cubicBezTo>
                                  <a:pt x="122" y="178"/>
                                  <a:pt x="120" y="182"/>
                                  <a:pt x="117" y="184"/>
                                </a:cubicBezTo>
                                <a:cubicBezTo>
                                  <a:pt x="113" y="186"/>
                                  <a:pt x="109" y="185"/>
                                  <a:pt x="106" y="182"/>
                                </a:cubicBezTo>
                                <a:lnTo>
                                  <a:pt x="95" y="167"/>
                                </a:lnTo>
                                <a:lnTo>
                                  <a:pt x="96" y="168"/>
                                </a:lnTo>
                                <a:lnTo>
                                  <a:pt x="87" y="159"/>
                                </a:lnTo>
                                <a:lnTo>
                                  <a:pt x="97" y="159"/>
                                </a:lnTo>
                                <a:lnTo>
                                  <a:pt x="90" y="166"/>
                                </a:lnTo>
                                <a:lnTo>
                                  <a:pt x="92" y="162"/>
                                </a:lnTo>
                                <a:lnTo>
                                  <a:pt x="89" y="178"/>
                                </a:lnTo>
                                <a:lnTo>
                                  <a:pt x="84" y="198"/>
                                </a:lnTo>
                                <a:cubicBezTo>
                                  <a:pt x="83" y="201"/>
                                  <a:pt x="81" y="203"/>
                                  <a:pt x="78" y="204"/>
                                </a:cubicBezTo>
                                <a:cubicBezTo>
                                  <a:pt x="74" y="204"/>
                                  <a:pt x="71" y="203"/>
                                  <a:pt x="69" y="200"/>
                                </a:cubicBezTo>
                                <a:lnTo>
                                  <a:pt x="61" y="186"/>
                                </a:lnTo>
                                <a:cubicBezTo>
                                  <a:pt x="60" y="184"/>
                                  <a:pt x="59" y="182"/>
                                  <a:pt x="59" y="181"/>
                                </a:cubicBezTo>
                                <a:lnTo>
                                  <a:pt x="62" y="162"/>
                                </a:lnTo>
                                <a:lnTo>
                                  <a:pt x="62" y="153"/>
                                </a:lnTo>
                                <a:lnTo>
                                  <a:pt x="63" y="158"/>
                                </a:lnTo>
                                <a:lnTo>
                                  <a:pt x="50" y="140"/>
                                </a:lnTo>
                                <a:lnTo>
                                  <a:pt x="63" y="131"/>
                                </a:lnTo>
                                <a:lnTo>
                                  <a:pt x="72" y="144"/>
                                </a:lnTo>
                                <a:cubicBezTo>
                                  <a:pt x="75" y="147"/>
                                  <a:pt x="74" y="152"/>
                                  <a:pt x="71" y="155"/>
                                </a:cubicBezTo>
                                <a:cubicBezTo>
                                  <a:pt x="68" y="157"/>
                                  <a:pt x="63" y="157"/>
                                  <a:pt x="60" y="154"/>
                                </a:cubicBezTo>
                                <a:lnTo>
                                  <a:pt x="39" y="134"/>
                                </a:lnTo>
                                <a:lnTo>
                                  <a:pt x="52" y="124"/>
                                </a:lnTo>
                                <a:lnTo>
                                  <a:pt x="59" y="136"/>
                                </a:lnTo>
                                <a:cubicBezTo>
                                  <a:pt x="61" y="140"/>
                                  <a:pt x="61" y="144"/>
                                  <a:pt x="57" y="147"/>
                                </a:cubicBezTo>
                                <a:cubicBezTo>
                                  <a:pt x="54" y="149"/>
                                  <a:pt x="50" y="149"/>
                                  <a:pt x="47" y="146"/>
                                </a:cubicBezTo>
                                <a:lnTo>
                                  <a:pt x="34" y="134"/>
                                </a:lnTo>
                                <a:lnTo>
                                  <a:pt x="23" y="121"/>
                                </a:lnTo>
                                <a:lnTo>
                                  <a:pt x="35" y="111"/>
                                </a:lnTo>
                                <a:lnTo>
                                  <a:pt x="50" y="131"/>
                                </a:lnTo>
                                <a:cubicBezTo>
                                  <a:pt x="52" y="134"/>
                                  <a:pt x="52" y="138"/>
                                  <a:pt x="49" y="141"/>
                                </a:cubicBezTo>
                                <a:cubicBezTo>
                                  <a:pt x="47" y="144"/>
                                  <a:pt x="43" y="144"/>
                                  <a:pt x="39" y="143"/>
                                </a:cubicBezTo>
                                <a:lnTo>
                                  <a:pt x="12" y="126"/>
                                </a:lnTo>
                                <a:cubicBezTo>
                                  <a:pt x="10" y="126"/>
                                  <a:pt x="9" y="124"/>
                                  <a:pt x="8" y="122"/>
                                </a:cubicBezTo>
                                <a:lnTo>
                                  <a:pt x="1" y="103"/>
                                </a:lnTo>
                                <a:cubicBezTo>
                                  <a:pt x="0" y="101"/>
                                  <a:pt x="0" y="98"/>
                                  <a:pt x="2" y="96"/>
                                </a:cubicBezTo>
                                <a:lnTo>
                                  <a:pt x="23" y="65"/>
                                </a:lnTo>
                                <a:cubicBezTo>
                                  <a:pt x="23" y="65"/>
                                  <a:pt x="23" y="64"/>
                                  <a:pt x="24" y="64"/>
                                </a:cubicBezTo>
                                <a:lnTo>
                                  <a:pt x="49" y="38"/>
                                </a:lnTo>
                                <a:lnTo>
                                  <a:pt x="80" y="14"/>
                                </a:lnTo>
                                <a:cubicBezTo>
                                  <a:pt x="80" y="14"/>
                                  <a:pt x="81" y="13"/>
                                  <a:pt x="82" y="13"/>
                                </a:cubicBezTo>
                                <a:lnTo>
                                  <a:pt x="118" y="3"/>
                                </a:lnTo>
                                <a:lnTo>
                                  <a:pt x="135" y="1"/>
                                </a:lnTo>
                                <a:cubicBezTo>
                                  <a:pt x="135" y="0"/>
                                  <a:pt x="136" y="0"/>
                                  <a:pt x="136" y="0"/>
                                </a:cubicBezTo>
                                <a:lnTo>
                                  <a:pt x="147" y="1"/>
                                </a:lnTo>
                                <a:lnTo>
                                  <a:pt x="178" y="5"/>
                                </a:lnTo>
                                <a:cubicBezTo>
                                  <a:pt x="180" y="5"/>
                                  <a:pt x="183" y="6"/>
                                  <a:pt x="184" y="9"/>
                                </a:cubicBezTo>
                                <a:lnTo>
                                  <a:pt x="201" y="40"/>
                                </a:lnTo>
                                <a:lnTo>
                                  <a:pt x="196" y="36"/>
                                </a:lnTo>
                                <a:lnTo>
                                  <a:pt x="219" y="42"/>
                                </a:lnTo>
                                <a:cubicBezTo>
                                  <a:pt x="221" y="42"/>
                                  <a:pt x="223" y="43"/>
                                  <a:pt x="224" y="45"/>
                                </a:cubicBezTo>
                                <a:lnTo>
                                  <a:pt x="241" y="68"/>
                                </a:lnTo>
                                <a:cubicBezTo>
                                  <a:pt x="241" y="69"/>
                                  <a:pt x="242" y="69"/>
                                  <a:pt x="242" y="70"/>
                                </a:cubicBezTo>
                                <a:lnTo>
                                  <a:pt x="251" y="96"/>
                                </a:lnTo>
                                <a:cubicBezTo>
                                  <a:pt x="252" y="96"/>
                                  <a:pt x="252" y="97"/>
                                  <a:pt x="252" y="97"/>
                                </a:cubicBezTo>
                                <a:lnTo>
                                  <a:pt x="256" y="122"/>
                                </a:lnTo>
                                <a:cubicBezTo>
                                  <a:pt x="256" y="123"/>
                                  <a:pt x="257" y="124"/>
                                  <a:pt x="256" y="125"/>
                                </a:cubicBezTo>
                                <a:lnTo>
                                  <a:pt x="252" y="163"/>
                                </a:lnTo>
                                <a:cubicBezTo>
                                  <a:pt x="251" y="167"/>
                                  <a:pt x="248" y="170"/>
                                  <a:pt x="244" y="170"/>
                                </a:cubicBezTo>
                                <a:cubicBezTo>
                                  <a:pt x="239" y="170"/>
                                  <a:pt x="236" y="166"/>
                                  <a:pt x="236" y="162"/>
                                </a:cubicBezTo>
                                <a:lnTo>
                                  <a:pt x="236" y="148"/>
                                </a:lnTo>
                                <a:lnTo>
                                  <a:pt x="252" y="148"/>
                                </a:lnTo>
                                <a:lnTo>
                                  <a:pt x="249" y="181"/>
                                </a:lnTo>
                                <a:cubicBezTo>
                                  <a:pt x="249" y="185"/>
                                  <a:pt x="245" y="188"/>
                                  <a:pt x="241" y="188"/>
                                </a:cubicBezTo>
                                <a:cubicBezTo>
                                  <a:pt x="237" y="188"/>
                                  <a:pt x="234" y="185"/>
                                  <a:pt x="233" y="181"/>
                                </a:cubicBezTo>
                                <a:lnTo>
                                  <a:pt x="231" y="163"/>
                                </a:lnTo>
                                <a:lnTo>
                                  <a:pt x="247" y="163"/>
                                </a:lnTo>
                                <a:lnTo>
                                  <a:pt x="245" y="189"/>
                                </a:lnTo>
                                <a:cubicBezTo>
                                  <a:pt x="244" y="193"/>
                                  <a:pt x="241" y="196"/>
                                  <a:pt x="237" y="196"/>
                                </a:cubicBezTo>
                                <a:cubicBezTo>
                                  <a:pt x="233" y="196"/>
                                  <a:pt x="230" y="194"/>
                                  <a:pt x="229" y="190"/>
                                </a:cubicBezTo>
                                <a:lnTo>
                                  <a:pt x="224" y="175"/>
                                </a:lnTo>
                                <a:lnTo>
                                  <a:pt x="240" y="173"/>
                                </a:lnTo>
                                <a:lnTo>
                                  <a:pt x="240" y="194"/>
                                </a:lnTo>
                                <a:cubicBezTo>
                                  <a:pt x="240" y="195"/>
                                  <a:pt x="240" y="197"/>
                                  <a:pt x="239" y="197"/>
                                </a:cubicBezTo>
                                <a:lnTo>
                                  <a:pt x="221" y="242"/>
                                </a:lnTo>
                                <a:lnTo>
                                  <a:pt x="214" y="26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65" name="Freeform 9219"/>
                        <wps:cNvSpPr>
                          <a:spLocks/>
                        </wps:cNvSpPr>
                        <wps:spPr bwMode="auto">
                          <a:xfrm>
                            <a:off x="707" y="747"/>
                            <a:ext cx="239" cy="246"/>
                          </a:xfrm>
                          <a:custGeom>
                            <a:avLst/>
                            <a:gdLst>
                              <a:gd name="T0" fmla="*/ 224 w 239"/>
                              <a:gd name="T1" fmla="*/ 246 h 246"/>
                              <a:gd name="T2" fmla="*/ 239 w 239"/>
                              <a:gd name="T3" fmla="*/ 33 h 246"/>
                              <a:gd name="T4" fmla="*/ 213 w 239"/>
                              <a:gd name="T5" fmla="*/ 0 h 246"/>
                              <a:gd name="T6" fmla="*/ 61 w 239"/>
                              <a:gd name="T7" fmla="*/ 5 h 246"/>
                              <a:gd name="T8" fmla="*/ 17 w 239"/>
                              <a:gd name="T9" fmla="*/ 12 h 246"/>
                              <a:gd name="T10" fmla="*/ 0 w 239"/>
                              <a:gd name="T11" fmla="*/ 16 h 246"/>
                              <a:gd name="T12" fmla="*/ 87 w 239"/>
                              <a:gd name="T13" fmla="*/ 242 h 246"/>
                              <a:gd name="T14" fmla="*/ 224 w 239"/>
                              <a:gd name="T15" fmla="*/ 246 h 2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9" h="246">
                                <a:moveTo>
                                  <a:pt x="224" y="246"/>
                                </a:moveTo>
                                <a:lnTo>
                                  <a:pt x="239" y="33"/>
                                </a:lnTo>
                                <a:lnTo>
                                  <a:pt x="213" y="0"/>
                                </a:lnTo>
                                <a:lnTo>
                                  <a:pt x="61" y="5"/>
                                </a:lnTo>
                                <a:lnTo>
                                  <a:pt x="17" y="12"/>
                                </a:lnTo>
                                <a:lnTo>
                                  <a:pt x="0" y="16"/>
                                </a:lnTo>
                                <a:lnTo>
                                  <a:pt x="87" y="242"/>
                                </a:lnTo>
                                <a:lnTo>
                                  <a:pt x="224" y="246"/>
                                </a:lnTo>
                                <a:close/>
                              </a:path>
                            </a:pathLst>
                          </a:custGeom>
                          <a:solidFill>
                            <a:srgbClr val="59A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6" name="Freeform 9220"/>
                        <wps:cNvSpPr>
                          <a:spLocks noEditPoints="1"/>
                        </wps:cNvSpPr>
                        <wps:spPr bwMode="auto">
                          <a:xfrm>
                            <a:off x="703" y="743"/>
                            <a:ext cx="247" cy="255"/>
                          </a:xfrm>
                          <a:custGeom>
                            <a:avLst/>
                            <a:gdLst>
                              <a:gd name="T0" fmla="*/ 113 w 497"/>
                              <a:gd name="T1" fmla="*/ 123 h 513"/>
                              <a:gd name="T2" fmla="*/ 111 w 497"/>
                              <a:gd name="T3" fmla="*/ 125 h 513"/>
                              <a:gd name="T4" fmla="*/ 119 w 497"/>
                              <a:gd name="T5" fmla="*/ 18 h 513"/>
                              <a:gd name="T6" fmla="*/ 119 w 497"/>
                              <a:gd name="T7" fmla="*/ 19 h 513"/>
                              <a:gd name="T8" fmla="*/ 106 w 497"/>
                              <a:gd name="T9" fmla="*/ 3 h 513"/>
                              <a:gd name="T10" fmla="*/ 108 w 497"/>
                              <a:gd name="T11" fmla="*/ 4 h 513"/>
                              <a:gd name="T12" fmla="*/ 32 w 497"/>
                              <a:gd name="T13" fmla="*/ 6 h 513"/>
                              <a:gd name="T14" fmla="*/ 10 w 497"/>
                              <a:gd name="T15" fmla="*/ 10 h 513"/>
                              <a:gd name="T16" fmla="*/ 2 w 497"/>
                              <a:gd name="T17" fmla="*/ 12 h 513"/>
                              <a:gd name="T18" fmla="*/ 4 w 497"/>
                              <a:gd name="T19" fmla="*/ 9 h 513"/>
                              <a:gd name="T20" fmla="*/ 47 w 497"/>
                              <a:gd name="T21" fmla="*/ 122 h 513"/>
                              <a:gd name="T22" fmla="*/ 45 w 497"/>
                              <a:gd name="T23" fmla="*/ 120 h 513"/>
                              <a:gd name="T24" fmla="*/ 113 w 497"/>
                              <a:gd name="T25" fmla="*/ 123 h 513"/>
                              <a:gd name="T26" fmla="*/ 45 w 497"/>
                              <a:gd name="T27" fmla="*/ 124 h 513"/>
                              <a:gd name="T28" fmla="*/ 43 w 497"/>
                              <a:gd name="T29" fmla="*/ 123 h 513"/>
                              <a:gd name="T30" fmla="*/ 0 w 497"/>
                              <a:gd name="T31" fmla="*/ 11 h 513"/>
                              <a:gd name="T32" fmla="*/ 0 w 497"/>
                              <a:gd name="T33" fmla="*/ 9 h 513"/>
                              <a:gd name="T34" fmla="*/ 1 w 497"/>
                              <a:gd name="T35" fmla="*/ 8 h 513"/>
                              <a:gd name="T36" fmla="*/ 10 w 497"/>
                              <a:gd name="T37" fmla="*/ 6 h 513"/>
                              <a:gd name="T38" fmla="*/ 32 w 497"/>
                              <a:gd name="T39" fmla="*/ 2 h 513"/>
                              <a:gd name="T40" fmla="*/ 108 w 497"/>
                              <a:gd name="T41" fmla="*/ 0 h 513"/>
                              <a:gd name="T42" fmla="*/ 109 w 497"/>
                              <a:gd name="T43" fmla="*/ 1 h 513"/>
                              <a:gd name="T44" fmla="*/ 122 w 497"/>
                              <a:gd name="T45" fmla="*/ 17 h 513"/>
                              <a:gd name="T46" fmla="*/ 123 w 497"/>
                              <a:gd name="T47" fmla="*/ 18 h 513"/>
                              <a:gd name="T48" fmla="*/ 115 w 497"/>
                              <a:gd name="T49" fmla="*/ 125 h 513"/>
                              <a:gd name="T50" fmla="*/ 113 w 497"/>
                              <a:gd name="T51" fmla="*/ 127 h 513"/>
                              <a:gd name="T52" fmla="*/ 45 w 497"/>
                              <a:gd name="T53" fmla="*/ 124 h 51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97" h="513">
                                <a:moveTo>
                                  <a:pt x="458" y="496"/>
                                </a:moveTo>
                                <a:lnTo>
                                  <a:pt x="450" y="504"/>
                                </a:lnTo>
                                <a:lnTo>
                                  <a:pt x="480" y="73"/>
                                </a:lnTo>
                                <a:lnTo>
                                  <a:pt x="482" y="79"/>
                                </a:lnTo>
                                <a:lnTo>
                                  <a:pt x="430" y="13"/>
                                </a:lnTo>
                                <a:lnTo>
                                  <a:pt x="437" y="16"/>
                                </a:lnTo>
                                <a:lnTo>
                                  <a:pt x="130" y="26"/>
                                </a:lnTo>
                                <a:lnTo>
                                  <a:pt x="43" y="40"/>
                                </a:lnTo>
                                <a:lnTo>
                                  <a:pt x="11" y="49"/>
                                </a:lnTo>
                                <a:lnTo>
                                  <a:pt x="16" y="38"/>
                                </a:lnTo>
                                <a:lnTo>
                                  <a:pt x="190" y="492"/>
                                </a:lnTo>
                                <a:lnTo>
                                  <a:pt x="182" y="487"/>
                                </a:lnTo>
                                <a:lnTo>
                                  <a:pt x="458" y="496"/>
                                </a:lnTo>
                                <a:close/>
                                <a:moveTo>
                                  <a:pt x="182" y="503"/>
                                </a:moveTo>
                                <a:cubicBezTo>
                                  <a:pt x="179" y="503"/>
                                  <a:pt x="176" y="501"/>
                                  <a:pt x="175" y="498"/>
                                </a:cubicBezTo>
                                <a:lnTo>
                                  <a:pt x="1" y="44"/>
                                </a:lnTo>
                                <a:cubicBezTo>
                                  <a:pt x="0" y="42"/>
                                  <a:pt x="0" y="40"/>
                                  <a:pt x="1" y="38"/>
                                </a:cubicBezTo>
                                <a:cubicBezTo>
                                  <a:pt x="2" y="36"/>
                                  <a:pt x="4" y="34"/>
                                  <a:pt x="6" y="33"/>
                                </a:cubicBezTo>
                                <a:lnTo>
                                  <a:pt x="40" y="24"/>
                                </a:lnTo>
                                <a:lnTo>
                                  <a:pt x="129" y="10"/>
                                </a:lnTo>
                                <a:lnTo>
                                  <a:pt x="437" y="0"/>
                                </a:lnTo>
                                <a:cubicBezTo>
                                  <a:pt x="439" y="0"/>
                                  <a:pt x="441" y="2"/>
                                  <a:pt x="443" y="4"/>
                                </a:cubicBezTo>
                                <a:lnTo>
                                  <a:pt x="495" y="69"/>
                                </a:lnTo>
                                <a:cubicBezTo>
                                  <a:pt x="496" y="70"/>
                                  <a:pt x="497" y="72"/>
                                  <a:pt x="496" y="74"/>
                                </a:cubicBezTo>
                                <a:lnTo>
                                  <a:pt x="466" y="505"/>
                                </a:lnTo>
                                <a:cubicBezTo>
                                  <a:pt x="465" y="509"/>
                                  <a:pt x="462" y="513"/>
                                  <a:pt x="457" y="512"/>
                                </a:cubicBezTo>
                                <a:lnTo>
                                  <a:pt x="182" y="50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67" name="Freeform 9221"/>
                        <wps:cNvSpPr>
                          <a:spLocks/>
                        </wps:cNvSpPr>
                        <wps:spPr bwMode="auto">
                          <a:xfrm>
                            <a:off x="668" y="763"/>
                            <a:ext cx="71" cy="230"/>
                          </a:xfrm>
                          <a:custGeom>
                            <a:avLst/>
                            <a:gdLst>
                              <a:gd name="T0" fmla="*/ 71 w 71"/>
                              <a:gd name="T1" fmla="*/ 113 h 230"/>
                              <a:gd name="T2" fmla="*/ 68 w 71"/>
                              <a:gd name="T3" fmla="*/ 27 h 230"/>
                              <a:gd name="T4" fmla="*/ 41 w 71"/>
                              <a:gd name="T5" fmla="*/ 0 h 230"/>
                              <a:gd name="T6" fmla="*/ 30 w 71"/>
                              <a:gd name="T7" fmla="*/ 21 h 230"/>
                              <a:gd name="T8" fmla="*/ 16 w 71"/>
                              <a:gd name="T9" fmla="*/ 67 h 230"/>
                              <a:gd name="T10" fmla="*/ 6 w 71"/>
                              <a:gd name="T11" fmla="*/ 129 h 230"/>
                              <a:gd name="T12" fmla="*/ 0 w 71"/>
                              <a:gd name="T13" fmla="*/ 219 h 230"/>
                              <a:gd name="T14" fmla="*/ 19 w 71"/>
                              <a:gd name="T15" fmla="*/ 230 h 230"/>
                              <a:gd name="T16" fmla="*/ 71 w 71"/>
                              <a:gd name="T17" fmla="*/ 11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 h="230">
                                <a:moveTo>
                                  <a:pt x="71" y="113"/>
                                </a:moveTo>
                                <a:lnTo>
                                  <a:pt x="68" y="27"/>
                                </a:lnTo>
                                <a:lnTo>
                                  <a:pt x="41" y="0"/>
                                </a:lnTo>
                                <a:lnTo>
                                  <a:pt x="30" y="21"/>
                                </a:lnTo>
                                <a:lnTo>
                                  <a:pt x="16" y="67"/>
                                </a:lnTo>
                                <a:lnTo>
                                  <a:pt x="6" y="129"/>
                                </a:lnTo>
                                <a:lnTo>
                                  <a:pt x="0" y="219"/>
                                </a:lnTo>
                                <a:lnTo>
                                  <a:pt x="19" y="230"/>
                                </a:lnTo>
                                <a:lnTo>
                                  <a:pt x="71" y="113"/>
                                </a:lnTo>
                                <a:close/>
                              </a:path>
                            </a:pathLst>
                          </a:custGeom>
                          <a:solidFill>
                            <a:srgbClr val="6495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8" name="Freeform 9222"/>
                        <wps:cNvSpPr>
                          <a:spLocks noEditPoints="1"/>
                        </wps:cNvSpPr>
                        <wps:spPr bwMode="auto">
                          <a:xfrm>
                            <a:off x="664" y="759"/>
                            <a:ext cx="80" cy="239"/>
                          </a:xfrm>
                          <a:custGeom>
                            <a:avLst/>
                            <a:gdLst>
                              <a:gd name="T0" fmla="*/ 36 w 161"/>
                              <a:gd name="T1" fmla="*/ 58 h 481"/>
                              <a:gd name="T2" fmla="*/ 36 w 161"/>
                              <a:gd name="T3" fmla="*/ 58 h 481"/>
                              <a:gd name="T4" fmla="*/ 34 w 161"/>
                              <a:gd name="T5" fmla="*/ 15 h 481"/>
                              <a:gd name="T6" fmla="*/ 34 w 161"/>
                              <a:gd name="T7" fmla="*/ 16 h 481"/>
                              <a:gd name="T8" fmla="*/ 21 w 161"/>
                              <a:gd name="T9" fmla="*/ 3 h 481"/>
                              <a:gd name="T10" fmla="*/ 24 w 161"/>
                              <a:gd name="T11" fmla="*/ 3 h 481"/>
                              <a:gd name="T12" fmla="*/ 19 w 161"/>
                              <a:gd name="T13" fmla="*/ 13 h 481"/>
                              <a:gd name="T14" fmla="*/ 19 w 161"/>
                              <a:gd name="T15" fmla="*/ 13 h 481"/>
                              <a:gd name="T16" fmla="*/ 12 w 161"/>
                              <a:gd name="T17" fmla="*/ 36 h 481"/>
                              <a:gd name="T18" fmla="*/ 12 w 161"/>
                              <a:gd name="T19" fmla="*/ 36 h 481"/>
                              <a:gd name="T20" fmla="*/ 7 w 161"/>
                              <a:gd name="T21" fmla="*/ 66 h 481"/>
                              <a:gd name="T22" fmla="*/ 4 w 161"/>
                              <a:gd name="T23" fmla="*/ 111 h 481"/>
                              <a:gd name="T24" fmla="*/ 3 w 161"/>
                              <a:gd name="T25" fmla="*/ 109 h 481"/>
                              <a:gd name="T26" fmla="*/ 13 w 161"/>
                              <a:gd name="T27" fmla="*/ 115 h 481"/>
                              <a:gd name="T28" fmla="*/ 10 w 161"/>
                              <a:gd name="T29" fmla="*/ 116 h 481"/>
                              <a:gd name="T30" fmla="*/ 36 w 161"/>
                              <a:gd name="T31" fmla="*/ 58 h 481"/>
                              <a:gd name="T32" fmla="*/ 13 w 161"/>
                              <a:gd name="T33" fmla="*/ 118 h 481"/>
                              <a:gd name="T34" fmla="*/ 12 w 161"/>
                              <a:gd name="T35" fmla="*/ 119 h 481"/>
                              <a:gd name="T36" fmla="*/ 10 w 161"/>
                              <a:gd name="T37" fmla="*/ 118 h 481"/>
                              <a:gd name="T38" fmla="*/ 1 w 161"/>
                              <a:gd name="T39" fmla="*/ 112 h 481"/>
                              <a:gd name="T40" fmla="*/ 0 w 161"/>
                              <a:gd name="T41" fmla="*/ 111 h 481"/>
                              <a:gd name="T42" fmla="*/ 3 w 161"/>
                              <a:gd name="T43" fmla="*/ 66 h 481"/>
                              <a:gd name="T44" fmla="*/ 8 w 161"/>
                              <a:gd name="T45" fmla="*/ 35 h 481"/>
                              <a:gd name="T46" fmla="*/ 8 w 161"/>
                              <a:gd name="T47" fmla="*/ 35 h 481"/>
                              <a:gd name="T48" fmla="*/ 15 w 161"/>
                              <a:gd name="T49" fmla="*/ 12 h 481"/>
                              <a:gd name="T50" fmla="*/ 15 w 161"/>
                              <a:gd name="T51" fmla="*/ 12 h 481"/>
                              <a:gd name="T52" fmla="*/ 21 w 161"/>
                              <a:gd name="T53" fmla="*/ 1 h 481"/>
                              <a:gd name="T54" fmla="*/ 22 w 161"/>
                              <a:gd name="T55" fmla="*/ 0 h 481"/>
                              <a:gd name="T56" fmla="*/ 24 w 161"/>
                              <a:gd name="T57" fmla="*/ 0 h 481"/>
                              <a:gd name="T58" fmla="*/ 37 w 161"/>
                              <a:gd name="T59" fmla="*/ 14 h 481"/>
                              <a:gd name="T60" fmla="*/ 38 w 161"/>
                              <a:gd name="T61" fmla="*/ 15 h 481"/>
                              <a:gd name="T62" fmla="*/ 40 w 161"/>
                              <a:gd name="T63" fmla="*/ 58 h 481"/>
                              <a:gd name="T64" fmla="*/ 40 w 161"/>
                              <a:gd name="T65" fmla="*/ 59 h 481"/>
                              <a:gd name="T66" fmla="*/ 13 w 161"/>
                              <a:gd name="T67" fmla="*/ 118 h 48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481">
                                <a:moveTo>
                                  <a:pt x="145" y="233"/>
                                </a:moveTo>
                                <a:lnTo>
                                  <a:pt x="144" y="236"/>
                                </a:lnTo>
                                <a:lnTo>
                                  <a:pt x="137" y="62"/>
                                </a:lnTo>
                                <a:lnTo>
                                  <a:pt x="139" y="67"/>
                                </a:lnTo>
                                <a:lnTo>
                                  <a:pt x="85" y="14"/>
                                </a:lnTo>
                                <a:lnTo>
                                  <a:pt x="98" y="12"/>
                                </a:lnTo>
                                <a:lnTo>
                                  <a:pt x="76" y="55"/>
                                </a:lnTo>
                                <a:lnTo>
                                  <a:pt x="77" y="54"/>
                                </a:lnTo>
                                <a:lnTo>
                                  <a:pt x="48" y="146"/>
                                </a:lnTo>
                                <a:lnTo>
                                  <a:pt x="49" y="145"/>
                                </a:lnTo>
                                <a:lnTo>
                                  <a:pt x="29" y="268"/>
                                </a:lnTo>
                                <a:lnTo>
                                  <a:pt x="16" y="449"/>
                                </a:lnTo>
                                <a:lnTo>
                                  <a:pt x="13" y="442"/>
                                </a:lnTo>
                                <a:lnTo>
                                  <a:pt x="52" y="466"/>
                                </a:lnTo>
                                <a:lnTo>
                                  <a:pt x="40" y="469"/>
                                </a:lnTo>
                                <a:lnTo>
                                  <a:pt x="145" y="233"/>
                                </a:lnTo>
                                <a:close/>
                                <a:moveTo>
                                  <a:pt x="55" y="476"/>
                                </a:moveTo>
                                <a:cubicBezTo>
                                  <a:pt x="54" y="478"/>
                                  <a:pt x="52" y="479"/>
                                  <a:pt x="50" y="480"/>
                                </a:cubicBezTo>
                                <a:cubicBezTo>
                                  <a:pt x="48" y="481"/>
                                  <a:pt x="45" y="481"/>
                                  <a:pt x="43" y="479"/>
                                </a:cubicBezTo>
                                <a:lnTo>
                                  <a:pt x="4" y="455"/>
                                </a:lnTo>
                                <a:cubicBezTo>
                                  <a:pt x="2" y="454"/>
                                  <a:pt x="0" y="451"/>
                                  <a:pt x="0" y="448"/>
                                </a:cubicBezTo>
                                <a:lnTo>
                                  <a:pt x="13" y="266"/>
                                </a:lnTo>
                                <a:lnTo>
                                  <a:pt x="33" y="143"/>
                                </a:lnTo>
                                <a:cubicBezTo>
                                  <a:pt x="33" y="142"/>
                                  <a:pt x="33" y="142"/>
                                  <a:pt x="33" y="141"/>
                                </a:cubicBezTo>
                                <a:lnTo>
                                  <a:pt x="62" y="49"/>
                                </a:lnTo>
                                <a:cubicBezTo>
                                  <a:pt x="62" y="49"/>
                                  <a:pt x="62" y="48"/>
                                  <a:pt x="62" y="48"/>
                                </a:cubicBezTo>
                                <a:lnTo>
                                  <a:pt x="84" y="5"/>
                                </a:lnTo>
                                <a:cubicBezTo>
                                  <a:pt x="85" y="3"/>
                                  <a:pt x="87" y="1"/>
                                  <a:pt x="90" y="1"/>
                                </a:cubicBezTo>
                                <a:cubicBezTo>
                                  <a:pt x="92" y="0"/>
                                  <a:pt x="95" y="1"/>
                                  <a:pt x="97" y="3"/>
                                </a:cubicBezTo>
                                <a:lnTo>
                                  <a:pt x="151" y="56"/>
                                </a:lnTo>
                                <a:cubicBezTo>
                                  <a:pt x="152" y="58"/>
                                  <a:pt x="153" y="59"/>
                                  <a:pt x="153" y="61"/>
                                </a:cubicBezTo>
                                <a:lnTo>
                                  <a:pt x="160" y="236"/>
                                </a:lnTo>
                                <a:cubicBezTo>
                                  <a:pt x="161" y="237"/>
                                  <a:pt x="160" y="238"/>
                                  <a:pt x="160" y="239"/>
                                </a:cubicBezTo>
                                <a:lnTo>
                                  <a:pt x="55" y="47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69" name="Freeform 9223"/>
                        <wps:cNvSpPr>
                          <a:spLocks/>
                        </wps:cNvSpPr>
                        <wps:spPr bwMode="auto">
                          <a:xfrm>
                            <a:off x="691" y="763"/>
                            <a:ext cx="255" cy="230"/>
                          </a:xfrm>
                          <a:custGeom>
                            <a:avLst/>
                            <a:gdLst>
                              <a:gd name="T0" fmla="*/ 254 w 255"/>
                              <a:gd name="T1" fmla="*/ 225 h 230"/>
                              <a:gd name="T2" fmla="*/ 249 w 255"/>
                              <a:gd name="T3" fmla="*/ 126 h 230"/>
                              <a:gd name="T4" fmla="*/ 255 w 255"/>
                              <a:gd name="T5" fmla="*/ 14 h 230"/>
                              <a:gd name="T6" fmla="*/ 231 w 255"/>
                              <a:gd name="T7" fmla="*/ 0 h 230"/>
                              <a:gd name="T8" fmla="*/ 94 w 255"/>
                              <a:gd name="T9" fmla="*/ 4 h 230"/>
                              <a:gd name="T10" fmla="*/ 54 w 255"/>
                              <a:gd name="T11" fmla="*/ 11 h 230"/>
                              <a:gd name="T12" fmla="*/ 40 w 255"/>
                              <a:gd name="T13" fmla="*/ 15 h 230"/>
                              <a:gd name="T14" fmla="*/ 28 w 255"/>
                              <a:gd name="T15" fmla="*/ 35 h 230"/>
                              <a:gd name="T16" fmla="*/ 16 w 255"/>
                              <a:gd name="T17" fmla="*/ 77 h 230"/>
                              <a:gd name="T18" fmla="*/ 7 w 255"/>
                              <a:gd name="T19" fmla="*/ 135 h 230"/>
                              <a:gd name="T20" fmla="*/ 1 w 255"/>
                              <a:gd name="T21" fmla="*/ 219 h 230"/>
                              <a:gd name="T22" fmla="*/ 0 w 255"/>
                              <a:gd name="T23" fmla="*/ 230 h 230"/>
                              <a:gd name="T24" fmla="*/ 254 w 255"/>
                              <a:gd name="T25" fmla="*/ 225 h 2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30">
                                <a:moveTo>
                                  <a:pt x="254" y="225"/>
                                </a:moveTo>
                                <a:lnTo>
                                  <a:pt x="249" y="126"/>
                                </a:lnTo>
                                <a:lnTo>
                                  <a:pt x="255" y="14"/>
                                </a:lnTo>
                                <a:lnTo>
                                  <a:pt x="231" y="0"/>
                                </a:lnTo>
                                <a:lnTo>
                                  <a:pt x="94" y="4"/>
                                </a:lnTo>
                                <a:lnTo>
                                  <a:pt x="54" y="11"/>
                                </a:lnTo>
                                <a:lnTo>
                                  <a:pt x="40" y="15"/>
                                </a:lnTo>
                                <a:lnTo>
                                  <a:pt x="28" y="35"/>
                                </a:lnTo>
                                <a:lnTo>
                                  <a:pt x="16" y="77"/>
                                </a:lnTo>
                                <a:lnTo>
                                  <a:pt x="7" y="135"/>
                                </a:lnTo>
                                <a:lnTo>
                                  <a:pt x="1" y="219"/>
                                </a:lnTo>
                                <a:lnTo>
                                  <a:pt x="0" y="230"/>
                                </a:lnTo>
                                <a:lnTo>
                                  <a:pt x="254" y="225"/>
                                </a:lnTo>
                                <a:close/>
                              </a:path>
                            </a:pathLst>
                          </a:custGeom>
                          <a:solidFill>
                            <a:srgbClr val="77A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0" name="Freeform 9224"/>
                        <wps:cNvSpPr>
                          <a:spLocks noEditPoints="1"/>
                        </wps:cNvSpPr>
                        <wps:spPr bwMode="auto">
                          <a:xfrm>
                            <a:off x="688" y="759"/>
                            <a:ext cx="262" cy="239"/>
                          </a:xfrm>
                          <a:custGeom>
                            <a:avLst/>
                            <a:gdLst>
                              <a:gd name="T0" fmla="*/ 127 w 529"/>
                              <a:gd name="T1" fmla="*/ 112 h 481"/>
                              <a:gd name="T2" fmla="*/ 125 w 529"/>
                              <a:gd name="T3" fmla="*/ 114 h 481"/>
                              <a:gd name="T4" fmla="*/ 123 w 529"/>
                              <a:gd name="T5" fmla="*/ 65 h 481"/>
                              <a:gd name="T6" fmla="*/ 126 w 529"/>
                              <a:gd name="T7" fmla="*/ 9 h 481"/>
                              <a:gd name="T8" fmla="*/ 127 w 529"/>
                              <a:gd name="T9" fmla="*/ 11 h 481"/>
                              <a:gd name="T10" fmla="*/ 115 w 529"/>
                              <a:gd name="T11" fmla="*/ 3 h 481"/>
                              <a:gd name="T12" fmla="*/ 116 w 529"/>
                              <a:gd name="T13" fmla="*/ 4 h 481"/>
                              <a:gd name="T14" fmla="*/ 49 w 529"/>
                              <a:gd name="T15" fmla="*/ 6 h 481"/>
                              <a:gd name="T16" fmla="*/ 29 w 529"/>
                              <a:gd name="T17" fmla="*/ 9 h 481"/>
                              <a:gd name="T18" fmla="*/ 22 w 529"/>
                              <a:gd name="T19" fmla="*/ 11 h 481"/>
                              <a:gd name="T20" fmla="*/ 23 w 529"/>
                              <a:gd name="T21" fmla="*/ 10 h 481"/>
                              <a:gd name="T22" fmla="*/ 17 w 529"/>
                              <a:gd name="T23" fmla="*/ 20 h 481"/>
                              <a:gd name="T24" fmla="*/ 18 w 529"/>
                              <a:gd name="T25" fmla="*/ 20 h 481"/>
                              <a:gd name="T26" fmla="*/ 12 w 529"/>
                              <a:gd name="T27" fmla="*/ 41 h 481"/>
                              <a:gd name="T28" fmla="*/ 7 w 529"/>
                              <a:gd name="T29" fmla="*/ 70 h 481"/>
                              <a:gd name="T30" fmla="*/ 4 w 529"/>
                              <a:gd name="T31" fmla="*/ 111 h 481"/>
                              <a:gd name="T32" fmla="*/ 4 w 529"/>
                              <a:gd name="T33" fmla="*/ 117 h 481"/>
                              <a:gd name="T34" fmla="*/ 2 w 529"/>
                              <a:gd name="T35" fmla="*/ 115 h 481"/>
                              <a:gd name="T36" fmla="*/ 127 w 529"/>
                              <a:gd name="T37" fmla="*/ 112 h 481"/>
                              <a:gd name="T38" fmla="*/ 2 w 529"/>
                              <a:gd name="T39" fmla="*/ 119 h 481"/>
                              <a:gd name="T40" fmla="*/ 0 w 529"/>
                              <a:gd name="T41" fmla="*/ 118 h 481"/>
                              <a:gd name="T42" fmla="*/ 0 w 529"/>
                              <a:gd name="T43" fmla="*/ 117 h 481"/>
                              <a:gd name="T44" fmla="*/ 0 w 529"/>
                              <a:gd name="T45" fmla="*/ 111 h 481"/>
                              <a:gd name="T46" fmla="*/ 3 w 529"/>
                              <a:gd name="T47" fmla="*/ 69 h 481"/>
                              <a:gd name="T48" fmla="*/ 8 w 529"/>
                              <a:gd name="T49" fmla="*/ 40 h 481"/>
                              <a:gd name="T50" fmla="*/ 14 w 529"/>
                              <a:gd name="T51" fmla="*/ 19 h 481"/>
                              <a:gd name="T52" fmla="*/ 14 w 529"/>
                              <a:gd name="T53" fmla="*/ 18 h 481"/>
                              <a:gd name="T54" fmla="*/ 20 w 529"/>
                              <a:gd name="T55" fmla="*/ 8 h 481"/>
                              <a:gd name="T56" fmla="*/ 21 w 529"/>
                              <a:gd name="T57" fmla="*/ 7 h 481"/>
                              <a:gd name="T58" fmla="*/ 28 w 529"/>
                              <a:gd name="T59" fmla="*/ 5 h 481"/>
                              <a:gd name="T60" fmla="*/ 49 w 529"/>
                              <a:gd name="T61" fmla="*/ 2 h 481"/>
                              <a:gd name="T62" fmla="*/ 116 w 529"/>
                              <a:gd name="T63" fmla="*/ 0 h 481"/>
                              <a:gd name="T64" fmla="*/ 117 w 529"/>
                              <a:gd name="T65" fmla="*/ 0 h 481"/>
                              <a:gd name="T66" fmla="*/ 129 w 529"/>
                              <a:gd name="T67" fmla="*/ 7 h 481"/>
                              <a:gd name="T68" fmla="*/ 130 w 529"/>
                              <a:gd name="T69" fmla="*/ 9 h 481"/>
                              <a:gd name="T70" fmla="*/ 127 w 529"/>
                              <a:gd name="T71" fmla="*/ 65 h 481"/>
                              <a:gd name="T72" fmla="*/ 129 w 529"/>
                              <a:gd name="T73" fmla="*/ 114 h 481"/>
                              <a:gd name="T74" fmla="*/ 129 w 529"/>
                              <a:gd name="T75" fmla="*/ 115 h 481"/>
                              <a:gd name="T76" fmla="*/ 127 w 529"/>
                              <a:gd name="T77" fmla="*/ 116 h 481"/>
                              <a:gd name="T78" fmla="*/ 2 w 529"/>
                              <a:gd name="T79" fmla="*/ 119 h 4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29" h="481">
                                <a:moveTo>
                                  <a:pt x="518" y="454"/>
                                </a:moveTo>
                                <a:lnTo>
                                  <a:pt x="510" y="462"/>
                                </a:lnTo>
                                <a:lnTo>
                                  <a:pt x="500" y="262"/>
                                </a:lnTo>
                                <a:lnTo>
                                  <a:pt x="512" y="36"/>
                                </a:lnTo>
                                <a:lnTo>
                                  <a:pt x="516" y="44"/>
                                </a:lnTo>
                                <a:lnTo>
                                  <a:pt x="468" y="15"/>
                                </a:lnTo>
                                <a:lnTo>
                                  <a:pt x="472" y="16"/>
                                </a:lnTo>
                                <a:lnTo>
                                  <a:pt x="198" y="25"/>
                                </a:lnTo>
                                <a:lnTo>
                                  <a:pt x="118" y="38"/>
                                </a:lnTo>
                                <a:lnTo>
                                  <a:pt x="89" y="46"/>
                                </a:lnTo>
                                <a:lnTo>
                                  <a:pt x="94" y="42"/>
                                </a:lnTo>
                                <a:lnTo>
                                  <a:pt x="71" y="82"/>
                                </a:lnTo>
                                <a:lnTo>
                                  <a:pt x="72" y="81"/>
                                </a:lnTo>
                                <a:lnTo>
                                  <a:pt x="48" y="166"/>
                                </a:lnTo>
                                <a:lnTo>
                                  <a:pt x="29" y="282"/>
                                </a:lnTo>
                                <a:lnTo>
                                  <a:pt x="18" y="450"/>
                                </a:lnTo>
                                <a:lnTo>
                                  <a:pt x="16" y="473"/>
                                </a:lnTo>
                                <a:lnTo>
                                  <a:pt x="8" y="464"/>
                                </a:lnTo>
                                <a:lnTo>
                                  <a:pt x="518" y="454"/>
                                </a:lnTo>
                                <a:close/>
                                <a:moveTo>
                                  <a:pt x="9" y="480"/>
                                </a:moveTo>
                                <a:cubicBezTo>
                                  <a:pt x="6" y="481"/>
                                  <a:pt x="4" y="480"/>
                                  <a:pt x="3" y="478"/>
                                </a:cubicBezTo>
                                <a:cubicBezTo>
                                  <a:pt x="1" y="476"/>
                                  <a:pt x="0" y="474"/>
                                  <a:pt x="0" y="472"/>
                                </a:cubicBezTo>
                                <a:lnTo>
                                  <a:pt x="2" y="449"/>
                                </a:lnTo>
                                <a:lnTo>
                                  <a:pt x="13" y="279"/>
                                </a:lnTo>
                                <a:lnTo>
                                  <a:pt x="32" y="161"/>
                                </a:lnTo>
                                <a:lnTo>
                                  <a:pt x="57" y="76"/>
                                </a:lnTo>
                                <a:cubicBezTo>
                                  <a:pt x="57" y="76"/>
                                  <a:pt x="57" y="75"/>
                                  <a:pt x="57" y="74"/>
                                </a:cubicBezTo>
                                <a:lnTo>
                                  <a:pt x="80" y="34"/>
                                </a:lnTo>
                                <a:cubicBezTo>
                                  <a:pt x="81" y="32"/>
                                  <a:pt x="83" y="31"/>
                                  <a:pt x="85" y="30"/>
                                </a:cubicBezTo>
                                <a:lnTo>
                                  <a:pt x="115" y="22"/>
                                </a:lnTo>
                                <a:lnTo>
                                  <a:pt x="197" y="9"/>
                                </a:lnTo>
                                <a:lnTo>
                                  <a:pt x="472" y="0"/>
                                </a:lnTo>
                                <a:cubicBezTo>
                                  <a:pt x="473" y="0"/>
                                  <a:pt x="475" y="1"/>
                                  <a:pt x="476" y="2"/>
                                </a:cubicBezTo>
                                <a:lnTo>
                                  <a:pt x="524" y="30"/>
                                </a:lnTo>
                                <a:cubicBezTo>
                                  <a:pt x="527" y="31"/>
                                  <a:pt x="529" y="34"/>
                                  <a:pt x="528" y="37"/>
                                </a:cubicBezTo>
                                <a:lnTo>
                                  <a:pt x="516" y="261"/>
                                </a:lnTo>
                                <a:lnTo>
                                  <a:pt x="526" y="462"/>
                                </a:lnTo>
                                <a:cubicBezTo>
                                  <a:pt x="526" y="464"/>
                                  <a:pt x="526" y="466"/>
                                  <a:pt x="524" y="467"/>
                                </a:cubicBezTo>
                                <a:cubicBezTo>
                                  <a:pt x="523" y="469"/>
                                  <a:pt x="521" y="470"/>
                                  <a:pt x="518" y="470"/>
                                </a:cubicBezTo>
                                <a:lnTo>
                                  <a:pt x="9" y="48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4C01D" id="Group 9131" o:spid="_x0000_s1026" style="position:absolute;margin-left:46.35pt;margin-top:66.2pt;width:57.75pt;height:29.8pt;flip:x;z-index:251664384" coordorigin="163,513" coordsize="894,48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">
                <v:shape id="Picture 9132" o:spid="_x0000_s1027" type="#_x0000_t75" style="position:absolute;left:374;top:874;width:683;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SaHGAAAA3QAAAA8AAABkcnMvZG93bnJldi54bWxEj0FrwkAUhO+C/2F5Qm91o61aUleR1kKh&#10;eDCx90f2NYnZfRuzq6b/visUPA4z8w2zXPfWiAt1vnasYDJOQBAXTtdcKjjkH48vIHxA1mgck4Jf&#10;8rBeDQdLTLW78p4uWShFhLBPUUEVQptK6YuKLPqxa4mj9+M6iyHKrpS6w2uEWyOnSTKXFmuOCxW2&#10;9FZR0WRnq+CUm9NRNln21DY1v5tm+737Oij1MOo3ryAC9eEe/m9/agWL52QGtzfx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RJocYAAADdAAAADwAAAAAAAAAAAAAA&#10;AACfAgAAZHJzL2Rvd25yZXYueG1sUEsFBgAAAAAEAAQA9wAAAJIDAAAAAA==&#10;">
                  <v:imagedata r:id="rId52" o:title=""/>
                </v:shape>
                <v:shape id="Freeform 9133" o:spid="_x0000_s1028" style="position:absolute;left:370;top:870;width:684;height:72;visibility:visible;mso-wrap-style:square;v-text-anchor:top" coordsize="137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iMkA&#10;AADdAAAADwAAAGRycy9kb3ducmV2LnhtbESP3WrCQBSE7wu+w3IKvZG6aREtqauUglXxB5qWXp9m&#10;T7PR7NmYXWP69l1B6OUwM98wk1lnK9FS40vHCh4GCQji3OmSCwWfH/P7JxA+IGusHJOCX/Iwm/Zu&#10;Jphqd+Z3arNQiAhhn6ICE0KdSulzQxb9wNXE0ftxjcUQZVNI3eA5wm0lH5NkJC2WHBcM1vRqKD9k&#10;J6tgY/qH/ertmG2/V19mMWx36/m2r9TdbffyDCJQF/7D1/ZSKxgPkxFc3sQn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6iMkAAADdAAAADwAAAAAAAAAAAAAAAACYAgAA&#10;ZHJzL2Rvd25yZXYueG1sUEsFBgAAAAAEAAQA9QAAAI4DAAAAAA==&#10;" path="m1358,9r9,7l9,82r7,-8l16,136,8,128,1368,66r-8,8l1358,9xm1376,74v1,4,-3,8,-7,8l9,144v-2,1,-4,,-6,-2c1,141,,139,,136l,74c,70,4,66,8,66l1366,v2,,4,1,6,3c1373,4,1374,6,1374,8r2,66xe" fillcolor="black" strokeweight="0">
                  <v:path arrowok="t" o:connecttype="custom" o:connectlocs="166,1;167,2;1,10;2,9;2,17;1,16;168,8;167,9;166,1;169,9;168,10;1,18;0,17;0,17;0,9;1,8;167,0;168,0;168,1;169,9" o:connectangles="0,0,0,0,0,0,0,0,0,0,0,0,0,0,0,0,0,0,0,0"/>
                  <o:lock v:ext="edit" verticies="t"/>
                </v:shape>
                <v:shape id="Freeform 9134" o:spid="_x0000_s1029" style="position:absolute;left:167;top:739;width:882;height:167;visibility:visible;mso-wrap-style:square;v-text-anchor:top" coordsize="8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0/MYA&#10;AADdAAAADwAAAGRycy9kb3ducmV2LnhtbESPQWvCQBSE70L/w/KE3upGW1TSbKRYCi3aQ1XQ4yP7&#10;mg1m34bsmqT/3hUKHoeZ+YbJVoOtRUetrxwrmE4SEMSF0xWXCg77j6clCB+QNdaOScEfeVjlD6MM&#10;U+16/qFuF0oRIexTVGBCaFIpfWHIop+4hjh6v661GKJsS6lb7CPc1nKWJHNpseK4YLChtaHivLtY&#10;BX5r9rbs3p+/mymfLpsvrvrtUanH8fD2CiLQEO7h//anVrB4SRZ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G0/MYAAADdAAAADwAAAAAAAAAAAAAAAACYAgAAZHJz&#10;L2Rvd25yZXYueG1sUEsFBgAAAAAEAAQA9QAAAIsDAAAAAA==&#10;" path="m882,132l207,167,,17,451,,882,132xe" fillcolor="#f0ffd7" stroked="f">
                  <v:path arrowok="t" o:connecttype="custom" o:connectlocs="882,132;207,167;0,17;451,0;882,132" o:connectangles="0,0,0,0,0"/>
                </v:shape>
                <v:shape id="Freeform 9135" o:spid="_x0000_s1030" style="position:absolute;left:163;top:735;width:891;height:175;visibility:visible;mso-wrap-style:square;v-text-anchor:top" coordsize="179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kxMMA&#10;AADdAAAADwAAAGRycy9kb3ducmV2LnhtbERPz2vCMBS+D/wfwhN2KZooY0o1llLmtuPmiudH82yL&#10;zUtpMm331y+HwY4f3+99NtpO3GjwrWMNq6UCQVw503Ktofw6LrYgfEA22DkmDRN5yA6zhz2mxt35&#10;k26nUIsYwj5FDU0IfSqlrxqy6JeuJ47cxQ0WQ4RDLc2A9xhuO7lW6llabDk2NNhT0VB1PX1bDSZ3&#10;P3mpXrcvyVuJ9cfmXEyJ1fpxPuY7EIHG8C/+c78bDZsnFefG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0kxMMAAADdAAAADwAAAAAAAAAAAAAAAACYAgAAZHJzL2Rv&#10;d25yZXYueG1sUEsFBgAAAAAEAAQA9QAAAIgDAAAAAA==&#10;" path="m1787,266v4,1,6,5,5,8c1792,278,1789,281,1785,282l425,352v-1,1,-3,,-5,-1l4,48c1,46,,43,1,40,2,36,5,34,8,34l915,v1,,2,1,3,1l1787,266xm913,16r3,l9,50,13,35,430,338r-5,-2l1784,266r-2,15l913,16xe" fillcolor="black" strokeweight="0">
                  <v:path arrowok="t" o:connecttype="custom" o:connectlocs="219,32;220,33;219,34;52,43;52,43;0,6;0,5;1,4;112,0;113,0;219,32;112,2;112,2;1,6;1,4;53,41;52,41;219,32;219,34;112,2" o:connectangles="0,0,0,0,0,0,0,0,0,0,0,0,0,0,0,0,0,0,0,0"/>
                  <o:lock v:ext="edit" verticies="t"/>
                </v:shape>
                <v:shape id="Picture 9136" o:spid="_x0000_s1031" type="#_x0000_t75" style="position:absolute;left:167;top:755;width:215;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8qvDHAAAA3QAAAA8AAABkcnMvZG93bnJldi54bWxEj0FrAjEUhO+F/ofwCt5qYlGrW6NUbaF4&#10;KVpbenxsnruLm5clSTX990Yo9DjMzDfMbJFsK07kQ+NYw6CvQBCXzjRcadh/vN5PQISIbLB1TBp+&#10;KcBifnszw8K4M2/ptIuVyBAOBWqoY+wKKUNZk8XQdx1x9g7OW4xZ+koaj+cMt618UGosLTacF2rs&#10;aFVTedz9WA3jr5f0qb6XftKU29H7qF1v0nGtde8uPT+BiJTif/iv/WY0PA7VFK5v8hO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8qvDHAAAA3QAAAA8AAAAAAAAAAAAA&#10;AAAAnwIAAGRycy9kb3ducmV2LnhtbFBLBQYAAAAABAAEAPcAAACTAwAAAAA=&#10;">
                  <v:imagedata r:id="rId53" o:title=""/>
                </v:shape>
                <v:shape id="Freeform 9137" o:spid="_x0000_s1032" style="position:absolute;left:163;top:751;width:215;height:191;visibility:visible;mso-wrap-style:square;v-text-anchor:top" coordsize="4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028QA&#10;AADdAAAADwAAAGRycy9kb3ducmV2LnhtbERPz2vCMBS+D/wfwhN2EU0dQ6UzLaJs7DSx9rLbI3lr&#10;O5uX2mS1+++Xg7Djx/d7m4+2FQP1vnGsYLlIQBBrZxquFJTn1/kGhA/IBlvHpOCXPOTZ5GGLqXE3&#10;PtFQhErEEPYpKqhD6FIpva7Jol+4jjhyX663GCLsK2l6vMVw28qnJFlJiw3Hhho72tekL8WPVTCU&#10;Rz8cGu0/QjFb6c/j9futvCr1OB13LyACjeFffHe/GwXr52XcH9/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NNvEAAAA3QAAAA8AAAAAAAAAAAAAAAAAmAIAAGRycy9k&#10;b3ducmV2LnhtbFBLBQYAAAAABAAEAPUAAACJAwAAAAA=&#10;" path="m429,370r-13,6l416,309r4,7l4,15,16,8r,67l13,68,429,370xm4,81c2,80,,78,,75l,8c,5,2,3,5,1,8,,11,,13,2l429,303v2,1,3,4,3,6l432,376v,3,-1,6,-4,8c425,385,422,385,420,383l4,81xe" fillcolor="black" strokeweight="0">
                  <v:path arrowok="t" o:connecttype="custom" o:connectlocs="53,45;51,46;51,38;52,39;0,1;2,1;2,9;1,8;53,45;0,10;0,9;0,1;0,0;1,0;53,37;53,38;53,46;53,47;52,47;0,10" o:connectangles="0,0,0,0,0,0,0,0,0,0,0,0,0,0,0,0,0,0,0,0"/>
                  <o:lock v:ext="edit" verticies="t"/>
                </v:shape>
                <v:shape id="Freeform 9138" o:spid="_x0000_s1033" style="position:absolute;left:215;top:652;width:63;height:159;visibility:visible;mso-wrap-style:square;v-text-anchor:top" coordsize="6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JD8UA&#10;AADdAAAADwAAAGRycy9kb3ducmV2LnhtbESPQWvCQBSE74X+h+UVequbLUVrdJUilHrwYuzB4yP7&#10;TGKyb0P2VeO/7xYKHoeZ+YZZrkffqQsNsQlswUwyUMRlcA1XFr4Pny/voKIgO+wCk4UbRVivHh+W&#10;mLtw5T1dCqlUgnDM0UIt0udax7Imj3ESeuLkncLgUZIcKu0GvCa47/Rrlk21x4bTQo09bWoq2+LH&#10;W/hy7Xl7aMOtK4w5H3cbkT3PrX1+Gj8WoIRGuYf/21tnYfZmDPy9S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9IkPxQAAAN0AAAAPAAAAAAAAAAAAAAAAAJgCAABkcnMv&#10;ZG93bnJldi54bWxQSwUGAAAAAAQABAD1AAAAigMAAAAA&#10;" path="m,3l1,2,1,,41,4r4,l46,5r3,1l52,10r1,5l54,17r1,12l56,40r1,12l59,62r,12l60,85r1,11l61,108r,10l62,130r1,12l63,151r,1l61,156r-2,3l56,159r-2,-2l5,123,1,120,,115r,-2l,6,,3xe" fillcolor="#e0c5b5" stroked="f">
                  <v:path arrowok="t" o:connecttype="custom" o:connectlocs="0,3;1,2;1,0;41,4;45,4;46,5;49,6;52,10;53,15;54,17;55,29;56,40;57,52;59,62;59,74;60,85;61,96;61,108;61,118;62,130;63,142;63,151;63,152;61,156;59,159;56,159;54,157;5,123;1,120;0,115;0,113;0,6;0,3" o:connectangles="0,0,0,0,0,0,0,0,0,0,0,0,0,0,0,0,0,0,0,0,0,0,0,0,0,0,0,0,0,0,0,0,0"/>
                </v:shape>
                <v:shape id="Freeform 9139" o:spid="_x0000_s1034" style="position:absolute;left:211;top:648;width:71;height:167;visibility:visible;mso-wrap-style:square;v-text-anchor:top" coordsize="1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Z2cgA&#10;AADdAAAADwAAAGRycy9kb3ducmV2LnhtbESPzWrDMBCE74W+g9hCb43s0PzgRAltobQh0JLEkOvW&#10;2tgm1spIamy/fRQo9DjMzDfMct2bRlzI+dqygnSUgCAurK65VJAf3p/mIHxA1thYJgUDeViv7u+W&#10;mGnb8Y4u+1CKCGGfoYIqhDaT0hcVGfQj2xJH72SdwRClK6V22EW4aeQ4SabSYM1xocKW3ioqzvtf&#10;o+A86T6mxyHdfr32xv1sh3xz+s6VenzoXxYgAvXhP/zX/tQKZs/pGG5v4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ZnZyAAAAN0AAAAPAAAAAAAAAAAAAAAAAJgCAABk&#10;cnMvZG93bnJldi54bWxQSwUGAAAAAAQABAD1AAAAjQMAAAAA&#10;" path="m,14c,13,1,11,2,10l3,7,2,10,3,7c4,3,8,,12,1l92,9r8,c103,9,106,10,107,13r1,2l103,11r7,1c112,13,113,14,114,15r6,8c121,24,121,25,122,26r2,11l125,41v1,,1,1,1,2l127,66r3,23l131,113r4,20l136,157r1,22l139,202r1,23l140,247r2,24l144,294r,19l144,314v,1,,2,,3l140,326v-1,1,-1,2,-2,2l132,334v-1,2,-3,2,-5,2l121,336v-2,,-4,,-6,-2l112,331r1,1l14,264,5,257c3,256,2,254,2,251l1,242r,-3c1,238,,238,,237l,20,,14xm16,20r,217l16,236r1,5l18,250r-3,-6l24,251r98,68c123,319,123,319,124,320r3,3l121,320r6,l121,323r6,-6l125,319r4,-9l128,314r,-1l129,295r-3,-23l124,248r,-22l123,203r-2,-23l120,158r-1,-22l116,114,114,91,111,67,110,44r,2l108,40,106,29r1,3l102,25r4,3l99,26v-2,,-4,-2,-5,-4l93,20r7,5l90,25,10,16r9,-6l18,14v,1,-1,1,-1,2l15,19r1,-5l16,20xe" fillcolor="black" strokeweight="0">
                  <v:path arrowok="t" o:connecttype="custom" o:connectlocs="0,1;0,1;1,0;12,1;13,1;13,1;14,2;15,4;15,5;16,11;16,16;17,22;17,28;17,33;17,39;17,39;17,40;15,41;14,41;14,41;0,32;0,30;0,29;0,1;2,29;2,30;1,30;15,39;15,40;15,39;15,39;16,38;15,39;15,33;15,28;15,22;14,17;14,11;13,5;13,5;13,4;13,3;11,2;12,3;1,2;2,1;1,2;2,2" o:connectangles="0,0,0,0,0,0,0,0,0,0,0,0,0,0,0,0,0,0,0,0,0,0,0,0,0,0,0,0,0,0,0,0,0,0,0,0,0,0,0,0,0,0,0,0,0,0,0,0"/>
                  <o:lock v:ext="edit" verticies="t"/>
                </v:shape>
                <v:shape id="Freeform 9140" o:spid="_x0000_s1035" style="position:absolute;left:262;top:652;width:167;height:159;visibility:visible;mso-wrap-style:square;v-text-anchor:top" coordsize="16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sA8gA&#10;AADdAAAADwAAAGRycy9kb3ducmV2LnhtbESPT2vCQBTE70K/w/IKvUjdpJVUoquUUq0HL/45eHxk&#10;X5PU7NuwuzVpP70rCB6HmfkNM1v0phFncr62rCAdJSCIC6trLhUc9svnCQgfkDU2lknBH3lYzB8G&#10;M8y17XhL510oRYSwz1FBFUKbS+mLigz6kW2Jo/dtncEQpSuldthFuGnkS5Jk0mDNcaHClj4qKk67&#10;X6OgC7j9bH++6s3wf58dT+XYpSur1NNj/z4FEagP9/CtvdYK3sbpK1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OwDyAAAAN0AAAAPAAAAAAAAAAAAAAAAAJgCAABk&#10;cnMvZG93bnJldi54bWxQSwUGAAAAAAQABAD1AAAAjQMAAAAA&#10;" path="m157,2l155,1r-1,l152,1r-11,l131,1r-11,l109,1,97,2,86,2,76,3,65,4,53,4,43,5,32,6,21,7,10,9,3,9,1,10,,9r3,4l4,19r1,l5,21,6,32,7,43,8,55r2,10l10,76r1,11l12,97r,12l13,119r,12l14,142r1,9l14,151r-2,5l10,159r-2,l22,157r10,-1l43,155r10,-1l63,152r11,-1l85,150r10,-1l107,147r9,-2l127,142r10,l148,139r10,-2l160,137r4,-1l160,137r4,-1l167,133r,-5l161,11r,-1l161,11,160,6,157,1,154,r3,2xe" fillcolor="#e0c5b5" stroked="f">
                  <v:path arrowok="t" o:connecttype="custom" o:connectlocs="155,1;152,1;131,1;109,1;86,2;65,4;43,5;21,7;3,9;0,9;4,19;5,21;7,43;10,65;11,87;12,109;13,131;15,151;12,156;8,159;32,156;53,154;74,151;95,149;116,145;137,142;158,137;164,136;164,136;167,128;161,10;160,6;154,0" o:connectangles="0,0,0,0,0,0,0,0,0,0,0,0,0,0,0,0,0,0,0,0,0,0,0,0,0,0,0,0,0,0,0,0,0"/>
                </v:shape>
                <v:shape id="Freeform 9141" o:spid="_x0000_s1036" style="position:absolute;left:258;top:647;width:175;height:168;visibility:visible;mso-wrap-style:square;v-text-anchor:top" coordsize="35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4U8QA&#10;AADdAAAADwAAAGRycy9kb3ducmV2LnhtbESPQWsCMRSE74X+h/AKvdWsVlpdjSItBW/iuocen5vn&#10;ZjF5WZJU139vCoUeh5n5hlmuB2fFhULsPCsYjwoQxI3XHbcK6sPXywxETMgarWdScKMI69XjwxJL&#10;7a+8p0uVWpEhHEtUYFLqSyljY8hhHPmeOHsnHxymLEMrdcBrhjsrJ0XxJh12nBcM9vRhqDlXP07B&#10;55F2wXxbOb/tKrt/1XXfhlqp56dhswCRaEj/4b/2Vit4n46n8PsmP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5eFPEAAAA3QAAAA8AAAAAAAAAAAAAAAAAmAIAAGRycy9k&#10;b3ducmV2LnhtbFBLBQYAAAAABAAEAPUAAACJAwAAAAA=&#10;" path="m327,6v3,1,5,6,4,9c329,19,325,21,321,21r-3,-1l319,20r-1,l314,20r-23,l271,20r-22,l226,20r-22,1l182,22r-21,2l139,25r-23,1l94,27,73,30,50,31,30,35,14,36r-3,1c8,37,5,36,4,34r-1,l15,23r6,9c21,32,22,33,22,34r2,11l16,39r2,c22,39,26,42,26,47r,4l28,74r2,22l32,119r3,20l36,162r1,21l39,205r,24l41,249r1,24l44,295r1,18c45,315,44,317,43,319v-2,1,-4,2,-6,2l36,321r8,-5l40,326v-1,1,-1,2,-2,3l32,334v,1,-2,2,-3,2l27,337,23,322r27,-5l71,315r22,-2l114,312r20,-4l157,306r21,-2l199,301r21,-4l240,294r22,-5c262,289,263,288,263,288r21,-1l282,287r22,-5l325,278r4,-1l332,293v-1,,-2,,-4,c320,291,320,279,328,277r7,-1l331,278r6,-7l335,276r2,-9l336,269,324,32r,-2c324,20,340,20,340,30r,1c340,35,337,39,333,39v-4,1,-8,-2,-9,-5l321,23r1,2l316,16r4,3l314,17,320,2r7,4xm313,17v-4,-2,-5,-7,-4,-11c311,2,316,,320,2r6,2c328,5,329,6,330,8r5,9c336,17,336,18,336,18r3,11l324,31r,-1l340,30r,2l352,268v,,,1,,2l351,278v-1,2,-1,4,-2,5l342,289v-1,1,-2,2,-3,2l332,293r-4,-16l337,275v1,1,10,3,10,14c339,291,335,276,339,291r-7,2l328,294r-21,4l286,303v,,-1,,-1,l264,304r2,l243,310r-20,3l200,317r-20,3l158,322r-21,2l115,328r-21,1l72,331r-19,2l26,337v-4,1,-8,-1,-9,-6c16,327,18,323,22,322r2,-1l21,323r6,-6l25,320r4,-10c30,307,33,305,36,305r1,l29,314,28,296,26,273,25,250,23,229r,-22l21,184,20,163,19,141,16,120,14,97,12,75,10,51r,-4l18,55r-2,c13,55,9,52,9,48l6,38r1,3l2,33c,29,,24,3,22v4,-3,8,-3,11,l15,23,8,21r6,-1l27,19,49,15,71,14,93,11r22,-1l138,9,159,8,181,5r22,l226,4r23,l271,4r20,l314,4r4,l319,4v1,,1,,2,l325,5r-6,15l313,17xe" fillcolor="black" strokeweight="0">
                  <v:path arrowok="t" o:connecttype="custom" o:connectlocs="40,2;39,2;33,2;25,2;17,3;9,3;1,4;0,4;2,4;2,4;3,9;4,17;4,25;5,34;5,39;5,39;4,41;2,40;11,39;19,38;27,37;32,35;37,35;41,36;41,34;41,34;40,4;42,3;40,2;39,2;40,0;39,0;41,2;40,3;42,4;43,34;42,36;42,34;41,36;35,37;33,37;24,39;17,40;9,41;2,41;2,40;3,38;3,39;3,31;2,22;2,15;1,6;2,6;0,5;1,2;1,2;8,1;17,1;25,0;33,0;39,0;40,0" o:connectangles="0,0,0,0,0,0,0,0,0,0,0,0,0,0,0,0,0,0,0,0,0,0,0,0,0,0,0,0,0,0,0,0,0,0,0,0,0,0,0,0,0,0,0,0,0,0,0,0,0,0,0,0,0,0,0,0,0,0,0,0,0,0"/>
                  <o:lock v:ext="edit" verticies="t"/>
                </v:shape>
                <v:shape id="Freeform 9142" o:spid="_x0000_s1037" style="position:absolute;left:223;top:644;width:190;height:16;visibility:visible;mso-wrap-style:square;v-text-anchor:top" coordsize="1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GN8gA&#10;AADdAAAADwAAAGRycy9kb3ducmV2LnhtbESPW2sCMRSE3wv9D+EIfSmatdQLq1FEKa0LRbw+HzbH&#10;3dDNybKJuu2vb4RCH4eZ+YaZzltbiSs13jhW0O8lIIhzpw0XCg77t+4YhA/IGivHpOCbPMxnjw9T&#10;TLW78Zauu1CICGGfooIyhDqV0uclWfQ9VxNH7+waiyHKppC6wVuE20q+JMlQWjQcF0qsaVlS/rW7&#10;WAUm2Zzfl1l2wdNztao/s/XR/AyUeuq0iwmIQG34D/+1P7SC0Wt/AP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UY3yAAAAN0AAAAPAAAAAAAAAAAAAAAAAJgCAABk&#10;cnMvZG93bnJldi54bWxQSwUGAAAAAAQABAD1AAAAjQMAAAAA&#10;" path="m190,6r-1,l188,6r-2,l176,6r-10,l156,6r-10,l135,6,125,7,114,8,104,9,94,9,83,10r-9,2l63,13,53,15r-6,l44,16r,-1l40,15r-4,l,9,1,8,2,7r1,l8,6r3,l46,4,82,1,117,r5,l124,r11,l145,1r10,l165,3r11,l186,4r1,l190,6xe" fillcolor="#e0c5b5" stroked="f">
                  <v:path arrowok="t" o:connecttype="custom" o:connectlocs="190,6;189,6;188,6;186,6;176,6;166,6;156,6;146,6;135,6;125,7;114,8;104,9;94,9;83,10;74,12;63,13;53,15;47,15;44,16;44,15;40,15;36,15;0,9;1,8;2,7;3,7;8,6;11,6;46,4;82,1;117,0;122,0;124,0;135,0;145,1;155,1;165,3;176,3;186,4;187,4;190,6" o:connectangles="0,0,0,0,0,0,0,0,0,0,0,0,0,0,0,0,0,0,0,0,0,0,0,0,0,0,0,0,0,0,0,0,0,0,0,0,0,0,0,0,0"/>
                </v:shape>
                <v:shape id="Freeform 9143" o:spid="_x0000_s1038" style="position:absolute;left:219;top:640;width:199;height:24;visibility:visible;mso-wrap-style:square;v-text-anchor:top" coordsize="4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ZRO8QA&#10;AADdAAAADwAAAGRycy9kb3ducmV2LnhtbESPT4vCMBTE78J+h/AWvGmq+LcaZXEV9moreH00z7Zu&#10;81KabK1+erMgeBxm5jfMetuZSrTUuNKygtEwAkGcWV1yruCUHgYLEM4ja6wsk4I7OdhuPnprjLW9&#10;8ZHaxOciQNjFqKDwvo6ldFlBBt3Q1sTBu9jGoA+yyaVu8BbgppLjKJpJgyWHhQJr2hWU/SZ/RsH+&#10;+2IO1/Z0rty8TqfL6LFYpg+l+p/d1wqEp86/w6/2j1Ywn4xm8P8mP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UTvEAAAA3QAAAA8AAAAAAAAAAAAAAAAAmAIAAGRycy9k&#10;b3ducmV2LnhtbFBLBQYAAAAABAAEAPUAAACJAwAAAAA=&#10;" path="m396,14v4,2,5,6,4,10c398,28,394,30,390,29r-3,-1l389,28r-2,l384,28r-21,l343,28r-20,l302,28r-21,1l260,30r-19,3l220,34r-22,1l178,37r-20,3l137,42r1,-1l118,46v,,-1,,-1,1l103,47r2,l100,48v-3,1,-6,,-8,-3l91,44r6,3l89,46r-7,1c82,47,81,47,81,46l7,35c4,34,1,32,1,29,,25,1,22,4,20l7,18,4,21,6,18v1,-2,4,-4,7,-4l15,14r-1,l24,12v1,,1,,2,l31,12,102,8,172,3,245,r9,l259,r22,1l301,2r19,c321,2,321,2,322,3r21,3l363,7r22,2c386,9,388,9,389,10r7,4xm381,24r4,1l384,25,362,23,341,22,319,18r1,l301,18,280,17,259,16r-5,l246,16r-73,3l102,24,31,28r-5,l27,28,17,30v-1,,-1,,-2,l13,30r7,-4l19,29v-1,1,-2,2,-3,3l13,34,10,19,83,31r-1,l91,31r8,1c101,32,103,33,104,35r1,1l97,33r4,-1c101,32,102,32,102,32r14,-1l114,31r20,-5c135,26,135,26,135,26r21,-2l176,21r22,-2l219,18r19,-1l259,14r21,-1l302,12r21,l343,12r20,l384,12r3,l389,12v,,1,,2,l394,13r-5,15l381,24xe" fillcolor="black" strokeweight="0">
                  <v:path arrowok="t" o:connecttype="custom" o:connectlocs="49,3;47,3;47,3;44,3;39,3;34,3;30,4;24,4;19,5;17,5;14,5;13,5;11,5;12,5;10,5;0,4;0,2;0,2;1,1;1,1;3,1;12,1;30,0;32,0;37,0;39,0;44,0;47,1;49,1;47,3;44,2;39,2;37,2;32,2;30,2;12,3;3,3;2,3;1,3;2,3;1,4;10,3;11,3;13,4;12,4;12,4;14,3;16,3;21,2;27,2;32,1;37,1;42,1;47,1;48,1;48,1;47,3" o:connectangles="0,0,0,0,0,0,0,0,0,0,0,0,0,0,0,0,0,0,0,0,0,0,0,0,0,0,0,0,0,0,0,0,0,0,0,0,0,0,0,0,0,0,0,0,0,0,0,0,0,0,0,0,0,0,0,0,0"/>
                  <o:lock v:ext="edit" verticies="t"/>
                </v:shape>
                <v:shape id="Freeform 9144" o:spid="_x0000_s1039" style="position:absolute;left:250;top:660;width:16;height:143;visibility:visible;mso-wrap-style:square;v-text-anchor:top" coordsize="1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sucYA&#10;AADdAAAADwAAAGRycy9kb3ducmV2LnhtbESPQWvCQBSE74X+h+UJvdXdlKIluooWWtR6qFHvj+wz&#10;CWbfptlVo7/eLRR6HGbmG2Y87WwtztT6yrGGpK9AEOfOVFxo2G0/nt9A+IBssHZMGq7kYTp5fBhj&#10;atyFN3TOQiEihH2KGsoQmlRKn5dk0fddQxy9g2sthijbQpoWLxFua/mi1EBarDgulNjQe0n5MTtZ&#10;DYPvr9VyvQ+f82qXJY1VK3Wb/2j91OtmIxCBuvAf/msvjIbhazKE3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ysucYAAADdAAAADwAAAAAAAAAAAAAAAACYAgAAZHJz&#10;L2Rvd25yZXYueG1sUEsFBgAAAAAEAAQA9QAAAIsDAAAAAA==&#10;" path="m8,r8,143l8,143,,,8,xe" fillcolor="black" strokeweight="0">
                  <v:path arrowok="t" o:connecttype="custom" o:connectlocs="8,0;16,143;8,143;0,0;8,0" o:connectangles="0,0,0,0,0"/>
                </v:shape>
                <v:shape id="Freeform 9145" o:spid="_x0000_s1040" style="position:absolute;left:286;top:668;width:127;height:119;visibility:visible;mso-wrap-style:square;v-text-anchor:top" coordsize="12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iKcEA&#10;AADdAAAADwAAAGRycy9kb3ducmV2LnhtbERPXWvCMBR9F/wP4Qp709QhU2pTEcEx2GBY9f3SXJNq&#10;c1OaTLv9+uVhsMfD+S42g2vFnfrQeFYwn2UgiGuvGzYKTsf9dAUiRGSNrWdS8E0BNuV4VGCu/YMP&#10;dK+iESmEQ44KbIxdLmWoLTkMM98RJ+7ie4cxwd5I3eMjhbtWPmfZi3TYcGqw2NHOUn2rvpwCE6rP&#10;k/3B2pj3xatv8Xj+CFelnibDdg0i0hD/xX/uN61guZinuelNe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h4inBAAAA3QAAAA8AAAAAAAAAAAAAAAAAmAIAAGRycy9kb3du&#10;cmV2LnhtbFBLBQYAAAAABAAEAPUAAACGAwAAAAA=&#10;" path="m120,1r2,3l122,5r5,95l127,99r,2l126,103r-3,l121,103r-9,2l104,106r-8,2l87,110r-8,1l71,113r-10,1l53,115r-9,l35,117r-8,l19,119r-8,l9,119,6,117,5,115r,-2l5,102,5,91,5,81,4,69,3,59,3,47,3,36,1,26,,14,,13,,10,1,8,3,6,12,5,22,4r10,l41,3,51,2,60,1r10,l80,r9,l99,r9,l118,r2,1xe" fillcolor="#fffbee" stroked="f">
                  <v:path arrowok="t" o:connecttype="custom" o:connectlocs="120,1;122,4;122,5;127,100;127,99;127,101;126,103;123,103;121,103;112,105;104,106;96,108;87,110;79,111;71,113;61,114;53,115;44,115;35,117;27,117;19,119;11,119;9,119;9,119;6,117;5,115;5,115;5,113;5,102;5,91;5,81;4,69;3,59;3,47;3,36;1,26;0,14;0,13;0,10;0,10;0,10;1,8;3,6;12,5;22,4;32,4;41,3;51,2;60,1;70,1;80,0;89,0;99,0;108,0;118,0;120,1" o:connectangles="0,0,0,0,0,0,0,0,0,0,0,0,0,0,0,0,0,0,0,0,0,0,0,0,0,0,0,0,0,0,0,0,0,0,0,0,0,0,0,0,0,0,0,0,0,0,0,0,0,0,0,0,0,0,0,0"/>
                </v:shape>
                <v:shape id="Freeform 9146" o:spid="_x0000_s1041" style="position:absolute;left:282;top:664;width:135;height:127;visibility:visible;mso-wrap-style:square;v-text-anchor:top" coordsize="27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wIsQA&#10;AADdAAAADwAAAGRycy9kb3ducmV2LnhtbESPzYrCQBCE7wu+w9CCt3Wirn/RUVQQ18MejD5Ak2mT&#10;YKYnZMYY9+mdBWGPRVV9RS3XrSlFQ7UrLCsY9CMQxKnVBWcKLuf95wyE88gaS8uk4EkO1qvOxxJj&#10;bR98oibxmQgQdjEqyL2vYildmpNB17cVcfCutjbog6wzqWt8BLgp5TCKJtJgwWEhx4p2OaW35G4U&#10;7Fo9OjiioztuE/nTXM9j0/wq1eu2mwUIT63/D7/b31rB9Gswh7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S8CLEAAAA3QAAAA8AAAAAAAAAAAAAAAAAmAIAAGRycy9k&#10;b3ducmV2LnhtbFBLBQYAAAAABAAEAPUAAACJAwAAAAA=&#10;" path="m253,2v2,1,4,3,5,5l261,13v,1,,2,,3l261,19r11,191l256,210r,-1l272,211r,3c271,215,271,216,270,217r-3,4c266,223,263,224,261,224r-6,l257,224r-3,1l236,229r-18,2l202,235r-17,3l167,241r-16,3l132,246r-17,2l97,249r-16,3l63,253r-17,3l30,256r-5,c23,256,22,256,21,255r-6,-3c14,251,13,250,12,248r-2,-5c10,242,10,241,10,241r,-1l10,237r,-23l9,193r,-22l7,149,6,127r,-23l5,81,2,62,,38,,35,,30,,29c,18,16,18,16,29r,1l1,28,2,23c3,22,3,21,4,20l9,15v1,-1,3,-2,5,-2l31,11,51,9,71,8,91,7,108,4,129,3,148,2,168,r19,l207,r19,l246,v1,,2,1,3,1l253,2xm243,16r3,l226,16r-19,l187,16r-18,l149,18r-20,1l111,19,92,23r-19,l53,25,33,27,15,29r5,-3l16,31r2,-3l16,33v-1,4,-5,6,-9,5c3,38,,34,,30l,29r16,l16,30r,5l16,37r2,23l21,81r1,23l22,126r1,22l25,171r,22l26,214r,23l26,240r,1l26,238r1,5l24,238r5,4l25,240r4,l44,240r18,-3l78,237r18,-4l113,232r18,-2l148,228r17,-3l182,223r16,-3l216,216r16,-3l250,209r3,c253,208,254,208,255,208r6,l254,212r3,-4l256,211r1,-3c258,204,261,201,265,201v4,1,7,4,7,8l272,210v,4,-3,8,-7,8c260,218,257,215,256,211l245,19r,-3l246,20r-3,-7l248,18r-5,-2xe" fillcolor="black" strokeweight="0">
                  <v:path arrowok="t" o:connecttype="custom" o:connectlocs="32,1;33,26;33,26;33,27;32,27;27,28;20,30;14,30;7,31;3,31;1,31;1,30;1,26;0,18;0,10;0,4;2,3;0,2;1,1;8,1;16,0;23,0;30,0;30,2;25,2;18,2;11,2;4,3;2,3;0,4;2,3;2,4;2,13;3,21;3,29;3,29;3,30;3,29;9,29;16,28;22,27;28,26;31,25;32,25;33,25;33,27;30,2;30,2" o:connectangles="0,0,0,0,0,0,0,0,0,0,0,0,0,0,0,0,0,0,0,0,0,0,0,0,0,0,0,0,0,0,0,0,0,0,0,0,0,0,0,0,0,0,0,0,0,0,0,0"/>
                  <o:lock v:ext="edit" verticies="t"/>
                </v:shape>
                <v:shape id="Freeform 9147" o:spid="_x0000_s1042" style="position:absolute;left:302;top:675;width:103;height:96;visibility:visible;mso-wrap-style:square;v-text-anchor:top" coordsize="1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9P9sMA&#10;AADdAAAADwAAAGRycy9kb3ducmV2LnhtbERPTWvCQBC9F/oflhG8FN0YpC3RTShCMNJTtZfexuyY&#10;BLOzIbvG5N+7B6HHx/veZqNpxUC9aywrWC0jEMSl1Q1XCn5P+eIThPPIGlvLpGAiB1n6+rLFRNs7&#10;/9Bw9JUIIewSVFB73yVSurImg25pO+LAXWxv0AfYV1L3eA/hppVxFL1Lgw2Hhho72tVUXo83o2CY&#10;TvJQnd/OF7PKi+8uN3/7KFZqPhu/NiA8jf5f/HQXWsHHOg77w5v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9P9sMAAADdAAAADwAAAAAAAAAAAAAAAACYAgAAZHJzL2Rv&#10;d25yZXYueG1sUEsFBgAAAAAEAAQA9QAAAIgDAAAAAA==&#10;" path="m,8l2,23,3,34,4,45,5,57r,12l6,79,7,95r,1l10,95r5,l20,95r6,l32,95r5,-1l43,94r5,l53,92r6,l64,91r6,-1l75,89r5,-1l86,86r5,-2l96,83r2,-1l101,82r1,l102,80r1,l103,77r,-4l103,69r,-4l103,60r,-4l103,52r,-4l103,44r,-5l103,35r,-4l103,27r-1,-5l101,18r,-4l100,9,99,5,98,1,96,,89,,81,,74,1r-7,l59,1r-8,l44,2,35,3,28,4r-8,l13,6,5,6,3,8,1,8,,8xe" fillcolor="#dafbff" stroked="f">
                  <v:path arrowok="t" o:connecttype="custom" o:connectlocs="2,23;4,45;5,69;7,95;10,95;20,95;32,95;43,94;53,92;64,91;75,89;86,86;96,83;101,82;102,80;103,80;103,73;103,65;103,56;103,48;103,39;103,31;102,22;101,14;99,5;98,1;89,0;74,1;59,1;44,2;28,4;13,6;3,8;0,8" o:connectangles="0,0,0,0,0,0,0,0,0,0,0,0,0,0,0,0,0,0,0,0,0,0,0,0,0,0,0,0,0,0,0,0,0,0"/>
                </v:shape>
                <v:shape id="Freeform 9148" o:spid="_x0000_s1043" style="position:absolute;left:298;top:672;width:111;height:103;visibility:visible;mso-wrap-style:square;v-text-anchor:top" coordsize="22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718IA&#10;AADdAAAADwAAAGRycy9kb3ducmV2LnhtbESPQavCMBCE74L/IazgTVNFVKpRRBE8KeoT8bY2a1ts&#10;NqWJWv+9EYR3HGbmG2Y6r00hnlS53LKCXjcCQZxYnXOq4O+47oxBOI+ssbBMCt7kYD5rNqYYa/vi&#10;PT0PPhUBwi5GBZn3ZSylSzIy6Lq2JA7ezVYGfZBVKnWFrwA3hexH0VAazDksZFjSMqPkfngYBUe7&#10;1QldH7v3dn8y7jy4rNiXSrVb9WICwlPt/8O/9kYrGA36Pfi+CU9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vXwgAAAN0AAAAPAAAAAAAAAAAAAAAAAJgCAABkcnMvZG93&#10;bnJldi54bWxQSwUGAAAAAAQABAD1AAAAhwMAAAAA&#10;" path="m12,31r4,-8l20,53r2,22l24,98r2,23l27,144r2,22l31,198r,2l19,193r6,-2c26,190,27,190,28,190r11,l49,190r11,l73,190r-2,l81,189r12,-1l105,188r-2,l113,186v1,-1,1,-1,2,-1l126,185r10,-2l147,180r11,-2l168,176r11,-4l190,170r11,-3l199,168r4,-2c204,166,204,166,205,165r6,c211,165,211,165,212,165r1,l206,171r,-4c206,167,207,166,207,166r1,-2c209,161,213,159,217,160v3,1,6,4,6,8l223,169v,4,-4,8,-8,8c210,177,207,173,207,169r,-6l207,154r,-9l208,136r,-9l208,119r,-7l208,103r,-8l208,86r-1,-8l207,70r,-9l207,62r-2,-8l204,45v,-1,,-1,,-1l204,35r,1l202,27r1,2l200,21v-1,,-1,-1,-1,-1l198,12r2,4l199,15r3,2l200,16r2,l187,16r-15,l156,17r-14,l127,18r-16,l96,19,81,22,66,24r-16,l36,27,20,28r2,l16,30v-1,1,-2,1,-3,1l10,31r4,-1l12,31xm6,16v2,-1,3,-1,4,-1l13,15r-3,l17,13v,,1,,2,-1l33,11,49,8r15,l78,6,95,3,111,2r15,l142,1r14,l172,r15,l202,v1,,2,1,3,1l207,2v1,,3,1,3,2l211,4v1,2,2,3,2,5l215,16r,-1l218,23v,1,,1,,2l220,33v,1,,1,,2l220,44r,-2l221,51r2,9c223,60,223,61,223,61r,9l223,76r1,9l224,95r,8l224,112r,7l224,129r,8l223,145r,9l223,163r,6l207,169r,-1l222,171r-1,2l222,171r-1,3c220,178,217,181,213,181r-1,l213,181r-6,l209,181r-4,1c205,183,205,183,204,183r-10,2l184,187r-13,5l160,194r-9,1l138,199r-11,1l116,201r1,l107,203v-1,1,-1,1,-2,1l95,204r-11,l74,206v,,-1,,-1,l60,206r-11,l39,206r-11,l31,205r-5,3c23,209,20,209,18,207v-2,-1,-3,-4,-3,-7l15,198,13,167,11,145,10,122,8,99,6,76,4,55,1,25c,21,2,18,5,16r1,xe" fillcolor="#dafbff" strokecolor="#dafbff" strokeweight="0">
                  <v:path arrowok="t" o:connecttype="custom" o:connectlocs="2,6;3,15;3,24;3,23;6,23;8,23;13,23;14,22;18,22;22,21;24,20;26,20;25,20;25,20;27,20;25,19;25,16;25,13;25,10;25,7;25,5;25,4;24,2;24,2;24,2;21,2;15,2;10,2;4,3;2,3;1,3;1,1;2,1;6,1;11,0;17,0;23,0;25,0;26,1;27,2;27,4;27,6;27,8;27,11;27,14;27,17;27,20;27,20;27,21;26,22;25,22;22,22;18,23;14,24;13,25;9,25;6,25;3,25;1,24;1,17;0,9;0,2" o:connectangles="0,0,0,0,0,0,0,0,0,0,0,0,0,0,0,0,0,0,0,0,0,0,0,0,0,0,0,0,0,0,0,0,0,0,0,0,0,0,0,0,0,0,0,0,0,0,0,0,0,0,0,0,0,0,0,0,0,0,0,0,0,0"/>
                  <o:lock v:ext="edit" verticies="t"/>
                </v:shape>
                <v:shape id="Freeform 9149" o:spid="_x0000_s1044" style="position:absolute;left:298;top:743;width:8;height:16;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vhMEA&#10;AADdAAAADwAAAGRycy9kb3ducmV2LnhtbESPT4vCMBTE7wt+h/AEb2tqEVeqqaig7nWr9PxsXv9g&#10;81KaqPXbb4SFPQ7zmxlmvRlMKx7Uu8aygtk0AkFcWN1wpeByPnwuQTiPrLG1TApe5GCTjj7WmGj7&#10;5B96ZL4SoYRdggpq77tESlfUZNBNbUccvNL2Bn2QfSV1j89QbloZR9FCGmw4LNTY0b6m4pbdjYJT&#10;PsR6lx+Nzu/7QDWYXUtUajIetisQngb/D/+lv7WCr3kcw/tNe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Jr4TBAAAA3QAAAA8AAAAAAAAAAAAAAAAAmAIAAGRycy9kb3du&#10;cmV2LnhtbFBLBQYAAAAABAAEAPUAAACGAwAAAAA=&#10;" path="m16,17r,1l16,22r,1l16,24v,5,-3,8,-8,8c4,32,,29,,24l,23,,22,,18,,17,,16,,14,,13,,11,,8c,4,4,,8,v5,,8,4,8,8l16,11r,1l16,14r,2l16,17xm,16l,14,,12,,11,,8r16,l16,11r,2l16,14r,2l16,17r,1l16,22r,1l16,24,,24,,23,,22,,18,,17,,16xe" fillcolor="black" strokeweight="0">
                  <v:path arrowok="t" o:connecttype="custom" o:connectlocs="2,3;2,3;2,3;2,3;2,3;2,3;1,4;0,3;0,3;0,3;0,3;0,3;0,3;0,2;0,2;0,2;0,2;0,2;0,1;1,0;2,1;2,2;2,2;2,2;2,2;2,3;0,2;0,2;0,2;0,2;0,1;2,1;2,2;2,2;2,2;2,2;2,2;2,3;2,3;2,3;2,3;2,3;2,3;0,3;0,3;0,3;0,3;0,3;0,3;0,2" o:connectangles="0,0,0,0,0,0,0,0,0,0,0,0,0,0,0,0,0,0,0,0,0,0,0,0,0,0,0,0,0,0,0,0,0,0,0,0,0,0,0,0,0,0,0,0,0,0,0,0,0,0"/>
                  <o:lock v:ext="edit" verticies="t"/>
                </v:shape>
                <v:shape id="Freeform 9150" o:spid="_x0000_s1045" style="position:absolute;left:298;top:750;width:8;height:18;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iJccA&#10;AADdAAAADwAAAGRycy9kb3ducmV2LnhtbESP3WrCQBSE7wt9h+UUelN0439JXUXSClK80KQPcMge&#10;k9Ds2SW71fj2riD0cpiZb5jlujetOFPnG8sKRsMEBHFpdcOVgp9iO3gH4QOyxtYyKbiSh/Xq+WmJ&#10;qbYXPtI5D5WIEPYpKqhDcKmUvqzJoB9aRxy9k+0Mhii7SuoOLxFuWjlOkrk02HBcqNFRVlP5m/8Z&#10;BUWxz/bZ22x+Okw/y69vd3XFLFfq9aXffIAI1If/8KO90woW0/EE7m/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IiXHAAAA3QAAAA8AAAAAAAAAAAAAAAAAmAIAAGRy&#10;cy9kb3ducmV2LnhtbFBLBQYAAAAABAAEAPUAAACMAwAAAAA=&#10;" path="m16,18r,2l16,21r,2l16,24r,2l16,37,,37,,24,,23,,21,,20,,18,,17,,13,,12,,11,,10c,,16,,16,10r,1l16,12r,1l16,16r,2xm,18l,16,,13,,12,,11,,10r16,l16,11r,1l16,13r,4l16,18r,2l16,21r,2l16,24r,2l,26,,24,,23,,21,,20,,18xe" fillcolor="black" strokeweight="0">
                  <v:path arrowok="t" o:connecttype="custom" o:connectlocs="2,2;2,2;2,2;2,2;2,3;2,3;2,4;0,4;0,3;0,2;0,2;0,2;0,2;0,2;0,2;0,1;0,1;0,1;0,1;2,1;2,1;2,1;2,1;2,2;2,2;0,2;0,2;0,1;0,1;0,1;0,1;2,1;2,1;2,1;2,1;2,2;2,2;2,2;2,2;2,2;2,2;2,3;2,3;0,3;0,3;0,2;0,2;0,2;0,2" o:connectangles="0,0,0,0,0,0,0,0,0,0,0,0,0,0,0,0,0,0,0,0,0,0,0,0,0,0,0,0,0,0,0,0,0,0,0,0,0,0,0,0,0,0,0,0,0,0,0,0,0"/>
                  <o:lock v:ext="edit" verticies="t"/>
                </v:shape>
                <v:shape id="Freeform 9151" o:spid="_x0000_s1046" style="position:absolute;left:298;top:734;width:8;height:26;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pgMQA&#10;AADdAAAADwAAAGRycy9kb3ducmV2LnhtbESP3UoDMRSE7wXfIZyCdzbpVpayNi1FFApeiK0PcNic&#10;/aGbkzU5bte3N4Lg5TAz3zDb/ewHNVFMfWALq6UBRVwH13Nr4eP8cr8BlQTZ4RCYLHxTgv3u9maL&#10;lQtXfqfpJK3KEE4VWuhExkrrVHfkMS3DSJy9JkSPkmVstYt4zXA/6MKYUnvsOS90ONJTR/Xl9OUt&#10;FJ9i1s3z6+qtjgez6Y9uakqx9m4xHx5BCc3yH/5rH52FdVE+wO+b/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KYDEAAAA3QAAAA8AAAAAAAAAAAAAAAAAmAIAAGRycy9k&#10;b3ducmV2LnhtbFBLBQYAAAAABAAEAPUAAACJAwAAAAA=&#10;" path="m16,42r,11l,53,,41,,39,,38,,31,,30,,28,,26,,23,,20,,18,,14c,3,16,3,16,14r,4l16,29,,29,,10c,,16,,16,10r,2l16,14r,4l16,20r,3l16,26r,2l16,30r,1l16,38r,1l16,42xm,39l,38,,31,,30,,28,,26,,23,,20,,18,,14,,12,,10r16,l16,18,,18,,14r16,l16,18r,2l16,23r,3l16,28r,2l16,31r,7l16,39r,2l16,42,,42,,39xe" fillcolor="black" strokeweight="0">
                  <v:path arrowok="t" o:connecttype="custom" o:connectlocs="2,5;2,6;0,6;0,5;0,4;0,4;0,3;0,3;0,3;0,3;0,2;0,2;0,2;0,1;2,1;2,2;2,3;0,3;0,1;2,1;2,1;2,1;2,2;2,2;2,2;2,3;2,3;2,3;2,3;2,4;2,4;2,5;0,4;0,4;0,3;0,3;0,3;0,3;0,2;0,2;0,2;0,1;0,1;0,1;2,1;2,2;0,2;0,1;2,1;2,2;2,2;2,2;2,3;2,3;2,3;2,3;2,4;2,4;2,5;2,5;0,5;0,4" o:connectangles="0,0,0,0,0,0,0,0,0,0,0,0,0,0,0,0,0,0,0,0,0,0,0,0,0,0,0,0,0,0,0,0,0,0,0,0,0,0,0,0,0,0,0,0,0,0,0,0,0,0,0,0,0,0,0,0,0,0,0,0,0,0"/>
                  <o:lock v:ext="edit" verticies="t"/>
                </v:shape>
                <v:shape id="Freeform 9152" o:spid="_x0000_s1047" style="position:absolute;left:298;top:750;width:8;height:18;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YeMcA&#10;AADdAAAADwAAAGRycy9kb3ducmV2LnhtbESP0WrCQBRE3wv9h+UW+lLqptoEia5S0gpSfLCJH3DJ&#10;XpNg9u6S3Wr8e7dQ8HGYmTPMcj2aXpxp8J1lBW+TBARxbXXHjYJDtXmdg/ABWWNvmRRcycN69fiw&#10;xFzbC//QuQyNiBD2OSpoQ3C5lL5uyaCfWEccvaMdDIYoh0bqAS8Rbno5TZJMGuw4LrToqGipPpW/&#10;RkFV7Ypd8ZJmx/37Z/317a6uSkulnp/GjwWIQGO4h//bW61gNs1S+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oGHjHAAAA3QAAAA8AAAAAAAAAAAAAAAAAmAIAAGRy&#10;cy9kb3ducmV2LnhtbFBLBQYAAAAABAAEAPUAAACMAwAAAAA=&#10;" path="m16,26r,11l,37,,24,,23,,21,,20,,19,,18,,15,,14,,13c,8,4,5,8,5v5,,8,3,8,8l16,14r,10l,24,,10c,,16,,16,10r,1l16,13r,1l16,15r,3l16,19r,1l16,21r,2l16,24r,2xm,24l,23,,21,,20,,19,,18,,15,,14,,13,,11,,10r16,l16,14,,14,,13r16,l16,14r,1l16,18r,1l16,20r,1l16,23r,1l16,26,,26,,24xe" fillcolor="black" strokeweight="0">
                  <v:path arrowok="t" o:connecttype="custom" o:connectlocs="2,3;2,4;0,4;0,3;0,2;0,2;0,2;0,2;0,2;0,1;0,1;0,1;0,1;1,0;2,1;2,1;2,3;0,3;0,1;2,1;2,1;2,1;2,1;2,1;2,1;2,2;2,2;2,2;2,2;2,2;2,3;2,3;0,3;0,2;0,2;0,2;0,2;0,2;0,1;0,1;0,1;0,1;0,1;0,1;2,1;2,1;0,1;0,1;2,1;2,1;2,1;2,1;2,2;2,2;2,2;2,2;2,2;2,3;2,3;0,3;0,3" o:connectangles="0,0,0,0,0,0,0,0,0,0,0,0,0,0,0,0,0,0,0,0,0,0,0,0,0,0,0,0,0,0,0,0,0,0,0,0,0,0,0,0,0,0,0,0,0,0,0,0,0,0,0,0,0,0,0,0,0,0,0,0,0"/>
                  <o:lock v:ext="edit" verticies="t"/>
                </v:shape>
                <v:shape id="Freeform 9153" o:spid="_x0000_s1048" style="position:absolute;left:286;top:68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sEsMA&#10;AADdAAAADwAAAGRycy9kb3ducmV2LnhtbESP0YrCMBRE34X9h3AXfNNUhSJdo0jdgg+CtO4HXJq7&#10;bdnkpjRZrX9vBMHHYWbOMJvdaI240uA7xwoW8wQEce10x42Cn0sxW4PwAVmjcUwK7uRht/2YbDDT&#10;7sYlXavQiAhhn6GCNoQ+k9LXLVn0c9cTR+/XDRZDlEMj9YC3CLdGLpMklRY7jgst9pS3VP9V/1ZB&#10;kZ8rNIfynHwXuj+Uq7Wp85NS089x/wUi0Bje4Vf7qBWslmkKzzfx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WsEsMAAADdAAAADwAAAAAAAAAAAAAAAACYAgAAZHJzL2Rv&#10;d25yZXYueG1sUEsFBgAAAAAEAAQA9QAAAIgDAAAAAA==&#10;" path="m15,l,2,1,16,16,15,15,xe" fillcolor="#dcdcdc" stroked="f">
                  <v:path arrowok="t" o:connecttype="custom" o:connectlocs="15,0;0,2;1,16;16,15;15,0" o:connectangles="0,0,0,0,0"/>
                </v:shape>
                <v:shape id="Freeform 9154" o:spid="_x0000_s1049" style="position:absolute;left:282;top:679;width:24;height:25;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gB8UA&#10;AADdAAAADwAAAGRycy9kb3ducmV2LnhtbESPUWvCQBCE3wv+h2OFvtWLEdKSeooIkkIfitofsOS2&#10;STC3F29Pk/77XqHQx2FmvmHW28n16k5BOs8GlosMFHHtbceNgc/z4ekFlERki71nMvBNAtvN7GGN&#10;pfUjH+l+io1KEJYSDbQxDqXWUrfkUBZ+IE7elw8OY5Kh0TbgmOCu13mWFdphx2mhxYH2LdWX080Z&#10;CHKT6v0q+bEuduNH1VxXuiqMeZxPu1dQkab4H/5rv1kDq7x4ht836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yAHxQAAAN0AAAAPAAAAAAAAAAAAAAAAAJgCAABkcnMv&#10;ZG93bnJldi54bWxQSwUGAAAAAAQABAD1AAAAigMAAAAA&#10;" path="m29,9r9,7l9,19r7,-9l18,40,9,33,40,29r-7,9l29,9xm48,36v1,3,,5,-1,6c45,44,43,45,41,45l11,48c9,49,7,48,5,47,3,45,2,43,2,41l,11c,7,3,3,8,3l37,v4,,8,3,8,8l48,36xe" fillcolor="black" strokeweight="0">
                  <v:path arrowok="t" o:connecttype="custom" o:connectlocs="3,2;4,2;1,3;2,2;2,5;1,5;5,4;4,5;3,2;6,5;5,6;5,6;1,6;0,6;0,6;0,2;1,1;4,0;5,1;6,5" o:connectangles="0,0,0,0,0,0,0,0,0,0,0,0,0,0,0,0,0,0,0,0"/>
                  <o:lock v:ext="edit" verticies="t"/>
                </v:shape>
                <v:shape id="Freeform 9155" o:spid="_x0000_s1050" style="position:absolute;left:284;top:665;width:133;height:126;visibility:visible;mso-wrap-style:square;v-text-anchor:top" coordsize="26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3ksEA&#10;AADdAAAADwAAAGRycy9kb3ducmV2LnhtbERPzYrCMBC+C75DGGFvmuqCSNcoKijiRev2AcZmbKvN&#10;pDSx1rc3B8Hjx/c/X3amEi01rrSsYDyKQBBnVpecK0j/t8MZCOeRNVaWScGLHCwX/d4cY22fnFB7&#10;9rkIIexiVFB4X8dSuqwgg25ka+LAXW1j0AfY5FI3+AzhppKTKJpKgyWHhgJr2hSU3c8PoyB/HHen&#10;RKdJeshOm8tt3K7l9qjUz6Bb/YHw1Pmv+OPeawW/k2mYG96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Zd5LBAAAA3QAAAA8AAAAAAAAAAAAAAAAAmAIAAGRycy9kb3du&#10;cmV2LnhtbFBLBQYAAAAABAAEAPUAAACGAwAAAAA=&#10;" path="m253,r1,1c255,2,255,2,255,3r2,2c258,6,258,8,258,9r,4l268,205r,5c268,212,267,214,266,216r-4,3c260,220,258,221,257,221r-2,l257,221r-3,l226,226r-27,4l171,233r1,l145,239v,,-1,,-1,l116,241r-25,4l62,247r-25,3l9,253v-2,1,-4,,-5,-1l,249r5,2l4,251r,-16l5,235v2,,4,1,5,2l13,239,7,238r28,-4l62,231r26,-1l115,225r28,-2l141,223r27,-6c168,217,169,217,169,217r27,-3l223,210r27,-4l253,205v1,,1,,2,l257,205r-6,2l255,203r-3,7l252,206,242,13r,-4l244,14r-2,-3l243,13r-2,-2l253,xe" fillcolor="black" strokeweight="0">
                  <v:path arrowok="t" o:connecttype="custom" o:connectlocs="31,0;31,0;31,0;32,0;32,1;32,1;33,25;33,26;33,26;32,27;32,27;31,27;32,27;31,27;28,28;24,28;21,29;21,29;18,29;17,29;14,30;11,30;7,30;4,31;1,31;0,31;0,31;0,31;0,31;0,29;0,29;1,29;1,29;0,29;4,29;7,28;11,28;14,28;17,27;17,27;20,27;21,27;24,26;27,26;31,25;31,25;31,25;32,25;31,25;31,25;31,26;31,25;30,1;30,1;30,1;30,1;30,1;30,1;31,0" o:connectangles="0,0,0,0,0,0,0,0,0,0,0,0,0,0,0,0,0,0,0,0,0,0,0,0,0,0,0,0,0,0,0,0,0,0,0,0,0,0,0,0,0,0,0,0,0,0,0,0,0,0,0,0,0,0,0,0,0,0,0"/>
                </v:shape>
                <v:shape id="Freeform 9156" o:spid="_x0000_s1051" style="position:absolute;left:299;top:674;width:20;height:117;visibility:visible;mso-wrap-style:square;v-text-anchor:top" coordsize="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F9cYA&#10;AADdAAAADwAAAGRycy9kb3ducmV2LnhtbESPzWoCQRCE7wHfYWjBm86qxCQbRwkRieAhxPyQY7PT&#10;2Vnc6Vl3Orq+fUYQciyq6itqvux8rY7UxiqwgfEoA0VcBFtxaeDjfT28BxUF2WIdmAycKcJy0buZ&#10;Y27Did/ouJNSJQjHHA04kSbXOhaOPMZRaIiT9xNaj5JkW2rb4inBfa0nWTbTHitOCw4benZU7He/&#10;3sBr+PLd9Ha1PdzJZ+HOwi/fGzZm0O+eHkEJdfIfvrY31sB0MnuAy5v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YF9cYAAADdAAAADwAAAAAAAAAAAAAAAACYAgAAZHJz&#10;L2Rvd25yZXYueG1sUEsFBgAAAAAEAAQA9QAAAIsDAAAAAA==&#10;" path="m37,234r-7,-2c28,231,26,228,25,226r-1,-6l40,218r,1c40,224,36,227,32,227v-4,,-8,-3,-8,-8l24,217,22,194,21,173r,-24l21,151,17,127,14,104,11,82,9,59,6,38,4,14r,2l,5,15,r4,11c19,11,20,12,20,13r2,23l25,58r2,21l30,103r2,22l37,148v,,,1,,1l37,172r1,20l40,217r,2l24,219r,-1c24,214,27,211,31,211v4,-1,8,2,9,6l41,223r-5,-6l42,219r-5,15xe" fillcolor="black" strokeweight="0">
                  <v:path arrowok="t" o:connecttype="custom" o:connectlocs="4,30;3,29;3,29;2,28;4,28;4,28;3,29;2,28;2,28;2,25;2,22;2,19;2,19;2,16;1,13;1,11;1,8;0,5;0,2;0,2;0,1;1,0;2,2;2,2;2,5;3,8;3,10;3,13;3,16;4,19;4,19;4,22;4,24;4,28;4,28;2,28;2,28;3,27;4,28;5,28;4,28;5,28;4,30" o:connectangles="0,0,0,0,0,0,0,0,0,0,0,0,0,0,0,0,0,0,0,0,0,0,0,0,0,0,0,0,0,0,0,0,0,0,0,0,0,0,0,0,0,0,0"/>
                </v:shape>
                <v:shape id="Freeform 9157" o:spid="_x0000_s1052" style="position:absolute;left:302;top:672;width:108;height:111;visibility:visible;mso-wrap-style:square;v-text-anchor:top" coordsize="21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uXsUA&#10;AADdAAAADwAAAGRycy9kb3ducmV2LnhtbERPy2oCMRTdC/5DuEJ3mqhUy9QotuIDlIK2tLq7TK4z&#10;Qyc3wyTq+PfNQujycN6TWWNLcaXaF4419HsKBHHqTMGZhq/PZfcFhA/IBkvHpOFOHmbTdmuCiXE3&#10;3tP1EDIRQ9gnqCEPoUqk9GlOFn3PVcSRO7vaYoiwzqSp8RbDbSkHSo2kxYJjQ44VveeU/h4uVsPH&#10;bnE/r7+L45vfj37UcPu8WKmT1k+dZv4KIlAT/sUP98ZoGA7GcX98E5+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e5exQAAAN0AAAAPAAAAAAAAAAAAAAAAAJgCAABkcnMv&#10;ZG93bnJldi54bWxQSwUGAAAAAAQABAD1AAAAigMAAAAA&#10;" path="m,12r9,l21,11,34,9,48,8,62,7,74,4r15,l102,3r15,l129,2r14,l155,1v1,-1,1,-1,2,l172,2r13,1l183,3,194,1v3,-1,5,,7,2l204,6v1,1,2,2,2,2l208,14v1,1,1,1,1,2l211,33r1,23l213,76r1,22l215,120r1,22l216,163r,20c217,185,216,186,216,187r-1,2l213,192v-1,3,-4,4,-7,4l201,196r4,l203,196v-1,1,-1,1,-2,1l188,200r-15,3l161,206r-15,3c146,210,146,210,145,210r-15,l132,210r-13,4c118,214,118,214,117,214r-15,1l89,217r-13,3c75,220,75,220,75,220r-14,1l46,221r-15,l32,221r-13,3l16,224,13,209r4,-1l29,205v1,,1,,2,l45,205r15,l74,204r-2,l88,201r13,-2l116,198r-2,1l127,195v1,,1,-1,2,-1l144,194r-1,l157,191r14,-4l185,185r12,-4l196,182r1,-1c198,181,200,180,201,180r5,l199,185r2,-3l201,180r-1,4l200,163r,-20l199,120,198,99,197,77,196,56,195,35,193,18r,2l191,15r2,2l190,14r7,2l186,19v-1,,-2,,-2,l170,18,155,16r2,l143,18r-13,l117,19r-14,l90,20r-13,l63,23r-13,l36,25,23,27,9,28,,28,,12xe" fillcolor="black" strokeweight="0">
                  <v:path arrowok="t" o:connecttype="custom" o:connectlocs="1,1;4,1;7,0;11,0;14,0;17,0;19,0;23,0;24,0;25,0;26,1;26,4;26,9;26,14;27,20;27,23;26,23;25,24;25,24;23,24;20,25;18,26;16,26;14,26;11,27;9,27;5,27;4,27;2,27;2,25;3,25;7,25;9,25;12,24;14,24;16,24;17,24;21,23;24,22;24,22;25,22;25,22;25,22;25,17;24,12;24,7;24,2;23,1;23,1;23,2;21,2;19,2;16,2;12,2;9,2;6,2;2,3;0,3" o:connectangles="0,0,0,0,0,0,0,0,0,0,0,0,0,0,0,0,0,0,0,0,0,0,0,0,0,0,0,0,0,0,0,0,0,0,0,0,0,0,0,0,0,0,0,0,0,0,0,0,0,0,0,0,0,0,0,0,0,0"/>
                </v:shape>
                <v:shape id="Freeform 9158" o:spid="_x0000_s1053" style="position:absolute;left:699;top:644;width:56;height:151;visibility:visible;mso-wrap-style:square;v-text-anchor:top" coordsize="5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tJsUA&#10;AADdAAAADwAAAGRycy9kb3ducmV2LnhtbESPwWrDMBBE74X8g9hAb7UcG1LXjRKKoZCQXOr0AxZr&#10;a7u1VkZSHefvo0Chx2Fm3jCb3WwGMZHzvWUFqyQFQdxY3XOr4PP8/lSA8AFZ42CZFFzJw267eNhg&#10;qe2FP2iqQysihH2JCroQxlJK33Rk0Cd2JI7el3UGQ5SuldrhJcLNILM0XUuDPceFDkeqOmp+6l+j&#10;4Pi9PtVHdyhy8j4/0dQXL/tKqcfl/PYKItAc/sN/7b1WkGfPK7i/i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0mxQAAAN0AAAAPAAAAAAAAAAAAAAAAAJgCAABkcnMv&#10;ZG93bnJldi54bWxQSwUGAAAAAAQABAD1AAAAigMAAAAA&#10;" path="m56,3r,-1l55,,20,4r-4,l16,5r-3,l10,9,9,14r,3l8,28,7,38,6,49,5,59,4,70r,11l3,92r,11l2,112r,12l,135r,9l2,148r3,3l7,151r2,-2l52,117r4,-3l56,110r,-2l56,5r,-2xe" fillcolor="#e0c5b5" stroked="f">
                  <v:path arrowok="t" o:connecttype="custom" o:connectlocs="56,3;56,2;55,0;20,4;16,4;16,5;13,5;10,9;9,14;9,17;8,28;7,38;6,49;5,59;4,70;4,81;3,92;3,103;2,112;2,124;0,135;0,144;0,144;2,148;5,151;7,151;9,149;52,117;56,114;56,110;56,108;56,5;56,3" o:connectangles="0,0,0,0,0,0,0,0,0,0,0,0,0,0,0,0,0,0,0,0,0,0,0,0,0,0,0,0,0,0,0,0,0"/>
                </v:shape>
                <v:shape id="Freeform 9159" o:spid="_x0000_s1054" style="position:absolute;left:695;top:640;width:64;height:159;visibility:visible;mso-wrap-style:square;v-text-anchor:top" coordsize="12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Ks8EA&#10;AADdAAAADwAAAGRycy9kb3ducmV2LnhtbESPzQrCMBCE74LvEFbwpqkVVKpRRFD0Ivhz8Lg0a1ts&#10;NqWJWn16Iwgeh5lvhpktGlOKB9WusKxg0I9AEKdWF5wpOJ/WvQkI55E1lpZJwYscLObt1gwTbZ98&#10;oMfRZyKUsEtQQe59lUjp0pwMur6tiIN3tbVBH2SdSV3jM5SbUsZRNJIGCw4LOVa0yim9He9GwXCT&#10;XU+jS3F7vyIa6nsqd3srlep2muUUhKfG/8M/eqsDF49j+L4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6SrPBAAAA3QAAAA8AAAAAAAAAAAAAAAAAmAIAAGRycy9kb3du&#10;cmV2LnhtbFBLBQYAAAAABAAEAPUAAACGAwAAAAA=&#10;" path="m112,14r2,4l112,16v,-1,-1,-2,-1,-3l111,10r8,6l49,24r-9,l48,20r-1,1c46,23,44,25,42,26r-7,1l40,24r-5,7l36,28,34,38r-2,6l33,42,31,64,29,86r-1,23l25,129r-1,22l23,171r-2,22l21,215r-1,21l19,259r-3,22l16,298r,-3l19,304r-1,-2l23,307r-6,-3l22,304r-6,3l19,304v,,1,-1,1,-1l106,238r8,-6l111,238r1,-9l113,224r-1,2l112,19r,-5xm128,19r,207c128,226,128,227,128,227r,3l127,239v,2,-1,4,-3,6l116,251,30,316r1,-1l28,318v-2,2,-4,2,-6,2l17,320v-2,,-4,,-6,-2l6,312v-1,,-1,-1,-1,-2l1,301c1,300,,299,,298l,279,3,258,4,235,5,215r,-23l7,170,8,150,9,127r3,-19l13,85,15,63,17,41v,-1,,-1,,-2l18,35,20,25v1,-1,1,-2,2,-3l27,15v1,-2,2,-3,4,-3l38,10r-6,5l33,13v1,-3,4,-5,7,-5l47,8,117,1v5,-1,8,2,9,6l127,10,126,7r1,3c128,11,128,13,128,14r,5xe" fillcolor="black" strokeweight="0">
                  <v:path arrowok="t" o:connecttype="custom" o:connectlocs="15,2;14,1;15,2;5,3;6,2;5,3;5,3;5,4;5,5;4,10;4,16;3,21;3,26;3,32;2,37;2,36;3,37;3,37;2,38;3,37;15,28;14,28;14,28;14,1;16,28;16,28;16,30;4,39;4,39;3,39;1,38;1,37;0,37;1,32;1,26;1,21;2,15;2,10;3,5;3,4;3,2;4,1;4,1;5,1;15,0;16,1;16,1;16,2" o:connectangles="0,0,0,0,0,0,0,0,0,0,0,0,0,0,0,0,0,0,0,0,0,0,0,0,0,0,0,0,0,0,0,0,0,0,0,0,0,0,0,0,0,0,0,0,0,0,0,0"/>
                  <o:lock v:ext="edit" verticies="t"/>
                </v:shape>
                <v:shape id="Freeform 9160" o:spid="_x0000_s1055" style="position:absolute;left:548;top:644;width:159;height:151;visibility:visible;mso-wrap-style:square;v-text-anchor:top" coordsize="15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oUsEA&#10;AADdAAAADwAAAGRycy9kb3ducmV2LnhtbERPzYrCMBC+C/sOYRa8aWqF1a1GEWFFDyJ2fYCxGZti&#10;MylNVqtPvzkIHj++//mys7W4UesrxwpGwwQEceF0xaWC0+/PYArCB2SNtWNS8CAPy8VHb46Zdnc+&#10;0i0PpYgh7DNUYEJoMil9YciiH7qGOHIX11oMEbal1C3eY7itZZokX9JixbHBYENrQ8U1/7MK6Ptg&#10;0lHiJvUp2Pz85P1ut9FK9T+71QxEoC68xS/3VisYp5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IqFLBAAAA3QAAAA8AAAAAAAAAAAAAAAAAmAIAAGRycy9kb3du&#10;cmV2LnhtbFBLBQYAAAAABAAEAPUAAACGAwAAAAA=&#10;" path="m11,2l13,1r2,l26,1r10,l46,1r11,l67,2r11,l88,3r10,l109,4r11,1l130,6r10,l150,8r7,1l159,9r-2,4l156,18r-1,l155,20r-1,10l153,41r-1,11l151,62r-1,10l150,82r-1,11l149,104r-1,9l147,124r-1,11l146,143r2,5l151,151r1,l140,149r-10,-1l120,147r-11,-1l100,144r-11,l79,143,69,141,59,139r-9,-1l39,135r-10,l19,132,9,130r-2,l4,129r3,1l4,129,1,126,,122,7,11r,-1l8,5,11,1,14,,11,2xe" fillcolor="#e0c5b5" stroked="f">
                  <v:path arrowok="t" o:connecttype="custom" o:connectlocs="13,1;15,1;36,1;57,1;78,2;98,3;120,5;140,6;157,9;159,9;156,18;155,20;153,41;151,62;150,82;149,104;147,124;146,143;148,148;152,151;130,148;109,146;89,144;69,141;50,138;29,135;9,130;4,129;4,129;0,122;7,10;8,5;14,0" o:connectangles="0,0,0,0,0,0,0,0,0,0,0,0,0,0,0,0,0,0,0,0,0,0,0,0,0,0,0,0,0,0,0,0,0"/>
                </v:shape>
                <v:shape id="Freeform 9161" o:spid="_x0000_s1056" style="position:absolute;left:544;top:639;width:168;height:160;visibility:visible;mso-wrap-style:square;v-text-anchor:top" coordsize="33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o8cA&#10;AADdAAAADwAAAGRycy9kb3ducmV2LnhtbESPQWsCMRSE74L/ITyhN82q0NrVKCJKCxVEbQvenpvn&#10;7uLmZUlSXf31TaHgcZiZb5jJrDGVuJDzpWUF/V4CgjizuuRcwed+1R2B8AFZY2WZFNzIw2zabk0w&#10;1fbKW7rsQi4ihH2KCooQ6lRKnxVk0PdsTRy9k3UGQ5Qul9rhNcJNJQdJ8iwNlhwXCqxpUVB23v0Y&#10;BWFzux/WCZmv9fH7vvw4Lc5vrlTqqdPMxyACNeER/m+/awXDwcsr/L2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wvqPHAAAA3QAAAA8AAAAAAAAAAAAAAAAAmAIAAGRy&#10;cy9kb3ducmV2LnhtbFBLBQYAAAAABAAEAPUAAACMAwAAAAA=&#10;" path="m32,20l27,5,31,4v1,,1,,2,l34,4r3,l59,4r20,l100,4r21,l143,5r21,l185,8r20,l227,10r21,1l269,13r21,1l311,18r13,1l329,20r-7,2l323,21v3,-2,7,-3,11,c337,24,337,28,335,32r-5,7l331,37r-2,9c328,50,325,53,321,53r-2,l327,45r,4l326,72r-2,21l322,115r-3,20l318,156r-1,19l315,197r,21l313,238r-1,22l310,282r-1,17l301,290r1,c305,290,308,292,309,295r4,9l312,302r5,5l314,305r2,1c320,307,322,311,321,315v-1,5,-5,7,-9,6l286,317r-19,-2l247,314r-20,-2l206,308r-20,-1l165,305r-19,-3l124,298r-19,-3l83,290r2,l65,289v,-1,-1,-1,-1,-1l44,284,24,280r-4,-1l24,264r10,2l30,282,14,278v-1,-1,-3,-2,-4,-3l4,269c3,268,2,267,2,265l1,257c,256,,255,,255l13,30r,-1c13,25,16,21,21,21v4,,8,4,8,8l29,30,13,28,16,18v,-1,,-1,1,-2l22,8c23,6,24,5,26,4l32,2v4,-2,8,,10,4c44,10,42,15,39,17r-7,3xm31,2r7,15l32,19r4,-3l30,24r1,-1l28,32v-1,4,-5,7,-9,6c15,37,13,34,13,30r,-1l29,29r,2l16,256r,-2l18,262r-2,-4l22,264r-4,-2l24,264r-4,15l8,259v10,3,6,19,10,3l24,264r3,l47,268r21,5l66,273r20,1c87,274,87,274,87,274r21,6l127,283r21,3l167,289r20,2l209,293r19,3l248,298r21,1l289,301r26,5l311,321r-2,-1c307,320,306,319,305,318r-5,-5c299,312,299,311,298,310r-3,-9l302,306r-1,c299,306,297,305,296,304v-2,-2,-3,-4,-3,-6l294,280r2,-20l297,237r2,-19l299,195r2,-20l302,154r1,-22l306,114r2,-23l310,71r1,-22l311,45v,-5,4,-8,8,-8l321,37r-8,6l315,33v1,-1,1,-2,2,-3l322,23r12,10l333,33v-1,2,-4,3,-7,3l323,35,308,34,289,30,267,29,247,27,226,26,204,24r-21,l164,21r-21,l121,20r-21,l79,20r-20,l37,20r-3,l33,20r1,l30,20v-3,1,-7,-1,-9,-5c20,11,22,7,25,5l31,2xe" fillcolor="black" strokeweight="0">
                  <v:path arrowok="t" o:connecttype="custom" o:connectlocs="3,0;4,0;12,0;20,0;28,1;36,1;41,2;41,2;41,4;39,6;40,9;39,16;39,24;39,32;37,36;39,37;39,38;39,40;30,39;23,38;15,37;10,36;5,35;3,32;1,34;0,33;1,3;3,3;2,2;3,0;4,2;4,2;3,3;2,4;3,3;2,31;2,32;2,34;3,32;8,34;10,34;18,35;26,36;33,37;38,40;37,39;37,38;36,37;37,29;37,21;38,14;38,6;40,4;39,3;41,4;38,4;30,3;22,3;15,2;7,2;4,2;2,1" o:connectangles="0,0,0,0,0,0,0,0,0,0,0,0,0,0,0,0,0,0,0,0,0,0,0,0,0,0,0,0,0,0,0,0,0,0,0,0,0,0,0,0,0,0,0,0,0,0,0,0,0,0,0,0,0,0,0,0,0,0,0,0,0,0"/>
                  <o:lock v:ext="edit" verticies="t"/>
                </v:shape>
                <v:shape id="Freeform 9162" o:spid="_x0000_s1057" style="position:absolute;left:556;top:636;width:199;height:16;visibility:visible;mso-wrap-style:square;v-text-anchor:top" coordsize="1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aCsAA&#10;AADdAAAADwAAAGRycy9kb3ducmV2LnhtbERPzYrCMBC+L/gOYQRva2qFRbqmRQRRT1a3DzA0Y1ts&#10;JrWJtr69OSx4/Pj+19loWvGk3jWWFSzmEQji0uqGKwXF3+57BcJ5ZI2tZVLwIgdZOvlaY6LtwGd6&#10;XnwlQgi7BBXU3neJlK6syaCb2444cFfbG/QB9pXUPQ4h3LQyjqIfabDh0FBjR9uaytvlYRRQflwW&#10;FO0pP+W+uA73+H5oYqVm03HzC8LT6D/if/dBK1jGq7A/vAlP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aCsAAAADdAAAADwAAAAAAAAAAAAAAAACYAgAAZHJzL2Rvd25y&#10;ZXYueG1sUEsFBgAAAAAEAAQA9QAAAIUDAAAAAA==&#10;" path="m,6r2,l3,6r2,l16,6r10,l37,6r11,l58,6,69,7,80,8,90,9r11,l112,10r11,2l133,13r10,2l150,15r3,1l153,15r4,l161,15,199,9,198,8,197,7r-1,l191,6r-4,l151,4,114,1,77,,72,,70,,58,,48,1,38,1,27,3,16,3,5,4,4,4,,6xe" fillcolor="#e0c5b5" stroked="f">
                  <v:path arrowok="t" o:connecttype="custom" o:connectlocs="0,6;2,6;3,6;5,6;16,6;26,6;37,6;48,6;58,6;69,7;80,8;90,9;101,9;112,10;123,12;133,13;143,15;150,15;153,16;153,15;157,15;161,15;199,9;198,8;197,7;196,7;191,6;187,6;151,4;114,1;77,0;72,0;70,0;58,0;48,1;38,1;27,3;16,3;5,4;4,4;0,6" o:connectangles="0,0,0,0,0,0,0,0,0,0,0,0,0,0,0,0,0,0,0,0,0,0,0,0,0,0,0,0,0,0,0,0,0,0,0,0,0,0,0,0,0"/>
                </v:shape>
                <v:shape id="Freeform 9163" o:spid="_x0000_s1058" style="position:absolute;left:552;top:632;width:208;height:24;visibility:visible;mso-wrap-style:square;v-text-anchor:top" coordsize="4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DAsUA&#10;AADdAAAADwAAAGRycy9kb3ducmV2LnhtbESPT2vCQBTE74LfYXlCL6KbRCghuoqUlurRP+35kX0m&#10;Idm36e6q8dt3C0KPw8z8hlltBtOJGznfWFaQzhMQxKXVDVcKzqePWQ7CB2SNnWVS8CAPm/V4tMJC&#10;2zsf6HYMlYgQ9gUqqEPoCyl9WZNBP7c9cfQu1hkMUbpKaof3CDedzJLkVRpsOC7U2NNbTWV7vBoF&#10;8vN92F/advpzvmbbfd5+Lb5dqtTLZNguQQQawn/42d5pBYssT+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YMCxQAAAN0AAAAPAAAAAAAAAAAAAAAAAJgCAABkcnMv&#10;ZG93bnJldi54bWxQSwUGAAAAAAQABAD1AAAAigMAAAAA&#10;" path="m12,28l7,13r3,-1c11,12,12,12,12,12r2,l17,12r22,l60,12r21,l103,12r23,1l147,14r22,3l189,18r23,1l234,21r21,3l276,26r22,5l297,31r14,1l316,33r-7,2c311,33,313,32,315,32r7,-1l332,31r-1,l407,19r-3,15l401,32v-1,-1,-2,-2,-3,-3l397,26r7,4l402,30v-1,,-1,,-2,l389,28r2,l384,28,311,24,237,19,161,16r-8,l148,16r-22,1l104,18r-20,l85,18,62,22,40,23,18,25r-2,l20,24r-8,4xm13,10c14,9,15,9,16,9l39,7,60,6,82,3c83,2,83,2,84,2r19,l125,1,148,r5,l162,r76,3l311,8r73,4l391,12v,,1,,1,l403,14r-1,l404,14v3,,6,2,7,4l412,21r-2,-3l413,20v3,2,4,5,3,9c416,32,413,34,410,35l333,46v,1,-1,1,-1,1l324,46r-7,1l322,44r-1,1c319,48,316,49,313,48r-3,-1l296,47v-1,-1,-1,-1,-2,-1l275,42,253,40,232,37,211,35,188,34,167,33,147,30,125,29,103,28r-22,l60,28r-21,l17,28r-3,l12,28r2,l10,29c6,30,2,28,1,24,,20,1,16,5,14r8,-4xe" fillcolor="black" strokeweight="0">
                  <v:path arrowok="t" o:connecttype="custom" o:connectlocs="0,1;1,1;2,1;7,1;12,1;18,1;23,2;29,2;34,3;37,3;39,4;38,4;40,3;41,3;50,4;49,3;50,3;50,3;48,3;38,3;20,2;18,2;13,2;10,2;5,2;2,3;1,3;2,1;4,0;10,0;12,0;18,0;20,0;38,1;48,1;50,1;50,1;51,2;51,2;51,4;41,5;39,5;40,5;38,5;36,5;31,5;26,4;20,4;15,3;10,3;4,3;1,3;1,3;0,3;1,1" o:connectangles="0,0,0,0,0,0,0,0,0,0,0,0,0,0,0,0,0,0,0,0,0,0,0,0,0,0,0,0,0,0,0,0,0,0,0,0,0,0,0,0,0,0,0,0,0,0,0,0,0,0,0,0,0,0,0"/>
                  <o:lock v:ext="edit" verticies="t"/>
                </v:shape>
                <v:shape id="Freeform 9164" o:spid="_x0000_s1059" style="position:absolute;left:703;top:652;width:16;height:135;visibility:visible;mso-wrap-style:square;v-text-anchor:top" coordsize="1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TMYA&#10;AADdAAAADwAAAGRycy9kb3ducmV2LnhtbESPQWvCQBSE70L/w/IK3symKdQQs4oWCj1pTQttbo/s&#10;MwnJvg3ZrcZ/3y0IHoeZ+YbJN5PpxZlG11pW8BTFIIgrq1uuFXx9vi1SEM4ja+wtk4IrOdisH2Y5&#10;Ztpe+EjnwtciQNhlqKDxfsikdFVDBl1kB+Lgnexo0Ac51lKPeAlw08skjl+kwZbDQoMDvTZUdcWv&#10;UfB9+NFl9aHr5cB72pXdblt0R6Xmj9N2BcLT5O/hW/tdK3hO0gT+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TTMYAAADdAAAADwAAAAAAAAAAAAAAAACYAgAAZHJz&#10;L2Rvd25yZXYueG1sUEsFBgAAAAAEAAQA9QAAAIsDAAAAAA==&#10;" path="m16,l8,135r-8,l8,r8,xe" fillcolor="black" strokeweight="0">
                  <v:path arrowok="t" o:connecttype="custom" o:connectlocs="16,0;8,135;0,135;8,0;16,0" o:connectangles="0,0,0,0,0"/>
                </v:shape>
                <v:shape id="Freeform 9165" o:spid="_x0000_s1060" style="position:absolute;left:556;top:660;width:135;height:119;visibility:visible;mso-wrap-style:square;v-text-anchor:top" coordsize="13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mwsUA&#10;AADdAAAADwAAAGRycy9kb3ducmV2LnhtbESPQYvCMBSE74L/ITzBm6ZrYdetRhFBcAUX7Kp4fDTP&#10;tmzzUpqo9d8bQfA4zMw3zHTemkpcqXGlZQUfwwgEcWZ1ybmC/d9qMAbhPLLGyjIpuJOD+azbmWKi&#10;7Y13dE19LgKEXYIKCu/rREqXFWTQDW1NHLyzbQz6IJtc6gZvAW4qOYqiT2mw5LBQYE3LgrL/9GIU&#10;nKJVnh395vdw/tlUy138/cX7rVL9XruYgPDU+nf41V5rBfFoHM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qbCxQAAAN0AAAAPAAAAAAAAAAAAAAAAAJgCAABkcnMv&#10;ZG93bnJldi54bWxQSwUGAAAAAAQABAD1AAAAigMAAAAA&#10;" path="m8,1l6,4r,1l,100,,99r1,2l2,103r4,l7,103r10,2l26,106r9,2l44,110r9,1l61,113r10,1l80,115r9,l98,117r9,l117,119r8,l127,119r3,-2l131,115r,-2l131,102r,-11l132,81r,-12l132,59r1,-12l133,36r2,-10l135,14r,-1l135,11r,-1l135,11r,-2l132,6,123,5,113,4r-11,l92,3,82,2,72,1,62,1,52,,42,,31,,21,,10,,8,1xe" fillcolor="#fffbee" stroked="f">
                  <v:path arrowok="t" o:connecttype="custom" o:connectlocs="8,1;6,4;6,5;0,100;0,99;1,101;2,103;6,103;7,103;17,105;26,106;35,108;44,110;53,111;61,113;71,114;80,115;89,115;98,117;107,117;117,119;125,119;127,119;127,119;130,117;131,115;131,115;131,113;131,102;131,91;132,81;132,69;132,59;133,47;133,36;135,26;135,14;135,13;135,11;135,10;135,11;135,9;132,6;123,5;113,4;102,4;92,3;82,2;72,1;62,1;52,0;42,0;31,0;21,0;10,0;8,1" o:connectangles="0,0,0,0,0,0,0,0,0,0,0,0,0,0,0,0,0,0,0,0,0,0,0,0,0,0,0,0,0,0,0,0,0,0,0,0,0,0,0,0,0,0,0,0,0,0,0,0,0,0,0,0,0,0,0,0"/>
                </v:shape>
                <v:shape id="Freeform 9166" o:spid="_x0000_s1061" style="position:absolute;left:552;top:656;width:143;height:127;visibility:visible;mso-wrap-style:square;v-text-anchor:top" coordsize="28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M0cUA&#10;AADdAAAADwAAAGRycy9kb3ducmV2LnhtbESPQYvCMBSE78L+h/AWvGlq1UWrURYXwYOLaBfB26N5&#10;tsXmpTRR6783C4LHYWa+YebL1lTiRo0rLSsY9CMQxJnVJecK/tJ1bwLCeWSNlWVS8CAHy8VHZ46J&#10;tnfe0+3gcxEg7BJUUHhfJ1K6rCCDrm9r4uCdbWPQB9nkUjd4D3BTyTiKvqTBksNCgTWtCsouh6tR&#10;cNqu8dePj3G+T3eXoZyu4p/0oVT3s/2egfDU+nf41d5oBcN4MoL/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ozRxQAAAN0AAAAPAAAAAAAAAAAAAAAAAJgCAABkcnMv&#10;ZG93bnJldi54bWxQSwUGAAAAAAQABAD1AAAAigMAAAAA&#10;" path="m26,18r5,-4l27,20r1,-4l28,19,16,211v,4,-3,7,-8,7c4,218,,214,,210r,-1c,205,3,202,7,201v4,,8,3,9,6l17,211r-2,-4l19,211r-7,-3l19,208v,,1,,2,1l24,209r18,4l60,216r19,4l96,223r18,2l132,228r19,2l169,232r19,1l206,237r17,l243,240r16,l262,240r1,l259,242r6,-4l261,243r2,-5l262,241r,-1l262,237r,-23l263,193r1,-22l265,148r1,-22l267,104r1,-23l271,60r1,-23l272,35r,-5l272,29v,-11,16,-11,16,l288,30v,4,-2,8,-6,8c278,39,274,37,273,33r-2,-5l273,31r-4,-4l274,29,255,27,233,25,212,23r-20,l172,20,152,19,132,18,110,16r-19,l70,16r-21,l28,16r3,l26,18xm26,1v,,1,-1,2,-1l49,,70,,91,r20,l132,2r21,1l174,4r19,3l213,8r22,1l256,11r19,2c277,13,278,14,280,15r5,5c285,21,286,22,286,23r2,5l272,30r,-1l288,29r,1l288,35r,3l287,62r-3,19l283,104r-1,23l281,149r-1,22l279,193r-1,21l278,237r,3l278,241v,1,,1,,2l276,248v,2,-2,3,-3,4l267,255v-1,1,-2,1,-4,1l262,256r-4,l241,256r-18,-3l204,252r-18,-3l167,248r-18,-2l129,244r-17,-3l94,238,75,235,58,231,39,229,20,225r-3,-1l19,224r-7,c10,224,8,223,6,221l3,218c2,217,2,216,1,214r,-3l16,209r,1l,210,12,19r,-3c12,15,13,14,13,13l16,6c17,5,19,3,21,2l26,1xe" fillcolor="black" strokeweight="0">
                  <v:path arrowok="t" o:connecttype="custom" o:connectlocs="3,2;2,26;0,26;2,26;1,25;3,26;9,27;16,28;23,29;30,29;32,29;32,30;32,29;32,24;33,15;33,7;33,3;35,3;33,3;34,3;26,2;18,2;11,2;3,2;3,0;8,0;16,0;24,0;31,1;35,2;33,3;35,3;35,7;35,15;34,24;34,29;34,30;32,31;30,31;23,31;16,30;9,29;2,28;1,27;0,26;2,26;1,2;2,0" o:connectangles="0,0,0,0,0,0,0,0,0,0,0,0,0,0,0,0,0,0,0,0,0,0,0,0,0,0,0,0,0,0,0,0,0,0,0,0,0,0,0,0,0,0,0,0,0,0,0,0"/>
                  <o:lock v:ext="edit" verticies="t"/>
                </v:shape>
                <v:shape id="Freeform 9167" o:spid="_x0000_s1062" style="position:absolute;left:572;top:668;width:119;height:95;visibility:visible;mso-wrap-style:square;v-text-anchor:top" coordsize="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EzMUA&#10;AADdAAAADwAAAGRycy9kb3ducmV2LnhtbESPQWvCQBSE74X+h+UVvJS6UbFI6ioqlAietO2ht0f2&#10;NQlm34bd1xj/vSsUehxm5htmuR5cq3oKsfFsYDLOQBGX3jZcGfj8eH9ZgIqCbLH1TAauFGG9enxY&#10;Ym79hY/Un6RSCcIxRwO1SJdrHcuaHMax74iT9+ODQ0kyVNoGvCS4a/U0y161w4bTQo0d7Woqz6df&#10;Z0DOBylC1sevMCMqt89FP3wXxoyehs0bKKFB/sN/7b01MJsu5nB/k56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QTMxQAAAN0AAAAPAAAAAAAAAAAAAAAAAJgCAABkcnMv&#10;ZG93bnJldi54bWxQSwUGAAAAAAQABAD1AAAAigMAAAAA&#10;" path="m119,7r-2,15l116,33r-1,11l115,56r-1,12l113,78r-1,16l112,95r-3,-1l102,94r-6,l90,94r-7,l77,93r-6,l64,93,58,91r-6,l46,90,39,89,34,88,28,87,21,85,15,83,9,82,6,81r-3,l2,81r,-1l1,79r,1l1,77r,-5l1,68r,-4l,59,,55,,51,,47,,43,1,38r,-4l1,30r,-4l2,21,3,17r,-4l4,8,6,5,7,1,7,,9,r9,l26,r9,l43,r9,1l61,1r9,l79,3r8,1l96,4r9,1l114,6r3,1l119,7xe" fillcolor="#dafbff" stroked="f">
                  <v:path arrowok="t" o:connecttype="custom" o:connectlocs="117,22;115,44;114,68;112,94;109,94;96,94;83,94;71,93;58,91;46,90;34,88;21,85;9,82;3,81;2,80;1,80;1,72;1,64;0,55;0,47;1,38;1,30;2,21;3,13;6,5;7,0;18,0;35,0;52,1;70,1;87,4;105,5;117,7;119,7" o:connectangles="0,0,0,0,0,0,0,0,0,0,0,0,0,0,0,0,0,0,0,0,0,0,0,0,0,0,0,0,0,0,0,0,0,0"/>
                </v:shape>
                <v:shape id="Freeform 9168" o:spid="_x0000_s1063" style="position:absolute;left:568;top:664;width:128;height:103;visibility:visible;mso-wrap-style:square;v-text-anchor:top" coordsize="25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XAcMA&#10;AADdAAAADwAAAGRycy9kb3ducmV2LnhtbESPT2vCQBDF70K/wzKF3nSigkh0FRFaculBW8TjkB2z&#10;wexsyG5N2k/fFQSPj/fnx1tvB9eoG3eh9qJhOslAsZTe1FJp+P56Hy9BhUhiqPHCGn45wHbzMlpT&#10;bnwvB74dY6XSiIScNNgY2xwxlJYdhYlvWZJ38Z2jmGRXoemoT+OuwVmWLdBRLYlgqeW95fJ6/HGJ&#10;i+eMm097uva7j3nxhwUSnrV+ex12K1CRh/gMP9qF0TCfLRdwf5OeA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1XAcMAAADdAAAADwAAAAAAAAAAAAAAAACYAgAAZHJzL2Rv&#10;d25yZXYueG1sUEsFBgAAAAAEAAQA9QAAAIgDAAAAAA==&#10;" path="m252,16v3,2,5,5,4,9l252,55r-2,21l247,99r-1,23l244,145r-2,22l240,199r,1c240,203,239,206,237,207v-2,2,-5,2,-8,1l223,206r3,l213,206r-12,l189,206r-15,c174,206,173,206,173,206r-11,-2l149,204r-12,c137,204,136,204,135,204r-11,-3l112,200,99,199,85,196,74,194,61,192,47,187,35,185,23,183r-5,-2l19,181r-6,l12,181v-3,,-7,-3,-8,-6l3,172r1,1l3,172r15,-4l18,169v,4,-3,8,-8,8c6,177,2,173,2,169r,-6l2,154r,-9l1,138r,-9l,119r,-7l,103,,95,1,85,2,76r,-6l2,61v,,,-1,,-2l4,51,6,42r,2l6,35v,-1,,-1,,-2l8,24v,,,-1,,-1l12,15r,1l13,8c14,7,15,5,16,4l17,3c18,2,19,2,20,2l23,1v,,1,-1,2,-1l43,,60,,79,1r16,l113,2r18,l148,3r20,3l184,8r18,l220,11r17,1c237,13,238,13,238,13r8,2l243,15r4,c248,15,249,15,250,15r2,1xm243,30r4,1l243,31v-1,,-2,,-2,-1l233,28r2,l217,27,201,24r-19,l166,22,148,19,131,18r-19,l95,17r-17,l60,16r-17,l25,16r2,l24,17r3,-2l26,16r3,-4l27,20v,,,1,,1l23,29r1,-1l22,36r,-1l22,44v,,,1,,1l20,54r-2,9l18,61r,9l18,78r-1,9l16,95r,8l16,112r,7l16,127r1,9l18,145r,9l18,163r,6l2,169r,-1c2,164,5,161,8,160v4,-1,7,1,9,4l18,165v,1,1,2,1,2l20,170r-8,-5l15,165r6,c22,166,22,166,23,166r3,1l38,169r13,3l64,176r12,2l88,180r13,3l113,185r14,l139,188r-2,l150,188r14,1l175,190r-1,l189,190r12,l213,190r13,c227,190,228,190,229,191r6,2l224,200r,-2l226,166r2,-22l230,121r1,-23l234,75r2,-22l241,22r4,9l243,30xe" fillcolor="#dafbff" strokecolor="#dafbff" strokeweight="0">
                  <v:path arrowok="t" o:connecttype="custom" o:connectlocs="31,6;30,15;30,24;28,25;26,25;21,25;18,25;15,24;10,24;5,22;2,22;1,22;0,21;2,20;0,19;0,17;0,13;0,10;0,7;0,5;0,4;1,1;2,0;2,0;7,0;14,0;21,0;27,1;30,1;31,1;30,3;29,3;25,3;18,2;11,2;5,2;3,2;3,1;2,3;2,4;2,6;2,8;2,11;2,14;2,17;2,20;1,19;2,20;1,20;3,20;8,21;12,22;17,23;20,23;23,23;28,23;28,24;28,17;29,9;30,3" o:connectangles="0,0,0,0,0,0,0,0,0,0,0,0,0,0,0,0,0,0,0,0,0,0,0,0,0,0,0,0,0,0,0,0,0,0,0,0,0,0,0,0,0,0,0,0,0,0,0,0,0,0,0,0,0,0,0,0,0,0,0,0"/>
                  <o:lock v:ext="edit" verticies="t"/>
                </v:shape>
                <v:shape id="Freeform 9169" o:spid="_x0000_s1064" style="position:absolute;left:560;top:657;width:126;height:118;visibility:visible;mso-wrap-style:square;v-text-anchor:top" coordsize="25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gXsUA&#10;AADdAAAADwAAAGRycy9kb3ducmV2LnhtbESPQYvCMBSE7wv+h/AEL4umKq7SNYqILgp62Cp4fTZv&#10;22LzUpqs1n9vBMHjMDPfMNN5Y0pxpdoVlhX0exEI4tTqgjMFx8O6OwHhPLLG0jIpuJOD+az1McVY&#10;2xv/0jXxmQgQdjEqyL2vYildmpNB17MVcfD+bG3QB1lnUtd4C3BTykEUfUmDBYeFHCta5pRekn+j&#10;YL/f/Oj1btes9PJy2n6WdNYjUqrTbhbfIDw1/h1+tTdawXAwGc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aBexQAAAN0AAAAPAAAAAAAAAAAAAAAAAJgCAABkcnMv&#10;ZG93bnJldi54bWxQSwUGAAAAAAQABAD1AAAAigMAAAAA&#10;" path="m27,11r-2,2l26,11r-1,3l26,9r,3l16,193r,3l13,190r4,3l12,191r2,c14,191,15,191,16,191r3,1l44,196r25,4l94,202v,,1,,1,l120,208r-1,l145,210r25,4l195,216r25,3l246,222r-6,1l243,221v1,-1,3,-2,5,-2l248,219r,16l253,234r-3,2c248,237,246,238,244,237r-26,-3l194,232r-27,-2l144,226r-26,-2c118,224,117,224,117,224l92,218r1,l66,216,41,212,15,207r-3,l14,207r-2,c10,207,9,206,7,205l3,202c2,201,,198,,196r,-4l10,12r,-3c10,8,11,6,11,5l13,3v,-1,,-1,1,-2l15,,27,11xe" fillcolor="black" strokeweight="0">
                  <v:path arrowok="t" o:connecttype="custom" o:connectlocs="3,1;3,1;3,1;3,1;3,1;3,1;2,24;2,24;1,23;2,24;1,23;1,23;2,23;2,23;5,24;8,24;11,25;11,25;15,25;14,25;18,26;21,26;24,26;27,27;30,27;30,27;30,27;31,27;31,27;31,29;31,29;31,29;31,29;30,29;27,29;24,28;20,28;18,28;14,27;14,27;11,27;11,27;8,26;5,26;1,25;1,25;1,25;1,25;0,25;0,25;0,24;0,23;1,1;1,1;1,0;1,0;1,0;1,0;3,1" o:connectangles="0,0,0,0,0,0,0,0,0,0,0,0,0,0,0,0,0,0,0,0,0,0,0,0,0,0,0,0,0,0,0,0,0,0,0,0,0,0,0,0,0,0,0,0,0,0,0,0,0,0,0,0,0,0,0,0,0,0,0"/>
                </v:shape>
                <v:shape id="Freeform 9170" o:spid="_x0000_s1065" style="position:absolute;left:560;top:664;width:108;height:103;visibility:visible;mso-wrap-style:square;v-text-anchor:top" coordsize="21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s/cMA&#10;AADdAAAADwAAAGRycy9kb3ducmV2LnhtbERPTYvCMBC9C/6HMAvebGoFka5RuoLoQQ+6i+JtaGbb&#10;YjMpTazVX28OC3t8vO/Fqje16Kh1lWUFkygGQZxbXXGh4Od7M56DcB5ZY22ZFDzJwWo5HCww1fbB&#10;R+pOvhAhhF2KCkrvm1RKl5dk0EW2IQ7cr20N+gDbQuoWHyHc1DKJ45k0WHFoKLGhdUn57XQ3CvCa&#10;fGXZ4Zr38Qu3+/NlMututVKjjz77BOGp9//iP/dOK5gm8zA3vA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Qs/cMAAADdAAAADwAAAAAAAAAAAAAAAACYAgAAZHJzL2Rv&#10;d25yZXYueG1sUEsFBgAAAAAEAAQA9QAAAIgDAAAAAA==&#10;" path="m216,27r-8,l194,26,181,24,167,23,154,22,140,20,127,19r-13,l100,19,87,18r-13,l60,16r2,l46,18,33,19v,,-1,,-2,-1l20,16r7,-2l24,17r2,-2l23,20r1,-2l22,33,21,53,20,71,19,92r-1,20l17,132r,19l16,171r,-4l16,168r2,3l11,167r5,c17,167,18,167,19,167r2,1l19,167r13,3l46,172r14,4l74,179r-1,l88,180v,,1,,2,l102,183r-1,l116,184r13,1l144,188r-1,l157,189r15,1l186,190v1,,1,,1,l200,192r4,1l201,208r-3,l185,205r1,1l171,206r-15,-1l142,204v,,,,-1,l128,201r-13,-1l100,199v-1,,-1,,-2,l85,195r2,1l72,195v-1,,-1,,-1,l56,192,44,188,29,186,16,183v-1,,-1,,-2,l13,182r3,1l11,183v-3,,-6,-2,-7,-5l2,175,1,174c1,173,,171,,170l1,151r,-19l2,111,3,91,4,71,5,52,6,31,8,15v,-1,,-1,1,-2l11,8v,-1,1,-2,2,-2l16,3c18,1,20,,23,1l34,3r-2,l45,2,60,v1,,1,,2,1l74,2r14,l100,3r15,l128,3r15,1l155,6r14,1l182,8r14,2l208,11r8,l216,27xe" fillcolor="black" strokeweight="0">
                  <v:path arrowok="t" o:connecttype="custom" o:connectlocs="26,3;23,3;20,2;16,2;13,2;10,2;8,2;5,2;3,2;3,2;3,2;3,4;3,8;3,13;3,18;2,20;3,21;2,20;3,20;4,21;8,21;10,22;12,22;13,22;17,23;18,23;22,23;24,23;26,24;25,25;24,25;20,25;18,25;15,24;13,24;11,24;9,24;6,23;2,22;2,22;2,22;1,21;0,21;1,16;1,11;1,6;1,1;2,1;2,0;5,0;6,0;8,0;11,0;15,0;18,0;22,0;25,1;27,1" o:connectangles="0,0,0,0,0,0,0,0,0,0,0,0,0,0,0,0,0,0,0,0,0,0,0,0,0,0,0,0,0,0,0,0,0,0,0,0,0,0,0,0,0,0,0,0,0,0,0,0,0,0,0,0,0,0,0,0,0,0"/>
                </v:shape>
                <v:shape id="Freeform 9171" o:spid="_x0000_s1066" style="position:absolute;left:405;top:636;width:159;height:151;visibility:visible;mso-wrap-style:square;v-text-anchor:top" coordsize="15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97sQA&#10;AADdAAAADwAAAGRycy9kb3ducmV2LnhtbESP0WrCQBRE3wX/YblC33RjClWjq0ihRR+KGP2Aa/aa&#10;DWbvhuxWY7++Kwg+DjNzhlmsOluLK7W+cqxgPEpAEBdOV1wqOB6+hlMQPiBrrB2Tgjt5WC37vQVm&#10;2t14T9c8lCJC2GeowITQZFL6wpBFP3INcfTOrrUYomxLqVu8RbitZZokH9JixXHBYEOfhopL/msV&#10;0Gxn0nHiJvUx2Pz0xz/b7bdW6m3QrecgAnXhFX62N1rBezqdwe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fe7EAAAA3QAAAA8AAAAAAAAAAAAAAAAAmAIAAGRycy9k&#10;b3ducmV2LnhtbFBLBQYAAAAABAAEAPUAAACJAwAAAAA=&#10;" path="m149,2l147,1r-2,l134,1r-9,l114,1r-10,l93,2,82,2,72,3,62,3,51,4,41,5,31,6,20,6,10,8,3,9,1,9,,9r3,4l4,18r1,l5,20,6,31,7,41,8,52,9,62r1,10l10,82r1,11l11,104r1,9l13,124r1,11l14,143r-2,5l9,151r-1,l21,149r10,-1l41,147r10,-1l60,144r11,l81,143r10,-2l101,139r10,-1l121,135r10,l141,132r10,-2l153,130r3,-1l153,130r3,-1l159,126r,-4l153,11r,-1l152,5,149,1,146,r3,2xe" fillcolor="#e0c5b5" stroked="f">
                  <v:path arrowok="t" o:connecttype="custom" o:connectlocs="147,1;145,1;125,1;104,1;82,2;62,3;41,5;20,6;3,9;0,9;4,18;5,20;7,41;9,62;10,82;11,104;13,124;14,143;12,148;8,151;31,148;51,146;71,144;91,141;111,138;131,135;151,130;156,129;156,129;159,122;153,10;152,5;146,0" o:connectangles="0,0,0,0,0,0,0,0,0,0,0,0,0,0,0,0,0,0,0,0,0,0,0,0,0,0,0,0,0,0,0,0,0"/>
                </v:shape>
                <v:shape id="Freeform 9172" o:spid="_x0000_s1067" style="position:absolute;left:401;top:631;width:167;height:160;visibility:visible;mso-wrap-style:square;v-text-anchor:top" coordsize="33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bwcUA&#10;AADdAAAADwAAAGRycy9kb3ducmV2LnhtbERPTWvCQBC9C/0PyxR6Ed0kxarRVbSg9FCwRkGPQ3aa&#10;hGZnQ3Zr4r93D4UeH+97ue5NLW7UusqygngcgSDOra64UHA+7UYzEM4ja6wtk4I7OVivngZLTLXt&#10;+Ei3zBcihLBLUUHpfZNK6fKSDLqxbYgD921bgz7AtpC6xS6Em1omUfQmDVYcGkps6L2k/Cf7NQq6&#10;ZH+dXg7beDgZZvvpMT7sPr+kUi/P/WYBwlPv/8V/7g+t4DWZh/3h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NvBxQAAAN0AAAAPAAAAAAAAAAAAAAAAAJgCAABkcnMv&#10;ZG93bnJldi54bWxQSwUGAAAAAAQABAD1AAAAigMAAAAA&#10;" path="m312,5v3,2,5,6,4,10c314,19,310,21,306,20r-3,l304,20r-1,l300,20r-22,l258,20r-21,l216,20r-22,1l173,21r-19,3l133,24r-22,2l90,27,70,29,48,30,29,34,14,35r-3,1c8,36,5,35,4,33r-1,l15,23r5,7c21,31,21,32,22,33r2,10l16,37r2,c22,37,26,40,26,45r,4l27,71r2,20l31,114r3,18l35,154r1,21l38,195r,23l40,237r1,23l43,280r1,18c44,300,43,302,41,304v-1,1,-3,2,-5,2l35,306r7,-5l39,310v-1,1,-1,2,-2,3l32,318v-1,1,-2,2,-4,2l26,321,22,306r26,-5l68,299r21,-1l109,296r19,-3l150,291r20,-2l189,286r21,-3l229,280r21,-6c250,274,250,274,251,274r19,-1l269,273r21,-5l310,264r3,l317,279v-1,,-3,,-4,c305,277,305,266,313,264r6,-2l315,264r6,-6l319,262r2,-8l320,256,308,31r,-2c308,25,312,21,316,21v5,,8,4,8,8l324,30v,4,-3,7,-6,8c314,39,310,36,309,32r-3,-9l307,24r-6,-8l305,19r-6,-2l306,2r6,3xm298,17v-3,-2,-5,-7,-3,-11c296,2,301,,305,2r6,2c313,5,314,6,315,8r5,8c321,17,321,17,321,18r3,10l308,30r,-1l324,29r,1l336,255v,,,1,,2l335,265v,2,-1,3,-2,4l327,275v-1,1,-3,2,-4,3l317,279r-4,-15l322,262v1,,9,2,9,14c323,278,319,262,323,278r-7,1l313,280r-20,4l273,288v-1,,-1,,-1,1l252,290r1,l232,295r-19,3l191,302r-19,3l151,307r-20,1l110,312r-20,2l69,315r-18,2l25,321v-4,1,-8,-1,-9,-6c15,311,17,307,21,306r2,-1l20,307r5,-5l24,304r3,-9c29,292,32,290,35,290r1,l28,299,27,282,25,260,24,238,22,218r,-21l20,175,19,156,18,135,15,115,13,93,11,72,10,49r,-4l18,53r-2,c12,53,9,50,8,46l6,37r1,2l2,32c,28,,24,3,21v4,-3,8,-2,11,l15,22,8,20r5,-1l26,18,47,14,68,13,89,11r21,-1l132,8r20,l173,5r21,l216,4r21,l258,4r20,l300,4r3,l304,4v1,,1,,2,l310,5r-6,15l298,17xe" fillcolor="black" strokeweight="0">
                  <v:path arrowok="t" o:connecttype="custom" o:connectlocs="38,2;37,2;32,2;24,2;16,3;8,3;1,4;0,4;2,4;2,4;3,8;4,16;4,24;5,32;5,37;5,37;4,39;2,38;11,37;18,36;26,35;31,34;36,33;39,34;39,32;39,32;38,3;40,3;38,4;37,2;38,0;36,0;39,1;40,3;40,3;41,32;40,34;39,32;40,34;36,35;31,36;26,37;18,38;11,39;3,40;2,38;3,37;4,36;3,32;2,24;2,16;1,9;2,6;0,4;0,2;1,2;5,1;13,1;21,0;29,0;37,0;38,0;37,2" o:connectangles="0,0,0,0,0,0,0,0,0,0,0,0,0,0,0,0,0,0,0,0,0,0,0,0,0,0,0,0,0,0,0,0,0,0,0,0,0,0,0,0,0,0,0,0,0,0,0,0,0,0,0,0,0,0,0,0,0,0,0,0,0,0,0"/>
                  <o:lock v:ext="edit" verticies="t"/>
                </v:shape>
                <v:shape id="Freeform 9173" o:spid="_x0000_s1068" style="position:absolute;left:429;top:652;width:127;height:119;visibility:visible;mso-wrap-style:square;v-text-anchor:top" coordsize="12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2nMQA&#10;AADdAAAADwAAAGRycy9kb3ducmV2LnhtbESPQWsCMRSE7wX/Q3hCb5rVStGtUaRQKSgUV3t/bF6T&#10;rZuXZRN16683gtDjMDPfMPNl52pxpjZUnhWMhhkI4tLrio2Cw/5jMAURIrLG2jMp+KMAy0XvaY65&#10;9hfe0bmIRiQIhxwV2BibXMpQWnIYhr4hTt6Pbx3GJFsjdYuXBHe1HGfZq3RYcVqw2NC7pfJYnJwC&#10;E4qvg71iacxmsvY17r+34Vep5363egMRqYv/4Uf7Uyt4Gc9GcH+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9pzEAAAA3QAAAA8AAAAAAAAAAAAAAAAAmAIAAGRycy9k&#10;b3ducmV2LnhtbFBLBQYAAAAABAAEAPUAAACJAwAAAAA=&#10;" path="m120,1r2,3l122,5r5,95l127,99r,2l126,103r-3,l121,103r-9,2l104,106r-8,2l87,110r-8,1l71,113r-10,1l53,115r-9,l35,117r-8,l19,119r-8,l9,119,6,117,5,115r,-2l5,102,5,92,5,81,4,69,3,59,3,47,3,36,1,26,,14,,13,,11,,10r,1l1,9,3,6,12,5,22,4r10,l41,3,51,2,60,1r10,l80,r9,l99,r9,l118,r2,1xe" fillcolor="#fffbee" stroked="f">
                  <v:path arrowok="t" o:connecttype="custom" o:connectlocs="120,1;122,4;122,5;127,100;127,99;127,101;126,103;123,103;121,103;112,105;104,106;96,108;87,110;79,111;71,113;61,114;53,115;44,115;35,117;27,117;19,119;11,119;9,119;9,119;6,117;5,115;5,115;5,113;5,102;5,92;5,81;4,69;3,59;3,47;3,36;1,26;0,14;0,13;0,11;0,10;0,11;1,9;3,6;12,5;22,4;32,4;41,3;51,2;60,1;70,1;80,0;89,0;99,0;108,0;118,0;120,1" o:connectangles="0,0,0,0,0,0,0,0,0,0,0,0,0,0,0,0,0,0,0,0,0,0,0,0,0,0,0,0,0,0,0,0,0,0,0,0,0,0,0,0,0,0,0,0,0,0,0,0,0,0,0,0,0,0,0,0"/>
                </v:shape>
                <v:shape id="Freeform 9174" o:spid="_x0000_s1069" style="position:absolute;left:425;top:648;width:135;height:127;visibility:visible;mso-wrap-style:square;v-text-anchor:top" coordsize="27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fe8UA&#10;AADdAAAADwAAAGRycy9kb3ducmV2LnhtbESP3WrCQBSE7wu+w3IE75pNE1ps6ioqiPWiF0Yf4JA9&#10;+aHZsyG7JtGn7xYKvRxm5htmtZlMKwbqXWNZwUsUgyAurG64UnC9HJ6XIJxH1thaJgV3crBZz55W&#10;mGk78pmG3FciQNhlqKD2vsukdEVNBl1kO+LglbY36IPsK6l7HAPctDKJ4zdpsOGwUGNH+5qK7/xm&#10;FOwnnR4d0cmddrn8GsrLqxkeSi3m0/YDhKfJ/4f/2p9aQZq8J/D7J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997xQAAAN0AAAAPAAAAAAAAAAAAAAAAAJgCAABkcnMv&#10;ZG93bnJldi54bWxQSwUGAAAAAAQABAD1AAAAigMAAAAA&#10;" path="m253,2v2,1,4,3,5,5l261,13v,1,,2,,3l261,19r11,191l256,210r,-1l272,211r,3c271,215,271,216,270,217r-3,4c266,223,263,224,261,224r-6,l257,224r-3,1l236,229r-18,2l202,235r-17,3l167,241r-16,3l132,246r-17,2l97,249r-16,3l63,253r-17,3l30,256r-5,c23,256,22,256,21,255r-6,-3c14,251,13,250,12,248r-2,-5c10,242,10,241,10,241r,-1l10,237r,-23l9,193r,-22l7,149,6,127r,-23l5,81,2,62,,38,,35,,30,,29c,18,16,18,16,29r,1l1,28,2,23c3,22,3,21,4,20l9,15v1,-1,3,-2,5,-2l31,11,51,9,71,8,91,7,108,4,129,3,148,2,168,r19,l207,r19,l246,v1,,2,1,3,1l253,2xm243,16r3,l226,16r-19,l187,16r-18,l149,18r-20,1l111,19,92,23r-19,l53,25,33,27,15,29r5,-3l16,31r2,-3l16,33v-1,4,-5,6,-9,5c3,38,,34,,30l,29r16,l16,30r,5l16,37r2,23l21,81r1,23l22,126r1,22l25,171r,22l26,214r,23l26,240r,1l26,238r1,5l24,238r5,4l25,240r4,l44,240r18,-3l78,237r18,-4l113,232r18,-2l148,228r17,-3l182,223r16,-3l216,216r16,-3l250,209r3,c253,208,254,208,255,208r6,l254,212r3,-4l256,211r1,-3c258,204,261,201,265,201v4,1,7,4,7,8l272,210v,4,-3,8,-7,8c260,218,257,215,256,211l245,19r,-3l246,20r-3,-7l248,18r-5,-2xe" fillcolor="black" strokeweight="0">
                  <v:path arrowok="t" o:connecttype="custom" o:connectlocs="32,1;33,26;33,26;33,27;32,27;27,28;20,30;14,30;7,31;3,31;1,31;1,30;1,26;0,18;0,10;0,4;2,3;0,2;1,1;8,1;16,0;23,0;30,0;30,2;25,2;18,2;11,2;4,3;2,3;0,4;2,3;2,4;2,13;3,21;3,29;3,29;3,30;3,29;9,29;16,28;22,27;28,26;31,25;32,25;33,25;33,27;30,2;30,2" o:connectangles="0,0,0,0,0,0,0,0,0,0,0,0,0,0,0,0,0,0,0,0,0,0,0,0,0,0,0,0,0,0,0,0,0,0,0,0,0,0,0,0,0,0,0,0,0,0,0,0"/>
                  <o:lock v:ext="edit" verticies="t"/>
                </v:shape>
                <v:shape id="Freeform 9175" o:spid="_x0000_s1070" style="position:absolute;left:429;top:668;width:119;height:87;visibility:visible;mso-wrap-style:square;v-text-anchor:top" coordsize="1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SF8YA&#10;AADdAAAADwAAAGRycy9kb3ducmV2LnhtbESPQWvCQBSE74L/YXmF3nSjoVVTVxFFKgiCUfD6yL4m&#10;odm3YXersb++KxQ8DjPzDTNfdqYRV3K+tqxgNExAEBdW11wqOJ+2gykIH5A1NpZJwZ08LBf93hwz&#10;bW98pGseShEh7DNUUIXQZlL6oiKDfmhb4uh9WWcwROlKqR3eItw0cpwk79JgzXGhwpbWFRXf+Y9R&#10;sD/MnHtLPyc4mux+L5vcHlcbq9TrS7f6ABGoC8/wf3unFaTjWQq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SF8YAAADdAAAADwAAAAAAAAAAAAAAAACYAgAAZHJz&#10;L2Rvd25yZXYueG1sUEsFBgAAAAAEAAQA9QAAAIsDAAAAAA==&#10;" path="m,6l3,20,4,30,5,41,6,51,7,62,8,72,9,86r,1l12,86r6,l24,86r6,l37,86r6,-1l49,85r7,l62,84r6,-1l74,83r7,-2l87,81r6,-1l100,78r6,-1l111,76r3,-1l117,75r1,l118,73r1,l119,70r,-4l119,62r,-4l119,54r,-4l119,47r,-4l119,39r,-4l119,31r,-3l119,24r-1,-4l117,16r,-4l116,8,114,4,113,1r,-1l111,r-8,l94,,85,,77,,68,1r-9,l50,1,41,3r-8,l24,4,15,5,7,5,3,6,1,6,,6xe" fillcolor="#dafbff" stroked="f">
                  <v:path arrowok="t" o:connecttype="custom" o:connectlocs="3,20;5,41;7,62;9,86;12,86;24,86;37,86;49,85;62,84;74,83;87,81;100,78;111,76;117,75;118,73;119,73;119,66;119,58;119,50;119,43;119,35;119,28;118,20;117,12;114,4;113,0;103,0;85,0;68,1;50,1;33,3;15,5;3,6;0,6" o:connectangles="0,0,0,0,0,0,0,0,0,0,0,0,0,0,0,0,0,0,0,0,0,0,0,0,0,0,0,0,0,0,0,0,0,0"/>
                </v:shape>
                <v:shape id="Freeform 9176" o:spid="_x0000_s1071" style="position:absolute;left:425;top:664;width:127;height:95;visibility:visible;mso-wrap-style:square;v-text-anchor:top" coordsize="25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9QMYA&#10;AADdAAAADwAAAGRycy9kb3ducmV2LnhtbESPUWvCQBCE3wv+h2MFX4q5GEupaU4RMeBDW9D6A5bc&#10;NhfN7YXcqfHfe4VCH4fZ+WanWA22FVfqfeNYwSxJQRBXTjdcKzh+l9M3ED4ga2wdk4I7eVgtR08F&#10;5trdeE/XQ6hFhLDPUYEJocul9JUhiz5xHXH0flxvMUTZ11L3eItw28osTV+lxYZjg8GONoaq8+Fi&#10;4xvlaV4ds3L7od2nNXvzfNH0pdRkPKzfQQQawv/xX3qnFcyzxQv8rokI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9QMYAAADdAAAADwAAAAAAAAAAAAAAAACYAgAAZHJz&#10;L2Rvd25yZXYueG1sUEsFBgAAAAAEAAQA9QAAAIsDAAAAAA==&#10;" path="m11,30r5,-9l21,49r2,20l25,90r2,21l29,133r2,19l33,182r,2l22,177r6,-2c29,174,30,174,31,174r13,l56,174r12,l83,174r10,-1l107,172r13,l118,172r12,-2l144,169r12,-1l169,165r12,-2l193,161r13,-3l219,155r12,-2l234,152v1,,1,,2,l242,151r3,l237,157r1,-3c238,153,239,152,239,152r1,-2c242,147,245,146,249,147v3,1,6,4,6,8l255,166r-16,l239,150r,-8l239,134r1,-9l241,117r-1,-7l240,103r,-8l240,87r,-7l239,72r,-7l239,57r,1l237,50r-2,-8c235,42,235,41,235,41r,-8l235,34r-2,-8l234,28r-4,-7c230,20,230,20,230,19r-2,-7l231,16r-1,-1l233,17r-3,-1l232,16r-18,l197,16r-18,1l162,17r-17,1l126,18r-17,1l91,21,74,23,56,24,39,26,22,27r1,l16,29v-1,1,-1,1,-2,1l10,30r3,-1l11,30xm7,14v1,,2,,3,l14,14r-2,l19,12v,,1,-1,1,-1l37,10,55,8,73,7,89,6,109,3,126,2r18,l162,1r16,l197,r17,l232,v1,,2,1,2,1l237,1v1,1,2,1,3,2l241,4v1,1,2,2,3,4l245,15r,-1l248,21v1,1,1,1,1,2l251,31v,,,1,,2l251,41r,-2l253,47r1,8c255,55,255,56,255,57r,8l255,70r1,8l256,87r,8l256,103r,7l256,119r,8l255,134r,8l255,150r,5l239,155r14,4l253,160r,-2l252,161v-1,4,-4,6,-7,6l244,167r-6,1l239,167r-5,2l222,171r-12,2l196,177r-13,2l172,181r-14,3l145,185r-12,1l121,188v,,-1,,-1,l108,188r-13,1l83,190r-15,l56,190r-12,l31,190r3,l27,192v-2,1,-5,,-7,-1c18,189,17,187,17,184r,-1l15,154,13,134,11,113,10,92,7,71,5,51,1,24c,20,2,16,5,15l7,14xe" fillcolor="#dafbff" strokecolor="#dafbff" strokeweight="0">
                  <v:path arrowok="t" o:connecttype="custom" o:connectlocs="2,6;3,13;4,22;3,21;7,21;11,21;14,21;19,20;24,19;28,18;30,18;29,18;31,17;31,20;29,17;30,14;29,11;29,8;29,7;29,5;29,3;28,2;28,1;28,2;22,2;15,2;9,2;2,3;1,3;1,3;1,1;2,1;9,0;15,0;22,0;28,0;29,0;30,1;31,2;31,5;31,6;31,8;31,11;31,14;31,17;29,18;31,19;30,20;29,20;26,21;21,22;16,22;13,23;8,23;3,23;2,23;1,18;1,11;0,3" o:connectangles="0,0,0,0,0,0,0,0,0,0,0,0,0,0,0,0,0,0,0,0,0,0,0,0,0,0,0,0,0,0,0,0,0,0,0,0,0,0,0,0,0,0,0,0,0,0,0,0,0,0,0,0,0,0,0,0,0,0,0"/>
                  <o:lock v:ext="edit" verticies="t"/>
                </v:shape>
                <v:shape id="Freeform 9177" o:spid="_x0000_s1072" style="position:absolute;left:441;top:734;width:8;height:18;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oX8cA&#10;AADdAAAADwAAAGRycy9kb3ducmV2LnhtbESP0WrCQBRE34X+w3ILfZG6qRqxqauUaKEUH9rED7hk&#10;r0lo9u6SXTX+fbcg+DjMzBlmtRlMJ87U+9aygpdJAoK4srrlWsGh/HhegvABWWNnmRRcycNm/TBa&#10;YabthX/oXIRaRAj7DBU0IbhMSl81ZNBPrCOO3tH2BkOUfS11j5cIN52cJslCGmw5LjToKG+o+i1O&#10;RkFZ7vN9Pk4Xx+/5ttp9uasr00Kpp8fh/Q1EoCHcw7f2p1Ywm76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9aF/HAAAA3QAAAA8AAAAAAAAAAAAAAAAAmAIAAGRy&#10;cy9kb3ducmV2LnhtbFBLBQYAAAAABAAEAPUAAACMAwAAAAA=&#10;" path="m16,18r,2l16,21r,2l16,24r,2l16,37,,37,,24,,23,,21,,20,,18,,17,,13,,12,,11,,10c,,16,,16,10r,1l16,12r,1l16,16r,2xm,18l,16,,13,,12,,11,,10r16,l16,11r,1l16,13r,4l16,18r,2l16,21r,2l16,24r,2l,26,,24,,23,,21,,20,,18xe" fillcolor="black" strokeweight="0">
                  <v:path arrowok="t" o:connecttype="custom" o:connectlocs="2,2;2,2;2,2;2,2;2,3;2,3;2,4;0,4;0,3;0,2;0,2;0,2;0,2;0,2;0,2;0,1;0,1;0,1;0,1;2,1;2,1;2,1;2,1;2,2;2,2;0,2;0,2;0,1;0,1;0,1;0,1;2,1;2,1;2,1;2,1;2,2;2,2;2,2;2,2;2,2;2,2;2,3;2,3;0,3;0,3;0,2;0,2;0,2;0,2" o:connectangles="0,0,0,0,0,0,0,0,0,0,0,0,0,0,0,0,0,0,0,0,0,0,0,0,0,0,0,0,0,0,0,0,0,0,0,0,0,0,0,0,0,0,0,0,0,0,0,0,0"/>
                  <o:lock v:ext="edit" verticies="t"/>
                </v:shape>
                <v:shape id="Freeform 9178" o:spid="_x0000_s1073" style="position:absolute;left:427;top:649;width:133;height:126;visibility:visible;mso-wrap-style:square;v-text-anchor:top" coordsize="26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6JcUA&#10;AADdAAAADwAAAGRycy9kb3ducmV2LnhtbESP0YrCMBRE3xf8h3AF39ZUEZWuUVRQxBet9gOuzd22&#10;u81NaWKtf79ZEHwcZuYMs1h1phItNa60rGA0jEAQZ1aXnCtIr7vPOQjnkTVWlknBkxyslr2PBcba&#10;Pjih9uJzESDsYlRQeF/HUrqsIINuaGvi4H3bxqAPssmlbvAR4KaS4yiaSoMlh4UCa9oWlP1e7kZB&#10;fj/tz4lOk/SYnbe3n1G7kbuTUoN+t/4C4anz7/CrfdAKZpPxBP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HolxQAAAN0AAAAPAAAAAAAAAAAAAAAAAJgCAABkcnMv&#10;ZG93bnJldi54bWxQSwUGAAAAAAQABAD1AAAAigMAAAAA&#10;" path="m253,r1,1c255,2,255,2,255,3r2,2c258,6,258,8,258,9r,4l268,205r,5c268,212,267,214,266,216r-4,3c260,220,258,221,257,221r-2,l257,221r-3,l226,226r-27,4l171,233r1,l145,239v,,-1,,-1,l116,241r-25,4l62,247r-25,3l9,253v-2,1,-4,,-5,-1l,249r5,2l4,251r,-16l5,235v2,,4,1,5,2l13,239,7,238r28,-4l62,231r26,-1l115,225r28,-2l141,223r27,-6c168,217,169,217,169,217r27,-3l223,210r27,-4l253,205v1,,1,,2,l257,205r-6,2l255,203r-3,7l252,206,242,13r,-4l244,14r-2,-3l243,13r-2,-2l253,xe" fillcolor="black" strokeweight="0">
                  <v:path arrowok="t" o:connecttype="custom" o:connectlocs="31,0;31,0;31,0;32,0;32,1;32,1;33,25;33,26;33,26;32,27;32,27;31,27;32,27;31,27;28,28;24,28;21,29;21,29;18,29;17,29;14,30;11,30;7,30;4,31;1,31;0,31;0,31;0,31;0,31;0,29;0,29;1,29;1,29;0,29;4,29;7,28;11,28;14,28;17,27;17,27;20,27;21,27;24,26;27,26;31,25;31,25;31,25;32,25;31,25;31,25;31,26;31,25;30,1;30,1;30,1;30,1;30,1;30,1;31,0" o:connectangles="0,0,0,0,0,0,0,0,0,0,0,0,0,0,0,0,0,0,0,0,0,0,0,0,0,0,0,0,0,0,0,0,0,0,0,0,0,0,0,0,0,0,0,0,0,0,0,0,0,0,0,0,0,0,0,0,0,0,0"/>
                </v:shape>
                <v:shape id="Freeform 9179" o:spid="_x0000_s1074" style="position:absolute;left:445;top:656;width:108;height:111;visibility:visible;mso-wrap-style:square;v-text-anchor:top" coordsize="21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cqckA&#10;AADdAAAADwAAAGRycy9kb3ducmV2LnhtbESPW2sCMRSE3wv9D+EU+laT2nphNUpbaSsoghe8vB02&#10;x92lm5Nlk+r6702h4OMwM98ww3FjS3Gi2heONTy3FAji1JmCMw2b9edTH4QPyAZLx6ThQh7Go/u7&#10;ISbGnXlJp1XIRISwT1BDHkKVSOnTnCz6lquIo3d0tcUQZZ1JU+M5wm0p20p1pcWC40KOFX3klP6s&#10;fq2GxXxyOX5vi/27X3Z36mXWmXypg9aPD83bAESgJtzC/+2p0dB7bXfg7018AnJ0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PcqckAAADdAAAADwAAAAAAAAAAAAAAAACYAgAA&#10;ZHJzL2Rvd25yZXYueG1sUEsFBgAAAAAEAAQA9QAAAI4DAAAAAA==&#10;" path="m,12r9,l21,11,34,9,48,8,62,7,74,4r15,l102,3r15,l129,2r14,l155,1v1,-1,1,-1,2,l172,2r13,1l183,3,194,1v3,-1,5,,7,2l204,6v1,1,2,2,2,2l208,14v1,1,1,1,1,2l211,33r1,23l213,76r1,22l215,120r1,22l216,163r,20c217,185,216,186,216,187r-1,2l213,192v-1,3,-4,4,-7,4l201,196r4,l203,196v-1,1,-1,1,-2,1l188,200r-15,3l161,206r-15,3c146,210,146,210,145,210r-15,l132,210r-13,4c118,214,118,214,117,214r-15,1l89,217r-13,3c75,220,75,220,75,220r-14,1l46,221r-15,l32,221r-13,3l16,224,13,209r4,-1l29,205v1,,1,,2,l45,205r15,l74,204r-2,l88,201r13,-2l116,198r-2,1l127,195v1,,1,-1,2,-1l144,194r-1,l157,191r14,-4l185,185r12,-4l196,182r1,-1c198,181,200,180,201,180r5,l199,185r2,-3l201,180r-1,4l200,163r,-20l199,120,198,99,197,77,196,56,195,35,193,18r,2l191,15r2,2l190,14r7,2l186,19v-1,,-2,,-2,l170,18,155,16r2,l143,18r-13,l117,19r-14,l90,20r-13,l63,23r-13,l36,25,23,27,9,28,,28,,12xe" fillcolor="black" strokeweight="0">
                  <v:path arrowok="t" o:connecttype="custom" o:connectlocs="1,1;4,1;7,0;11,0;14,0;17,0;19,0;23,0;24,0;25,0;26,1;26,4;26,9;26,14;27,20;27,23;26,23;25,24;25,24;23,24;20,25;18,26;16,26;14,26;11,27;9,27;5,27;4,27;2,27;2,25;3,25;7,25;9,25;12,24;14,24;16,24;17,24;21,23;24,22;24,22;25,22;25,22;25,22;25,17;24,12;24,7;24,2;23,1;23,1;23,2;21,2;19,2;16,2;12,2;9,2;6,2;2,3;0,3" o:connectangles="0,0,0,0,0,0,0,0,0,0,0,0,0,0,0,0,0,0,0,0,0,0,0,0,0,0,0,0,0,0,0,0,0,0,0,0,0,0,0,0,0,0,0,0,0,0,0,0,0,0,0,0,0,0,0,0,0,0"/>
                </v:shape>
                <v:shape id="Freeform 9180" o:spid="_x0000_s1075" style="position:absolute;left:389;top:819;width:80;height:55;visibility:visible;mso-wrap-style:square;v-text-anchor:top" coordsize="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CS8YA&#10;AADdAAAADwAAAGRycy9kb3ducmV2LnhtbESPT2vCQBTE7wW/w/IEL6Vu/FMr0VVUEDwUbKzQ6yP7&#10;TBazb0N2NfHbu4VCj8PM/IZZrjtbiTs13jhWMBomIIhzpw0XCs7f+7c5CB+QNVaOScGDPKxXvZcl&#10;ptq1nNH9FAoRIexTVFCGUKdS+rwki37oauLoXVxjMUTZFFI32Ea4reQ4SWbSouG4UGJNu5Ly6+lm&#10;FXxNfiZTf95a83hvs+51fzTuUyo16HebBYhAXfgP/7UPWsHHdDyD3zfxCc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CS8YAAADdAAAADwAAAAAAAAAAAAAAAACYAgAAZHJz&#10;L2Rvd25yZXYueG1sUEsFBgAAAAAEAAQA9QAAAIsDAAAAAA==&#10;" path="m80,55l,55,,10,5,,77,r3,9l80,55xe" fillcolor="#69c9ff" stroked="f">
                  <v:path arrowok="t" o:connecttype="custom" o:connectlocs="80,55;0,55;0,10;5,0;77,0;80,9;80,55" o:connectangles="0,0,0,0,0,0,0"/>
                </v:shape>
                <v:shape id="Freeform 9181" o:spid="_x0000_s1076" style="position:absolute;left:385;top:815;width:88;height:63;visibility:visible;mso-wrap-style:square;v-text-anchor:top" coordsize="17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ajMUA&#10;AADdAAAADwAAAGRycy9kb3ducmV2LnhtbESPwWrDMBBE74X+g9hAbo2cEOrgRg6hEGigl6QO9LhY&#10;G9vYWglJjZ1+fVUo9DjMzBtmu5vMIG7kQ2dZwXKRgSCure64UVB9HJ42IEJE1jhYJgV3CrArHx+2&#10;WGg78olu59iIBOFQoII2RldIGeqWDIaFdcTJu1pvMCbpG6k9jgluBrnKsmdpsOO00KKj15bq/vxl&#10;FBw+T0sK7pi/f1fB150bL6bfKzWfTfsXEJGm+B/+a79pBfl6lcP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JqMxQAAAN0AAAAPAAAAAAAAAAAAAAAAAJgCAABkcnMv&#10;ZG93bnJldi54bWxQSwUGAAAAAAQABAD1AAAAigMAAAAA&#10;" path="m176,120v,5,-3,8,-8,8l8,128c4,128,,125,,120l,30c,28,1,27,1,26l10,5c12,2,15,,18,l162,v4,,7,3,8,6l176,26v,,,1,,2l176,120xm160,28r1,2l155,11r7,5l18,16r7,-4l16,33r,-3l16,120,8,112r160,l160,120r,-92xe" fillcolor="black" strokeweight="0">
                  <v:path arrowok="t" o:connecttype="custom" o:connectlocs="22,14;21,15;1,15;0,14;0,3;1,3;2,0;3,0;21,0;22,0;22,3;22,3;22,14;20,3;21,3;20,1;21,2;3,2;4,1;2,4;2,3;2,14;1,13;21,13;20,14;20,3" o:connectangles="0,0,0,0,0,0,0,0,0,0,0,0,0,0,0,0,0,0,0,0,0,0,0,0,0,0"/>
                  <o:lock v:ext="edit" verticies="t"/>
                </v:shape>
                <v:shape id="Freeform 9182" o:spid="_x0000_s1077" style="position:absolute;left:389;top:779;width:80;height:47;visibility:visible;mso-wrap-style:square;v-text-anchor:top" coordsize="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susQA&#10;AADdAAAADwAAAGRycy9kb3ducmV2LnhtbERPu27CMBTdK/EP1kXqVhxCCihgEEJUDUMHXgPbVXxJ&#10;IuLrELsk/ft6qNTx6LyX697U4kmtqywrGI8iEMS51RUXCs6nj7c5COeRNdaWScEPOVivBi9LTLXt&#10;+EDPoy9ECGGXooLS+yaV0uUlGXQj2xAH7mZbgz7AtpC6xS6Em1rGUTSVBisODSU2tC0pvx+/jYL9&#10;feou1W1zTfYTmz0+d/r9wF9KvQ77zQKEp97/i//cmVYwS+IwN7w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7LrEAAAA3QAAAA8AAAAAAAAAAAAAAAAAmAIAAGRycy9k&#10;b3ducmV2LnhtbFBLBQYAAAAABAAEAPUAAACJAwAAAAA=&#10;" path="m80,47l75,44,6,44,,47,4,3,6,,70,r3,3l80,47xe" fillcolor="#ecf9ff" stroked="f">
                  <v:path arrowok="t" o:connecttype="custom" o:connectlocs="80,47;75,44;6,44;0,47;4,3;6,0;70,0;73,3;80,47" o:connectangles="0,0,0,0,0,0,0,0,0"/>
                </v:shape>
                <v:shape id="Freeform 9183" o:spid="_x0000_s1078" style="position:absolute;left:385;top:775;width:88;height:56;visibility:visible;mso-wrap-style:square;v-text-anchor:top" coordsize="17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ElccA&#10;AADdAAAADwAAAGRycy9kb3ducmV2LnhtbESPT2vCQBTE74V+h+UVequbitQYXSUtKvUi9Q+eH9ln&#10;Nph9G7KrSfvpuwWhx2FmfsPMFr2txY1aXzlW8DpIQBAXTldcKjgeVi8pCB+QNdaOScE3eVjMHx9m&#10;mGnX8Y5u+1CKCGGfoQITQpNJ6QtDFv3ANcTRO7vWYoiyLaVusYtwW8thkrxJixXHBYMNfRgqLvur&#10;VXBJz2m3XMvtz3K0ed+eutzk6y+lnp/6fAoiUB/+w/f2p1YwHg0n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lhJXHAAAA3QAAAA8AAAAAAAAAAAAAAAAAmAIAAGRy&#10;cy9kb3ducmV2LnhtbFBLBQYAAAAABAAEAPUAAACMAwAAAAA=&#10;" path="m176,103v1,3,-1,7,-3,8c170,113,166,113,164,111r-10,-7l158,105r-138,l24,104r-11,7c10,113,7,113,4,111,2,110,,107,,104l7,14v,-1,1,-3,2,-4l14,3c16,1,18,,20,l148,v2,,4,1,5,3l161,9v1,1,2,3,2,5l176,103xm147,16r3,5l143,14r5,2l20,16r6,-2l21,20r2,-4l16,105,4,98,16,90v1,,3,-1,4,-1l158,89v2,,4,1,5,2l173,98r-12,8l147,16xe" fillcolor="black" strokeweight="0">
                  <v:path arrowok="t" o:connecttype="custom" o:connectlocs="22,12;21,13;20,13;19,13;19,13;2,13;3,13;1,13;0,13;0,13;0,1;1,1;1,0;2,0;18,0;19,0;20,1;20,1;22,12;18,2;18,2;17,1;18,2;2,2;3,1;2,2;2,2;2,13;0,12;2,11;2,11;19,11;20,11;21,12;20,13;18,2" o:connectangles="0,0,0,0,0,0,0,0,0,0,0,0,0,0,0,0,0,0,0,0,0,0,0,0,0,0,0,0,0,0,0,0,0,0,0,0"/>
                  <o:lock v:ext="edit" verticies="t"/>
                </v:shape>
                <v:shape id="Freeform 9184" o:spid="_x0000_s1079" style="position:absolute;left:397;top:834;width:64;height:32;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c3sEA&#10;AADdAAAADwAAAGRycy9kb3ducmV2LnhtbERPy4rCMBTdC/MP4Q6403R0tFKN4mMEN4KvD7g017ZM&#10;c1OSqHW+frIQXB7Oe7ZoTS3u5HxlWcFXPwFBnFtdcaHgct72JiB8QNZYWyYFT/KwmH90Zphp++Aj&#10;3U+hEDGEfYYKyhCaTEqfl2TQ921DHLmrdQZDhK6Q2uEjhptaDpJkLA1WHBtKbGhdUv57uhkF+/1m&#10;eSBsNm5VjP6G1/RipP1RqvvZLqcgArXhLX65d1pB+j2M++Ob+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cHN7BAAAA3QAAAA8AAAAAAAAAAAAAAAAAmAIAAGRycy9kb3du&#10;cmV2LnhtbFBLBQYAAAAABAAEAPUAAACGAwAAAAA=&#10;" path="m61,32l4,32,,29,,3,4,1,61,r3,4l64,30r-3,2xe" fillcolor="#ffffea" stroked="f">
                  <v:path arrowok="t" o:connecttype="custom" o:connectlocs="61,32;4,32;0,29;0,3;4,1;61,0;64,4;64,30;61,32" o:connectangles="0,0,0,0,0,0,0,0,0"/>
                </v:shape>
                <v:shape id="Freeform 9185" o:spid="_x0000_s1080" style="position:absolute;left:393;top:830;width:72;height:40;visibility:visible;mso-wrap-style:square;v-text-anchor:top" coordsize="1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kPscA&#10;AADdAAAADwAAAGRycy9kb3ducmV2LnhtbESPQWvCQBSE74L/YXmF3nQTba1EV5FAoblI1VLq7ZF9&#10;JqHZtzG7TdJ/7xYKHoeZ+YZZbwdTi45aV1lWEE8jEMS51RUXCj5Or5MlCOeRNdaWScEvOdhuxqM1&#10;Jtr2fKDu6AsRIOwSVFB63yRSurwkg25qG+LgXWxr0AfZFlK32Ae4qeUsihbSYMVhocSG0pLy7+OP&#10;UeCuvUyztJ+frs/74j37mvlz/KnU48OwW4HwNPh7+L/9phW8PM1j+Hs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JD7HAAAA3QAAAA8AAAAAAAAAAAAAAAAAmAIAAGRy&#10;cy9kb3ducmV2LnhtbFBLBQYAAAAABAAEAPUAAACMAwAAAAA=&#10;" path="m137,78v-2,2,-4,2,-6,2l16,80v-2,,-4,,-5,-2l3,71c1,70,,68,,65l,14c,11,2,9,4,7l12,2v1,,3,-1,4,-1l129,v2,,4,1,5,3l142,11v2,1,2,3,2,5l144,67v,2,,4,-2,6l137,78xm131,61r-3,6l128,16r3,6l123,14r6,2l16,17r4,-1l13,21r3,-7l16,65,14,59r8,8l16,64r115,l125,67r6,-6xe" fillcolor="black" strokeweight="0">
                  <v:path arrowok="t" o:connecttype="custom" o:connectlocs="18,10;17,10;2,10;2,10;1,9;0,9;0,2;1,1;2,1;2,1;17,0;17,1;18,2;18,2;18,9;18,10;18,10;17,8;16,9;16,2;17,3;16,2;17,2;2,3;3,2;2,3;2,2;2,9;2,8;3,9;2,8;17,8;16,9;17,8" o:connectangles="0,0,0,0,0,0,0,0,0,0,0,0,0,0,0,0,0,0,0,0,0,0,0,0,0,0,0,0,0,0,0,0,0,0"/>
                  <o:lock v:ext="edit" verticies="t"/>
                </v:shape>
                <v:rect id="Rectangle 9186" o:spid="_x0000_s1081" style="position:absolute;left:457;top:779;width: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02DMUA&#10;AADdAAAADwAAAGRycy9kb3ducmV2LnhtbESPQYvCMBSE74L/ITzBm6bWZV26RhEXZdGT1YPHR/Ns&#10;q81LabJa/fVGWPA4zMw3zHTemkpcqXGlZQWjYQSCOLO65FzBYb8afIFwHlljZZkU3MnBfNbtTDHR&#10;9sY7uqY+FwHCLkEFhfd1IqXLCjLohrYmDt7JNgZ9kE0udYO3ADeVjKPoUxosOSwUWNOyoOyS/hkF&#10;x208vti1zN1jZU8/m8n5nh0fSvV77eIbhKfWv8P/7V+tYPIxjuH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TYMxQAAAN0AAAAPAAAAAAAAAAAAAAAAAJgCAABkcnMv&#10;ZG93bnJldi54bWxQSwUGAAAAAAQABAD1AAAAigMAAAAA&#10;" fillcolor="black" strokeweight="0">
                  <v:stroke joinstyle="round"/>
                </v:rect>
                <v:rect id="Rectangle 9187" o:spid="_x0000_s1082" style="position:absolute;left:393;top:779;width: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Tl8UA&#10;AADdAAAADwAAAGRycy9kb3ducmV2LnhtbESPT4vCMBTE7wt+h/AEb2uqXVSqUURRFvfkn4PHR/Ns&#10;q81LaaJWP71ZEDwOM/MbZjJrTCluVLvCsoJeNwJBnFpdcKbgsF99j0A4j6yxtEwKHuRgNm19TTDR&#10;9s5buu18JgKEXYIKcu+rREqX5mTQdW1FHLyTrQ36IOtM6hrvAW5K2Y+igTRYcFjIsaJFTulldzUK&#10;jn/9+GLXMnPPlT0tN8PzIz0+leq0m/kYhKfGf8Lv9q9WMPyJY/h/E5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ZOXxQAAAN0AAAAPAAAAAAAAAAAAAAAAAJgCAABkcnMv&#10;ZG93bnJldi54bWxQSwUGAAAAAAQABAD1AAAAigMAAAAA&#10;" fillcolor="black" strokeweight="0">
                  <v:stroke joinstyle="round"/>
                </v:rect>
                <v:shape id="Freeform 9188" o:spid="_x0000_s1083" style="position:absolute;left:433;top:783;width:215;height:87;visibility:visible;mso-wrap-style:square;v-text-anchor:top" coordsize="2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7cUA&#10;AADdAAAADwAAAGRycy9kb3ducmV2LnhtbESPQWvCQBSE74X+h+UVequ7VWmbmFWCUhA81RbE2yP7&#10;zIZm34bsauK/d4VCj8PMfMMUq9G14kJ9aDxreJ0oEMSVNw3XGn6+P18+QISIbLD1TBquFGC1fHwo&#10;MDd+4C+67GMtEoRDjhpsjF0uZagsOQwT3xEn7+R7hzHJvpamxyHBXSunSr1Jhw2nBYsdrS1Vv/uz&#10;00B0DJlRU3tQx3J38NlQbraD1s9PY7kAEWmM/+G/9tZoeJ/P5nB/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DtxQAAAN0AAAAPAAAAAAAAAAAAAAAAAJgCAABkcnMv&#10;ZG93bnJldi54bWxQSwUGAAAAAAQABAD1AAAAigMAAAAA&#10;" path="m1,52l4,51,6,49r9,l20,46,19,38,30,32r12,l61,39r13,1l100,37r23,-9l134,24r8,l152,18,173,9,183,7r9,-1l200,r9,28l215,40,200,54r-19,8l156,67r-20,1l118,68r-14,2l89,70,74,71,64,72r-6,6l48,85,30,87,27,86r3,-4l21,81,18,76r7,-3l16,72,10,71,8,67r4,-4l19,61r3,-2l23,59r-5,l8,61r-4,l1,58,,55,1,52xe" fillcolor="#ff7050" stroked="f">
                  <v:path arrowok="t" o:connecttype="custom" o:connectlocs="1,52;4,51;6,49;15,49;20,46;19,38;30,32;42,32;61,39;74,40;100,37;123,28;134,24;142,24;152,18;173,9;183,7;192,6;200,0;209,28;215,40;200,54;181,62;156,67;136,68;118,68;104,70;89,70;74,71;64,72;58,78;48,85;30,87;27,86;30,82;21,81;18,76;25,73;16,72;10,71;8,67;12,63;19,61;22,59;23,59;18,59;8,61;4,61;1,58;0,55;1,52" o:connectangles="0,0,0,0,0,0,0,0,0,0,0,0,0,0,0,0,0,0,0,0,0,0,0,0,0,0,0,0,0,0,0,0,0,0,0,0,0,0,0,0,0,0,0,0,0,0,0,0,0,0,0"/>
                </v:shape>
                <v:shape id="Freeform 9189" o:spid="_x0000_s1084" style="position:absolute;left:433;top:838;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WU8YA&#10;AADdAAAADwAAAGRycy9kb3ducmV2LnhtbESPQWvCQBSE7wX/w/KE3pqNsa0lugYRCrkU0ZZib4/s&#10;MxvMvo3ZrcZ/3xUKHoeZ+YZZFINtxZl63zhWMElSEMSV0w3XCr4+35/eQPiArLF1TAqu5KFYjh4W&#10;mGt34S2dd6EWEcI+RwUmhC6X0leGLPrEdcTRO7jeYoiyr6Xu8RLhtpVZmr5Kiw3HBYMdrQ1Vx92v&#10;VZClaDb66r6PH2v/EzaH8kTTvVKP42E1BxFoCPfwf7vUCmbP0xe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CWU8YAAADdAAAADwAAAAAAAAAAAAAAAACYAgAAZHJz&#10;L2Rvd25yZXYueG1sUEsFBgAAAAAEAAQA9QAAAIsDAAAAAA==&#10;" path="m,3l13,r3,l16,4,7,8,4,8,4,6,11,3,8,2,4,3,,3xe" fillcolor="#9e698e" stroked="f">
                  <v:path arrowok="t" o:connecttype="custom" o:connectlocs="0,3;13,0;16,0;16,4;7,8;4,8;4,6;11,3;8,2;4,3;0,3" o:connectangles="0,0,0,0,0,0,0,0,0,0,0"/>
                </v:shape>
                <v:shape id="Freeform 9190" o:spid="_x0000_s1085" style="position:absolute;left:441;top:81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1TcYA&#10;AADdAAAADwAAAGRycy9kb3ducmV2LnhtbESPQWvCQBSE70L/w/IK3nRjq1bSbKQUKnpQqFZ6fWRf&#10;k9Ts23R31fjvXUHocZiZb5hs3plGnMj52rKC0TABQVxYXXOp4Gv3MZiB8AFZY2OZFFzIwzx/6GWY&#10;anvmTzptQykihH2KCqoQ2lRKX1Rk0A9tSxy9H+sMhihdKbXDc4SbRj4lyVQarDkuVNjSe0XFYXs0&#10;CmhyWPnxZmS+d/s/OvJ64ZJfo1T/sXt7BRGoC//he3upFbyMn6d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F1TcYAAADdAAAADwAAAAAAAAAAAAAAAACYAgAAZHJz&#10;L2Rvd25yZXYueG1sUEsFBgAAAAAEAAQA9QAAAIsDAAAAAA==&#10;" path="m12,13r-1,l,15,2,10,13,2,16,,12,13xe" fillcolor="#ff9494" stroked="f">
                  <v:path arrowok="t" o:connecttype="custom" o:connectlocs="12,13;11,13;0,15;2,10;13,2;16,0;12,13" o:connectangles="0,0,0,0,0,0,0"/>
                </v:shape>
                <v:shape id="Freeform 9191" o:spid="_x0000_s1086" style="position:absolute;left:441;top:823;width:16;height:7;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ijMUA&#10;AADdAAAADwAAAGRycy9kb3ducmV2LnhtbESPT2sCMRDF7wW/Qxiht5q1LVVWo8hCwYNIq6LXIZn9&#10;g5vJkkRd++mbQsHj4837vXnzZW9bcSUfGscKxqMMBLF2puFKwWH/+TIFESKywdYxKbhTgOVi8DTH&#10;3Lgbf9N1FyuRIBxyVFDH2OVSBl2TxTByHXHySuctxiR9JY3HW4LbVr5m2Ye02HBqqLGjoiZ93l1s&#10;euN07OzXybu+zAq9LUr9I7cbpZ6H/WoGIlIfH8f/6bVRMHl/m8DfmoQ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eKMxQAAAN0AAAAPAAAAAAAAAAAAAAAAAJgCAABkcnMv&#10;ZG93bnJldi54bWxQSwUGAAAAAAQABAD1AAAAigMAAAAA&#10;" path="m6,6l13,3,16,,,5,1,7r1,l6,6xe" fillcolor="#9e698e" stroked="f">
                  <v:path arrowok="t" o:connecttype="custom" o:connectlocs="6,6;13,3;16,0;0,5;1,7;2,7;6,6" o:connectangles="0,0,0,0,0,0,0"/>
                </v:shape>
                <v:shape id="Freeform 9192" o:spid="_x0000_s1087" style="position:absolute;left:600;top:672;width:302;height:278;visibility:visible;mso-wrap-style:square;v-text-anchor:top" coordsize="30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v48MA&#10;AADdAAAADwAAAGRycy9kb3ducmV2LnhtbERP3WrCMBS+F/YO4Qy8m+n82bRrlCEbiBdC3R7gkJy1&#10;XZuTrom1+vTmYuDlx/efbQbbiJ46XzlW8DxJQBBrZyouFHx/fT4tQfiAbLBxTAou5GGzfhhlmBp3&#10;5pz6YyhEDGGfooIyhDaV0uuSLPqJa4kj9+M6iyHCrpCmw3MMt42cJsmLtFhxbCixpW1Juj6erAJc&#10;bXGqfz1fD3VuTot+/7HXf0qNH4f3NxCBhnAX/7t3RsHrfBbnxjfx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v48MAAADdAAAADwAAAAAAAAAAAAAAAACYAgAAZHJzL2Rv&#10;d25yZXYueG1sUEsFBgAAAAAEAAQA9QAAAIgDAAAAAA==&#10;" path="m119,11l145,6,169,3,186,r15,l214,4r16,l238,6r4,-2l263,15r13,5l282,32r12,15l301,58r,11l302,90r,11l297,137r-8,33l282,205r-8,20l267,241r-11,17l244,276r-74,1l144,277r-42,-2l87,278,72,224,70,186r6,-47l85,126,63,143,47,158,31,170,21,152,12,139,4,116,,96,16,89,45,64,68,39,85,19,97,11r13,l126,11r-7,xe" fillcolor="#ccc" stroked="f">
                  <v:path arrowok="t" o:connecttype="custom" o:connectlocs="119,11;145,6;169,3;186,0;201,0;214,4;230,4;238,6;242,4;263,15;276,20;282,32;294,47;301,58;301,69;302,90;302,101;297,137;289,170;282,205;274,225;267,241;256,258;244,276;170,277;144,277;102,275;87,278;72,224;70,186;76,139;85,126;63,143;47,158;31,170;21,152;12,139;4,116;0,96;16,89;45,64;68,39;85,19;97,11;110,11;126,11;119,11" o:connectangles="0,0,0,0,0,0,0,0,0,0,0,0,0,0,0,0,0,0,0,0,0,0,0,0,0,0,0,0,0,0,0,0,0,0,0,0,0,0,0,0,0,0,0,0,0,0,0"/>
                </v:shape>
                <v:shape id="Freeform 9193" o:spid="_x0000_s1088" style="position:absolute;left:676;top:954;width:198;height:39;visibility:visible;mso-wrap-style:square;v-text-anchor:top" coordsize="19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hSsoA&#10;AADdAAAADwAAAGRycy9kb3ducmV2LnhtbESPS0/DMBCE70j9D9ZW4kad8ugj1K0qJBAcqNr0oR6X&#10;eJsE4nWInTT8e4yE1ONoZr7RzBadKUVLtSssKxgOIhDEqdUFZwp22+ebCQjnkTWWlknBDzlYzHtX&#10;M4y1PfOG2sRnIkDYxagg976KpXRpTgbdwFbEwTvZ2qAPss6krvEc4KaUt1E0kgYLDgs5VvSUU/qV&#10;NEbB/uMwOh6Sh+X36r1py/3buvl8yZS67nfLRxCeOn8J/7dftYLx/d0U/t6EJ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vfYUrKAAAA3QAAAA8AAAAAAAAAAAAAAAAAmAIA&#10;AGRycy9kb3ducmV2LnhtbFBLBQYAAAAABAAEAPUAAACPAwAAAAA=&#10;" path="m66,4r33,l154,2,178,r5,16l198,39,,39,13,7,66,4xe" fillcolor="#005897" stroked="f">
                  <v:path arrowok="t" o:connecttype="custom" o:connectlocs="66,4;99,4;154,2;178,0;183,16;198,39;0,39;13,7;66,4" o:connectangles="0,0,0,0,0,0,0,0,0"/>
                </v:shape>
                <v:shape id="Freeform 9194" o:spid="_x0000_s1089" style="position:absolute;left:672;top:950;width:207;height:47;visibility:visible;mso-wrap-style:square;v-text-anchor:top" coordsize="4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yVcIA&#10;AADdAAAADwAAAGRycy9kb3ducmV2LnhtbERPTYvCMBC9C/sfwix403QXdaUaZVcUlJ7UxfPYjG1p&#10;M6lN1Pbfm4Pg8fG+58vWVOJOjSssK/gaRiCIU6sLzhT8HzeDKQjnkTVWlklBRw6Wi4/eHGNtH7yn&#10;+8FnIoSwi1FB7n0dS+nSnAy6oa2JA3exjUEfYJNJ3eAjhJtKfkfRRBosODTkWNMqp7Q83IyCsUwm&#10;p013Ka+79bH7S8qEy9VZqf5n+zsD4an1b/HLvdUKfkajsD+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zJVwgAAAN0AAAAPAAAAAAAAAAAAAAAAAJgCAABkcnMvZG93&#10;bnJldi54bWxQSwUGAAAAAAQABAD1AAAAhwMAAAAA&#10;" path="m142,8r66,l317,4,368,v3,,7,3,8,6l386,38r-1,-2l415,84v2,3,2,6,,8c414,95,411,96,408,96l8,96c6,96,3,95,2,93,,91,,88,1,85l29,20v1,-3,4,-5,7,-5l142,8xm37,31r7,-5l16,92,8,80r400,l402,93,372,45v-1,-1,-1,-1,-1,-2l361,11r8,5l318,20,208,24r-65,l37,31xe" fillcolor="#005897" strokecolor="#005897" strokeweight="0">
                  <v:path arrowok="t" o:connecttype="custom" o:connectlocs="17,1;25,1;39,0;45,0;46,0;47,4;47,4;51,10;51,11;50,11;1,11;0,11;0,10;3,2;4,1;17,1;4,3;5,3;2,11;1,9;50,9;49,11;46,5;45,5;44,1;45,2;39,2;25,3;17,3;4,3" o:connectangles="0,0,0,0,0,0,0,0,0,0,0,0,0,0,0,0,0,0,0,0,0,0,0,0,0,0,0,0,0,0"/>
                  <o:lock v:ext="edit" verticies="t"/>
                </v:shape>
                <v:shape id="Freeform 9195" o:spid="_x0000_s1090" style="position:absolute;left:691;top:652;width:159;height:119;visibility:visible;mso-wrap-style:square;v-text-anchor:top" coordsize="15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qI8cA&#10;AADdAAAADwAAAGRycy9kb3ducmV2LnhtbESP3WrCQBSE7wu+w3KE3tWNIbSSuooIAUsp2Cj09pA9&#10;TWKzZ0N282Of3i0UvBxm5htmvZ1MIwbqXG1ZwXIRgSAurK65VHA+ZU8rEM4ja2wsk4IrOdhuZg9r&#10;TLUd+ZOG3JciQNilqKDyvk2ldEVFBt3CtsTB+7adQR9kV0rd4RjgppFxFD1LgzWHhQpb2ldU/OS9&#10;UXDZ9e43ipP8qK9fl/N71vYf8k2px/m0ewXhafL38H/7oBW8JMkS/t6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QKiPHAAAA3QAAAA8AAAAAAAAAAAAAAAAAmAIAAGRy&#10;cy9kb3ducmV2LnhtbFBLBQYAAAAABAAEAPUAAACMAwAAAAA=&#10;" path="m138,r-9,8l84,32,40,56,13,76,,90r,2l4,101r3,14l23,119r11,l45,118,94,100,138,71,152,54r7,-17l150,20,138,xe" stroked="f">
                  <v:path arrowok="t" o:connecttype="custom" o:connectlocs="138,0;129,8;84,32;40,56;13,76;0,90;0,92;4,101;7,115;23,119;34,119;45,118;94,100;138,71;152,54;159,37;150,20;138,0" o:connectangles="0,0,0,0,0,0,0,0,0,0,0,0,0,0,0,0,0,0"/>
                </v:shape>
                <v:shape id="Freeform 9196" o:spid="_x0000_s1091" style="position:absolute;left:688;top:648;width:167;height:127;visibility:visible;mso-wrap-style:square;v-text-anchor:top" coordsize="33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CfsMA&#10;AADdAAAADwAAAGRycy9kb3ducmV2LnhtbESPQWvCQBSE7wX/w/IEb3VjkKrRVaS11KtR8PrIviah&#10;2bch+9T477uC4HGYmW+Y1aZ3jbpSF2rPBibjBBRx4W3NpYHT8ft9DioIssXGMxm4U4DNevC2wsz6&#10;Gx/omkupIoRDhgYqkTbTOhQVOQxj3xJH79d3DiXKrtS2w1uEu0anSfKhHdYcFyps6bOi4i+/OANf&#10;812r5WD7y+Je53tMzz+yOBszGvbbJSihXl7hZ3tvDcym0xQeb+IT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9CfsMAAADdAAAADwAAAAAAAAAAAAAAAACYAgAAZHJzL2Rv&#10;d25yZXYueG1sUEsFBgAAAAAEAAQA9QAAAIgDAAAAAA==&#10;" path="m278,13r12,1l272,30v,1,-1,1,-1,1l180,81,92,128,38,168r1,-2l14,194r2,-5l16,194r,-2l22,211r7,27l23,232r33,8l54,240r22,l74,241r23,-3l95,238r99,-36l192,203r88,-59l279,146r29,-33l307,115,321,81r,7l303,52,278,13xm317,44r19,37c337,83,337,85,336,87r-15,34c321,122,321,123,320,124r-30,32c290,157,289,157,289,158r-88,58c200,217,200,217,199,217r-98,37c100,254,99,254,99,254r-23,2c76,256,75,256,75,256r-21,c53,256,53,256,52,255l20,248v-3,-1,-6,-3,-6,-6l7,215,1,196v,,-1,-1,-1,-2l,189v,-2,1,-4,2,-5l28,156v,-1,,-1,1,-1l84,114,172,67,263,17r-1,1l279,3v2,-2,4,-3,7,-2c288,1,290,2,291,4r26,40xe" fillcolor="#a3a3a3" strokecolor="#a3a3a3" strokeweight="0">
                  <v:path arrowok="t" o:connecttype="custom" o:connectlocs="34,1;35,1;33,3;33,3;22,10;11,16;4,20;4,20;1,24;2,23;2,24;2,23;2,26;3,29;2,28;7,29;6,29;9,29;9,30;12,29;11,29;24,25;23,25;34,17;34,18;38,14;37,14;39,10;39,11;37,6;34,1;39,5;41,10;41,10;39,15;39,15;35,19;35,19;25,26;24,27;12,31;12,31;9,31;9,31;6,31;6,31;2,30;1,30;0,26;0,24;0,24;0,23;0,22;3,19;3,19;10,14;21,8;32,2;32,2;34,0;35,0;35,0;39,5" o:connectangles="0,0,0,0,0,0,0,0,0,0,0,0,0,0,0,0,0,0,0,0,0,0,0,0,0,0,0,0,0,0,0,0,0,0,0,0,0,0,0,0,0,0,0,0,0,0,0,0,0,0,0,0,0,0,0,0,0,0,0,0,0,0,0"/>
                  <o:lock v:ext="edit" verticies="t"/>
                </v:shape>
                <v:shape id="Freeform 9197" o:spid="_x0000_s1092" style="position:absolute;left:846;top:862;width:48;height:88;visibility:visible;mso-wrap-style:square;v-text-anchor:top" coordsize="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5VMcA&#10;AADdAAAADwAAAGRycy9kb3ducmV2LnhtbESPS2vCQBSF9wX/w3AFd3ViDVVSRylCsNBF64O2y0vm&#10;molm7sTMRNN/3ykUujycx8dZrHpbiyu1vnKsYDJOQBAXTldcKjjs8/s5CB+QNdaOScE3eVgtB3cL&#10;zLS78Zauu1CKOMI+QwUmhCaT0heGLPqxa4ijd3StxRBlW0rd4i2O21o+JMmjtFhxJBhsaG2oOO86&#10;GyGpeT3NL+vt5+Ht432TU5fzV6fUaNg/P4EI1If/8F/7RSuYpek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keVTHAAAA3QAAAA8AAAAAAAAAAAAAAAAAmAIAAGRy&#10;cy9kb3ducmV2LnhtbFBLBQYAAAAABAAEAPUAAACMAwAAAAA=&#10;" path="m46,3r2,19l40,43,25,63,13,79,,88,28,,46,3xe" fillcolor="#ff7050" stroked="f">
                  <v:path arrowok="t" o:connecttype="custom" o:connectlocs="46,3;48,22;40,43;25,63;13,79;0,88;28,0;46,3" o:connectangles="0,0,0,0,0,0,0,0"/>
                </v:shape>
                <v:shape id="Freeform 9198" o:spid="_x0000_s1093" style="position:absolute;left:886;top:791;width:16;height:79;visibility:visible;mso-wrap-style:square;v-text-anchor:top" coordsize="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aeMcA&#10;AADdAAAADwAAAGRycy9kb3ducmV2LnhtbESPT2vCQBTE7wW/w/IEb3VjCVaiq4h/oEgvVQ8en9ln&#10;NiT7Nma3Gvvpu4WCx2FmfsPMFp2txY1aXzpWMBomIIhzp0suFBwP29cJCB+QNdaOScGDPCzmvZcZ&#10;Ztrd+Ytu+1CICGGfoQITQpNJ6XNDFv3QNcTRu7jWYoiyLaRu8R7htpZvSTKWFkuOCwYbWhnKq/23&#10;VfC5WeudNPyz2Y2vp3U1WZ1P1UOpQb9bTkEE6sIz/N/+0Are0zS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UmnjHAAAA3QAAAA8AAAAAAAAAAAAAAAAAmAIAAGRy&#10;cy9kb3ducmV2LnhtbFBLBQYAAAAABAAEAPUAAACMAwAAAAA=&#10;" path="m16,r,28l16,71,,79,16,xe" fillcolor="#ccc" stroked="f">
                  <v:path arrowok="t" o:connecttype="custom" o:connectlocs="16,0;16,28;16,71;0,79;16,0" o:connectangles="0,0,0,0,0"/>
                </v:shape>
                <v:shape id="Freeform 9199" o:spid="_x0000_s1094" style="position:absolute;left:600;top:679;width:111;height:144;visibility:visible;mso-wrap-style:square;v-text-anchor:top" coordsize="1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hsYA&#10;AADdAAAADwAAAGRycy9kb3ducmV2LnhtbESPQWvCQBSE74L/YXkFb7qpqC2pq0hUsIcipvX+yL4m&#10;abNvQ3ZNUn99VxA8DjPzDbNc96YSLTWutKzgeRKBIM6sLjlX8PW5H7+CcB5ZY2WZFPyRg/VqOFhi&#10;rG3HJ2pTn4sAYRejgsL7OpbSZQUZdBNbEwfv2zYGfZBNLnWDXYCbSk6jaCENlhwWCqwpKSj7TS9G&#10;wfH949Bn191PcubrXHbJuU23lVKjp37zBsJT7x/he/ugFbzMZnO4vQ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q+hsYAAADdAAAADwAAAAAAAAAAAAAAAACYAgAAZHJz&#10;L2Rvd25yZXYueG1sUEsFBgAAAAAEAAQA9QAAAIsDAAAAAA==&#10;" path="m88,6l95,4,99,r9,3l111,8,95,57r-7,9l78,68,66,83r1,8l64,104r-9,12l47,123r,-9l36,118,26,129r-7,9l15,144,8,130r,-9l,100,,91,16,87,36,66,57,40,70,26,83,14,88,6xe" fillcolor="#f0f0f0" stroked="f">
                  <v:path arrowok="t" o:connecttype="custom" o:connectlocs="88,6;95,4;99,0;108,3;111,8;95,57;88,66;78,68;66,83;67,91;64,104;55,116;47,123;47,114;36,118;26,129;19,138;15,144;8,130;8,121;0,100;0,91;16,87;36,66;57,40;70,26;83,14;88,6" o:connectangles="0,0,0,0,0,0,0,0,0,0,0,0,0,0,0,0,0,0,0,0,0,0,0,0,0,0,0,0"/>
                </v:shape>
                <v:shape id="Freeform 9200" o:spid="_x0000_s1095" style="position:absolute;left:672;top:672;width:230;height:286;visibility:visible;mso-wrap-style:square;v-text-anchor:top" coordsize="23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gzsYA&#10;AADdAAAADwAAAGRycy9kb3ducmV2LnhtbESPS2/CMBCE75X4D9Yi9Vac0ohHioMQUIljSYu4buNt&#10;HsTrKDYh/fd1pUocRzPzjWa1HkwjeupcZVnB8yQCQZxbXXGh4PPj7WkBwnlkjY1lUvBDDtbp6GGF&#10;ibY3PlKf+UIECLsEFZTet4mULi/JoJvYljh437Yz6IPsCqk7vAW4aeQ0imbSYMVhocSWtiXll+xq&#10;FFTbvn+5eDwdsq94+V7vd/a8q5V6HA+bVxCeBn8P/7cPWsE8jmf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lgzsYAAADdAAAADwAAAAAAAAAAAAAAAACYAgAAZHJz&#10;L2Rvd25yZXYueG1sUEsFBgAAAAAEAAQA9QAAAIsDAAAAAA==&#10;" path="m202,21l167,7r,7l173,38r7,20l185,92r,23l185,133r-3,-4l182,116r,-22l165,25,157,1,147,2r16,31l169,73r,23l166,123r-6,16l154,142r,-17l159,110r,-13l159,75,154,52,147,15,140,,92,2,65,6,53,8r4,18l61,61r4,19l68,109r3,24l71,140,54,130r3,15l67,175r5,20l74,206,63,227,56,192,35,158,24,137r,-7l11,142r-7,7l3,173,,195r,19l4,232r5,23l15,276r2,10l57,284r33,-2l134,284r37,-2l176,282r9,-20l204,235r6,-27l213,184r9,-28l225,130r5,-21l230,89r,-18l230,55,219,42,212,28,202,21xe" fillcolor="#f0f0f0" stroked="f">
                  <v:path arrowok="t" o:connecttype="custom" o:connectlocs="167,7;173,38;185,92;185,133;182,116;165,25;147,2;169,73;166,123;154,142;159,110;159,75;147,15;92,2;53,8;61,61;68,109;71,140;57,145;72,195;63,227;35,158;24,130;4,149;0,195;4,232;15,276;57,284;134,284;176,282;204,235;213,184;225,130;230,89;230,55;212,28" o:connectangles="0,0,0,0,0,0,0,0,0,0,0,0,0,0,0,0,0,0,0,0,0,0,0,0,0,0,0,0,0,0,0,0,0,0,0,0"/>
                </v:shape>
                <v:shape id="Freeform 9201" o:spid="_x0000_s1096" style="position:absolute;left:703;top:640;width:167;height:47;visibility:visible;mso-wrap-style:square;v-text-anchor:top" coordsize="1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ZscA&#10;AADdAAAADwAAAGRycy9kb3ducmV2LnhtbESPT2vCQBTE74LfYXmFXkQ3ijWSuopohUJPxj/Q2yP7&#10;TEKzb0N2E+O37xYKHoeZ+Q2z2vSmEh01rrSsYDqJQBBnVpecKzifDuMlCOeRNVaWScGDHGzWw8EK&#10;E23vfKQu9bkIEHYJKii8rxMpXVaQQTexNXHwbrYx6INscqkbvAe4qeQsihbSYMlhocCadgVlP2lr&#10;FFzjy+7RHvbd8fph07fb1/67Hp2Uen3pt+8gPPX+Gf5vf2oF8Xwew9+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mbHAAAA3QAAAA8AAAAAAAAAAAAAAAAAmAIAAGRy&#10;cy9kb3ducmV2LnhtbFBLBQYAAAAABAAEAPUAAACMAwAAAAA=&#10;" path="m130,8r9,10l159,38r8,9l110,32r-31,l57,34,18,39r-5,4l,38,8,34,22,27,37,20,51,13r3,-3l55,8,62,1,81,r20,l118,4r11,2l130,8xe" fillcolor="#f0f0f0" stroked="f">
                  <v:path arrowok="t" o:connecttype="custom" o:connectlocs="130,8;139,18;159,38;167,47;110,32;79,32;57,34;18,39;13,43;0,38;8,34;22,27;37,20;51,13;54,10;55,8;62,1;81,0;101,0;118,4;129,6;130,8" o:connectangles="0,0,0,0,0,0,0,0,0,0,0,0,0,0,0,0,0,0,0,0,0,0"/>
                </v:shape>
                <v:shape id="Freeform 9202" o:spid="_x0000_s1097" style="position:absolute;left:695;top:648;width:80;height:31;visibility:visible;mso-wrap-style:square;v-text-anchor:top" coordsize="8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h5MMA&#10;AADdAAAADwAAAGRycy9kb3ducmV2LnhtbERPy2rCQBTdC/2H4QrudKKI0dRRiqXQ4soH2uUlc5tJ&#10;zdwJmTGm/XpnIbg8nPdy3dlKtNT40rGC8SgBQZw7XXKh4Hj4GM5B+ICssXJMCv7Iw3r10ltipt2N&#10;d9TuQyFiCPsMFZgQ6kxKnxuy6EeuJo7cj2sshgibQuoGbzHcVnKSJDNpseTYYLCmjaH8sr9aBXb2&#10;f25TnP/uFvhlLu+nLabfW6UG/e7tFUSgLjzFD/enVpBOp3Fu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eh5MMAAADdAAAADwAAAAAAAAAAAAAAAACYAgAAZHJzL2Rv&#10;d25yZXYueG1sUEsFBgAAAAAEAAQA9QAAAIgDAAAAAA==&#10;" path="m65,l80,2,64,3r1,6l68,18,64,13,57,10r-7,3l47,20r3,6l33,20r-9,3l21,28,,31,9,26,26,20,37,16r8,-4l54,8,59,5,63,r2,xe" fillcolor="#ccc" stroked="f">
                  <v:path arrowok="t" o:connecttype="custom" o:connectlocs="65,0;80,2;64,3;65,9;68,18;64,13;57,10;50,13;47,20;50,26;33,20;24,23;21,28;0,31;9,26;26,20;37,16;45,12;54,8;59,5;63,0;65,0" o:connectangles="0,0,0,0,0,0,0,0,0,0,0,0,0,0,0,0,0,0,0,0,0,0"/>
                </v:shape>
                <v:shape id="Freeform 9203" o:spid="_x0000_s1098" style="position:absolute;left:831;top:64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3asUA&#10;AADdAAAADwAAAGRycy9kb3ducmV2LnhtbESPQWvCQBSE74L/YXlCb7oxSNXUVURo7VGt0Osz+0yC&#10;2bdxd41pf31XEHocZuYbZrHqTC1acr6yrGA8SkAQ51ZXXCg4fr0PZyB8QNZYWyYFP+Rhtez3Fphp&#10;e+c9tYdQiAhhn6GCMoQmk9LnJRn0I9sQR+9sncEQpSukdniPcFPLNElepcGK40KJDW1Kyi+Hm1Gw&#10;O6WXqWuL3+P39jr7SOen7W3jlHoZdOs3EIG68B9+tj+1gulkMof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ndqxQAAAN0AAAAPAAAAAAAAAAAAAAAAAJgCAABkcnMv&#10;ZG93bnJldi54bWxQSwUGAAAAAAQABAD1AAAAigMAAAAA&#10;" path="m1,l8,6,24,20,34,33r5,6l23,28,19,21,14,16,8,12,,,1,xe" fillcolor="#9c9c9c" stroked="f">
                  <v:path arrowok="t" o:connecttype="custom" o:connectlocs="1,0;8,6;24,20;34,33;39,39;23,28;19,21;14,16;8,12;0,0;1,0" o:connectangles="0,0,0,0,0,0,0,0,0,0,0"/>
                </v:shape>
                <v:shape id="Freeform 9204" o:spid="_x0000_s1099" style="position:absolute;left:680;top:719;width:39;height:127;visibility:visible;mso-wrap-style:square;v-text-anchor:top" coordsize="3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mQcMA&#10;AADdAAAADwAAAGRycy9kb3ducmV2LnhtbERPXWvCMBR9F/Yfwh34NtMOnVtnKk4QZCBi18EeL81d&#10;W9bclCTW+u/Nw8DHw/lerUfTiYGcby0rSGcJCOLK6pZrBeXX7ukVhA/IGjvLpOBKHtb5w2SFmbYX&#10;PtFQhFrEEPYZKmhC6DMpfdWQQT+zPXHkfq0zGCJ0tdQOLzHcdPI5SV6kwZZjQ4M9bRuq/oqzUbBL&#10;jm5flunGfHzyz+F7OGhevCk1fRw37yACjeEu/nfvtYLlfBH3xzfxCc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9mQcMAAADdAAAADwAAAAAAAAAAAAAAAACYAgAAZHJzL2Rv&#10;d25yZXYueG1sUEsFBgAAAAAEAAQA9QAAAIgDAAAAAA==&#10;" path="m36,3l31,30,22,51,13,67,1,86,,102,16,88r20,39l28,76,39,18,37,r,2l36,3xe" fillcolor="#9c9c9c" stroked="f">
                  <v:path arrowok="t" o:connecttype="custom" o:connectlocs="36,3;31,30;22,51;13,67;1,86;0,102;16,88;36,127;28,76;39,18;37,0;37,2;36,3" o:connectangles="0,0,0,0,0,0,0,0,0,0,0,0,0"/>
                </v:shape>
                <v:shape id="Freeform 9205" o:spid="_x0000_s1100" style="position:absolute;left:688;top:862;width:103;height:96;visibility:visible;mso-wrap-style:square;v-text-anchor:top" coordsize="1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ebcUA&#10;AADdAAAADwAAAGRycy9kb3ducmV2LnhtbESPS2vDMBCE74H+B7GF3BLZIXWCEyWUhkIPLSEPcl6k&#10;jW1qrYwlP/rvq0Ihx2FmvmG2+9HWoqfWV44VpPMEBLF2puJCwfXyPluD8AHZYO2YFPyQh/3uabLF&#10;3LiBT9SfQyEihH2OCsoQmlxKr0uy6OeuIY7e3bUWQ5RtIU2LQ4TbWi6SJJMWK44LJTb0VpL+PndW&#10;QTekfXe8SnnTh0WWfbGuDvyp1PR5fN2ACDSGR/i//WEUrJYvK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l5txQAAAN0AAAAPAAAAAAAAAAAAAAAAAJgCAABkcnMv&#10;ZG93bnJldi54bWxQSwUGAAAAAAQABAD1AAAAigMAAAAA&#10;" path="m89,45l85,71,76,91,63,96,49,74,38,96r-15,l8,67,8,43,3,67,,43,14,r3,31l20,54r2,20l31,75,41,43,44,22r9,-1l56,71r13,9l90,26,103,2,89,45xe" fillcolor="#ccc" stroked="f">
                  <v:path arrowok="t" o:connecttype="custom" o:connectlocs="89,45;85,71;76,91;63,96;49,74;38,96;23,96;8,67;8,43;3,67;0,43;14,0;17,31;20,54;22,74;31,75;41,43;44,22;53,21;56,71;69,80;90,26;103,2;89,45" o:connectangles="0,0,0,0,0,0,0,0,0,0,0,0,0,0,0,0,0,0,0,0,0,0,0,0"/>
                </v:shape>
                <v:shape id="Freeform 9206" o:spid="_x0000_s1101" style="position:absolute;left:767;top:862;width:95;height:96;visibility:visible;mso-wrap-style:square;v-text-anchor:top" coordsize="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YV8QA&#10;AADdAAAADwAAAGRycy9kb3ducmV2LnhtbESPwW7CMBBE75X4B2uReqnAaUShSjGoRargmoQP2Mbb&#10;JBCvg20g/XuMVInjaGbeaJbrwXTiQs63lhW8ThMQxJXVLdcK9uX35B2ED8gaO8uk4I88rFejpyVm&#10;2l45p0sRahEh7DNU0ITQZ1L6qiGDfmp74uj9WmcwROlqqR1eI9x0Mk2SuTTYclxosKdNQ9WxOBsF&#10;8ic/b07Hw8sXpZTbWVHi1pVKPY+Hzw8QgYbwCP+3d1rBYva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mFfEAAAA3QAAAA8AAAAAAAAAAAAAAAAAmAIAAGRycy9k&#10;b3ducmV2LnhtbFBLBQYAAAAABAAEAPUAAACJAwAAAAA=&#10;" path="m68,l57,12r3,22l49,73,,96r16,l30,96,74,94,63,88,69,75,93,39,95,28,61,73,69,26,68,xe" fillcolor="#ccc" stroked="f">
                  <v:path arrowok="t" o:connecttype="custom" o:connectlocs="68,0;57,12;60,34;49,73;0,96;16,96;30,96;74,94;63,88;69,75;93,39;95,28;61,73;69,26;68,0" o:connectangles="0,0,0,0,0,0,0,0,0,0,0,0,0,0,0"/>
                </v:shape>
                <v:shape id="Freeform 9207" o:spid="_x0000_s1102" style="position:absolute;left:711;top:672;width:159;height:15;visibility:visible;mso-wrap-style:square;v-text-anchor:top" coordsize="1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cSskA&#10;AADdAAAADwAAAGRycy9kb3ducmV2LnhtbESPzUvDQBTE74L/w/IEL9JuqvaDtNuiguDBHvoBTW+v&#10;2dckNPs27q5N9K93C0KPw8z8hpktOlOLMzlfWVYw6CcgiHOrKy4UbDfvvQkIH5A11pZJwQ95WMxv&#10;b2aYatvyis7rUIgIYZ+igjKEJpXS5yUZ9H3bEEfvaJ3BEKUrpHbYRrip5WOSjKTBiuNCiQ29lZSf&#10;1t9Gwe7wsN/bLBtR9vVKK8ft7/KzVer+rnuZggjUhWv4v/2hFYyfh09weROf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rcSskAAADdAAAADwAAAAAAAAAAAAAAAACYAgAA&#10;ZHJzL2Rvd25yZXYueG1sUEsFBgAAAAAEAAQA9QAAAI4DAAAAAA==&#10;" path="m151,15l113,6,100,2,77,2,50,4,24,8,9,10,,7,32,4,54,1,73,r35,2l135,7r15,3l159,14r-8,1xe" fillcolor="#ccc" stroked="f">
                  <v:path arrowok="t" o:connecttype="custom" o:connectlocs="151,15;113,6;100,2;77,2;50,4;24,8;9,10;0,7;32,4;54,1;73,0;108,2;135,7;150,10;159,14;151,15" o:connectangles="0,0,0,0,0,0,0,0,0,0,0,0,0,0,0,0"/>
                </v:shape>
                <v:shape id="Freeform 9208" o:spid="_x0000_s1103" style="position:absolute;left:739;top:58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ohsgA&#10;AADdAAAADwAAAGRycy9kb3ducmV2LnhtbESPS2vDMBCE74H8B7GB3ho5bR7FiRxK86A9Fac9pLfF&#10;Wlsm1spYauL8+6hQyHGYmW+Y1bq3jThT52vHCibjBARx4XTNlYLvr93jCwgfkDU2jknBlTyss+Fg&#10;hal2F87pfAiViBD2KSowIbSplL4wZNGPXUscvdJ1FkOUXSV1h5cIt418SpK5tFhzXDDY0puh4nT4&#10;tQq2z5+98eWsPR3zY978fGz0frtR6mHUvy5BBOrDPfzfftcKFtPZFP7ex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OiGyAAAAN0AAAAPAAAAAAAAAAAAAAAAAJgCAABk&#10;cnMvZG93bnJldi54bWxQSwUGAAAAAAQABAD1AAAAjQMAAAAA&#10;" path="m8,8l1,8,,6,1,,8,8xe" fillcolor="black" stroked="f">
                  <v:path arrowok="t" o:connecttype="custom" o:connectlocs="8,8;1,8;0,6;1,0;8,8;8,8" o:connectangles="0,0,0,0,0,0"/>
                </v:shape>
                <v:shape id="Freeform 9209" o:spid="_x0000_s1104" style="position:absolute;left:735;top:584;width:16;height:16;visibility:visible;mso-wrap-style:square;v-text-anchor:top" coordsize="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0IcUA&#10;AADdAAAADwAAAGRycy9kb3ducmV2LnhtbESPT2vCQBTE7wW/w/IEL0U3FVM1dZUQkQqe6p/7I/tM&#10;QrNv091V02/fLRR6HGbmN8xq05tW3Mn5xrKCl0kCgri0uuFKwfm0Gy9A+ICssbVMCr7Jw2Y9eFph&#10;pu2DP+h+DJWIEPYZKqhD6DIpfVmTQT+xHXH0rtYZDFG6SmqHjwg3rZwmyas02HBcqLGjoqby83gz&#10;ClJ3cMV+q+VXXnTvOdvdcvp8UWo07PM3EIH68B/+a++1gvksTe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QhxQAAAN0AAAAPAAAAAAAAAAAAAAAAAJgCAABkcnMv&#10;ZG93bnJldi54bWxQSwUGAAAAAAQABAD1AAAAigMAAAAA&#10;" path="m32,24v,3,-1,5,-2,6c28,32,26,33,23,32l9,31c6,30,4,29,3,26l1,23c1,21,,19,1,18l2,7c3,4,5,2,8,1v3,-1,6,,8,2l30,17v2,2,2,4,2,6l32,24xm16,23r3,5l5,14,18,10,16,20r,-4l17,19,11,15r14,2l16,24r,-1xe" fillcolor="black" strokeweight="0">
                  <v:path arrowok="t" o:connecttype="custom" o:connectlocs="4,3;4,3;3,4;2,3;1,3;1,2;1,2;1,0;1,0;2,0;4,2;4,2;4,3;2,2;3,3;1,1;3,1;2,2;2,2;3,2;2,1;4,2;2,3;2,2" o:connectangles="0,0,0,0,0,0,0,0,0,0,0,0,0,0,0,0,0,0,0,0,0,0,0,0"/>
                  <o:lock v:ext="edit" verticies="t"/>
                </v:shape>
                <v:shape id="Freeform 9210" o:spid="_x0000_s1105" style="position:absolute;left:727;top:528;width:112;height:136;visibility:visible;mso-wrap-style:square;v-text-anchor:top" coordsize="1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baMUA&#10;AADdAAAADwAAAGRycy9kb3ducmV2LnhtbESPT4vCMBTE78J+h/AWvGladVWqUUQQPLiw/gGvr82z&#10;7W7zUpqo9dubBcHjMDO/YebL1lTiRo0rLSuI+xEI4szqknMFp+OmNwXhPLLGyjIpeJCD5eKjM8dE&#10;2zvv6XbwuQgQdgkqKLyvEyldVpBB17c1cfAutjHog2xyqRu8B7ip5CCKxtJgyWGhwJrWBWV/h6tR&#10;UNFPnKbn33Qfr3m0Y959D4eZUt3PdjUD4an17/CrvdUKJqOvMfy/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dtoxQAAAN0AAAAPAAAAAAAAAAAAAAAAAJgCAABkcnMv&#10;ZG93bnJldi54bWxQSwUGAAAAAAQABAD1AAAAigMAAAAA&#10;" path="m8,35l6,42,5,50r,5l6,58r1,3l9,64r,3l8,71,5,76,3,79,1,81r,3l,85r8,3l8,92r,3l8,99r1,6l11,113r1,5l12,123r,4l12,129r4,5l21,136r9,l33,136r14,-9l59,122r9,-3l79,119r9,l97,119r1,-2l99,111r2,-7l112,45,87,1,36,,9,33,8,35xe" fillcolor="#ff7050" stroked="f">
                  <v:path arrowok="t" o:connecttype="custom" o:connectlocs="8,35;6,42;5,50;5,55;6,58;7,61;9,64;9,67;8,71;5,76;3,79;1,81;1,84;0,85;8,88;8,92;8,95;8,99;9,105;11,113;12,118;12,123;12,127;12,129;16,134;21,136;30,136;33,136;47,127;59,122;68,119;79,119;88,119;97,119;98,117;99,111;101,104;112,45;87,1;36,0;9,33;8,35" o:connectangles="0,0,0,0,0,0,0,0,0,0,0,0,0,0,0,0,0,0,0,0,0,0,0,0,0,0,0,0,0,0,0,0,0,0,0,0,0,0,0,0,0,0"/>
                </v:shape>
                <v:shape id="Freeform 9211" o:spid="_x0000_s1106" style="position:absolute;left:759;top:648;width:80;height:24;visibility:visible;mso-wrap-style:square;v-text-anchor:top" coordsize="8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vxccA&#10;AADdAAAADwAAAGRycy9kb3ducmV2LnhtbESPT0sDMRTE74LfITzBW5u1f1xZmxZpLeihB6vi9bF5&#10;Jms3L9skbddvbwoFj8PM/IaZLXrXiiOF2HhWcDcsQBDXXjdsFHy8rwcPIGJC1th6JgW/FGExv76a&#10;YaX9id/ouE1GZAjHChXYlLpKylhbchiHviPO3rcPDlOWwUgd8JThrpWjoriXDhvOCxY7Wlqqd9uD&#10;UzDav47Lr/0qfobdxq7N848z/Uqp25v+6RFEoj79hy/tF62gnExLO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4b8XHAAAA3QAAAA8AAAAAAAAAAAAAAAAAmAIAAGRy&#10;cy9kb3ducmV2LnhtbFBLBQYAAAAABAAEAPUAAACMAwAAAAA=&#10;" path="m1,17l3,16,6,14r4,-3l18,8,22,5,27,4,30,2r6,l41,1,48,r7,l63,r8,1l74,4r3,5l78,14r2,3l80,20r,2l80,24r-2,l73,23,64,20,56,18,42,17,36,16r-9,l19,16r-5,2l10,19,5,21,2,23,,24,,20,1,17xe" fillcolor="#ccc" stroked="f">
                  <v:path arrowok="t" o:connecttype="custom" o:connectlocs="1,17;3,16;6,14;10,11;18,8;22,5;27,4;30,2;36,2;41,1;48,0;55,0;63,0;71,1;71,1;74,4;77,9;78,14;80,17;80,20;80,22;80,24;78,24;73,23;64,20;56,18;42,17;36,16;27,16;19,16;14,18;10,19;5,21;2,23;0,24;0,20;1,17;1,17;1,17" o:connectangles="0,0,0,0,0,0,0,0,0,0,0,0,0,0,0,0,0,0,0,0,0,0,0,0,0,0,0,0,0,0,0,0,0,0,0,0,0,0,0"/>
                </v:shape>
                <v:shape id="Freeform 9212" o:spid="_x0000_s1107" style="position:absolute;left:759;top:632;width:72;height:32;visibility:visible;mso-wrap-style:square;v-text-anchor:top" coordsize="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qhMMA&#10;AADdAAAADwAAAGRycy9kb3ducmV2LnhtbERPTWsCMRC9F/wPYYTeatZqq2yNUgTFm62K2Nt0M91d&#10;TCbLJtX13zuHQo+P9z1bdN6pC7WxDmxgOMhAERfB1lwaOOxXT1NQMSFbdIHJwI0iLOa9hxnmNlz5&#10;ky67VCoJ4ZijgSqlJtc6FhV5jIPQEAv3E1qPSWBbatviVcK9089Z9qo91iwNFTa0rKg473699Mav&#10;kZ98D9fnY7c9xlPhPly5Muax372/gUrUpX/xn3tjDUzGLzJX3sgT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qhMMAAADdAAAADwAAAAAAAAAAAAAAAACYAgAAZHJzL2Rv&#10;d25yZXYueG1sUEsFBgAAAAAEAAQA9QAAAIgDAAAAAA==&#10;" path="m70,14l62,13r-10,l44,13r-7,l29,15r-7,2l21,15r,-6l23,6,25,4r1,l24,,19,,16,1r2,3l16,8r-4,5l10,17,8,23,6,26,,29r,2l2,32,7,28,18,23,30,18r7,-1l51,16r9,l67,16r5,1l71,13r-1,1xe" fillcolor="#9e698e" stroked="f">
                  <v:path arrowok="t" o:connecttype="custom" o:connectlocs="70,14;62,13;52,13;44,13;37,13;29,15;22,17;21,15;21,9;23,6;25,4;26,4;24,0;19,0;16,1;18,4;16,8;12,13;10,17;8,23;6,26;0,29;0,31;2,32;7,28;18,23;30,18;37,17;51,16;60,16;67,16;72,17;71,13;70,14" o:connectangles="0,0,0,0,0,0,0,0,0,0,0,0,0,0,0,0,0,0,0,0,0,0,0,0,0,0,0,0,0,0,0,0,0,0"/>
                </v:shape>
                <v:shape id="Freeform 9213" o:spid="_x0000_s1108" style="position:absolute;left:767;top:584;width:8;height:4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fI8QA&#10;AADdAAAADwAAAGRycy9kb3ducmV2LnhtbESPT4vCMBTE7wt+h/AEb2uquP6pRpFFQfCwbNX7o3m2&#10;0ealNFlbv/1GWNjjMDO/YVabzlbiQY03jhWMhgkI4txpw4WC82n/PgfhA7LGyjEpeJKHzbr3tsJU&#10;u5a/6ZGFQkQI+xQVlCHUqZQ+L8miH7qaOHpX11gMUTaF1A22EW4rOU6SqbRoOC6UWNNnSfk9+7EK&#10;vmZ37sykvU29CW1ye2aX3dEoNeh32yWIQF34D/+1D1rBbPKxgN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XyPEAAAA3QAAAA8AAAAAAAAAAAAAAAAAmAIAAGRycy9k&#10;b3ducmV2LnhtbFBLBQYAAAAABAAEAPUAAACJAwAAAAA=&#10;" path="m3,7r1,4l4,14,3,18,2,19,1,21r,-6l1,11,1,7,1,2,2,,5,3,7,6r1,4l8,18,7,24r,1l5,30,3,35,2,37,,40,,36,,32r1,1l3,30,5,27,6,24r,-6l6,14,7,11,6,7,5,9,4,8,4,6,3,7xe" fillcolor="#800044" stroked="f">
                  <v:path arrowok="t" o:connecttype="custom" o:connectlocs="3,7;4,11;4,14;3,18;2,19;1,21;1,15;1,11;1,7;1,2;2,0;5,3;7,6;8,10;8,18;7,24;7,25;5,30;3,35;2,37;0,40;0,36;0,32;1,33;3,30;5,27;6,24;6,18;6,14;7,11;6,7;5,9;4,8;4,6;3,7" o:connectangles="0,0,0,0,0,0,0,0,0,0,0,0,0,0,0,0,0,0,0,0,0,0,0,0,0,0,0,0,0,0,0,0,0,0,0"/>
                </v:shape>
                <v:shape id="Freeform 9214" o:spid="_x0000_s1109" style="position:absolute;left:727;top:592;width:8;height:24;visibility:visible;mso-wrap-style:square;v-text-anchor:top" coordsize="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WaMMA&#10;AADdAAAADwAAAGRycy9kb3ducmV2LnhtbERPy4rCMBTdD/gP4QruxlSRKtUo4mPGlYNVcHttrm2x&#10;ualNRjt/bxbCLA/nPVu0phIPalxpWcGgH4EgzqwuOVdwOm4/JyCcR9ZYWSYFf+RgMe98zDDR9skH&#10;eqQ+FyGEXYIKCu/rREqXFWTQ9W1NHLirbQz6AJtc6gafIdxUchhFsTRYcmgosKZVQdkt/TUK9CXb&#10;n+vvTR7fD+Ofr0t6bIeDtVK9brucgvDU+n/x273TCsa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WaMMAAADdAAAADwAAAAAAAAAAAAAAAACYAgAAZHJzL2Rv&#10;d25yZXYueG1sUEsFBgAAAAAEAAQA9QAAAIgDAAAAAA==&#10;" path="m8,l7,4,4,9,2,12,,16r,4l1,20r4,4l7,24,5,16r,-6l8,1,8,xe" fillcolor="#ff7050" stroked="f">
                  <v:path arrowok="t" o:connecttype="custom" o:connectlocs="8,0;7,4;4,9;2,12;0,16;0,20;1,20;5,24;7,24;5,16;5,10;8,1;8,0" o:connectangles="0,0,0,0,0,0,0,0,0,0,0,0,0"/>
                </v:shape>
                <v:shape id="Freeform 9215" o:spid="_x0000_s1110" style="position:absolute;left:768;top:585;width:14;height:14;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eccMA&#10;AADdAAAADwAAAGRycy9kb3ducmV2LnhtbESPQWvCQBSE70L/w/IK3nSjiCnRVVpF8FZi6v2ZfSbR&#10;7NuYXU38991CweMwM98wy3VvavGg1lWWFUzGEQji3OqKCwU/2W70AcJ5ZI21ZVLwJAfr1dtgiYm2&#10;Haf0OPhCBAi7BBWU3jeJlC4vyaAb24Y4eGfbGvRBtoXULXYBbmo5jaK5NFhxWCixoU1J+fVwNwqO&#10;Naffp9uXyaKs2nZxH6fmEis1fO8/FyA89f4V/m/vtYJ4Np/A3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OeccMAAADdAAAADwAAAAAAAAAAAAAAAACYAgAAZHJzL2Rv&#10;d25yZXYueG1sUEsFBgAAAAAEAAQA9QAAAIgDAAAAAA==&#10;" path="m11,r8,8c20,8,20,9,20,9r8,8l15,28,8,19r1,1l,13,11,xe" fillcolor="#800044" strokecolor="#800044" strokeweight="0">
                  <v:path arrowok="t" o:connecttype="custom" o:connectlocs="2,0;3,1;3,2;4,3;2,4;1,3;2,3;0,2;2,0" o:connectangles="0,0,0,0,0,0,0,0,0"/>
                </v:shape>
                <v:shape id="Freeform 9216" o:spid="_x0000_s1111" style="position:absolute;left:770;top:616;width:11;height:16;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gCcYA&#10;AADdAAAADwAAAGRycy9kb3ducmV2LnhtbESP3WrCQBSE7wu+w3KE3ohuDJJqdBVbKBZ7498DHHaP&#10;STB7Ns1uNb59VxB6OczMN8xi1dlaXKn1lWMF41ECglg7U3Gh4HT8HE5B+IBssHZMCu7kYbXsvSww&#10;N+7Ge7oeQiEihH2OCsoQmlxKr0uy6EeuIY7e2bUWQ5RtIU2Ltwi3tUyTJJMWK44LJTb0UZK+HH6t&#10;gq3OBuPBFtMfHTbr2czs3r/vO6Ve+916DiJQF/7Dz/aXUfA2yVJ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QgCcYAAADdAAAADwAAAAAAAAAAAAAAAACYAgAAZHJz&#10;L2Rvd25yZXYueG1sUEsFBgAAAAAEAAQA9QAAAIsDAAAAAA==&#10;" path="m,17l6,15,,20,3,13,5,9c5,8,6,8,6,7l10,3c11,1,13,,16,r1,l17,16r-1,l22,14r-4,4l19,15r-2,5l15,27v-1,2,-4,3,-6,4l3,32,,17xe" fillcolor="#800044" strokecolor="#800044" strokeweight="0">
                  <v:path arrowok="t" o:connecttype="custom" o:connectlocs="0,3;1,2;0,3;1,2;1,2;1,1;2,1;2,0;3,0;3,2;2,2;3,2;3,3;3,2;3,3;2,4;2,4;1,4;0,3" o:connectangles="0,0,0,0,0,0,0,0,0,0,0,0,0,0,0,0,0,0,0"/>
                </v:shape>
                <v:shape id="Freeform 9217" o:spid="_x0000_s1112" style="position:absolute;left:731;top:517;width:119;height:127;visibility:visible;mso-wrap-style:square;v-text-anchor:top" coordsize="11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EH8cA&#10;AADdAAAADwAAAGRycy9kb3ducmV2LnhtbESPQWvCQBSE74L/YXlCb7rRltimriJCwENB1Fp6fGRf&#10;k9Ds23R31dRf7wqCx2FmvmFmi8404kTO15YVjEcJCOLC6ppLBZ/7fPgKwgdkjY1lUvBPHhbzfm+G&#10;mbZn3tJpF0oRIewzVFCF0GZS+qIig35kW+Lo/VhnMETpSqkdniPcNHKSJKk0WHNcqLClVUXF7+5o&#10;FHyF48f67y29fOf7y2pycPnGHHKlngbd8h1EoC48wvf2WiuYvqTP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LxB/HAAAA3QAAAA8AAAAAAAAAAAAAAAAAmAIAAGRy&#10;cy9kb3ducmV2LnhtbFBLBQYAAAAABAAEAPUAAACMAwAAAAA=&#10;" path="m102,115r9,-23l111,82r3,7l115,76r1,9l117,69r,7l119,57,117,45,112,32,104,20,93,17,84,2,69,,64,,56,1,38,6,23,18,11,30,,45,4,55r14,8l11,53r6,7l22,65,19,59,29,70,25,63r6,9l31,76,30,86r4,7l36,83r2,-8l42,72r5,4l52,83,50,76r5,8l57,101r,-9l62,113r8,6l78,119r6,-4l91,121r7,-7l99,127r3,-12xe" fillcolor="black" stroked="f">
                  <v:path arrowok="t" o:connecttype="custom" o:connectlocs="102,115;111,92;111,82;114,89;115,76;116,85;117,69;117,76;119,57;117,45;112,32;104,20;93,17;84,2;69,0;64,0;56,1;38,6;23,18;11,30;0,45;4,55;18,63;11,53;17,60;22,65;19,59;29,70;25,63;31,72;31,76;30,86;34,93;36,83;38,75;42,72;47,76;52,83;50,76;55,84;57,101;57,92;62,113;70,119;78,119;84,115;91,121;98,114;99,127;102,115" o:connectangles="0,0,0,0,0,0,0,0,0,0,0,0,0,0,0,0,0,0,0,0,0,0,0,0,0,0,0,0,0,0,0,0,0,0,0,0,0,0,0,0,0,0,0,0,0,0,0,0,0,0"/>
                </v:shape>
                <v:shape id="Freeform 9218" o:spid="_x0000_s1113" style="position:absolute;left:727;top:513;width:128;height:135;visibility:visible;mso-wrap-style:square;v-text-anchor:top" coordsize="25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dm8YA&#10;AADdAAAADwAAAGRycy9kb3ducmV2LnhtbESPT2vCQBTE74LfYXlCb7pJSa1EV5GWFulB8A/i8Zl9&#10;ZoPZtzG71fTbdwtCj8PM/IaZLTpbixu1vnKsIB0lIIgLpysuFex3H8MJCB+QNdaOScEPeVjM+70Z&#10;5trdeUO3bShFhLDPUYEJocml9IUhi37kGuLonV1rMUTZllK3eI9wW8vnJBlLixXHBYMNvRkqLttv&#10;q+DlmFqTnlZrPOjjOy6La/Z5/VLqadAtpyACdeE//GivtILXbJzB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Udm8YAAADdAAAADwAAAAAAAAAAAAAAAACYAgAAZHJz&#10;L2Rvd25yZXYueG1sUEsFBgAAAAAEAAQA9QAAAIsDAAAAAA==&#10;" path="m206,237r19,-46l224,194r,-21c224,169,227,165,231,165v4,-1,8,2,9,5l244,186r-15,1l231,162v,-5,4,-8,8,-8c243,154,246,157,247,161r2,18l233,179r3,-32c236,143,240,140,244,140v5,,8,3,8,8l252,162r-16,-1l241,123r,2l236,100r1,1l227,76r1,2l211,54r4,3l192,52v-2,-1,-4,-2,-5,-4l170,16r6,4l145,16r-9,l137,16r-16,3l87,28r2,-1l59,51,35,75r1,-1l15,105r1,-8l23,117r-3,-4l48,129,37,140,22,120v-2,-3,-2,-8,2,-11c27,107,32,107,35,110r12,14l58,135,46,145,38,133v-2,-4,-1,-8,2,-11c43,120,48,120,51,123r20,20l59,153,50,140v-2,-3,-1,-8,2,-11c56,127,61,127,63,131r13,18c77,150,78,152,78,153r,9l75,182r-1,-5l83,192r-15,2l73,174r4,-16c77,156,78,155,79,154r8,-7c90,145,94,145,97,147r10,9c107,157,108,157,108,157r11,15l105,179r-4,-14c100,161,101,157,105,155v4,-2,8,,10,3l125,174v1,1,2,2,2,3l131,212r-16,1l115,194v,-4,3,-7,7,-8c126,186,130,189,131,193r10,41l138,230r15,11l148,240r17,l160,241r11,-8c175,231,179,231,182,234r14,13l185,248r13,-15c201,230,204,229,207,230v3,1,5,4,5,7l215,264r-16,-2l206,237xm214,267v-1,3,-4,6,-8,5c202,272,199,269,199,265r-2,-26l211,243r-14,15c196,260,194,261,192,261v-3,,-5,,-6,-2l171,245r10,1l170,254v-2,1,-3,2,-5,2l148,256v-2,,-4,-1,-5,-2l128,243v-1,-1,-2,-3,-3,-5l115,196r16,-2l131,213v,4,-3,8,-7,8c120,221,116,218,115,214r-4,-35l112,183,102,167r14,-7l120,174v2,4,,8,-3,10c113,186,109,185,106,182l95,167r1,1l87,159r10,l90,166r2,-4l89,178r-5,20c83,201,81,203,78,204v-4,,-7,-1,-9,-4l61,186v-1,-2,-2,-4,-2,-5l62,162r,-9l63,158,50,140r13,-9l72,144v3,3,2,8,-1,11c68,157,63,157,60,154l39,134,52,124r7,12c61,140,61,144,57,147v-3,2,-7,2,-10,-1l34,134,23,121,35,111r15,20c52,134,52,138,49,141v-2,3,-6,3,-10,2l12,126v-2,,-3,-2,-4,-4l1,103c,101,,98,2,96l23,65v,,,-1,1,-1l49,38,80,14v,,1,-1,2,-1l118,3,135,1v,-1,1,-1,1,-1l147,1r31,4c180,5,183,6,184,9r17,31l196,36r23,6c221,42,223,43,224,45r17,23c241,69,242,69,242,70r9,26c252,96,252,97,252,97r4,25c256,123,257,124,256,125r-4,38c251,167,248,170,244,170v-5,,-8,-4,-8,-8l236,148r16,l249,181v,4,-4,7,-8,7c237,188,234,185,233,181r-2,-18l247,163r-2,26c244,193,241,196,237,196v-4,,-7,-2,-8,-6l224,175r16,-2l240,194v,1,,3,-1,3l221,242r-7,25xe" fillcolor="black" strokeweight="0">
                  <v:path arrowok="t" o:connecttype="custom" o:connectlocs="28,21;28,22;31,22;31,18;30,15;28,9;23,6;17,2;11,3;1,13;6,16;4,13;4,16;7,19;9,18;9,22;9,19;13,19;12,20;15,22;15,22;19,29;21,28;24,28;24,32;24,32;24,32;21,31;16,29;16,26;14,22;14,22;10,19;11,22;7,22;7,19;8,19;7,16;2,15;4,17;0,11;10,1;17,0;25,5;30,8;32,15;29,20;30,23;30,23;30,21;26,32" o:connectangles="0,0,0,0,0,0,0,0,0,0,0,0,0,0,0,0,0,0,0,0,0,0,0,0,0,0,0,0,0,0,0,0,0,0,0,0,0,0,0,0,0,0,0,0,0,0,0,0,0,0,0"/>
                  <o:lock v:ext="edit" verticies="t"/>
                </v:shape>
                <v:shape id="Freeform 9219" o:spid="_x0000_s1114" style="position:absolute;left:707;top:747;width:239;height:246;visibility:visible;mso-wrap-style:square;v-text-anchor:top" coordsize="23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h0MYA&#10;AADdAAAADwAAAGRycy9kb3ducmV2LnhtbESPQWvCQBSE7wX/w/KE3uqmYqNGV6nSYhFEjHp/Zl+T&#10;2OzbkN1q/PddoeBxmJlvmOm8NZW4UONKywpeexEI4szqknMFh/3nywiE88gaK8uk4EYO5rPO0xQT&#10;ba+8o0vqcxEg7BJUUHhfJ1K6rCCDrmdr4uB928agD7LJpW7wGuCmkv0oiqXBksNCgTUtC8p+0l8T&#10;KMdsOz7Fy3a12Hyk+b5/Hq1vZ6Weu+37BISn1j/C/+0vrWA4iN/g/i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1h0MYAAADdAAAADwAAAAAAAAAAAAAAAACYAgAAZHJz&#10;L2Rvd25yZXYueG1sUEsFBgAAAAAEAAQA9QAAAIsDAAAAAA==&#10;" path="m224,246l239,33,213,,61,5,17,12,,16,87,242r137,4xe" fillcolor="#59a5e4" stroked="f">
                  <v:path arrowok="t" o:connecttype="custom" o:connectlocs="224,246;239,33;213,0;61,5;17,12;0,16;87,242;224,246" o:connectangles="0,0,0,0,0,0,0,0"/>
                </v:shape>
                <v:shape id="Freeform 9220" o:spid="_x0000_s1115" style="position:absolute;left:703;top:743;width:247;height:255;visibility:visible;mso-wrap-style:square;v-text-anchor:top" coordsize="49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7qcMA&#10;AADdAAAADwAAAGRycy9kb3ducmV2LnhtbESPT2sCMRTE70K/Q3gFb5qt6LasRilFQbxp7cHbc/P2&#10;D928LEnU3W9vBMHjMPObYRarzjTiSs7XlhV8jBMQxLnVNZcKjr+b0RcIH5A1NpZJQU8eVsu3wQIz&#10;bW+8p+shlCKWsM9QQRVCm0np84oM+rFtiaNXWGcwROlKqR3eYrlp5CRJUmmw5rhQYUs/FeX/h4tR&#10;8OnOp243s/0pFMfGrqXs6a9Qavjefc9BBOrCK/yktzpy0zS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97qcMAAADdAAAADwAAAAAAAAAAAAAAAACYAgAAZHJzL2Rv&#10;d25yZXYueG1sUEsFBgAAAAAEAAQA9QAAAIgDAAAAAA==&#10;" path="m458,496r-8,8l480,73r2,6l430,13r7,3l130,26,43,40,11,49,16,38,190,492r-8,-5l458,496xm182,503v-3,,-6,-2,-7,-5l1,44c,42,,40,1,38,2,36,4,34,6,33l40,24,129,10,437,v2,,4,2,6,4l495,69v1,1,2,3,1,5l466,505v-1,4,-4,8,-9,7l182,503xe" fillcolor="black" strokeweight="0">
                  <v:path arrowok="t" o:connecttype="custom" o:connectlocs="56,61;55,62;59,9;59,9;53,1;54,2;16,3;5,5;1,6;2,4;23,61;22,60;56,61;22,62;21,61;0,5;0,4;0,4;5,3;16,1;54,0;54,0;61,8;61,9;57,62;56,63;22,62" o:connectangles="0,0,0,0,0,0,0,0,0,0,0,0,0,0,0,0,0,0,0,0,0,0,0,0,0,0,0"/>
                  <o:lock v:ext="edit" verticies="t"/>
                </v:shape>
                <v:shape id="Freeform 9221" o:spid="_x0000_s1116" style="position:absolute;left:668;top:763;width:71;height:230;visibility:visible;mso-wrap-style:square;v-text-anchor:top" coordsize="7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iJscA&#10;AADdAAAADwAAAGRycy9kb3ducmV2LnhtbESP3WrCQBSE74W+w3IKvdNNRbSNrhIahEBbQVvw9pA9&#10;TUKzZ2N2zc/bdwuCl8PMfMNsdoOpRUetqywreJ5FIIhzqysuFHx/7acvIJxH1lhbJgUjOdhtHyYb&#10;jLXt+UjdyRciQNjFqKD0vomldHlJBt3MNsTB+7GtQR9kW0jdYh/gppbzKFpKgxWHhRIbeisp/z1d&#10;jYJ08X75uO4/z4csTYq8GUf/mlVKPT0OyRqEp8Hfw7d2phWsFssV/L8JT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0IibHAAAA3QAAAA8AAAAAAAAAAAAAAAAAmAIAAGRy&#10;cy9kb3ducmV2LnhtbFBLBQYAAAAABAAEAPUAAACMAwAAAAA=&#10;" path="m71,113l68,27,41,,30,21,16,67,6,129,,219r19,11l71,113xe" fillcolor="#6495b4" stroked="f">
                  <v:path arrowok="t" o:connecttype="custom" o:connectlocs="71,113;68,27;41,0;30,21;16,67;6,129;0,219;19,230;71,113" o:connectangles="0,0,0,0,0,0,0,0,0"/>
                </v:shape>
                <v:shape id="Freeform 9222" o:spid="_x0000_s1117" style="position:absolute;left:664;top:759;width:80;height:239;visibility:visible;mso-wrap-style:square;v-text-anchor:top" coordsize="16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XXsIA&#10;AADdAAAADwAAAGRycy9kb3ducmV2LnhtbERPTYvCMBC9L/gfwgje1lQRla5RFllBBEWrhz0OzWxT&#10;bCbdJtb6781B8Ph434tVZyvRUuNLxwpGwwQEce50yYWCy3nzOQfhA7LGyjEpeJCH1bL3scBUuzuf&#10;qM1CIWII+xQVmBDqVEqfG7Loh64mjtyfayyGCJtC6gbvMdxWcpwkU2mx5NhgsKa1ofya3awC2v6O&#10;zaHeHf/5evyZnfdZu2kzpQb97vsLRKAuvMUv91YrmE2mcW5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ddewgAAAN0AAAAPAAAAAAAAAAAAAAAAAJgCAABkcnMvZG93&#10;bnJldi54bWxQSwUGAAAAAAQABAD1AAAAhwMAAAAA&#10;" path="m145,233r-1,3l137,62r2,5l85,14,98,12,76,55r1,-1l48,146r1,-1l29,268,16,449r-3,-7l52,466r-12,3l145,233xm55,476v-1,2,-3,3,-5,4c48,481,45,481,43,479l4,455c2,454,,451,,448l13,266,33,143v,-1,,-1,,-2l62,49v,,,-1,,-1l84,5c85,3,87,1,90,1v2,-1,5,,7,2l151,56v1,2,2,3,2,5l160,236v1,1,,2,,3l55,476xe" fillcolor="black" strokeweight="0">
                  <v:path arrowok="t" o:connecttype="custom" o:connectlocs="18,29;18,29;17,7;17,8;10,1;12,1;9,6;9,6;6,18;6,18;3,33;2,55;1,54;6,57;5,58;18,29;6,59;6,59;5,59;0,56;0,55;1,33;4,17;4,17;7,6;7,6;10,0;11,0;12,0;18,7;19,7;20,29;20,29;6,59" o:connectangles="0,0,0,0,0,0,0,0,0,0,0,0,0,0,0,0,0,0,0,0,0,0,0,0,0,0,0,0,0,0,0,0,0,0"/>
                  <o:lock v:ext="edit" verticies="t"/>
                </v:shape>
                <v:shape id="Freeform 9223" o:spid="_x0000_s1118" style="position:absolute;left:691;top:763;width:255;height:230;visibility:visible;mso-wrap-style:square;v-text-anchor:top" coordsize="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43sUA&#10;AADdAAAADwAAAGRycy9kb3ducmV2LnhtbESPT2vCQBTE7wW/w/IEL0U3laI1dRURUnrV2J4fu69J&#10;NPs2ZLf500/vFgo9DjO/GWa7H2wtOmp95VjB0yIBQaydqbhQcMmz+QsIH5AN1o5JwUge9rvJwxZT&#10;43o+UXcOhYgl7FNUUIbQpFJ6XZJFv3ANcfS+XGsxRNkW0rTYx3Jby2WSrKTFiuNCiQ0dS9K387dV&#10;sNZvw/UzrEejr/L4eMk/zE+eKTWbDodXEIGG8B/+o99N5J5XG/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XjexQAAAN0AAAAPAAAAAAAAAAAAAAAAAJgCAABkcnMv&#10;ZG93bnJldi54bWxQSwUGAAAAAAQABAD1AAAAigMAAAAA&#10;" path="m254,225r-5,-99l255,14,231,,94,4,54,11,40,15,28,35,16,77,7,135,1,219,,230r254,-5xe" fillcolor="#77a09e" stroked="f">
                  <v:path arrowok="t" o:connecttype="custom" o:connectlocs="254,225;249,126;255,14;231,0;94,4;54,11;40,15;28,35;16,77;7,135;1,219;0,230;254,225" o:connectangles="0,0,0,0,0,0,0,0,0,0,0,0,0"/>
                </v:shape>
                <v:shape id="Freeform 9224" o:spid="_x0000_s1119" style="position:absolute;left:688;top:759;width:262;height:239;visibility:visible;mso-wrap-style:square;v-text-anchor:top" coordsize="52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UOsQA&#10;AADdAAAADwAAAGRycy9kb3ducmV2LnhtbERPTWvCQBC9C/0PyxR6042lqRJdpS0IOeRgY0G8Ddkx&#10;iWZnQ3abpP569yD0+Hjf6+1oGtFT52rLCuazCARxYXXNpYKfw266BOE8ssbGMin4IwfbzdNkjYm2&#10;A39Tn/tShBB2CSqovG8TKV1RkUE3sy1x4M62M+gD7EqpOxxCuGnkaxS9S4M1h4YKW/qqqLjmv0bB&#10;JaZsyPafx8spv+IuPrhbnTqlXp7HjxUIT6P/Fz/cqVaweFuE/eF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VDrEAAAA3QAAAA8AAAAAAAAAAAAAAAAAmAIAAGRycy9k&#10;b3ducmV2LnhtbFBLBQYAAAAABAAEAPUAAACJAwAAAAA=&#10;" path="m518,454r-8,8l500,262,512,36r4,8l468,15r4,1l198,25,118,38,89,46r5,-4l71,82r1,-1l48,166,29,282,18,450r-2,23l8,464,518,454xm9,480v-3,1,-5,,-6,-2c1,476,,474,,472l2,449,13,279,32,161,57,76v,,,-1,,-2l80,34v1,-2,3,-3,5,-4l115,22,197,9,472,v1,,3,1,4,2l524,30v3,1,5,4,4,7l516,261r10,201c526,464,526,466,524,467v-1,2,-3,3,-6,3l9,480xe" fillcolor="black" strokeweight="0">
                  <v:path arrowok="t" o:connecttype="custom" o:connectlocs="63,56;62,57;61,32;62,4;63,5;57,1;57,2;24,3;14,4;11,5;11,5;8,10;9,10;6,20;3,35;2,55;2,58;1,57;63,56;1,59;0,59;0,58;0,55;1,34;4,20;7,9;7,9;10,4;10,3;14,2;24,1;57,0;58,0;64,3;64,4;63,32;64,57;64,57;63,58;1,59" o:connectangles="0,0,0,0,0,0,0,0,0,0,0,0,0,0,0,0,0,0,0,0,0,0,0,0,0,0,0,0,0,0,0,0,0,0,0,0,0,0,0,0"/>
                  <o:lock v:ext="edit" verticies="t"/>
                </v:shape>
              </v:group>
            </w:pict>
          </mc:Fallback>
        </mc:AlternateContent>
      </w:r>
    </w:p>
    <w:p w:rsidR="006A0E2E" w:rsidRPr="009B7F0C" w:rsidRDefault="006A0E2E" w:rsidP="006A0E2E">
      <w:pPr>
        <w:rPr>
          <w:lang w:val="en-US" w:eastAsia="ja-JP"/>
        </w:rPr>
      </w:pPr>
      <w:r w:rsidRPr="00812B25">
        <w:rPr>
          <w:noProof/>
          <w:lang w:eastAsia="zh-CN"/>
        </w:rPr>
        <mc:AlternateContent>
          <mc:Choice Requires="wps">
            <w:drawing>
              <wp:anchor distT="0" distB="0" distL="114300" distR="114300" simplePos="0" relativeHeight="251659264" behindDoc="0" locked="0" layoutInCell="1" allowOverlap="1" wp14:anchorId="0828B256" wp14:editId="1C4E4A03">
                <wp:simplePos x="0" y="0"/>
                <wp:positionH relativeFrom="column">
                  <wp:posOffset>360045</wp:posOffset>
                </wp:positionH>
                <wp:positionV relativeFrom="paragraph">
                  <wp:posOffset>246380</wp:posOffset>
                </wp:positionV>
                <wp:extent cx="1371600" cy="800100"/>
                <wp:effectExtent l="0" t="0" r="19050" b="19050"/>
                <wp:wrapNone/>
                <wp:docPr id="3277" name="Rectangle 8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797E9E" id="Rectangle 8446" o:spid="_x0000_s1026" style="position:absolute;margin-left:28.35pt;margin-top:19.4pt;width:108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" filled="f">
                <v:stroke dashstyle="dash"/>
                <v:textbox inset="5.85pt,.7pt,5.85pt,.7pt"/>
              </v:rect>
            </w:pict>
          </mc:Fallback>
        </mc:AlternateContent>
      </w:r>
      <w:r w:rsidRPr="00812B25">
        <w:rPr>
          <w:noProof/>
          <w:lang w:eastAsia="zh-CN"/>
        </w:rPr>
        <mc:AlternateContent>
          <mc:Choice Requires="wpg">
            <w:drawing>
              <wp:anchor distT="0" distB="0" distL="114300" distR="114300" simplePos="0" relativeHeight="251666432" behindDoc="0" locked="0" layoutInCell="1" allowOverlap="1" wp14:anchorId="027A147C" wp14:editId="20707FC9">
                <wp:simplePos x="0" y="0"/>
                <wp:positionH relativeFrom="column">
                  <wp:posOffset>1617345</wp:posOffset>
                </wp:positionH>
                <wp:positionV relativeFrom="paragraph">
                  <wp:posOffset>17780</wp:posOffset>
                </wp:positionV>
                <wp:extent cx="581025" cy="342900"/>
                <wp:effectExtent l="0" t="38100" r="47625" b="38100"/>
                <wp:wrapNone/>
                <wp:docPr id="3276" name="グループ化 3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342900"/>
                          <a:chOff x="0" y="0"/>
                          <a:chExt cx="581495" cy="571574"/>
                        </a:xfrm>
                      </wpg:grpSpPr>
                      <wps:wsp>
                        <wps:cNvPr id="3273" name="AutoShape 911"/>
                        <wps:cNvCnPr>
                          <a:cxnSpLocks noChangeShapeType="1"/>
                        </wps:cNvCnPr>
                        <wps:spPr bwMode="auto">
                          <a:xfrm flipH="1">
                            <a:off x="291402" y="0"/>
                            <a:ext cx="290093" cy="426669"/>
                          </a:xfrm>
                          <a:prstGeom prst="straightConnector1">
                            <a:avLst/>
                          </a:prstGeom>
                          <a:noFill/>
                          <a:ln w="15875">
                            <a:solidFill>
                              <a:srgbClr val="0070C0"/>
                            </a:solidFill>
                            <a:round/>
                            <a:headEnd type="arrow" w="med" len="med"/>
                            <a:tailEnd/>
                          </a:ln>
                          <a:extLst>
                            <a:ext uri="{909E8E84-426E-40DD-AFC4-6F175D3DCCD1}">
                              <a14:hiddenFill xmlns:a14="http://schemas.microsoft.com/office/drawing/2010/main">
                                <a:noFill/>
                              </a14:hiddenFill>
                            </a:ext>
                          </a:extLst>
                        </wps:spPr>
                        <wps:bodyPr/>
                      </wps:wsp>
                      <wps:wsp>
                        <wps:cNvPr id="3274" name="AutoShape 912"/>
                        <wps:cNvCnPr>
                          <a:cxnSpLocks noChangeShapeType="1"/>
                        </wps:cNvCnPr>
                        <wps:spPr bwMode="auto">
                          <a:xfrm>
                            <a:off x="291402" y="216040"/>
                            <a:ext cx="0" cy="206375"/>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3275" name="AutoShape 911"/>
                        <wps:cNvCnPr>
                          <a:cxnSpLocks noChangeShapeType="1"/>
                        </wps:cNvCnPr>
                        <wps:spPr bwMode="auto">
                          <a:xfrm flipH="1">
                            <a:off x="0" y="221064"/>
                            <a:ext cx="289560" cy="350510"/>
                          </a:xfrm>
                          <a:prstGeom prst="straightConnector1">
                            <a:avLst/>
                          </a:prstGeom>
                          <a:noFill/>
                          <a:ln w="15875">
                            <a:solidFill>
                              <a:srgbClr val="0070C0"/>
                            </a:solidFill>
                            <a:round/>
                            <a:headEnd type="non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31ABF5" id="グループ化 3276" o:spid="_x0000_s1026" style="position:absolute;margin-left:127.35pt;margin-top:1.4pt;width:45.75pt;height:27pt;z-index:251666432" coordsize="581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">
                <v:shape id="AutoShape 911" o:spid="_x0000_s1027" type="#_x0000_t32" style="position:absolute;left:2914;width:2900;height:42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G8YAAADdAAAADwAAAGRycy9kb3ducmV2LnhtbESPT2vCQBTE7wW/w/IEL0U3RqgSXUWk&#10;otBL/YPnZ/aZDWbfptmtSb99t1DwOMzMb5jFqrOVeFDjS8cKxqMEBHHudMmFgvNpO5yB8AFZY+WY&#10;FPyQh9Wy97LATLuWD/Q4hkJECPsMFZgQ6kxKnxuy6EeuJo7ezTUWQ5RNIXWDbYTbSqZJ8iYtlhwX&#10;DNa0MZTfj99WQXpdX63hj1nxztOvcr9rd5fXT6UG/W49BxGoC8/wf3uvFUzS6Q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2PxvGAAAA3QAAAA8AAAAAAAAA&#10;AAAAAAAAoQIAAGRycy9kb3ducmV2LnhtbFBLBQYAAAAABAAEAPkAAACUAwAAAAA=&#10;" strokecolor="#0070c0" strokeweight="1.25pt">
                  <v:stroke startarrow="open"/>
                </v:shape>
                <v:shape id="AutoShape 912" o:spid="_x0000_s1028" type="#_x0000_t32" style="position:absolute;left:2914;top:2160;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W/cYAAADdAAAADwAAAGRycy9kb3ducmV2LnhtbESPQWvCQBSE7wX/w/IEb3VjLLWk2YgI&#10;pSKlaCpIb4/sMwlm34bsGpN/3y0Uehxm5hsmXQ+mET11rrasYDGPQBAXVtdcKjh9vT2+gHAeWWNj&#10;mRSM5GCdTR5STLS985H63JciQNglqKDyvk2kdEVFBt3ctsTBu9jOoA+yK6Xu8B7gppFxFD1LgzWH&#10;hQpb2lZUXPObUZCf+3gf+c33+KkP4/LdfehyVSg1mw6bVxCeBv8f/mvvtIJlvHqC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Klv3GAAAA3QAAAA8AAAAAAAAA&#10;AAAAAAAAoQIAAGRycy9kb3ducmV2LnhtbFBLBQYAAAAABAAEAPkAAACUAwAAAAA=&#10;" strokecolor="#0070c0" strokeweight="1.25pt"/>
                <v:shape id="AutoShape 911" o:spid="_x0000_s1029" type="#_x0000_t32" style="position:absolute;top:2210;width:2895;height:35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dNMQAAADdAAAADwAAAGRycy9kb3ducmV2LnhtbESPT2sCMRTE70K/Q3hCb5rVUJXVKEVa&#10;FOrFPwePj+R1d+nmZd2kun77piB4HGbmN8xi1blaXKkNlWcNo2EGgth4W3Gh4XT8HMxAhIhssfZM&#10;Gu4UYLV86S0wt/7Ge7oeYiEShEOOGsoYm1zKYEpyGIa+IU7et28dxiTbQtoWbwnuajnOsol0WHFa&#10;KLGhdUnm5/DrNHQ7uTFo1aU6Kns/yw/lzZfS+rXfvc9BROriM/xob60GNZ6+wf+b9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V00xAAAAN0AAAAPAAAAAAAAAAAA&#10;AAAAAKECAABkcnMvZG93bnJldi54bWxQSwUGAAAAAAQABAD5AAAAkgMAAAAA&#10;" strokecolor="#0070c0" strokeweight="1.25pt"/>
              </v:group>
            </w:pict>
          </mc:Fallback>
        </mc:AlternateContent>
      </w:r>
    </w:p>
    <w:p w:rsidR="006A0E2E" w:rsidRPr="009B7F0C" w:rsidRDefault="006A0E2E" w:rsidP="006A0E2E">
      <w:pPr>
        <w:rPr>
          <w:lang w:val="en-US" w:eastAsia="ja-JP"/>
        </w:rPr>
      </w:pPr>
    </w:p>
    <w:p w:rsidR="006A0E2E" w:rsidRPr="009B7F0C" w:rsidRDefault="006A0E2E" w:rsidP="006A0E2E">
      <w:pPr>
        <w:rPr>
          <w:lang w:val="en-US" w:eastAsia="ja-JP"/>
        </w:rPr>
      </w:pPr>
    </w:p>
    <w:p w:rsidR="006A0E2E" w:rsidRPr="009B7F0C" w:rsidRDefault="006A0E2E" w:rsidP="006A0E2E">
      <w:pPr>
        <w:rPr>
          <w:lang w:val="en-US" w:eastAsia="ja-JP"/>
        </w:rPr>
      </w:pPr>
    </w:p>
    <w:p w:rsidR="00E34B51" w:rsidRDefault="00E34B51" w:rsidP="00E34B51">
      <w:pPr>
        <w:pStyle w:val="Heading3"/>
        <w:spacing w:before="240"/>
      </w:pPr>
      <w:bookmarkStart w:id="201" w:name="_Toc467088007"/>
    </w:p>
    <w:p w:rsidR="006A0E2E" w:rsidRPr="006A0E2E" w:rsidRDefault="006A0E2E" w:rsidP="00E34B51">
      <w:pPr>
        <w:pStyle w:val="Heading3"/>
        <w:spacing w:before="240"/>
      </w:pPr>
      <w:r w:rsidRPr="006A0E2E">
        <w:t>A4.2.3.2</w:t>
      </w:r>
      <w:r w:rsidRPr="006A0E2E">
        <w:tab/>
        <w:t>Technical parameters</w:t>
      </w:r>
      <w:bookmarkEnd w:id="201"/>
    </w:p>
    <w:p w:rsidR="006A0E2E" w:rsidRPr="009B7F0C" w:rsidRDefault="006A0E2E" w:rsidP="006A0E2E">
      <w:pPr>
        <w:jc w:val="both"/>
        <w:rPr>
          <w:szCs w:val="24"/>
          <w:lang w:val="en-US" w:eastAsia="ja-JP" w:bidi="he-IL"/>
        </w:rPr>
      </w:pPr>
      <w:r w:rsidRPr="009B7F0C">
        <w:rPr>
          <w:szCs w:val="24"/>
          <w:lang w:val="en-US" w:eastAsia="ja-JP" w:bidi="he-IL"/>
        </w:rPr>
        <w:t>Table A4.2.3.2-1 summarizes technical characteristics of YR operating in 150 MHz band.</w:t>
      </w:r>
    </w:p>
    <w:p w:rsidR="006A0E2E" w:rsidRPr="009B7F0C" w:rsidRDefault="006A0E2E" w:rsidP="006A0E2E">
      <w:pPr>
        <w:pStyle w:val="TableNo"/>
        <w:rPr>
          <w:lang w:val="en-US" w:eastAsia="zh-CN"/>
        </w:rPr>
      </w:pPr>
      <w:r w:rsidRPr="009B7F0C">
        <w:rPr>
          <w:lang w:val="en-US" w:eastAsia="ja-JP"/>
        </w:rPr>
        <w:lastRenderedPageBreak/>
        <w:t xml:space="preserve">Table </w:t>
      </w:r>
      <w:r w:rsidRPr="009B7F0C">
        <w:rPr>
          <w:lang w:val="en-US" w:eastAsia="zh-CN"/>
        </w:rPr>
        <w:t>A4.2.3.2-1</w:t>
      </w:r>
    </w:p>
    <w:p w:rsidR="006A0E2E" w:rsidRPr="00963E59" w:rsidRDefault="006A0E2E" w:rsidP="006A0E2E">
      <w:pPr>
        <w:pStyle w:val="Tabletitle"/>
        <w:rPr>
          <w:rFonts w:ascii="Times New Roman" w:hAnsi="Times New Roman"/>
          <w:lang w:eastAsia="ja-JP"/>
        </w:rPr>
      </w:pPr>
      <w:r w:rsidRPr="00963E59">
        <w:rPr>
          <w:rFonts w:ascii="Times New Roman" w:hAnsi="Times New Roman"/>
          <w:lang w:eastAsia="ja-JP"/>
        </w:rPr>
        <w:t>Tec</w:t>
      </w:r>
      <w:r w:rsidRPr="00812B25">
        <w:rPr>
          <w:rFonts w:ascii="Times New Roman" w:hAnsi="Times New Roman"/>
          <w:lang w:eastAsia="ja-JP"/>
        </w:rPr>
        <w:t>hnical characteristics of Yard r</w:t>
      </w:r>
      <w:r w:rsidRPr="00963E59">
        <w:rPr>
          <w:rFonts w:ascii="Times New Roman" w:hAnsi="Times New Roman"/>
          <w:lang w:eastAsia="ja-JP"/>
        </w:rPr>
        <w:t>adio</w:t>
      </w:r>
      <w:r w:rsidRPr="00812B25">
        <w:rPr>
          <w:rFonts w:ascii="Times New Roman" w:hAnsi="Times New Roman"/>
          <w:lang w:eastAsia="ja-JP"/>
        </w:rPr>
        <w:t xml:space="preserve"> operating in 150 MHz band</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386"/>
      </w:tblGrid>
      <w:tr w:rsidR="006A0E2E" w:rsidRPr="00812B25" w:rsidTr="006A0E2E">
        <w:trPr>
          <w:trHeight w:val="340"/>
          <w:jc w:val="center"/>
        </w:trPr>
        <w:tc>
          <w:tcPr>
            <w:tcW w:w="2977" w:type="dxa"/>
            <w:vAlign w:val="center"/>
          </w:tcPr>
          <w:p w:rsidR="006A0E2E" w:rsidRPr="00963E59" w:rsidRDefault="006A0E2E" w:rsidP="006A0E2E">
            <w:pPr>
              <w:pStyle w:val="Tablehead"/>
              <w:rPr>
                <w:rFonts w:ascii="Times New Roman" w:hAnsi="Times New Roman" w:cs="Times New Roman"/>
                <w:b w:val="0"/>
                <w:lang w:eastAsia="ja-JP"/>
              </w:rPr>
            </w:pPr>
            <w:r w:rsidRPr="00963E59">
              <w:rPr>
                <w:rFonts w:ascii="Times New Roman" w:hAnsi="Times New Roman" w:cs="Times New Roman"/>
                <w:lang w:eastAsia="ja-JP"/>
              </w:rPr>
              <w:t>Parameters</w:t>
            </w:r>
          </w:p>
        </w:tc>
        <w:tc>
          <w:tcPr>
            <w:tcW w:w="5386" w:type="dxa"/>
            <w:vAlign w:val="center"/>
          </w:tcPr>
          <w:p w:rsidR="006A0E2E" w:rsidRPr="00963E59"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Yard radio</w:t>
            </w:r>
          </w:p>
        </w:tc>
      </w:tr>
      <w:tr w:rsidR="006A0E2E" w:rsidRPr="00812B25" w:rsidTr="006A0E2E">
        <w:trPr>
          <w:trHeight w:val="397"/>
          <w:jc w:val="center"/>
        </w:trPr>
        <w:tc>
          <w:tcPr>
            <w:tcW w:w="2977" w:type="dxa"/>
            <w:vAlign w:val="center"/>
          </w:tcPr>
          <w:p w:rsidR="006A0E2E" w:rsidRPr="006D5D30" w:rsidRDefault="006A0E2E" w:rsidP="006A0E2E">
            <w:pPr>
              <w:pStyle w:val="Tabletext"/>
            </w:pPr>
            <w:r w:rsidRPr="006D5D30">
              <w:t>Frequency Range (MHz)</w:t>
            </w:r>
          </w:p>
        </w:tc>
        <w:tc>
          <w:tcPr>
            <w:tcW w:w="5386" w:type="dxa"/>
            <w:vAlign w:val="center"/>
          </w:tcPr>
          <w:p w:rsidR="006A0E2E" w:rsidRPr="006D5D30" w:rsidRDefault="006A0E2E" w:rsidP="006A0E2E">
            <w:pPr>
              <w:pStyle w:val="Tabletext"/>
            </w:pPr>
            <w:r w:rsidRPr="006D5D30">
              <w:t>140 MHz - 144 MHz</w:t>
            </w:r>
          </w:p>
          <w:p w:rsidR="006A0E2E" w:rsidRPr="006D5D30" w:rsidRDefault="006A0E2E" w:rsidP="006A0E2E">
            <w:pPr>
              <w:pStyle w:val="Tabletext"/>
            </w:pPr>
            <w:r w:rsidRPr="006D5D30">
              <w:t>146 MHz - 149.9 MHz</w:t>
            </w:r>
          </w:p>
          <w:p w:rsidR="006A0E2E" w:rsidRPr="006D5D30" w:rsidRDefault="006A0E2E" w:rsidP="006A0E2E">
            <w:pPr>
              <w:pStyle w:val="Tabletext"/>
            </w:pPr>
            <w:r w:rsidRPr="006D5D30">
              <w:t>150.05 MHz - 156.4875 MHz</w:t>
            </w:r>
          </w:p>
          <w:p w:rsidR="006A0E2E" w:rsidRPr="006D5D30" w:rsidRDefault="006A0E2E" w:rsidP="006A0E2E">
            <w:pPr>
              <w:pStyle w:val="Tabletext"/>
            </w:pPr>
            <w:r w:rsidRPr="006D5D30">
              <w:t>156.8375 MHz - 160 MHz</w:t>
            </w:r>
          </w:p>
        </w:tc>
      </w:tr>
      <w:tr w:rsidR="006A0E2E" w:rsidRPr="00812B25" w:rsidTr="006A0E2E">
        <w:trPr>
          <w:trHeight w:val="340"/>
          <w:jc w:val="center"/>
        </w:trPr>
        <w:tc>
          <w:tcPr>
            <w:tcW w:w="2977" w:type="dxa"/>
            <w:vAlign w:val="center"/>
          </w:tcPr>
          <w:p w:rsidR="006A0E2E" w:rsidRPr="006D5D30" w:rsidRDefault="006A0E2E" w:rsidP="006A0E2E">
            <w:pPr>
              <w:pStyle w:val="Tabletext"/>
            </w:pPr>
            <w:r w:rsidRPr="006D5D30">
              <w:t>Channel separation</w:t>
            </w:r>
          </w:p>
        </w:tc>
        <w:tc>
          <w:tcPr>
            <w:tcW w:w="5386" w:type="dxa"/>
            <w:vAlign w:val="center"/>
          </w:tcPr>
          <w:p w:rsidR="006A0E2E" w:rsidRPr="006D5D30" w:rsidRDefault="006A0E2E" w:rsidP="006A0E2E">
            <w:pPr>
              <w:pStyle w:val="Tabletext"/>
            </w:pPr>
            <w:r w:rsidRPr="006D5D30">
              <w:t>20 kHz</w:t>
            </w:r>
          </w:p>
        </w:tc>
      </w:tr>
      <w:tr w:rsidR="006A0E2E" w:rsidRPr="00813475" w:rsidTr="006A0E2E">
        <w:trPr>
          <w:trHeight w:val="340"/>
          <w:jc w:val="center"/>
        </w:trPr>
        <w:tc>
          <w:tcPr>
            <w:tcW w:w="2977" w:type="dxa"/>
            <w:vAlign w:val="center"/>
          </w:tcPr>
          <w:p w:rsidR="006A0E2E" w:rsidRPr="006D5D30" w:rsidRDefault="006A0E2E" w:rsidP="006A0E2E">
            <w:pPr>
              <w:pStyle w:val="Tabletext"/>
            </w:pPr>
            <w:r w:rsidRPr="006D5D30">
              <w:t xml:space="preserve">Antenna gain </w:t>
            </w:r>
          </w:p>
        </w:tc>
        <w:tc>
          <w:tcPr>
            <w:tcW w:w="5386" w:type="dxa"/>
            <w:vAlign w:val="center"/>
          </w:tcPr>
          <w:p w:rsidR="006A0E2E" w:rsidRPr="006D5D30" w:rsidRDefault="006A0E2E" w:rsidP="006A0E2E">
            <w:pPr>
              <w:pStyle w:val="Tabletext"/>
            </w:pPr>
            <w:r w:rsidRPr="006D5D30">
              <w:t>[to be filled out in future]</w:t>
            </w:r>
          </w:p>
        </w:tc>
      </w:tr>
      <w:tr w:rsidR="006A0E2E" w:rsidRPr="00812B25" w:rsidTr="006A0E2E">
        <w:trPr>
          <w:trHeight w:val="340"/>
          <w:jc w:val="center"/>
        </w:trPr>
        <w:tc>
          <w:tcPr>
            <w:tcW w:w="2977" w:type="dxa"/>
            <w:vAlign w:val="center"/>
          </w:tcPr>
          <w:p w:rsidR="006A0E2E" w:rsidRPr="006D5D30" w:rsidRDefault="006A0E2E" w:rsidP="006A0E2E">
            <w:pPr>
              <w:pStyle w:val="Tabletext"/>
            </w:pPr>
            <w:r w:rsidRPr="006D5D30">
              <w:t>Polarization</w:t>
            </w:r>
          </w:p>
        </w:tc>
        <w:tc>
          <w:tcPr>
            <w:tcW w:w="5386" w:type="dxa"/>
            <w:vAlign w:val="center"/>
          </w:tcPr>
          <w:p w:rsidR="006A0E2E" w:rsidRPr="006D5D30" w:rsidRDefault="006A0E2E" w:rsidP="006A0E2E">
            <w:pPr>
              <w:pStyle w:val="Tabletext"/>
            </w:pPr>
            <w:r w:rsidRPr="006D5D30">
              <w:t>Vertical</w:t>
            </w:r>
          </w:p>
        </w:tc>
      </w:tr>
      <w:tr w:rsidR="006A0E2E" w:rsidRPr="00813475" w:rsidTr="006A0E2E">
        <w:trPr>
          <w:trHeight w:val="340"/>
          <w:jc w:val="center"/>
        </w:trPr>
        <w:tc>
          <w:tcPr>
            <w:tcW w:w="2977" w:type="dxa"/>
            <w:vAlign w:val="center"/>
          </w:tcPr>
          <w:p w:rsidR="006A0E2E" w:rsidRPr="006D5D30" w:rsidRDefault="006A0E2E" w:rsidP="006A0E2E">
            <w:pPr>
              <w:pStyle w:val="Tabletext"/>
            </w:pPr>
            <w:r w:rsidRPr="006D5D30">
              <w:t>Maximum Transmission power</w:t>
            </w:r>
          </w:p>
        </w:tc>
        <w:tc>
          <w:tcPr>
            <w:tcW w:w="5386" w:type="dxa"/>
            <w:vAlign w:val="center"/>
          </w:tcPr>
          <w:p w:rsidR="006A0E2E" w:rsidRPr="006D5D30" w:rsidRDefault="006A0E2E" w:rsidP="006A0E2E">
            <w:pPr>
              <w:pStyle w:val="Tabletext"/>
            </w:pPr>
            <w:r w:rsidRPr="006D5D30">
              <w:t>[to be filled out in future]</w:t>
            </w:r>
          </w:p>
        </w:tc>
      </w:tr>
      <w:tr w:rsidR="006A0E2E" w:rsidRPr="00813475" w:rsidTr="006A0E2E">
        <w:trPr>
          <w:trHeight w:val="340"/>
          <w:jc w:val="center"/>
        </w:trPr>
        <w:tc>
          <w:tcPr>
            <w:tcW w:w="2977" w:type="dxa"/>
            <w:vAlign w:val="center"/>
          </w:tcPr>
          <w:p w:rsidR="006A0E2E" w:rsidRPr="006D5D30" w:rsidRDefault="006A0E2E" w:rsidP="006A0E2E">
            <w:pPr>
              <w:pStyle w:val="Tabletext"/>
            </w:pPr>
            <w:r w:rsidRPr="006D5D30">
              <w:t>E.I.R.P.</w:t>
            </w:r>
          </w:p>
        </w:tc>
        <w:tc>
          <w:tcPr>
            <w:tcW w:w="5386" w:type="dxa"/>
            <w:vAlign w:val="center"/>
          </w:tcPr>
          <w:p w:rsidR="006A0E2E" w:rsidRPr="006D5D30" w:rsidRDefault="006A0E2E" w:rsidP="006A0E2E">
            <w:pPr>
              <w:pStyle w:val="Tabletext"/>
            </w:pPr>
            <w:r w:rsidRPr="006D5D30">
              <w:t>[to be filled out in future]</w:t>
            </w:r>
          </w:p>
        </w:tc>
      </w:tr>
      <w:tr w:rsidR="006A0E2E" w:rsidRPr="00812B25" w:rsidTr="006A0E2E">
        <w:trPr>
          <w:trHeight w:val="340"/>
          <w:jc w:val="center"/>
        </w:trPr>
        <w:tc>
          <w:tcPr>
            <w:tcW w:w="2977" w:type="dxa"/>
            <w:vAlign w:val="center"/>
          </w:tcPr>
          <w:p w:rsidR="006A0E2E" w:rsidRPr="006D5D30" w:rsidRDefault="006A0E2E" w:rsidP="006A0E2E">
            <w:pPr>
              <w:pStyle w:val="Tabletext"/>
            </w:pPr>
            <w:r w:rsidRPr="006D5D30">
              <w:t>Receiving noise figure</w:t>
            </w:r>
          </w:p>
        </w:tc>
        <w:tc>
          <w:tcPr>
            <w:tcW w:w="5386" w:type="dxa"/>
            <w:vAlign w:val="center"/>
          </w:tcPr>
          <w:p w:rsidR="006A0E2E" w:rsidRPr="006D5D30" w:rsidRDefault="006A0E2E" w:rsidP="006A0E2E">
            <w:pPr>
              <w:pStyle w:val="Tabletext"/>
            </w:pPr>
            <w:r w:rsidRPr="006D5D30">
              <w:t>&lt; 10 dB</w:t>
            </w:r>
          </w:p>
        </w:tc>
      </w:tr>
      <w:tr w:rsidR="006A0E2E" w:rsidRPr="00812B25" w:rsidTr="006A0E2E">
        <w:trPr>
          <w:trHeight w:val="340"/>
          <w:jc w:val="center"/>
        </w:trPr>
        <w:tc>
          <w:tcPr>
            <w:tcW w:w="2977" w:type="dxa"/>
            <w:vAlign w:val="center"/>
          </w:tcPr>
          <w:p w:rsidR="006A0E2E" w:rsidRPr="006D5D30" w:rsidRDefault="006A0E2E" w:rsidP="006A0E2E">
            <w:pPr>
              <w:pStyle w:val="Tabletext"/>
            </w:pPr>
            <w:r w:rsidRPr="006D5D30">
              <w:t>Reception quality</w:t>
            </w:r>
          </w:p>
        </w:tc>
        <w:tc>
          <w:tcPr>
            <w:tcW w:w="5386" w:type="dxa"/>
            <w:vAlign w:val="center"/>
          </w:tcPr>
          <w:p w:rsidR="006A0E2E" w:rsidRPr="006D5D30" w:rsidRDefault="006A0E2E" w:rsidP="006A0E2E">
            <w:pPr>
              <w:pStyle w:val="Tabletext"/>
            </w:pPr>
            <w:r w:rsidRPr="006D5D30">
              <w:t>SNR &gt; [30] dB</w:t>
            </w:r>
          </w:p>
        </w:tc>
      </w:tr>
      <w:tr w:rsidR="006A0E2E" w:rsidRPr="00813475" w:rsidTr="006A0E2E">
        <w:trPr>
          <w:trHeight w:val="340"/>
          <w:jc w:val="center"/>
        </w:trPr>
        <w:tc>
          <w:tcPr>
            <w:tcW w:w="2977" w:type="dxa"/>
            <w:vAlign w:val="center"/>
          </w:tcPr>
          <w:p w:rsidR="006A0E2E" w:rsidRPr="006D5D30" w:rsidRDefault="006A0E2E" w:rsidP="006A0E2E">
            <w:pPr>
              <w:pStyle w:val="Tabletext"/>
            </w:pPr>
            <w:r w:rsidRPr="006D5D30">
              <w:t>Transmission distance (km)</w:t>
            </w:r>
          </w:p>
        </w:tc>
        <w:tc>
          <w:tcPr>
            <w:tcW w:w="5386" w:type="dxa"/>
            <w:vAlign w:val="center"/>
          </w:tcPr>
          <w:p w:rsidR="006A0E2E" w:rsidRPr="006D5D30" w:rsidRDefault="006A0E2E" w:rsidP="006A0E2E">
            <w:pPr>
              <w:pStyle w:val="Tabletext"/>
            </w:pPr>
            <w:r w:rsidRPr="006D5D30">
              <w:t>[to be filled out in future]</w:t>
            </w:r>
          </w:p>
        </w:tc>
      </w:tr>
      <w:tr w:rsidR="006A0E2E" w:rsidRPr="00812B25" w:rsidTr="006A0E2E">
        <w:trPr>
          <w:trHeight w:val="340"/>
          <w:jc w:val="center"/>
        </w:trPr>
        <w:tc>
          <w:tcPr>
            <w:tcW w:w="2977" w:type="dxa"/>
            <w:vAlign w:val="center"/>
          </w:tcPr>
          <w:p w:rsidR="006A0E2E" w:rsidRPr="006D5D30" w:rsidRDefault="006A0E2E" w:rsidP="006A0E2E">
            <w:pPr>
              <w:pStyle w:val="Tabletext"/>
            </w:pPr>
            <w:r w:rsidRPr="006D5D30">
              <w:t>Modulation</w:t>
            </w:r>
          </w:p>
        </w:tc>
        <w:tc>
          <w:tcPr>
            <w:tcW w:w="5386" w:type="dxa"/>
            <w:vAlign w:val="center"/>
          </w:tcPr>
          <w:p w:rsidR="006A0E2E" w:rsidRPr="006D5D30" w:rsidRDefault="006A0E2E" w:rsidP="006A0E2E">
            <w:pPr>
              <w:pStyle w:val="Tabletext"/>
            </w:pPr>
            <w:r w:rsidRPr="006D5D30">
              <w:t>FM</w:t>
            </w:r>
          </w:p>
        </w:tc>
      </w:tr>
      <w:tr w:rsidR="006A0E2E" w:rsidRPr="00812B25" w:rsidTr="006A0E2E">
        <w:trPr>
          <w:trHeight w:val="340"/>
          <w:jc w:val="center"/>
        </w:trPr>
        <w:tc>
          <w:tcPr>
            <w:tcW w:w="2977" w:type="dxa"/>
            <w:vAlign w:val="center"/>
          </w:tcPr>
          <w:p w:rsidR="006A0E2E" w:rsidRPr="006D5D30" w:rsidRDefault="006A0E2E" w:rsidP="006A0E2E">
            <w:pPr>
              <w:pStyle w:val="Tabletext"/>
            </w:pPr>
            <w:r w:rsidRPr="006D5D30">
              <w:t>Multiplexing method</w:t>
            </w:r>
          </w:p>
        </w:tc>
        <w:tc>
          <w:tcPr>
            <w:tcW w:w="5386" w:type="dxa"/>
            <w:vAlign w:val="center"/>
          </w:tcPr>
          <w:p w:rsidR="006A0E2E" w:rsidRPr="006D5D30" w:rsidRDefault="006A0E2E" w:rsidP="006A0E2E">
            <w:pPr>
              <w:pStyle w:val="Tabletext"/>
            </w:pPr>
            <w:r w:rsidRPr="006D5D30">
              <w:t>none</w:t>
            </w:r>
          </w:p>
        </w:tc>
      </w:tr>
    </w:tbl>
    <w:p w:rsidR="006A0E2E" w:rsidRPr="006A0E2E" w:rsidRDefault="006A0E2E" w:rsidP="0003344B">
      <w:pPr>
        <w:pStyle w:val="Heading1"/>
      </w:pPr>
      <w:bookmarkStart w:id="202" w:name="_Toc467088008"/>
      <w:bookmarkStart w:id="203" w:name="_Toc467151204"/>
      <w:r w:rsidRPr="006A0E2E">
        <w:t>A4.3</w:t>
      </w:r>
      <w:r w:rsidRPr="006A0E2E">
        <w:tab/>
        <w:t>300 MHz band RSTT</w:t>
      </w:r>
      <w:bookmarkEnd w:id="202"/>
      <w:bookmarkEnd w:id="203"/>
    </w:p>
    <w:p w:rsidR="006A0E2E" w:rsidRPr="006A0E2E" w:rsidRDefault="006A0E2E" w:rsidP="0003344B">
      <w:pPr>
        <w:pStyle w:val="Heading2"/>
      </w:pPr>
      <w:bookmarkStart w:id="204" w:name="_Toc467088009"/>
      <w:bookmarkStart w:id="205" w:name="_Toc467151205"/>
      <w:r w:rsidRPr="006A0E2E">
        <w:t>A4.3.1</w:t>
      </w:r>
      <w:r w:rsidRPr="006A0E2E">
        <w:tab/>
        <w:t>Train Radio System</w:t>
      </w:r>
      <w:bookmarkEnd w:id="204"/>
      <w:bookmarkEnd w:id="205"/>
    </w:p>
    <w:p w:rsidR="006A0E2E" w:rsidRPr="006A0E2E" w:rsidRDefault="006A0E2E" w:rsidP="0003344B">
      <w:pPr>
        <w:pStyle w:val="Heading3"/>
      </w:pPr>
      <w:bookmarkStart w:id="206" w:name="_Toc467088010"/>
      <w:r w:rsidRPr="006A0E2E">
        <w:t>A4.3.1.1</w:t>
      </w:r>
      <w:r w:rsidRPr="006A0E2E">
        <w:tab/>
        <w:t>System architecture</w:t>
      </w:r>
      <w:bookmarkEnd w:id="206"/>
    </w:p>
    <w:p w:rsidR="006A0E2E" w:rsidRPr="00813475" w:rsidRDefault="006A0E2E" w:rsidP="006A0E2E">
      <w:pPr>
        <w:rPr>
          <w:lang w:val="en-US" w:eastAsia="ja-JP" w:bidi="he-IL"/>
        </w:rPr>
      </w:pPr>
      <w:r w:rsidRPr="00813475">
        <w:rPr>
          <w:lang w:val="en-US" w:eastAsia="ja-JP" w:bidi="he-IL"/>
        </w:rPr>
        <w:t xml:space="preserve">System architecture of the Train radio system (TRS) operating in 300 MHz band is similar to one of 150 MHz band described in A4.2.1.1.   </w:t>
      </w:r>
      <w:proofErr w:type="gramStart"/>
      <w:r w:rsidRPr="00813475">
        <w:rPr>
          <w:lang w:val="en-US" w:eastAsia="ja-JP" w:bidi="he-IL"/>
        </w:rPr>
        <w:t>But</w:t>
      </w:r>
      <w:proofErr w:type="gramEnd"/>
      <w:r w:rsidRPr="00813475">
        <w:rPr>
          <w:lang w:val="en-US" w:eastAsia="ja-JP" w:bidi="he-IL"/>
        </w:rPr>
        <w:t xml:space="preserve"> transmission distance from a base station is about</w:t>
      </w:r>
      <w:r w:rsidR="00E34B51">
        <w:rPr>
          <w:lang w:val="en-US" w:eastAsia="ja-JP" w:bidi="he-IL"/>
        </w:rPr>
        <w:br/>
      </w:r>
      <w:r w:rsidRPr="00813475">
        <w:rPr>
          <w:rFonts w:hint="eastAsia"/>
          <w:lang w:val="en-US" w:eastAsia="zh-CN" w:bidi="he-IL"/>
        </w:rPr>
        <w:t xml:space="preserve"> </w:t>
      </w:r>
      <w:r w:rsidRPr="00813475">
        <w:rPr>
          <w:lang w:val="en-US" w:eastAsia="ja-JP" w:bidi="he-IL"/>
        </w:rPr>
        <w:t>1.5 km - 3 km in this system.</w:t>
      </w:r>
    </w:p>
    <w:p w:rsidR="006A0E2E" w:rsidRPr="006A0E2E" w:rsidRDefault="006A0E2E" w:rsidP="0003344B">
      <w:pPr>
        <w:pStyle w:val="Heading3"/>
      </w:pPr>
      <w:bookmarkStart w:id="207" w:name="_Toc467088011"/>
      <w:r w:rsidRPr="006A0E2E">
        <w:t>A4.3.1.2</w:t>
      </w:r>
      <w:r w:rsidRPr="006A0E2E">
        <w:tab/>
        <w:t>Technical parameters</w:t>
      </w:r>
      <w:bookmarkEnd w:id="207"/>
    </w:p>
    <w:p w:rsidR="006A0E2E" w:rsidRPr="00813475" w:rsidRDefault="006A0E2E" w:rsidP="006A0E2E">
      <w:pPr>
        <w:jc w:val="both"/>
        <w:rPr>
          <w:szCs w:val="24"/>
          <w:lang w:val="en-US" w:eastAsia="ja-JP" w:bidi="he-IL"/>
        </w:rPr>
      </w:pPr>
      <w:r w:rsidRPr="00813475">
        <w:rPr>
          <w:szCs w:val="24"/>
          <w:lang w:val="en-US" w:eastAsia="ja-JP" w:bidi="he-IL"/>
        </w:rPr>
        <w:t>Table A4.3.1.2-1 summarizes technical characteristics of TRS operating in 300 MHz band.</w:t>
      </w:r>
    </w:p>
    <w:p w:rsidR="006A0E2E" w:rsidRPr="00813475" w:rsidRDefault="006A0E2E" w:rsidP="006A0E2E">
      <w:pPr>
        <w:pStyle w:val="TableNo"/>
        <w:rPr>
          <w:lang w:val="en-US" w:eastAsia="ja-JP"/>
        </w:rPr>
      </w:pPr>
      <w:r w:rsidRPr="00813475">
        <w:rPr>
          <w:lang w:val="en-US" w:eastAsia="ja-JP"/>
        </w:rPr>
        <w:t xml:space="preserve">Table A4.3.1.2-1 </w:t>
      </w:r>
    </w:p>
    <w:p w:rsidR="006A0E2E" w:rsidRPr="00963E59" w:rsidRDefault="006A0E2E" w:rsidP="006A0E2E">
      <w:pPr>
        <w:pStyle w:val="Tabletitle"/>
        <w:rPr>
          <w:rFonts w:ascii="Times New Roman" w:hAnsi="Times New Roman"/>
          <w:lang w:eastAsia="ja-JP"/>
        </w:rPr>
      </w:pPr>
      <w:r w:rsidRPr="00963E59">
        <w:rPr>
          <w:rFonts w:ascii="Times New Roman" w:hAnsi="Times New Roman"/>
          <w:lang w:eastAsia="ja-JP"/>
        </w:rPr>
        <w:t xml:space="preserve">Technical characteristics of </w:t>
      </w:r>
      <w:r w:rsidRPr="00812B25">
        <w:rPr>
          <w:rFonts w:ascii="Times New Roman" w:hAnsi="Times New Roman"/>
          <w:lang w:eastAsia="ja-JP"/>
        </w:rPr>
        <w:t>Train radio s</w:t>
      </w:r>
      <w:r w:rsidRPr="00963E59">
        <w:rPr>
          <w:rFonts w:ascii="Times New Roman" w:hAnsi="Times New Roman"/>
          <w:lang w:eastAsia="ja-JP"/>
        </w:rPr>
        <w:t xml:space="preserve">ystem </w:t>
      </w:r>
      <w:r w:rsidRPr="00812B25">
        <w:rPr>
          <w:rFonts w:ascii="Times New Roman" w:hAnsi="Times New Roman"/>
          <w:lang w:eastAsia="ja-JP"/>
        </w:rPr>
        <w:t>operating in 300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472"/>
        <w:gridCol w:w="3473"/>
      </w:tblGrid>
      <w:tr w:rsidR="006A0E2E" w:rsidRPr="00812B25" w:rsidTr="006A0E2E">
        <w:trPr>
          <w:trHeight w:val="340"/>
          <w:tblHeader/>
          <w:jc w:val="center"/>
        </w:trPr>
        <w:tc>
          <w:tcPr>
            <w:tcW w:w="2694" w:type="dxa"/>
            <w:vAlign w:val="center"/>
          </w:tcPr>
          <w:p w:rsidR="006A0E2E" w:rsidRPr="00963E59" w:rsidRDefault="006A0E2E" w:rsidP="006A0E2E">
            <w:pPr>
              <w:pStyle w:val="Tablehead"/>
              <w:rPr>
                <w:rFonts w:ascii="Times New Roman" w:hAnsi="Times New Roman" w:cs="Times New Roman"/>
                <w:b w:val="0"/>
                <w:lang w:eastAsia="ja-JP"/>
              </w:rPr>
            </w:pPr>
            <w:r w:rsidRPr="00812B25">
              <w:rPr>
                <w:rFonts w:ascii="Times New Roman" w:hAnsi="Times New Roman" w:cs="Times New Roman"/>
                <w:lang w:eastAsia="ja-JP"/>
              </w:rPr>
              <w:t>Parameters</w:t>
            </w:r>
          </w:p>
        </w:tc>
        <w:tc>
          <w:tcPr>
            <w:tcW w:w="3472" w:type="dxa"/>
            <w:vAlign w:val="center"/>
          </w:tcPr>
          <w:p w:rsidR="006A0E2E" w:rsidRPr="00963E59" w:rsidRDefault="006A0E2E" w:rsidP="006A0E2E">
            <w:pPr>
              <w:pStyle w:val="Tablehead"/>
              <w:rPr>
                <w:rFonts w:ascii="Times New Roman" w:hAnsi="Times New Roman" w:cs="Times New Roman"/>
                <w:b w:val="0"/>
                <w:lang w:eastAsia="ja-JP"/>
              </w:rPr>
            </w:pPr>
            <w:r w:rsidRPr="00963E59">
              <w:rPr>
                <w:rFonts w:ascii="Times New Roman" w:hAnsi="Times New Roman" w:cs="Times New Roman"/>
                <w:lang w:eastAsia="ja-JP"/>
              </w:rPr>
              <w:t>Analog TRS</w:t>
            </w:r>
          </w:p>
        </w:tc>
        <w:tc>
          <w:tcPr>
            <w:tcW w:w="3473" w:type="dxa"/>
            <w:vAlign w:val="center"/>
          </w:tcPr>
          <w:p w:rsidR="006A0E2E" w:rsidRPr="00812B25" w:rsidRDefault="006A0E2E" w:rsidP="006A0E2E">
            <w:pPr>
              <w:pStyle w:val="Tablehead"/>
              <w:rPr>
                <w:rFonts w:ascii="Times New Roman" w:hAnsi="Times New Roman" w:cs="Times New Roman"/>
                <w:lang w:eastAsia="ja-JP"/>
              </w:rPr>
            </w:pPr>
            <w:r w:rsidRPr="00963E59">
              <w:rPr>
                <w:rFonts w:ascii="Times New Roman" w:hAnsi="Times New Roman" w:cs="Times New Roman"/>
                <w:lang w:eastAsia="ja-JP"/>
              </w:rPr>
              <w:t>Digital TRS</w:t>
            </w:r>
          </w:p>
        </w:tc>
      </w:tr>
      <w:tr w:rsidR="006A0E2E" w:rsidRPr="00812B25" w:rsidTr="006A0E2E">
        <w:trPr>
          <w:trHeight w:val="340"/>
          <w:jc w:val="center"/>
        </w:trPr>
        <w:tc>
          <w:tcPr>
            <w:tcW w:w="2694" w:type="dxa"/>
            <w:vAlign w:val="center"/>
          </w:tcPr>
          <w:p w:rsidR="006A0E2E" w:rsidRPr="00963E59" w:rsidRDefault="006A0E2E" w:rsidP="006A0E2E">
            <w:pPr>
              <w:pStyle w:val="Tabletext"/>
              <w:rPr>
                <w:lang w:eastAsia="ja-JP"/>
              </w:rPr>
            </w:pPr>
            <w:r w:rsidRPr="00963E59">
              <w:rPr>
                <w:lang w:eastAsia="ja-JP"/>
              </w:rPr>
              <w:t>Frequency Range</w:t>
            </w:r>
          </w:p>
        </w:tc>
        <w:tc>
          <w:tcPr>
            <w:tcW w:w="3472" w:type="dxa"/>
            <w:vAlign w:val="center"/>
          </w:tcPr>
          <w:p w:rsidR="006A0E2E" w:rsidRPr="00963E59" w:rsidRDefault="006A0E2E" w:rsidP="006A0E2E">
            <w:pPr>
              <w:pStyle w:val="Tabletext"/>
              <w:rPr>
                <w:lang w:eastAsia="ja-JP"/>
              </w:rPr>
            </w:pPr>
            <w:r w:rsidRPr="00963E59">
              <w:rPr>
                <w:lang w:eastAsia="ja-JP"/>
              </w:rPr>
              <w:t>335.4 MHz - 360 MHz</w:t>
            </w:r>
          </w:p>
        </w:tc>
        <w:tc>
          <w:tcPr>
            <w:tcW w:w="3473" w:type="dxa"/>
            <w:vAlign w:val="center"/>
          </w:tcPr>
          <w:p w:rsidR="006A0E2E" w:rsidRPr="00812B25" w:rsidRDefault="006A0E2E" w:rsidP="006A0E2E">
            <w:pPr>
              <w:pStyle w:val="Tabletext"/>
              <w:rPr>
                <w:lang w:eastAsia="ja-JP"/>
              </w:rPr>
            </w:pPr>
            <w:r w:rsidRPr="00963E59">
              <w:rPr>
                <w:lang w:eastAsia="ja-JP"/>
              </w:rPr>
              <w:t>335.4 MHz - 360 MHz</w:t>
            </w:r>
          </w:p>
        </w:tc>
      </w:tr>
      <w:tr w:rsidR="006A0E2E" w:rsidRPr="00812B25" w:rsidTr="006A0E2E">
        <w:trPr>
          <w:trHeight w:val="340"/>
          <w:jc w:val="center"/>
        </w:trPr>
        <w:tc>
          <w:tcPr>
            <w:tcW w:w="2694" w:type="dxa"/>
            <w:vAlign w:val="center"/>
          </w:tcPr>
          <w:p w:rsidR="006A0E2E" w:rsidRPr="00963E59" w:rsidRDefault="006A0E2E" w:rsidP="006A0E2E">
            <w:pPr>
              <w:pStyle w:val="Tabletext"/>
              <w:rPr>
                <w:lang w:eastAsia="ja-JP"/>
              </w:rPr>
            </w:pPr>
            <w:r w:rsidRPr="00812B25">
              <w:rPr>
                <w:lang w:eastAsia="ja-JP"/>
              </w:rPr>
              <w:t>Channel separation</w:t>
            </w:r>
          </w:p>
        </w:tc>
        <w:tc>
          <w:tcPr>
            <w:tcW w:w="3472" w:type="dxa"/>
            <w:vAlign w:val="center"/>
          </w:tcPr>
          <w:p w:rsidR="006A0E2E" w:rsidRPr="00963E59" w:rsidRDefault="006A0E2E" w:rsidP="006A0E2E">
            <w:pPr>
              <w:pStyle w:val="Tabletext"/>
              <w:rPr>
                <w:lang w:eastAsia="ja-JP"/>
              </w:rPr>
            </w:pPr>
            <w:r w:rsidRPr="00812B25">
              <w:rPr>
                <w:lang w:eastAsia="ja-JP"/>
              </w:rPr>
              <w:t>12.5</w:t>
            </w:r>
            <w:r w:rsidRPr="00963E59">
              <w:rPr>
                <w:lang w:eastAsia="ja-JP"/>
              </w:rPr>
              <w:t xml:space="preserve"> kHz</w:t>
            </w:r>
          </w:p>
        </w:tc>
        <w:tc>
          <w:tcPr>
            <w:tcW w:w="3473" w:type="dxa"/>
            <w:vAlign w:val="center"/>
          </w:tcPr>
          <w:p w:rsidR="006A0E2E" w:rsidRPr="00812B25" w:rsidRDefault="006A0E2E" w:rsidP="006A0E2E">
            <w:pPr>
              <w:pStyle w:val="Tabletext"/>
              <w:rPr>
                <w:lang w:eastAsia="ja-JP"/>
              </w:rPr>
            </w:pPr>
            <w:r w:rsidRPr="00812B25">
              <w:rPr>
                <w:lang w:eastAsia="ja-JP"/>
              </w:rPr>
              <w:t>6.25</w:t>
            </w:r>
            <w:r w:rsidRPr="00963E59">
              <w:rPr>
                <w:lang w:eastAsia="ja-JP"/>
              </w:rPr>
              <w:t xml:space="preserve"> kHz</w:t>
            </w:r>
          </w:p>
        </w:tc>
      </w:tr>
      <w:tr w:rsidR="006A0E2E" w:rsidRPr="00363B1A" w:rsidTr="006A0E2E">
        <w:trPr>
          <w:trHeight w:val="550"/>
          <w:jc w:val="center"/>
        </w:trPr>
        <w:tc>
          <w:tcPr>
            <w:tcW w:w="2694" w:type="dxa"/>
            <w:vAlign w:val="center"/>
          </w:tcPr>
          <w:p w:rsidR="006A0E2E" w:rsidRPr="00963E59" w:rsidRDefault="006A0E2E" w:rsidP="006A0E2E">
            <w:pPr>
              <w:pStyle w:val="Tabletext"/>
              <w:rPr>
                <w:lang w:eastAsia="ja-JP"/>
              </w:rPr>
            </w:pPr>
            <w:r w:rsidRPr="00963E59">
              <w:rPr>
                <w:lang w:eastAsia="ja-JP"/>
              </w:rPr>
              <w:t>Maximum</w:t>
            </w:r>
          </w:p>
          <w:p w:rsidR="006A0E2E" w:rsidRPr="00963E59" w:rsidRDefault="006A0E2E" w:rsidP="006A0E2E">
            <w:pPr>
              <w:pStyle w:val="Tabletext"/>
              <w:rPr>
                <w:lang w:eastAsia="ja-JP"/>
              </w:rPr>
            </w:pPr>
            <w:r w:rsidRPr="00963E59">
              <w:rPr>
                <w:lang w:eastAsia="ja-JP"/>
              </w:rPr>
              <w:t xml:space="preserve">Antenna gain </w:t>
            </w:r>
          </w:p>
        </w:tc>
        <w:tc>
          <w:tcPr>
            <w:tcW w:w="3472" w:type="dxa"/>
            <w:vAlign w:val="center"/>
          </w:tcPr>
          <w:p w:rsidR="006A0E2E" w:rsidRPr="00812B25" w:rsidRDefault="006A0E2E" w:rsidP="006A0E2E">
            <w:pPr>
              <w:pStyle w:val="Tabletext"/>
              <w:rPr>
                <w:lang w:val="fr-CH" w:eastAsia="ja-JP"/>
              </w:rPr>
            </w:pPr>
            <w:r w:rsidRPr="00812B25">
              <w:rPr>
                <w:lang w:val="fr-CH" w:eastAsia="ja-JP"/>
              </w:rPr>
              <w:t xml:space="preserve">Base station </w:t>
            </w:r>
            <w:r w:rsidRPr="00963E59">
              <w:rPr>
                <w:lang w:val="fr-CH" w:eastAsia="ja-JP"/>
              </w:rPr>
              <w:t>:</w:t>
            </w:r>
            <w:r w:rsidRPr="00812B25">
              <w:rPr>
                <w:lang w:val="fr-CH" w:eastAsia="ja-JP"/>
              </w:rPr>
              <w:t xml:space="preserve"> </w:t>
            </w:r>
            <w:r w:rsidRPr="00963E59">
              <w:rPr>
                <w:lang w:val="fr-CH" w:eastAsia="ja-JP"/>
              </w:rPr>
              <w:t>+11 dBi</w:t>
            </w:r>
          </w:p>
          <w:p w:rsidR="006A0E2E" w:rsidRPr="00963E59" w:rsidRDefault="00A60233" w:rsidP="006A0E2E">
            <w:pPr>
              <w:pStyle w:val="Tabletext"/>
              <w:rPr>
                <w:lang w:val="fr-CH" w:eastAsia="ja-JP"/>
              </w:rPr>
            </w:pPr>
            <w:r>
              <w:rPr>
                <w:lang w:val="fr-CH" w:eastAsia="ja-JP"/>
              </w:rPr>
              <w:t>Mobile station :</w:t>
            </w:r>
            <w:r w:rsidR="006A0E2E" w:rsidRPr="00812B25">
              <w:rPr>
                <w:lang w:val="fr-CH" w:eastAsia="ja-JP"/>
              </w:rPr>
              <w:t xml:space="preserve"> +1 dBi</w:t>
            </w:r>
          </w:p>
        </w:tc>
        <w:tc>
          <w:tcPr>
            <w:tcW w:w="3473" w:type="dxa"/>
            <w:vAlign w:val="center"/>
          </w:tcPr>
          <w:p w:rsidR="006A0E2E" w:rsidRPr="00963E59" w:rsidRDefault="00A60233" w:rsidP="00A60233">
            <w:pPr>
              <w:pStyle w:val="Tabletext"/>
              <w:rPr>
                <w:lang w:val="fr-CH" w:eastAsia="ja-JP"/>
              </w:rPr>
            </w:pPr>
            <w:r>
              <w:rPr>
                <w:lang w:val="fr-CH" w:eastAsia="ja-JP"/>
              </w:rPr>
              <w:t>Base station:</w:t>
            </w:r>
            <w:r w:rsidR="006A0E2E" w:rsidRPr="00963E59">
              <w:rPr>
                <w:lang w:val="fr-CH" w:eastAsia="ja-JP"/>
              </w:rPr>
              <w:t xml:space="preserve"> +  11dBi</w:t>
            </w:r>
          </w:p>
          <w:p w:rsidR="006A0E2E" w:rsidRPr="00812B25" w:rsidRDefault="006A0E2E" w:rsidP="006A0E2E">
            <w:pPr>
              <w:pStyle w:val="Tabletext"/>
              <w:rPr>
                <w:lang w:val="fr-CH" w:eastAsia="ja-JP"/>
              </w:rPr>
            </w:pPr>
            <w:r w:rsidRPr="00963E59">
              <w:rPr>
                <w:lang w:val="fr-CH" w:eastAsia="ja-JP"/>
              </w:rPr>
              <w:t>Mobile station : +1 dBi</w:t>
            </w:r>
          </w:p>
        </w:tc>
      </w:tr>
      <w:tr w:rsidR="006A0E2E" w:rsidRPr="00812B25" w:rsidTr="006A0E2E">
        <w:trPr>
          <w:trHeight w:val="340"/>
          <w:jc w:val="center"/>
        </w:trPr>
        <w:tc>
          <w:tcPr>
            <w:tcW w:w="2694" w:type="dxa"/>
            <w:vAlign w:val="center"/>
          </w:tcPr>
          <w:p w:rsidR="006A0E2E" w:rsidRPr="00963E59" w:rsidRDefault="006A0E2E" w:rsidP="006A0E2E">
            <w:pPr>
              <w:pStyle w:val="Tabletext"/>
              <w:rPr>
                <w:lang w:eastAsia="ja-JP"/>
              </w:rPr>
            </w:pPr>
            <w:r w:rsidRPr="00963E59">
              <w:rPr>
                <w:lang w:eastAsia="ja-JP"/>
              </w:rPr>
              <w:t>Polarization</w:t>
            </w:r>
          </w:p>
        </w:tc>
        <w:tc>
          <w:tcPr>
            <w:tcW w:w="3472" w:type="dxa"/>
            <w:vAlign w:val="center"/>
          </w:tcPr>
          <w:p w:rsidR="006A0E2E" w:rsidRPr="00963E59" w:rsidRDefault="006A0E2E" w:rsidP="006A0E2E">
            <w:pPr>
              <w:pStyle w:val="Tabletext"/>
              <w:rPr>
                <w:lang w:eastAsia="ja-JP"/>
              </w:rPr>
            </w:pPr>
            <w:r w:rsidRPr="00963E59">
              <w:rPr>
                <w:lang w:eastAsia="ja-JP"/>
              </w:rPr>
              <w:t>Vertical</w:t>
            </w:r>
          </w:p>
        </w:tc>
        <w:tc>
          <w:tcPr>
            <w:tcW w:w="3473" w:type="dxa"/>
            <w:vAlign w:val="center"/>
          </w:tcPr>
          <w:p w:rsidR="006A0E2E" w:rsidRPr="00812B25" w:rsidRDefault="006A0E2E" w:rsidP="006A0E2E">
            <w:pPr>
              <w:pStyle w:val="Tabletext"/>
              <w:rPr>
                <w:lang w:eastAsia="ja-JP"/>
              </w:rPr>
            </w:pPr>
            <w:r w:rsidRPr="00963E59">
              <w:rPr>
                <w:lang w:eastAsia="ja-JP"/>
              </w:rPr>
              <w:t>Vertical</w:t>
            </w:r>
          </w:p>
        </w:tc>
      </w:tr>
      <w:tr w:rsidR="006A0E2E" w:rsidRPr="00812B25" w:rsidTr="006A0E2E">
        <w:trPr>
          <w:trHeight w:val="561"/>
          <w:jc w:val="center"/>
        </w:trPr>
        <w:tc>
          <w:tcPr>
            <w:tcW w:w="2694" w:type="dxa"/>
            <w:vAlign w:val="center"/>
          </w:tcPr>
          <w:p w:rsidR="006A0E2E" w:rsidRPr="00963E59" w:rsidRDefault="006A0E2E" w:rsidP="006A0E2E">
            <w:pPr>
              <w:pStyle w:val="Tabletext"/>
              <w:rPr>
                <w:lang w:eastAsia="ja-JP"/>
              </w:rPr>
            </w:pPr>
            <w:r w:rsidRPr="00963E59">
              <w:rPr>
                <w:lang w:eastAsia="ja-JP"/>
              </w:rPr>
              <w:t>Maximum Transmission power</w:t>
            </w:r>
          </w:p>
        </w:tc>
        <w:tc>
          <w:tcPr>
            <w:tcW w:w="3472" w:type="dxa"/>
            <w:vAlign w:val="center"/>
          </w:tcPr>
          <w:p w:rsidR="006A0E2E" w:rsidRPr="00812B25" w:rsidRDefault="006A0E2E" w:rsidP="006A0E2E">
            <w:pPr>
              <w:pStyle w:val="Tabletext"/>
              <w:ind w:firstLine="200"/>
              <w:rPr>
                <w:lang w:eastAsia="ja-JP"/>
              </w:rPr>
            </w:pPr>
            <w:r w:rsidRPr="00963E59">
              <w:rPr>
                <w:lang w:eastAsia="ja-JP"/>
              </w:rPr>
              <w:t>Base station :</w:t>
            </w:r>
            <w:r w:rsidRPr="00812B25">
              <w:rPr>
                <w:lang w:eastAsia="ja-JP"/>
              </w:rPr>
              <w:t xml:space="preserve"> </w:t>
            </w:r>
            <w:r w:rsidRPr="00963E59">
              <w:rPr>
                <w:lang w:eastAsia="ja-JP"/>
              </w:rPr>
              <w:t>+36 dBm</w:t>
            </w:r>
          </w:p>
          <w:p w:rsidR="006A0E2E" w:rsidRPr="00963E59" w:rsidRDefault="006A0E2E" w:rsidP="006A0E2E">
            <w:pPr>
              <w:pStyle w:val="Tabletext"/>
              <w:rPr>
                <w:lang w:eastAsia="ja-JP"/>
              </w:rPr>
            </w:pPr>
            <w:r w:rsidRPr="00812B25">
              <w:rPr>
                <w:lang w:eastAsia="ja-JP"/>
              </w:rPr>
              <w:t>Mobile station : +30 dBm</w:t>
            </w:r>
          </w:p>
        </w:tc>
        <w:tc>
          <w:tcPr>
            <w:tcW w:w="3473" w:type="dxa"/>
            <w:vAlign w:val="center"/>
          </w:tcPr>
          <w:p w:rsidR="006A0E2E" w:rsidRPr="00963E59" w:rsidRDefault="006A0E2E" w:rsidP="006A0E2E">
            <w:pPr>
              <w:pStyle w:val="Tabletext"/>
              <w:rPr>
                <w:lang w:eastAsia="ja-JP"/>
              </w:rPr>
            </w:pPr>
            <w:r w:rsidRPr="00963E59">
              <w:rPr>
                <w:lang w:eastAsia="ja-JP"/>
              </w:rPr>
              <w:t>Base station :</w:t>
            </w:r>
            <w:r w:rsidRPr="00812B25">
              <w:rPr>
                <w:lang w:eastAsia="ja-JP"/>
              </w:rPr>
              <w:t xml:space="preserve"> </w:t>
            </w:r>
            <w:r w:rsidRPr="00963E59">
              <w:rPr>
                <w:lang w:eastAsia="ja-JP"/>
              </w:rPr>
              <w:t>+36 dBm</w:t>
            </w:r>
          </w:p>
          <w:p w:rsidR="006A0E2E" w:rsidRPr="00812B25" w:rsidRDefault="006A0E2E" w:rsidP="006A0E2E">
            <w:pPr>
              <w:pStyle w:val="Tabletext"/>
              <w:rPr>
                <w:lang w:eastAsia="ja-JP"/>
              </w:rPr>
            </w:pPr>
            <w:r w:rsidRPr="00963E59">
              <w:rPr>
                <w:lang w:eastAsia="ja-JP"/>
              </w:rPr>
              <w:t>Mobile station : +24.8</w:t>
            </w:r>
            <w:r w:rsidR="00E34B51">
              <w:rPr>
                <w:lang w:eastAsia="ja-JP"/>
              </w:rPr>
              <w:t> </w:t>
            </w:r>
            <w:r w:rsidRPr="00963E59">
              <w:rPr>
                <w:lang w:eastAsia="ja-JP"/>
              </w:rPr>
              <w:t>dBm</w:t>
            </w:r>
          </w:p>
        </w:tc>
      </w:tr>
      <w:tr w:rsidR="006A0E2E" w:rsidRPr="00812B25" w:rsidTr="006A0E2E">
        <w:trPr>
          <w:trHeight w:val="569"/>
          <w:jc w:val="center"/>
        </w:trPr>
        <w:tc>
          <w:tcPr>
            <w:tcW w:w="2694" w:type="dxa"/>
            <w:vAlign w:val="center"/>
          </w:tcPr>
          <w:p w:rsidR="006A0E2E" w:rsidRPr="00963E59" w:rsidRDefault="006A0E2E" w:rsidP="006A0E2E">
            <w:pPr>
              <w:pStyle w:val="Tabletext"/>
              <w:rPr>
                <w:lang w:eastAsia="ja-JP"/>
              </w:rPr>
            </w:pPr>
            <w:r w:rsidRPr="00963E59">
              <w:rPr>
                <w:lang w:eastAsia="ja-JP"/>
              </w:rPr>
              <w:t>E.I.R.P.</w:t>
            </w:r>
          </w:p>
        </w:tc>
        <w:tc>
          <w:tcPr>
            <w:tcW w:w="3472" w:type="dxa"/>
            <w:vAlign w:val="center"/>
          </w:tcPr>
          <w:p w:rsidR="006A0E2E" w:rsidRPr="00812B25" w:rsidRDefault="006A0E2E" w:rsidP="006A0E2E">
            <w:pPr>
              <w:pStyle w:val="Tabletext"/>
              <w:rPr>
                <w:lang w:eastAsia="ja-JP"/>
              </w:rPr>
            </w:pPr>
            <w:r w:rsidRPr="00963E59">
              <w:rPr>
                <w:lang w:eastAsia="ja-JP"/>
              </w:rPr>
              <w:t>Base station : +47 dBm</w:t>
            </w:r>
          </w:p>
          <w:p w:rsidR="006A0E2E" w:rsidRPr="00963E59" w:rsidRDefault="006A0E2E" w:rsidP="006A0E2E">
            <w:pPr>
              <w:pStyle w:val="Tabletext"/>
              <w:rPr>
                <w:lang w:eastAsia="ja-JP"/>
              </w:rPr>
            </w:pPr>
            <w:r w:rsidRPr="00812B25">
              <w:rPr>
                <w:lang w:eastAsia="ja-JP"/>
              </w:rPr>
              <w:t>Mobile station : +31 dBm</w:t>
            </w:r>
          </w:p>
        </w:tc>
        <w:tc>
          <w:tcPr>
            <w:tcW w:w="3473" w:type="dxa"/>
            <w:vAlign w:val="center"/>
          </w:tcPr>
          <w:p w:rsidR="006A0E2E" w:rsidRPr="00963E59" w:rsidRDefault="006A0E2E" w:rsidP="006A0E2E">
            <w:pPr>
              <w:pStyle w:val="Tabletext"/>
              <w:rPr>
                <w:lang w:eastAsia="ja-JP"/>
              </w:rPr>
            </w:pPr>
            <w:r w:rsidRPr="00963E59">
              <w:rPr>
                <w:lang w:eastAsia="ja-JP"/>
              </w:rPr>
              <w:t>Base station :</w:t>
            </w:r>
            <w:r w:rsidRPr="00812B25">
              <w:rPr>
                <w:lang w:eastAsia="ja-JP"/>
              </w:rPr>
              <w:t xml:space="preserve"> </w:t>
            </w:r>
            <w:r w:rsidRPr="00963E59">
              <w:rPr>
                <w:lang w:eastAsia="ja-JP"/>
              </w:rPr>
              <w:t>+47 dBm</w:t>
            </w:r>
          </w:p>
          <w:p w:rsidR="006A0E2E" w:rsidRPr="00812B25" w:rsidRDefault="006A0E2E" w:rsidP="006A0E2E">
            <w:pPr>
              <w:pStyle w:val="Tabletext"/>
              <w:rPr>
                <w:lang w:eastAsia="ja-JP"/>
              </w:rPr>
            </w:pPr>
            <w:r w:rsidRPr="00963E59">
              <w:rPr>
                <w:lang w:eastAsia="ja-JP"/>
              </w:rPr>
              <w:t>Mobile station:</w:t>
            </w:r>
            <w:r w:rsidRPr="00812B25">
              <w:rPr>
                <w:lang w:eastAsia="ja-JP"/>
              </w:rPr>
              <w:t xml:space="preserve"> </w:t>
            </w:r>
            <w:r w:rsidRPr="00963E59">
              <w:rPr>
                <w:lang w:eastAsia="ja-JP"/>
              </w:rPr>
              <w:t>+25.8 dBm</w:t>
            </w:r>
          </w:p>
        </w:tc>
      </w:tr>
      <w:tr w:rsidR="006A0E2E" w:rsidRPr="00812B25" w:rsidTr="006A0E2E">
        <w:trPr>
          <w:trHeight w:val="340"/>
          <w:jc w:val="center"/>
        </w:trPr>
        <w:tc>
          <w:tcPr>
            <w:tcW w:w="2694" w:type="dxa"/>
            <w:vAlign w:val="center"/>
          </w:tcPr>
          <w:p w:rsidR="006A0E2E" w:rsidRPr="00963E59" w:rsidRDefault="006A0E2E" w:rsidP="006A0E2E">
            <w:pPr>
              <w:pStyle w:val="Tabletext"/>
              <w:rPr>
                <w:lang w:eastAsia="ja-JP"/>
              </w:rPr>
            </w:pPr>
            <w:r w:rsidRPr="00963E59">
              <w:rPr>
                <w:lang w:eastAsia="ja-JP"/>
              </w:rPr>
              <w:t>Receiving noise figure</w:t>
            </w:r>
          </w:p>
        </w:tc>
        <w:tc>
          <w:tcPr>
            <w:tcW w:w="3472" w:type="dxa"/>
            <w:vAlign w:val="center"/>
          </w:tcPr>
          <w:p w:rsidR="006A0E2E" w:rsidRPr="00963E59" w:rsidRDefault="006A0E2E" w:rsidP="006A0E2E">
            <w:pPr>
              <w:pStyle w:val="Tabletext"/>
              <w:rPr>
                <w:lang w:eastAsia="ja-JP"/>
              </w:rPr>
            </w:pPr>
            <w:r w:rsidRPr="00963E59">
              <w:rPr>
                <w:lang w:eastAsia="ja-JP"/>
              </w:rPr>
              <w:t>&lt; 10 dB</w:t>
            </w:r>
          </w:p>
        </w:tc>
        <w:tc>
          <w:tcPr>
            <w:tcW w:w="3473" w:type="dxa"/>
            <w:vAlign w:val="center"/>
          </w:tcPr>
          <w:p w:rsidR="006A0E2E" w:rsidRPr="00812B25" w:rsidRDefault="006A0E2E" w:rsidP="006A0E2E">
            <w:pPr>
              <w:pStyle w:val="Tabletext"/>
              <w:rPr>
                <w:lang w:eastAsia="ja-JP"/>
              </w:rPr>
            </w:pPr>
            <w:r w:rsidRPr="00963E59">
              <w:rPr>
                <w:lang w:eastAsia="ja-JP"/>
              </w:rPr>
              <w:t>&lt; 10 dB</w:t>
            </w:r>
          </w:p>
        </w:tc>
      </w:tr>
      <w:tr w:rsidR="006A0E2E" w:rsidRPr="00812B25" w:rsidTr="006A0E2E">
        <w:trPr>
          <w:trHeight w:val="340"/>
          <w:jc w:val="center"/>
        </w:trPr>
        <w:tc>
          <w:tcPr>
            <w:tcW w:w="2694" w:type="dxa"/>
            <w:vAlign w:val="center"/>
          </w:tcPr>
          <w:p w:rsidR="006A0E2E" w:rsidRPr="00812B25" w:rsidRDefault="006A0E2E" w:rsidP="006A0E2E">
            <w:pPr>
              <w:pStyle w:val="Tabletext"/>
              <w:rPr>
                <w:lang w:eastAsia="ja-JP"/>
              </w:rPr>
            </w:pPr>
            <w:r w:rsidRPr="00812B25">
              <w:rPr>
                <w:lang w:eastAsia="ja-JP"/>
              </w:rPr>
              <w:lastRenderedPageBreak/>
              <w:t>Data rate</w:t>
            </w:r>
          </w:p>
        </w:tc>
        <w:tc>
          <w:tcPr>
            <w:tcW w:w="3472" w:type="dxa"/>
            <w:vAlign w:val="center"/>
          </w:tcPr>
          <w:p w:rsidR="006A0E2E" w:rsidRPr="00812B25" w:rsidRDefault="006A0E2E" w:rsidP="006A0E2E">
            <w:pPr>
              <w:pStyle w:val="Tabletext"/>
              <w:rPr>
                <w:lang w:eastAsia="ja-JP"/>
              </w:rPr>
            </w:pPr>
            <w:r w:rsidRPr="00812B25">
              <w:rPr>
                <w:lang w:eastAsia="ja-JP"/>
              </w:rPr>
              <w:t>(n/a)</w:t>
            </w:r>
          </w:p>
        </w:tc>
        <w:tc>
          <w:tcPr>
            <w:tcW w:w="3473" w:type="dxa"/>
            <w:vAlign w:val="center"/>
          </w:tcPr>
          <w:p w:rsidR="006A0E2E" w:rsidRPr="00812B25" w:rsidRDefault="006A0E2E" w:rsidP="006A0E2E">
            <w:pPr>
              <w:pStyle w:val="Tabletext"/>
              <w:rPr>
                <w:lang w:eastAsia="ja-JP"/>
              </w:rPr>
            </w:pPr>
            <w:r w:rsidRPr="00963E59">
              <w:rPr>
                <w:lang w:eastAsia="ja-JP"/>
              </w:rPr>
              <w:t>9.6 kbps</w:t>
            </w:r>
          </w:p>
        </w:tc>
      </w:tr>
      <w:tr w:rsidR="006A0E2E" w:rsidRPr="00812B25" w:rsidTr="006A0E2E">
        <w:trPr>
          <w:trHeight w:val="340"/>
          <w:jc w:val="center"/>
        </w:trPr>
        <w:tc>
          <w:tcPr>
            <w:tcW w:w="2694" w:type="dxa"/>
            <w:vAlign w:val="center"/>
          </w:tcPr>
          <w:p w:rsidR="006A0E2E" w:rsidRPr="00963E59" w:rsidRDefault="006A0E2E" w:rsidP="006A0E2E">
            <w:pPr>
              <w:pStyle w:val="Tabletext"/>
              <w:rPr>
                <w:lang w:eastAsia="ja-JP"/>
              </w:rPr>
            </w:pPr>
            <w:r w:rsidRPr="00963E59">
              <w:rPr>
                <w:lang w:eastAsia="ja-JP"/>
              </w:rPr>
              <w:t>Reception quality</w:t>
            </w:r>
          </w:p>
        </w:tc>
        <w:tc>
          <w:tcPr>
            <w:tcW w:w="3472" w:type="dxa"/>
            <w:vAlign w:val="center"/>
          </w:tcPr>
          <w:p w:rsidR="006A0E2E" w:rsidRPr="00963E59" w:rsidRDefault="006A0E2E" w:rsidP="006A0E2E">
            <w:pPr>
              <w:pStyle w:val="Tabletext"/>
              <w:rPr>
                <w:lang w:eastAsia="ja-JP"/>
              </w:rPr>
            </w:pPr>
            <w:r w:rsidRPr="00963E59">
              <w:rPr>
                <w:lang w:eastAsia="ja-JP"/>
              </w:rPr>
              <w:t>SNR &gt; 30 dB</w:t>
            </w:r>
          </w:p>
        </w:tc>
        <w:tc>
          <w:tcPr>
            <w:tcW w:w="3473" w:type="dxa"/>
            <w:vAlign w:val="center"/>
          </w:tcPr>
          <w:p w:rsidR="006A0E2E" w:rsidRPr="00812B25" w:rsidRDefault="006A0E2E" w:rsidP="006A0E2E">
            <w:pPr>
              <w:pStyle w:val="Tabletext"/>
              <w:rPr>
                <w:lang w:eastAsia="ja-JP"/>
              </w:rPr>
            </w:pPr>
            <w:r w:rsidRPr="00963E59">
              <w:rPr>
                <w:lang w:eastAsia="ja-JP"/>
              </w:rPr>
              <w:t>BER &lt; 10</w:t>
            </w:r>
            <w:r w:rsidRPr="00963E59">
              <w:rPr>
                <w:vertAlign w:val="superscript"/>
                <w:lang w:eastAsia="ja-JP"/>
              </w:rPr>
              <w:t>-4</w:t>
            </w:r>
          </w:p>
        </w:tc>
      </w:tr>
      <w:tr w:rsidR="006A0E2E" w:rsidRPr="00812B25" w:rsidTr="006A0E2E">
        <w:trPr>
          <w:trHeight w:val="340"/>
          <w:jc w:val="center"/>
        </w:trPr>
        <w:tc>
          <w:tcPr>
            <w:tcW w:w="2694" w:type="dxa"/>
            <w:vAlign w:val="center"/>
          </w:tcPr>
          <w:p w:rsidR="006A0E2E" w:rsidRPr="00963E59" w:rsidRDefault="006A0E2E" w:rsidP="006A0E2E">
            <w:pPr>
              <w:pStyle w:val="Tabletext"/>
              <w:rPr>
                <w:lang w:eastAsia="ja-JP"/>
              </w:rPr>
            </w:pPr>
            <w:r w:rsidRPr="00963E59">
              <w:rPr>
                <w:lang w:eastAsia="ja-JP"/>
              </w:rPr>
              <w:t>Transmission distance (km)</w:t>
            </w:r>
          </w:p>
        </w:tc>
        <w:tc>
          <w:tcPr>
            <w:tcW w:w="3472" w:type="dxa"/>
            <w:vAlign w:val="center"/>
          </w:tcPr>
          <w:p w:rsidR="006A0E2E" w:rsidRPr="00963E59" w:rsidRDefault="00A60233" w:rsidP="006A0E2E">
            <w:pPr>
              <w:pStyle w:val="Tabletext"/>
              <w:rPr>
                <w:lang w:eastAsia="ja-JP"/>
              </w:rPr>
            </w:pPr>
            <w:r>
              <w:rPr>
                <w:lang w:eastAsia="ja-JP"/>
              </w:rPr>
              <w:t>1.5</w:t>
            </w:r>
            <w:r w:rsidR="006A0E2E" w:rsidRPr="00963E59">
              <w:rPr>
                <w:lang w:eastAsia="ja-JP"/>
              </w:rPr>
              <w:t>-3 km</w:t>
            </w:r>
          </w:p>
        </w:tc>
        <w:tc>
          <w:tcPr>
            <w:tcW w:w="3473" w:type="dxa"/>
            <w:vAlign w:val="center"/>
          </w:tcPr>
          <w:p w:rsidR="006A0E2E" w:rsidRPr="00812B25" w:rsidRDefault="006A0E2E" w:rsidP="006A0E2E">
            <w:pPr>
              <w:pStyle w:val="Tabletext"/>
              <w:rPr>
                <w:lang w:eastAsia="ja-JP"/>
              </w:rPr>
            </w:pPr>
            <w:r w:rsidRPr="00963E59">
              <w:rPr>
                <w:lang w:eastAsia="ja-JP"/>
              </w:rPr>
              <w:t>1.5 - 2 km</w:t>
            </w:r>
          </w:p>
        </w:tc>
      </w:tr>
      <w:tr w:rsidR="006A0E2E" w:rsidRPr="00812B25" w:rsidTr="006A0E2E">
        <w:trPr>
          <w:trHeight w:val="340"/>
          <w:jc w:val="center"/>
        </w:trPr>
        <w:tc>
          <w:tcPr>
            <w:tcW w:w="2694" w:type="dxa"/>
            <w:vAlign w:val="center"/>
          </w:tcPr>
          <w:p w:rsidR="006A0E2E" w:rsidRPr="00963E59" w:rsidRDefault="006A0E2E" w:rsidP="006A0E2E">
            <w:pPr>
              <w:pStyle w:val="Tabletext"/>
              <w:rPr>
                <w:lang w:eastAsia="ja-JP"/>
              </w:rPr>
            </w:pPr>
            <w:r w:rsidRPr="00963E59">
              <w:rPr>
                <w:lang w:eastAsia="ja-JP"/>
              </w:rPr>
              <w:t>Modulation</w:t>
            </w:r>
          </w:p>
        </w:tc>
        <w:tc>
          <w:tcPr>
            <w:tcW w:w="3472" w:type="dxa"/>
            <w:vAlign w:val="center"/>
          </w:tcPr>
          <w:p w:rsidR="006A0E2E" w:rsidRPr="00963E59" w:rsidRDefault="006A0E2E" w:rsidP="006A0E2E">
            <w:pPr>
              <w:pStyle w:val="Tabletext"/>
              <w:rPr>
                <w:lang w:eastAsia="ja-JP"/>
              </w:rPr>
            </w:pPr>
            <w:r w:rsidRPr="00963E59">
              <w:rPr>
                <w:lang w:eastAsia="ja-JP"/>
              </w:rPr>
              <w:t>FM</w:t>
            </w:r>
          </w:p>
        </w:tc>
        <w:tc>
          <w:tcPr>
            <w:tcW w:w="3473" w:type="dxa"/>
            <w:vAlign w:val="center"/>
          </w:tcPr>
          <w:p w:rsidR="006A0E2E" w:rsidRPr="00812B25" w:rsidRDefault="006A0E2E" w:rsidP="006A0E2E">
            <w:pPr>
              <w:pStyle w:val="Tabletext"/>
              <w:rPr>
                <w:lang w:eastAsia="ja-JP"/>
              </w:rPr>
            </w:pPr>
            <w:r w:rsidRPr="00963E59">
              <w:rPr>
                <w:lang w:eastAsia="ja-JP"/>
              </w:rPr>
              <w:t>π/4QPSK</w:t>
            </w:r>
          </w:p>
        </w:tc>
      </w:tr>
      <w:tr w:rsidR="006A0E2E" w:rsidRPr="00812B25" w:rsidTr="006A0E2E">
        <w:trPr>
          <w:trHeight w:val="340"/>
          <w:jc w:val="center"/>
        </w:trPr>
        <w:tc>
          <w:tcPr>
            <w:tcW w:w="2694" w:type="dxa"/>
            <w:vAlign w:val="center"/>
          </w:tcPr>
          <w:p w:rsidR="006A0E2E" w:rsidRPr="00963E59" w:rsidRDefault="006A0E2E" w:rsidP="006A0E2E">
            <w:pPr>
              <w:pStyle w:val="Tabletext"/>
              <w:rPr>
                <w:lang w:eastAsia="ja-JP"/>
              </w:rPr>
            </w:pPr>
            <w:r w:rsidRPr="00963E59">
              <w:rPr>
                <w:lang w:eastAsia="ja-JP"/>
              </w:rPr>
              <w:t>Multiplexing method</w:t>
            </w:r>
          </w:p>
        </w:tc>
        <w:tc>
          <w:tcPr>
            <w:tcW w:w="3472" w:type="dxa"/>
            <w:vAlign w:val="center"/>
          </w:tcPr>
          <w:p w:rsidR="006A0E2E" w:rsidRPr="00963E59" w:rsidRDefault="006A0E2E" w:rsidP="006A0E2E">
            <w:pPr>
              <w:pStyle w:val="Tabletext"/>
              <w:rPr>
                <w:lang w:eastAsia="ja-JP"/>
              </w:rPr>
            </w:pPr>
            <w:r w:rsidRPr="00963E59">
              <w:rPr>
                <w:lang w:eastAsia="ja-JP"/>
              </w:rPr>
              <w:t>FDD</w:t>
            </w:r>
          </w:p>
        </w:tc>
        <w:tc>
          <w:tcPr>
            <w:tcW w:w="3473" w:type="dxa"/>
            <w:vAlign w:val="center"/>
          </w:tcPr>
          <w:p w:rsidR="006A0E2E" w:rsidRPr="00812B25" w:rsidRDefault="006A0E2E" w:rsidP="006A0E2E">
            <w:pPr>
              <w:pStyle w:val="Tabletext"/>
              <w:rPr>
                <w:lang w:eastAsia="ja-JP"/>
              </w:rPr>
            </w:pPr>
            <w:r w:rsidRPr="00963E59">
              <w:rPr>
                <w:lang w:eastAsia="ja-JP"/>
              </w:rPr>
              <w:t>FDMA</w:t>
            </w:r>
          </w:p>
        </w:tc>
      </w:tr>
    </w:tbl>
    <w:p w:rsidR="006A0E2E" w:rsidRPr="006A0E2E" w:rsidRDefault="006A0E2E" w:rsidP="0003344B">
      <w:pPr>
        <w:pStyle w:val="Heading2"/>
      </w:pPr>
      <w:bookmarkStart w:id="208" w:name="_Toc467088012"/>
      <w:bookmarkStart w:id="209" w:name="_Toc467151206"/>
      <w:r w:rsidRPr="006A0E2E">
        <w:t>A4.3.2</w:t>
      </w:r>
      <w:r w:rsidRPr="006A0E2E">
        <w:tab/>
        <w:t>Emergency Alarm Radio System</w:t>
      </w:r>
      <w:bookmarkEnd w:id="208"/>
      <w:bookmarkEnd w:id="209"/>
    </w:p>
    <w:p w:rsidR="006A0E2E" w:rsidRPr="006A0E2E" w:rsidRDefault="006A0E2E" w:rsidP="0003344B">
      <w:pPr>
        <w:pStyle w:val="Heading3"/>
      </w:pPr>
      <w:bookmarkStart w:id="210" w:name="_Toc467088013"/>
      <w:r w:rsidRPr="006A0E2E">
        <w:t>A4.3.2.1</w:t>
      </w:r>
      <w:r w:rsidRPr="006A0E2E">
        <w:tab/>
        <w:t>System architecture</w:t>
      </w:r>
      <w:bookmarkEnd w:id="210"/>
    </w:p>
    <w:p w:rsidR="006A0E2E" w:rsidRPr="00813475" w:rsidRDefault="006A0E2E" w:rsidP="006A0E2E">
      <w:pPr>
        <w:rPr>
          <w:lang w:val="en-US" w:eastAsia="ja-JP" w:bidi="he-IL"/>
        </w:rPr>
      </w:pPr>
      <w:r w:rsidRPr="00813475">
        <w:rPr>
          <w:lang w:val="en-US" w:eastAsia="ja-JP" w:bidi="he-IL"/>
        </w:rPr>
        <w:t xml:space="preserve">Emergency Alarm Radio System (EARS) </w:t>
      </w:r>
      <w:proofErr w:type="gramStart"/>
      <w:r w:rsidRPr="00813475">
        <w:rPr>
          <w:lang w:val="en-US" w:eastAsia="ja-JP" w:bidi="he-IL"/>
        </w:rPr>
        <w:t>is used</w:t>
      </w:r>
      <w:proofErr w:type="gramEnd"/>
      <w:r w:rsidRPr="00813475">
        <w:rPr>
          <w:lang w:val="en-US" w:eastAsia="ja-JP" w:bidi="he-IL"/>
        </w:rPr>
        <w:t xml:space="preserve"> to avoid accidents. When a train driver confirms some emergency circumstances on track such as line blocked objects, a train derailment, a fire, etc. the driver </w:t>
      </w:r>
      <w:proofErr w:type="gramStart"/>
      <w:r w:rsidRPr="00813475">
        <w:rPr>
          <w:lang w:val="en-US" w:eastAsia="ja-JP" w:bidi="he-IL"/>
        </w:rPr>
        <w:t>is expected</w:t>
      </w:r>
      <w:proofErr w:type="gramEnd"/>
      <w:r w:rsidRPr="00813475">
        <w:rPr>
          <w:lang w:val="en-US" w:eastAsia="ja-JP" w:bidi="he-IL"/>
        </w:rPr>
        <w:t xml:space="preserve"> to send alarm to approaching train’s drivers by EARS in order to avoid a secondary accident. When EARS </w:t>
      </w:r>
      <w:proofErr w:type="gramStart"/>
      <w:r w:rsidRPr="00813475">
        <w:rPr>
          <w:lang w:val="en-US" w:eastAsia="ja-JP" w:bidi="he-IL"/>
        </w:rPr>
        <w:t>is operated</w:t>
      </w:r>
      <w:proofErr w:type="gramEnd"/>
      <w:r w:rsidRPr="00813475">
        <w:rPr>
          <w:lang w:val="en-US" w:eastAsia="ja-JP" w:bidi="he-IL"/>
        </w:rPr>
        <w:t>, emergency radio signal is directly transmitted to approaching trains as shown in Figure A4.3.2.1-1.</w:t>
      </w:r>
    </w:p>
    <w:p w:rsidR="006A0E2E" w:rsidRPr="00813475" w:rsidRDefault="006A0E2E" w:rsidP="006A0E2E">
      <w:pPr>
        <w:rPr>
          <w:lang w:val="en-US" w:eastAsia="ja-JP" w:bidi="he-IL"/>
        </w:rPr>
      </w:pPr>
      <w:r w:rsidRPr="00813475">
        <w:rPr>
          <w:lang w:val="en-US" w:eastAsia="ja-JP" w:bidi="he-IL"/>
        </w:rPr>
        <w:t xml:space="preserve">EARS is a very simple system. It consists of only mobile-stations on-board. The mobile-station consists of a radio equipment, a transmission button, and an antenna. When the transmission button is pressed, emergency radio signal </w:t>
      </w:r>
      <w:proofErr w:type="gramStart"/>
      <w:r w:rsidRPr="00813475">
        <w:rPr>
          <w:lang w:val="en-US" w:eastAsia="ja-JP" w:bidi="he-IL"/>
        </w:rPr>
        <w:t>is transmitted</w:t>
      </w:r>
      <w:proofErr w:type="gramEnd"/>
      <w:r w:rsidRPr="00813475">
        <w:rPr>
          <w:lang w:val="en-US" w:eastAsia="ja-JP" w:bidi="he-IL"/>
        </w:rPr>
        <w:t xml:space="preserve"> to approaching trains. When the approaching train’s mobile-station receives the signal, it sounds a warning tone and the driver should take necessary actions such as stopping the train. The emergency radio signal reaches nominally within 1 km radius. If it is difficult to reach the emergency to approaching train according to geographical scenario, such as in tunnels, repeaters </w:t>
      </w:r>
      <w:proofErr w:type="gramStart"/>
      <w:r w:rsidRPr="00813475">
        <w:rPr>
          <w:lang w:val="en-US" w:eastAsia="ja-JP" w:bidi="he-IL"/>
        </w:rPr>
        <w:t>are installed</w:t>
      </w:r>
      <w:proofErr w:type="gramEnd"/>
      <w:r w:rsidRPr="00813475">
        <w:rPr>
          <w:lang w:val="en-US" w:eastAsia="ja-JP" w:bidi="he-IL"/>
        </w:rPr>
        <w:t xml:space="preserve"> on trackside in order to expand the coverage of radio propagation. </w:t>
      </w:r>
    </w:p>
    <w:p w:rsidR="006A0E2E" w:rsidRPr="00813475" w:rsidRDefault="006A0E2E" w:rsidP="006A0E2E">
      <w:pPr>
        <w:rPr>
          <w:lang w:val="en-US" w:eastAsia="ja-JP" w:bidi="he-IL"/>
        </w:rPr>
      </w:pPr>
      <w:r w:rsidRPr="00813475">
        <w:rPr>
          <w:lang w:val="en-US" w:eastAsia="ja-JP" w:bidi="he-IL"/>
        </w:rPr>
        <w:t xml:space="preserve">EARS </w:t>
      </w:r>
      <w:proofErr w:type="gramStart"/>
      <w:r w:rsidRPr="00813475">
        <w:rPr>
          <w:lang w:val="en-US" w:eastAsia="ja-JP" w:bidi="he-IL"/>
        </w:rPr>
        <w:t>is used</w:t>
      </w:r>
      <w:proofErr w:type="gramEnd"/>
      <w:r w:rsidRPr="00813475">
        <w:rPr>
          <w:lang w:val="en-US" w:eastAsia="ja-JP" w:bidi="he-IL"/>
        </w:rPr>
        <w:t xml:space="preserve"> not only for a train to trains but also for ground to trains. In some stations, “Emergency train stop buttons” are prepared at platforms and anyone can push the button to stop trains around the station in emergency, such as someone falling down from platform. If the button is pushed, emergency radio signal as described above </w:t>
      </w:r>
      <w:proofErr w:type="gramStart"/>
      <w:r w:rsidRPr="00813475">
        <w:rPr>
          <w:lang w:val="en-US" w:eastAsia="ja-JP" w:bidi="he-IL"/>
        </w:rPr>
        <w:t>is transmitted</w:t>
      </w:r>
      <w:proofErr w:type="gramEnd"/>
      <w:r w:rsidRPr="00813475">
        <w:rPr>
          <w:lang w:val="en-US" w:eastAsia="ja-JP" w:bidi="he-IL"/>
        </w:rPr>
        <w:t xml:space="preserve"> from the station to approaching trains. And in some railway lines, EARS </w:t>
      </w:r>
      <w:proofErr w:type="gramStart"/>
      <w:r w:rsidRPr="00813475">
        <w:rPr>
          <w:lang w:val="en-US" w:eastAsia="ja-JP" w:bidi="he-IL"/>
        </w:rPr>
        <w:t>is also</w:t>
      </w:r>
      <w:proofErr w:type="gramEnd"/>
      <w:r w:rsidRPr="00813475">
        <w:rPr>
          <w:lang w:val="en-US" w:eastAsia="ja-JP" w:bidi="he-IL"/>
        </w:rPr>
        <w:t xml:space="preserve"> used to send emergency alarm to stop trains when earthquake occurs.</w:t>
      </w:r>
    </w:p>
    <w:p w:rsidR="006A0E2E" w:rsidRPr="00812B25" w:rsidRDefault="006A0E2E" w:rsidP="006A0E2E">
      <w:pPr>
        <w:pStyle w:val="FigureNo"/>
        <w:rPr>
          <w:rFonts w:eastAsiaTheme="minorEastAsia"/>
          <w:lang w:eastAsia="zh-CN"/>
        </w:rPr>
      </w:pPr>
      <w:r w:rsidRPr="00963E59">
        <w:rPr>
          <w:lang w:eastAsia="ja-JP"/>
        </w:rPr>
        <w:t xml:space="preserve">FIGURE </w:t>
      </w:r>
      <w:r>
        <w:rPr>
          <w:lang w:eastAsia="ja-JP"/>
        </w:rPr>
        <w:t>A4.</w:t>
      </w:r>
      <w:r w:rsidRPr="00963E59">
        <w:rPr>
          <w:lang w:eastAsia="ja-JP"/>
        </w:rPr>
        <w:t>3.2.1-1</w:t>
      </w:r>
    </w:p>
    <w:p w:rsidR="006A0E2E" w:rsidRPr="00812B25" w:rsidRDefault="006A0E2E" w:rsidP="009B190B">
      <w:pPr>
        <w:pStyle w:val="Figuretitle"/>
      </w:pPr>
      <w:r w:rsidRPr="00963E59">
        <w:t>Architecture of Emergency Alarm Radio System</w:t>
      </w:r>
    </w:p>
    <w:p w:rsidR="006A0E2E" w:rsidRPr="00813475" w:rsidRDefault="009B190B" w:rsidP="009B190B">
      <w:pPr>
        <w:pStyle w:val="Figure"/>
        <w:spacing w:before="360"/>
        <w:rPr>
          <w:lang w:val="en-US" w:eastAsia="ja-JP"/>
        </w:rPr>
      </w:pPr>
      <w:r w:rsidRPr="00812B25">
        <w:rPr>
          <w:noProof/>
          <w:lang w:eastAsia="zh-CN"/>
        </w:rPr>
        <mc:AlternateContent>
          <mc:Choice Requires="wps">
            <w:drawing>
              <wp:anchor distT="0" distB="0" distL="114300" distR="114300" simplePos="0" relativeHeight="251689984" behindDoc="0" locked="0" layoutInCell="1" allowOverlap="1" wp14:anchorId="3DF5AC7C" wp14:editId="14E6EC8A">
                <wp:simplePos x="0" y="0"/>
                <wp:positionH relativeFrom="column">
                  <wp:posOffset>2357120</wp:posOffset>
                </wp:positionH>
                <wp:positionV relativeFrom="paragraph">
                  <wp:posOffset>635</wp:posOffset>
                </wp:positionV>
                <wp:extent cx="1572260" cy="209550"/>
                <wp:effectExtent l="0" t="0" r="8890" b="0"/>
                <wp:wrapNone/>
                <wp:docPr id="7403" name="テキスト ボックス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209550"/>
                        </a:xfrm>
                        <a:prstGeom prst="rect">
                          <a:avLst/>
                        </a:prstGeom>
                        <a:noFill/>
                        <a:ln w="6350">
                          <a:noFill/>
                        </a:ln>
                        <a:effectLst/>
                      </wps:spPr>
                      <wps:txbx>
                        <w:txbxContent>
                          <w:p w:rsidR="00363B1A" w:rsidRPr="009B190B" w:rsidRDefault="00363B1A" w:rsidP="009B190B">
                            <w:pPr>
                              <w:snapToGrid w:val="0"/>
                              <w:spacing w:before="0"/>
                              <w:rPr>
                                <w:sz w:val="20"/>
                                <w:lang w:eastAsia="ja-JP"/>
                              </w:rPr>
                            </w:pPr>
                            <w:r w:rsidRPr="009B190B">
                              <w:rPr>
                                <w:rFonts w:hint="eastAsia"/>
                                <w:sz w:val="20"/>
                                <w:lang w:eastAsia="ja-JP"/>
                              </w:rPr>
                              <w:t>E</w:t>
                            </w:r>
                            <w:r w:rsidRPr="009B190B">
                              <w:rPr>
                                <w:sz w:val="20"/>
                                <w:lang w:eastAsia="ja-JP"/>
                              </w:rPr>
                              <w:t>mergency radio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AC7C" id="テキスト ボックス 2668" o:spid="_x0000_s1032" type="#_x0000_t202" style="position:absolute;left:0;text-align:left;margin-left:185.6pt;margin-top:.05pt;width:123.8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" filled="f" stroked="f" strokeweight=".5pt">
                <v:path arrowok="t"/>
                <v:textbox inset="0,0,0,0">
                  <w:txbxContent>
                    <w:p w:rsidR="00363B1A" w:rsidRPr="009B190B" w:rsidRDefault="00363B1A" w:rsidP="009B190B">
                      <w:pPr>
                        <w:snapToGrid w:val="0"/>
                        <w:spacing w:before="0"/>
                        <w:rPr>
                          <w:sz w:val="20"/>
                          <w:lang w:eastAsia="ja-JP"/>
                        </w:rPr>
                      </w:pPr>
                      <w:r w:rsidRPr="009B190B">
                        <w:rPr>
                          <w:rFonts w:hint="eastAsia"/>
                          <w:sz w:val="20"/>
                          <w:lang w:eastAsia="ja-JP"/>
                        </w:rPr>
                        <w:t>E</w:t>
                      </w:r>
                      <w:r w:rsidRPr="009B190B">
                        <w:rPr>
                          <w:sz w:val="20"/>
                          <w:lang w:eastAsia="ja-JP"/>
                        </w:rPr>
                        <w:t>mergency radio signal</w:t>
                      </w:r>
                    </w:p>
                  </w:txbxContent>
                </v:textbox>
              </v:shape>
            </w:pict>
          </mc:Fallback>
        </mc:AlternateContent>
      </w:r>
      <w:r w:rsidR="006A0E2E" w:rsidRPr="00812B25">
        <w:rPr>
          <w:noProof/>
          <w:lang w:eastAsia="zh-CN"/>
        </w:rPr>
        <mc:AlternateContent>
          <mc:Choice Requires="wpg">
            <w:drawing>
              <wp:inline distT="0" distB="0" distL="0" distR="0">
                <wp:extent cx="6033770" cy="386715"/>
                <wp:effectExtent l="0" t="19050" r="24130" b="13335"/>
                <wp:docPr id="7018" name="Group 8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386715"/>
                          <a:chOff x="1739" y="9098"/>
                          <a:chExt cx="9502" cy="609"/>
                        </a:xfrm>
                      </wpg:grpSpPr>
                      <wps:wsp>
                        <wps:cNvPr id="7019" name="AutoShape 907"/>
                        <wps:cNvCnPr/>
                        <wps:spPr bwMode="auto">
                          <a:xfrm>
                            <a:off x="1739" y="9707"/>
                            <a:ext cx="950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20" name="AutoShape 908"/>
                        <wps:cNvCnPr/>
                        <wps:spPr bwMode="auto">
                          <a:xfrm>
                            <a:off x="1739" y="9554"/>
                            <a:ext cx="950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7021" name="Group 913"/>
                        <wpg:cNvGrpSpPr>
                          <a:grpSpLocks/>
                        </wpg:cNvGrpSpPr>
                        <wpg:grpSpPr bwMode="auto">
                          <a:xfrm>
                            <a:off x="4976" y="9209"/>
                            <a:ext cx="2665" cy="143"/>
                            <a:chOff x="4779" y="9099"/>
                            <a:chExt cx="2665" cy="143"/>
                          </a:xfrm>
                        </wpg:grpSpPr>
                        <wps:wsp>
                          <wps:cNvPr id="7022" name="AutoShape 910"/>
                          <wps:cNvCnPr/>
                          <wps:spPr bwMode="auto">
                            <a:xfrm>
                              <a:off x="5999" y="9242"/>
                              <a:ext cx="1445"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7023" name="AutoShape 911"/>
                          <wps:cNvCnPr/>
                          <wps:spPr bwMode="auto">
                            <a:xfrm>
                              <a:off x="4779" y="9100"/>
                              <a:ext cx="1610" cy="0"/>
                            </a:xfrm>
                            <a:prstGeom prst="straightConnector1">
                              <a:avLst/>
                            </a:prstGeom>
                            <a:noFill/>
                            <a:ln w="15875">
                              <a:solidFill>
                                <a:srgbClr val="0070C0"/>
                              </a:solidFill>
                              <a:round/>
                              <a:headEnd type="arrow" w="med" len="med"/>
                              <a:tailEnd/>
                            </a:ln>
                            <a:extLst>
                              <a:ext uri="{909E8E84-426E-40DD-AFC4-6F175D3DCCD1}">
                                <a14:hiddenFill xmlns:a14="http://schemas.microsoft.com/office/drawing/2010/main">
                                  <a:noFill/>
                                </a14:hiddenFill>
                              </a:ext>
                            </a:extLst>
                          </wps:spPr>
                          <wps:bodyPr/>
                        </wps:wsp>
                        <wps:wsp>
                          <wps:cNvPr id="7024" name="AutoShape 912"/>
                          <wps:cNvCnPr/>
                          <wps:spPr bwMode="auto">
                            <a:xfrm flipV="1">
                              <a:off x="5999" y="9099"/>
                              <a:ext cx="416" cy="142"/>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grpSp>
                      <wpg:grpSp>
                        <wpg:cNvPr id="7025" name="Group 2880"/>
                        <wpg:cNvGrpSpPr>
                          <a:grpSpLocks noChangeAspect="1"/>
                        </wpg:cNvGrpSpPr>
                        <wpg:grpSpPr bwMode="auto">
                          <a:xfrm>
                            <a:off x="1853" y="9098"/>
                            <a:ext cx="2880" cy="443"/>
                            <a:chOff x="5301" y="15548"/>
                            <a:chExt cx="1093" cy="168"/>
                          </a:xfrm>
                        </wpg:grpSpPr>
                        <pic:pic xmlns:pic="http://schemas.openxmlformats.org/drawingml/2006/picture">
                          <pic:nvPicPr>
                            <pic:cNvPr id="7026" name="Picture 28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7" name="Picture 28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8" name="Picture 28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wps:wsp>
                          <wps:cNvPr id="7029" name="Rectangle 2884"/>
                          <wps:cNvSpPr>
                            <a:spLocks noChangeAspect="1" noChangeArrowheads="1"/>
                          </wps:cNvSpPr>
                          <wps:spPr bwMode="auto">
                            <a:xfrm>
                              <a:off x="5325"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0" name="Freeform 2885"/>
                          <wps:cNvSpPr>
                            <a:spLocks noChangeAspect="1" noEditPoints="1"/>
                          </wps:cNvSpPr>
                          <wps:spPr bwMode="auto">
                            <a:xfrm>
                              <a:off x="5321" y="15676"/>
                              <a:ext cx="40" cy="15"/>
                            </a:xfrm>
                            <a:custGeom>
                              <a:avLst/>
                              <a:gdLst>
                                <a:gd name="T0" fmla="*/ 0 w 40"/>
                                <a:gd name="T1" fmla="*/ 0 h 15"/>
                                <a:gd name="T2" fmla="*/ 40 w 40"/>
                                <a:gd name="T3" fmla="*/ 0 h 15"/>
                                <a:gd name="T4" fmla="*/ 40 w 40"/>
                                <a:gd name="T5" fmla="*/ 15 h 15"/>
                                <a:gd name="T6" fmla="*/ 0 w 40"/>
                                <a:gd name="T7" fmla="*/ 15 h 15"/>
                                <a:gd name="T8" fmla="*/ 0 w 40"/>
                                <a:gd name="T9" fmla="*/ 0 h 15"/>
                                <a:gd name="T10" fmla="*/ 8 w 40"/>
                                <a:gd name="T11" fmla="*/ 11 h 15"/>
                                <a:gd name="T12" fmla="*/ 4 w 40"/>
                                <a:gd name="T13" fmla="*/ 7 h 15"/>
                                <a:gd name="T14" fmla="*/ 36 w 40"/>
                                <a:gd name="T15" fmla="*/ 7 h 15"/>
                                <a:gd name="T16" fmla="*/ 32 w 40"/>
                                <a:gd name="T17" fmla="*/ 11 h 15"/>
                                <a:gd name="T18" fmla="*/ 32 w 40"/>
                                <a:gd name="T19" fmla="*/ 3 h 15"/>
                                <a:gd name="T20" fmla="*/ 36 w 40"/>
                                <a:gd name="T21" fmla="*/ 7 h 15"/>
                                <a:gd name="T22" fmla="*/ 4 w 40"/>
                                <a:gd name="T23" fmla="*/ 7 h 15"/>
                                <a:gd name="T24" fmla="*/ 8 w 40"/>
                                <a:gd name="T25" fmla="*/ 3 h 15"/>
                                <a:gd name="T26" fmla="*/ 8 w 40"/>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0" y="0"/>
                                  </a:moveTo>
                                  <a:lnTo>
                                    <a:pt x="40" y="0"/>
                                  </a:lnTo>
                                  <a:lnTo>
                                    <a:pt x="40" y="15"/>
                                  </a:lnTo>
                                  <a:lnTo>
                                    <a:pt x="0" y="15"/>
                                  </a:lnTo>
                                  <a:lnTo>
                                    <a:pt x="0" y="0"/>
                                  </a:lnTo>
                                  <a:close/>
                                  <a:moveTo>
                                    <a:pt x="8" y="11"/>
                                  </a:moveTo>
                                  <a:lnTo>
                                    <a:pt x="4" y="7"/>
                                  </a:lnTo>
                                  <a:lnTo>
                                    <a:pt x="36" y="7"/>
                                  </a:lnTo>
                                  <a:lnTo>
                                    <a:pt x="32" y="11"/>
                                  </a:lnTo>
                                  <a:lnTo>
                                    <a:pt x="32" y="3"/>
                                  </a:lnTo>
                                  <a:lnTo>
                                    <a:pt x="36"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31" name="Freeform 2886"/>
                          <wps:cNvSpPr>
                            <a:spLocks noChangeAspect="1"/>
                          </wps:cNvSpPr>
                          <wps:spPr bwMode="auto">
                            <a:xfrm>
                              <a:off x="5309" y="15679"/>
                              <a:ext cx="24" cy="8"/>
                            </a:xfrm>
                            <a:custGeom>
                              <a:avLst/>
                              <a:gdLst>
                                <a:gd name="T0" fmla="*/ 12 w 48"/>
                                <a:gd name="T1" fmla="*/ 1 h 16"/>
                                <a:gd name="T2" fmla="*/ 12 w 48"/>
                                <a:gd name="T3" fmla="*/ 0 h 16"/>
                                <a:gd name="T4" fmla="*/ 12 w 48"/>
                                <a:gd name="T5" fmla="*/ 0 h 16"/>
                                <a:gd name="T6" fmla="*/ 12 w 48"/>
                                <a:gd name="T7" fmla="*/ 0 h 16"/>
                                <a:gd name="T8" fmla="*/ 1 w 48"/>
                                <a:gd name="T9" fmla="*/ 0 h 16"/>
                                <a:gd name="T10" fmla="*/ 1 w 48"/>
                                <a:gd name="T11" fmla="*/ 0 h 16"/>
                                <a:gd name="T12" fmla="*/ 0 w 48"/>
                                <a:gd name="T13" fmla="*/ 1 h 16"/>
                                <a:gd name="T14" fmla="*/ 0 w 48"/>
                                <a:gd name="T15" fmla="*/ 1 h 16"/>
                                <a:gd name="T16" fmla="*/ 0 w 48"/>
                                <a:gd name="T17" fmla="*/ 1 h 16"/>
                                <a:gd name="T18" fmla="*/ 0 w 48"/>
                                <a:gd name="T19" fmla="*/ 4 h 16"/>
                                <a:gd name="T20" fmla="*/ 0 w 48"/>
                                <a:gd name="T21" fmla="*/ 4 h 16"/>
                                <a:gd name="T22" fmla="*/ 1 w 48"/>
                                <a:gd name="T23" fmla="*/ 4 h 16"/>
                                <a:gd name="T24" fmla="*/ 1 w 48"/>
                                <a:gd name="T25" fmla="*/ 4 h 16"/>
                                <a:gd name="T26" fmla="*/ 1 w 48"/>
                                <a:gd name="T27" fmla="*/ 4 h 16"/>
                                <a:gd name="T28" fmla="*/ 12 w 48"/>
                                <a:gd name="T29" fmla="*/ 4 h 16"/>
                                <a:gd name="T30" fmla="*/ 12 w 48"/>
                                <a:gd name="T31" fmla="*/ 4 h 16"/>
                                <a:gd name="T32" fmla="*/ 12 w 48"/>
                                <a:gd name="T33" fmla="*/ 4 h 16"/>
                                <a:gd name="T34" fmla="*/ 12 w 48"/>
                                <a:gd name="T35" fmla="*/ 4 h 16"/>
                                <a:gd name="T36" fmla="*/ 12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48" y="3"/>
                                  </a:moveTo>
                                  <a:cubicBezTo>
                                    <a:pt x="48" y="2"/>
                                    <a:pt x="47" y="0"/>
                                    <a:pt x="46" y="0"/>
                                  </a:cubicBezTo>
                                  <a:cubicBezTo>
                                    <a:pt x="46" y="0"/>
                                    <a:pt x="46" y="0"/>
                                    <a:pt x="46" y="0"/>
                                  </a:cubicBezTo>
                                  <a:lnTo>
                                    <a:pt x="46" y="0"/>
                                  </a:lnTo>
                                  <a:lnTo>
                                    <a:pt x="3" y="0"/>
                                  </a:lnTo>
                                  <a:cubicBezTo>
                                    <a:pt x="2" y="0"/>
                                    <a:pt x="0" y="2"/>
                                    <a:pt x="0" y="3"/>
                                  </a:cubicBezTo>
                                  <a:cubicBezTo>
                                    <a:pt x="0" y="3"/>
                                    <a:pt x="0" y="3"/>
                                    <a:pt x="0" y="3"/>
                                  </a:cubicBezTo>
                                  <a:lnTo>
                                    <a:pt x="0" y="3"/>
                                  </a:lnTo>
                                  <a:lnTo>
                                    <a:pt x="0" y="14"/>
                                  </a:lnTo>
                                  <a:cubicBezTo>
                                    <a:pt x="0" y="15"/>
                                    <a:pt x="2" y="16"/>
                                    <a:pt x="3" y="16"/>
                                  </a:cubicBezTo>
                                  <a:cubicBezTo>
                                    <a:pt x="3" y="16"/>
                                    <a:pt x="3" y="16"/>
                                    <a:pt x="3" y="16"/>
                                  </a:cubicBezTo>
                                  <a:lnTo>
                                    <a:pt x="3" y="16"/>
                                  </a:lnTo>
                                  <a:lnTo>
                                    <a:pt x="46" y="16"/>
                                  </a:lnTo>
                                  <a:cubicBezTo>
                                    <a:pt x="47" y="16"/>
                                    <a:pt x="48" y="15"/>
                                    <a:pt x="48" y="14"/>
                                  </a:cubicBezTo>
                                  <a:cubicBezTo>
                                    <a:pt x="48" y="14"/>
                                    <a:pt x="48" y="14"/>
                                    <a:pt x="48" y="14"/>
                                  </a:cubicBezTo>
                                  <a:lnTo>
                                    <a:pt x="48"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7032" name="Freeform 2887"/>
                          <wps:cNvSpPr>
                            <a:spLocks noChangeAspect="1" noEditPoints="1"/>
                          </wps:cNvSpPr>
                          <wps:spPr bwMode="auto">
                            <a:xfrm>
                              <a:off x="5305" y="15676"/>
                              <a:ext cx="32" cy="15"/>
                            </a:xfrm>
                            <a:custGeom>
                              <a:avLst/>
                              <a:gdLst>
                                <a:gd name="T0" fmla="*/ 12 w 64"/>
                                <a:gd name="T1" fmla="*/ 2 h 32"/>
                                <a:gd name="T2" fmla="*/ 13 w 64"/>
                                <a:gd name="T3" fmla="*/ 4 h 32"/>
                                <a:gd name="T4" fmla="*/ 12 w 64"/>
                                <a:gd name="T5" fmla="*/ 3 h 32"/>
                                <a:gd name="T6" fmla="*/ 14 w 64"/>
                                <a:gd name="T7" fmla="*/ 4 h 32"/>
                                <a:gd name="T8" fmla="*/ 3 w 64"/>
                                <a:gd name="T9" fmla="*/ 4 h 32"/>
                                <a:gd name="T10" fmla="*/ 5 w 64"/>
                                <a:gd name="T11" fmla="*/ 3 h 32"/>
                                <a:gd name="T12" fmla="*/ 4 w 64"/>
                                <a:gd name="T13" fmla="*/ 4 h 32"/>
                                <a:gd name="T14" fmla="*/ 4 w 64"/>
                                <a:gd name="T15" fmla="*/ 2 h 32"/>
                                <a:gd name="T16" fmla="*/ 4 w 64"/>
                                <a:gd name="T17" fmla="*/ 5 h 32"/>
                                <a:gd name="T18" fmla="*/ 4 w 64"/>
                                <a:gd name="T19" fmla="*/ 4 h 32"/>
                                <a:gd name="T20" fmla="*/ 4 w 64"/>
                                <a:gd name="T21" fmla="*/ 4 h 32"/>
                                <a:gd name="T22" fmla="*/ 3 w 64"/>
                                <a:gd name="T23" fmla="*/ 4 h 32"/>
                                <a:gd name="T24" fmla="*/ 14 w 64"/>
                                <a:gd name="T25" fmla="*/ 4 h 32"/>
                                <a:gd name="T26" fmla="*/ 13 w 64"/>
                                <a:gd name="T27" fmla="*/ 4 h 32"/>
                                <a:gd name="T28" fmla="*/ 13 w 64"/>
                                <a:gd name="T29" fmla="*/ 4 h 32"/>
                                <a:gd name="T30" fmla="*/ 12 w 64"/>
                                <a:gd name="T31" fmla="*/ 5 h 32"/>
                                <a:gd name="T32" fmla="*/ 12 w 64"/>
                                <a:gd name="T33" fmla="*/ 2 h 32"/>
                                <a:gd name="T34" fmla="*/ 16 w 64"/>
                                <a:gd name="T35" fmla="*/ 5 h 32"/>
                                <a:gd name="T36" fmla="*/ 16 w 64"/>
                                <a:gd name="T37" fmla="*/ 6 h 32"/>
                                <a:gd name="T38" fmla="*/ 15 w 64"/>
                                <a:gd name="T39" fmla="*/ 7 h 32"/>
                                <a:gd name="T40" fmla="*/ 14 w 64"/>
                                <a:gd name="T41" fmla="*/ 7 h 32"/>
                                <a:gd name="T42" fmla="*/ 3 w 64"/>
                                <a:gd name="T43" fmla="*/ 7 h 32"/>
                                <a:gd name="T44" fmla="*/ 2 w 64"/>
                                <a:gd name="T45" fmla="*/ 7 h 32"/>
                                <a:gd name="T46" fmla="*/ 1 w 64"/>
                                <a:gd name="T47" fmla="*/ 7 h 32"/>
                                <a:gd name="T48" fmla="*/ 0 w 64"/>
                                <a:gd name="T49" fmla="*/ 5 h 32"/>
                                <a:gd name="T50" fmla="*/ 0 w 64"/>
                                <a:gd name="T51" fmla="*/ 2 h 32"/>
                                <a:gd name="T52" fmla="*/ 1 w 64"/>
                                <a:gd name="T53" fmla="*/ 1 h 32"/>
                                <a:gd name="T54" fmla="*/ 2 w 64"/>
                                <a:gd name="T55" fmla="*/ 0 h 32"/>
                                <a:gd name="T56" fmla="*/ 3 w 64"/>
                                <a:gd name="T57" fmla="*/ 0 h 32"/>
                                <a:gd name="T58" fmla="*/ 14 w 64"/>
                                <a:gd name="T59" fmla="*/ 0 h 32"/>
                                <a:gd name="T60" fmla="*/ 16 w 64"/>
                                <a:gd name="T61" fmla="*/ 1 h 32"/>
                                <a:gd name="T62" fmla="*/ 16 w 64"/>
                                <a:gd name="T63" fmla="*/ 1 h 32"/>
                                <a:gd name="T64" fmla="*/ 16 w 64"/>
                                <a:gd name="T65" fmla="*/ 2 h 32"/>
                                <a:gd name="T66" fmla="*/ 16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48" y="11"/>
                                  </a:moveTo>
                                  <a:lnTo>
                                    <a:pt x="50" y="16"/>
                                  </a:lnTo>
                                  <a:lnTo>
                                    <a:pt x="48" y="13"/>
                                  </a:lnTo>
                                  <a:lnTo>
                                    <a:pt x="54" y="16"/>
                                  </a:lnTo>
                                  <a:lnTo>
                                    <a:pt x="11" y="16"/>
                                  </a:lnTo>
                                  <a:lnTo>
                                    <a:pt x="17" y="14"/>
                                  </a:lnTo>
                                  <a:lnTo>
                                    <a:pt x="14" y="17"/>
                                  </a:lnTo>
                                  <a:lnTo>
                                    <a:pt x="16" y="11"/>
                                  </a:lnTo>
                                  <a:lnTo>
                                    <a:pt x="16" y="22"/>
                                  </a:lnTo>
                                  <a:lnTo>
                                    <a:pt x="13" y="16"/>
                                  </a:lnTo>
                                  <a:lnTo>
                                    <a:pt x="16" y="18"/>
                                  </a:lnTo>
                                  <a:lnTo>
                                    <a:pt x="11" y="16"/>
                                  </a:lnTo>
                                  <a:lnTo>
                                    <a:pt x="54" y="16"/>
                                  </a:lnTo>
                                  <a:lnTo>
                                    <a:pt x="49" y="19"/>
                                  </a:lnTo>
                                  <a:lnTo>
                                    <a:pt x="51" y="17"/>
                                  </a:lnTo>
                                  <a:lnTo>
                                    <a:pt x="48" y="22"/>
                                  </a:lnTo>
                                  <a:lnTo>
                                    <a:pt x="48" y="11"/>
                                  </a:lnTo>
                                  <a:close/>
                                  <a:moveTo>
                                    <a:pt x="64" y="22"/>
                                  </a:move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33" name="Rectangle 2888"/>
                          <wps:cNvSpPr>
                            <a:spLocks noChangeAspect="1" noChangeArrowheads="1"/>
                          </wps:cNvSpPr>
                          <wps:spPr bwMode="auto">
                            <a:xfrm>
                              <a:off x="6342"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4" name="Freeform 2889"/>
                          <wps:cNvSpPr>
                            <a:spLocks noChangeAspect="1" noEditPoints="1"/>
                          </wps:cNvSpPr>
                          <wps:spPr bwMode="auto">
                            <a:xfrm>
                              <a:off x="6338" y="15676"/>
                              <a:ext cx="40" cy="15"/>
                            </a:xfrm>
                            <a:custGeom>
                              <a:avLst/>
                              <a:gdLst>
                                <a:gd name="T0" fmla="*/ 32 w 40"/>
                                <a:gd name="T1" fmla="*/ 3 h 15"/>
                                <a:gd name="T2" fmla="*/ 36 w 40"/>
                                <a:gd name="T3" fmla="*/ 7 h 15"/>
                                <a:gd name="T4" fmla="*/ 4 w 40"/>
                                <a:gd name="T5" fmla="*/ 7 h 15"/>
                                <a:gd name="T6" fmla="*/ 8 w 40"/>
                                <a:gd name="T7" fmla="*/ 3 h 15"/>
                                <a:gd name="T8" fmla="*/ 8 w 40"/>
                                <a:gd name="T9" fmla="*/ 11 h 15"/>
                                <a:gd name="T10" fmla="*/ 4 w 40"/>
                                <a:gd name="T11" fmla="*/ 7 h 15"/>
                                <a:gd name="T12" fmla="*/ 36 w 40"/>
                                <a:gd name="T13" fmla="*/ 7 h 15"/>
                                <a:gd name="T14" fmla="*/ 32 w 40"/>
                                <a:gd name="T15" fmla="*/ 11 h 15"/>
                                <a:gd name="T16" fmla="*/ 32 w 40"/>
                                <a:gd name="T17" fmla="*/ 3 h 15"/>
                                <a:gd name="T18" fmla="*/ 40 w 40"/>
                                <a:gd name="T19" fmla="*/ 15 h 15"/>
                                <a:gd name="T20" fmla="*/ 0 w 40"/>
                                <a:gd name="T21" fmla="*/ 15 h 15"/>
                                <a:gd name="T22" fmla="*/ 0 w 40"/>
                                <a:gd name="T23" fmla="*/ 0 h 15"/>
                                <a:gd name="T24" fmla="*/ 40 w 40"/>
                                <a:gd name="T25" fmla="*/ 0 h 15"/>
                                <a:gd name="T26" fmla="*/ 40 w 40"/>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32" y="3"/>
                                  </a:moveTo>
                                  <a:lnTo>
                                    <a:pt x="36" y="7"/>
                                  </a:lnTo>
                                  <a:lnTo>
                                    <a:pt x="4" y="7"/>
                                  </a:lnTo>
                                  <a:lnTo>
                                    <a:pt x="8" y="3"/>
                                  </a:lnTo>
                                  <a:lnTo>
                                    <a:pt x="8" y="11"/>
                                  </a:lnTo>
                                  <a:lnTo>
                                    <a:pt x="4" y="7"/>
                                  </a:lnTo>
                                  <a:lnTo>
                                    <a:pt x="36" y="7"/>
                                  </a:lnTo>
                                  <a:lnTo>
                                    <a:pt x="32" y="11"/>
                                  </a:lnTo>
                                  <a:lnTo>
                                    <a:pt x="32" y="3"/>
                                  </a:lnTo>
                                  <a:close/>
                                  <a:moveTo>
                                    <a:pt x="40" y="15"/>
                                  </a:moveTo>
                                  <a:lnTo>
                                    <a:pt x="0" y="15"/>
                                  </a:lnTo>
                                  <a:lnTo>
                                    <a:pt x="0" y="0"/>
                                  </a:lnTo>
                                  <a:lnTo>
                                    <a:pt x="40" y="0"/>
                                  </a:lnTo>
                                  <a:lnTo>
                                    <a:pt x="40"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35" name="Rectangle 2890"/>
                          <wps:cNvSpPr>
                            <a:spLocks noChangeAspect="1" noChangeArrowheads="1"/>
                          </wps:cNvSpPr>
                          <wps:spPr bwMode="auto">
                            <a:xfrm>
                              <a:off x="5802" y="15679"/>
                              <a:ext cx="48"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6" name="Freeform 2891"/>
                          <wps:cNvSpPr>
                            <a:spLocks noChangeAspect="1" noEditPoints="1"/>
                          </wps:cNvSpPr>
                          <wps:spPr bwMode="auto">
                            <a:xfrm>
                              <a:off x="5798" y="15676"/>
                              <a:ext cx="56" cy="15"/>
                            </a:xfrm>
                            <a:custGeom>
                              <a:avLst/>
                              <a:gdLst>
                                <a:gd name="T0" fmla="*/ 0 w 56"/>
                                <a:gd name="T1" fmla="*/ 0 h 15"/>
                                <a:gd name="T2" fmla="*/ 56 w 56"/>
                                <a:gd name="T3" fmla="*/ 0 h 15"/>
                                <a:gd name="T4" fmla="*/ 56 w 56"/>
                                <a:gd name="T5" fmla="*/ 15 h 15"/>
                                <a:gd name="T6" fmla="*/ 0 w 56"/>
                                <a:gd name="T7" fmla="*/ 15 h 15"/>
                                <a:gd name="T8" fmla="*/ 0 w 56"/>
                                <a:gd name="T9" fmla="*/ 0 h 15"/>
                                <a:gd name="T10" fmla="*/ 8 w 56"/>
                                <a:gd name="T11" fmla="*/ 11 h 15"/>
                                <a:gd name="T12" fmla="*/ 4 w 56"/>
                                <a:gd name="T13" fmla="*/ 7 h 15"/>
                                <a:gd name="T14" fmla="*/ 52 w 56"/>
                                <a:gd name="T15" fmla="*/ 7 h 15"/>
                                <a:gd name="T16" fmla="*/ 48 w 56"/>
                                <a:gd name="T17" fmla="*/ 11 h 15"/>
                                <a:gd name="T18" fmla="*/ 48 w 56"/>
                                <a:gd name="T19" fmla="*/ 3 h 15"/>
                                <a:gd name="T20" fmla="*/ 52 w 56"/>
                                <a:gd name="T21" fmla="*/ 7 h 15"/>
                                <a:gd name="T22" fmla="*/ 4 w 56"/>
                                <a:gd name="T23" fmla="*/ 7 h 15"/>
                                <a:gd name="T24" fmla="*/ 8 w 56"/>
                                <a:gd name="T25" fmla="*/ 3 h 15"/>
                                <a:gd name="T26" fmla="*/ 8 w 56"/>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6" h="15">
                                  <a:moveTo>
                                    <a:pt x="0" y="0"/>
                                  </a:moveTo>
                                  <a:lnTo>
                                    <a:pt x="56" y="0"/>
                                  </a:lnTo>
                                  <a:lnTo>
                                    <a:pt x="56" y="15"/>
                                  </a:lnTo>
                                  <a:lnTo>
                                    <a:pt x="0" y="15"/>
                                  </a:lnTo>
                                  <a:lnTo>
                                    <a:pt x="0" y="0"/>
                                  </a:lnTo>
                                  <a:close/>
                                  <a:moveTo>
                                    <a:pt x="8" y="11"/>
                                  </a:moveTo>
                                  <a:lnTo>
                                    <a:pt x="4" y="7"/>
                                  </a:lnTo>
                                  <a:lnTo>
                                    <a:pt x="52" y="7"/>
                                  </a:lnTo>
                                  <a:lnTo>
                                    <a:pt x="48" y="11"/>
                                  </a:lnTo>
                                  <a:lnTo>
                                    <a:pt x="48" y="3"/>
                                  </a:lnTo>
                                  <a:lnTo>
                                    <a:pt x="52"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37" name="Rectangle 2892"/>
                          <wps:cNvSpPr>
                            <a:spLocks noChangeAspect="1" noChangeArrowheads="1"/>
                          </wps:cNvSpPr>
                          <wps:spPr bwMode="auto">
                            <a:xfrm>
                              <a:off x="5826"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8" name="Freeform 2893"/>
                          <wps:cNvSpPr>
                            <a:spLocks noChangeAspect="1" noEditPoints="1"/>
                          </wps:cNvSpPr>
                          <wps:spPr bwMode="auto">
                            <a:xfrm>
                              <a:off x="5822" y="15676"/>
                              <a:ext cx="24" cy="23"/>
                            </a:xfrm>
                            <a:custGeom>
                              <a:avLst/>
                              <a:gdLst>
                                <a:gd name="T0" fmla="*/ 0 w 24"/>
                                <a:gd name="T1" fmla="*/ 0 h 23"/>
                                <a:gd name="T2" fmla="*/ 24 w 24"/>
                                <a:gd name="T3" fmla="*/ 0 h 23"/>
                                <a:gd name="T4" fmla="*/ 24 w 24"/>
                                <a:gd name="T5" fmla="*/ 23 h 23"/>
                                <a:gd name="T6" fmla="*/ 0 w 24"/>
                                <a:gd name="T7" fmla="*/ 23 h 23"/>
                                <a:gd name="T8" fmla="*/ 0 w 24"/>
                                <a:gd name="T9" fmla="*/ 0 h 23"/>
                                <a:gd name="T10" fmla="*/ 8 w 24"/>
                                <a:gd name="T11" fmla="*/ 19 h 23"/>
                                <a:gd name="T12" fmla="*/ 4 w 24"/>
                                <a:gd name="T13" fmla="*/ 15 h 23"/>
                                <a:gd name="T14" fmla="*/ 20 w 24"/>
                                <a:gd name="T15" fmla="*/ 15 h 23"/>
                                <a:gd name="T16" fmla="*/ 16 w 24"/>
                                <a:gd name="T17" fmla="*/ 19 h 23"/>
                                <a:gd name="T18" fmla="*/ 16 w 24"/>
                                <a:gd name="T19" fmla="*/ 3 h 23"/>
                                <a:gd name="T20" fmla="*/ 20 w 24"/>
                                <a:gd name="T21" fmla="*/ 7 h 23"/>
                                <a:gd name="T22" fmla="*/ 4 w 24"/>
                                <a:gd name="T23" fmla="*/ 7 h 23"/>
                                <a:gd name="T24" fmla="*/ 8 w 24"/>
                                <a:gd name="T25" fmla="*/ 3 h 23"/>
                                <a:gd name="T26" fmla="*/ 8 w 24"/>
                                <a:gd name="T27" fmla="*/ 19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 h="23">
                                  <a:moveTo>
                                    <a:pt x="0" y="0"/>
                                  </a:moveTo>
                                  <a:lnTo>
                                    <a:pt x="24" y="0"/>
                                  </a:lnTo>
                                  <a:lnTo>
                                    <a:pt x="24" y="23"/>
                                  </a:lnTo>
                                  <a:lnTo>
                                    <a:pt x="0" y="23"/>
                                  </a:lnTo>
                                  <a:lnTo>
                                    <a:pt x="0" y="0"/>
                                  </a:lnTo>
                                  <a:close/>
                                  <a:moveTo>
                                    <a:pt x="8" y="19"/>
                                  </a:moveTo>
                                  <a:lnTo>
                                    <a:pt x="4" y="15"/>
                                  </a:lnTo>
                                  <a:lnTo>
                                    <a:pt x="20" y="15"/>
                                  </a:lnTo>
                                  <a:lnTo>
                                    <a:pt x="16" y="19"/>
                                  </a:lnTo>
                                  <a:lnTo>
                                    <a:pt x="16" y="3"/>
                                  </a:lnTo>
                                  <a:lnTo>
                                    <a:pt x="20" y="7"/>
                                  </a:lnTo>
                                  <a:lnTo>
                                    <a:pt x="4" y="7"/>
                                  </a:lnTo>
                                  <a:lnTo>
                                    <a:pt x="8" y="3"/>
                                  </a:lnTo>
                                  <a:lnTo>
                                    <a:pt x="8" y="19"/>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wps:wsp>
                          <wps:cNvPr id="7039" name="Freeform 2894"/>
                          <wps:cNvSpPr>
                            <a:spLocks noChangeAspect="1"/>
                          </wps:cNvSpPr>
                          <wps:spPr bwMode="auto">
                            <a:xfrm>
                              <a:off x="541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040" name="Freeform 2895"/>
                          <wps:cNvSpPr>
                            <a:spLocks noChangeAspect="1" noEditPoints="1"/>
                          </wps:cNvSpPr>
                          <wps:spPr bwMode="auto">
                            <a:xfrm>
                              <a:off x="540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41" name="Freeform 2896"/>
                          <wps:cNvSpPr>
                            <a:spLocks noChangeAspect="1"/>
                          </wps:cNvSpPr>
                          <wps:spPr bwMode="auto">
                            <a:xfrm>
                              <a:off x="540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042" name="Freeform 2897"/>
                          <wps:cNvSpPr>
                            <a:spLocks noChangeAspect="1"/>
                          </wps:cNvSpPr>
                          <wps:spPr bwMode="auto">
                            <a:xfrm>
                              <a:off x="534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043" name="Freeform 2898"/>
                          <wps:cNvSpPr>
                            <a:spLocks noChangeAspect="1" noEditPoints="1"/>
                          </wps:cNvSpPr>
                          <wps:spPr bwMode="auto">
                            <a:xfrm>
                              <a:off x="533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44" name="Freeform 2899"/>
                          <wps:cNvSpPr>
                            <a:spLocks noChangeAspect="1"/>
                          </wps:cNvSpPr>
                          <wps:spPr bwMode="auto">
                            <a:xfrm>
                              <a:off x="5345"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045" name="Freeform 2900"/>
                          <wps:cNvSpPr>
                            <a:spLocks noChangeAspect="1"/>
                          </wps:cNvSpPr>
                          <wps:spPr bwMode="auto">
                            <a:xfrm>
                              <a:off x="5428"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046" name="Freeform 2901"/>
                          <wps:cNvSpPr>
                            <a:spLocks noChangeAspect="1" noEditPoints="1"/>
                          </wps:cNvSpPr>
                          <wps:spPr bwMode="auto">
                            <a:xfrm>
                              <a:off x="5424"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047" name="Freeform 2902"/>
                          <wps:cNvSpPr>
                            <a:spLocks noChangeAspect="1"/>
                          </wps:cNvSpPr>
                          <wps:spPr bwMode="auto">
                            <a:xfrm>
                              <a:off x="535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048" name="Freeform 2903"/>
                          <wps:cNvSpPr>
                            <a:spLocks noChangeAspect="1" noEditPoints="1"/>
                          </wps:cNvSpPr>
                          <wps:spPr bwMode="auto">
                            <a:xfrm>
                              <a:off x="535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049" name="Picture 29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5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050" name="Freeform 2905"/>
                          <wps:cNvSpPr>
                            <a:spLocks noChangeAspect="1" noEditPoints="1"/>
                          </wps:cNvSpPr>
                          <wps:spPr bwMode="auto">
                            <a:xfrm>
                              <a:off x="535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51" name="Rectangle 2906"/>
                          <wps:cNvSpPr>
                            <a:spLocks noChangeAspect="1" noChangeArrowheads="1"/>
                          </wps:cNvSpPr>
                          <wps:spPr bwMode="auto">
                            <a:xfrm>
                              <a:off x="5393" y="15676"/>
                              <a:ext cx="8"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52" name="Picture 29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60"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3" name="Picture 29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08" y="15672"/>
                              <a:ext cx="5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4" name="Picture 29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79"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5" name="Picture 29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25" y="15552"/>
                              <a:ext cx="50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6" name="Picture 29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01"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057" name="Freeform 2912"/>
                          <wps:cNvSpPr>
                            <a:spLocks noChangeAspect="1"/>
                          </wps:cNvSpPr>
                          <wps:spPr bwMode="auto">
                            <a:xfrm>
                              <a:off x="5305" y="15564"/>
                              <a:ext cx="16" cy="72"/>
                            </a:xfrm>
                            <a:custGeom>
                              <a:avLst/>
                              <a:gdLst>
                                <a:gd name="T0" fmla="*/ 6 w 32"/>
                                <a:gd name="T1" fmla="*/ 0 h 144"/>
                                <a:gd name="T2" fmla="*/ 8 w 32"/>
                                <a:gd name="T3" fmla="*/ 3 h 144"/>
                                <a:gd name="T4" fmla="*/ 7 w 32"/>
                                <a:gd name="T5" fmla="*/ 32 h 144"/>
                                <a:gd name="T6" fmla="*/ 0 w 32"/>
                                <a:gd name="T7" fmla="*/ 34 h 144"/>
                                <a:gd name="T8" fmla="*/ 3 w 32"/>
                                <a:gd name="T9" fmla="*/ 16 h 144"/>
                                <a:gd name="T10" fmla="*/ 6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24" y="0"/>
                                  </a:moveTo>
                                  <a:cubicBezTo>
                                    <a:pt x="31" y="5"/>
                                    <a:pt x="30" y="6"/>
                                    <a:pt x="32" y="11"/>
                                  </a:cubicBezTo>
                                  <a:cubicBezTo>
                                    <a:pt x="31" y="36"/>
                                    <a:pt x="29" y="100"/>
                                    <a:pt x="26" y="127"/>
                                  </a:cubicBezTo>
                                  <a:cubicBezTo>
                                    <a:pt x="24" y="134"/>
                                    <a:pt x="3" y="144"/>
                                    <a:pt x="0" y="133"/>
                                  </a:cubicBezTo>
                                  <a:cubicBezTo>
                                    <a:pt x="2" y="117"/>
                                    <a:pt x="5" y="84"/>
                                    <a:pt x="9" y="61"/>
                                  </a:cubicBezTo>
                                  <a:cubicBezTo>
                                    <a:pt x="12" y="39"/>
                                    <a:pt x="15" y="29"/>
                                    <a:pt x="24"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058" name="Freeform 2913"/>
                          <wps:cNvSpPr>
                            <a:spLocks noChangeAspect="1"/>
                          </wps:cNvSpPr>
                          <wps:spPr bwMode="auto">
                            <a:xfrm>
                              <a:off x="5774" y="15580"/>
                              <a:ext cx="24" cy="48"/>
                            </a:xfrm>
                            <a:custGeom>
                              <a:avLst/>
                              <a:gdLst>
                                <a:gd name="T0" fmla="*/ 0 w 48"/>
                                <a:gd name="T1" fmla="*/ 3 h 96"/>
                                <a:gd name="T2" fmla="*/ 3 w 48"/>
                                <a:gd name="T3" fmla="*/ 0 h 96"/>
                                <a:gd name="T4" fmla="*/ 3 w 48"/>
                                <a:gd name="T5" fmla="*/ 0 h 96"/>
                                <a:gd name="T6" fmla="*/ 3 w 48"/>
                                <a:gd name="T7" fmla="*/ 0 h 96"/>
                                <a:gd name="T8" fmla="*/ 9 w 48"/>
                                <a:gd name="T9" fmla="*/ 0 h 96"/>
                                <a:gd name="T10" fmla="*/ 9 w 48"/>
                                <a:gd name="T11" fmla="*/ 0 h 96"/>
                                <a:gd name="T12" fmla="*/ 12 w 48"/>
                                <a:gd name="T13" fmla="*/ 3 h 96"/>
                                <a:gd name="T14" fmla="*/ 12 w 48"/>
                                <a:gd name="T15" fmla="*/ 3 h 96"/>
                                <a:gd name="T16" fmla="*/ 12 w 48"/>
                                <a:gd name="T17" fmla="*/ 3 h 96"/>
                                <a:gd name="T18" fmla="*/ 12 w 48"/>
                                <a:gd name="T19" fmla="*/ 21 h 96"/>
                                <a:gd name="T20" fmla="*/ 12 w 48"/>
                                <a:gd name="T21" fmla="*/ 21 h 96"/>
                                <a:gd name="T22" fmla="*/ 9 w 48"/>
                                <a:gd name="T23" fmla="*/ 24 h 96"/>
                                <a:gd name="T24" fmla="*/ 9 w 48"/>
                                <a:gd name="T25" fmla="*/ 24 h 96"/>
                                <a:gd name="T26" fmla="*/ 9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059" name="Freeform 2914"/>
                          <wps:cNvSpPr>
                            <a:spLocks noChangeAspect="1"/>
                          </wps:cNvSpPr>
                          <wps:spPr bwMode="auto">
                            <a:xfrm>
                              <a:off x="5802" y="15584"/>
                              <a:ext cx="32" cy="48"/>
                            </a:xfrm>
                            <a:custGeom>
                              <a:avLst/>
                              <a:gdLst>
                                <a:gd name="T0" fmla="*/ 0 w 64"/>
                                <a:gd name="T1" fmla="*/ 4 h 96"/>
                                <a:gd name="T2" fmla="*/ 4 w 64"/>
                                <a:gd name="T3" fmla="*/ 0 h 96"/>
                                <a:gd name="T4" fmla="*/ 4 w 64"/>
                                <a:gd name="T5" fmla="*/ 0 h 96"/>
                                <a:gd name="T6" fmla="*/ 4 w 64"/>
                                <a:gd name="T7" fmla="*/ 0 h 96"/>
                                <a:gd name="T8" fmla="*/ 12 w 64"/>
                                <a:gd name="T9" fmla="*/ 0 h 96"/>
                                <a:gd name="T10" fmla="*/ 12 w 64"/>
                                <a:gd name="T11" fmla="*/ 0 h 96"/>
                                <a:gd name="T12" fmla="*/ 16 w 64"/>
                                <a:gd name="T13" fmla="*/ 4 h 96"/>
                                <a:gd name="T14" fmla="*/ 16 w 64"/>
                                <a:gd name="T15" fmla="*/ 4 h 96"/>
                                <a:gd name="T16" fmla="*/ 16 w 64"/>
                                <a:gd name="T17" fmla="*/ 4 h 96"/>
                                <a:gd name="T18" fmla="*/ 16 w 64"/>
                                <a:gd name="T19" fmla="*/ 20 h 96"/>
                                <a:gd name="T20" fmla="*/ 16 w 64"/>
                                <a:gd name="T21" fmla="*/ 20 h 96"/>
                                <a:gd name="T22" fmla="*/ 12 w 64"/>
                                <a:gd name="T23" fmla="*/ 24 h 96"/>
                                <a:gd name="T24" fmla="*/ 12 w 64"/>
                                <a:gd name="T25" fmla="*/ 24 h 96"/>
                                <a:gd name="T26" fmla="*/ 12 w 64"/>
                                <a:gd name="T27" fmla="*/ 24 h 96"/>
                                <a:gd name="T28" fmla="*/ 4 w 64"/>
                                <a:gd name="T29" fmla="*/ 24 h 96"/>
                                <a:gd name="T30" fmla="*/ 4 w 64"/>
                                <a:gd name="T31" fmla="*/ 24 h 96"/>
                                <a:gd name="T32" fmla="*/ 0 w 64"/>
                                <a:gd name="T33" fmla="*/ 20 h 96"/>
                                <a:gd name="T34" fmla="*/ 0 w 64"/>
                                <a:gd name="T35" fmla="*/ 20 h 96"/>
                                <a:gd name="T36" fmla="*/ 0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0" y="16"/>
                                  </a:moveTo>
                                  <a:cubicBezTo>
                                    <a:pt x="0" y="8"/>
                                    <a:pt x="8" y="0"/>
                                    <a:pt x="16" y="0"/>
                                  </a:cubicBezTo>
                                  <a:cubicBezTo>
                                    <a:pt x="16" y="0"/>
                                    <a:pt x="16" y="0"/>
                                    <a:pt x="16" y="0"/>
                                  </a:cubicBezTo>
                                  <a:lnTo>
                                    <a:pt x="16" y="0"/>
                                  </a:lnTo>
                                  <a:lnTo>
                                    <a:pt x="48" y="0"/>
                                  </a:lnTo>
                                  <a:cubicBezTo>
                                    <a:pt x="57" y="0"/>
                                    <a:pt x="64" y="8"/>
                                    <a:pt x="64" y="16"/>
                                  </a:cubicBezTo>
                                  <a:cubicBezTo>
                                    <a:pt x="64" y="16"/>
                                    <a:pt x="64" y="16"/>
                                    <a:pt x="64" y="16"/>
                                  </a:cubicBezTo>
                                  <a:lnTo>
                                    <a:pt x="64" y="16"/>
                                  </a:lnTo>
                                  <a:lnTo>
                                    <a:pt x="64" y="80"/>
                                  </a:lnTo>
                                  <a:cubicBezTo>
                                    <a:pt x="64" y="89"/>
                                    <a:pt x="57" y="96"/>
                                    <a:pt x="48" y="96"/>
                                  </a:cubicBezTo>
                                  <a:cubicBezTo>
                                    <a:pt x="48" y="96"/>
                                    <a:pt x="48" y="96"/>
                                    <a:pt x="48" y="96"/>
                                  </a:cubicBezTo>
                                  <a:lnTo>
                                    <a:pt x="48" y="96"/>
                                  </a:lnTo>
                                  <a:lnTo>
                                    <a:pt x="16" y="96"/>
                                  </a:lnTo>
                                  <a:cubicBezTo>
                                    <a:pt x="8" y="96"/>
                                    <a:pt x="0" y="89"/>
                                    <a:pt x="0" y="80"/>
                                  </a:cubicBezTo>
                                  <a:cubicBezTo>
                                    <a:pt x="0" y="80"/>
                                    <a:pt x="0" y="80"/>
                                    <a:pt x="0" y="80"/>
                                  </a:cubicBezTo>
                                  <a:lnTo>
                                    <a:pt x="0"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060" name="Freeform 2915"/>
                          <wps:cNvSpPr>
                            <a:spLocks noChangeAspect="1" noEditPoints="1"/>
                          </wps:cNvSpPr>
                          <wps:spPr bwMode="auto">
                            <a:xfrm>
                              <a:off x="5798" y="15580"/>
                              <a:ext cx="40" cy="56"/>
                            </a:xfrm>
                            <a:custGeom>
                              <a:avLst/>
                              <a:gdLst>
                                <a:gd name="T0" fmla="*/ 0 w 80"/>
                                <a:gd name="T1" fmla="*/ 6 h 112"/>
                                <a:gd name="T2" fmla="*/ 1 w 80"/>
                                <a:gd name="T3" fmla="*/ 6 h 112"/>
                                <a:gd name="T4" fmla="*/ 2 w 80"/>
                                <a:gd name="T5" fmla="*/ 3 h 112"/>
                                <a:gd name="T6" fmla="*/ 3 w 80"/>
                                <a:gd name="T7" fmla="*/ 2 h 112"/>
                                <a:gd name="T8" fmla="*/ 6 w 80"/>
                                <a:gd name="T9" fmla="*/ 1 h 112"/>
                                <a:gd name="T10" fmla="*/ 6 w 80"/>
                                <a:gd name="T11" fmla="*/ 0 h 112"/>
                                <a:gd name="T12" fmla="*/ 14 w 80"/>
                                <a:gd name="T13" fmla="*/ 0 h 112"/>
                                <a:gd name="T14" fmla="*/ 15 w 80"/>
                                <a:gd name="T15" fmla="*/ 1 h 112"/>
                                <a:gd name="T16" fmla="*/ 18 w 80"/>
                                <a:gd name="T17" fmla="*/ 2 h 112"/>
                                <a:gd name="T18" fmla="*/ 19 w 80"/>
                                <a:gd name="T19" fmla="*/ 3 h 112"/>
                                <a:gd name="T20" fmla="*/ 20 w 80"/>
                                <a:gd name="T21" fmla="*/ 6 h 112"/>
                                <a:gd name="T22" fmla="*/ 20 w 80"/>
                                <a:gd name="T23" fmla="*/ 6 h 112"/>
                                <a:gd name="T24" fmla="*/ 20 w 80"/>
                                <a:gd name="T25" fmla="*/ 22 h 112"/>
                                <a:gd name="T26" fmla="*/ 20 w 80"/>
                                <a:gd name="T27" fmla="*/ 23 h 112"/>
                                <a:gd name="T28" fmla="*/ 19 w 80"/>
                                <a:gd name="T29" fmla="*/ 26 h 112"/>
                                <a:gd name="T30" fmla="*/ 18 w 80"/>
                                <a:gd name="T31" fmla="*/ 27 h 112"/>
                                <a:gd name="T32" fmla="*/ 15 w 80"/>
                                <a:gd name="T33" fmla="*/ 28 h 112"/>
                                <a:gd name="T34" fmla="*/ 14 w 80"/>
                                <a:gd name="T35" fmla="*/ 28 h 112"/>
                                <a:gd name="T36" fmla="*/ 6 w 80"/>
                                <a:gd name="T37" fmla="*/ 28 h 112"/>
                                <a:gd name="T38" fmla="*/ 6 w 80"/>
                                <a:gd name="T39" fmla="*/ 28 h 112"/>
                                <a:gd name="T40" fmla="*/ 3 w 80"/>
                                <a:gd name="T41" fmla="*/ 27 h 112"/>
                                <a:gd name="T42" fmla="*/ 2 w 80"/>
                                <a:gd name="T43" fmla="*/ 26 h 112"/>
                                <a:gd name="T44" fmla="*/ 1 w 80"/>
                                <a:gd name="T45" fmla="*/ 23 h 112"/>
                                <a:gd name="T46" fmla="*/ 0 w 80"/>
                                <a:gd name="T47" fmla="*/ 22 h 112"/>
                                <a:gd name="T48" fmla="*/ 0 w 80"/>
                                <a:gd name="T49" fmla="*/ 6 h 112"/>
                                <a:gd name="T50" fmla="*/ 4 w 80"/>
                                <a:gd name="T51" fmla="*/ 22 h 112"/>
                                <a:gd name="T52" fmla="*/ 4 w 80"/>
                                <a:gd name="T53" fmla="*/ 22 h 112"/>
                                <a:gd name="T54" fmla="*/ 6 w 80"/>
                                <a:gd name="T55" fmla="*/ 24 h 112"/>
                                <a:gd name="T56" fmla="*/ 5 w 80"/>
                                <a:gd name="T57" fmla="*/ 23 h 112"/>
                                <a:gd name="T58" fmla="*/ 7 w 80"/>
                                <a:gd name="T59" fmla="*/ 25 h 112"/>
                                <a:gd name="T60" fmla="*/ 6 w 80"/>
                                <a:gd name="T61" fmla="*/ 24 h 112"/>
                                <a:gd name="T62" fmla="*/ 14 w 80"/>
                                <a:gd name="T63" fmla="*/ 24 h 112"/>
                                <a:gd name="T64" fmla="*/ 14 w 80"/>
                                <a:gd name="T65" fmla="*/ 25 h 112"/>
                                <a:gd name="T66" fmla="*/ 16 w 80"/>
                                <a:gd name="T67" fmla="*/ 23 h 112"/>
                                <a:gd name="T68" fmla="*/ 15 w 80"/>
                                <a:gd name="T69" fmla="*/ 24 h 112"/>
                                <a:gd name="T70" fmla="*/ 17 w 80"/>
                                <a:gd name="T71" fmla="*/ 22 h 112"/>
                                <a:gd name="T72" fmla="*/ 16 w 80"/>
                                <a:gd name="T73" fmla="*/ 22 h 112"/>
                                <a:gd name="T74" fmla="*/ 16 w 80"/>
                                <a:gd name="T75" fmla="*/ 6 h 112"/>
                                <a:gd name="T76" fmla="*/ 17 w 80"/>
                                <a:gd name="T77" fmla="*/ 7 h 112"/>
                                <a:gd name="T78" fmla="*/ 15 w 80"/>
                                <a:gd name="T79" fmla="*/ 5 h 112"/>
                                <a:gd name="T80" fmla="*/ 16 w 80"/>
                                <a:gd name="T81" fmla="*/ 6 h 112"/>
                                <a:gd name="T82" fmla="*/ 14 w 80"/>
                                <a:gd name="T83" fmla="*/ 4 h 112"/>
                                <a:gd name="T84" fmla="*/ 14 w 80"/>
                                <a:gd name="T85" fmla="*/ 4 h 112"/>
                                <a:gd name="T86" fmla="*/ 6 w 80"/>
                                <a:gd name="T87" fmla="*/ 4 h 112"/>
                                <a:gd name="T88" fmla="*/ 7 w 80"/>
                                <a:gd name="T89" fmla="*/ 4 h 112"/>
                                <a:gd name="T90" fmla="*/ 5 w 80"/>
                                <a:gd name="T91" fmla="*/ 6 h 112"/>
                                <a:gd name="T92" fmla="*/ 6 w 80"/>
                                <a:gd name="T93" fmla="*/ 5 h 112"/>
                                <a:gd name="T94" fmla="*/ 4 w 80"/>
                                <a:gd name="T95" fmla="*/ 7 h 112"/>
                                <a:gd name="T96" fmla="*/ 4 w 80"/>
                                <a:gd name="T97" fmla="*/ 6 h 112"/>
                                <a:gd name="T98" fmla="*/ 4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0" y="24"/>
                                  </a:move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lose/>
                                  <a:moveTo>
                                    <a:pt x="16" y="88"/>
                                  </a:move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061" name="Freeform 2916"/>
                          <wps:cNvSpPr>
                            <a:spLocks noChangeAspect="1"/>
                          </wps:cNvSpPr>
                          <wps:spPr bwMode="auto">
                            <a:xfrm>
                              <a:off x="5611" y="15584"/>
                              <a:ext cx="104" cy="48"/>
                            </a:xfrm>
                            <a:custGeom>
                              <a:avLst/>
                              <a:gdLst>
                                <a:gd name="T0" fmla="*/ 0 w 208"/>
                                <a:gd name="T1" fmla="*/ 2 h 96"/>
                                <a:gd name="T2" fmla="*/ 2 w 208"/>
                                <a:gd name="T3" fmla="*/ 0 h 96"/>
                                <a:gd name="T4" fmla="*/ 2 w 208"/>
                                <a:gd name="T5" fmla="*/ 0 h 96"/>
                                <a:gd name="T6" fmla="*/ 2 w 208"/>
                                <a:gd name="T7" fmla="*/ 0 h 96"/>
                                <a:gd name="T8" fmla="*/ 51 w 208"/>
                                <a:gd name="T9" fmla="*/ 0 h 96"/>
                                <a:gd name="T10" fmla="*/ 51 w 208"/>
                                <a:gd name="T11" fmla="*/ 0 h 96"/>
                                <a:gd name="T12" fmla="*/ 52 w 208"/>
                                <a:gd name="T13" fmla="*/ 2 h 96"/>
                                <a:gd name="T14" fmla="*/ 52 w 208"/>
                                <a:gd name="T15" fmla="*/ 2 h 96"/>
                                <a:gd name="T16" fmla="*/ 52 w 208"/>
                                <a:gd name="T17" fmla="*/ 2 h 96"/>
                                <a:gd name="T18" fmla="*/ 52 w 208"/>
                                <a:gd name="T19" fmla="*/ 23 h 96"/>
                                <a:gd name="T20" fmla="*/ 52 w 208"/>
                                <a:gd name="T21" fmla="*/ 23 h 96"/>
                                <a:gd name="T22" fmla="*/ 51 w 208"/>
                                <a:gd name="T23" fmla="*/ 24 h 96"/>
                                <a:gd name="T24" fmla="*/ 51 w 208"/>
                                <a:gd name="T25" fmla="*/ 24 h 96"/>
                                <a:gd name="T26" fmla="*/ 51 w 208"/>
                                <a:gd name="T27" fmla="*/ 24 h 96"/>
                                <a:gd name="T28" fmla="*/ 2 w 208"/>
                                <a:gd name="T29" fmla="*/ 24 h 96"/>
                                <a:gd name="T30" fmla="*/ 2 w 208"/>
                                <a:gd name="T31" fmla="*/ 24 h 96"/>
                                <a:gd name="T32" fmla="*/ 0 w 208"/>
                                <a:gd name="T33" fmla="*/ 23 h 96"/>
                                <a:gd name="T34" fmla="*/ 0 w 208"/>
                                <a:gd name="T35" fmla="*/ 23 h 96"/>
                                <a:gd name="T36" fmla="*/ 0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0" y="7"/>
                                  </a:moveTo>
                                  <a:cubicBezTo>
                                    <a:pt x="0" y="4"/>
                                    <a:pt x="4" y="0"/>
                                    <a:pt x="7" y="0"/>
                                  </a:cubicBezTo>
                                  <a:cubicBezTo>
                                    <a:pt x="7" y="0"/>
                                    <a:pt x="7" y="0"/>
                                    <a:pt x="7" y="0"/>
                                  </a:cubicBezTo>
                                  <a:lnTo>
                                    <a:pt x="7" y="0"/>
                                  </a:lnTo>
                                  <a:lnTo>
                                    <a:pt x="201" y="0"/>
                                  </a:lnTo>
                                  <a:cubicBezTo>
                                    <a:pt x="205" y="0"/>
                                    <a:pt x="208" y="4"/>
                                    <a:pt x="208" y="7"/>
                                  </a:cubicBezTo>
                                  <a:cubicBezTo>
                                    <a:pt x="208" y="7"/>
                                    <a:pt x="208" y="7"/>
                                    <a:pt x="208" y="7"/>
                                  </a:cubicBezTo>
                                  <a:lnTo>
                                    <a:pt x="208" y="7"/>
                                  </a:lnTo>
                                  <a:lnTo>
                                    <a:pt x="208" y="89"/>
                                  </a:lnTo>
                                  <a:cubicBezTo>
                                    <a:pt x="208" y="93"/>
                                    <a:pt x="205" y="96"/>
                                    <a:pt x="201" y="96"/>
                                  </a:cubicBezTo>
                                  <a:cubicBezTo>
                                    <a:pt x="201" y="96"/>
                                    <a:pt x="201" y="96"/>
                                    <a:pt x="201" y="96"/>
                                  </a:cubicBezTo>
                                  <a:lnTo>
                                    <a:pt x="201"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062" name="Freeform 2917"/>
                          <wps:cNvSpPr>
                            <a:spLocks noChangeAspect="1" noEditPoints="1"/>
                          </wps:cNvSpPr>
                          <wps:spPr bwMode="auto">
                            <a:xfrm>
                              <a:off x="5607" y="15580"/>
                              <a:ext cx="112" cy="56"/>
                            </a:xfrm>
                            <a:custGeom>
                              <a:avLst/>
                              <a:gdLst>
                                <a:gd name="T0" fmla="*/ 0 w 224"/>
                                <a:gd name="T1" fmla="*/ 4 h 112"/>
                                <a:gd name="T2" fmla="*/ 1 w 224"/>
                                <a:gd name="T3" fmla="*/ 3 h 112"/>
                                <a:gd name="T4" fmla="*/ 3 w 224"/>
                                <a:gd name="T5" fmla="*/ 1 h 112"/>
                                <a:gd name="T6" fmla="*/ 4 w 224"/>
                                <a:gd name="T7" fmla="*/ 0 h 112"/>
                                <a:gd name="T8" fmla="*/ 53 w 224"/>
                                <a:gd name="T9" fmla="*/ 0 h 112"/>
                                <a:gd name="T10" fmla="*/ 54 w 224"/>
                                <a:gd name="T11" fmla="*/ 1 h 112"/>
                                <a:gd name="T12" fmla="*/ 56 w 224"/>
                                <a:gd name="T13" fmla="*/ 3 h 112"/>
                                <a:gd name="T14" fmla="*/ 56 w 224"/>
                                <a:gd name="T15" fmla="*/ 4 h 112"/>
                                <a:gd name="T16" fmla="*/ 56 w 224"/>
                                <a:gd name="T17" fmla="*/ 25 h 112"/>
                                <a:gd name="T18" fmla="*/ 56 w 224"/>
                                <a:gd name="T19" fmla="*/ 26 h 112"/>
                                <a:gd name="T20" fmla="*/ 54 w 224"/>
                                <a:gd name="T21" fmla="*/ 28 h 112"/>
                                <a:gd name="T22" fmla="*/ 53 w 224"/>
                                <a:gd name="T23" fmla="*/ 28 h 112"/>
                                <a:gd name="T24" fmla="*/ 4 w 224"/>
                                <a:gd name="T25" fmla="*/ 28 h 112"/>
                                <a:gd name="T26" fmla="*/ 3 w 224"/>
                                <a:gd name="T27" fmla="*/ 28 h 112"/>
                                <a:gd name="T28" fmla="*/ 1 w 224"/>
                                <a:gd name="T29" fmla="*/ 26 h 112"/>
                                <a:gd name="T30" fmla="*/ 0 w 224"/>
                                <a:gd name="T31" fmla="*/ 25 h 112"/>
                                <a:gd name="T32" fmla="*/ 0 w 224"/>
                                <a:gd name="T33" fmla="*/ 4 h 112"/>
                                <a:gd name="T34" fmla="*/ 4 w 224"/>
                                <a:gd name="T35" fmla="*/ 25 h 112"/>
                                <a:gd name="T36" fmla="*/ 4 w 224"/>
                                <a:gd name="T37" fmla="*/ 23 h 112"/>
                                <a:gd name="T38" fmla="*/ 6 w 224"/>
                                <a:gd name="T39" fmla="*/ 25 h 112"/>
                                <a:gd name="T40" fmla="*/ 4 w 224"/>
                                <a:gd name="T41" fmla="*/ 24 h 112"/>
                                <a:gd name="T42" fmla="*/ 53 w 224"/>
                                <a:gd name="T43" fmla="*/ 24 h 112"/>
                                <a:gd name="T44" fmla="*/ 51 w 224"/>
                                <a:gd name="T45" fmla="*/ 25 h 112"/>
                                <a:gd name="T46" fmla="*/ 53 w 224"/>
                                <a:gd name="T47" fmla="*/ 23 h 112"/>
                                <a:gd name="T48" fmla="*/ 52 w 224"/>
                                <a:gd name="T49" fmla="*/ 25 h 112"/>
                                <a:gd name="T50" fmla="*/ 52 w 224"/>
                                <a:gd name="T51" fmla="*/ 4 h 112"/>
                                <a:gd name="T52" fmla="*/ 53 w 224"/>
                                <a:gd name="T53" fmla="*/ 6 h 112"/>
                                <a:gd name="T54" fmla="*/ 51 w 224"/>
                                <a:gd name="T55" fmla="*/ 4 h 112"/>
                                <a:gd name="T56" fmla="*/ 53 w 224"/>
                                <a:gd name="T57" fmla="*/ 4 h 112"/>
                                <a:gd name="T58" fmla="*/ 4 w 224"/>
                                <a:gd name="T59" fmla="*/ 4 h 112"/>
                                <a:gd name="T60" fmla="*/ 6 w 224"/>
                                <a:gd name="T61" fmla="*/ 4 h 112"/>
                                <a:gd name="T62" fmla="*/ 4 w 224"/>
                                <a:gd name="T63" fmla="*/ 6 h 112"/>
                                <a:gd name="T64" fmla="*/ 4 w 224"/>
                                <a:gd name="T65" fmla="*/ 4 h 112"/>
                                <a:gd name="T66" fmla="*/ 4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0" y="15"/>
                                  </a:move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209" y="96"/>
                                  </a:lnTo>
                                  <a:lnTo>
                                    <a:pt x="204" y="99"/>
                                  </a:lnTo>
                                  <a:lnTo>
                                    <a:pt x="211" y="92"/>
                                  </a:lnTo>
                                  <a:lnTo>
                                    <a:pt x="208" y="97"/>
                                  </a:lnTo>
                                  <a:lnTo>
                                    <a:pt x="208" y="15"/>
                                  </a:lnTo>
                                  <a:lnTo>
                                    <a:pt x="211" y="21"/>
                                  </a:lnTo>
                                  <a:lnTo>
                                    <a:pt x="204" y="14"/>
                                  </a:lnTo>
                                  <a:lnTo>
                                    <a:pt x="209"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063" name="Freeform 2918"/>
                          <wps:cNvSpPr>
                            <a:spLocks noChangeAspect="1"/>
                          </wps:cNvSpPr>
                          <wps:spPr bwMode="auto">
                            <a:xfrm>
                              <a:off x="5711" y="15580"/>
                              <a:ext cx="23" cy="48"/>
                            </a:xfrm>
                            <a:custGeom>
                              <a:avLst/>
                              <a:gdLst>
                                <a:gd name="T0" fmla="*/ 0 w 48"/>
                                <a:gd name="T1" fmla="*/ 3 h 96"/>
                                <a:gd name="T2" fmla="*/ 3 w 48"/>
                                <a:gd name="T3" fmla="*/ 0 h 96"/>
                                <a:gd name="T4" fmla="*/ 3 w 48"/>
                                <a:gd name="T5" fmla="*/ 0 h 96"/>
                                <a:gd name="T6" fmla="*/ 3 w 48"/>
                                <a:gd name="T7" fmla="*/ 0 h 96"/>
                                <a:gd name="T8" fmla="*/ 8 w 48"/>
                                <a:gd name="T9" fmla="*/ 0 h 96"/>
                                <a:gd name="T10" fmla="*/ 8 w 48"/>
                                <a:gd name="T11" fmla="*/ 0 h 96"/>
                                <a:gd name="T12" fmla="*/ 11 w 48"/>
                                <a:gd name="T13" fmla="*/ 3 h 96"/>
                                <a:gd name="T14" fmla="*/ 11 w 48"/>
                                <a:gd name="T15" fmla="*/ 3 h 96"/>
                                <a:gd name="T16" fmla="*/ 11 w 48"/>
                                <a:gd name="T17" fmla="*/ 3 h 96"/>
                                <a:gd name="T18" fmla="*/ 11 w 48"/>
                                <a:gd name="T19" fmla="*/ 21 h 96"/>
                                <a:gd name="T20" fmla="*/ 11 w 48"/>
                                <a:gd name="T21" fmla="*/ 21 h 96"/>
                                <a:gd name="T22" fmla="*/ 8 w 48"/>
                                <a:gd name="T23" fmla="*/ 24 h 96"/>
                                <a:gd name="T24" fmla="*/ 8 w 48"/>
                                <a:gd name="T25" fmla="*/ 24 h 96"/>
                                <a:gd name="T26" fmla="*/ 8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064" name="Freeform 2919"/>
                          <wps:cNvSpPr>
                            <a:spLocks noChangeAspect="1"/>
                          </wps:cNvSpPr>
                          <wps:spPr bwMode="auto">
                            <a:xfrm>
                              <a:off x="5591"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065" name="Freeform 2920"/>
                          <wps:cNvSpPr>
                            <a:spLocks noChangeAspect="1"/>
                          </wps:cNvSpPr>
                          <wps:spPr bwMode="auto">
                            <a:xfrm>
                              <a:off x="5528"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066" name="Freeform 2921"/>
                          <wps:cNvSpPr>
                            <a:spLocks noChangeAspect="1"/>
                          </wps:cNvSpPr>
                          <wps:spPr bwMode="auto">
                            <a:xfrm>
                              <a:off x="5401" y="15580"/>
                              <a:ext cx="15" cy="48"/>
                            </a:xfrm>
                            <a:custGeom>
                              <a:avLst/>
                              <a:gdLst>
                                <a:gd name="T0" fmla="*/ 0 w 32"/>
                                <a:gd name="T1" fmla="*/ 2 h 96"/>
                                <a:gd name="T2" fmla="*/ 2 w 32"/>
                                <a:gd name="T3" fmla="*/ 0 h 96"/>
                                <a:gd name="T4" fmla="*/ 2 w 32"/>
                                <a:gd name="T5" fmla="*/ 0 h 96"/>
                                <a:gd name="T6" fmla="*/ 2 w 32"/>
                                <a:gd name="T7" fmla="*/ 0 h 96"/>
                                <a:gd name="T8" fmla="*/ 5 w 32"/>
                                <a:gd name="T9" fmla="*/ 0 h 96"/>
                                <a:gd name="T10" fmla="*/ 5 w 32"/>
                                <a:gd name="T11" fmla="*/ 0 h 96"/>
                                <a:gd name="T12" fmla="*/ 7 w 32"/>
                                <a:gd name="T13" fmla="*/ 2 h 96"/>
                                <a:gd name="T14" fmla="*/ 7 w 32"/>
                                <a:gd name="T15" fmla="*/ 2 h 96"/>
                                <a:gd name="T16" fmla="*/ 7 w 32"/>
                                <a:gd name="T17" fmla="*/ 2 h 96"/>
                                <a:gd name="T18" fmla="*/ 7 w 32"/>
                                <a:gd name="T19" fmla="*/ 22 h 96"/>
                                <a:gd name="T20" fmla="*/ 7 w 32"/>
                                <a:gd name="T21" fmla="*/ 22 h 96"/>
                                <a:gd name="T22" fmla="*/ 5 w 32"/>
                                <a:gd name="T23" fmla="*/ 24 h 96"/>
                                <a:gd name="T24" fmla="*/ 5 w 32"/>
                                <a:gd name="T25" fmla="*/ 24 h 96"/>
                                <a:gd name="T26" fmla="*/ 5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067" name="Freeform 2922"/>
                          <wps:cNvSpPr>
                            <a:spLocks noChangeAspect="1"/>
                          </wps:cNvSpPr>
                          <wps:spPr bwMode="auto">
                            <a:xfrm>
                              <a:off x="5337"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068" name="Freeform 2923"/>
                          <wps:cNvSpPr>
                            <a:spLocks noChangeAspect="1"/>
                          </wps:cNvSpPr>
                          <wps:spPr bwMode="auto">
                            <a:xfrm>
                              <a:off x="5428" y="15584"/>
                              <a:ext cx="96" cy="48"/>
                            </a:xfrm>
                            <a:custGeom>
                              <a:avLst/>
                              <a:gdLst>
                                <a:gd name="T0" fmla="*/ 0 w 192"/>
                                <a:gd name="T1" fmla="*/ 2 h 96"/>
                                <a:gd name="T2" fmla="*/ 2 w 192"/>
                                <a:gd name="T3" fmla="*/ 0 h 96"/>
                                <a:gd name="T4" fmla="*/ 2 w 192"/>
                                <a:gd name="T5" fmla="*/ 0 h 96"/>
                                <a:gd name="T6" fmla="*/ 2 w 192"/>
                                <a:gd name="T7" fmla="*/ 0 h 96"/>
                                <a:gd name="T8" fmla="*/ 47 w 192"/>
                                <a:gd name="T9" fmla="*/ 0 h 96"/>
                                <a:gd name="T10" fmla="*/ 47 w 192"/>
                                <a:gd name="T11" fmla="*/ 0 h 96"/>
                                <a:gd name="T12" fmla="*/ 48 w 192"/>
                                <a:gd name="T13" fmla="*/ 2 h 96"/>
                                <a:gd name="T14" fmla="*/ 48 w 192"/>
                                <a:gd name="T15" fmla="*/ 2 h 96"/>
                                <a:gd name="T16" fmla="*/ 48 w 192"/>
                                <a:gd name="T17" fmla="*/ 2 h 96"/>
                                <a:gd name="T18" fmla="*/ 48 w 192"/>
                                <a:gd name="T19" fmla="*/ 23 h 96"/>
                                <a:gd name="T20" fmla="*/ 48 w 192"/>
                                <a:gd name="T21" fmla="*/ 23 h 96"/>
                                <a:gd name="T22" fmla="*/ 47 w 192"/>
                                <a:gd name="T23" fmla="*/ 24 h 96"/>
                                <a:gd name="T24" fmla="*/ 47 w 192"/>
                                <a:gd name="T25" fmla="*/ 24 h 96"/>
                                <a:gd name="T26" fmla="*/ 47 w 192"/>
                                <a:gd name="T27" fmla="*/ 24 h 96"/>
                                <a:gd name="T28" fmla="*/ 2 w 192"/>
                                <a:gd name="T29" fmla="*/ 24 h 96"/>
                                <a:gd name="T30" fmla="*/ 2 w 192"/>
                                <a:gd name="T31" fmla="*/ 24 h 96"/>
                                <a:gd name="T32" fmla="*/ 0 w 192"/>
                                <a:gd name="T33" fmla="*/ 23 h 96"/>
                                <a:gd name="T34" fmla="*/ 0 w 192"/>
                                <a:gd name="T35" fmla="*/ 23 h 96"/>
                                <a:gd name="T36" fmla="*/ 0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0" y="7"/>
                                  </a:moveTo>
                                  <a:cubicBezTo>
                                    <a:pt x="0" y="4"/>
                                    <a:pt x="4" y="0"/>
                                    <a:pt x="7" y="0"/>
                                  </a:cubicBezTo>
                                  <a:cubicBezTo>
                                    <a:pt x="7" y="0"/>
                                    <a:pt x="7" y="0"/>
                                    <a:pt x="7" y="0"/>
                                  </a:cubicBezTo>
                                  <a:lnTo>
                                    <a:pt x="7" y="0"/>
                                  </a:lnTo>
                                  <a:lnTo>
                                    <a:pt x="185" y="0"/>
                                  </a:lnTo>
                                  <a:cubicBezTo>
                                    <a:pt x="189" y="0"/>
                                    <a:pt x="192" y="4"/>
                                    <a:pt x="192" y="7"/>
                                  </a:cubicBezTo>
                                  <a:cubicBezTo>
                                    <a:pt x="192" y="7"/>
                                    <a:pt x="192" y="7"/>
                                    <a:pt x="192" y="7"/>
                                  </a:cubicBezTo>
                                  <a:lnTo>
                                    <a:pt x="192" y="7"/>
                                  </a:lnTo>
                                  <a:lnTo>
                                    <a:pt x="192" y="89"/>
                                  </a:lnTo>
                                  <a:cubicBezTo>
                                    <a:pt x="192" y="93"/>
                                    <a:pt x="189" y="96"/>
                                    <a:pt x="185" y="96"/>
                                  </a:cubicBezTo>
                                  <a:cubicBezTo>
                                    <a:pt x="185" y="96"/>
                                    <a:pt x="185" y="96"/>
                                    <a:pt x="185" y="96"/>
                                  </a:cubicBezTo>
                                  <a:lnTo>
                                    <a:pt x="185"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069" name="Freeform 2924"/>
                          <wps:cNvSpPr>
                            <a:spLocks noChangeAspect="1" noEditPoints="1"/>
                          </wps:cNvSpPr>
                          <wps:spPr bwMode="auto">
                            <a:xfrm>
                              <a:off x="5424" y="15580"/>
                              <a:ext cx="104" cy="56"/>
                            </a:xfrm>
                            <a:custGeom>
                              <a:avLst/>
                              <a:gdLst>
                                <a:gd name="T0" fmla="*/ 0 w 208"/>
                                <a:gd name="T1" fmla="*/ 4 h 112"/>
                                <a:gd name="T2" fmla="*/ 1 w 208"/>
                                <a:gd name="T3" fmla="*/ 3 h 112"/>
                                <a:gd name="T4" fmla="*/ 3 w 208"/>
                                <a:gd name="T5" fmla="*/ 1 h 112"/>
                                <a:gd name="T6" fmla="*/ 4 w 208"/>
                                <a:gd name="T7" fmla="*/ 0 h 112"/>
                                <a:gd name="T8" fmla="*/ 49 w 208"/>
                                <a:gd name="T9" fmla="*/ 0 h 112"/>
                                <a:gd name="T10" fmla="*/ 50 w 208"/>
                                <a:gd name="T11" fmla="*/ 1 h 112"/>
                                <a:gd name="T12" fmla="*/ 52 w 208"/>
                                <a:gd name="T13" fmla="*/ 3 h 112"/>
                                <a:gd name="T14" fmla="*/ 52 w 208"/>
                                <a:gd name="T15" fmla="*/ 4 h 112"/>
                                <a:gd name="T16" fmla="*/ 52 w 208"/>
                                <a:gd name="T17" fmla="*/ 25 h 112"/>
                                <a:gd name="T18" fmla="*/ 52 w 208"/>
                                <a:gd name="T19" fmla="*/ 26 h 112"/>
                                <a:gd name="T20" fmla="*/ 50 w 208"/>
                                <a:gd name="T21" fmla="*/ 28 h 112"/>
                                <a:gd name="T22" fmla="*/ 49 w 208"/>
                                <a:gd name="T23" fmla="*/ 28 h 112"/>
                                <a:gd name="T24" fmla="*/ 4 w 208"/>
                                <a:gd name="T25" fmla="*/ 28 h 112"/>
                                <a:gd name="T26" fmla="*/ 3 w 208"/>
                                <a:gd name="T27" fmla="*/ 28 h 112"/>
                                <a:gd name="T28" fmla="*/ 1 w 208"/>
                                <a:gd name="T29" fmla="*/ 26 h 112"/>
                                <a:gd name="T30" fmla="*/ 0 w 208"/>
                                <a:gd name="T31" fmla="*/ 25 h 112"/>
                                <a:gd name="T32" fmla="*/ 0 w 208"/>
                                <a:gd name="T33" fmla="*/ 4 h 112"/>
                                <a:gd name="T34" fmla="*/ 4 w 208"/>
                                <a:gd name="T35" fmla="*/ 25 h 112"/>
                                <a:gd name="T36" fmla="*/ 4 w 208"/>
                                <a:gd name="T37" fmla="*/ 23 h 112"/>
                                <a:gd name="T38" fmla="*/ 6 w 208"/>
                                <a:gd name="T39" fmla="*/ 25 h 112"/>
                                <a:gd name="T40" fmla="*/ 4 w 208"/>
                                <a:gd name="T41" fmla="*/ 24 h 112"/>
                                <a:gd name="T42" fmla="*/ 49 w 208"/>
                                <a:gd name="T43" fmla="*/ 24 h 112"/>
                                <a:gd name="T44" fmla="*/ 47 w 208"/>
                                <a:gd name="T45" fmla="*/ 25 h 112"/>
                                <a:gd name="T46" fmla="*/ 49 w 208"/>
                                <a:gd name="T47" fmla="*/ 23 h 112"/>
                                <a:gd name="T48" fmla="*/ 48 w 208"/>
                                <a:gd name="T49" fmla="*/ 25 h 112"/>
                                <a:gd name="T50" fmla="*/ 48 w 208"/>
                                <a:gd name="T51" fmla="*/ 4 h 112"/>
                                <a:gd name="T52" fmla="*/ 49 w 208"/>
                                <a:gd name="T53" fmla="*/ 6 h 112"/>
                                <a:gd name="T54" fmla="*/ 47 w 208"/>
                                <a:gd name="T55" fmla="*/ 4 h 112"/>
                                <a:gd name="T56" fmla="*/ 49 w 208"/>
                                <a:gd name="T57" fmla="*/ 4 h 112"/>
                                <a:gd name="T58" fmla="*/ 4 w 208"/>
                                <a:gd name="T59" fmla="*/ 4 h 112"/>
                                <a:gd name="T60" fmla="*/ 6 w 208"/>
                                <a:gd name="T61" fmla="*/ 4 h 112"/>
                                <a:gd name="T62" fmla="*/ 4 w 208"/>
                                <a:gd name="T63" fmla="*/ 6 h 112"/>
                                <a:gd name="T64" fmla="*/ 4 w 208"/>
                                <a:gd name="T65" fmla="*/ 4 h 112"/>
                                <a:gd name="T66" fmla="*/ 4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0" y="15"/>
                                  </a:move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193" y="96"/>
                                  </a:lnTo>
                                  <a:lnTo>
                                    <a:pt x="188" y="99"/>
                                  </a:lnTo>
                                  <a:lnTo>
                                    <a:pt x="195" y="92"/>
                                  </a:lnTo>
                                  <a:lnTo>
                                    <a:pt x="192" y="97"/>
                                  </a:lnTo>
                                  <a:lnTo>
                                    <a:pt x="192" y="15"/>
                                  </a:lnTo>
                                  <a:lnTo>
                                    <a:pt x="195" y="21"/>
                                  </a:lnTo>
                                  <a:lnTo>
                                    <a:pt x="188" y="14"/>
                                  </a:lnTo>
                                  <a:lnTo>
                                    <a:pt x="193"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070" name="Freeform 2925"/>
                          <wps:cNvSpPr>
                            <a:spLocks noChangeAspect="1"/>
                          </wps:cNvSpPr>
                          <wps:spPr bwMode="auto">
                            <a:xfrm>
                              <a:off x="5337" y="15636"/>
                              <a:ext cx="24" cy="16"/>
                            </a:xfrm>
                            <a:custGeom>
                              <a:avLst/>
                              <a:gdLst>
                                <a:gd name="T0" fmla="*/ 0 w 48"/>
                                <a:gd name="T1" fmla="*/ 2 h 32"/>
                                <a:gd name="T2" fmla="*/ 2 w 48"/>
                                <a:gd name="T3" fmla="*/ 0 h 32"/>
                                <a:gd name="T4" fmla="*/ 2 w 48"/>
                                <a:gd name="T5" fmla="*/ 0 h 32"/>
                                <a:gd name="T6" fmla="*/ 2 w 48"/>
                                <a:gd name="T7" fmla="*/ 0 h 32"/>
                                <a:gd name="T8" fmla="*/ 11 w 48"/>
                                <a:gd name="T9" fmla="*/ 0 h 32"/>
                                <a:gd name="T10" fmla="*/ 11 w 48"/>
                                <a:gd name="T11" fmla="*/ 0 h 32"/>
                                <a:gd name="T12" fmla="*/ 12 w 48"/>
                                <a:gd name="T13" fmla="*/ 2 h 32"/>
                                <a:gd name="T14" fmla="*/ 12 w 48"/>
                                <a:gd name="T15" fmla="*/ 2 h 32"/>
                                <a:gd name="T16" fmla="*/ 12 w 48"/>
                                <a:gd name="T17" fmla="*/ 2 h 32"/>
                                <a:gd name="T18" fmla="*/ 12 w 48"/>
                                <a:gd name="T19" fmla="*/ 7 h 32"/>
                                <a:gd name="T20" fmla="*/ 12 w 48"/>
                                <a:gd name="T21" fmla="*/ 7 h 32"/>
                                <a:gd name="T22" fmla="*/ 11 w 48"/>
                                <a:gd name="T23" fmla="*/ 8 h 32"/>
                                <a:gd name="T24" fmla="*/ 11 w 48"/>
                                <a:gd name="T25" fmla="*/ 8 h 32"/>
                                <a:gd name="T26" fmla="*/ 11 w 48"/>
                                <a:gd name="T27" fmla="*/ 8 h 32"/>
                                <a:gd name="T28" fmla="*/ 2 w 48"/>
                                <a:gd name="T29" fmla="*/ 8 h 32"/>
                                <a:gd name="T30" fmla="*/ 2 w 48"/>
                                <a:gd name="T31" fmla="*/ 8 h 32"/>
                                <a:gd name="T32" fmla="*/ 0 w 48"/>
                                <a:gd name="T33" fmla="*/ 7 h 32"/>
                                <a:gd name="T34" fmla="*/ 0 w 48"/>
                                <a:gd name="T35" fmla="*/ 7 h 32"/>
                                <a:gd name="T36" fmla="*/ 0 w 4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32">
                                  <a:moveTo>
                                    <a:pt x="0" y="6"/>
                                  </a:moveTo>
                                  <a:cubicBezTo>
                                    <a:pt x="0" y="3"/>
                                    <a:pt x="3" y="0"/>
                                    <a:pt x="6" y="0"/>
                                  </a:cubicBezTo>
                                  <a:cubicBezTo>
                                    <a:pt x="6" y="0"/>
                                    <a:pt x="6" y="0"/>
                                    <a:pt x="6" y="0"/>
                                  </a:cubicBezTo>
                                  <a:lnTo>
                                    <a:pt x="6" y="0"/>
                                  </a:lnTo>
                                  <a:lnTo>
                                    <a:pt x="43" y="0"/>
                                  </a:lnTo>
                                  <a:cubicBezTo>
                                    <a:pt x="46" y="0"/>
                                    <a:pt x="48" y="3"/>
                                    <a:pt x="48" y="6"/>
                                  </a:cubicBezTo>
                                  <a:cubicBezTo>
                                    <a:pt x="48" y="6"/>
                                    <a:pt x="48" y="6"/>
                                    <a:pt x="48" y="6"/>
                                  </a:cubicBezTo>
                                  <a:lnTo>
                                    <a:pt x="48" y="6"/>
                                  </a:lnTo>
                                  <a:lnTo>
                                    <a:pt x="48" y="27"/>
                                  </a:lnTo>
                                  <a:cubicBezTo>
                                    <a:pt x="48" y="30"/>
                                    <a:pt x="46" y="32"/>
                                    <a:pt x="43" y="32"/>
                                  </a:cubicBezTo>
                                  <a:cubicBezTo>
                                    <a:pt x="43" y="32"/>
                                    <a:pt x="43" y="32"/>
                                    <a:pt x="43" y="32"/>
                                  </a:cubicBezTo>
                                  <a:lnTo>
                                    <a:pt x="4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071" name="Freeform 2926"/>
                          <wps:cNvSpPr>
                            <a:spLocks noChangeAspect="1"/>
                          </wps:cNvSpPr>
                          <wps:spPr bwMode="auto">
                            <a:xfrm>
                              <a:off x="540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072" name="Freeform 2927"/>
                          <wps:cNvSpPr>
                            <a:spLocks noChangeAspect="1"/>
                          </wps:cNvSpPr>
                          <wps:spPr bwMode="auto">
                            <a:xfrm>
                              <a:off x="559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073" name="Freeform 2928"/>
                          <wps:cNvSpPr>
                            <a:spLocks noChangeAspect="1"/>
                          </wps:cNvSpPr>
                          <wps:spPr bwMode="auto">
                            <a:xfrm>
                              <a:off x="5774" y="15636"/>
                              <a:ext cx="56" cy="16"/>
                            </a:xfrm>
                            <a:custGeom>
                              <a:avLst/>
                              <a:gdLst>
                                <a:gd name="T0" fmla="*/ 0 w 112"/>
                                <a:gd name="T1" fmla="*/ 2 h 32"/>
                                <a:gd name="T2" fmla="*/ 2 w 112"/>
                                <a:gd name="T3" fmla="*/ 0 h 32"/>
                                <a:gd name="T4" fmla="*/ 2 w 112"/>
                                <a:gd name="T5" fmla="*/ 0 h 32"/>
                                <a:gd name="T6" fmla="*/ 2 w 112"/>
                                <a:gd name="T7" fmla="*/ 0 h 32"/>
                                <a:gd name="T8" fmla="*/ 27 w 112"/>
                                <a:gd name="T9" fmla="*/ 0 h 32"/>
                                <a:gd name="T10" fmla="*/ 27 w 112"/>
                                <a:gd name="T11" fmla="*/ 0 h 32"/>
                                <a:gd name="T12" fmla="*/ 28 w 112"/>
                                <a:gd name="T13" fmla="*/ 2 h 32"/>
                                <a:gd name="T14" fmla="*/ 28 w 112"/>
                                <a:gd name="T15" fmla="*/ 2 h 32"/>
                                <a:gd name="T16" fmla="*/ 28 w 112"/>
                                <a:gd name="T17" fmla="*/ 2 h 32"/>
                                <a:gd name="T18" fmla="*/ 28 w 112"/>
                                <a:gd name="T19" fmla="*/ 7 h 32"/>
                                <a:gd name="T20" fmla="*/ 28 w 112"/>
                                <a:gd name="T21" fmla="*/ 7 h 32"/>
                                <a:gd name="T22" fmla="*/ 27 w 112"/>
                                <a:gd name="T23" fmla="*/ 8 h 32"/>
                                <a:gd name="T24" fmla="*/ 27 w 112"/>
                                <a:gd name="T25" fmla="*/ 8 h 32"/>
                                <a:gd name="T26" fmla="*/ 27 w 112"/>
                                <a:gd name="T27" fmla="*/ 8 h 32"/>
                                <a:gd name="T28" fmla="*/ 2 w 112"/>
                                <a:gd name="T29" fmla="*/ 8 h 32"/>
                                <a:gd name="T30" fmla="*/ 2 w 112"/>
                                <a:gd name="T31" fmla="*/ 8 h 32"/>
                                <a:gd name="T32" fmla="*/ 0 w 112"/>
                                <a:gd name="T33" fmla="*/ 7 h 32"/>
                                <a:gd name="T34" fmla="*/ 0 w 112"/>
                                <a:gd name="T35" fmla="*/ 7 h 32"/>
                                <a:gd name="T36" fmla="*/ 0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0" y="6"/>
                                  </a:moveTo>
                                  <a:cubicBezTo>
                                    <a:pt x="0" y="3"/>
                                    <a:pt x="3" y="0"/>
                                    <a:pt x="6" y="0"/>
                                  </a:cubicBezTo>
                                  <a:cubicBezTo>
                                    <a:pt x="6" y="0"/>
                                    <a:pt x="6" y="0"/>
                                    <a:pt x="6" y="0"/>
                                  </a:cubicBezTo>
                                  <a:lnTo>
                                    <a:pt x="6" y="0"/>
                                  </a:lnTo>
                                  <a:lnTo>
                                    <a:pt x="107" y="0"/>
                                  </a:lnTo>
                                  <a:cubicBezTo>
                                    <a:pt x="110" y="0"/>
                                    <a:pt x="112" y="3"/>
                                    <a:pt x="112" y="6"/>
                                  </a:cubicBezTo>
                                  <a:cubicBezTo>
                                    <a:pt x="112" y="6"/>
                                    <a:pt x="112" y="6"/>
                                    <a:pt x="112" y="6"/>
                                  </a:cubicBezTo>
                                  <a:lnTo>
                                    <a:pt x="112" y="6"/>
                                  </a:lnTo>
                                  <a:lnTo>
                                    <a:pt x="112" y="27"/>
                                  </a:lnTo>
                                  <a:cubicBezTo>
                                    <a:pt x="112" y="30"/>
                                    <a:pt x="110" y="32"/>
                                    <a:pt x="107" y="32"/>
                                  </a:cubicBezTo>
                                  <a:cubicBezTo>
                                    <a:pt x="107" y="32"/>
                                    <a:pt x="107" y="32"/>
                                    <a:pt x="107" y="32"/>
                                  </a:cubicBezTo>
                                  <a:lnTo>
                                    <a:pt x="107"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074" name="Freeform 2929"/>
                          <wps:cNvSpPr>
                            <a:spLocks noChangeAspect="1"/>
                          </wps:cNvSpPr>
                          <wps:spPr bwMode="auto">
                            <a:xfrm>
                              <a:off x="5329" y="15556"/>
                              <a:ext cx="509" cy="8"/>
                            </a:xfrm>
                            <a:custGeom>
                              <a:avLst/>
                              <a:gdLst>
                                <a:gd name="T0" fmla="*/ 0 w 509"/>
                                <a:gd name="T1" fmla="*/ 0 h 8"/>
                                <a:gd name="T2" fmla="*/ 0 w 509"/>
                                <a:gd name="T3" fmla="*/ 0 h 8"/>
                                <a:gd name="T4" fmla="*/ 509 w 509"/>
                                <a:gd name="T5" fmla="*/ 0 h 8"/>
                                <a:gd name="T6" fmla="*/ 509 w 509"/>
                                <a:gd name="T7" fmla="*/ 0 h 8"/>
                                <a:gd name="T8" fmla="*/ 509 w 509"/>
                                <a:gd name="T9" fmla="*/ 8 h 8"/>
                                <a:gd name="T10" fmla="*/ 509 w 509"/>
                                <a:gd name="T11" fmla="*/ 8 h 8"/>
                                <a:gd name="T12" fmla="*/ 0 w 509"/>
                                <a:gd name="T13" fmla="*/ 8 h 8"/>
                                <a:gd name="T14" fmla="*/ 0 w 509"/>
                                <a:gd name="T15" fmla="*/ 8 h 8"/>
                                <a:gd name="T16" fmla="*/ 0 w 509"/>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9" h="8">
                                  <a:moveTo>
                                    <a:pt x="0" y="0"/>
                                  </a:moveTo>
                                  <a:lnTo>
                                    <a:pt x="0" y="0"/>
                                  </a:lnTo>
                                  <a:lnTo>
                                    <a:pt x="509" y="0"/>
                                  </a:lnTo>
                                  <a:lnTo>
                                    <a:pt x="509" y="8"/>
                                  </a:lnTo>
                                  <a:lnTo>
                                    <a:pt x="0" y="8"/>
                                  </a:lnTo>
                                  <a:lnTo>
                                    <a:pt x="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5" name="Freeform 2930"/>
                          <wps:cNvSpPr>
                            <a:spLocks noChangeAspect="1"/>
                          </wps:cNvSpPr>
                          <wps:spPr bwMode="auto">
                            <a:xfrm>
                              <a:off x="5615"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6" name="Freeform 2931"/>
                          <wps:cNvSpPr>
                            <a:spLocks noChangeAspect="1"/>
                          </wps:cNvSpPr>
                          <wps:spPr bwMode="auto">
                            <a:xfrm>
                              <a:off x="5440"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7" name="Rectangle 2932"/>
                          <wps:cNvSpPr>
                            <a:spLocks noChangeAspect="1" noChangeArrowheads="1"/>
                          </wps:cNvSpPr>
                          <wps:spPr bwMode="auto">
                            <a:xfrm>
                              <a:off x="5309" y="15664"/>
                              <a:ext cx="8" cy="8"/>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8" name="Rectangle 2933"/>
                          <wps:cNvSpPr>
                            <a:spLocks noChangeAspect="1" noChangeArrowheads="1"/>
                          </wps:cNvSpPr>
                          <wps:spPr bwMode="auto">
                            <a:xfrm>
                              <a:off x="5317"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9" name="Rectangle 2934"/>
                          <wps:cNvSpPr>
                            <a:spLocks noChangeAspect="1" noChangeArrowheads="1"/>
                          </wps:cNvSpPr>
                          <wps:spPr bwMode="auto">
                            <a:xfrm>
                              <a:off x="5734"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0" name="Rectangle 2935"/>
                          <wps:cNvSpPr>
                            <a:spLocks noChangeAspect="1" noChangeArrowheads="1"/>
                          </wps:cNvSpPr>
                          <wps:spPr bwMode="auto">
                            <a:xfrm>
                              <a:off x="5552" y="15660"/>
                              <a:ext cx="31"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1" name="Rectangle 2936"/>
                          <wps:cNvSpPr>
                            <a:spLocks noChangeAspect="1" noChangeArrowheads="1"/>
                          </wps:cNvSpPr>
                          <wps:spPr bwMode="auto">
                            <a:xfrm>
                              <a:off x="5361"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82" name="Picture 29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65"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083" name="Freeform 2938"/>
                          <wps:cNvSpPr>
                            <a:spLocks noChangeAspect="1" noEditPoints="1"/>
                          </wps:cNvSpPr>
                          <wps:spPr bwMode="auto">
                            <a:xfrm>
                              <a:off x="5361"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084" name="Rectangle 2939"/>
                          <wps:cNvSpPr>
                            <a:spLocks noChangeAspect="1" noChangeArrowheads="1"/>
                          </wps:cNvSpPr>
                          <wps:spPr bwMode="auto">
                            <a:xfrm>
                              <a:off x="537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085" name="Freeform 2940"/>
                          <wps:cNvSpPr>
                            <a:spLocks noChangeAspect="1"/>
                          </wps:cNvSpPr>
                          <wps:spPr bwMode="auto">
                            <a:xfrm>
                              <a:off x="5389"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086" name="Freeform 2941"/>
                          <wps:cNvSpPr>
                            <a:spLocks noChangeAspect="1" noEditPoints="1"/>
                          </wps:cNvSpPr>
                          <wps:spPr bwMode="auto">
                            <a:xfrm>
                              <a:off x="5385"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087" name="Freeform 2942"/>
                          <wps:cNvSpPr>
                            <a:spLocks noChangeAspect="1"/>
                          </wps:cNvSpPr>
                          <wps:spPr bwMode="auto">
                            <a:xfrm>
                              <a:off x="5365"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088" name="Freeform 2943"/>
                          <wps:cNvSpPr>
                            <a:spLocks noChangeAspect="1" noEditPoints="1"/>
                          </wps:cNvSpPr>
                          <wps:spPr bwMode="auto">
                            <a:xfrm>
                              <a:off x="5361"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089" name="Picture 29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56"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090" name="Freeform 2945"/>
                          <wps:cNvSpPr>
                            <a:spLocks noChangeAspect="1" noEditPoints="1"/>
                          </wps:cNvSpPr>
                          <wps:spPr bwMode="auto">
                            <a:xfrm>
                              <a:off x="5552" y="15572"/>
                              <a:ext cx="39" cy="96"/>
                            </a:xfrm>
                            <a:custGeom>
                              <a:avLst/>
                              <a:gdLst>
                                <a:gd name="T0" fmla="*/ 0 w 80"/>
                                <a:gd name="T1" fmla="*/ 5 h 192"/>
                                <a:gd name="T2" fmla="*/ 0 w 80"/>
                                <a:gd name="T3" fmla="*/ 5 h 192"/>
                                <a:gd name="T4" fmla="*/ 1 w 80"/>
                                <a:gd name="T5" fmla="*/ 3 h 192"/>
                                <a:gd name="T6" fmla="*/ 2 w 80"/>
                                <a:gd name="T7" fmla="*/ 1 h 192"/>
                                <a:gd name="T8" fmla="*/ 4 w 80"/>
                                <a:gd name="T9" fmla="*/ 1 h 192"/>
                                <a:gd name="T10" fmla="*/ 4 w 80"/>
                                <a:gd name="T11" fmla="*/ 0 h 192"/>
                                <a:gd name="T12" fmla="*/ 15 w 80"/>
                                <a:gd name="T13" fmla="*/ 0 h 192"/>
                                <a:gd name="T14" fmla="*/ 16 w 80"/>
                                <a:gd name="T15" fmla="*/ 1 h 192"/>
                                <a:gd name="T16" fmla="*/ 18 w 80"/>
                                <a:gd name="T17" fmla="*/ 1 h 192"/>
                                <a:gd name="T18" fmla="*/ 19 w 80"/>
                                <a:gd name="T19" fmla="*/ 3 h 192"/>
                                <a:gd name="T20" fmla="*/ 19 w 80"/>
                                <a:gd name="T21" fmla="*/ 5 h 192"/>
                                <a:gd name="T22" fmla="*/ 19 w 80"/>
                                <a:gd name="T23" fmla="*/ 5 h 192"/>
                                <a:gd name="T24" fmla="*/ 19 w 80"/>
                                <a:gd name="T25" fmla="*/ 44 h 192"/>
                                <a:gd name="T26" fmla="*/ 19 w 80"/>
                                <a:gd name="T27" fmla="*/ 45 h 192"/>
                                <a:gd name="T28" fmla="*/ 16 w 80"/>
                                <a:gd name="T29" fmla="*/ 48 h 192"/>
                                <a:gd name="T30" fmla="*/ 15 w 80"/>
                                <a:gd name="T31" fmla="*/ 48 h 192"/>
                                <a:gd name="T32" fmla="*/ 4 w 80"/>
                                <a:gd name="T33" fmla="*/ 48 h 192"/>
                                <a:gd name="T34" fmla="*/ 4 w 80"/>
                                <a:gd name="T35" fmla="*/ 48 h 192"/>
                                <a:gd name="T36" fmla="*/ 2 w 80"/>
                                <a:gd name="T37" fmla="*/ 48 h 192"/>
                                <a:gd name="T38" fmla="*/ 1 w 80"/>
                                <a:gd name="T39" fmla="*/ 47 h 192"/>
                                <a:gd name="T40" fmla="*/ 0 w 80"/>
                                <a:gd name="T41" fmla="*/ 45 h 192"/>
                                <a:gd name="T42" fmla="*/ 0 w 80"/>
                                <a:gd name="T43" fmla="*/ 44 h 192"/>
                                <a:gd name="T44" fmla="*/ 0 w 80"/>
                                <a:gd name="T45" fmla="*/ 5 h 192"/>
                                <a:gd name="T46" fmla="*/ 4 w 80"/>
                                <a:gd name="T47" fmla="*/ 44 h 192"/>
                                <a:gd name="T48" fmla="*/ 4 w 80"/>
                                <a:gd name="T49" fmla="*/ 43 h 192"/>
                                <a:gd name="T50" fmla="*/ 4 w 80"/>
                                <a:gd name="T51" fmla="*/ 45 h 192"/>
                                <a:gd name="T52" fmla="*/ 3 w 80"/>
                                <a:gd name="T53" fmla="*/ 44 h 192"/>
                                <a:gd name="T54" fmla="*/ 5 w 80"/>
                                <a:gd name="T55" fmla="*/ 45 h 192"/>
                                <a:gd name="T56" fmla="*/ 4 w 80"/>
                                <a:gd name="T57" fmla="*/ 44 h 192"/>
                                <a:gd name="T58" fmla="*/ 15 w 80"/>
                                <a:gd name="T59" fmla="*/ 44 h 192"/>
                                <a:gd name="T60" fmla="*/ 14 w 80"/>
                                <a:gd name="T61" fmla="*/ 45 h 192"/>
                                <a:gd name="T62" fmla="*/ 16 w 80"/>
                                <a:gd name="T63" fmla="*/ 43 h 192"/>
                                <a:gd name="T64" fmla="*/ 15 w 80"/>
                                <a:gd name="T65" fmla="*/ 44 h 192"/>
                                <a:gd name="T66" fmla="*/ 15 w 80"/>
                                <a:gd name="T67" fmla="*/ 5 h 192"/>
                                <a:gd name="T68" fmla="*/ 16 w 80"/>
                                <a:gd name="T69" fmla="*/ 6 h 192"/>
                                <a:gd name="T70" fmla="*/ 15 w 80"/>
                                <a:gd name="T71" fmla="*/ 4 h 192"/>
                                <a:gd name="T72" fmla="*/ 16 w 80"/>
                                <a:gd name="T73" fmla="*/ 5 h 192"/>
                                <a:gd name="T74" fmla="*/ 14 w 80"/>
                                <a:gd name="T75" fmla="*/ 4 h 192"/>
                                <a:gd name="T76" fmla="*/ 15 w 80"/>
                                <a:gd name="T77" fmla="*/ 4 h 192"/>
                                <a:gd name="T78" fmla="*/ 4 w 80"/>
                                <a:gd name="T79" fmla="*/ 4 h 192"/>
                                <a:gd name="T80" fmla="*/ 5 w 80"/>
                                <a:gd name="T81" fmla="*/ 4 h 192"/>
                                <a:gd name="T82" fmla="*/ 3 w 80"/>
                                <a:gd name="T83" fmla="*/ 5 h 192"/>
                                <a:gd name="T84" fmla="*/ 4 w 80"/>
                                <a:gd name="T85" fmla="*/ 4 h 192"/>
                                <a:gd name="T86" fmla="*/ 4 w 80"/>
                                <a:gd name="T87" fmla="*/ 6 h 192"/>
                                <a:gd name="T88" fmla="*/ 4 w 80"/>
                                <a:gd name="T89" fmla="*/ 5 h 192"/>
                                <a:gd name="T90" fmla="*/ 4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0" y="19"/>
                                  </a:move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lose/>
                                  <a:moveTo>
                                    <a:pt x="16" y="174"/>
                                  </a:moveTo>
                                  <a:lnTo>
                                    <a:pt x="16" y="171"/>
                                  </a:lnTo>
                                  <a:lnTo>
                                    <a:pt x="19" y="178"/>
                                  </a:lnTo>
                                  <a:lnTo>
                                    <a:pt x="14" y="174"/>
                                  </a:lnTo>
                                  <a:lnTo>
                                    <a:pt x="22" y="177"/>
                                  </a:lnTo>
                                  <a:lnTo>
                                    <a:pt x="19" y="176"/>
                                  </a:lnTo>
                                  <a:lnTo>
                                    <a:pt x="62" y="176"/>
                                  </a:lnTo>
                                  <a:lnTo>
                                    <a:pt x="57" y="179"/>
                                  </a:lnTo>
                                  <a:lnTo>
                                    <a:pt x="67" y="169"/>
                                  </a:lnTo>
                                  <a:lnTo>
                                    <a:pt x="64" y="174"/>
                                  </a:lnTo>
                                  <a:lnTo>
                                    <a:pt x="64" y="19"/>
                                  </a:ln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091" name="Rectangle 2946"/>
                          <wps:cNvSpPr>
                            <a:spLocks noChangeAspect="1" noChangeArrowheads="1"/>
                          </wps:cNvSpPr>
                          <wps:spPr bwMode="auto">
                            <a:xfrm>
                              <a:off x="5568" y="15576"/>
                              <a:ext cx="7"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092" name="Freeform 2947"/>
                          <wps:cNvSpPr>
                            <a:spLocks noChangeAspect="1"/>
                          </wps:cNvSpPr>
                          <wps:spPr bwMode="auto">
                            <a:xfrm>
                              <a:off x="5571"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093" name="Freeform 2948"/>
                          <wps:cNvSpPr>
                            <a:spLocks noChangeAspect="1" noEditPoints="1"/>
                          </wps:cNvSpPr>
                          <wps:spPr bwMode="auto">
                            <a:xfrm>
                              <a:off x="5568" y="15580"/>
                              <a:ext cx="23" cy="56"/>
                            </a:xfrm>
                            <a:custGeom>
                              <a:avLst/>
                              <a:gdLst>
                                <a:gd name="T0" fmla="*/ 0 w 48"/>
                                <a:gd name="T1" fmla="*/ 4 h 112"/>
                                <a:gd name="T2" fmla="*/ 0 w 48"/>
                                <a:gd name="T3" fmla="*/ 3 h 112"/>
                                <a:gd name="T4" fmla="*/ 2 w 48"/>
                                <a:gd name="T5" fmla="*/ 1 h 112"/>
                                <a:gd name="T6" fmla="*/ 4 w 48"/>
                                <a:gd name="T7" fmla="*/ 0 h 112"/>
                                <a:gd name="T8" fmla="*/ 7 w 48"/>
                                <a:gd name="T9" fmla="*/ 0 h 112"/>
                                <a:gd name="T10" fmla="*/ 9 w 48"/>
                                <a:gd name="T11" fmla="*/ 1 h 112"/>
                                <a:gd name="T12" fmla="*/ 11 w 48"/>
                                <a:gd name="T13" fmla="*/ 3 h 112"/>
                                <a:gd name="T14" fmla="*/ 11 w 48"/>
                                <a:gd name="T15" fmla="*/ 4 h 112"/>
                                <a:gd name="T16" fmla="*/ 11 w 48"/>
                                <a:gd name="T17" fmla="*/ 24 h 112"/>
                                <a:gd name="T18" fmla="*/ 11 w 48"/>
                                <a:gd name="T19" fmla="*/ 26 h 112"/>
                                <a:gd name="T20" fmla="*/ 9 w 48"/>
                                <a:gd name="T21" fmla="*/ 28 h 112"/>
                                <a:gd name="T22" fmla="*/ 7 w 48"/>
                                <a:gd name="T23" fmla="*/ 28 h 112"/>
                                <a:gd name="T24" fmla="*/ 4 w 48"/>
                                <a:gd name="T25" fmla="*/ 28 h 112"/>
                                <a:gd name="T26" fmla="*/ 2 w 48"/>
                                <a:gd name="T27" fmla="*/ 28 h 112"/>
                                <a:gd name="T28" fmla="*/ 0 w 48"/>
                                <a:gd name="T29" fmla="*/ 26 h 112"/>
                                <a:gd name="T30" fmla="*/ 0 w 48"/>
                                <a:gd name="T31" fmla="*/ 24 h 112"/>
                                <a:gd name="T32" fmla="*/ 0 w 48"/>
                                <a:gd name="T33" fmla="*/ 4 h 112"/>
                                <a:gd name="T34" fmla="*/ 4 w 48"/>
                                <a:gd name="T35" fmla="*/ 24 h 112"/>
                                <a:gd name="T36" fmla="*/ 3 w 48"/>
                                <a:gd name="T37" fmla="*/ 23 h 112"/>
                                <a:gd name="T38" fmla="*/ 5 w 48"/>
                                <a:gd name="T39" fmla="*/ 25 h 112"/>
                                <a:gd name="T40" fmla="*/ 4 w 48"/>
                                <a:gd name="T41" fmla="*/ 24 h 112"/>
                                <a:gd name="T42" fmla="*/ 7 w 48"/>
                                <a:gd name="T43" fmla="*/ 24 h 112"/>
                                <a:gd name="T44" fmla="*/ 6 w 48"/>
                                <a:gd name="T45" fmla="*/ 25 h 112"/>
                                <a:gd name="T46" fmla="*/ 8 w 48"/>
                                <a:gd name="T47" fmla="*/ 23 h 112"/>
                                <a:gd name="T48" fmla="*/ 7 w 48"/>
                                <a:gd name="T49" fmla="*/ 24 h 112"/>
                                <a:gd name="T50" fmla="*/ 7 w 48"/>
                                <a:gd name="T51" fmla="*/ 4 h 112"/>
                                <a:gd name="T52" fmla="*/ 8 w 48"/>
                                <a:gd name="T53" fmla="*/ 6 h 112"/>
                                <a:gd name="T54" fmla="*/ 6 w 48"/>
                                <a:gd name="T55" fmla="*/ 4 h 112"/>
                                <a:gd name="T56" fmla="*/ 7 w 48"/>
                                <a:gd name="T57" fmla="*/ 4 h 112"/>
                                <a:gd name="T58" fmla="*/ 4 w 48"/>
                                <a:gd name="T59" fmla="*/ 4 h 112"/>
                                <a:gd name="T60" fmla="*/ 5 w 48"/>
                                <a:gd name="T61" fmla="*/ 4 h 112"/>
                                <a:gd name="T62" fmla="*/ 3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094" name="Freeform 2949"/>
                          <wps:cNvSpPr>
                            <a:spLocks noChangeAspect="1"/>
                          </wps:cNvSpPr>
                          <wps:spPr bwMode="auto">
                            <a:xfrm>
                              <a:off x="555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095" name="Freeform 2950"/>
                          <wps:cNvSpPr>
                            <a:spLocks noChangeAspect="1" noEditPoints="1"/>
                          </wps:cNvSpPr>
                          <wps:spPr bwMode="auto">
                            <a:xfrm>
                              <a:off x="555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096" name="Picture 29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38"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097" name="Freeform 2952"/>
                          <wps:cNvSpPr>
                            <a:spLocks noChangeAspect="1" noEditPoints="1"/>
                          </wps:cNvSpPr>
                          <wps:spPr bwMode="auto">
                            <a:xfrm>
                              <a:off x="5734"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098" name="Rectangle 2953"/>
                          <wps:cNvSpPr>
                            <a:spLocks noChangeAspect="1" noChangeArrowheads="1"/>
                          </wps:cNvSpPr>
                          <wps:spPr bwMode="auto">
                            <a:xfrm>
                              <a:off x="5758"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099" name="Freeform 2954"/>
                          <wps:cNvSpPr>
                            <a:spLocks noChangeAspect="1"/>
                          </wps:cNvSpPr>
                          <wps:spPr bwMode="auto">
                            <a:xfrm>
                              <a:off x="5762"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00" name="Freeform 2955"/>
                          <wps:cNvSpPr>
                            <a:spLocks noChangeAspect="1" noEditPoints="1"/>
                          </wps:cNvSpPr>
                          <wps:spPr bwMode="auto">
                            <a:xfrm>
                              <a:off x="5758"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101" name="Freeform 2956"/>
                          <wps:cNvSpPr>
                            <a:spLocks noChangeAspect="1"/>
                          </wps:cNvSpPr>
                          <wps:spPr bwMode="auto">
                            <a:xfrm>
                              <a:off x="574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02" name="Freeform 2957"/>
                          <wps:cNvSpPr>
                            <a:spLocks noChangeAspect="1" noEditPoints="1"/>
                          </wps:cNvSpPr>
                          <wps:spPr bwMode="auto">
                            <a:xfrm>
                              <a:off x="574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103" name="Picture 29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25"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7104" name="Freeform 2959"/>
                          <wps:cNvSpPr>
                            <a:spLocks noChangeAspect="1" noEditPoints="1"/>
                          </wps:cNvSpPr>
                          <wps:spPr bwMode="auto">
                            <a:xfrm>
                              <a:off x="5321" y="15572"/>
                              <a:ext cx="24" cy="96"/>
                            </a:xfrm>
                            <a:custGeom>
                              <a:avLst/>
                              <a:gdLst>
                                <a:gd name="T0" fmla="*/ 0 w 48"/>
                                <a:gd name="T1" fmla="*/ 4 h 192"/>
                                <a:gd name="T2" fmla="*/ 1 w 48"/>
                                <a:gd name="T3" fmla="*/ 3 h 192"/>
                                <a:gd name="T4" fmla="*/ 3 w 48"/>
                                <a:gd name="T5" fmla="*/ 1 h 192"/>
                                <a:gd name="T6" fmla="*/ 4 w 48"/>
                                <a:gd name="T7" fmla="*/ 0 h 192"/>
                                <a:gd name="T8" fmla="*/ 9 w 48"/>
                                <a:gd name="T9" fmla="*/ 0 h 192"/>
                                <a:gd name="T10" fmla="*/ 11 w 48"/>
                                <a:gd name="T11" fmla="*/ 1 h 192"/>
                                <a:gd name="T12" fmla="*/ 12 w 48"/>
                                <a:gd name="T13" fmla="*/ 3 h 192"/>
                                <a:gd name="T14" fmla="*/ 12 w 48"/>
                                <a:gd name="T15" fmla="*/ 4 h 192"/>
                                <a:gd name="T16" fmla="*/ 12 w 48"/>
                                <a:gd name="T17" fmla="*/ 45 h 192"/>
                                <a:gd name="T18" fmla="*/ 12 w 48"/>
                                <a:gd name="T19" fmla="*/ 47 h 192"/>
                                <a:gd name="T20" fmla="*/ 11 w 48"/>
                                <a:gd name="T21" fmla="*/ 48 h 192"/>
                                <a:gd name="T22" fmla="*/ 9 w 48"/>
                                <a:gd name="T23" fmla="*/ 48 h 192"/>
                                <a:gd name="T24" fmla="*/ 4 w 48"/>
                                <a:gd name="T25" fmla="*/ 48 h 192"/>
                                <a:gd name="T26" fmla="*/ 3 w 48"/>
                                <a:gd name="T27" fmla="*/ 48 h 192"/>
                                <a:gd name="T28" fmla="*/ 1 w 48"/>
                                <a:gd name="T29" fmla="*/ 47 h 192"/>
                                <a:gd name="T30" fmla="*/ 0 w 48"/>
                                <a:gd name="T31" fmla="*/ 45 h 192"/>
                                <a:gd name="T32" fmla="*/ 0 w 48"/>
                                <a:gd name="T33" fmla="*/ 4 h 192"/>
                                <a:gd name="T34" fmla="*/ 4 w 48"/>
                                <a:gd name="T35" fmla="*/ 45 h 192"/>
                                <a:gd name="T36" fmla="*/ 4 w 48"/>
                                <a:gd name="T37" fmla="*/ 44 h 192"/>
                                <a:gd name="T38" fmla="*/ 5 w 48"/>
                                <a:gd name="T39" fmla="*/ 45 h 192"/>
                                <a:gd name="T40" fmla="*/ 4 w 48"/>
                                <a:gd name="T41" fmla="*/ 44 h 192"/>
                                <a:gd name="T42" fmla="*/ 9 w 48"/>
                                <a:gd name="T43" fmla="*/ 44 h 192"/>
                                <a:gd name="T44" fmla="*/ 8 w 48"/>
                                <a:gd name="T45" fmla="*/ 45 h 192"/>
                                <a:gd name="T46" fmla="*/ 9 w 48"/>
                                <a:gd name="T47" fmla="*/ 44 h 192"/>
                                <a:gd name="T48" fmla="*/ 8 w 48"/>
                                <a:gd name="T49" fmla="*/ 45 h 192"/>
                                <a:gd name="T50" fmla="*/ 8 w 48"/>
                                <a:gd name="T51" fmla="*/ 4 h 192"/>
                                <a:gd name="T52" fmla="*/ 9 w 48"/>
                                <a:gd name="T53" fmla="*/ 5 h 192"/>
                                <a:gd name="T54" fmla="*/ 8 w 48"/>
                                <a:gd name="T55" fmla="*/ 4 h 192"/>
                                <a:gd name="T56" fmla="*/ 9 w 48"/>
                                <a:gd name="T57" fmla="*/ 4 h 192"/>
                                <a:gd name="T58" fmla="*/ 4 w 48"/>
                                <a:gd name="T59" fmla="*/ 4 h 192"/>
                                <a:gd name="T60" fmla="*/ 5 w 48"/>
                                <a:gd name="T61" fmla="*/ 4 h 192"/>
                                <a:gd name="T62" fmla="*/ 4 w 48"/>
                                <a:gd name="T63" fmla="*/ 5 h 192"/>
                                <a:gd name="T64" fmla="*/ 4 w 48"/>
                                <a:gd name="T65" fmla="*/ 4 h 192"/>
                                <a:gd name="T66" fmla="*/ 4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0" y="14"/>
                                  </a:move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lose/>
                                  <a:moveTo>
                                    <a:pt x="16" y="179"/>
                                  </a:moveTo>
                                  <a:lnTo>
                                    <a:pt x="14" y="173"/>
                                  </a:lnTo>
                                  <a:lnTo>
                                    <a:pt x="20" y="178"/>
                                  </a:lnTo>
                                  <a:lnTo>
                                    <a:pt x="14" y="176"/>
                                  </a:lnTo>
                                  <a:lnTo>
                                    <a:pt x="35" y="176"/>
                                  </a:lnTo>
                                  <a:lnTo>
                                    <a:pt x="30" y="179"/>
                                  </a:lnTo>
                                  <a:lnTo>
                                    <a:pt x="35" y="174"/>
                                  </a:lnTo>
                                  <a:lnTo>
                                    <a:pt x="32" y="179"/>
                                  </a:lnTo>
                                  <a:lnTo>
                                    <a:pt x="32" y="14"/>
                                  </a:lnTo>
                                  <a:lnTo>
                                    <a:pt x="34" y="20"/>
                                  </a:lnTo>
                                  <a:lnTo>
                                    <a:pt x="29" y="14"/>
                                  </a:lnTo>
                                  <a:lnTo>
                                    <a:pt x="35" y="16"/>
                                  </a:lnTo>
                                  <a:lnTo>
                                    <a:pt x="14" y="16"/>
                                  </a:lnTo>
                                  <a:lnTo>
                                    <a:pt x="20" y="14"/>
                                  </a:lnTo>
                                  <a:lnTo>
                                    <a:pt x="14" y="20"/>
                                  </a:lnTo>
                                  <a:lnTo>
                                    <a:pt x="16" y="14"/>
                                  </a:lnTo>
                                  <a:lnTo>
                                    <a:pt x="16"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105" name="Rectangle 2960"/>
                          <wps:cNvSpPr>
                            <a:spLocks noChangeAspect="1" noChangeArrowheads="1"/>
                          </wps:cNvSpPr>
                          <wps:spPr bwMode="auto">
                            <a:xfrm>
                              <a:off x="5333" y="15584"/>
                              <a:ext cx="8" cy="48"/>
                            </a:xfrm>
                            <a:prstGeom prst="rect">
                              <a:avLst/>
                            </a:prstGeom>
                            <a:solidFill>
                              <a:srgbClr val="D5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6" name="Freeform 2961"/>
                          <wps:cNvSpPr>
                            <a:spLocks noChangeAspect="1" noEditPoints="1"/>
                          </wps:cNvSpPr>
                          <wps:spPr bwMode="auto">
                            <a:xfrm>
                              <a:off x="5329" y="15580"/>
                              <a:ext cx="16" cy="56"/>
                            </a:xfrm>
                            <a:custGeom>
                              <a:avLst/>
                              <a:gdLst>
                                <a:gd name="T0" fmla="*/ 0 w 16"/>
                                <a:gd name="T1" fmla="*/ 0 h 56"/>
                                <a:gd name="T2" fmla="*/ 16 w 16"/>
                                <a:gd name="T3" fmla="*/ 0 h 56"/>
                                <a:gd name="T4" fmla="*/ 16 w 16"/>
                                <a:gd name="T5" fmla="*/ 56 h 56"/>
                                <a:gd name="T6" fmla="*/ 0 w 16"/>
                                <a:gd name="T7" fmla="*/ 56 h 56"/>
                                <a:gd name="T8" fmla="*/ 0 w 16"/>
                                <a:gd name="T9" fmla="*/ 0 h 56"/>
                                <a:gd name="T10" fmla="*/ 8 w 16"/>
                                <a:gd name="T11" fmla="*/ 52 h 56"/>
                                <a:gd name="T12" fmla="*/ 4 w 16"/>
                                <a:gd name="T13" fmla="*/ 48 h 56"/>
                                <a:gd name="T14" fmla="*/ 12 w 16"/>
                                <a:gd name="T15" fmla="*/ 48 h 56"/>
                                <a:gd name="T16" fmla="*/ 8 w 16"/>
                                <a:gd name="T17" fmla="*/ 52 h 56"/>
                                <a:gd name="T18" fmla="*/ 8 w 16"/>
                                <a:gd name="T19" fmla="*/ 4 h 56"/>
                                <a:gd name="T20" fmla="*/ 12 w 16"/>
                                <a:gd name="T21" fmla="*/ 8 h 56"/>
                                <a:gd name="T22" fmla="*/ 4 w 16"/>
                                <a:gd name="T23" fmla="*/ 8 h 56"/>
                                <a:gd name="T24" fmla="*/ 8 w 16"/>
                                <a:gd name="T25" fmla="*/ 4 h 56"/>
                                <a:gd name="T26" fmla="*/ 8 w 16"/>
                                <a:gd name="T27" fmla="*/ 52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 h="56">
                                  <a:moveTo>
                                    <a:pt x="0" y="0"/>
                                  </a:moveTo>
                                  <a:lnTo>
                                    <a:pt x="16" y="0"/>
                                  </a:lnTo>
                                  <a:lnTo>
                                    <a:pt x="16" y="56"/>
                                  </a:lnTo>
                                  <a:lnTo>
                                    <a:pt x="0" y="56"/>
                                  </a:lnTo>
                                  <a:lnTo>
                                    <a:pt x="0" y="0"/>
                                  </a:lnTo>
                                  <a:close/>
                                  <a:moveTo>
                                    <a:pt x="8" y="52"/>
                                  </a:moveTo>
                                  <a:lnTo>
                                    <a:pt x="4" y="48"/>
                                  </a:lnTo>
                                  <a:lnTo>
                                    <a:pt x="12" y="48"/>
                                  </a:lnTo>
                                  <a:lnTo>
                                    <a:pt x="8" y="52"/>
                                  </a:lnTo>
                                  <a:lnTo>
                                    <a:pt x="8" y="4"/>
                                  </a:lnTo>
                                  <a:lnTo>
                                    <a:pt x="12" y="8"/>
                                  </a:lnTo>
                                  <a:lnTo>
                                    <a:pt x="4" y="8"/>
                                  </a:lnTo>
                                  <a:lnTo>
                                    <a:pt x="8" y="4"/>
                                  </a:lnTo>
                                  <a:lnTo>
                                    <a:pt x="8" y="52"/>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107" name="Rectangle 2962"/>
                          <wps:cNvSpPr>
                            <a:spLocks noChangeAspect="1" noChangeArrowheads="1"/>
                          </wps:cNvSpPr>
                          <wps:spPr bwMode="auto">
                            <a:xfrm>
                              <a:off x="5838" y="15564"/>
                              <a:ext cx="8"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8" name="Rectangle 2963"/>
                          <wps:cNvSpPr>
                            <a:spLocks noChangeAspect="1" noChangeArrowheads="1"/>
                          </wps:cNvSpPr>
                          <wps:spPr bwMode="auto">
                            <a:xfrm>
                              <a:off x="5842" y="15679"/>
                              <a:ext cx="55"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9" name="Freeform 2964"/>
                          <wps:cNvSpPr>
                            <a:spLocks noChangeAspect="1" noEditPoints="1"/>
                          </wps:cNvSpPr>
                          <wps:spPr bwMode="auto">
                            <a:xfrm>
                              <a:off x="5838" y="15676"/>
                              <a:ext cx="63" cy="15"/>
                            </a:xfrm>
                            <a:custGeom>
                              <a:avLst/>
                              <a:gdLst>
                                <a:gd name="T0" fmla="*/ 55 w 63"/>
                                <a:gd name="T1" fmla="*/ 3 h 15"/>
                                <a:gd name="T2" fmla="*/ 59 w 63"/>
                                <a:gd name="T3" fmla="*/ 7 h 15"/>
                                <a:gd name="T4" fmla="*/ 4 w 63"/>
                                <a:gd name="T5" fmla="*/ 7 h 15"/>
                                <a:gd name="T6" fmla="*/ 8 w 63"/>
                                <a:gd name="T7" fmla="*/ 3 h 15"/>
                                <a:gd name="T8" fmla="*/ 8 w 63"/>
                                <a:gd name="T9" fmla="*/ 11 h 15"/>
                                <a:gd name="T10" fmla="*/ 4 w 63"/>
                                <a:gd name="T11" fmla="*/ 7 h 15"/>
                                <a:gd name="T12" fmla="*/ 59 w 63"/>
                                <a:gd name="T13" fmla="*/ 7 h 15"/>
                                <a:gd name="T14" fmla="*/ 55 w 63"/>
                                <a:gd name="T15" fmla="*/ 11 h 15"/>
                                <a:gd name="T16" fmla="*/ 55 w 63"/>
                                <a:gd name="T17" fmla="*/ 3 h 15"/>
                                <a:gd name="T18" fmla="*/ 63 w 63"/>
                                <a:gd name="T19" fmla="*/ 15 h 15"/>
                                <a:gd name="T20" fmla="*/ 0 w 63"/>
                                <a:gd name="T21" fmla="*/ 15 h 15"/>
                                <a:gd name="T22" fmla="*/ 0 w 63"/>
                                <a:gd name="T23" fmla="*/ 0 h 15"/>
                                <a:gd name="T24" fmla="*/ 63 w 63"/>
                                <a:gd name="T25" fmla="*/ 0 h 15"/>
                                <a:gd name="T26" fmla="*/ 63 w 63"/>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15">
                                  <a:moveTo>
                                    <a:pt x="55" y="3"/>
                                  </a:moveTo>
                                  <a:lnTo>
                                    <a:pt x="59" y="7"/>
                                  </a:lnTo>
                                  <a:lnTo>
                                    <a:pt x="4" y="7"/>
                                  </a:lnTo>
                                  <a:lnTo>
                                    <a:pt x="8" y="3"/>
                                  </a:lnTo>
                                  <a:lnTo>
                                    <a:pt x="8" y="11"/>
                                  </a:lnTo>
                                  <a:lnTo>
                                    <a:pt x="4" y="7"/>
                                  </a:lnTo>
                                  <a:lnTo>
                                    <a:pt x="59" y="7"/>
                                  </a:lnTo>
                                  <a:lnTo>
                                    <a:pt x="55" y="11"/>
                                  </a:lnTo>
                                  <a:lnTo>
                                    <a:pt x="55" y="3"/>
                                  </a:lnTo>
                                  <a:close/>
                                  <a:moveTo>
                                    <a:pt x="63" y="15"/>
                                  </a:moveTo>
                                  <a:lnTo>
                                    <a:pt x="0" y="15"/>
                                  </a:lnTo>
                                  <a:lnTo>
                                    <a:pt x="0" y="0"/>
                                  </a:lnTo>
                                  <a:lnTo>
                                    <a:pt x="63" y="0"/>
                                  </a:lnTo>
                                  <a:lnTo>
                                    <a:pt x="63"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10" name="Rectangle 2965"/>
                          <wps:cNvSpPr>
                            <a:spLocks noChangeAspect="1" noChangeArrowheads="1"/>
                          </wps:cNvSpPr>
                          <wps:spPr bwMode="auto">
                            <a:xfrm>
                              <a:off x="5858"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1" name="Freeform 2966"/>
                          <wps:cNvSpPr>
                            <a:spLocks noChangeAspect="1" noEditPoints="1"/>
                          </wps:cNvSpPr>
                          <wps:spPr bwMode="auto">
                            <a:xfrm>
                              <a:off x="5854" y="15676"/>
                              <a:ext cx="23" cy="23"/>
                            </a:xfrm>
                            <a:custGeom>
                              <a:avLst/>
                              <a:gdLst>
                                <a:gd name="T0" fmla="*/ 16 w 23"/>
                                <a:gd name="T1" fmla="*/ 3 h 23"/>
                                <a:gd name="T2" fmla="*/ 20 w 23"/>
                                <a:gd name="T3" fmla="*/ 7 h 23"/>
                                <a:gd name="T4" fmla="*/ 4 w 23"/>
                                <a:gd name="T5" fmla="*/ 7 h 23"/>
                                <a:gd name="T6" fmla="*/ 8 w 23"/>
                                <a:gd name="T7" fmla="*/ 3 h 23"/>
                                <a:gd name="T8" fmla="*/ 8 w 23"/>
                                <a:gd name="T9" fmla="*/ 19 h 23"/>
                                <a:gd name="T10" fmla="*/ 4 w 23"/>
                                <a:gd name="T11" fmla="*/ 15 h 23"/>
                                <a:gd name="T12" fmla="*/ 20 w 23"/>
                                <a:gd name="T13" fmla="*/ 15 h 23"/>
                                <a:gd name="T14" fmla="*/ 16 w 23"/>
                                <a:gd name="T15" fmla="*/ 19 h 23"/>
                                <a:gd name="T16" fmla="*/ 16 w 23"/>
                                <a:gd name="T17" fmla="*/ 3 h 23"/>
                                <a:gd name="T18" fmla="*/ 23 w 23"/>
                                <a:gd name="T19" fmla="*/ 23 h 23"/>
                                <a:gd name="T20" fmla="*/ 0 w 23"/>
                                <a:gd name="T21" fmla="*/ 23 h 23"/>
                                <a:gd name="T22" fmla="*/ 0 w 23"/>
                                <a:gd name="T23" fmla="*/ 0 h 23"/>
                                <a:gd name="T24" fmla="*/ 23 w 23"/>
                                <a:gd name="T25" fmla="*/ 0 h 23"/>
                                <a:gd name="T26" fmla="*/ 23 w 23"/>
                                <a:gd name="T27" fmla="*/ 23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 h="23">
                                  <a:moveTo>
                                    <a:pt x="16" y="3"/>
                                  </a:moveTo>
                                  <a:lnTo>
                                    <a:pt x="20" y="7"/>
                                  </a:lnTo>
                                  <a:lnTo>
                                    <a:pt x="4" y="7"/>
                                  </a:lnTo>
                                  <a:lnTo>
                                    <a:pt x="8" y="3"/>
                                  </a:lnTo>
                                  <a:lnTo>
                                    <a:pt x="8" y="19"/>
                                  </a:lnTo>
                                  <a:lnTo>
                                    <a:pt x="4" y="15"/>
                                  </a:lnTo>
                                  <a:lnTo>
                                    <a:pt x="20" y="15"/>
                                  </a:lnTo>
                                  <a:lnTo>
                                    <a:pt x="16" y="19"/>
                                  </a:lnTo>
                                  <a:lnTo>
                                    <a:pt x="16" y="3"/>
                                  </a:lnTo>
                                  <a:close/>
                                  <a:moveTo>
                                    <a:pt x="23" y="23"/>
                                  </a:moveTo>
                                  <a:lnTo>
                                    <a:pt x="0" y="23"/>
                                  </a:lnTo>
                                  <a:lnTo>
                                    <a:pt x="0" y="0"/>
                                  </a:lnTo>
                                  <a:lnTo>
                                    <a:pt x="23" y="0"/>
                                  </a:lnTo>
                                  <a:lnTo>
                                    <a:pt x="23" y="23"/>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pic:pic xmlns:pic="http://schemas.openxmlformats.org/drawingml/2006/picture">
                          <pic:nvPicPr>
                            <pic:cNvPr id="7112" name="Picture 29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60" y="15672"/>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3" name="Picture 29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80" y="15672"/>
                              <a:ext cx="7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4" name="Picture 29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01" y="15672"/>
                              <a:ext cx="71"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5" name="Picture 29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2" y="15552"/>
                              <a:ext cx="50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6" name="Picture 29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50"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117" name="Freeform 2972"/>
                          <wps:cNvSpPr>
                            <a:spLocks noChangeAspect="1"/>
                          </wps:cNvSpPr>
                          <wps:spPr bwMode="auto">
                            <a:xfrm>
                              <a:off x="6362" y="15564"/>
                              <a:ext cx="16" cy="72"/>
                            </a:xfrm>
                            <a:custGeom>
                              <a:avLst/>
                              <a:gdLst>
                                <a:gd name="T0" fmla="*/ 3 w 32"/>
                                <a:gd name="T1" fmla="*/ 0 h 144"/>
                                <a:gd name="T2" fmla="*/ 0 w 32"/>
                                <a:gd name="T3" fmla="*/ 3 h 144"/>
                                <a:gd name="T4" fmla="*/ 2 w 32"/>
                                <a:gd name="T5" fmla="*/ 32 h 144"/>
                                <a:gd name="T6" fmla="*/ 8 w 32"/>
                                <a:gd name="T7" fmla="*/ 34 h 144"/>
                                <a:gd name="T8" fmla="*/ 6 w 32"/>
                                <a:gd name="T9" fmla="*/ 16 h 144"/>
                                <a:gd name="T10" fmla="*/ 3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9" y="0"/>
                                  </a:moveTo>
                                  <a:cubicBezTo>
                                    <a:pt x="2" y="5"/>
                                    <a:pt x="3" y="6"/>
                                    <a:pt x="0" y="11"/>
                                  </a:cubicBezTo>
                                  <a:cubicBezTo>
                                    <a:pt x="2" y="36"/>
                                    <a:pt x="4" y="100"/>
                                    <a:pt x="7" y="127"/>
                                  </a:cubicBezTo>
                                  <a:cubicBezTo>
                                    <a:pt x="9" y="134"/>
                                    <a:pt x="30" y="144"/>
                                    <a:pt x="32" y="133"/>
                                  </a:cubicBezTo>
                                  <a:cubicBezTo>
                                    <a:pt x="30" y="117"/>
                                    <a:pt x="28" y="84"/>
                                    <a:pt x="24" y="61"/>
                                  </a:cubicBezTo>
                                  <a:cubicBezTo>
                                    <a:pt x="21" y="39"/>
                                    <a:pt x="18" y="29"/>
                                    <a:pt x="9"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118" name="Freeform 2973"/>
                          <wps:cNvSpPr>
                            <a:spLocks noChangeAspect="1"/>
                          </wps:cNvSpPr>
                          <wps:spPr bwMode="auto">
                            <a:xfrm>
                              <a:off x="5893"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119" name="Freeform 2974"/>
                          <wps:cNvSpPr>
                            <a:spLocks noChangeAspect="1"/>
                          </wps:cNvSpPr>
                          <wps:spPr bwMode="auto">
                            <a:xfrm>
                              <a:off x="5858" y="15584"/>
                              <a:ext cx="31" cy="48"/>
                            </a:xfrm>
                            <a:custGeom>
                              <a:avLst/>
                              <a:gdLst>
                                <a:gd name="T0" fmla="*/ 15 w 64"/>
                                <a:gd name="T1" fmla="*/ 4 h 96"/>
                                <a:gd name="T2" fmla="*/ 11 w 64"/>
                                <a:gd name="T3" fmla="*/ 0 h 96"/>
                                <a:gd name="T4" fmla="*/ 11 w 64"/>
                                <a:gd name="T5" fmla="*/ 0 h 96"/>
                                <a:gd name="T6" fmla="*/ 11 w 64"/>
                                <a:gd name="T7" fmla="*/ 0 h 96"/>
                                <a:gd name="T8" fmla="*/ 4 w 64"/>
                                <a:gd name="T9" fmla="*/ 0 h 96"/>
                                <a:gd name="T10" fmla="*/ 4 w 64"/>
                                <a:gd name="T11" fmla="*/ 0 h 96"/>
                                <a:gd name="T12" fmla="*/ 0 w 64"/>
                                <a:gd name="T13" fmla="*/ 4 h 96"/>
                                <a:gd name="T14" fmla="*/ 0 w 64"/>
                                <a:gd name="T15" fmla="*/ 4 h 96"/>
                                <a:gd name="T16" fmla="*/ 0 w 64"/>
                                <a:gd name="T17" fmla="*/ 4 h 96"/>
                                <a:gd name="T18" fmla="*/ 0 w 64"/>
                                <a:gd name="T19" fmla="*/ 20 h 96"/>
                                <a:gd name="T20" fmla="*/ 0 w 64"/>
                                <a:gd name="T21" fmla="*/ 20 h 96"/>
                                <a:gd name="T22" fmla="*/ 4 w 64"/>
                                <a:gd name="T23" fmla="*/ 24 h 96"/>
                                <a:gd name="T24" fmla="*/ 4 w 64"/>
                                <a:gd name="T25" fmla="*/ 24 h 96"/>
                                <a:gd name="T26" fmla="*/ 4 w 64"/>
                                <a:gd name="T27" fmla="*/ 24 h 96"/>
                                <a:gd name="T28" fmla="*/ 11 w 64"/>
                                <a:gd name="T29" fmla="*/ 24 h 96"/>
                                <a:gd name="T30" fmla="*/ 11 w 64"/>
                                <a:gd name="T31" fmla="*/ 24 h 96"/>
                                <a:gd name="T32" fmla="*/ 15 w 64"/>
                                <a:gd name="T33" fmla="*/ 20 h 96"/>
                                <a:gd name="T34" fmla="*/ 15 w 64"/>
                                <a:gd name="T35" fmla="*/ 20 h 96"/>
                                <a:gd name="T36" fmla="*/ 15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64" y="16"/>
                                  </a:moveTo>
                                  <a:cubicBezTo>
                                    <a:pt x="64" y="8"/>
                                    <a:pt x="57" y="0"/>
                                    <a:pt x="48" y="0"/>
                                  </a:cubicBezTo>
                                  <a:cubicBezTo>
                                    <a:pt x="48" y="0"/>
                                    <a:pt x="48" y="0"/>
                                    <a:pt x="48" y="0"/>
                                  </a:cubicBezTo>
                                  <a:lnTo>
                                    <a:pt x="48" y="0"/>
                                  </a:lnTo>
                                  <a:lnTo>
                                    <a:pt x="16" y="0"/>
                                  </a:lnTo>
                                  <a:cubicBezTo>
                                    <a:pt x="8" y="0"/>
                                    <a:pt x="0" y="8"/>
                                    <a:pt x="0" y="16"/>
                                  </a:cubicBezTo>
                                  <a:cubicBezTo>
                                    <a:pt x="0" y="16"/>
                                    <a:pt x="0" y="16"/>
                                    <a:pt x="0" y="16"/>
                                  </a:cubicBezTo>
                                  <a:lnTo>
                                    <a:pt x="0" y="16"/>
                                  </a:lnTo>
                                  <a:lnTo>
                                    <a:pt x="0" y="80"/>
                                  </a:lnTo>
                                  <a:cubicBezTo>
                                    <a:pt x="0" y="89"/>
                                    <a:pt x="8" y="96"/>
                                    <a:pt x="16" y="96"/>
                                  </a:cubicBezTo>
                                  <a:cubicBezTo>
                                    <a:pt x="16" y="96"/>
                                    <a:pt x="16" y="96"/>
                                    <a:pt x="16" y="96"/>
                                  </a:cubicBezTo>
                                  <a:lnTo>
                                    <a:pt x="16" y="96"/>
                                  </a:lnTo>
                                  <a:lnTo>
                                    <a:pt x="48" y="96"/>
                                  </a:lnTo>
                                  <a:cubicBezTo>
                                    <a:pt x="57" y="96"/>
                                    <a:pt x="64" y="89"/>
                                    <a:pt x="64" y="80"/>
                                  </a:cubicBezTo>
                                  <a:cubicBezTo>
                                    <a:pt x="64" y="80"/>
                                    <a:pt x="64" y="80"/>
                                    <a:pt x="64" y="80"/>
                                  </a:cubicBezTo>
                                  <a:lnTo>
                                    <a:pt x="64"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20" name="Freeform 2975"/>
                          <wps:cNvSpPr>
                            <a:spLocks noChangeAspect="1" noEditPoints="1"/>
                          </wps:cNvSpPr>
                          <wps:spPr bwMode="auto">
                            <a:xfrm>
                              <a:off x="5854" y="15580"/>
                              <a:ext cx="39" cy="56"/>
                            </a:xfrm>
                            <a:custGeom>
                              <a:avLst/>
                              <a:gdLst>
                                <a:gd name="T0" fmla="*/ 15 w 80"/>
                                <a:gd name="T1" fmla="*/ 6 h 112"/>
                                <a:gd name="T2" fmla="*/ 16 w 80"/>
                                <a:gd name="T3" fmla="*/ 7 h 112"/>
                                <a:gd name="T4" fmla="*/ 14 w 80"/>
                                <a:gd name="T5" fmla="*/ 5 h 112"/>
                                <a:gd name="T6" fmla="*/ 15 w 80"/>
                                <a:gd name="T7" fmla="*/ 6 h 112"/>
                                <a:gd name="T8" fmla="*/ 13 w 80"/>
                                <a:gd name="T9" fmla="*/ 4 h 112"/>
                                <a:gd name="T10" fmla="*/ 13 w 80"/>
                                <a:gd name="T11" fmla="*/ 4 h 112"/>
                                <a:gd name="T12" fmla="*/ 6 w 80"/>
                                <a:gd name="T13" fmla="*/ 4 h 112"/>
                                <a:gd name="T14" fmla="*/ 7 w 80"/>
                                <a:gd name="T15" fmla="*/ 4 h 112"/>
                                <a:gd name="T16" fmla="*/ 4 w 80"/>
                                <a:gd name="T17" fmla="*/ 6 h 112"/>
                                <a:gd name="T18" fmla="*/ 5 w 80"/>
                                <a:gd name="T19" fmla="*/ 5 h 112"/>
                                <a:gd name="T20" fmla="*/ 4 w 80"/>
                                <a:gd name="T21" fmla="*/ 7 h 112"/>
                                <a:gd name="T22" fmla="*/ 4 w 80"/>
                                <a:gd name="T23" fmla="*/ 6 h 112"/>
                                <a:gd name="T24" fmla="*/ 4 w 80"/>
                                <a:gd name="T25" fmla="*/ 22 h 112"/>
                                <a:gd name="T26" fmla="*/ 4 w 80"/>
                                <a:gd name="T27" fmla="*/ 22 h 112"/>
                                <a:gd name="T28" fmla="*/ 5 w 80"/>
                                <a:gd name="T29" fmla="*/ 24 h 112"/>
                                <a:gd name="T30" fmla="*/ 4 w 80"/>
                                <a:gd name="T31" fmla="*/ 23 h 112"/>
                                <a:gd name="T32" fmla="*/ 7 w 80"/>
                                <a:gd name="T33" fmla="*/ 25 h 112"/>
                                <a:gd name="T34" fmla="*/ 6 w 80"/>
                                <a:gd name="T35" fmla="*/ 24 h 112"/>
                                <a:gd name="T36" fmla="*/ 13 w 80"/>
                                <a:gd name="T37" fmla="*/ 24 h 112"/>
                                <a:gd name="T38" fmla="*/ 13 w 80"/>
                                <a:gd name="T39" fmla="*/ 25 h 112"/>
                                <a:gd name="T40" fmla="*/ 15 w 80"/>
                                <a:gd name="T41" fmla="*/ 23 h 112"/>
                                <a:gd name="T42" fmla="*/ 14 w 80"/>
                                <a:gd name="T43" fmla="*/ 24 h 112"/>
                                <a:gd name="T44" fmla="*/ 16 w 80"/>
                                <a:gd name="T45" fmla="*/ 22 h 112"/>
                                <a:gd name="T46" fmla="*/ 15 w 80"/>
                                <a:gd name="T47" fmla="*/ 22 h 112"/>
                                <a:gd name="T48" fmla="*/ 15 w 80"/>
                                <a:gd name="T49" fmla="*/ 6 h 112"/>
                                <a:gd name="T50" fmla="*/ 19 w 80"/>
                                <a:gd name="T51" fmla="*/ 22 h 112"/>
                                <a:gd name="T52" fmla="*/ 19 w 80"/>
                                <a:gd name="T53" fmla="*/ 23 h 112"/>
                                <a:gd name="T54" fmla="*/ 18 w 80"/>
                                <a:gd name="T55" fmla="*/ 26 h 112"/>
                                <a:gd name="T56" fmla="*/ 17 w 80"/>
                                <a:gd name="T57" fmla="*/ 27 h 112"/>
                                <a:gd name="T58" fmla="*/ 14 w 80"/>
                                <a:gd name="T59" fmla="*/ 28 h 112"/>
                                <a:gd name="T60" fmla="*/ 13 w 80"/>
                                <a:gd name="T61" fmla="*/ 28 h 112"/>
                                <a:gd name="T62" fmla="*/ 6 w 80"/>
                                <a:gd name="T63" fmla="*/ 28 h 112"/>
                                <a:gd name="T64" fmla="*/ 5 w 80"/>
                                <a:gd name="T65" fmla="*/ 28 h 112"/>
                                <a:gd name="T66" fmla="*/ 2 w 80"/>
                                <a:gd name="T67" fmla="*/ 27 h 112"/>
                                <a:gd name="T68" fmla="*/ 1 w 80"/>
                                <a:gd name="T69" fmla="*/ 26 h 112"/>
                                <a:gd name="T70" fmla="*/ 0 w 80"/>
                                <a:gd name="T71" fmla="*/ 23 h 112"/>
                                <a:gd name="T72" fmla="*/ 0 w 80"/>
                                <a:gd name="T73" fmla="*/ 22 h 112"/>
                                <a:gd name="T74" fmla="*/ 0 w 80"/>
                                <a:gd name="T75" fmla="*/ 6 h 112"/>
                                <a:gd name="T76" fmla="*/ 0 w 80"/>
                                <a:gd name="T77" fmla="*/ 6 h 112"/>
                                <a:gd name="T78" fmla="*/ 1 w 80"/>
                                <a:gd name="T79" fmla="*/ 3 h 112"/>
                                <a:gd name="T80" fmla="*/ 2 w 80"/>
                                <a:gd name="T81" fmla="*/ 2 h 112"/>
                                <a:gd name="T82" fmla="*/ 5 w 80"/>
                                <a:gd name="T83" fmla="*/ 1 h 112"/>
                                <a:gd name="T84" fmla="*/ 6 w 80"/>
                                <a:gd name="T85" fmla="*/ 0 h 112"/>
                                <a:gd name="T86" fmla="*/ 13 w 80"/>
                                <a:gd name="T87" fmla="*/ 0 h 112"/>
                                <a:gd name="T88" fmla="*/ 14 w 80"/>
                                <a:gd name="T89" fmla="*/ 1 h 112"/>
                                <a:gd name="T90" fmla="*/ 17 w 80"/>
                                <a:gd name="T91" fmla="*/ 2 h 112"/>
                                <a:gd name="T92" fmla="*/ 18 w 80"/>
                                <a:gd name="T93" fmla="*/ 3 h 112"/>
                                <a:gd name="T94" fmla="*/ 19 w 80"/>
                                <a:gd name="T95" fmla="*/ 6 h 112"/>
                                <a:gd name="T96" fmla="*/ 19 w 80"/>
                                <a:gd name="T97" fmla="*/ 6 h 112"/>
                                <a:gd name="T98" fmla="*/ 19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64" y="24"/>
                                  </a:move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close/>
                                  <a:moveTo>
                                    <a:pt x="80" y="88"/>
                                  </a:move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121" name="Freeform 2976"/>
                          <wps:cNvSpPr>
                            <a:spLocks noChangeAspect="1"/>
                          </wps:cNvSpPr>
                          <wps:spPr bwMode="auto">
                            <a:xfrm>
                              <a:off x="5977" y="15584"/>
                              <a:ext cx="103" cy="48"/>
                            </a:xfrm>
                            <a:custGeom>
                              <a:avLst/>
                              <a:gdLst>
                                <a:gd name="T0" fmla="*/ 51 w 208"/>
                                <a:gd name="T1" fmla="*/ 2 h 96"/>
                                <a:gd name="T2" fmla="*/ 50 w 208"/>
                                <a:gd name="T3" fmla="*/ 0 h 96"/>
                                <a:gd name="T4" fmla="*/ 50 w 208"/>
                                <a:gd name="T5" fmla="*/ 0 h 96"/>
                                <a:gd name="T6" fmla="*/ 50 w 208"/>
                                <a:gd name="T7" fmla="*/ 0 h 96"/>
                                <a:gd name="T8" fmla="*/ 1 w 208"/>
                                <a:gd name="T9" fmla="*/ 0 h 96"/>
                                <a:gd name="T10" fmla="*/ 1 w 208"/>
                                <a:gd name="T11" fmla="*/ 0 h 96"/>
                                <a:gd name="T12" fmla="*/ 0 w 208"/>
                                <a:gd name="T13" fmla="*/ 2 h 96"/>
                                <a:gd name="T14" fmla="*/ 0 w 208"/>
                                <a:gd name="T15" fmla="*/ 2 h 96"/>
                                <a:gd name="T16" fmla="*/ 0 w 208"/>
                                <a:gd name="T17" fmla="*/ 2 h 96"/>
                                <a:gd name="T18" fmla="*/ 0 w 208"/>
                                <a:gd name="T19" fmla="*/ 23 h 96"/>
                                <a:gd name="T20" fmla="*/ 0 w 208"/>
                                <a:gd name="T21" fmla="*/ 23 h 96"/>
                                <a:gd name="T22" fmla="*/ 1 w 208"/>
                                <a:gd name="T23" fmla="*/ 24 h 96"/>
                                <a:gd name="T24" fmla="*/ 1 w 208"/>
                                <a:gd name="T25" fmla="*/ 24 h 96"/>
                                <a:gd name="T26" fmla="*/ 1 w 208"/>
                                <a:gd name="T27" fmla="*/ 24 h 96"/>
                                <a:gd name="T28" fmla="*/ 50 w 208"/>
                                <a:gd name="T29" fmla="*/ 24 h 96"/>
                                <a:gd name="T30" fmla="*/ 50 w 208"/>
                                <a:gd name="T31" fmla="*/ 24 h 96"/>
                                <a:gd name="T32" fmla="*/ 51 w 208"/>
                                <a:gd name="T33" fmla="*/ 23 h 96"/>
                                <a:gd name="T34" fmla="*/ 51 w 208"/>
                                <a:gd name="T35" fmla="*/ 23 h 96"/>
                                <a:gd name="T36" fmla="*/ 51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208" y="7"/>
                                  </a:moveTo>
                                  <a:cubicBezTo>
                                    <a:pt x="208" y="4"/>
                                    <a:pt x="205" y="0"/>
                                    <a:pt x="201" y="0"/>
                                  </a:cubicBezTo>
                                  <a:cubicBezTo>
                                    <a:pt x="201" y="0"/>
                                    <a:pt x="201" y="0"/>
                                    <a:pt x="201" y="0"/>
                                  </a:cubicBezTo>
                                  <a:lnTo>
                                    <a:pt x="201"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201" y="96"/>
                                  </a:lnTo>
                                  <a:cubicBezTo>
                                    <a:pt x="205" y="96"/>
                                    <a:pt x="208" y="93"/>
                                    <a:pt x="208" y="89"/>
                                  </a:cubicBezTo>
                                  <a:cubicBezTo>
                                    <a:pt x="208" y="89"/>
                                    <a:pt x="208" y="89"/>
                                    <a:pt x="208" y="89"/>
                                  </a:cubicBezTo>
                                  <a:lnTo>
                                    <a:pt x="208"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22" name="Freeform 2977"/>
                          <wps:cNvSpPr>
                            <a:spLocks noChangeAspect="1" noEditPoints="1"/>
                          </wps:cNvSpPr>
                          <wps:spPr bwMode="auto">
                            <a:xfrm>
                              <a:off x="5973" y="15580"/>
                              <a:ext cx="111" cy="56"/>
                            </a:xfrm>
                            <a:custGeom>
                              <a:avLst/>
                              <a:gdLst>
                                <a:gd name="T0" fmla="*/ 51 w 224"/>
                                <a:gd name="T1" fmla="*/ 4 h 112"/>
                                <a:gd name="T2" fmla="*/ 52 w 224"/>
                                <a:gd name="T3" fmla="*/ 6 h 112"/>
                                <a:gd name="T4" fmla="*/ 50 w 224"/>
                                <a:gd name="T5" fmla="*/ 4 h 112"/>
                                <a:gd name="T6" fmla="*/ 52 w 224"/>
                                <a:gd name="T7" fmla="*/ 4 h 112"/>
                                <a:gd name="T8" fmla="*/ 3 w 224"/>
                                <a:gd name="T9" fmla="*/ 4 h 112"/>
                                <a:gd name="T10" fmla="*/ 5 w 224"/>
                                <a:gd name="T11" fmla="*/ 4 h 112"/>
                                <a:gd name="T12" fmla="*/ 3 w 224"/>
                                <a:gd name="T13" fmla="*/ 6 h 112"/>
                                <a:gd name="T14" fmla="*/ 4 w 224"/>
                                <a:gd name="T15" fmla="*/ 4 h 112"/>
                                <a:gd name="T16" fmla="*/ 4 w 224"/>
                                <a:gd name="T17" fmla="*/ 25 h 112"/>
                                <a:gd name="T18" fmla="*/ 3 w 224"/>
                                <a:gd name="T19" fmla="*/ 23 h 112"/>
                                <a:gd name="T20" fmla="*/ 5 w 224"/>
                                <a:gd name="T21" fmla="*/ 25 h 112"/>
                                <a:gd name="T22" fmla="*/ 3 w 224"/>
                                <a:gd name="T23" fmla="*/ 24 h 112"/>
                                <a:gd name="T24" fmla="*/ 52 w 224"/>
                                <a:gd name="T25" fmla="*/ 24 h 112"/>
                                <a:gd name="T26" fmla="*/ 50 w 224"/>
                                <a:gd name="T27" fmla="*/ 25 h 112"/>
                                <a:gd name="T28" fmla="*/ 52 w 224"/>
                                <a:gd name="T29" fmla="*/ 23 h 112"/>
                                <a:gd name="T30" fmla="*/ 51 w 224"/>
                                <a:gd name="T31" fmla="*/ 25 h 112"/>
                                <a:gd name="T32" fmla="*/ 51 w 224"/>
                                <a:gd name="T33" fmla="*/ 4 h 112"/>
                                <a:gd name="T34" fmla="*/ 55 w 224"/>
                                <a:gd name="T35" fmla="*/ 25 h 112"/>
                                <a:gd name="T36" fmla="*/ 55 w 224"/>
                                <a:gd name="T37" fmla="*/ 26 h 112"/>
                                <a:gd name="T38" fmla="*/ 53 w 224"/>
                                <a:gd name="T39" fmla="*/ 28 h 112"/>
                                <a:gd name="T40" fmla="*/ 52 w 224"/>
                                <a:gd name="T41" fmla="*/ 28 h 112"/>
                                <a:gd name="T42" fmla="*/ 3 w 224"/>
                                <a:gd name="T43" fmla="*/ 28 h 112"/>
                                <a:gd name="T44" fmla="*/ 2 w 224"/>
                                <a:gd name="T45" fmla="*/ 28 h 112"/>
                                <a:gd name="T46" fmla="*/ 0 w 224"/>
                                <a:gd name="T47" fmla="*/ 26 h 112"/>
                                <a:gd name="T48" fmla="*/ 0 w 224"/>
                                <a:gd name="T49" fmla="*/ 25 h 112"/>
                                <a:gd name="T50" fmla="*/ 0 w 224"/>
                                <a:gd name="T51" fmla="*/ 4 h 112"/>
                                <a:gd name="T52" fmla="*/ 0 w 224"/>
                                <a:gd name="T53" fmla="*/ 3 h 112"/>
                                <a:gd name="T54" fmla="*/ 2 w 224"/>
                                <a:gd name="T55" fmla="*/ 1 h 112"/>
                                <a:gd name="T56" fmla="*/ 3 w 224"/>
                                <a:gd name="T57" fmla="*/ 0 h 112"/>
                                <a:gd name="T58" fmla="*/ 52 w 224"/>
                                <a:gd name="T59" fmla="*/ 0 h 112"/>
                                <a:gd name="T60" fmla="*/ 53 w 224"/>
                                <a:gd name="T61" fmla="*/ 1 h 112"/>
                                <a:gd name="T62" fmla="*/ 55 w 224"/>
                                <a:gd name="T63" fmla="*/ 3 h 112"/>
                                <a:gd name="T64" fmla="*/ 55 w 224"/>
                                <a:gd name="T65" fmla="*/ 4 h 112"/>
                                <a:gd name="T66" fmla="*/ 55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208" y="15"/>
                                  </a:moveTo>
                                  <a:lnTo>
                                    <a:pt x="211" y="21"/>
                                  </a:lnTo>
                                  <a:lnTo>
                                    <a:pt x="204" y="14"/>
                                  </a:lnTo>
                                  <a:lnTo>
                                    <a:pt x="209" y="16"/>
                                  </a:lnTo>
                                  <a:lnTo>
                                    <a:pt x="15" y="16"/>
                                  </a:lnTo>
                                  <a:lnTo>
                                    <a:pt x="21" y="14"/>
                                  </a:lnTo>
                                  <a:lnTo>
                                    <a:pt x="14" y="21"/>
                                  </a:lnTo>
                                  <a:lnTo>
                                    <a:pt x="16" y="15"/>
                                  </a:lnTo>
                                  <a:lnTo>
                                    <a:pt x="16" y="97"/>
                                  </a:lnTo>
                                  <a:lnTo>
                                    <a:pt x="14" y="92"/>
                                  </a:lnTo>
                                  <a:lnTo>
                                    <a:pt x="21" y="99"/>
                                  </a:lnTo>
                                  <a:lnTo>
                                    <a:pt x="15" y="96"/>
                                  </a:lnTo>
                                  <a:lnTo>
                                    <a:pt x="209" y="96"/>
                                  </a:lnTo>
                                  <a:lnTo>
                                    <a:pt x="204" y="99"/>
                                  </a:lnTo>
                                  <a:lnTo>
                                    <a:pt x="211" y="92"/>
                                  </a:lnTo>
                                  <a:lnTo>
                                    <a:pt x="208" y="97"/>
                                  </a:lnTo>
                                  <a:lnTo>
                                    <a:pt x="208" y="15"/>
                                  </a:lnTo>
                                  <a:close/>
                                  <a:moveTo>
                                    <a:pt x="224" y="97"/>
                                  </a:move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123" name="Freeform 2978"/>
                          <wps:cNvSpPr>
                            <a:spLocks noChangeAspect="1"/>
                          </wps:cNvSpPr>
                          <wps:spPr bwMode="auto">
                            <a:xfrm>
                              <a:off x="595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124" name="Freeform 2979"/>
                          <wps:cNvSpPr>
                            <a:spLocks noChangeAspect="1"/>
                          </wps:cNvSpPr>
                          <wps:spPr bwMode="auto">
                            <a:xfrm>
                              <a:off x="6076" y="15580"/>
                              <a:ext cx="24" cy="48"/>
                            </a:xfrm>
                            <a:custGeom>
                              <a:avLst/>
                              <a:gdLst>
                                <a:gd name="T0" fmla="*/ 12 w 48"/>
                                <a:gd name="T1" fmla="*/ 3 h 96"/>
                                <a:gd name="T2" fmla="*/ 9 w 48"/>
                                <a:gd name="T3" fmla="*/ 0 h 96"/>
                                <a:gd name="T4" fmla="*/ 9 w 48"/>
                                <a:gd name="T5" fmla="*/ 0 h 96"/>
                                <a:gd name="T6" fmla="*/ 9 w 48"/>
                                <a:gd name="T7" fmla="*/ 0 h 96"/>
                                <a:gd name="T8" fmla="*/ 3 w 48"/>
                                <a:gd name="T9" fmla="*/ 0 h 96"/>
                                <a:gd name="T10" fmla="*/ 3 w 48"/>
                                <a:gd name="T11" fmla="*/ 0 h 96"/>
                                <a:gd name="T12" fmla="*/ 0 w 48"/>
                                <a:gd name="T13" fmla="*/ 3 h 96"/>
                                <a:gd name="T14" fmla="*/ 0 w 48"/>
                                <a:gd name="T15" fmla="*/ 3 h 96"/>
                                <a:gd name="T16" fmla="*/ 0 w 48"/>
                                <a:gd name="T17" fmla="*/ 3 h 96"/>
                                <a:gd name="T18" fmla="*/ 0 w 48"/>
                                <a:gd name="T19" fmla="*/ 21 h 96"/>
                                <a:gd name="T20" fmla="*/ 0 w 48"/>
                                <a:gd name="T21" fmla="*/ 21 h 96"/>
                                <a:gd name="T22" fmla="*/ 3 w 48"/>
                                <a:gd name="T23" fmla="*/ 24 h 96"/>
                                <a:gd name="T24" fmla="*/ 3 w 48"/>
                                <a:gd name="T25" fmla="*/ 24 h 96"/>
                                <a:gd name="T26" fmla="*/ 3 w 48"/>
                                <a:gd name="T27" fmla="*/ 24 h 96"/>
                                <a:gd name="T28" fmla="*/ 9 w 48"/>
                                <a:gd name="T29" fmla="*/ 24 h 96"/>
                                <a:gd name="T30" fmla="*/ 9 w 48"/>
                                <a:gd name="T31" fmla="*/ 24 h 96"/>
                                <a:gd name="T32" fmla="*/ 12 w 48"/>
                                <a:gd name="T33" fmla="*/ 21 h 96"/>
                                <a:gd name="T34" fmla="*/ 12 w 48"/>
                                <a:gd name="T35" fmla="*/ 21 h 96"/>
                                <a:gd name="T36" fmla="*/ 12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48" y="12"/>
                                  </a:moveTo>
                                  <a:cubicBezTo>
                                    <a:pt x="48" y="6"/>
                                    <a:pt x="43" y="0"/>
                                    <a:pt x="36" y="0"/>
                                  </a:cubicBezTo>
                                  <a:cubicBezTo>
                                    <a:pt x="36" y="0"/>
                                    <a:pt x="36" y="0"/>
                                    <a:pt x="36" y="0"/>
                                  </a:cubicBezTo>
                                  <a:lnTo>
                                    <a:pt x="36" y="0"/>
                                  </a:lnTo>
                                  <a:lnTo>
                                    <a:pt x="12" y="0"/>
                                  </a:lnTo>
                                  <a:cubicBezTo>
                                    <a:pt x="6" y="0"/>
                                    <a:pt x="0" y="6"/>
                                    <a:pt x="0" y="12"/>
                                  </a:cubicBezTo>
                                  <a:cubicBezTo>
                                    <a:pt x="0" y="12"/>
                                    <a:pt x="0" y="12"/>
                                    <a:pt x="0" y="12"/>
                                  </a:cubicBezTo>
                                  <a:lnTo>
                                    <a:pt x="0" y="12"/>
                                  </a:lnTo>
                                  <a:lnTo>
                                    <a:pt x="0" y="84"/>
                                  </a:lnTo>
                                  <a:cubicBezTo>
                                    <a:pt x="0" y="91"/>
                                    <a:pt x="6" y="96"/>
                                    <a:pt x="12" y="96"/>
                                  </a:cubicBezTo>
                                  <a:cubicBezTo>
                                    <a:pt x="12" y="96"/>
                                    <a:pt x="12" y="96"/>
                                    <a:pt x="12" y="96"/>
                                  </a:cubicBezTo>
                                  <a:lnTo>
                                    <a:pt x="12" y="96"/>
                                  </a:lnTo>
                                  <a:lnTo>
                                    <a:pt x="36" y="96"/>
                                  </a:lnTo>
                                  <a:cubicBezTo>
                                    <a:pt x="43" y="96"/>
                                    <a:pt x="48" y="91"/>
                                    <a:pt x="48" y="84"/>
                                  </a:cubicBezTo>
                                  <a:cubicBezTo>
                                    <a:pt x="48" y="84"/>
                                    <a:pt x="48" y="84"/>
                                    <a:pt x="48" y="84"/>
                                  </a:cubicBezTo>
                                  <a:lnTo>
                                    <a:pt x="48"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125" name="Freeform 2980"/>
                          <wps:cNvSpPr>
                            <a:spLocks noChangeAspect="1"/>
                          </wps:cNvSpPr>
                          <wps:spPr bwMode="auto">
                            <a:xfrm>
                              <a:off x="6140"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126" name="Freeform 2981"/>
                          <wps:cNvSpPr>
                            <a:spLocks noChangeAspect="1"/>
                          </wps:cNvSpPr>
                          <wps:spPr bwMode="auto">
                            <a:xfrm>
                              <a:off x="626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127" name="Freeform 2982"/>
                          <wps:cNvSpPr>
                            <a:spLocks noChangeAspect="1"/>
                          </wps:cNvSpPr>
                          <wps:spPr bwMode="auto">
                            <a:xfrm>
                              <a:off x="6331" y="15580"/>
                              <a:ext cx="15" cy="48"/>
                            </a:xfrm>
                            <a:custGeom>
                              <a:avLst/>
                              <a:gdLst>
                                <a:gd name="T0" fmla="*/ 7 w 32"/>
                                <a:gd name="T1" fmla="*/ 2 h 96"/>
                                <a:gd name="T2" fmla="*/ 5 w 32"/>
                                <a:gd name="T3" fmla="*/ 0 h 96"/>
                                <a:gd name="T4" fmla="*/ 5 w 32"/>
                                <a:gd name="T5" fmla="*/ 0 h 96"/>
                                <a:gd name="T6" fmla="*/ 5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5 w 32"/>
                                <a:gd name="T29" fmla="*/ 24 h 96"/>
                                <a:gd name="T30" fmla="*/ 5 w 32"/>
                                <a:gd name="T31" fmla="*/ 24 h 96"/>
                                <a:gd name="T32" fmla="*/ 7 w 32"/>
                                <a:gd name="T33" fmla="*/ 22 h 96"/>
                                <a:gd name="T34" fmla="*/ 7 w 32"/>
                                <a:gd name="T35" fmla="*/ 22 h 96"/>
                                <a:gd name="T36" fmla="*/ 7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128" name="Freeform 2983"/>
                          <wps:cNvSpPr>
                            <a:spLocks noChangeAspect="1"/>
                          </wps:cNvSpPr>
                          <wps:spPr bwMode="auto">
                            <a:xfrm>
                              <a:off x="6168" y="15584"/>
                              <a:ext cx="95" cy="48"/>
                            </a:xfrm>
                            <a:custGeom>
                              <a:avLst/>
                              <a:gdLst>
                                <a:gd name="T0" fmla="*/ 47 w 192"/>
                                <a:gd name="T1" fmla="*/ 2 h 96"/>
                                <a:gd name="T2" fmla="*/ 46 w 192"/>
                                <a:gd name="T3" fmla="*/ 0 h 96"/>
                                <a:gd name="T4" fmla="*/ 46 w 192"/>
                                <a:gd name="T5" fmla="*/ 0 h 96"/>
                                <a:gd name="T6" fmla="*/ 46 w 192"/>
                                <a:gd name="T7" fmla="*/ 0 h 96"/>
                                <a:gd name="T8" fmla="*/ 1 w 192"/>
                                <a:gd name="T9" fmla="*/ 0 h 96"/>
                                <a:gd name="T10" fmla="*/ 1 w 192"/>
                                <a:gd name="T11" fmla="*/ 0 h 96"/>
                                <a:gd name="T12" fmla="*/ 0 w 192"/>
                                <a:gd name="T13" fmla="*/ 2 h 96"/>
                                <a:gd name="T14" fmla="*/ 0 w 192"/>
                                <a:gd name="T15" fmla="*/ 2 h 96"/>
                                <a:gd name="T16" fmla="*/ 0 w 192"/>
                                <a:gd name="T17" fmla="*/ 2 h 96"/>
                                <a:gd name="T18" fmla="*/ 0 w 192"/>
                                <a:gd name="T19" fmla="*/ 23 h 96"/>
                                <a:gd name="T20" fmla="*/ 0 w 192"/>
                                <a:gd name="T21" fmla="*/ 23 h 96"/>
                                <a:gd name="T22" fmla="*/ 1 w 192"/>
                                <a:gd name="T23" fmla="*/ 24 h 96"/>
                                <a:gd name="T24" fmla="*/ 1 w 192"/>
                                <a:gd name="T25" fmla="*/ 24 h 96"/>
                                <a:gd name="T26" fmla="*/ 1 w 192"/>
                                <a:gd name="T27" fmla="*/ 24 h 96"/>
                                <a:gd name="T28" fmla="*/ 46 w 192"/>
                                <a:gd name="T29" fmla="*/ 24 h 96"/>
                                <a:gd name="T30" fmla="*/ 46 w 192"/>
                                <a:gd name="T31" fmla="*/ 24 h 96"/>
                                <a:gd name="T32" fmla="*/ 47 w 192"/>
                                <a:gd name="T33" fmla="*/ 23 h 96"/>
                                <a:gd name="T34" fmla="*/ 47 w 192"/>
                                <a:gd name="T35" fmla="*/ 23 h 96"/>
                                <a:gd name="T36" fmla="*/ 47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192" y="7"/>
                                  </a:moveTo>
                                  <a:cubicBezTo>
                                    <a:pt x="192" y="4"/>
                                    <a:pt x="189" y="0"/>
                                    <a:pt x="185" y="0"/>
                                  </a:cubicBezTo>
                                  <a:cubicBezTo>
                                    <a:pt x="185" y="0"/>
                                    <a:pt x="185" y="0"/>
                                    <a:pt x="185" y="0"/>
                                  </a:cubicBezTo>
                                  <a:lnTo>
                                    <a:pt x="185"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185" y="96"/>
                                  </a:lnTo>
                                  <a:cubicBezTo>
                                    <a:pt x="189" y="96"/>
                                    <a:pt x="192" y="93"/>
                                    <a:pt x="192" y="89"/>
                                  </a:cubicBezTo>
                                  <a:cubicBezTo>
                                    <a:pt x="192" y="89"/>
                                    <a:pt x="192" y="89"/>
                                    <a:pt x="192" y="89"/>
                                  </a:cubicBezTo>
                                  <a:lnTo>
                                    <a:pt x="192"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29" name="Freeform 2984"/>
                          <wps:cNvSpPr>
                            <a:spLocks noChangeAspect="1" noEditPoints="1"/>
                          </wps:cNvSpPr>
                          <wps:spPr bwMode="auto">
                            <a:xfrm>
                              <a:off x="6164" y="15580"/>
                              <a:ext cx="103" cy="56"/>
                            </a:xfrm>
                            <a:custGeom>
                              <a:avLst/>
                              <a:gdLst>
                                <a:gd name="T0" fmla="*/ 47 w 208"/>
                                <a:gd name="T1" fmla="*/ 4 h 112"/>
                                <a:gd name="T2" fmla="*/ 48 w 208"/>
                                <a:gd name="T3" fmla="*/ 6 h 112"/>
                                <a:gd name="T4" fmla="*/ 46 w 208"/>
                                <a:gd name="T5" fmla="*/ 4 h 112"/>
                                <a:gd name="T6" fmla="*/ 48 w 208"/>
                                <a:gd name="T7" fmla="*/ 4 h 112"/>
                                <a:gd name="T8" fmla="*/ 3 w 208"/>
                                <a:gd name="T9" fmla="*/ 4 h 112"/>
                                <a:gd name="T10" fmla="*/ 5 w 208"/>
                                <a:gd name="T11" fmla="*/ 4 h 112"/>
                                <a:gd name="T12" fmla="*/ 3 w 208"/>
                                <a:gd name="T13" fmla="*/ 6 h 112"/>
                                <a:gd name="T14" fmla="*/ 4 w 208"/>
                                <a:gd name="T15" fmla="*/ 4 h 112"/>
                                <a:gd name="T16" fmla="*/ 4 w 208"/>
                                <a:gd name="T17" fmla="*/ 25 h 112"/>
                                <a:gd name="T18" fmla="*/ 3 w 208"/>
                                <a:gd name="T19" fmla="*/ 23 h 112"/>
                                <a:gd name="T20" fmla="*/ 5 w 208"/>
                                <a:gd name="T21" fmla="*/ 25 h 112"/>
                                <a:gd name="T22" fmla="*/ 3 w 208"/>
                                <a:gd name="T23" fmla="*/ 24 h 112"/>
                                <a:gd name="T24" fmla="*/ 48 w 208"/>
                                <a:gd name="T25" fmla="*/ 24 h 112"/>
                                <a:gd name="T26" fmla="*/ 46 w 208"/>
                                <a:gd name="T27" fmla="*/ 25 h 112"/>
                                <a:gd name="T28" fmla="*/ 48 w 208"/>
                                <a:gd name="T29" fmla="*/ 23 h 112"/>
                                <a:gd name="T30" fmla="*/ 47 w 208"/>
                                <a:gd name="T31" fmla="*/ 25 h 112"/>
                                <a:gd name="T32" fmla="*/ 47 w 208"/>
                                <a:gd name="T33" fmla="*/ 4 h 112"/>
                                <a:gd name="T34" fmla="*/ 51 w 208"/>
                                <a:gd name="T35" fmla="*/ 25 h 112"/>
                                <a:gd name="T36" fmla="*/ 51 w 208"/>
                                <a:gd name="T37" fmla="*/ 26 h 112"/>
                                <a:gd name="T38" fmla="*/ 49 w 208"/>
                                <a:gd name="T39" fmla="*/ 28 h 112"/>
                                <a:gd name="T40" fmla="*/ 48 w 208"/>
                                <a:gd name="T41" fmla="*/ 28 h 112"/>
                                <a:gd name="T42" fmla="*/ 3 w 208"/>
                                <a:gd name="T43" fmla="*/ 28 h 112"/>
                                <a:gd name="T44" fmla="*/ 2 w 208"/>
                                <a:gd name="T45" fmla="*/ 28 h 112"/>
                                <a:gd name="T46" fmla="*/ 0 w 208"/>
                                <a:gd name="T47" fmla="*/ 26 h 112"/>
                                <a:gd name="T48" fmla="*/ 0 w 208"/>
                                <a:gd name="T49" fmla="*/ 25 h 112"/>
                                <a:gd name="T50" fmla="*/ 0 w 208"/>
                                <a:gd name="T51" fmla="*/ 4 h 112"/>
                                <a:gd name="T52" fmla="*/ 0 w 208"/>
                                <a:gd name="T53" fmla="*/ 3 h 112"/>
                                <a:gd name="T54" fmla="*/ 2 w 208"/>
                                <a:gd name="T55" fmla="*/ 1 h 112"/>
                                <a:gd name="T56" fmla="*/ 3 w 208"/>
                                <a:gd name="T57" fmla="*/ 0 h 112"/>
                                <a:gd name="T58" fmla="*/ 48 w 208"/>
                                <a:gd name="T59" fmla="*/ 0 h 112"/>
                                <a:gd name="T60" fmla="*/ 49 w 208"/>
                                <a:gd name="T61" fmla="*/ 1 h 112"/>
                                <a:gd name="T62" fmla="*/ 51 w 208"/>
                                <a:gd name="T63" fmla="*/ 3 h 112"/>
                                <a:gd name="T64" fmla="*/ 51 w 208"/>
                                <a:gd name="T65" fmla="*/ 4 h 112"/>
                                <a:gd name="T66" fmla="*/ 51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192" y="15"/>
                                  </a:moveTo>
                                  <a:lnTo>
                                    <a:pt x="195" y="21"/>
                                  </a:lnTo>
                                  <a:lnTo>
                                    <a:pt x="188" y="14"/>
                                  </a:lnTo>
                                  <a:lnTo>
                                    <a:pt x="193" y="16"/>
                                  </a:lnTo>
                                  <a:lnTo>
                                    <a:pt x="15" y="16"/>
                                  </a:lnTo>
                                  <a:lnTo>
                                    <a:pt x="21" y="14"/>
                                  </a:lnTo>
                                  <a:lnTo>
                                    <a:pt x="14" y="21"/>
                                  </a:lnTo>
                                  <a:lnTo>
                                    <a:pt x="16" y="15"/>
                                  </a:lnTo>
                                  <a:lnTo>
                                    <a:pt x="16" y="97"/>
                                  </a:lnTo>
                                  <a:lnTo>
                                    <a:pt x="14" y="92"/>
                                  </a:lnTo>
                                  <a:lnTo>
                                    <a:pt x="21" y="99"/>
                                  </a:lnTo>
                                  <a:lnTo>
                                    <a:pt x="15" y="96"/>
                                  </a:lnTo>
                                  <a:lnTo>
                                    <a:pt x="193" y="96"/>
                                  </a:lnTo>
                                  <a:lnTo>
                                    <a:pt x="188" y="99"/>
                                  </a:lnTo>
                                  <a:lnTo>
                                    <a:pt x="195" y="92"/>
                                  </a:lnTo>
                                  <a:lnTo>
                                    <a:pt x="192" y="97"/>
                                  </a:lnTo>
                                  <a:lnTo>
                                    <a:pt x="192" y="15"/>
                                  </a:lnTo>
                                  <a:close/>
                                  <a:moveTo>
                                    <a:pt x="208" y="97"/>
                                  </a:move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130" name="Freeform 2985"/>
                          <wps:cNvSpPr>
                            <a:spLocks noChangeAspect="1"/>
                          </wps:cNvSpPr>
                          <wps:spPr bwMode="auto">
                            <a:xfrm>
                              <a:off x="6331" y="15636"/>
                              <a:ext cx="15" cy="16"/>
                            </a:xfrm>
                            <a:custGeom>
                              <a:avLst/>
                              <a:gdLst>
                                <a:gd name="T0" fmla="*/ 7 w 32"/>
                                <a:gd name="T1" fmla="*/ 2 h 32"/>
                                <a:gd name="T2" fmla="*/ 6 w 32"/>
                                <a:gd name="T3" fmla="*/ 0 h 32"/>
                                <a:gd name="T4" fmla="*/ 6 w 32"/>
                                <a:gd name="T5" fmla="*/ 0 h 32"/>
                                <a:gd name="T6" fmla="*/ 6 w 32"/>
                                <a:gd name="T7" fmla="*/ 0 h 32"/>
                                <a:gd name="T8" fmla="*/ 1 w 32"/>
                                <a:gd name="T9" fmla="*/ 0 h 32"/>
                                <a:gd name="T10" fmla="*/ 1 w 32"/>
                                <a:gd name="T11" fmla="*/ 0 h 32"/>
                                <a:gd name="T12" fmla="*/ 0 w 32"/>
                                <a:gd name="T13" fmla="*/ 2 h 32"/>
                                <a:gd name="T14" fmla="*/ 0 w 32"/>
                                <a:gd name="T15" fmla="*/ 2 h 32"/>
                                <a:gd name="T16" fmla="*/ 0 w 32"/>
                                <a:gd name="T17" fmla="*/ 2 h 32"/>
                                <a:gd name="T18" fmla="*/ 0 w 32"/>
                                <a:gd name="T19" fmla="*/ 7 h 32"/>
                                <a:gd name="T20" fmla="*/ 0 w 32"/>
                                <a:gd name="T21" fmla="*/ 7 h 32"/>
                                <a:gd name="T22" fmla="*/ 1 w 32"/>
                                <a:gd name="T23" fmla="*/ 8 h 32"/>
                                <a:gd name="T24" fmla="*/ 1 w 32"/>
                                <a:gd name="T25" fmla="*/ 8 h 32"/>
                                <a:gd name="T26" fmla="*/ 1 w 32"/>
                                <a:gd name="T27" fmla="*/ 8 h 32"/>
                                <a:gd name="T28" fmla="*/ 6 w 32"/>
                                <a:gd name="T29" fmla="*/ 8 h 32"/>
                                <a:gd name="T30" fmla="*/ 6 w 32"/>
                                <a:gd name="T31" fmla="*/ 8 h 32"/>
                                <a:gd name="T32" fmla="*/ 7 w 32"/>
                                <a:gd name="T33" fmla="*/ 7 h 32"/>
                                <a:gd name="T34" fmla="*/ 7 w 32"/>
                                <a:gd name="T35" fmla="*/ 7 h 32"/>
                                <a:gd name="T36" fmla="*/ 7 w 3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32">
                                  <a:moveTo>
                                    <a:pt x="32" y="6"/>
                                  </a:moveTo>
                                  <a:cubicBezTo>
                                    <a:pt x="32" y="3"/>
                                    <a:pt x="30" y="0"/>
                                    <a:pt x="27" y="0"/>
                                  </a:cubicBezTo>
                                  <a:cubicBezTo>
                                    <a:pt x="27" y="0"/>
                                    <a:pt x="27" y="0"/>
                                    <a:pt x="27" y="0"/>
                                  </a:cubicBezTo>
                                  <a:lnTo>
                                    <a:pt x="2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7" y="32"/>
                                  </a:lnTo>
                                  <a:cubicBezTo>
                                    <a:pt x="30" y="32"/>
                                    <a:pt x="32" y="30"/>
                                    <a:pt x="32" y="27"/>
                                  </a:cubicBezTo>
                                  <a:cubicBezTo>
                                    <a:pt x="32" y="27"/>
                                    <a:pt x="32" y="27"/>
                                    <a:pt x="32" y="27"/>
                                  </a:cubicBezTo>
                                  <a:lnTo>
                                    <a:pt x="3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131" name="Freeform 2986"/>
                          <wps:cNvSpPr>
                            <a:spLocks noChangeAspect="1"/>
                          </wps:cNvSpPr>
                          <wps:spPr bwMode="auto">
                            <a:xfrm>
                              <a:off x="6140"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132" name="Freeform 2987"/>
                          <wps:cNvSpPr>
                            <a:spLocks noChangeAspect="1"/>
                          </wps:cNvSpPr>
                          <wps:spPr bwMode="auto">
                            <a:xfrm>
                              <a:off x="5957"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133" name="Freeform 2988"/>
                          <wps:cNvSpPr>
                            <a:spLocks noChangeAspect="1"/>
                          </wps:cNvSpPr>
                          <wps:spPr bwMode="auto">
                            <a:xfrm>
                              <a:off x="5854" y="15636"/>
                              <a:ext cx="55" cy="16"/>
                            </a:xfrm>
                            <a:custGeom>
                              <a:avLst/>
                              <a:gdLst>
                                <a:gd name="T0" fmla="*/ 27 w 112"/>
                                <a:gd name="T1" fmla="*/ 2 h 32"/>
                                <a:gd name="T2" fmla="*/ 26 w 112"/>
                                <a:gd name="T3" fmla="*/ 0 h 32"/>
                                <a:gd name="T4" fmla="*/ 26 w 112"/>
                                <a:gd name="T5" fmla="*/ 0 h 32"/>
                                <a:gd name="T6" fmla="*/ 26 w 112"/>
                                <a:gd name="T7" fmla="*/ 0 h 32"/>
                                <a:gd name="T8" fmla="*/ 1 w 112"/>
                                <a:gd name="T9" fmla="*/ 0 h 32"/>
                                <a:gd name="T10" fmla="*/ 1 w 112"/>
                                <a:gd name="T11" fmla="*/ 0 h 32"/>
                                <a:gd name="T12" fmla="*/ 0 w 112"/>
                                <a:gd name="T13" fmla="*/ 2 h 32"/>
                                <a:gd name="T14" fmla="*/ 0 w 112"/>
                                <a:gd name="T15" fmla="*/ 2 h 32"/>
                                <a:gd name="T16" fmla="*/ 0 w 112"/>
                                <a:gd name="T17" fmla="*/ 2 h 32"/>
                                <a:gd name="T18" fmla="*/ 0 w 112"/>
                                <a:gd name="T19" fmla="*/ 7 h 32"/>
                                <a:gd name="T20" fmla="*/ 0 w 112"/>
                                <a:gd name="T21" fmla="*/ 7 h 32"/>
                                <a:gd name="T22" fmla="*/ 1 w 112"/>
                                <a:gd name="T23" fmla="*/ 8 h 32"/>
                                <a:gd name="T24" fmla="*/ 1 w 112"/>
                                <a:gd name="T25" fmla="*/ 8 h 32"/>
                                <a:gd name="T26" fmla="*/ 1 w 112"/>
                                <a:gd name="T27" fmla="*/ 8 h 32"/>
                                <a:gd name="T28" fmla="*/ 26 w 112"/>
                                <a:gd name="T29" fmla="*/ 8 h 32"/>
                                <a:gd name="T30" fmla="*/ 26 w 112"/>
                                <a:gd name="T31" fmla="*/ 8 h 32"/>
                                <a:gd name="T32" fmla="*/ 27 w 112"/>
                                <a:gd name="T33" fmla="*/ 7 h 32"/>
                                <a:gd name="T34" fmla="*/ 27 w 112"/>
                                <a:gd name="T35" fmla="*/ 7 h 32"/>
                                <a:gd name="T36" fmla="*/ 27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112" y="6"/>
                                  </a:moveTo>
                                  <a:cubicBezTo>
                                    <a:pt x="112" y="3"/>
                                    <a:pt x="110" y="0"/>
                                    <a:pt x="107" y="0"/>
                                  </a:cubicBezTo>
                                  <a:cubicBezTo>
                                    <a:pt x="107" y="0"/>
                                    <a:pt x="107" y="0"/>
                                    <a:pt x="107" y="0"/>
                                  </a:cubicBezTo>
                                  <a:lnTo>
                                    <a:pt x="10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107" y="32"/>
                                  </a:lnTo>
                                  <a:cubicBezTo>
                                    <a:pt x="110" y="32"/>
                                    <a:pt x="112" y="30"/>
                                    <a:pt x="112" y="27"/>
                                  </a:cubicBezTo>
                                  <a:cubicBezTo>
                                    <a:pt x="112" y="27"/>
                                    <a:pt x="112" y="27"/>
                                    <a:pt x="112" y="27"/>
                                  </a:cubicBezTo>
                                  <a:lnTo>
                                    <a:pt x="11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134" name="Freeform 2989"/>
                          <wps:cNvSpPr>
                            <a:spLocks noChangeAspect="1"/>
                          </wps:cNvSpPr>
                          <wps:spPr bwMode="auto">
                            <a:xfrm>
                              <a:off x="5854" y="15556"/>
                              <a:ext cx="500" cy="8"/>
                            </a:xfrm>
                            <a:custGeom>
                              <a:avLst/>
                              <a:gdLst>
                                <a:gd name="T0" fmla="*/ 500 w 500"/>
                                <a:gd name="T1" fmla="*/ 0 h 8"/>
                                <a:gd name="T2" fmla="*/ 500 w 500"/>
                                <a:gd name="T3" fmla="*/ 0 h 8"/>
                                <a:gd name="T4" fmla="*/ 0 w 500"/>
                                <a:gd name="T5" fmla="*/ 0 h 8"/>
                                <a:gd name="T6" fmla="*/ 0 w 500"/>
                                <a:gd name="T7" fmla="*/ 0 h 8"/>
                                <a:gd name="T8" fmla="*/ 0 w 500"/>
                                <a:gd name="T9" fmla="*/ 8 h 8"/>
                                <a:gd name="T10" fmla="*/ 0 w 500"/>
                                <a:gd name="T11" fmla="*/ 8 h 8"/>
                                <a:gd name="T12" fmla="*/ 500 w 500"/>
                                <a:gd name="T13" fmla="*/ 8 h 8"/>
                                <a:gd name="T14" fmla="*/ 500 w 500"/>
                                <a:gd name="T15" fmla="*/ 8 h 8"/>
                                <a:gd name="T16" fmla="*/ 500 w 500"/>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0" h="8">
                                  <a:moveTo>
                                    <a:pt x="500" y="0"/>
                                  </a:moveTo>
                                  <a:lnTo>
                                    <a:pt x="500" y="0"/>
                                  </a:lnTo>
                                  <a:lnTo>
                                    <a:pt x="0" y="0"/>
                                  </a:lnTo>
                                  <a:lnTo>
                                    <a:pt x="0" y="8"/>
                                  </a:lnTo>
                                  <a:lnTo>
                                    <a:pt x="500" y="8"/>
                                  </a:lnTo>
                                  <a:lnTo>
                                    <a:pt x="50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5" name="Freeform 2990"/>
                          <wps:cNvSpPr>
                            <a:spLocks noChangeAspect="1"/>
                          </wps:cNvSpPr>
                          <wps:spPr bwMode="auto">
                            <a:xfrm>
                              <a:off x="5989"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6" name="Freeform 2991"/>
                          <wps:cNvSpPr>
                            <a:spLocks noChangeAspect="1"/>
                          </wps:cNvSpPr>
                          <wps:spPr bwMode="auto">
                            <a:xfrm>
                              <a:off x="6172"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7" name="Rectangle 2992"/>
                          <wps:cNvSpPr>
                            <a:spLocks noChangeAspect="1" noChangeArrowheads="1"/>
                          </wps:cNvSpPr>
                          <wps:spPr bwMode="auto">
                            <a:xfrm>
                              <a:off x="6350" y="15664"/>
                              <a:ext cx="8" cy="8"/>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8" name="Rectangle 2993"/>
                          <wps:cNvSpPr>
                            <a:spLocks noChangeAspect="1" noChangeArrowheads="1"/>
                          </wps:cNvSpPr>
                          <wps:spPr bwMode="auto">
                            <a:xfrm>
                              <a:off x="6358"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9" name="Rectangle 2994"/>
                          <wps:cNvSpPr>
                            <a:spLocks noChangeAspect="1" noChangeArrowheads="1"/>
                          </wps:cNvSpPr>
                          <wps:spPr bwMode="auto">
                            <a:xfrm>
                              <a:off x="5909"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0" name="Rectangle 2995"/>
                          <wps:cNvSpPr>
                            <a:spLocks noChangeAspect="1" noChangeArrowheads="1"/>
                          </wps:cNvSpPr>
                          <wps:spPr bwMode="auto">
                            <a:xfrm>
                              <a:off x="6100"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1" name="Rectangle 2996"/>
                          <wps:cNvSpPr>
                            <a:spLocks noChangeAspect="1" noChangeArrowheads="1"/>
                          </wps:cNvSpPr>
                          <wps:spPr bwMode="auto">
                            <a:xfrm>
                              <a:off x="6291" y="15660"/>
                              <a:ext cx="32"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2" name="Picture 29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95"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143" name="Freeform 2998"/>
                          <wps:cNvSpPr>
                            <a:spLocks noChangeAspect="1" noEditPoints="1"/>
                          </wps:cNvSpPr>
                          <wps:spPr bwMode="auto">
                            <a:xfrm>
                              <a:off x="6291" y="15572"/>
                              <a:ext cx="40" cy="96"/>
                            </a:xfrm>
                            <a:custGeom>
                              <a:avLst/>
                              <a:gdLst>
                                <a:gd name="T0" fmla="*/ 16 w 80"/>
                                <a:gd name="T1" fmla="*/ 5 h 192"/>
                                <a:gd name="T2" fmla="*/ 17 w 80"/>
                                <a:gd name="T3" fmla="*/ 6 h 192"/>
                                <a:gd name="T4" fmla="*/ 16 w 80"/>
                                <a:gd name="T5" fmla="*/ 4 h 192"/>
                                <a:gd name="T6" fmla="*/ 17 w 80"/>
                                <a:gd name="T7" fmla="*/ 5 h 192"/>
                                <a:gd name="T8" fmla="*/ 15 w 80"/>
                                <a:gd name="T9" fmla="*/ 4 h 192"/>
                                <a:gd name="T10" fmla="*/ 16 w 80"/>
                                <a:gd name="T11" fmla="*/ 4 h 192"/>
                                <a:gd name="T12" fmla="*/ 5 w 80"/>
                                <a:gd name="T13" fmla="*/ 4 h 192"/>
                                <a:gd name="T14" fmla="*/ 6 w 80"/>
                                <a:gd name="T15" fmla="*/ 4 h 192"/>
                                <a:gd name="T16" fmla="*/ 4 w 80"/>
                                <a:gd name="T17" fmla="*/ 5 h 192"/>
                                <a:gd name="T18" fmla="*/ 5 w 80"/>
                                <a:gd name="T19" fmla="*/ 4 h 192"/>
                                <a:gd name="T20" fmla="*/ 4 w 80"/>
                                <a:gd name="T21" fmla="*/ 6 h 192"/>
                                <a:gd name="T22" fmla="*/ 4 w 80"/>
                                <a:gd name="T23" fmla="*/ 5 h 192"/>
                                <a:gd name="T24" fmla="*/ 4 w 80"/>
                                <a:gd name="T25" fmla="*/ 44 h 192"/>
                                <a:gd name="T26" fmla="*/ 4 w 80"/>
                                <a:gd name="T27" fmla="*/ 43 h 192"/>
                                <a:gd name="T28" fmla="*/ 5 w 80"/>
                                <a:gd name="T29" fmla="*/ 45 h 192"/>
                                <a:gd name="T30" fmla="*/ 4 w 80"/>
                                <a:gd name="T31" fmla="*/ 44 h 192"/>
                                <a:gd name="T32" fmla="*/ 6 w 80"/>
                                <a:gd name="T33" fmla="*/ 45 h 192"/>
                                <a:gd name="T34" fmla="*/ 5 w 80"/>
                                <a:gd name="T35" fmla="*/ 44 h 192"/>
                                <a:gd name="T36" fmla="*/ 16 w 80"/>
                                <a:gd name="T37" fmla="*/ 44 h 192"/>
                                <a:gd name="T38" fmla="*/ 15 w 80"/>
                                <a:gd name="T39" fmla="*/ 45 h 192"/>
                                <a:gd name="T40" fmla="*/ 17 w 80"/>
                                <a:gd name="T41" fmla="*/ 43 h 192"/>
                                <a:gd name="T42" fmla="*/ 16 w 80"/>
                                <a:gd name="T43" fmla="*/ 44 h 192"/>
                                <a:gd name="T44" fmla="*/ 16 w 80"/>
                                <a:gd name="T45" fmla="*/ 5 h 192"/>
                                <a:gd name="T46" fmla="*/ 20 w 80"/>
                                <a:gd name="T47" fmla="*/ 44 h 192"/>
                                <a:gd name="T48" fmla="*/ 20 w 80"/>
                                <a:gd name="T49" fmla="*/ 45 h 192"/>
                                <a:gd name="T50" fmla="*/ 17 w 80"/>
                                <a:gd name="T51" fmla="*/ 48 h 192"/>
                                <a:gd name="T52" fmla="*/ 16 w 80"/>
                                <a:gd name="T53" fmla="*/ 48 h 192"/>
                                <a:gd name="T54" fmla="*/ 5 w 80"/>
                                <a:gd name="T55" fmla="*/ 48 h 192"/>
                                <a:gd name="T56" fmla="*/ 5 w 80"/>
                                <a:gd name="T57" fmla="*/ 48 h 192"/>
                                <a:gd name="T58" fmla="*/ 3 w 80"/>
                                <a:gd name="T59" fmla="*/ 48 h 192"/>
                                <a:gd name="T60" fmla="*/ 1 w 80"/>
                                <a:gd name="T61" fmla="*/ 47 h 192"/>
                                <a:gd name="T62" fmla="*/ 1 w 80"/>
                                <a:gd name="T63" fmla="*/ 45 h 192"/>
                                <a:gd name="T64" fmla="*/ 0 w 80"/>
                                <a:gd name="T65" fmla="*/ 44 h 192"/>
                                <a:gd name="T66" fmla="*/ 0 w 80"/>
                                <a:gd name="T67" fmla="*/ 5 h 192"/>
                                <a:gd name="T68" fmla="*/ 1 w 80"/>
                                <a:gd name="T69" fmla="*/ 5 h 192"/>
                                <a:gd name="T70" fmla="*/ 1 w 80"/>
                                <a:gd name="T71" fmla="*/ 3 h 192"/>
                                <a:gd name="T72" fmla="*/ 3 w 80"/>
                                <a:gd name="T73" fmla="*/ 1 h 192"/>
                                <a:gd name="T74" fmla="*/ 5 w 80"/>
                                <a:gd name="T75" fmla="*/ 1 h 192"/>
                                <a:gd name="T76" fmla="*/ 5 w 80"/>
                                <a:gd name="T77" fmla="*/ 0 h 192"/>
                                <a:gd name="T78" fmla="*/ 16 w 80"/>
                                <a:gd name="T79" fmla="*/ 0 h 192"/>
                                <a:gd name="T80" fmla="*/ 17 w 80"/>
                                <a:gd name="T81" fmla="*/ 1 h 192"/>
                                <a:gd name="T82" fmla="*/ 19 w 80"/>
                                <a:gd name="T83" fmla="*/ 1 h 192"/>
                                <a:gd name="T84" fmla="*/ 20 w 80"/>
                                <a:gd name="T85" fmla="*/ 3 h 192"/>
                                <a:gd name="T86" fmla="*/ 20 w 80"/>
                                <a:gd name="T87" fmla="*/ 5 h 192"/>
                                <a:gd name="T88" fmla="*/ 20 w 80"/>
                                <a:gd name="T89" fmla="*/ 5 h 192"/>
                                <a:gd name="T90" fmla="*/ 20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64" y="19"/>
                                  </a:move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lnTo>
                                    <a:pt x="16" y="171"/>
                                  </a:lnTo>
                                  <a:lnTo>
                                    <a:pt x="19" y="178"/>
                                  </a:lnTo>
                                  <a:lnTo>
                                    <a:pt x="14" y="174"/>
                                  </a:lnTo>
                                  <a:lnTo>
                                    <a:pt x="22" y="177"/>
                                  </a:lnTo>
                                  <a:lnTo>
                                    <a:pt x="19" y="176"/>
                                  </a:lnTo>
                                  <a:lnTo>
                                    <a:pt x="62" y="176"/>
                                  </a:lnTo>
                                  <a:lnTo>
                                    <a:pt x="57" y="179"/>
                                  </a:lnTo>
                                  <a:lnTo>
                                    <a:pt x="67" y="169"/>
                                  </a:lnTo>
                                  <a:lnTo>
                                    <a:pt x="64" y="174"/>
                                  </a:lnTo>
                                  <a:lnTo>
                                    <a:pt x="64" y="19"/>
                                  </a:lnTo>
                                  <a:close/>
                                  <a:moveTo>
                                    <a:pt x="80" y="174"/>
                                  </a:move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144" name="Rectangle 2999"/>
                          <wps:cNvSpPr>
                            <a:spLocks noChangeAspect="1" noChangeArrowheads="1"/>
                          </wps:cNvSpPr>
                          <wps:spPr bwMode="auto">
                            <a:xfrm>
                              <a:off x="630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145" name="Freeform 3000"/>
                          <wps:cNvSpPr>
                            <a:spLocks noChangeAspect="1"/>
                          </wps:cNvSpPr>
                          <wps:spPr bwMode="auto">
                            <a:xfrm>
                              <a:off x="6295"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46" name="Freeform 3001"/>
                          <wps:cNvSpPr>
                            <a:spLocks noChangeAspect="1" noEditPoints="1"/>
                          </wps:cNvSpPr>
                          <wps:spPr bwMode="auto">
                            <a:xfrm>
                              <a:off x="6291"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147" name="Freeform 3002"/>
                          <wps:cNvSpPr>
                            <a:spLocks noChangeAspect="1"/>
                          </wps:cNvSpPr>
                          <wps:spPr bwMode="auto">
                            <a:xfrm>
                              <a:off x="6311"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48" name="Freeform 3003"/>
                          <wps:cNvSpPr>
                            <a:spLocks noChangeAspect="1" noEditPoints="1"/>
                          </wps:cNvSpPr>
                          <wps:spPr bwMode="auto">
                            <a:xfrm>
                              <a:off x="6307"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149" name="Picture 30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04"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150" name="Freeform 3005"/>
                          <wps:cNvSpPr>
                            <a:spLocks noChangeAspect="1" noEditPoints="1"/>
                          </wps:cNvSpPr>
                          <wps:spPr bwMode="auto">
                            <a:xfrm>
                              <a:off x="6100"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151" name="Rectangle 3006"/>
                          <wps:cNvSpPr>
                            <a:spLocks noChangeAspect="1" noChangeArrowheads="1"/>
                          </wps:cNvSpPr>
                          <wps:spPr bwMode="auto">
                            <a:xfrm>
                              <a:off x="6116"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152" name="Freeform 3007"/>
                          <wps:cNvSpPr>
                            <a:spLocks noChangeAspect="1"/>
                          </wps:cNvSpPr>
                          <wps:spPr bwMode="auto">
                            <a:xfrm>
                              <a:off x="6104"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53" name="Freeform 3008"/>
                          <wps:cNvSpPr>
                            <a:spLocks noChangeAspect="1" noEditPoints="1"/>
                          </wps:cNvSpPr>
                          <wps:spPr bwMode="auto">
                            <a:xfrm>
                              <a:off x="6100"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154" name="Freeform 3009"/>
                          <wps:cNvSpPr>
                            <a:spLocks noChangeAspect="1"/>
                          </wps:cNvSpPr>
                          <wps:spPr bwMode="auto">
                            <a:xfrm>
                              <a:off x="6128"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55" name="Freeform 3010"/>
                          <wps:cNvSpPr>
                            <a:spLocks noChangeAspect="1" noEditPoints="1"/>
                          </wps:cNvSpPr>
                          <wps:spPr bwMode="auto">
                            <a:xfrm>
                              <a:off x="6124"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156" name="Picture 30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13"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157" name="Freeform 3012"/>
                          <wps:cNvSpPr>
                            <a:spLocks noChangeAspect="1" noEditPoints="1"/>
                          </wps:cNvSpPr>
                          <wps:spPr bwMode="auto">
                            <a:xfrm>
                              <a:off x="5909"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158" name="Rectangle 3013"/>
                          <wps:cNvSpPr>
                            <a:spLocks noChangeAspect="1" noChangeArrowheads="1"/>
                          </wps:cNvSpPr>
                          <wps:spPr bwMode="auto">
                            <a:xfrm>
                              <a:off x="5933"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159" name="Freeform 3014"/>
                          <wps:cNvSpPr>
                            <a:spLocks noChangeAspect="1"/>
                          </wps:cNvSpPr>
                          <wps:spPr bwMode="auto">
                            <a:xfrm>
                              <a:off x="5921"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60" name="Freeform 3015"/>
                          <wps:cNvSpPr>
                            <a:spLocks noChangeAspect="1" noEditPoints="1"/>
                          </wps:cNvSpPr>
                          <wps:spPr bwMode="auto">
                            <a:xfrm>
                              <a:off x="5917"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161" name="Freeform 3016"/>
                          <wps:cNvSpPr>
                            <a:spLocks noChangeAspect="1"/>
                          </wps:cNvSpPr>
                          <wps:spPr bwMode="auto">
                            <a:xfrm>
                              <a:off x="5937"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162" name="Freeform 3017"/>
                          <wps:cNvSpPr>
                            <a:spLocks noChangeAspect="1" noEditPoints="1"/>
                          </wps:cNvSpPr>
                          <wps:spPr bwMode="auto">
                            <a:xfrm>
                              <a:off x="5933"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163" name="Picture 30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50"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7164" name="Freeform 3019"/>
                          <wps:cNvSpPr>
                            <a:spLocks noChangeAspect="1" noEditPoints="1"/>
                          </wps:cNvSpPr>
                          <wps:spPr bwMode="auto">
                            <a:xfrm>
                              <a:off x="6346" y="15572"/>
                              <a:ext cx="24" cy="96"/>
                            </a:xfrm>
                            <a:custGeom>
                              <a:avLst/>
                              <a:gdLst>
                                <a:gd name="T0" fmla="*/ 8 w 48"/>
                                <a:gd name="T1" fmla="*/ 4 h 192"/>
                                <a:gd name="T2" fmla="*/ 9 w 48"/>
                                <a:gd name="T3" fmla="*/ 5 h 192"/>
                                <a:gd name="T4" fmla="*/ 8 w 48"/>
                                <a:gd name="T5" fmla="*/ 4 h 192"/>
                                <a:gd name="T6" fmla="*/ 9 w 48"/>
                                <a:gd name="T7" fmla="*/ 4 h 192"/>
                                <a:gd name="T8" fmla="*/ 4 w 48"/>
                                <a:gd name="T9" fmla="*/ 4 h 192"/>
                                <a:gd name="T10" fmla="*/ 5 w 48"/>
                                <a:gd name="T11" fmla="*/ 4 h 192"/>
                                <a:gd name="T12" fmla="*/ 4 w 48"/>
                                <a:gd name="T13" fmla="*/ 5 h 192"/>
                                <a:gd name="T14" fmla="*/ 4 w 48"/>
                                <a:gd name="T15" fmla="*/ 4 h 192"/>
                                <a:gd name="T16" fmla="*/ 4 w 48"/>
                                <a:gd name="T17" fmla="*/ 45 h 192"/>
                                <a:gd name="T18" fmla="*/ 4 w 48"/>
                                <a:gd name="T19" fmla="*/ 44 h 192"/>
                                <a:gd name="T20" fmla="*/ 5 w 48"/>
                                <a:gd name="T21" fmla="*/ 45 h 192"/>
                                <a:gd name="T22" fmla="*/ 4 w 48"/>
                                <a:gd name="T23" fmla="*/ 44 h 192"/>
                                <a:gd name="T24" fmla="*/ 9 w 48"/>
                                <a:gd name="T25" fmla="*/ 44 h 192"/>
                                <a:gd name="T26" fmla="*/ 8 w 48"/>
                                <a:gd name="T27" fmla="*/ 45 h 192"/>
                                <a:gd name="T28" fmla="*/ 9 w 48"/>
                                <a:gd name="T29" fmla="*/ 44 h 192"/>
                                <a:gd name="T30" fmla="*/ 8 w 48"/>
                                <a:gd name="T31" fmla="*/ 45 h 192"/>
                                <a:gd name="T32" fmla="*/ 8 w 48"/>
                                <a:gd name="T33" fmla="*/ 4 h 192"/>
                                <a:gd name="T34" fmla="*/ 12 w 48"/>
                                <a:gd name="T35" fmla="*/ 45 h 192"/>
                                <a:gd name="T36" fmla="*/ 12 w 48"/>
                                <a:gd name="T37" fmla="*/ 47 h 192"/>
                                <a:gd name="T38" fmla="*/ 11 w 48"/>
                                <a:gd name="T39" fmla="*/ 48 h 192"/>
                                <a:gd name="T40" fmla="*/ 9 w 48"/>
                                <a:gd name="T41" fmla="*/ 48 h 192"/>
                                <a:gd name="T42" fmla="*/ 4 w 48"/>
                                <a:gd name="T43" fmla="*/ 48 h 192"/>
                                <a:gd name="T44" fmla="*/ 3 w 48"/>
                                <a:gd name="T45" fmla="*/ 48 h 192"/>
                                <a:gd name="T46" fmla="*/ 1 w 48"/>
                                <a:gd name="T47" fmla="*/ 47 h 192"/>
                                <a:gd name="T48" fmla="*/ 0 w 48"/>
                                <a:gd name="T49" fmla="*/ 45 h 192"/>
                                <a:gd name="T50" fmla="*/ 0 w 48"/>
                                <a:gd name="T51" fmla="*/ 4 h 192"/>
                                <a:gd name="T52" fmla="*/ 1 w 48"/>
                                <a:gd name="T53" fmla="*/ 3 h 192"/>
                                <a:gd name="T54" fmla="*/ 3 w 48"/>
                                <a:gd name="T55" fmla="*/ 1 h 192"/>
                                <a:gd name="T56" fmla="*/ 4 w 48"/>
                                <a:gd name="T57" fmla="*/ 0 h 192"/>
                                <a:gd name="T58" fmla="*/ 9 w 48"/>
                                <a:gd name="T59" fmla="*/ 0 h 192"/>
                                <a:gd name="T60" fmla="*/ 11 w 48"/>
                                <a:gd name="T61" fmla="*/ 1 h 192"/>
                                <a:gd name="T62" fmla="*/ 12 w 48"/>
                                <a:gd name="T63" fmla="*/ 3 h 192"/>
                                <a:gd name="T64" fmla="*/ 12 w 48"/>
                                <a:gd name="T65" fmla="*/ 4 h 192"/>
                                <a:gd name="T66" fmla="*/ 12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32" y="14"/>
                                  </a:moveTo>
                                  <a:lnTo>
                                    <a:pt x="34" y="20"/>
                                  </a:lnTo>
                                  <a:lnTo>
                                    <a:pt x="29" y="14"/>
                                  </a:lnTo>
                                  <a:lnTo>
                                    <a:pt x="35" y="16"/>
                                  </a:lnTo>
                                  <a:lnTo>
                                    <a:pt x="14" y="16"/>
                                  </a:lnTo>
                                  <a:lnTo>
                                    <a:pt x="20" y="14"/>
                                  </a:lnTo>
                                  <a:lnTo>
                                    <a:pt x="14" y="20"/>
                                  </a:lnTo>
                                  <a:lnTo>
                                    <a:pt x="16" y="14"/>
                                  </a:lnTo>
                                  <a:lnTo>
                                    <a:pt x="16" y="179"/>
                                  </a:lnTo>
                                  <a:lnTo>
                                    <a:pt x="14" y="173"/>
                                  </a:lnTo>
                                  <a:lnTo>
                                    <a:pt x="20" y="178"/>
                                  </a:lnTo>
                                  <a:lnTo>
                                    <a:pt x="14" y="176"/>
                                  </a:lnTo>
                                  <a:lnTo>
                                    <a:pt x="35" y="176"/>
                                  </a:lnTo>
                                  <a:lnTo>
                                    <a:pt x="30" y="179"/>
                                  </a:lnTo>
                                  <a:lnTo>
                                    <a:pt x="35" y="174"/>
                                  </a:lnTo>
                                  <a:lnTo>
                                    <a:pt x="32" y="179"/>
                                  </a:lnTo>
                                  <a:lnTo>
                                    <a:pt x="32" y="14"/>
                                  </a:lnTo>
                                  <a:close/>
                                  <a:moveTo>
                                    <a:pt x="48" y="179"/>
                                  </a:move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165" name="Freeform 3020"/>
                          <wps:cNvSpPr>
                            <a:spLocks noChangeAspect="1" noEditPoints="1"/>
                          </wps:cNvSpPr>
                          <wps:spPr bwMode="auto">
                            <a:xfrm>
                              <a:off x="6354" y="15584"/>
                              <a:ext cx="8" cy="48"/>
                            </a:xfrm>
                            <a:custGeom>
                              <a:avLst/>
                              <a:gdLst>
                                <a:gd name="T0" fmla="*/ 0 w 8"/>
                                <a:gd name="T1" fmla="*/ 0 h 48"/>
                                <a:gd name="T2" fmla="*/ 8 w 8"/>
                                <a:gd name="T3" fmla="*/ 0 h 48"/>
                                <a:gd name="T4" fmla="*/ 8 w 8"/>
                                <a:gd name="T5" fmla="*/ 48 h 48"/>
                                <a:gd name="T6" fmla="*/ 0 w 8"/>
                                <a:gd name="T7" fmla="*/ 48 h 48"/>
                                <a:gd name="T8" fmla="*/ 0 w 8"/>
                                <a:gd name="T9" fmla="*/ 0 h 48"/>
                                <a:gd name="T10" fmla="*/ 8 w 8"/>
                                <a:gd name="T11" fmla="*/ 48 h 48"/>
                                <a:gd name="T12" fmla="*/ 0 w 8"/>
                                <a:gd name="T13" fmla="*/ 48 h 48"/>
                                <a:gd name="T14" fmla="*/ 0 w 8"/>
                                <a:gd name="T15" fmla="*/ 0 h 48"/>
                                <a:gd name="T16" fmla="*/ 8 w 8"/>
                                <a:gd name="T17" fmla="*/ 0 h 48"/>
                                <a:gd name="T18" fmla="*/ 8 w 8"/>
                                <a:gd name="T19" fmla="*/ 48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 h="48">
                                  <a:moveTo>
                                    <a:pt x="0" y="0"/>
                                  </a:moveTo>
                                  <a:lnTo>
                                    <a:pt x="8" y="0"/>
                                  </a:lnTo>
                                  <a:lnTo>
                                    <a:pt x="8" y="48"/>
                                  </a:lnTo>
                                  <a:lnTo>
                                    <a:pt x="0" y="48"/>
                                  </a:lnTo>
                                  <a:lnTo>
                                    <a:pt x="0" y="0"/>
                                  </a:lnTo>
                                  <a:close/>
                                  <a:moveTo>
                                    <a:pt x="8" y="48"/>
                                  </a:moveTo>
                                  <a:lnTo>
                                    <a:pt x="0" y="48"/>
                                  </a:lnTo>
                                  <a:lnTo>
                                    <a:pt x="0" y="0"/>
                                  </a:lnTo>
                                  <a:lnTo>
                                    <a:pt x="8" y="0"/>
                                  </a:lnTo>
                                  <a:lnTo>
                                    <a:pt x="8" y="4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166" name="Rectangle 3021"/>
                          <wps:cNvSpPr>
                            <a:spLocks noChangeAspect="1" noChangeArrowheads="1"/>
                          </wps:cNvSpPr>
                          <wps:spPr bwMode="auto">
                            <a:xfrm>
                              <a:off x="5838" y="15564"/>
                              <a:ext cx="16"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67" name="Picture 30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191" y="15672"/>
                              <a:ext cx="24" cy="15"/>
                            </a:xfrm>
                            <a:prstGeom prst="rect">
                              <a:avLst/>
                            </a:prstGeom>
                            <a:noFill/>
                            <a:extLst>
                              <a:ext uri="{909E8E84-426E-40DD-AFC4-6F175D3DCCD1}">
                                <a14:hiddenFill xmlns:a14="http://schemas.microsoft.com/office/drawing/2010/main">
                                  <a:solidFill>
                                    <a:srgbClr val="FFFFFF"/>
                                  </a:solidFill>
                                </a14:hiddenFill>
                              </a:ext>
                            </a:extLst>
                          </pic:spPr>
                        </pic:pic>
                        <wps:wsp>
                          <wps:cNvPr id="7168" name="Freeform 3023"/>
                          <wps:cNvSpPr>
                            <a:spLocks noChangeAspect="1"/>
                          </wps:cNvSpPr>
                          <wps:spPr bwMode="auto">
                            <a:xfrm>
                              <a:off x="6366" y="15679"/>
                              <a:ext cx="24" cy="8"/>
                            </a:xfrm>
                            <a:custGeom>
                              <a:avLst/>
                              <a:gdLst>
                                <a:gd name="T0" fmla="*/ 0 w 48"/>
                                <a:gd name="T1" fmla="*/ 1 h 16"/>
                                <a:gd name="T2" fmla="*/ 1 w 48"/>
                                <a:gd name="T3" fmla="*/ 0 h 16"/>
                                <a:gd name="T4" fmla="*/ 1 w 48"/>
                                <a:gd name="T5" fmla="*/ 0 h 16"/>
                                <a:gd name="T6" fmla="*/ 1 w 48"/>
                                <a:gd name="T7" fmla="*/ 0 h 16"/>
                                <a:gd name="T8" fmla="*/ 12 w 48"/>
                                <a:gd name="T9" fmla="*/ 0 h 16"/>
                                <a:gd name="T10" fmla="*/ 12 w 48"/>
                                <a:gd name="T11" fmla="*/ 0 h 16"/>
                                <a:gd name="T12" fmla="*/ 12 w 48"/>
                                <a:gd name="T13" fmla="*/ 1 h 16"/>
                                <a:gd name="T14" fmla="*/ 12 w 48"/>
                                <a:gd name="T15" fmla="*/ 1 h 16"/>
                                <a:gd name="T16" fmla="*/ 12 w 48"/>
                                <a:gd name="T17" fmla="*/ 1 h 16"/>
                                <a:gd name="T18" fmla="*/ 12 w 48"/>
                                <a:gd name="T19" fmla="*/ 4 h 16"/>
                                <a:gd name="T20" fmla="*/ 12 w 48"/>
                                <a:gd name="T21" fmla="*/ 4 h 16"/>
                                <a:gd name="T22" fmla="*/ 12 w 48"/>
                                <a:gd name="T23" fmla="*/ 4 h 16"/>
                                <a:gd name="T24" fmla="*/ 12 w 48"/>
                                <a:gd name="T25" fmla="*/ 4 h 16"/>
                                <a:gd name="T26" fmla="*/ 12 w 48"/>
                                <a:gd name="T27" fmla="*/ 4 h 16"/>
                                <a:gd name="T28" fmla="*/ 1 w 48"/>
                                <a:gd name="T29" fmla="*/ 4 h 16"/>
                                <a:gd name="T30" fmla="*/ 1 w 48"/>
                                <a:gd name="T31" fmla="*/ 4 h 16"/>
                                <a:gd name="T32" fmla="*/ 0 w 48"/>
                                <a:gd name="T33" fmla="*/ 4 h 16"/>
                                <a:gd name="T34" fmla="*/ 0 w 48"/>
                                <a:gd name="T35" fmla="*/ 4 h 16"/>
                                <a:gd name="T36" fmla="*/ 0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0" y="3"/>
                                  </a:moveTo>
                                  <a:cubicBezTo>
                                    <a:pt x="0" y="2"/>
                                    <a:pt x="2" y="0"/>
                                    <a:pt x="3" y="0"/>
                                  </a:cubicBezTo>
                                  <a:cubicBezTo>
                                    <a:pt x="3" y="0"/>
                                    <a:pt x="3" y="0"/>
                                    <a:pt x="3" y="0"/>
                                  </a:cubicBezTo>
                                  <a:lnTo>
                                    <a:pt x="3" y="0"/>
                                  </a:lnTo>
                                  <a:lnTo>
                                    <a:pt x="46" y="0"/>
                                  </a:lnTo>
                                  <a:cubicBezTo>
                                    <a:pt x="47" y="0"/>
                                    <a:pt x="48" y="2"/>
                                    <a:pt x="48" y="3"/>
                                  </a:cubicBezTo>
                                  <a:cubicBezTo>
                                    <a:pt x="48" y="3"/>
                                    <a:pt x="48" y="3"/>
                                    <a:pt x="48" y="3"/>
                                  </a:cubicBezTo>
                                  <a:lnTo>
                                    <a:pt x="48" y="3"/>
                                  </a:lnTo>
                                  <a:lnTo>
                                    <a:pt x="48" y="14"/>
                                  </a:lnTo>
                                  <a:cubicBezTo>
                                    <a:pt x="48" y="15"/>
                                    <a:pt x="47" y="16"/>
                                    <a:pt x="46" y="16"/>
                                  </a:cubicBezTo>
                                  <a:cubicBezTo>
                                    <a:pt x="46" y="16"/>
                                    <a:pt x="46" y="16"/>
                                    <a:pt x="46" y="16"/>
                                  </a:cubicBezTo>
                                  <a:lnTo>
                                    <a:pt x="46" y="16"/>
                                  </a:lnTo>
                                  <a:lnTo>
                                    <a:pt x="3" y="16"/>
                                  </a:lnTo>
                                  <a:cubicBezTo>
                                    <a:pt x="2" y="16"/>
                                    <a:pt x="0" y="15"/>
                                    <a:pt x="0" y="14"/>
                                  </a:cubicBezTo>
                                  <a:cubicBezTo>
                                    <a:pt x="0" y="14"/>
                                    <a:pt x="0" y="14"/>
                                    <a:pt x="0" y="14"/>
                                  </a:cubicBezTo>
                                  <a:lnTo>
                                    <a:pt x="0"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7169" name="Freeform 3024"/>
                          <wps:cNvSpPr>
                            <a:spLocks noChangeAspect="1" noEditPoints="1"/>
                          </wps:cNvSpPr>
                          <wps:spPr bwMode="auto">
                            <a:xfrm>
                              <a:off x="6362" y="15676"/>
                              <a:ext cx="32" cy="15"/>
                            </a:xfrm>
                            <a:custGeom>
                              <a:avLst/>
                              <a:gdLst>
                                <a:gd name="T0" fmla="*/ 0 w 64"/>
                                <a:gd name="T1" fmla="*/ 2 h 32"/>
                                <a:gd name="T2" fmla="*/ 1 w 64"/>
                                <a:gd name="T3" fmla="*/ 1 h 32"/>
                                <a:gd name="T4" fmla="*/ 2 w 64"/>
                                <a:gd name="T5" fmla="*/ 0 h 32"/>
                                <a:gd name="T6" fmla="*/ 3 w 64"/>
                                <a:gd name="T7" fmla="*/ 0 h 32"/>
                                <a:gd name="T8" fmla="*/ 14 w 64"/>
                                <a:gd name="T9" fmla="*/ 0 h 32"/>
                                <a:gd name="T10" fmla="*/ 16 w 64"/>
                                <a:gd name="T11" fmla="*/ 1 h 32"/>
                                <a:gd name="T12" fmla="*/ 16 w 64"/>
                                <a:gd name="T13" fmla="*/ 1 h 32"/>
                                <a:gd name="T14" fmla="*/ 16 w 64"/>
                                <a:gd name="T15" fmla="*/ 2 h 32"/>
                                <a:gd name="T16" fmla="*/ 16 w 64"/>
                                <a:gd name="T17" fmla="*/ 5 h 32"/>
                                <a:gd name="T18" fmla="*/ 16 w 64"/>
                                <a:gd name="T19" fmla="*/ 6 h 32"/>
                                <a:gd name="T20" fmla="*/ 15 w 64"/>
                                <a:gd name="T21" fmla="*/ 7 h 32"/>
                                <a:gd name="T22" fmla="*/ 14 w 64"/>
                                <a:gd name="T23" fmla="*/ 7 h 32"/>
                                <a:gd name="T24" fmla="*/ 3 w 64"/>
                                <a:gd name="T25" fmla="*/ 7 h 32"/>
                                <a:gd name="T26" fmla="*/ 2 w 64"/>
                                <a:gd name="T27" fmla="*/ 7 h 32"/>
                                <a:gd name="T28" fmla="*/ 1 w 64"/>
                                <a:gd name="T29" fmla="*/ 7 h 32"/>
                                <a:gd name="T30" fmla="*/ 0 w 64"/>
                                <a:gd name="T31" fmla="*/ 5 h 32"/>
                                <a:gd name="T32" fmla="*/ 0 w 64"/>
                                <a:gd name="T33" fmla="*/ 2 h 32"/>
                                <a:gd name="T34" fmla="*/ 4 w 64"/>
                                <a:gd name="T35" fmla="*/ 5 h 32"/>
                                <a:gd name="T36" fmla="*/ 4 w 64"/>
                                <a:gd name="T37" fmla="*/ 4 h 32"/>
                                <a:gd name="T38" fmla="*/ 4 w 64"/>
                                <a:gd name="T39" fmla="*/ 4 h 32"/>
                                <a:gd name="T40" fmla="*/ 3 w 64"/>
                                <a:gd name="T41" fmla="*/ 4 h 32"/>
                                <a:gd name="T42" fmla="*/ 14 w 64"/>
                                <a:gd name="T43" fmla="*/ 4 h 32"/>
                                <a:gd name="T44" fmla="*/ 13 w 64"/>
                                <a:gd name="T45" fmla="*/ 4 h 32"/>
                                <a:gd name="T46" fmla="*/ 13 w 64"/>
                                <a:gd name="T47" fmla="*/ 4 h 32"/>
                                <a:gd name="T48" fmla="*/ 12 w 64"/>
                                <a:gd name="T49" fmla="*/ 5 h 32"/>
                                <a:gd name="T50" fmla="*/ 12 w 64"/>
                                <a:gd name="T51" fmla="*/ 2 h 32"/>
                                <a:gd name="T52" fmla="*/ 13 w 64"/>
                                <a:gd name="T53" fmla="*/ 4 h 32"/>
                                <a:gd name="T54" fmla="*/ 12 w 64"/>
                                <a:gd name="T55" fmla="*/ 3 h 32"/>
                                <a:gd name="T56" fmla="*/ 14 w 64"/>
                                <a:gd name="T57" fmla="*/ 4 h 32"/>
                                <a:gd name="T58" fmla="*/ 3 w 64"/>
                                <a:gd name="T59" fmla="*/ 4 h 32"/>
                                <a:gd name="T60" fmla="*/ 5 w 64"/>
                                <a:gd name="T61" fmla="*/ 3 h 32"/>
                                <a:gd name="T62" fmla="*/ 4 w 64"/>
                                <a:gd name="T63" fmla="*/ 4 h 32"/>
                                <a:gd name="T64" fmla="*/ 4 w 64"/>
                                <a:gd name="T65" fmla="*/ 2 h 32"/>
                                <a:gd name="T66" fmla="*/ 4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0" y="11"/>
                                  </a:move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lose/>
                                  <a:moveTo>
                                    <a:pt x="16" y="22"/>
                                  </a:moveTo>
                                  <a:lnTo>
                                    <a:pt x="13" y="16"/>
                                  </a:lnTo>
                                  <a:lnTo>
                                    <a:pt x="16" y="18"/>
                                  </a:lnTo>
                                  <a:lnTo>
                                    <a:pt x="11" y="16"/>
                                  </a:lnTo>
                                  <a:lnTo>
                                    <a:pt x="54" y="16"/>
                                  </a:lnTo>
                                  <a:lnTo>
                                    <a:pt x="49" y="19"/>
                                  </a:lnTo>
                                  <a:lnTo>
                                    <a:pt x="51" y="17"/>
                                  </a:lnTo>
                                  <a:lnTo>
                                    <a:pt x="48" y="22"/>
                                  </a:lnTo>
                                  <a:lnTo>
                                    <a:pt x="48" y="11"/>
                                  </a:lnTo>
                                  <a:lnTo>
                                    <a:pt x="50" y="16"/>
                                  </a:lnTo>
                                  <a:lnTo>
                                    <a:pt x="48" y="13"/>
                                  </a:lnTo>
                                  <a:lnTo>
                                    <a:pt x="54" y="16"/>
                                  </a:lnTo>
                                  <a:lnTo>
                                    <a:pt x="11" y="16"/>
                                  </a:lnTo>
                                  <a:lnTo>
                                    <a:pt x="17" y="14"/>
                                  </a:lnTo>
                                  <a:lnTo>
                                    <a:pt x="14" y="17"/>
                                  </a:lnTo>
                                  <a:lnTo>
                                    <a:pt x="16" y="11"/>
                                  </a:lnTo>
                                  <a:lnTo>
                                    <a:pt x="16"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70" name="Freeform 3025"/>
                          <wps:cNvSpPr>
                            <a:spLocks noChangeAspect="1"/>
                          </wps:cNvSpPr>
                          <wps:spPr bwMode="auto">
                            <a:xfrm>
                              <a:off x="5754"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171" name="Freeform 3026"/>
                          <wps:cNvSpPr>
                            <a:spLocks noChangeAspect="1" noEditPoints="1"/>
                          </wps:cNvSpPr>
                          <wps:spPr bwMode="auto">
                            <a:xfrm>
                              <a:off x="5750"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72" name="Freeform 3027"/>
                          <wps:cNvSpPr>
                            <a:spLocks noChangeAspect="1"/>
                          </wps:cNvSpPr>
                          <wps:spPr bwMode="auto">
                            <a:xfrm>
                              <a:off x="5758"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173" name="Freeform 3028"/>
                          <wps:cNvSpPr>
                            <a:spLocks noChangeAspect="1"/>
                          </wps:cNvSpPr>
                          <wps:spPr bwMode="auto">
                            <a:xfrm>
                              <a:off x="568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174" name="Freeform 3029"/>
                          <wps:cNvSpPr>
                            <a:spLocks noChangeAspect="1" noEditPoints="1"/>
                          </wps:cNvSpPr>
                          <wps:spPr bwMode="auto">
                            <a:xfrm>
                              <a:off x="567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75" name="Freeform 3030"/>
                          <wps:cNvSpPr>
                            <a:spLocks noChangeAspect="1"/>
                          </wps:cNvSpPr>
                          <wps:spPr bwMode="auto">
                            <a:xfrm>
                              <a:off x="5687"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176" name="Rectangle 3031"/>
                          <wps:cNvSpPr>
                            <a:spLocks noChangeAspect="1" noChangeArrowheads="1"/>
                          </wps:cNvSpPr>
                          <wps:spPr bwMode="auto">
                            <a:xfrm>
                              <a:off x="570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7" name="Freeform 3032"/>
                          <wps:cNvSpPr>
                            <a:spLocks noChangeAspect="1"/>
                          </wps:cNvSpPr>
                          <wps:spPr bwMode="auto">
                            <a:xfrm>
                              <a:off x="5770"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178" name="Freeform 3033"/>
                          <wps:cNvSpPr>
                            <a:spLocks noChangeAspect="1" noEditPoints="1"/>
                          </wps:cNvSpPr>
                          <wps:spPr bwMode="auto">
                            <a:xfrm>
                              <a:off x="5766"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179" name="Freeform 3034"/>
                          <wps:cNvSpPr>
                            <a:spLocks noChangeAspect="1"/>
                          </wps:cNvSpPr>
                          <wps:spPr bwMode="auto">
                            <a:xfrm>
                              <a:off x="5699"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180" name="Freeform 3035"/>
                          <wps:cNvSpPr>
                            <a:spLocks noChangeAspect="1" noEditPoints="1"/>
                          </wps:cNvSpPr>
                          <wps:spPr bwMode="auto">
                            <a:xfrm>
                              <a:off x="569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181" name="Picture 30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99"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182" name="Freeform 3037"/>
                          <wps:cNvSpPr>
                            <a:spLocks noChangeAspect="1" noEditPoints="1"/>
                          </wps:cNvSpPr>
                          <wps:spPr bwMode="auto">
                            <a:xfrm>
                              <a:off x="5695"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83" name="Rectangle 3038"/>
                          <wps:cNvSpPr>
                            <a:spLocks noChangeAspect="1" noChangeArrowheads="1"/>
                          </wps:cNvSpPr>
                          <wps:spPr bwMode="auto">
                            <a:xfrm>
                              <a:off x="5734"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4" name="Freeform 3039"/>
                          <wps:cNvSpPr>
                            <a:spLocks noChangeAspect="1"/>
                          </wps:cNvSpPr>
                          <wps:spPr bwMode="auto">
                            <a:xfrm>
                              <a:off x="5945" y="15679"/>
                              <a:ext cx="56" cy="32"/>
                            </a:xfrm>
                            <a:custGeom>
                              <a:avLst/>
                              <a:gdLst>
                                <a:gd name="T0" fmla="*/ 0 w 112"/>
                                <a:gd name="T1" fmla="*/ 8 h 64"/>
                                <a:gd name="T2" fmla="*/ 14 w 112"/>
                                <a:gd name="T3" fmla="*/ 0 h 64"/>
                                <a:gd name="T4" fmla="*/ 14 w 112"/>
                                <a:gd name="T5" fmla="*/ 0 h 64"/>
                                <a:gd name="T6" fmla="*/ 28 w 112"/>
                                <a:gd name="T7" fmla="*/ 8 h 64"/>
                                <a:gd name="T8" fmla="*/ 28 w 112"/>
                                <a:gd name="T9" fmla="*/ 8 h 64"/>
                                <a:gd name="T10" fmla="*/ 28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185" name="Freeform 3040"/>
                          <wps:cNvSpPr>
                            <a:spLocks noChangeAspect="1" noEditPoints="1"/>
                          </wps:cNvSpPr>
                          <wps:spPr bwMode="auto">
                            <a:xfrm>
                              <a:off x="594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86" name="Freeform 3041"/>
                          <wps:cNvSpPr>
                            <a:spLocks noChangeAspect="1"/>
                          </wps:cNvSpPr>
                          <wps:spPr bwMode="auto">
                            <a:xfrm>
                              <a:off x="5949"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187" name="Freeform 3042"/>
                          <wps:cNvSpPr>
                            <a:spLocks noChangeAspect="1"/>
                          </wps:cNvSpPr>
                          <wps:spPr bwMode="auto">
                            <a:xfrm>
                              <a:off x="5874"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188" name="Freeform 3043"/>
                          <wps:cNvSpPr>
                            <a:spLocks noChangeAspect="1" noEditPoints="1"/>
                          </wps:cNvSpPr>
                          <wps:spPr bwMode="auto">
                            <a:xfrm>
                              <a:off x="5870"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89" name="Freeform 3044"/>
                          <wps:cNvSpPr>
                            <a:spLocks noChangeAspect="1"/>
                          </wps:cNvSpPr>
                          <wps:spPr bwMode="auto">
                            <a:xfrm>
                              <a:off x="587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190" name="Rectangle 3045"/>
                          <wps:cNvSpPr>
                            <a:spLocks noChangeAspect="1" noChangeArrowheads="1"/>
                          </wps:cNvSpPr>
                          <wps:spPr bwMode="auto">
                            <a:xfrm>
                              <a:off x="596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1" name="Rectangle 3046"/>
                          <wps:cNvSpPr>
                            <a:spLocks noChangeAspect="1" noChangeArrowheads="1"/>
                          </wps:cNvSpPr>
                          <wps:spPr bwMode="auto">
                            <a:xfrm>
                              <a:off x="589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2" name="Freeform 3047"/>
                          <wps:cNvSpPr>
                            <a:spLocks noChangeAspect="1"/>
                          </wps:cNvSpPr>
                          <wps:spPr bwMode="auto">
                            <a:xfrm>
                              <a:off x="5969"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193" name="Freeform 3048"/>
                          <wps:cNvSpPr>
                            <a:spLocks noChangeAspect="1" noEditPoints="1"/>
                          </wps:cNvSpPr>
                          <wps:spPr bwMode="auto">
                            <a:xfrm>
                              <a:off x="5965" y="15691"/>
                              <a:ext cx="16" cy="17"/>
                            </a:xfrm>
                            <a:custGeom>
                              <a:avLst/>
                              <a:gdLst>
                                <a:gd name="T0" fmla="*/ 0 w 33"/>
                                <a:gd name="T1" fmla="*/ 6 h 33"/>
                                <a:gd name="T2" fmla="*/ 0 w 33"/>
                                <a:gd name="T3" fmla="*/ 3 h 33"/>
                                <a:gd name="T4" fmla="*/ 2 w 33"/>
                                <a:gd name="T5" fmla="*/ 1 h 33"/>
                                <a:gd name="T6" fmla="*/ 5 w 33"/>
                                <a:gd name="T7" fmla="*/ 1 h 33"/>
                                <a:gd name="T8" fmla="*/ 7 w 33"/>
                                <a:gd name="T9" fmla="*/ 3 h 33"/>
                                <a:gd name="T10" fmla="*/ 7 w 33"/>
                                <a:gd name="T11" fmla="*/ 6 h 33"/>
                                <a:gd name="T12" fmla="*/ 5 w 33"/>
                                <a:gd name="T13" fmla="*/ 8 h 33"/>
                                <a:gd name="T14" fmla="*/ 2 w 33"/>
                                <a:gd name="T15" fmla="*/ 8 h 33"/>
                                <a:gd name="T16" fmla="*/ 0 w 33"/>
                                <a:gd name="T17" fmla="*/ 6 h 33"/>
                                <a:gd name="T18" fmla="*/ 5 w 33"/>
                                <a:gd name="T19" fmla="*/ 5 h 33"/>
                                <a:gd name="T20" fmla="*/ 2 w 33"/>
                                <a:gd name="T21" fmla="*/ 5 h 33"/>
                                <a:gd name="T22" fmla="*/ 4 w 33"/>
                                <a:gd name="T23" fmla="*/ 3 h 33"/>
                                <a:gd name="T24" fmla="*/ 4 w 33"/>
                                <a:gd name="T25" fmla="*/ 6 h 33"/>
                                <a:gd name="T26" fmla="*/ 2 w 33"/>
                                <a:gd name="T27" fmla="*/ 4 h 33"/>
                                <a:gd name="T28" fmla="*/ 5 w 33"/>
                                <a:gd name="T29" fmla="*/ 4 h 33"/>
                                <a:gd name="T30" fmla="*/ 3 w 33"/>
                                <a:gd name="T31" fmla="*/ 6 h 33"/>
                                <a:gd name="T32" fmla="*/ 3 w 33"/>
                                <a:gd name="T33" fmla="*/ 3 h 33"/>
                                <a:gd name="T34" fmla="*/ 5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194" name="Freeform 3049"/>
                          <wps:cNvSpPr>
                            <a:spLocks noChangeAspect="1"/>
                          </wps:cNvSpPr>
                          <wps:spPr bwMode="auto">
                            <a:xfrm>
                              <a:off x="5897"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195" name="Freeform 3050"/>
                          <wps:cNvSpPr>
                            <a:spLocks noChangeAspect="1" noEditPoints="1"/>
                          </wps:cNvSpPr>
                          <wps:spPr bwMode="auto">
                            <a:xfrm>
                              <a:off x="5893" y="15691"/>
                              <a:ext cx="17" cy="17"/>
                            </a:xfrm>
                            <a:custGeom>
                              <a:avLst/>
                              <a:gdLst>
                                <a:gd name="T0" fmla="*/ 1 w 33"/>
                                <a:gd name="T1" fmla="*/ 6 h 33"/>
                                <a:gd name="T2" fmla="*/ 1 w 33"/>
                                <a:gd name="T3" fmla="*/ 3 h 33"/>
                                <a:gd name="T4" fmla="*/ 3 w 33"/>
                                <a:gd name="T5" fmla="*/ 1 h 33"/>
                                <a:gd name="T6" fmla="*/ 6 w 33"/>
                                <a:gd name="T7" fmla="*/ 1 h 33"/>
                                <a:gd name="T8" fmla="*/ 8 w 33"/>
                                <a:gd name="T9" fmla="*/ 3 h 33"/>
                                <a:gd name="T10" fmla="*/ 8 w 33"/>
                                <a:gd name="T11" fmla="*/ 6 h 33"/>
                                <a:gd name="T12" fmla="*/ 6 w 33"/>
                                <a:gd name="T13" fmla="*/ 8 h 33"/>
                                <a:gd name="T14" fmla="*/ 3 w 33"/>
                                <a:gd name="T15" fmla="*/ 8 h 33"/>
                                <a:gd name="T16" fmla="*/ 1 w 33"/>
                                <a:gd name="T17" fmla="*/ 6 h 33"/>
                                <a:gd name="T18" fmla="*/ 6 w 33"/>
                                <a:gd name="T19" fmla="*/ 5 h 33"/>
                                <a:gd name="T20" fmla="*/ 3 w 33"/>
                                <a:gd name="T21" fmla="*/ 5 h 33"/>
                                <a:gd name="T22" fmla="*/ 5 w 33"/>
                                <a:gd name="T23" fmla="*/ 3 h 33"/>
                                <a:gd name="T24" fmla="*/ 5 w 33"/>
                                <a:gd name="T25" fmla="*/ 6 h 33"/>
                                <a:gd name="T26" fmla="*/ 3 w 33"/>
                                <a:gd name="T27" fmla="*/ 4 h 33"/>
                                <a:gd name="T28" fmla="*/ 6 w 33"/>
                                <a:gd name="T29" fmla="*/ 4 h 33"/>
                                <a:gd name="T30" fmla="*/ 4 w 33"/>
                                <a:gd name="T31" fmla="*/ 6 h 33"/>
                                <a:gd name="T32" fmla="*/ 4 w 33"/>
                                <a:gd name="T33" fmla="*/ 3 h 33"/>
                                <a:gd name="T34" fmla="*/ 6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196" name="Picture 30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7" y="15679"/>
                              <a:ext cx="96" cy="24"/>
                            </a:xfrm>
                            <a:prstGeom prst="rect">
                              <a:avLst/>
                            </a:prstGeom>
                            <a:noFill/>
                            <a:extLst>
                              <a:ext uri="{909E8E84-426E-40DD-AFC4-6F175D3DCCD1}">
                                <a14:hiddenFill xmlns:a14="http://schemas.microsoft.com/office/drawing/2010/main">
                                  <a:solidFill>
                                    <a:srgbClr val="FFFFFF"/>
                                  </a:solidFill>
                                </a14:hiddenFill>
                              </a:ext>
                            </a:extLst>
                          </pic:spPr>
                        </pic:pic>
                        <wps:wsp>
                          <wps:cNvPr id="7197" name="Freeform 3052"/>
                          <wps:cNvSpPr>
                            <a:spLocks noChangeAspect="1" noEditPoints="1"/>
                          </wps:cNvSpPr>
                          <wps:spPr bwMode="auto">
                            <a:xfrm>
                              <a:off x="589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98" name="Rectangle 3053"/>
                          <wps:cNvSpPr>
                            <a:spLocks noChangeAspect="1" noChangeArrowheads="1"/>
                          </wps:cNvSpPr>
                          <wps:spPr bwMode="auto">
                            <a:xfrm>
                              <a:off x="592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9" name="Freeform 3054"/>
                          <wps:cNvSpPr>
                            <a:spLocks noChangeAspect="1"/>
                          </wps:cNvSpPr>
                          <wps:spPr bwMode="auto">
                            <a:xfrm>
                              <a:off x="6295"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200" name="Freeform 3055"/>
                          <wps:cNvSpPr>
                            <a:spLocks noChangeAspect="1" noEditPoints="1"/>
                          </wps:cNvSpPr>
                          <wps:spPr bwMode="auto">
                            <a:xfrm>
                              <a:off x="629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01" name="Freeform 3056"/>
                          <wps:cNvSpPr>
                            <a:spLocks noChangeAspect="1"/>
                          </wps:cNvSpPr>
                          <wps:spPr bwMode="auto">
                            <a:xfrm>
                              <a:off x="629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202" name="Freeform 3057"/>
                          <wps:cNvSpPr>
                            <a:spLocks noChangeAspect="1"/>
                          </wps:cNvSpPr>
                          <wps:spPr bwMode="auto">
                            <a:xfrm>
                              <a:off x="623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203" name="Freeform 3058"/>
                          <wps:cNvSpPr>
                            <a:spLocks noChangeAspect="1" noEditPoints="1"/>
                          </wps:cNvSpPr>
                          <wps:spPr bwMode="auto">
                            <a:xfrm>
                              <a:off x="622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04" name="Freeform 3059"/>
                          <wps:cNvSpPr>
                            <a:spLocks noChangeAspect="1"/>
                          </wps:cNvSpPr>
                          <wps:spPr bwMode="auto">
                            <a:xfrm>
                              <a:off x="622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205" name="Rectangle 3060"/>
                          <wps:cNvSpPr>
                            <a:spLocks noChangeAspect="1" noChangeArrowheads="1"/>
                          </wps:cNvSpPr>
                          <wps:spPr bwMode="auto">
                            <a:xfrm>
                              <a:off x="631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6" name="Rectangle 3061"/>
                          <wps:cNvSpPr>
                            <a:spLocks noChangeAspect="1" noChangeArrowheads="1"/>
                          </wps:cNvSpPr>
                          <wps:spPr bwMode="auto">
                            <a:xfrm>
                              <a:off x="624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7" name="Freeform 3062"/>
                          <wps:cNvSpPr>
                            <a:spLocks noChangeAspect="1"/>
                          </wps:cNvSpPr>
                          <wps:spPr bwMode="auto">
                            <a:xfrm>
                              <a:off x="6319" y="15695"/>
                              <a:ext cx="15" cy="8"/>
                            </a:xfrm>
                            <a:custGeom>
                              <a:avLst/>
                              <a:gdLst>
                                <a:gd name="T0" fmla="*/ 0 w 32"/>
                                <a:gd name="T1" fmla="*/ 2 h 16"/>
                                <a:gd name="T2" fmla="*/ 4 w 32"/>
                                <a:gd name="T3" fmla="*/ 0 h 16"/>
                                <a:gd name="T4" fmla="*/ 4 w 32"/>
                                <a:gd name="T5" fmla="*/ 0 h 16"/>
                                <a:gd name="T6" fmla="*/ 7 w 32"/>
                                <a:gd name="T7" fmla="*/ 2 h 16"/>
                                <a:gd name="T8" fmla="*/ 7 w 32"/>
                                <a:gd name="T9" fmla="*/ 2 h 16"/>
                                <a:gd name="T10" fmla="*/ 7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208" name="Freeform 3063"/>
                          <wps:cNvSpPr>
                            <a:spLocks noChangeAspect="1" noEditPoints="1"/>
                          </wps:cNvSpPr>
                          <wps:spPr bwMode="auto">
                            <a:xfrm>
                              <a:off x="631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209" name="Freeform 3064"/>
                          <wps:cNvSpPr>
                            <a:spLocks noChangeAspect="1"/>
                          </wps:cNvSpPr>
                          <wps:spPr bwMode="auto">
                            <a:xfrm>
                              <a:off x="624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210" name="Freeform 3065"/>
                          <wps:cNvSpPr>
                            <a:spLocks noChangeAspect="1" noEditPoints="1"/>
                          </wps:cNvSpPr>
                          <wps:spPr bwMode="auto">
                            <a:xfrm>
                              <a:off x="624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211" name="Picture 30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4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212" name="Freeform 3067"/>
                          <wps:cNvSpPr>
                            <a:spLocks noChangeAspect="1" noEditPoints="1"/>
                          </wps:cNvSpPr>
                          <wps:spPr bwMode="auto">
                            <a:xfrm>
                              <a:off x="624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13" name="Rectangle 3068"/>
                          <wps:cNvSpPr>
                            <a:spLocks noChangeAspect="1" noChangeArrowheads="1"/>
                          </wps:cNvSpPr>
                          <wps:spPr bwMode="auto">
                            <a:xfrm>
                              <a:off x="627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214" name="Group 3069"/>
                        <wpg:cNvGrpSpPr>
                          <a:grpSpLocks noChangeAspect="1"/>
                        </wpg:cNvGrpSpPr>
                        <wpg:grpSpPr bwMode="auto">
                          <a:xfrm>
                            <a:off x="7821" y="9264"/>
                            <a:ext cx="2880" cy="443"/>
                            <a:chOff x="5301" y="15548"/>
                            <a:chExt cx="1093" cy="168"/>
                          </a:xfrm>
                        </wpg:grpSpPr>
                        <pic:pic xmlns:pic="http://schemas.openxmlformats.org/drawingml/2006/picture">
                          <pic:nvPicPr>
                            <pic:cNvPr id="7215" name="Picture 30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6" name="Picture 30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7" name="Picture 30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wps:wsp>
                          <wps:cNvPr id="7218" name="Rectangle 3073"/>
                          <wps:cNvSpPr>
                            <a:spLocks noChangeAspect="1" noChangeArrowheads="1"/>
                          </wps:cNvSpPr>
                          <wps:spPr bwMode="auto">
                            <a:xfrm>
                              <a:off x="5325"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9" name="Freeform 3074"/>
                          <wps:cNvSpPr>
                            <a:spLocks noChangeAspect="1" noEditPoints="1"/>
                          </wps:cNvSpPr>
                          <wps:spPr bwMode="auto">
                            <a:xfrm>
                              <a:off x="5321" y="15676"/>
                              <a:ext cx="40" cy="15"/>
                            </a:xfrm>
                            <a:custGeom>
                              <a:avLst/>
                              <a:gdLst>
                                <a:gd name="T0" fmla="*/ 0 w 40"/>
                                <a:gd name="T1" fmla="*/ 0 h 15"/>
                                <a:gd name="T2" fmla="*/ 40 w 40"/>
                                <a:gd name="T3" fmla="*/ 0 h 15"/>
                                <a:gd name="T4" fmla="*/ 40 w 40"/>
                                <a:gd name="T5" fmla="*/ 15 h 15"/>
                                <a:gd name="T6" fmla="*/ 0 w 40"/>
                                <a:gd name="T7" fmla="*/ 15 h 15"/>
                                <a:gd name="T8" fmla="*/ 0 w 40"/>
                                <a:gd name="T9" fmla="*/ 0 h 15"/>
                                <a:gd name="T10" fmla="*/ 8 w 40"/>
                                <a:gd name="T11" fmla="*/ 11 h 15"/>
                                <a:gd name="T12" fmla="*/ 4 w 40"/>
                                <a:gd name="T13" fmla="*/ 7 h 15"/>
                                <a:gd name="T14" fmla="*/ 36 w 40"/>
                                <a:gd name="T15" fmla="*/ 7 h 15"/>
                                <a:gd name="T16" fmla="*/ 32 w 40"/>
                                <a:gd name="T17" fmla="*/ 11 h 15"/>
                                <a:gd name="T18" fmla="*/ 32 w 40"/>
                                <a:gd name="T19" fmla="*/ 3 h 15"/>
                                <a:gd name="T20" fmla="*/ 36 w 40"/>
                                <a:gd name="T21" fmla="*/ 7 h 15"/>
                                <a:gd name="T22" fmla="*/ 4 w 40"/>
                                <a:gd name="T23" fmla="*/ 7 h 15"/>
                                <a:gd name="T24" fmla="*/ 8 w 40"/>
                                <a:gd name="T25" fmla="*/ 3 h 15"/>
                                <a:gd name="T26" fmla="*/ 8 w 40"/>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0" y="0"/>
                                  </a:moveTo>
                                  <a:lnTo>
                                    <a:pt x="40" y="0"/>
                                  </a:lnTo>
                                  <a:lnTo>
                                    <a:pt x="40" y="15"/>
                                  </a:lnTo>
                                  <a:lnTo>
                                    <a:pt x="0" y="15"/>
                                  </a:lnTo>
                                  <a:lnTo>
                                    <a:pt x="0" y="0"/>
                                  </a:lnTo>
                                  <a:close/>
                                  <a:moveTo>
                                    <a:pt x="8" y="11"/>
                                  </a:moveTo>
                                  <a:lnTo>
                                    <a:pt x="4" y="7"/>
                                  </a:lnTo>
                                  <a:lnTo>
                                    <a:pt x="36" y="7"/>
                                  </a:lnTo>
                                  <a:lnTo>
                                    <a:pt x="32" y="11"/>
                                  </a:lnTo>
                                  <a:lnTo>
                                    <a:pt x="32" y="3"/>
                                  </a:lnTo>
                                  <a:lnTo>
                                    <a:pt x="36"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20" name="Freeform 3075"/>
                          <wps:cNvSpPr>
                            <a:spLocks noChangeAspect="1"/>
                          </wps:cNvSpPr>
                          <wps:spPr bwMode="auto">
                            <a:xfrm>
                              <a:off x="5309" y="15679"/>
                              <a:ext cx="24" cy="8"/>
                            </a:xfrm>
                            <a:custGeom>
                              <a:avLst/>
                              <a:gdLst>
                                <a:gd name="T0" fmla="*/ 12 w 48"/>
                                <a:gd name="T1" fmla="*/ 1 h 16"/>
                                <a:gd name="T2" fmla="*/ 12 w 48"/>
                                <a:gd name="T3" fmla="*/ 0 h 16"/>
                                <a:gd name="T4" fmla="*/ 12 w 48"/>
                                <a:gd name="T5" fmla="*/ 0 h 16"/>
                                <a:gd name="T6" fmla="*/ 12 w 48"/>
                                <a:gd name="T7" fmla="*/ 0 h 16"/>
                                <a:gd name="T8" fmla="*/ 1 w 48"/>
                                <a:gd name="T9" fmla="*/ 0 h 16"/>
                                <a:gd name="T10" fmla="*/ 1 w 48"/>
                                <a:gd name="T11" fmla="*/ 0 h 16"/>
                                <a:gd name="T12" fmla="*/ 0 w 48"/>
                                <a:gd name="T13" fmla="*/ 1 h 16"/>
                                <a:gd name="T14" fmla="*/ 0 w 48"/>
                                <a:gd name="T15" fmla="*/ 1 h 16"/>
                                <a:gd name="T16" fmla="*/ 0 w 48"/>
                                <a:gd name="T17" fmla="*/ 1 h 16"/>
                                <a:gd name="T18" fmla="*/ 0 w 48"/>
                                <a:gd name="T19" fmla="*/ 4 h 16"/>
                                <a:gd name="T20" fmla="*/ 0 w 48"/>
                                <a:gd name="T21" fmla="*/ 4 h 16"/>
                                <a:gd name="T22" fmla="*/ 1 w 48"/>
                                <a:gd name="T23" fmla="*/ 4 h 16"/>
                                <a:gd name="T24" fmla="*/ 1 w 48"/>
                                <a:gd name="T25" fmla="*/ 4 h 16"/>
                                <a:gd name="T26" fmla="*/ 1 w 48"/>
                                <a:gd name="T27" fmla="*/ 4 h 16"/>
                                <a:gd name="T28" fmla="*/ 12 w 48"/>
                                <a:gd name="T29" fmla="*/ 4 h 16"/>
                                <a:gd name="T30" fmla="*/ 12 w 48"/>
                                <a:gd name="T31" fmla="*/ 4 h 16"/>
                                <a:gd name="T32" fmla="*/ 12 w 48"/>
                                <a:gd name="T33" fmla="*/ 4 h 16"/>
                                <a:gd name="T34" fmla="*/ 12 w 48"/>
                                <a:gd name="T35" fmla="*/ 4 h 16"/>
                                <a:gd name="T36" fmla="*/ 12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48" y="3"/>
                                  </a:moveTo>
                                  <a:cubicBezTo>
                                    <a:pt x="48" y="2"/>
                                    <a:pt x="47" y="0"/>
                                    <a:pt x="46" y="0"/>
                                  </a:cubicBezTo>
                                  <a:cubicBezTo>
                                    <a:pt x="46" y="0"/>
                                    <a:pt x="46" y="0"/>
                                    <a:pt x="46" y="0"/>
                                  </a:cubicBezTo>
                                  <a:lnTo>
                                    <a:pt x="46" y="0"/>
                                  </a:lnTo>
                                  <a:lnTo>
                                    <a:pt x="3" y="0"/>
                                  </a:lnTo>
                                  <a:cubicBezTo>
                                    <a:pt x="2" y="0"/>
                                    <a:pt x="0" y="2"/>
                                    <a:pt x="0" y="3"/>
                                  </a:cubicBezTo>
                                  <a:cubicBezTo>
                                    <a:pt x="0" y="3"/>
                                    <a:pt x="0" y="3"/>
                                    <a:pt x="0" y="3"/>
                                  </a:cubicBezTo>
                                  <a:lnTo>
                                    <a:pt x="0" y="3"/>
                                  </a:lnTo>
                                  <a:lnTo>
                                    <a:pt x="0" y="14"/>
                                  </a:lnTo>
                                  <a:cubicBezTo>
                                    <a:pt x="0" y="15"/>
                                    <a:pt x="2" y="16"/>
                                    <a:pt x="3" y="16"/>
                                  </a:cubicBezTo>
                                  <a:cubicBezTo>
                                    <a:pt x="3" y="16"/>
                                    <a:pt x="3" y="16"/>
                                    <a:pt x="3" y="16"/>
                                  </a:cubicBezTo>
                                  <a:lnTo>
                                    <a:pt x="3" y="16"/>
                                  </a:lnTo>
                                  <a:lnTo>
                                    <a:pt x="46" y="16"/>
                                  </a:lnTo>
                                  <a:cubicBezTo>
                                    <a:pt x="47" y="16"/>
                                    <a:pt x="48" y="15"/>
                                    <a:pt x="48" y="14"/>
                                  </a:cubicBezTo>
                                  <a:cubicBezTo>
                                    <a:pt x="48" y="14"/>
                                    <a:pt x="48" y="14"/>
                                    <a:pt x="48" y="14"/>
                                  </a:cubicBezTo>
                                  <a:lnTo>
                                    <a:pt x="48"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7221" name="Freeform 3076"/>
                          <wps:cNvSpPr>
                            <a:spLocks noChangeAspect="1" noEditPoints="1"/>
                          </wps:cNvSpPr>
                          <wps:spPr bwMode="auto">
                            <a:xfrm>
                              <a:off x="5305" y="15676"/>
                              <a:ext cx="32" cy="15"/>
                            </a:xfrm>
                            <a:custGeom>
                              <a:avLst/>
                              <a:gdLst>
                                <a:gd name="T0" fmla="*/ 12 w 64"/>
                                <a:gd name="T1" fmla="*/ 2 h 32"/>
                                <a:gd name="T2" fmla="*/ 13 w 64"/>
                                <a:gd name="T3" fmla="*/ 4 h 32"/>
                                <a:gd name="T4" fmla="*/ 12 w 64"/>
                                <a:gd name="T5" fmla="*/ 3 h 32"/>
                                <a:gd name="T6" fmla="*/ 14 w 64"/>
                                <a:gd name="T7" fmla="*/ 4 h 32"/>
                                <a:gd name="T8" fmla="*/ 3 w 64"/>
                                <a:gd name="T9" fmla="*/ 4 h 32"/>
                                <a:gd name="T10" fmla="*/ 5 w 64"/>
                                <a:gd name="T11" fmla="*/ 3 h 32"/>
                                <a:gd name="T12" fmla="*/ 4 w 64"/>
                                <a:gd name="T13" fmla="*/ 4 h 32"/>
                                <a:gd name="T14" fmla="*/ 4 w 64"/>
                                <a:gd name="T15" fmla="*/ 2 h 32"/>
                                <a:gd name="T16" fmla="*/ 4 w 64"/>
                                <a:gd name="T17" fmla="*/ 5 h 32"/>
                                <a:gd name="T18" fmla="*/ 4 w 64"/>
                                <a:gd name="T19" fmla="*/ 4 h 32"/>
                                <a:gd name="T20" fmla="*/ 4 w 64"/>
                                <a:gd name="T21" fmla="*/ 4 h 32"/>
                                <a:gd name="T22" fmla="*/ 3 w 64"/>
                                <a:gd name="T23" fmla="*/ 4 h 32"/>
                                <a:gd name="T24" fmla="*/ 14 w 64"/>
                                <a:gd name="T25" fmla="*/ 4 h 32"/>
                                <a:gd name="T26" fmla="*/ 13 w 64"/>
                                <a:gd name="T27" fmla="*/ 4 h 32"/>
                                <a:gd name="T28" fmla="*/ 13 w 64"/>
                                <a:gd name="T29" fmla="*/ 4 h 32"/>
                                <a:gd name="T30" fmla="*/ 12 w 64"/>
                                <a:gd name="T31" fmla="*/ 5 h 32"/>
                                <a:gd name="T32" fmla="*/ 12 w 64"/>
                                <a:gd name="T33" fmla="*/ 2 h 32"/>
                                <a:gd name="T34" fmla="*/ 16 w 64"/>
                                <a:gd name="T35" fmla="*/ 5 h 32"/>
                                <a:gd name="T36" fmla="*/ 16 w 64"/>
                                <a:gd name="T37" fmla="*/ 6 h 32"/>
                                <a:gd name="T38" fmla="*/ 15 w 64"/>
                                <a:gd name="T39" fmla="*/ 7 h 32"/>
                                <a:gd name="T40" fmla="*/ 14 w 64"/>
                                <a:gd name="T41" fmla="*/ 7 h 32"/>
                                <a:gd name="T42" fmla="*/ 3 w 64"/>
                                <a:gd name="T43" fmla="*/ 7 h 32"/>
                                <a:gd name="T44" fmla="*/ 2 w 64"/>
                                <a:gd name="T45" fmla="*/ 7 h 32"/>
                                <a:gd name="T46" fmla="*/ 1 w 64"/>
                                <a:gd name="T47" fmla="*/ 7 h 32"/>
                                <a:gd name="T48" fmla="*/ 0 w 64"/>
                                <a:gd name="T49" fmla="*/ 5 h 32"/>
                                <a:gd name="T50" fmla="*/ 0 w 64"/>
                                <a:gd name="T51" fmla="*/ 2 h 32"/>
                                <a:gd name="T52" fmla="*/ 1 w 64"/>
                                <a:gd name="T53" fmla="*/ 1 h 32"/>
                                <a:gd name="T54" fmla="*/ 2 w 64"/>
                                <a:gd name="T55" fmla="*/ 0 h 32"/>
                                <a:gd name="T56" fmla="*/ 3 w 64"/>
                                <a:gd name="T57" fmla="*/ 0 h 32"/>
                                <a:gd name="T58" fmla="*/ 14 w 64"/>
                                <a:gd name="T59" fmla="*/ 0 h 32"/>
                                <a:gd name="T60" fmla="*/ 16 w 64"/>
                                <a:gd name="T61" fmla="*/ 1 h 32"/>
                                <a:gd name="T62" fmla="*/ 16 w 64"/>
                                <a:gd name="T63" fmla="*/ 1 h 32"/>
                                <a:gd name="T64" fmla="*/ 16 w 64"/>
                                <a:gd name="T65" fmla="*/ 2 h 32"/>
                                <a:gd name="T66" fmla="*/ 16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48" y="11"/>
                                  </a:moveTo>
                                  <a:lnTo>
                                    <a:pt x="50" y="16"/>
                                  </a:lnTo>
                                  <a:lnTo>
                                    <a:pt x="48" y="13"/>
                                  </a:lnTo>
                                  <a:lnTo>
                                    <a:pt x="54" y="16"/>
                                  </a:lnTo>
                                  <a:lnTo>
                                    <a:pt x="11" y="16"/>
                                  </a:lnTo>
                                  <a:lnTo>
                                    <a:pt x="17" y="14"/>
                                  </a:lnTo>
                                  <a:lnTo>
                                    <a:pt x="14" y="17"/>
                                  </a:lnTo>
                                  <a:lnTo>
                                    <a:pt x="16" y="11"/>
                                  </a:lnTo>
                                  <a:lnTo>
                                    <a:pt x="16" y="22"/>
                                  </a:lnTo>
                                  <a:lnTo>
                                    <a:pt x="13" y="16"/>
                                  </a:lnTo>
                                  <a:lnTo>
                                    <a:pt x="16" y="18"/>
                                  </a:lnTo>
                                  <a:lnTo>
                                    <a:pt x="11" y="16"/>
                                  </a:lnTo>
                                  <a:lnTo>
                                    <a:pt x="54" y="16"/>
                                  </a:lnTo>
                                  <a:lnTo>
                                    <a:pt x="49" y="19"/>
                                  </a:lnTo>
                                  <a:lnTo>
                                    <a:pt x="51" y="17"/>
                                  </a:lnTo>
                                  <a:lnTo>
                                    <a:pt x="48" y="22"/>
                                  </a:lnTo>
                                  <a:lnTo>
                                    <a:pt x="48" y="11"/>
                                  </a:lnTo>
                                  <a:close/>
                                  <a:moveTo>
                                    <a:pt x="64" y="22"/>
                                  </a:move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22" name="Rectangle 3077"/>
                          <wps:cNvSpPr>
                            <a:spLocks noChangeAspect="1" noChangeArrowheads="1"/>
                          </wps:cNvSpPr>
                          <wps:spPr bwMode="auto">
                            <a:xfrm>
                              <a:off x="6342"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3" name="Freeform 3078"/>
                          <wps:cNvSpPr>
                            <a:spLocks noChangeAspect="1" noEditPoints="1"/>
                          </wps:cNvSpPr>
                          <wps:spPr bwMode="auto">
                            <a:xfrm>
                              <a:off x="6338" y="15676"/>
                              <a:ext cx="40" cy="15"/>
                            </a:xfrm>
                            <a:custGeom>
                              <a:avLst/>
                              <a:gdLst>
                                <a:gd name="T0" fmla="*/ 32 w 40"/>
                                <a:gd name="T1" fmla="*/ 3 h 15"/>
                                <a:gd name="T2" fmla="*/ 36 w 40"/>
                                <a:gd name="T3" fmla="*/ 7 h 15"/>
                                <a:gd name="T4" fmla="*/ 4 w 40"/>
                                <a:gd name="T5" fmla="*/ 7 h 15"/>
                                <a:gd name="T6" fmla="*/ 8 w 40"/>
                                <a:gd name="T7" fmla="*/ 3 h 15"/>
                                <a:gd name="T8" fmla="*/ 8 w 40"/>
                                <a:gd name="T9" fmla="*/ 11 h 15"/>
                                <a:gd name="T10" fmla="*/ 4 w 40"/>
                                <a:gd name="T11" fmla="*/ 7 h 15"/>
                                <a:gd name="T12" fmla="*/ 36 w 40"/>
                                <a:gd name="T13" fmla="*/ 7 h 15"/>
                                <a:gd name="T14" fmla="*/ 32 w 40"/>
                                <a:gd name="T15" fmla="*/ 11 h 15"/>
                                <a:gd name="T16" fmla="*/ 32 w 40"/>
                                <a:gd name="T17" fmla="*/ 3 h 15"/>
                                <a:gd name="T18" fmla="*/ 40 w 40"/>
                                <a:gd name="T19" fmla="*/ 15 h 15"/>
                                <a:gd name="T20" fmla="*/ 0 w 40"/>
                                <a:gd name="T21" fmla="*/ 15 h 15"/>
                                <a:gd name="T22" fmla="*/ 0 w 40"/>
                                <a:gd name="T23" fmla="*/ 0 h 15"/>
                                <a:gd name="T24" fmla="*/ 40 w 40"/>
                                <a:gd name="T25" fmla="*/ 0 h 15"/>
                                <a:gd name="T26" fmla="*/ 40 w 40"/>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32" y="3"/>
                                  </a:moveTo>
                                  <a:lnTo>
                                    <a:pt x="36" y="7"/>
                                  </a:lnTo>
                                  <a:lnTo>
                                    <a:pt x="4" y="7"/>
                                  </a:lnTo>
                                  <a:lnTo>
                                    <a:pt x="8" y="3"/>
                                  </a:lnTo>
                                  <a:lnTo>
                                    <a:pt x="8" y="11"/>
                                  </a:lnTo>
                                  <a:lnTo>
                                    <a:pt x="4" y="7"/>
                                  </a:lnTo>
                                  <a:lnTo>
                                    <a:pt x="36" y="7"/>
                                  </a:lnTo>
                                  <a:lnTo>
                                    <a:pt x="32" y="11"/>
                                  </a:lnTo>
                                  <a:lnTo>
                                    <a:pt x="32" y="3"/>
                                  </a:lnTo>
                                  <a:close/>
                                  <a:moveTo>
                                    <a:pt x="40" y="15"/>
                                  </a:moveTo>
                                  <a:lnTo>
                                    <a:pt x="0" y="15"/>
                                  </a:lnTo>
                                  <a:lnTo>
                                    <a:pt x="0" y="0"/>
                                  </a:lnTo>
                                  <a:lnTo>
                                    <a:pt x="40" y="0"/>
                                  </a:lnTo>
                                  <a:lnTo>
                                    <a:pt x="40"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24" name="Rectangle 3079"/>
                          <wps:cNvSpPr>
                            <a:spLocks noChangeAspect="1" noChangeArrowheads="1"/>
                          </wps:cNvSpPr>
                          <wps:spPr bwMode="auto">
                            <a:xfrm>
                              <a:off x="5802" y="15679"/>
                              <a:ext cx="48"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5" name="Freeform 3080"/>
                          <wps:cNvSpPr>
                            <a:spLocks noChangeAspect="1" noEditPoints="1"/>
                          </wps:cNvSpPr>
                          <wps:spPr bwMode="auto">
                            <a:xfrm>
                              <a:off x="5798" y="15676"/>
                              <a:ext cx="56" cy="15"/>
                            </a:xfrm>
                            <a:custGeom>
                              <a:avLst/>
                              <a:gdLst>
                                <a:gd name="T0" fmla="*/ 0 w 56"/>
                                <a:gd name="T1" fmla="*/ 0 h 15"/>
                                <a:gd name="T2" fmla="*/ 56 w 56"/>
                                <a:gd name="T3" fmla="*/ 0 h 15"/>
                                <a:gd name="T4" fmla="*/ 56 w 56"/>
                                <a:gd name="T5" fmla="*/ 15 h 15"/>
                                <a:gd name="T6" fmla="*/ 0 w 56"/>
                                <a:gd name="T7" fmla="*/ 15 h 15"/>
                                <a:gd name="T8" fmla="*/ 0 w 56"/>
                                <a:gd name="T9" fmla="*/ 0 h 15"/>
                                <a:gd name="T10" fmla="*/ 8 w 56"/>
                                <a:gd name="T11" fmla="*/ 11 h 15"/>
                                <a:gd name="T12" fmla="*/ 4 w 56"/>
                                <a:gd name="T13" fmla="*/ 7 h 15"/>
                                <a:gd name="T14" fmla="*/ 52 w 56"/>
                                <a:gd name="T15" fmla="*/ 7 h 15"/>
                                <a:gd name="T16" fmla="*/ 48 w 56"/>
                                <a:gd name="T17" fmla="*/ 11 h 15"/>
                                <a:gd name="T18" fmla="*/ 48 w 56"/>
                                <a:gd name="T19" fmla="*/ 3 h 15"/>
                                <a:gd name="T20" fmla="*/ 52 w 56"/>
                                <a:gd name="T21" fmla="*/ 7 h 15"/>
                                <a:gd name="T22" fmla="*/ 4 w 56"/>
                                <a:gd name="T23" fmla="*/ 7 h 15"/>
                                <a:gd name="T24" fmla="*/ 8 w 56"/>
                                <a:gd name="T25" fmla="*/ 3 h 15"/>
                                <a:gd name="T26" fmla="*/ 8 w 56"/>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6" h="15">
                                  <a:moveTo>
                                    <a:pt x="0" y="0"/>
                                  </a:moveTo>
                                  <a:lnTo>
                                    <a:pt x="56" y="0"/>
                                  </a:lnTo>
                                  <a:lnTo>
                                    <a:pt x="56" y="15"/>
                                  </a:lnTo>
                                  <a:lnTo>
                                    <a:pt x="0" y="15"/>
                                  </a:lnTo>
                                  <a:lnTo>
                                    <a:pt x="0" y="0"/>
                                  </a:lnTo>
                                  <a:close/>
                                  <a:moveTo>
                                    <a:pt x="8" y="11"/>
                                  </a:moveTo>
                                  <a:lnTo>
                                    <a:pt x="4" y="7"/>
                                  </a:lnTo>
                                  <a:lnTo>
                                    <a:pt x="52" y="7"/>
                                  </a:lnTo>
                                  <a:lnTo>
                                    <a:pt x="48" y="11"/>
                                  </a:lnTo>
                                  <a:lnTo>
                                    <a:pt x="48" y="3"/>
                                  </a:lnTo>
                                  <a:lnTo>
                                    <a:pt x="52"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26" name="Rectangle 3081"/>
                          <wps:cNvSpPr>
                            <a:spLocks noChangeAspect="1" noChangeArrowheads="1"/>
                          </wps:cNvSpPr>
                          <wps:spPr bwMode="auto">
                            <a:xfrm>
                              <a:off x="5826"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7" name="Freeform 3082"/>
                          <wps:cNvSpPr>
                            <a:spLocks noChangeAspect="1" noEditPoints="1"/>
                          </wps:cNvSpPr>
                          <wps:spPr bwMode="auto">
                            <a:xfrm>
                              <a:off x="5822" y="15676"/>
                              <a:ext cx="24" cy="23"/>
                            </a:xfrm>
                            <a:custGeom>
                              <a:avLst/>
                              <a:gdLst>
                                <a:gd name="T0" fmla="*/ 0 w 24"/>
                                <a:gd name="T1" fmla="*/ 0 h 23"/>
                                <a:gd name="T2" fmla="*/ 24 w 24"/>
                                <a:gd name="T3" fmla="*/ 0 h 23"/>
                                <a:gd name="T4" fmla="*/ 24 w 24"/>
                                <a:gd name="T5" fmla="*/ 23 h 23"/>
                                <a:gd name="T6" fmla="*/ 0 w 24"/>
                                <a:gd name="T7" fmla="*/ 23 h 23"/>
                                <a:gd name="T8" fmla="*/ 0 w 24"/>
                                <a:gd name="T9" fmla="*/ 0 h 23"/>
                                <a:gd name="T10" fmla="*/ 8 w 24"/>
                                <a:gd name="T11" fmla="*/ 19 h 23"/>
                                <a:gd name="T12" fmla="*/ 4 w 24"/>
                                <a:gd name="T13" fmla="*/ 15 h 23"/>
                                <a:gd name="T14" fmla="*/ 20 w 24"/>
                                <a:gd name="T15" fmla="*/ 15 h 23"/>
                                <a:gd name="T16" fmla="*/ 16 w 24"/>
                                <a:gd name="T17" fmla="*/ 19 h 23"/>
                                <a:gd name="T18" fmla="*/ 16 w 24"/>
                                <a:gd name="T19" fmla="*/ 3 h 23"/>
                                <a:gd name="T20" fmla="*/ 20 w 24"/>
                                <a:gd name="T21" fmla="*/ 7 h 23"/>
                                <a:gd name="T22" fmla="*/ 4 w 24"/>
                                <a:gd name="T23" fmla="*/ 7 h 23"/>
                                <a:gd name="T24" fmla="*/ 8 w 24"/>
                                <a:gd name="T25" fmla="*/ 3 h 23"/>
                                <a:gd name="T26" fmla="*/ 8 w 24"/>
                                <a:gd name="T27" fmla="*/ 19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 h="23">
                                  <a:moveTo>
                                    <a:pt x="0" y="0"/>
                                  </a:moveTo>
                                  <a:lnTo>
                                    <a:pt x="24" y="0"/>
                                  </a:lnTo>
                                  <a:lnTo>
                                    <a:pt x="24" y="23"/>
                                  </a:lnTo>
                                  <a:lnTo>
                                    <a:pt x="0" y="23"/>
                                  </a:lnTo>
                                  <a:lnTo>
                                    <a:pt x="0" y="0"/>
                                  </a:lnTo>
                                  <a:close/>
                                  <a:moveTo>
                                    <a:pt x="8" y="19"/>
                                  </a:moveTo>
                                  <a:lnTo>
                                    <a:pt x="4" y="15"/>
                                  </a:lnTo>
                                  <a:lnTo>
                                    <a:pt x="20" y="15"/>
                                  </a:lnTo>
                                  <a:lnTo>
                                    <a:pt x="16" y="19"/>
                                  </a:lnTo>
                                  <a:lnTo>
                                    <a:pt x="16" y="3"/>
                                  </a:lnTo>
                                  <a:lnTo>
                                    <a:pt x="20" y="7"/>
                                  </a:lnTo>
                                  <a:lnTo>
                                    <a:pt x="4" y="7"/>
                                  </a:lnTo>
                                  <a:lnTo>
                                    <a:pt x="8" y="3"/>
                                  </a:lnTo>
                                  <a:lnTo>
                                    <a:pt x="8" y="19"/>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wps:wsp>
                          <wps:cNvPr id="7228" name="Freeform 3083"/>
                          <wps:cNvSpPr>
                            <a:spLocks noChangeAspect="1"/>
                          </wps:cNvSpPr>
                          <wps:spPr bwMode="auto">
                            <a:xfrm>
                              <a:off x="541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229" name="Freeform 3084"/>
                          <wps:cNvSpPr>
                            <a:spLocks noChangeAspect="1" noEditPoints="1"/>
                          </wps:cNvSpPr>
                          <wps:spPr bwMode="auto">
                            <a:xfrm>
                              <a:off x="540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30" name="Freeform 3085"/>
                          <wps:cNvSpPr>
                            <a:spLocks noChangeAspect="1"/>
                          </wps:cNvSpPr>
                          <wps:spPr bwMode="auto">
                            <a:xfrm>
                              <a:off x="540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231" name="Freeform 3086"/>
                          <wps:cNvSpPr>
                            <a:spLocks noChangeAspect="1"/>
                          </wps:cNvSpPr>
                          <wps:spPr bwMode="auto">
                            <a:xfrm>
                              <a:off x="534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232" name="Freeform 3087"/>
                          <wps:cNvSpPr>
                            <a:spLocks noChangeAspect="1" noEditPoints="1"/>
                          </wps:cNvSpPr>
                          <wps:spPr bwMode="auto">
                            <a:xfrm>
                              <a:off x="533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33" name="Freeform 3088"/>
                          <wps:cNvSpPr>
                            <a:spLocks noChangeAspect="1"/>
                          </wps:cNvSpPr>
                          <wps:spPr bwMode="auto">
                            <a:xfrm>
                              <a:off x="5345"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234" name="Freeform 3089"/>
                          <wps:cNvSpPr>
                            <a:spLocks noChangeAspect="1"/>
                          </wps:cNvSpPr>
                          <wps:spPr bwMode="auto">
                            <a:xfrm>
                              <a:off x="5428"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235" name="Freeform 3090"/>
                          <wps:cNvSpPr>
                            <a:spLocks noChangeAspect="1" noEditPoints="1"/>
                          </wps:cNvSpPr>
                          <wps:spPr bwMode="auto">
                            <a:xfrm>
                              <a:off x="5424"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236" name="Freeform 3091"/>
                          <wps:cNvSpPr>
                            <a:spLocks noChangeAspect="1"/>
                          </wps:cNvSpPr>
                          <wps:spPr bwMode="auto">
                            <a:xfrm>
                              <a:off x="535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237" name="Freeform 3092"/>
                          <wps:cNvSpPr>
                            <a:spLocks noChangeAspect="1" noEditPoints="1"/>
                          </wps:cNvSpPr>
                          <wps:spPr bwMode="auto">
                            <a:xfrm>
                              <a:off x="535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238" name="Picture 30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5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239" name="Freeform 3094"/>
                          <wps:cNvSpPr>
                            <a:spLocks noChangeAspect="1" noEditPoints="1"/>
                          </wps:cNvSpPr>
                          <wps:spPr bwMode="auto">
                            <a:xfrm>
                              <a:off x="535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40" name="Rectangle 3095"/>
                          <wps:cNvSpPr>
                            <a:spLocks noChangeAspect="1" noChangeArrowheads="1"/>
                          </wps:cNvSpPr>
                          <wps:spPr bwMode="auto">
                            <a:xfrm>
                              <a:off x="5393" y="15676"/>
                              <a:ext cx="8"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41" name="Picture 30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60"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2" name="Picture 30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08" y="15672"/>
                              <a:ext cx="5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3" name="Picture 30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79"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4" name="Picture 30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25" y="15552"/>
                              <a:ext cx="50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5" name="Picture 3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01"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246" name="Freeform 3101"/>
                          <wps:cNvSpPr>
                            <a:spLocks noChangeAspect="1"/>
                          </wps:cNvSpPr>
                          <wps:spPr bwMode="auto">
                            <a:xfrm>
                              <a:off x="5305" y="15564"/>
                              <a:ext cx="16" cy="72"/>
                            </a:xfrm>
                            <a:custGeom>
                              <a:avLst/>
                              <a:gdLst>
                                <a:gd name="T0" fmla="*/ 6 w 32"/>
                                <a:gd name="T1" fmla="*/ 0 h 144"/>
                                <a:gd name="T2" fmla="*/ 8 w 32"/>
                                <a:gd name="T3" fmla="*/ 3 h 144"/>
                                <a:gd name="T4" fmla="*/ 7 w 32"/>
                                <a:gd name="T5" fmla="*/ 32 h 144"/>
                                <a:gd name="T6" fmla="*/ 0 w 32"/>
                                <a:gd name="T7" fmla="*/ 34 h 144"/>
                                <a:gd name="T8" fmla="*/ 3 w 32"/>
                                <a:gd name="T9" fmla="*/ 16 h 144"/>
                                <a:gd name="T10" fmla="*/ 6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24" y="0"/>
                                  </a:moveTo>
                                  <a:cubicBezTo>
                                    <a:pt x="31" y="5"/>
                                    <a:pt x="30" y="6"/>
                                    <a:pt x="32" y="11"/>
                                  </a:cubicBezTo>
                                  <a:cubicBezTo>
                                    <a:pt x="31" y="36"/>
                                    <a:pt x="29" y="100"/>
                                    <a:pt x="26" y="127"/>
                                  </a:cubicBezTo>
                                  <a:cubicBezTo>
                                    <a:pt x="24" y="134"/>
                                    <a:pt x="3" y="144"/>
                                    <a:pt x="0" y="133"/>
                                  </a:cubicBezTo>
                                  <a:cubicBezTo>
                                    <a:pt x="2" y="117"/>
                                    <a:pt x="5" y="84"/>
                                    <a:pt x="9" y="61"/>
                                  </a:cubicBezTo>
                                  <a:cubicBezTo>
                                    <a:pt x="12" y="39"/>
                                    <a:pt x="15" y="29"/>
                                    <a:pt x="24"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247" name="Freeform 3102"/>
                          <wps:cNvSpPr>
                            <a:spLocks noChangeAspect="1"/>
                          </wps:cNvSpPr>
                          <wps:spPr bwMode="auto">
                            <a:xfrm>
                              <a:off x="5774" y="15580"/>
                              <a:ext cx="24" cy="48"/>
                            </a:xfrm>
                            <a:custGeom>
                              <a:avLst/>
                              <a:gdLst>
                                <a:gd name="T0" fmla="*/ 0 w 48"/>
                                <a:gd name="T1" fmla="*/ 3 h 96"/>
                                <a:gd name="T2" fmla="*/ 3 w 48"/>
                                <a:gd name="T3" fmla="*/ 0 h 96"/>
                                <a:gd name="T4" fmla="*/ 3 w 48"/>
                                <a:gd name="T5" fmla="*/ 0 h 96"/>
                                <a:gd name="T6" fmla="*/ 3 w 48"/>
                                <a:gd name="T7" fmla="*/ 0 h 96"/>
                                <a:gd name="T8" fmla="*/ 9 w 48"/>
                                <a:gd name="T9" fmla="*/ 0 h 96"/>
                                <a:gd name="T10" fmla="*/ 9 w 48"/>
                                <a:gd name="T11" fmla="*/ 0 h 96"/>
                                <a:gd name="T12" fmla="*/ 12 w 48"/>
                                <a:gd name="T13" fmla="*/ 3 h 96"/>
                                <a:gd name="T14" fmla="*/ 12 w 48"/>
                                <a:gd name="T15" fmla="*/ 3 h 96"/>
                                <a:gd name="T16" fmla="*/ 12 w 48"/>
                                <a:gd name="T17" fmla="*/ 3 h 96"/>
                                <a:gd name="T18" fmla="*/ 12 w 48"/>
                                <a:gd name="T19" fmla="*/ 21 h 96"/>
                                <a:gd name="T20" fmla="*/ 12 w 48"/>
                                <a:gd name="T21" fmla="*/ 21 h 96"/>
                                <a:gd name="T22" fmla="*/ 9 w 48"/>
                                <a:gd name="T23" fmla="*/ 24 h 96"/>
                                <a:gd name="T24" fmla="*/ 9 w 48"/>
                                <a:gd name="T25" fmla="*/ 24 h 96"/>
                                <a:gd name="T26" fmla="*/ 9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248" name="Freeform 3103"/>
                          <wps:cNvSpPr>
                            <a:spLocks noChangeAspect="1"/>
                          </wps:cNvSpPr>
                          <wps:spPr bwMode="auto">
                            <a:xfrm>
                              <a:off x="5802" y="15584"/>
                              <a:ext cx="32" cy="48"/>
                            </a:xfrm>
                            <a:custGeom>
                              <a:avLst/>
                              <a:gdLst>
                                <a:gd name="T0" fmla="*/ 0 w 64"/>
                                <a:gd name="T1" fmla="*/ 4 h 96"/>
                                <a:gd name="T2" fmla="*/ 4 w 64"/>
                                <a:gd name="T3" fmla="*/ 0 h 96"/>
                                <a:gd name="T4" fmla="*/ 4 w 64"/>
                                <a:gd name="T5" fmla="*/ 0 h 96"/>
                                <a:gd name="T6" fmla="*/ 4 w 64"/>
                                <a:gd name="T7" fmla="*/ 0 h 96"/>
                                <a:gd name="T8" fmla="*/ 12 w 64"/>
                                <a:gd name="T9" fmla="*/ 0 h 96"/>
                                <a:gd name="T10" fmla="*/ 12 w 64"/>
                                <a:gd name="T11" fmla="*/ 0 h 96"/>
                                <a:gd name="T12" fmla="*/ 16 w 64"/>
                                <a:gd name="T13" fmla="*/ 4 h 96"/>
                                <a:gd name="T14" fmla="*/ 16 w 64"/>
                                <a:gd name="T15" fmla="*/ 4 h 96"/>
                                <a:gd name="T16" fmla="*/ 16 w 64"/>
                                <a:gd name="T17" fmla="*/ 4 h 96"/>
                                <a:gd name="T18" fmla="*/ 16 w 64"/>
                                <a:gd name="T19" fmla="*/ 20 h 96"/>
                                <a:gd name="T20" fmla="*/ 16 w 64"/>
                                <a:gd name="T21" fmla="*/ 20 h 96"/>
                                <a:gd name="T22" fmla="*/ 12 w 64"/>
                                <a:gd name="T23" fmla="*/ 24 h 96"/>
                                <a:gd name="T24" fmla="*/ 12 w 64"/>
                                <a:gd name="T25" fmla="*/ 24 h 96"/>
                                <a:gd name="T26" fmla="*/ 12 w 64"/>
                                <a:gd name="T27" fmla="*/ 24 h 96"/>
                                <a:gd name="T28" fmla="*/ 4 w 64"/>
                                <a:gd name="T29" fmla="*/ 24 h 96"/>
                                <a:gd name="T30" fmla="*/ 4 w 64"/>
                                <a:gd name="T31" fmla="*/ 24 h 96"/>
                                <a:gd name="T32" fmla="*/ 0 w 64"/>
                                <a:gd name="T33" fmla="*/ 20 h 96"/>
                                <a:gd name="T34" fmla="*/ 0 w 64"/>
                                <a:gd name="T35" fmla="*/ 20 h 96"/>
                                <a:gd name="T36" fmla="*/ 0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0" y="16"/>
                                  </a:moveTo>
                                  <a:cubicBezTo>
                                    <a:pt x="0" y="8"/>
                                    <a:pt x="8" y="0"/>
                                    <a:pt x="16" y="0"/>
                                  </a:cubicBezTo>
                                  <a:cubicBezTo>
                                    <a:pt x="16" y="0"/>
                                    <a:pt x="16" y="0"/>
                                    <a:pt x="16" y="0"/>
                                  </a:cubicBezTo>
                                  <a:lnTo>
                                    <a:pt x="16" y="0"/>
                                  </a:lnTo>
                                  <a:lnTo>
                                    <a:pt x="48" y="0"/>
                                  </a:lnTo>
                                  <a:cubicBezTo>
                                    <a:pt x="57" y="0"/>
                                    <a:pt x="64" y="8"/>
                                    <a:pt x="64" y="16"/>
                                  </a:cubicBezTo>
                                  <a:cubicBezTo>
                                    <a:pt x="64" y="16"/>
                                    <a:pt x="64" y="16"/>
                                    <a:pt x="64" y="16"/>
                                  </a:cubicBezTo>
                                  <a:lnTo>
                                    <a:pt x="64" y="16"/>
                                  </a:lnTo>
                                  <a:lnTo>
                                    <a:pt x="64" y="80"/>
                                  </a:lnTo>
                                  <a:cubicBezTo>
                                    <a:pt x="64" y="89"/>
                                    <a:pt x="57" y="96"/>
                                    <a:pt x="48" y="96"/>
                                  </a:cubicBezTo>
                                  <a:cubicBezTo>
                                    <a:pt x="48" y="96"/>
                                    <a:pt x="48" y="96"/>
                                    <a:pt x="48" y="96"/>
                                  </a:cubicBezTo>
                                  <a:lnTo>
                                    <a:pt x="48" y="96"/>
                                  </a:lnTo>
                                  <a:lnTo>
                                    <a:pt x="16" y="96"/>
                                  </a:lnTo>
                                  <a:cubicBezTo>
                                    <a:pt x="8" y="96"/>
                                    <a:pt x="0" y="89"/>
                                    <a:pt x="0" y="80"/>
                                  </a:cubicBezTo>
                                  <a:cubicBezTo>
                                    <a:pt x="0" y="80"/>
                                    <a:pt x="0" y="80"/>
                                    <a:pt x="0" y="80"/>
                                  </a:cubicBezTo>
                                  <a:lnTo>
                                    <a:pt x="0"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249" name="Freeform 3104"/>
                          <wps:cNvSpPr>
                            <a:spLocks noChangeAspect="1" noEditPoints="1"/>
                          </wps:cNvSpPr>
                          <wps:spPr bwMode="auto">
                            <a:xfrm>
                              <a:off x="5798" y="15580"/>
                              <a:ext cx="40" cy="56"/>
                            </a:xfrm>
                            <a:custGeom>
                              <a:avLst/>
                              <a:gdLst>
                                <a:gd name="T0" fmla="*/ 0 w 80"/>
                                <a:gd name="T1" fmla="*/ 6 h 112"/>
                                <a:gd name="T2" fmla="*/ 1 w 80"/>
                                <a:gd name="T3" fmla="*/ 6 h 112"/>
                                <a:gd name="T4" fmla="*/ 2 w 80"/>
                                <a:gd name="T5" fmla="*/ 3 h 112"/>
                                <a:gd name="T6" fmla="*/ 3 w 80"/>
                                <a:gd name="T7" fmla="*/ 2 h 112"/>
                                <a:gd name="T8" fmla="*/ 6 w 80"/>
                                <a:gd name="T9" fmla="*/ 1 h 112"/>
                                <a:gd name="T10" fmla="*/ 6 w 80"/>
                                <a:gd name="T11" fmla="*/ 0 h 112"/>
                                <a:gd name="T12" fmla="*/ 14 w 80"/>
                                <a:gd name="T13" fmla="*/ 0 h 112"/>
                                <a:gd name="T14" fmla="*/ 15 w 80"/>
                                <a:gd name="T15" fmla="*/ 1 h 112"/>
                                <a:gd name="T16" fmla="*/ 18 w 80"/>
                                <a:gd name="T17" fmla="*/ 2 h 112"/>
                                <a:gd name="T18" fmla="*/ 19 w 80"/>
                                <a:gd name="T19" fmla="*/ 3 h 112"/>
                                <a:gd name="T20" fmla="*/ 20 w 80"/>
                                <a:gd name="T21" fmla="*/ 6 h 112"/>
                                <a:gd name="T22" fmla="*/ 20 w 80"/>
                                <a:gd name="T23" fmla="*/ 6 h 112"/>
                                <a:gd name="T24" fmla="*/ 20 w 80"/>
                                <a:gd name="T25" fmla="*/ 22 h 112"/>
                                <a:gd name="T26" fmla="*/ 20 w 80"/>
                                <a:gd name="T27" fmla="*/ 23 h 112"/>
                                <a:gd name="T28" fmla="*/ 19 w 80"/>
                                <a:gd name="T29" fmla="*/ 26 h 112"/>
                                <a:gd name="T30" fmla="*/ 18 w 80"/>
                                <a:gd name="T31" fmla="*/ 27 h 112"/>
                                <a:gd name="T32" fmla="*/ 15 w 80"/>
                                <a:gd name="T33" fmla="*/ 28 h 112"/>
                                <a:gd name="T34" fmla="*/ 14 w 80"/>
                                <a:gd name="T35" fmla="*/ 28 h 112"/>
                                <a:gd name="T36" fmla="*/ 6 w 80"/>
                                <a:gd name="T37" fmla="*/ 28 h 112"/>
                                <a:gd name="T38" fmla="*/ 6 w 80"/>
                                <a:gd name="T39" fmla="*/ 28 h 112"/>
                                <a:gd name="T40" fmla="*/ 3 w 80"/>
                                <a:gd name="T41" fmla="*/ 27 h 112"/>
                                <a:gd name="T42" fmla="*/ 2 w 80"/>
                                <a:gd name="T43" fmla="*/ 26 h 112"/>
                                <a:gd name="T44" fmla="*/ 1 w 80"/>
                                <a:gd name="T45" fmla="*/ 23 h 112"/>
                                <a:gd name="T46" fmla="*/ 0 w 80"/>
                                <a:gd name="T47" fmla="*/ 22 h 112"/>
                                <a:gd name="T48" fmla="*/ 0 w 80"/>
                                <a:gd name="T49" fmla="*/ 6 h 112"/>
                                <a:gd name="T50" fmla="*/ 4 w 80"/>
                                <a:gd name="T51" fmla="*/ 22 h 112"/>
                                <a:gd name="T52" fmla="*/ 4 w 80"/>
                                <a:gd name="T53" fmla="*/ 22 h 112"/>
                                <a:gd name="T54" fmla="*/ 6 w 80"/>
                                <a:gd name="T55" fmla="*/ 24 h 112"/>
                                <a:gd name="T56" fmla="*/ 5 w 80"/>
                                <a:gd name="T57" fmla="*/ 23 h 112"/>
                                <a:gd name="T58" fmla="*/ 7 w 80"/>
                                <a:gd name="T59" fmla="*/ 25 h 112"/>
                                <a:gd name="T60" fmla="*/ 6 w 80"/>
                                <a:gd name="T61" fmla="*/ 24 h 112"/>
                                <a:gd name="T62" fmla="*/ 14 w 80"/>
                                <a:gd name="T63" fmla="*/ 24 h 112"/>
                                <a:gd name="T64" fmla="*/ 14 w 80"/>
                                <a:gd name="T65" fmla="*/ 25 h 112"/>
                                <a:gd name="T66" fmla="*/ 16 w 80"/>
                                <a:gd name="T67" fmla="*/ 23 h 112"/>
                                <a:gd name="T68" fmla="*/ 15 w 80"/>
                                <a:gd name="T69" fmla="*/ 24 h 112"/>
                                <a:gd name="T70" fmla="*/ 17 w 80"/>
                                <a:gd name="T71" fmla="*/ 22 h 112"/>
                                <a:gd name="T72" fmla="*/ 16 w 80"/>
                                <a:gd name="T73" fmla="*/ 22 h 112"/>
                                <a:gd name="T74" fmla="*/ 16 w 80"/>
                                <a:gd name="T75" fmla="*/ 6 h 112"/>
                                <a:gd name="T76" fmla="*/ 17 w 80"/>
                                <a:gd name="T77" fmla="*/ 7 h 112"/>
                                <a:gd name="T78" fmla="*/ 15 w 80"/>
                                <a:gd name="T79" fmla="*/ 5 h 112"/>
                                <a:gd name="T80" fmla="*/ 16 w 80"/>
                                <a:gd name="T81" fmla="*/ 6 h 112"/>
                                <a:gd name="T82" fmla="*/ 14 w 80"/>
                                <a:gd name="T83" fmla="*/ 4 h 112"/>
                                <a:gd name="T84" fmla="*/ 14 w 80"/>
                                <a:gd name="T85" fmla="*/ 4 h 112"/>
                                <a:gd name="T86" fmla="*/ 6 w 80"/>
                                <a:gd name="T87" fmla="*/ 4 h 112"/>
                                <a:gd name="T88" fmla="*/ 7 w 80"/>
                                <a:gd name="T89" fmla="*/ 4 h 112"/>
                                <a:gd name="T90" fmla="*/ 5 w 80"/>
                                <a:gd name="T91" fmla="*/ 6 h 112"/>
                                <a:gd name="T92" fmla="*/ 6 w 80"/>
                                <a:gd name="T93" fmla="*/ 5 h 112"/>
                                <a:gd name="T94" fmla="*/ 4 w 80"/>
                                <a:gd name="T95" fmla="*/ 7 h 112"/>
                                <a:gd name="T96" fmla="*/ 4 w 80"/>
                                <a:gd name="T97" fmla="*/ 6 h 112"/>
                                <a:gd name="T98" fmla="*/ 4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0" y="24"/>
                                  </a:move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lose/>
                                  <a:moveTo>
                                    <a:pt x="16" y="88"/>
                                  </a:move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250" name="Freeform 3105"/>
                          <wps:cNvSpPr>
                            <a:spLocks noChangeAspect="1"/>
                          </wps:cNvSpPr>
                          <wps:spPr bwMode="auto">
                            <a:xfrm>
                              <a:off x="5611" y="15584"/>
                              <a:ext cx="104" cy="48"/>
                            </a:xfrm>
                            <a:custGeom>
                              <a:avLst/>
                              <a:gdLst>
                                <a:gd name="T0" fmla="*/ 0 w 208"/>
                                <a:gd name="T1" fmla="*/ 2 h 96"/>
                                <a:gd name="T2" fmla="*/ 2 w 208"/>
                                <a:gd name="T3" fmla="*/ 0 h 96"/>
                                <a:gd name="T4" fmla="*/ 2 w 208"/>
                                <a:gd name="T5" fmla="*/ 0 h 96"/>
                                <a:gd name="T6" fmla="*/ 2 w 208"/>
                                <a:gd name="T7" fmla="*/ 0 h 96"/>
                                <a:gd name="T8" fmla="*/ 51 w 208"/>
                                <a:gd name="T9" fmla="*/ 0 h 96"/>
                                <a:gd name="T10" fmla="*/ 51 w 208"/>
                                <a:gd name="T11" fmla="*/ 0 h 96"/>
                                <a:gd name="T12" fmla="*/ 52 w 208"/>
                                <a:gd name="T13" fmla="*/ 2 h 96"/>
                                <a:gd name="T14" fmla="*/ 52 w 208"/>
                                <a:gd name="T15" fmla="*/ 2 h 96"/>
                                <a:gd name="T16" fmla="*/ 52 w 208"/>
                                <a:gd name="T17" fmla="*/ 2 h 96"/>
                                <a:gd name="T18" fmla="*/ 52 w 208"/>
                                <a:gd name="T19" fmla="*/ 23 h 96"/>
                                <a:gd name="T20" fmla="*/ 52 w 208"/>
                                <a:gd name="T21" fmla="*/ 23 h 96"/>
                                <a:gd name="T22" fmla="*/ 51 w 208"/>
                                <a:gd name="T23" fmla="*/ 24 h 96"/>
                                <a:gd name="T24" fmla="*/ 51 w 208"/>
                                <a:gd name="T25" fmla="*/ 24 h 96"/>
                                <a:gd name="T26" fmla="*/ 51 w 208"/>
                                <a:gd name="T27" fmla="*/ 24 h 96"/>
                                <a:gd name="T28" fmla="*/ 2 w 208"/>
                                <a:gd name="T29" fmla="*/ 24 h 96"/>
                                <a:gd name="T30" fmla="*/ 2 w 208"/>
                                <a:gd name="T31" fmla="*/ 24 h 96"/>
                                <a:gd name="T32" fmla="*/ 0 w 208"/>
                                <a:gd name="T33" fmla="*/ 23 h 96"/>
                                <a:gd name="T34" fmla="*/ 0 w 208"/>
                                <a:gd name="T35" fmla="*/ 23 h 96"/>
                                <a:gd name="T36" fmla="*/ 0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0" y="7"/>
                                  </a:moveTo>
                                  <a:cubicBezTo>
                                    <a:pt x="0" y="4"/>
                                    <a:pt x="4" y="0"/>
                                    <a:pt x="7" y="0"/>
                                  </a:cubicBezTo>
                                  <a:cubicBezTo>
                                    <a:pt x="7" y="0"/>
                                    <a:pt x="7" y="0"/>
                                    <a:pt x="7" y="0"/>
                                  </a:cubicBezTo>
                                  <a:lnTo>
                                    <a:pt x="7" y="0"/>
                                  </a:lnTo>
                                  <a:lnTo>
                                    <a:pt x="201" y="0"/>
                                  </a:lnTo>
                                  <a:cubicBezTo>
                                    <a:pt x="205" y="0"/>
                                    <a:pt x="208" y="4"/>
                                    <a:pt x="208" y="7"/>
                                  </a:cubicBezTo>
                                  <a:cubicBezTo>
                                    <a:pt x="208" y="7"/>
                                    <a:pt x="208" y="7"/>
                                    <a:pt x="208" y="7"/>
                                  </a:cubicBezTo>
                                  <a:lnTo>
                                    <a:pt x="208" y="7"/>
                                  </a:lnTo>
                                  <a:lnTo>
                                    <a:pt x="208" y="89"/>
                                  </a:lnTo>
                                  <a:cubicBezTo>
                                    <a:pt x="208" y="93"/>
                                    <a:pt x="205" y="96"/>
                                    <a:pt x="201" y="96"/>
                                  </a:cubicBezTo>
                                  <a:cubicBezTo>
                                    <a:pt x="201" y="96"/>
                                    <a:pt x="201" y="96"/>
                                    <a:pt x="201" y="96"/>
                                  </a:cubicBezTo>
                                  <a:lnTo>
                                    <a:pt x="201"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251" name="Freeform 3106"/>
                          <wps:cNvSpPr>
                            <a:spLocks noChangeAspect="1" noEditPoints="1"/>
                          </wps:cNvSpPr>
                          <wps:spPr bwMode="auto">
                            <a:xfrm>
                              <a:off x="5607" y="15580"/>
                              <a:ext cx="112" cy="56"/>
                            </a:xfrm>
                            <a:custGeom>
                              <a:avLst/>
                              <a:gdLst>
                                <a:gd name="T0" fmla="*/ 0 w 224"/>
                                <a:gd name="T1" fmla="*/ 4 h 112"/>
                                <a:gd name="T2" fmla="*/ 1 w 224"/>
                                <a:gd name="T3" fmla="*/ 3 h 112"/>
                                <a:gd name="T4" fmla="*/ 3 w 224"/>
                                <a:gd name="T5" fmla="*/ 1 h 112"/>
                                <a:gd name="T6" fmla="*/ 4 w 224"/>
                                <a:gd name="T7" fmla="*/ 0 h 112"/>
                                <a:gd name="T8" fmla="*/ 53 w 224"/>
                                <a:gd name="T9" fmla="*/ 0 h 112"/>
                                <a:gd name="T10" fmla="*/ 54 w 224"/>
                                <a:gd name="T11" fmla="*/ 1 h 112"/>
                                <a:gd name="T12" fmla="*/ 56 w 224"/>
                                <a:gd name="T13" fmla="*/ 3 h 112"/>
                                <a:gd name="T14" fmla="*/ 56 w 224"/>
                                <a:gd name="T15" fmla="*/ 4 h 112"/>
                                <a:gd name="T16" fmla="*/ 56 w 224"/>
                                <a:gd name="T17" fmla="*/ 25 h 112"/>
                                <a:gd name="T18" fmla="*/ 56 w 224"/>
                                <a:gd name="T19" fmla="*/ 26 h 112"/>
                                <a:gd name="T20" fmla="*/ 54 w 224"/>
                                <a:gd name="T21" fmla="*/ 28 h 112"/>
                                <a:gd name="T22" fmla="*/ 53 w 224"/>
                                <a:gd name="T23" fmla="*/ 28 h 112"/>
                                <a:gd name="T24" fmla="*/ 4 w 224"/>
                                <a:gd name="T25" fmla="*/ 28 h 112"/>
                                <a:gd name="T26" fmla="*/ 3 w 224"/>
                                <a:gd name="T27" fmla="*/ 28 h 112"/>
                                <a:gd name="T28" fmla="*/ 1 w 224"/>
                                <a:gd name="T29" fmla="*/ 26 h 112"/>
                                <a:gd name="T30" fmla="*/ 0 w 224"/>
                                <a:gd name="T31" fmla="*/ 25 h 112"/>
                                <a:gd name="T32" fmla="*/ 0 w 224"/>
                                <a:gd name="T33" fmla="*/ 4 h 112"/>
                                <a:gd name="T34" fmla="*/ 4 w 224"/>
                                <a:gd name="T35" fmla="*/ 25 h 112"/>
                                <a:gd name="T36" fmla="*/ 4 w 224"/>
                                <a:gd name="T37" fmla="*/ 23 h 112"/>
                                <a:gd name="T38" fmla="*/ 6 w 224"/>
                                <a:gd name="T39" fmla="*/ 25 h 112"/>
                                <a:gd name="T40" fmla="*/ 4 w 224"/>
                                <a:gd name="T41" fmla="*/ 24 h 112"/>
                                <a:gd name="T42" fmla="*/ 53 w 224"/>
                                <a:gd name="T43" fmla="*/ 24 h 112"/>
                                <a:gd name="T44" fmla="*/ 51 w 224"/>
                                <a:gd name="T45" fmla="*/ 25 h 112"/>
                                <a:gd name="T46" fmla="*/ 53 w 224"/>
                                <a:gd name="T47" fmla="*/ 23 h 112"/>
                                <a:gd name="T48" fmla="*/ 52 w 224"/>
                                <a:gd name="T49" fmla="*/ 25 h 112"/>
                                <a:gd name="T50" fmla="*/ 52 w 224"/>
                                <a:gd name="T51" fmla="*/ 4 h 112"/>
                                <a:gd name="T52" fmla="*/ 53 w 224"/>
                                <a:gd name="T53" fmla="*/ 6 h 112"/>
                                <a:gd name="T54" fmla="*/ 51 w 224"/>
                                <a:gd name="T55" fmla="*/ 4 h 112"/>
                                <a:gd name="T56" fmla="*/ 53 w 224"/>
                                <a:gd name="T57" fmla="*/ 4 h 112"/>
                                <a:gd name="T58" fmla="*/ 4 w 224"/>
                                <a:gd name="T59" fmla="*/ 4 h 112"/>
                                <a:gd name="T60" fmla="*/ 6 w 224"/>
                                <a:gd name="T61" fmla="*/ 4 h 112"/>
                                <a:gd name="T62" fmla="*/ 4 w 224"/>
                                <a:gd name="T63" fmla="*/ 6 h 112"/>
                                <a:gd name="T64" fmla="*/ 4 w 224"/>
                                <a:gd name="T65" fmla="*/ 4 h 112"/>
                                <a:gd name="T66" fmla="*/ 4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0" y="15"/>
                                  </a:move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209" y="96"/>
                                  </a:lnTo>
                                  <a:lnTo>
                                    <a:pt x="204" y="99"/>
                                  </a:lnTo>
                                  <a:lnTo>
                                    <a:pt x="211" y="92"/>
                                  </a:lnTo>
                                  <a:lnTo>
                                    <a:pt x="208" y="97"/>
                                  </a:lnTo>
                                  <a:lnTo>
                                    <a:pt x="208" y="15"/>
                                  </a:lnTo>
                                  <a:lnTo>
                                    <a:pt x="211" y="21"/>
                                  </a:lnTo>
                                  <a:lnTo>
                                    <a:pt x="204" y="14"/>
                                  </a:lnTo>
                                  <a:lnTo>
                                    <a:pt x="209"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252" name="Freeform 3107"/>
                          <wps:cNvSpPr>
                            <a:spLocks noChangeAspect="1"/>
                          </wps:cNvSpPr>
                          <wps:spPr bwMode="auto">
                            <a:xfrm>
                              <a:off x="5711" y="15580"/>
                              <a:ext cx="23" cy="48"/>
                            </a:xfrm>
                            <a:custGeom>
                              <a:avLst/>
                              <a:gdLst>
                                <a:gd name="T0" fmla="*/ 0 w 48"/>
                                <a:gd name="T1" fmla="*/ 3 h 96"/>
                                <a:gd name="T2" fmla="*/ 3 w 48"/>
                                <a:gd name="T3" fmla="*/ 0 h 96"/>
                                <a:gd name="T4" fmla="*/ 3 w 48"/>
                                <a:gd name="T5" fmla="*/ 0 h 96"/>
                                <a:gd name="T6" fmla="*/ 3 w 48"/>
                                <a:gd name="T7" fmla="*/ 0 h 96"/>
                                <a:gd name="T8" fmla="*/ 8 w 48"/>
                                <a:gd name="T9" fmla="*/ 0 h 96"/>
                                <a:gd name="T10" fmla="*/ 8 w 48"/>
                                <a:gd name="T11" fmla="*/ 0 h 96"/>
                                <a:gd name="T12" fmla="*/ 11 w 48"/>
                                <a:gd name="T13" fmla="*/ 3 h 96"/>
                                <a:gd name="T14" fmla="*/ 11 w 48"/>
                                <a:gd name="T15" fmla="*/ 3 h 96"/>
                                <a:gd name="T16" fmla="*/ 11 w 48"/>
                                <a:gd name="T17" fmla="*/ 3 h 96"/>
                                <a:gd name="T18" fmla="*/ 11 w 48"/>
                                <a:gd name="T19" fmla="*/ 21 h 96"/>
                                <a:gd name="T20" fmla="*/ 11 w 48"/>
                                <a:gd name="T21" fmla="*/ 21 h 96"/>
                                <a:gd name="T22" fmla="*/ 8 w 48"/>
                                <a:gd name="T23" fmla="*/ 24 h 96"/>
                                <a:gd name="T24" fmla="*/ 8 w 48"/>
                                <a:gd name="T25" fmla="*/ 24 h 96"/>
                                <a:gd name="T26" fmla="*/ 8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253" name="Freeform 3108"/>
                          <wps:cNvSpPr>
                            <a:spLocks noChangeAspect="1"/>
                          </wps:cNvSpPr>
                          <wps:spPr bwMode="auto">
                            <a:xfrm>
                              <a:off x="5591"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254" name="Freeform 3109"/>
                          <wps:cNvSpPr>
                            <a:spLocks noChangeAspect="1"/>
                          </wps:cNvSpPr>
                          <wps:spPr bwMode="auto">
                            <a:xfrm>
                              <a:off x="5528"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255" name="Freeform 3110"/>
                          <wps:cNvSpPr>
                            <a:spLocks noChangeAspect="1"/>
                          </wps:cNvSpPr>
                          <wps:spPr bwMode="auto">
                            <a:xfrm>
                              <a:off x="5401" y="15580"/>
                              <a:ext cx="15" cy="48"/>
                            </a:xfrm>
                            <a:custGeom>
                              <a:avLst/>
                              <a:gdLst>
                                <a:gd name="T0" fmla="*/ 0 w 32"/>
                                <a:gd name="T1" fmla="*/ 2 h 96"/>
                                <a:gd name="T2" fmla="*/ 2 w 32"/>
                                <a:gd name="T3" fmla="*/ 0 h 96"/>
                                <a:gd name="T4" fmla="*/ 2 w 32"/>
                                <a:gd name="T5" fmla="*/ 0 h 96"/>
                                <a:gd name="T6" fmla="*/ 2 w 32"/>
                                <a:gd name="T7" fmla="*/ 0 h 96"/>
                                <a:gd name="T8" fmla="*/ 5 w 32"/>
                                <a:gd name="T9" fmla="*/ 0 h 96"/>
                                <a:gd name="T10" fmla="*/ 5 w 32"/>
                                <a:gd name="T11" fmla="*/ 0 h 96"/>
                                <a:gd name="T12" fmla="*/ 7 w 32"/>
                                <a:gd name="T13" fmla="*/ 2 h 96"/>
                                <a:gd name="T14" fmla="*/ 7 w 32"/>
                                <a:gd name="T15" fmla="*/ 2 h 96"/>
                                <a:gd name="T16" fmla="*/ 7 w 32"/>
                                <a:gd name="T17" fmla="*/ 2 h 96"/>
                                <a:gd name="T18" fmla="*/ 7 w 32"/>
                                <a:gd name="T19" fmla="*/ 22 h 96"/>
                                <a:gd name="T20" fmla="*/ 7 w 32"/>
                                <a:gd name="T21" fmla="*/ 22 h 96"/>
                                <a:gd name="T22" fmla="*/ 5 w 32"/>
                                <a:gd name="T23" fmla="*/ 24 h 96"/>
                                <a:gd name="T24" fmla="*/ 5 w 32"/>
                                <a:gd name="T25" fmla="*/ 24 h 96"/>
                                <a:gd name="T26" fmla="*/ 5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256" name="Freeform 3111"/>
                          <wps:cNvSpPr>
                            <a:spLocks noChangeAspect="1"/>
                          </wps:cNvSpPr>
                          <wps:spPr bwMode="auto">
                            <a:xfrm>
                              <a:off x="5337"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257" name="Freeform 3112"/>
                          <wps:cNvSpPr>
                            <a:spLocks noChangeAspect="1"/>
                          </wps:cNvSpPr>
                          <wps:spPr bwMode="auto">
                            <a:xfrm>
                              <a:off x="5428" y="15584"/>
                              <a:ext cx="96" cy="48"/>
                            </a:xfrm>
                            <a:custGeom>
                              <a:avLst/>
                              <a:gdLst>
                                <a:gd name="T0" fmla="*/ 0 w 192"/>
                                <a:gd name="T1" fmla="*/ 2 h 96"/>
                                <a:gd name="T2" fmla="*/ 2 w 192"/>
                                <a:gd name="T3" fmla="*/ 0 h 96"/>
                                <a:gd name="T4" fmla="*/ 2 w 192"/>
                                <a:gd name="T5" fmla="*/ 0 h 96"/>
                                <a:gd name="T6" fmla="*/ 2 w 192"/>
                                <a:gd name="T7" fmla="*/ 0 h 96"/>
                                <a:gd name="T8" fmla="*/ 47 w 192"/>
                                <a:gd name="T9" fmla="*/ 0 h 96"/>
                                <a:gd name="T10" fmla="*/ 47 w 192"/>
                                <a:gd name="T11" fmla="*/ 0 h 96"/>
                                <a:gd name="T12" fmla="*/ 48 w 192"/>
                                <a:gd name="T13" fmla="*/ 2 h 96"/>
                                <a:gd name="T14" fmla="*/ 48 w 192"/>
                                <a:gd name="T15" fmla="*/ 2 h 96"/>
                                <a:gd name="T16" fmla="*/ 48 w 192"/>
                                <a:gd name="T17" fmla="*/ 2 h 96"/>
                                <a:gd name="T18" fmla="*/ 48 w 192"/>
                                <a:gd name="T19" fmla="*/ 23 h 96"/>
                                <a:gd name="T20" fmla="*/ 48 w 192"/>
                                <a:gd name="T21" fmla="*/ 23 h 96"/>
                                <a:gd name="T22" fmla="*/ 47 w 192"/>
                                <a:gd name="T23" fmla="*/ 24 h 96"/>
                                <a:gd name="T24" fmla="*/ 47 w 192"/>
                                <a:gd name="T25" fmla="*/ 24 h 96"/>
                                <a:gd name="T26" fmla="*/ 47 w 192"/>
                                <a:gd name="T27" fmla="*/ 24 h 96"/>
                                <a:gd name="T28" fmla="*/ 2 w 192"/>
                                <a:gd name="T29" fmla="*/ 24 h 96"/>
                                <a:gd name="T30" fmla="*/ 2 w 192"/>
                                <a:gd name="T31" fmla="*/ 24 h 96"/>
                                <a:gd name="T32" fmla="*/ 0 w 192"/>
                                <a:gd name="T33" fmla="*/ 23 h 96"/>
                                <a:gd name="T34" fmla="*/ 0 w 192"/>
                                <a:gd name="T35" fmla="*/ 23 h 96"/>
                                <a:gd name="T36" fmla="*/ 0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0" y="7"/>
                                  </a:moveTo>
                                  <a:cubicBezTo>
                                    <a:pt x="0" y="4"/>
                                    <a:pt x="4" y="0"/>
                                    <a:pt x="7" y="0"/>
                                  </a:cubicBezTo>
                                  <a:cubicBezTo>
                                    <a:pt x="7" y="0"/>
                                    <a:pt x="7" y="0"/>
                                    <a:pt x="7" y="0"/>
                                  </a:cubicBezTo>
                                  <a:lnTo>
                                    <a:pt x="7" y="0"/>
                                  </a:lnTo>
                                  <a:lnTo>
                                    <a:pt x="185" y="0"/>
                                  </a:lnTo>
                                  <a:cubicBezTo>
                                    <a:pt x="189" y="0"/>
                                    <a:pt x="192" y="4"/>
                                    <a:pt x="192" y="7"/>
                                  </a:cubicBezTo>
                                  <a:cubicBezTo>
                                    <a:pt x="192" y="7"/>
                                    <a:pt x="192" y="7"/>
                                    <a:pt x="192" y="7"/>
                                  </a:cubicBezTo>
                                  <a:lnTo>
                                    <a:pt x="192" y="7"/>
                                  </a:lnTo>
                                  <a:lnTo>
                                    <a:pt x="192" y="89"/>
                                  </a:lnTo>
                                  <a:cubicBezTo>
                                    <a:pt x="192" y="93"/>
                                    <a:pt x="189" y="96"/>
                                    <a:pt x="185" y="96"/>
                                  </a:cubicBezTo>
                                  <a:cubicBezTo>
                                    <a:pt x="185" y="96"/>
                                    <a:pt x="185" y="96"/>
                                    <a:pt x="185" y="96"/>
                                  </a:cubicBezTo>
                                  <a:lnTo>
                                    <a:pt x="185"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258" name="Freeform 3113"/>
                          <wps:cNvSpPr>
                            <a:spLocks noChangeAspect="1" noEditPoints="1"/>
                          </wps:cNvSpPr>
                          <wps:spPr bwMode="auto">
                            <a:xfrm>
                              <a:off x="5424" y="15580"/>
                              <a:ext cx="104" cy="56"/>
                            </a:xfrm>
                            <a:custGeom>
                              <a:avLst/>
                              <a:gdLst>
                                <a:gd name="T0" fmla="*/ 0 w 208"/>
                                <a:gd name="T1" fmla="*/ 4 h 112"/>
                                <a:gd name="T2" fmla="*/ 1 w 208"/>
                                <a:gd name="T3" fmla="*/ 3 h 112"/>
                                <a:gd name="T4" fmla="*/ 3 w 208"/>
                                <a:gd name="T5" fmla="*/ 1 h 112"/>
                                <a:gd name="T6" fmla="*/ 4 w 208"/>
                                <a:gd name="T7" fmla="*/ 0 h 112"/>
                                <a:gd name="T8" fmla="*/ 49 w 208"/>
                                <a:gd name="T9" fmla="*/ 0 h 112"/>
                                <a:gd name="T10" fmla="*/ 50 w 208"/>
                                <a:gd name="T11" fmla="*/ 1 h 112"/>
                                <a:gd name="T12" fmla="*/ 52 w 208"/>
                                <a:gd name="T13" fmla="*/ 3 h 112"/>
                                <a:gd name="T14" fmla="*/ 52 w 208"/>
                                <a:gd name="T15" fmla="*/ 4 h 112"/>
                                <a:gd name="T16" fmla="*/ 52 w 208"/>
                                <a:gd name="T17" fmla="*/ 25 h 112"/>
                                <a:gd name="T18" fmla="*/ 52 w 208"/>
                                <a:gd name="T19" fmla="*/ 26 h 112"/>
                                <a:gd name="T20" fmla="*/ 50 w 208"/>
                                <a:gd name="T21" fmla="*/ 28 h 112"/>
                                <a:gd name="T22" fmla="*/ 49 w 208"/>
                                <a:gd name="T23" fmla="*/ 28 h 112"/>
                                <a:gd name="T24" fmla="*/ 4 w 208"/>
                                <a:gd name="T25" fmla="*/ 28 h 112"/>
                                <a:gd name="T26" fmla="*/ 3 w 208"/>
                                <a:gd name="T27" fmla="*/ 28 h 112"/>
                                <a:gd name="T28" fmla="*/ 1 w 208"/>
                                <a:gd name="T29" fmla="*/ 26 h 112"/>
                                <a:gd name="T30" fmla="*/ 0 w 208"/>
                                <a:gd name="T31" fmla="*/ 25 h 112"/>
                                <a:gd name="T32" fmla="*/ 0 w 208"/>
                                <a:gd name="T33" fmla="*/ 4 h 112"/>
                                <a:gd name="T34" fmla="*/ 4 w 208"/>
                                <a:gd name="T35" fmla="*/ 25 h 112"/>
                                <a:gd name="T36" fmla="*/ 4 w 208"/>
                                <a:gd name="T37" fmla="*/ 23 h 112"/>
                                <a:gd name="T38" fmla="*/ 6 w 208"/>
                                <a:gd name="T39" fmla="*/ 25 h 112"/>
                                <a:gd name="T40" fmla="*/ 4 w 208"/>
                                <a:gd name="T41" fmla="*/ 24 h 112"/>
                                <a:gd name="T42" fmla="*/ 49 w 208"/>
                                <a:gd name="T43" fmla="*/ 24 h 112"/>
                                <a:gd name="T44" fmla="*/ 47 w 208"/>
                                <a:gd name="T45" fmla="*/ 25 h 112"/>
                                <a:gd name="T46" fmla="*/ 49 w 208"/>
                                <a:gd name="T47" fmla="*/ 23 h 112"/>
                                <a:gd name="T48" fmla="*/ 48 w 208"/>
                                <a:gd name="T49" fmla="*/ 25 h 112"/>
                                <a:gd name="T50" fmla="*/ 48 w 208"/>
                                <a:gd name="T51" fmla="*/ 4 h 112"/>
                                <a:gd name="T52" fmla="*/ 49 w 208"/>
                                <a:gd name="T53" fmla="*/ 6 h 112"/>
                                <a:gd name="T54" fmla="*/ 47 w 208"/>
                                <a:gd name="T55" fmla="*/ 4 h 112"/>
                                <a:gd name="T56" fmla="*/ 49 w 208"/>
                                <a:gd name="T57" fmla="*/ 4 h 112"/>
                                <a:gd name="T58" fmla="*/ 4 w 208"/>
                                <a:gd name="T59" fmla="*/ 4 h 112"/>
                                <a:gd name="T60" fmla="*/ 6 w 208"/>
                                <a:gd name="T61" fmla="*/ 4 h 112"/>
                                <a:gd name="T62" fmla="*/ 4 w 208"/>
                                <a:gd name="T63" fmla="*/ 6 h 112"/>
                                <a:gd name="T64" fmla="*/ 4 w 208"/>
                                <a:gd name="T65" fmla="*/ 4 h 112"/>
                                <a:gd name="T66" fmla="*/ 4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0" y="15"/>
                                  </a:move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193" y="96"/>
                                  </a:lnTo>
                                  <a:lnTo>
                                    <a:pt x="188" y="99"/>
                                  </a:lnTo>
                                  <a:lnTo>
                                    <a:pt x="195" y="92"/>
                                  </a:lnTo>
                                  <a:lnTo>
                                    <a:pt x="192" y="97"/>
                                  </a:lnTo>
                                  <a:lnTo>
                                    <a:pt x="192" y="15"/>
                                  </a:lnTo>
                                  <a:lnTo>
                                    <a:pt x="195" y="21"/>
                                  </a:lnTo>
                                  <a:lnTo>
                                    <a:pt x="188" y="14"/>
                                  </a:lnTo>
                                  <a:lnTo>
                                    <a:pt x="193"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259" name="Freeform 3114"/>
                          <wps:cNvSpPr>
                            <a:spLocks noChangeAspect="1"/>
                          </wps:cNvSpPr>
                          <wps:spPr bwMode="auto">
                            <a:xfrm>
                              <a:off x="5337" y="15636"/>
                              <a:ext cx="24" cy="16"/>
                            </a:xfrm>
                            <a:custGeom>
                              <a:avLst/>
                              <a:gdLst>
                                <a:gd name="T0" fmla="*/ 0 w 48"/>
                                <a:gd name="T1" fmla="*/ 2 h 32"/>
                                <a:gd name="T2" fmla="*/ 2 w 48"/>
                                <a:gd name="T3" fmla="*/ 0 h 32"/>
                                <a:gd name="T4" fmla="*/ 2 w 48"/>
                                <a:gd name="T5" fmla="*/ 0 h 32"/>
                                <a:gd name="T6" fmla="*/ 2 w 48"/>
                                <a:gd name="T7" fmla="*/ 0 h 32"/>
                                <a:gd name="T8" fmla="*/ 11 w 48"/>
                                <a:gd name="T9" fmla="*/ 0 h 32"/>
                                <a:gd name="T10" fmla="*/ 11 w 48"/>
                                <a:gd name="T11" fmla="*/ 0 h 32"/>
                                <a:gd name="T12" fmla="*/ 12 w 48"/>
                                <a:gd name="T13" fmla="*/ 2 h 32"/>
                                <a:gd name="T14" fmla="*/ 12 w 48"/>
                                <a:gd name="T15" fmla="*/ 2 h 32"/>
                                <a:gd name="T16" fmla="*/ 12 w 48"/>
                                <a:gd name="T17" fmla="*/ 2 h 32"/>
                                <a:gd name="T18" fmla="*/ 12 w 48"/>
                                <a:gd name="T19" fmla="*/ 7 h 32"/>
                                <a:gd name="T20" fmla="*/ 12 w 48"/>
                                <a:gd name="T21" fmla="*/ 7 h 32"/>
                                <a:gd name="T22" fmla="*/ 11 w 48"/>
                                <a:gd name="T23" fmla="*/ 8 h 32"/>
                                <a:gd name="T24" fmla="*/ 11 w 48"/>
                                <a:gd name="T25" fmla="*/ 8 h 32"/>
                                <a:gd name="T26" fmla="*/ 11 w 48"/>
                                <a:gd name="T27" fmla="*/ 8 h 32"/>
                                <a:gd name="T28" fmla="*/ 2 w 48"/>
                                <a:gd name="T29" fmla="*/ 8 h 32"/>
                                <a:gd name="T30" fmla="*/ 2 w 48"/>
                                <a:gd name="T31" fmla="*/ 8 h 32"/>
                                <a:gd name="T32" fmla="*/ 0 w 48"/>
                                <a:gd name="T33" fmla="*/ 7 h 32"/>
                                <a:gd name="T34" fmla="*/ 0 w 48"/>
                                <a:gd name="T35" fmla="*/ 7 h 32"/>
                                <a:gd name="T36" fmla="*/ 0 w 4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32">
                                  <a:moveTo>
                                    <a:pt x="0" y="6"/>
                                  </a:moveTo>
                                  <a:cubicBezTo>
                                    <a:pt x="0" y="3"/>
                                    <a:pt x="3" y="0"/>
                                    <a:pt x="6" y="0"/>
                                  </a:cubicBezTo>
                                  <a:cubicBezTo>
                                    <a:pt x="6" y="0"/>
                                    <a:pt x="6" y="0"/>
                                    <a:pt x="6" y="0"/>
                                  </a:cubicBezTo>
                                  <a:lnTo>
                                    <a:pt x="6" y="0"/>
                                  </a:lnTo>
                                  <a:lnTo>
                                    <a:pt x="43" y="0"/>
                                  </a:lnTo>
                                  <a:cubicBezTo>
                                    <a:pt x="46" y="0"/>
                                    <a:pt x="48" y="3"/>
                                    <a:pt x="48" y="6"/>
                                  </a:cubicBezTo>
                                  <a:cubicBezTo>
                                    <a:pt x="48" y="6"/>
                                    <a:pt x="48" y="6"/>
                                    <a:pt x="48" y="6"/>
                                  </a:cubicBezTo>
                                  <a:lnTo>
                                    <a:pt x="48" y="6"/>
                                  </a:lnTo>
                                  <a:lnTo>
                                    <a:pt x="48" y="27"/>
                                  </a:lnTo>
                                  <a:cubicBezTo>
                                    <a:pt x="48" y="30"/>
                                    <a:pt x="46" y="32"/>
                                    <a:pt x="43" y="32"/>
                                  </a:cubicBezTo>
                                  <a:cubicBezTo>
                                    <a:pt x="43" y="32"/>
                                    <a:pt x="43" y="32"/>
                                    <a:pt x="43" y="32"/>
                                  </a:cubicBezTo>
                                  <a:lnTo>
                                    <a:pt x="4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260" name="Freeform 3115"/>
                          <wps:cNvSpPr>
                            <a:spLocks noChangeAspect="1"/>
                          </wps:cNvSpPr>
                          <wps:spPr bwMode="auto">
                            <a:xfrm>
                              <a:off x="540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261" name="Freeform 3116"/>
                          <wps:cNvSpPr>
                            <a:spLocks noChangeAspect="1"/>
                          </wps:cNvSpPr>
                          <wps:spPr bwMode="auto">
                            <a:xfrm>
                              <a:off x="559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262" name="Freeform 3117"/>
                          <wps:cNvSpPr>
                            <a:spLocks noChangeAspect="1"/>
                          </wps:cNvSpPr>
                          <wps:spPr bwMode="auto">
                            <a:xfrm>
                              <a:off x="5774" y="15636"/>
                              <a:ext cx="56" cy="16"/>
                            </a:xfrm>
                            <a:custGeom>
                              <a:avLst/>
                              <a:gdLst>
                                <a:gd name="T0" fmla="*/ 0 w 112"/>
                                <a:gd name="T1" fmla="*/ 2 h 32"/>
                                <a:gd name="T2" fmla="*/ 2 w 112"/>
                                <a:gd name="T3" fmla="*/ 0 h 32"/>
                                <a:gd name="T4" fmla="*/ 2 w 112"/>
                                <a:gd name="T5" fmla="*/ 0 h 32"/>
                                <a:gd name="T6" fmla="*/ 2 w 112"/>
                                <a:gd name="T7" fmla="*/ 0 h 32"/>
                                <a:gd name="T8" fmla="*/ 27 w 112"/>
                                <a:gd name="T9" fmla="*/ 0 h 32"/>
                                <a:gd name="T10" fmla="*/ 27 w 112"/>
                                <a:gd name="T11" fmla="*/ 0 h 32"/>
                                <a:gd name="T12" fmla="*/ 28 w 112"/>
                                <a:gd name="T13" fmla="*/ 2 h 32"/>
                                <a:gd name="T14" fmla="*/ 28 w 112"/>
                                <a:gd name="T15" fmla="*/ 2 h 32"/>
                                <a:gd name="T16" fmla="*/ 28 w 112"/>
                                <a:gd name="T17" fmla="*/ 2 h 32"/>
                                <a:gd name="T18" fmla="*/ 28 w 112"/>
                                <a:gd name="T19" fmla="*/ 7 h 32"/>
                                <a:gd name="T20" fmla="*/ 28 w 112"/>
                                <a:gd name="T21" fmla="*/ 7 h 32"/>
                                <a:gd name="T22" fmla="*/ 27 w 112"/>
                                <a:gd name="T23" fmla="*/ 8 h 32"/>
                                <a:gd name="T24" fmla="*/ 27 w 112"/>
                                <a:gd name="T25" fmla="*/ 8 h 32"/>
                                <a:gd name="T26" fmla="*/ 27 w 112"/>
                                <a:gd name="T27" fmla="*/ 8 h 32"/>
                                <a:gd name="T28" fmla="*/ 2 w 112"/>
                                <a:gd name="T29" fmla="*/ 8 h 32"/>
                                <a:gd name="T30" fmla="*/ 2 w 112"/>
                                <a:gd name="T31" fmla="*/ 8 h 32"/>
                                <a:gd name="T32" fmla="*/ 0 w 112"/>
                                <a:gd name="T33" fmla="*/ 7 h 32"/>
                                <a:gd name="T34" fmla="*/ 0 w 112"/>
                                <a:gd name="T35" fmla="*/ 7 h 32"/>
                                <a:gd name="T36" fmla="*/ 0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0" y="6"/>
                                  </a:moveTo>
                                  <a:cubicBezTo>
                                    <a:pt x="0" y="3"/>
                                    <a:pt x="3" y="0"/>
                                    <a:pt x="6" y="0"/>
                                  </a:cubicBezTo>
                                  <a:cubicBezTo>
                                    <a:pt x="6" y="0"/>
                                    <a:pt x="6" y="0"/>
                                    <a:pt x="6" y="0"/>
                                  </a:cubicBezTo>
                                  <a:lnTo>
                                    <a:pt x="6" y="0"/>
                                  </a:lnTo>
                                  <a:lnTo>
                                    <a:pt x="107" y="0"/>
                                  </a:lnTo>
                                  <a:cubicBezTo>
                                    <a:pt x="110" y="0"/>
                                    <a:pt x="112" y="3"/>
                                    <a:pt x="112" y="6"/>
                                  </a:cubicBezTo>
                                  <a:cubicBezTo>
                                    <a:pt x="112" y="6"/>
                                    <a:pt x="112" y="6"/>
                                    <a:pt x="112" y="6"/>
                                  </a:cubicBezTo>
                                  <a:lnTo>
                                    <a:pt x="112" y="6"/>
                                  </a:lnTo>
                                  <a:lnTo>
                                    <a:pt x="112" y="27"/>
                                  </a:lnTo>
                                  <a:cubicBezTo>
                                    <a:pt x="112" y="30"/>
                                    <a:pt x="110" y="32"/>
                                    <a:pt x="107" y="32"/>
                                  </a:cubicBezTo>
                                  <a:cubicBezTo>
                                    <a:pt x="107" y="32"/>
                                    <a:pt x="107" y="32"/>
                                    <a:pt x="107" y="32"/>
                                  </a:cubicBezTo>
                                  <a:lnTo>
                                    <a:pt x="107"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263" name="Freeform 3118"/>
                          <wps:cNvSpPr>
                            <a:spLocks noChangeAspect="1"/>
                          </wps:cNvSpPr>
                          <wps:spPr bwMode="auto">
                            <a:xfrm>
                              <a:off x="5329" y="15556"/>
                              <a:ext cx="509" cy="8"/>
                            </a:xfrm>
                            <a:custGeom>
                              <a:avLst/>
                              <a:gdLst>
                                <a:gd name="T0" fmla="*/ 0 w 509"/>
                                <a:gd name="T1" fmla="*/ 0 h 8"/>
                                <a:gd name="T2" fmla="*/ 0 w 509"/>
                                <a:gd name="T3" fmla="*/ 0 h 8"/>
                                <a:gd name="T4" fmla="*/ 509 w 509"/>
                                <a:gd name="T5" fmla="*/ 0 h 8"/>
                                <a:gd name="T6" fmla="*/ 509 w 509"/>
                                <a:gd name="T7" fmla="*/ 0 h 8"/>
                                <a:gd name="T8" fmla="*/ 509 w 509"/>
                                <a:gd name="T9" fmla="*/ 8 h 8"/>
                                <a:gd name="T10" fmla="*/ 509 w 509"/>
                                <a:gd name="T11" fmla="*/ 8 h 8"/>
                                <a:gd name="T12" fmla="*/ 0 w 509"/>
                                <a:gd name="T13" fmla="*/ 8 h 8"/>
                                <a:gd name="T14" fmla="*/ 0 w 509"/>
                                <a:gd name="T15" fmla="*/ 8 h 8"/>
                                <a:gd name="T16" fmla="*/ 0 w 509"/>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9" h="8">
                                  <a:moveTo>
                                    <a:pt x="0" y="0"/>
                                  </a:moveTo>
                                  <a:lnTo>
                                    <a:pt x="0" y="0"/>
                                  </a:lnTo>
                                  <a:lnTo>
                                    <a:pt x="509" y="0"/>
                                  </a:lnTo>
                                  <a:lnTo>
                                    <a:pt x="509" y="8"/>
                                  </a:lnTo>
                                  <a:lnTo>
                                    <a:pt x="0" y="8"/>
                                  </a:lnTo>
                                  <a:lnTo>
                                    <a:pt x="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4" name="Freeform 3119"/>
                          <wps:cNvSpPr>
                            <a:spLocks noChangeAspect="1"/>
                          </wps:cNvSpPr>
                          <wps:spPr bwMode="auto">
                            <a:xfrm>
                              <a:off x="5615"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5" name="Freeform 3120"/>
                          <wps:cNvSpPr>
                            <a:spLocks noChangeAspect="1"/>
                          </wps:cNvSpPr>
                          <wps:spPr bwMode="auto">
                            <a:xfrm>
                              <a:off x="5440"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6" name="Rectangle 3121"/>
                          <wps:cNvSpPr>
                            <a:spLocks noChangeAspect="1" noChangeArrowheads="1"/>
                          </wps:cNvSpPr>
                          <wps:spPr bwMode="auto">
                            <a:xfrm>
                              <a:off x="5309" y="15664"/>
                              <a:ext cx="8" cy="8"/>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7" name="Rectangle 3122"/>
                          <wps:cNvSpPr>
                            <a:spLocks noChangeAspect="1" noChangeArrowheads="1"/>
                          </wps:cNvSpPr>
                          <wps:spPr bwMode="auto">
                            <a:xfrm>
                              <a:off x="5317"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8" name="Rectangle 3123"/>
                          <wps:cNvSpPr>
                            <a:spLocks noChangeAspect="1" noChangeArrowheads="1"/>
                          </wps:cNvSpPr>
                          <wps:spPr bwMode="auto">
                            <a:xfrm>
                              <a:off x="5734"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9" name="Rectangle 3124"/>
                          <wps:cNvSpPr>
                            <a:spLocks noChangeAspect="1" noChangeArrowheads="1"/>
                          </wps:cNvSpPr>
                          <wps:spPr bwMode="auto">
                            <a:xfrm>
                              <a:off x="5552" y="15660"/>
                              <a:ext cx="31"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0" name="Rectangle 3125"/>
                          <wps:cNvSpPr>
                            <a:spLocks noChangeAspect="1" noChangeArrowheads="1"/>
                          </wps:cNvSpPr>
                          <wps:spPr bwMode="auto">
                            <a:xfrm>
                              <a:off x="5361"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71" name="Picture 31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65"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272" name="Freeform 3127"/>
                          <wps:cNvSpPr>
                            <a:spLocks noChangeAspect="1" noEditPoints="1"/>
                          </wps:cNvSpPr>
                          <wps:spPr bwMode="auto">
                            <a:xfrm>
                              <a:off x="5361"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273" name="Rectangle 3128"/>
                          <wps:cNvSpPr>
                            <a:spLocks noChangeAspect="1" noChangeArrowheads="1"/>
                          </wps:cNvSpPr>
                          <wps:spPr bwMode="auto">
                            <a:xfrm>
                              <a:off x="537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274" name="Freeform 3129"/>
                          <wps:cNvSpPr>
                            <a:spLocks noChangeAspect="1"/>
                          </wps:cNvSpPr>
                          <wps:spPr bwMode="auto">
                            <a:xfrm>
                              <a:off x="5389"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275" name="Freeform 3130"/>
                          <wps:cNvSpPr>
                            <a:spLocks noChangeAspect="1" noEditPoints="1"/>
                          </wps:cNvSpPr>
                          <wps:spPr bwMode="auto">
                            <a:xfrm>
                              <a:off x="5385"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276" name="Freeform 3131"/>
                          <wps:cNvSpPr>
                            <a:spLocks noChangeAspect="1"/>
                          </wps:cNvSpPr>
                          <wps:spPr bwMode="auto">
                            <a:xfrm>
                              <a:off x="5365"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277" name="Freeform 3132"/>
                          <wps:cNvSpPr>
                            <a:spLocks noChangeAspect="1" noEditPoints="1"/>
                          </wps:cNvSpPr>
                          <wps:spPr bwMode="auto">
                            <a:xfrm>
                              <a:off x="5361"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278" name="Picture 31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56"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279" name="Freeform 3134"/>
                          <wps:cNvSpPr>
                            <a:spLocks noChangeAspect="1" noEditPoints="1"/>
                          </wps:cNvSpPr>
                          <wps:spPr bwMode="auto">
                            <a:xfrm>
                              <a:off x="5552" y="15572"/>
                              <a:ext cx="39" cy="96"/>
                            </a:xfrm>
                            <a:custGeom>
                              <a:avLst/>
                              <a:gdLst>
                                <a:gd name="T0" fmla="*/ 0 w 80"/>
                                <a:gd name="T1" fmla="*/ 5 h 192"/>
                                <a:gd name="T2" fmla="*/ 0 w 80"/>
                                <a:gd name="T3" fmla="*/ 5 h 192"/>
                                <a:gd name="T4" fmla="*/ 1 w 80"/>
                                <a:gd name="T5" fmla="*/ 3 h 192"/>
                                <a:gd name="T6" fmla="*/ 2 w 80"/>
                                <a:gd name="T7" fmla="*/ 1 h 192"/>
                                <a:gd name="T8" fmla="*/ 4 w 80"/>
                                <a:gd name="T9" fmla="*/ 1 h 192"/>
                                <a:gd name="T10" fmla="*/ 4 w 80"/>
                                <a:gd name="T11" fmla="*/ 0 h 192"/>
                                <a:gd name="T12" fmla="*/ 15 w 80"/>
                                <a:gd name="T13" fmla="*/ 0 h 192"/>
                                <a:gd name="T14" fmla="*/ 16 w 80"/>
                                <a:gd name="T15" fmla="*/ 1 h 192"/>
                                <a:gd name="T16" fmla="*/ 18 w 80"/>
                                <a:gd name="T17" fmla="*/ 1 h 192"/>
                                <a:gd name="T18" fmla="*/ 19 w 80"/>
                                <a:gd name="T19" fmla="*/ 3 h 192"/>
                                <a:gd name="T20" fmla="*/ 19 w 80"/>
                                <a:gd name="T21" fmla="*/ 5 h 192"/>
                                <a:gd name="T22" fmla="*/ 19 w 80"/>
                                <a:gd name="T23" fmla="*/ 5 h 192"/>
                                <a:gd name="T24" fmla="*/ 19 w 80"/>
                                <a:gd name="T25" fmla="*/ 44 h 192"/>
                                <a:gd name="T26" fmla="*/ 19 w 80"/>
                                <a:gd name="T27" fmla="*/ 45 h 192"/>
                                <a:gd name="T28" fmla="*/ 16 w 80"/>
                                <a:gd name="T29" fmla="*/ 48 h 192"/>
                                <a:gd name="T30" fmla="*/ 15 w 80"/>
                                <a:gd name="T31" fmla="*/ 48 h 192"/>
                                <a:gd name="T32" fmla="*/ 4 w 80"/>
                                <a:gd name="T33" fmla="*/ 48 h 192"/>
                                <a:gd name="T34" fmla="*/ 4 w 80"/>
                                <a:gd name="T35" fmla="*/ 48 h 192"/>
                                <a:gd name="T36" fmla="*/ 2 w 80"/>
                                <a:gd name="T37" fmla="*/ 48 h 192"/>
                                <a:gd name="T38" fmla="*/ 1 w 80"/>
                                <a:gd name="T39" fmla="*/ 47 h 192"/>
                                <a:gd name="T40" fmla="*/ 0 w 80"/>
                                <a:gd name="T41" fmla="*/ 45 h 192"/>
                                <a:gd name="T42" fmla="*/ 0 w 80"/>
                                <a:gd name="T43" fmla="*/ 44 h 192"/>
                                <a:gd name="T44" fmla="*/ 0 w 80"/>
                                <a:gd name="T45" fmla="*/ 5 h 192"/>
                                <a:gd name="T46" fmla="*/ 4 w 80"/>
                                <a:gd name="T47" fmla="*/ 44 h 192"/>
                                <a:gd name="T48" fmla="*/ 4 w 80"/>
                                <a:gd name="T49" fmla="*/ 43 h 192"/>
                                <a:gd name="T50" fmla="*/ 4 w 80"/>
                                <a:gd name="T51" fmla="*/ 45 h 192"/>
                                <a:gd name="T52" fmla="*/ 3 w 80"/>
                                <a:gd name="T53" fmla="*/ 44 h 192"/>
                                <a:gd name="T54" fmla="*/ 5 w 80"/>
                                <a:gd name="T55" fmla="*/ 45 h 192"/>
                                <a:gd name="T56" fmla="*/ 4 w 80"/>
                                <a:gd name="T57" fmla="*/ 44 h 192"/>
                                <a:gd name="T58" fmla="*/ 15 w 80"/>
                                <a:gd name="T59" fmla="*/ 44 h 192"/>
                                <a:gd name="T60" fmla="*/ 14 w 80"/>
                                <a:gd name="T61" fmla="*/ 45 h 192"/>
                                <a:gd name="T62" fmla="*/ 16 w 80"/>
                                <a:gd name="T63" fmla="*/ 43 h 192"/>
                                <a:gd name="T64" fmla="*/ 15 w 80"/>
                                <a:gd name="T65" fmla="*/ 44 h 192"/>
                                <a:gd name="T66" fmla="*/ 15 w 80"/>
                                <a:gd name="T67" fmla="*/ 5 h 192"/>
                                <a:gd name="T68" fmla="*/ 16 w 80"/>
                                <a:gd name="T69" fmla="*/ 6 h 192"/>
                                <a:gd name="T70" fmla="*/ 15 w 80"/>
                                <a:gd name="T71" fmla="*/ 4 h 192"/>
                                <a:gd name="T72" fmla="*/ 16 w 80"/>
                                <a:gd name="T73" fmla="*/ 5 h 192"/>
                                <a:gd name="T74" fmla="*/ 14 w 80"/>
                                <a:gd name="T75" fmla="*/ 4 h 192"/>
                                <a:gd name="T76" fmla="*/ 15 w 80"/>
                                <a:gd name="T77" fmla="*/ 4 h 192"/>
                                <a:gd name="T78" fmla="*/ 4 w 80"/>
                                <a:gd name="T79" fmla="*/ 4 h 192"/>
                                <a:gd name="T80" fmla="*/ 5 w 80"/>
                                <a:gd name="T81" fmla="*/ 4 h 192"/>
                                <a:gd name="T82" fmla="*/ 3 w 80"/>
                                <a:gd name="T83" fmla="*/ 5 h 192"/>
                                <a:gd name="T84" fmla="*/ 4 w 80"/>
                                <a:gd name="T85" fmla="*/ 4 h 192"/>
                                <a:gd name="T86" fmla="*/ 4 w 80"/>
                                <a:gd name="T87" fmla="*/ 6 h 192"/>
                                <a:gd name="T88" fmla="*/ 4 w 80"/>
                                <a:gd name="T89" fmla="*/ 5 h 192"/>
                                <a:gd name="T90" fmla="*/ 4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0" y="19"/>
                                  </a:move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lose/>
                                  <a:moveTo>
                                    <a:pt x="16" y="174"/>
                                  </a:moveTo>
                                  <a:lnTo>
                                    <a:pt x="16" y="171"/>
                                  </a:lnTo>
                                  <a:lnTo>
                                    <a:pt x="19" y="178"/>
                                  </a:lnTo>
                                  <a:lnTo>
                                    <a:pt x="14" y="174"/>
                                  </a:lnTo>
                                  <a:lnTo>
                                    <a:pt x="22" y="177"/>
                                  </a:lnTo>
                                  <a:lnTo>
                                    <a:pt x="19" y="176"/>
                                  </a:lnTo>
                                  <a:lnTo>
                                    <a:pt x="62" y="176"/>
                                  </a:lnTo>
                                  <a:lnTo>
                                    <a:pt x="57" y="179"/>
                                  </a:lnTo>
                                  <a:lnTo>
                                    <a:pt x="67" y="169"/>
                                  </a:lnTo>
                                  <a:lnTo>
                                    <a:pt x="64" y="174"/>
                                  </a:lnTo>
                                  <a:lnTo>
                                    <a:pt x="64" y="19"/>
                                  </a:ln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280" name="Rectangle 3135"/>
                          <wps:cNvSpPr>
                            <a:spLocks noChangeAspect="1" noChangeArrowheads="1"/>
                          </wps:cNvSpPr>
                          <wps:spPr bwMode="auto">
                            <a:xfrm>
                              <a:off x="5568" y="15576"/>
                              <a:ext cx="7"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281" name="Freeform 3136"/>
                          <wps:cNvSpPr>
                            <a:spLocks noChangeAspect="1"/>
                          </wps:cNvSpPr>
                          <wps:spPr bwMode="auto">
                            <a:xfrm>
                              <a:off x="5571"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282" name="Freeform 3137"/>
                          <wps:cNvSpPr>
                            <a:spLocks noChangeAspect="1" noEditPoints="1"/>
                          </wps:cNvSpPr>
                          <wps:spPr bwMode="auto">
                            <a:xfrm>
                              <a:off x="5568" y="15580"/>
                              <a:ext cx="23" cy="56"/>
                            </a:xfrm>
                            <a:custGeom>
                              <a:avLst/>
                              <a:gdLst>
                                <a:gd name="T0" fmla="*/ 0 w 48"/>
                                <a:gd name="T1" fmla="*/ 4 h 112"/>
                                <a:gd name="T2" fmla="*/ 0 w 48"/>
                                <a:gd name="T3" fmla="*/ 3 h 112"/>
                                <a:gd name="T4" fmla="*/ 2 w 48"/>
                                <a:gd name="T5" fmla="*/ 1 h 112"/>
                                <a:gd name="T6" fmla="*/ 4 w 48"/>
                                <a:gd name="T7" fmla="*/ 0 h 112"/>
                                <a:gd name="T8" fmla="*/ 7 w 48"/>
                                <a:gd name="T9" fmla="*/ 0 h 112"/>
                                <a:gd name="T10" fmla="*/ 9 w 48"/>
                                <a:gd name="T11" fmla="*/ 1 h 112"/>
                                <a:gd name="T12" fmla="*/ 11 w 48"/>
                                <a:gd name="T13" fmla="*/ 3 h 112"/>
                                <a:gd name="T14" fmla="*/ 11 w 48"/>
                                <a:gd name="T15" fmla="*/ 4 h 112"/>
                                <a:gd name="T16" fmla="*/ 11 w 48"/>
                                <a:gd name="T17" fmla="*/ 24 h 112"/>
                                <a:gd name="T18" fmla="*/ 11 w 48"/>
                                <a:gd name="T19" fmla="*/ 26 h 112"/>
                                <a:gd name="T20" fmla="*/ 9 w 48"/>
                                <a:gd name="T21" fmla="*/ 28 h 112"/>
                                <a:gd name="T22" fmla="*/ 7 w 48"/>
                                <a:gd name="T23" fmla="*/ 28 h 112"/>
                                <a:gd name="T24" fmla="*/ 4 w 48"/>
                                <a:gd name="T25" fmla="*/ 28 h 112"/>
                                <a:gd name="T26" fmla="*/ 2 w 48"/>
                                <a:gd name="T27" fmla="*/ 28 h 112"/>
                                <a:gd name="T28" fmla="*/ 0 w 48"/>
                                <a:gd name="T29" fmla="*/ 26 h 112"/>
                                <a:gd name="T30" fmla="*/ 0 w 48"/>
                                <a:gd name="T31" fmla="*/ 24 h 112"/>
                                <a:gd name="T32" fmla="*/ 0 w 48"/>
                                <a:gd name="T33" fmla="*/ 4 h 112"/>
                                <a:gd name="T34" fmla="*/ 4 w 48"/>
                                <a:gd name="T35" fmla="*/ 24 h 112"/>
                                <a:gd name="T36" fmla="*/ 3 w 48"/>
                                <a:gd name="T37" fmla="*/ 23 h 112"/>
                                <a:gd name="T38" fmla="*/ 5 w 48"/>
                                <a:gd name="T39" fmla="*/ 25 h 112"/>
                                <a:gd name="T40" fmla="*/ 4 w 48"/>
                                <a:gd name="T41" fmla="*/ 24 h 112"/>
                                <a:gd name="T42" fmla="*/ 7 w 48"/>
                                <a:gd name="T43" fmla="*/ 24 h 112"/>
                                <a:gd name="T44" fmla="*/ 6 w 48"/>
                                <a:gd name="T45" fmla="*/ 25 h 112"/>
                                <a:gd name="T46" fmla="*/ 8 w 48"/>
                                <a:gd name="T47" fmla="*/ 23 h 112"/>
                                <a:gd name="T48" fmla="*/ 7 w 48"/>
                                <a:gd name="T49" fmla="*/ 24 h 112"/>
                                <a:gd name="T50" fmla="*/ 7 w 48"/>
                                <a:gd name="T51" fmla="*/ 4 h 112"/>
                                <a:gd name="T52" fmla="*/ 8 w 48"/>
                                <a:gd name="T53" fmla="*/ 6 h 112"/>
                                <a:gd name="T54" fmla="*/ 6 w 48"/>
                                <a:gd name="T55" fmla="*/ 4 h 112"/>
                                <a:gd name="T56" fmla="*/ 7 w 48"/>
                                <a:gd name="T57" fmla="*/ 4 h 112"/>
                                <a:gd name="T58" fmla="*/ 4 w 48"/>
                                <a:gd name="T59" fmla="*/ 4 h 112"/>
                                <a:gd name="T60" fmla="*/ 5 w 48"/>
                                <a:gd name="T61" fmla="*/ 4 h 112"/>
                                <a:gd name="T62" fmla="*/ 3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283" name="Freeform 3138"/>
                          <wps:cNvSpPr>
                            <a:spLocks noChangeAspect="1"/>
                          </wps:cNvSpPr>
                          <wps:spPr bwMode="auto">
                            <a:xfrm>
                              <a:off x="555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284" name="Freeform 3139"/>
                          <wps:cNvSpPr>
                            <a:spLocks noChangeAspect="1" noEditPoints="1"/>
                          </wps:cNvSpPr>
                          <wps:spPr bwMode="auto">
                            <a:xfrm>
                              <a:off x="555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285" name="Picture 31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38"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286" name="Freeform 3141"/>
                          <wps:cNvSpPr>
                            <a:spLocks noChangeAspect="1" noEditPoints="1"/>
                          </wps:cNvSpPr>
                          <wps:spPr bwMode="auto">
                            <a:xfrm>
                              <a:off x="5734"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287" name="Rectangle 3142"/>
                          <wps:cNvSpPr>
                            <a:spLocks noChangeAspect="1" noChangeArrowheads="1"/>
                          </wps:cNvSpPr>
                          <wps:spPr bwMode="auto">
                            <a:xfrm>
                              <a:off x="5758"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288" name="Freeform 3143"/>
                          <wps:cNvSpPr>
                            <a:spLocks noChangeAspect="1"/>
                          </wps:cNvSpPr>
                          <wps:spPr bwMode="auto">
                            <a:xfrm>
                              <a:off x="5762"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289" name="Freeform 3144"/>
                          <wps:cNvSpPr>
                            <a:spLocks noChangeAspect="1" noEditPoints="1"/>
                          </wps:cNvSpPr>
                          <wps:spPr bwMode="auto">
                            <a:xfrm>
                              <a:off x="5758"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290" name="Freeform 3145"/>
                          <wps:cNvSpPr>
                            <a:spLocks noChangeAspect="1"/>
                          </wps:cNvSpPr>
                          <wps:spPr bwMode="auto">
                            <a:xfrm>
                              <a:off x="574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291" name="Freeform 3146"/>
                          <wps:cNvSpPr>
                            <a:spLocks noChangeAspect="1" noEditPoints="1"/>
                          </wps:cNvSpPr>
                          <wps:spPr bwMode="auto">
                            <a:xfrm>
                              <a:off x="574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292" name="Picture 31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25"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7293" name="Freeform 3148"/>
                          <wps:cNvSpPr>
                            <a:spLocks noChangeAspect="1" noEditPoints="1"/>
                          </wps:cNvSpPr>
                          <wps:spPr bwMode="auto">
                            <a:xfrm>
                              <a:off x="5321" y="15572"/>
                              <a:ext cx="24" cy="96"/>
                            </a:xfrm>
                            <a:custGeom>
                              <a:avLst/>
                              <a:gdLst>
                                <a:gd name="T0" fmla="*/ 0 w 48"/>
                                <a:gd name="T1" fmla="*/ 4 h 192"/>
                                <a:gd name="T2" fmla="*/ 1 w 48"/>
                                <a:gd name="T3" fmla="*/ 3 h 192"/>
                                <a:gd name="T4" fmla="*/ 3 w 48"/>
                                <a:gd name="T5" fmla="*/ 1 h 192"/>
                                <a:gd name="T6" fmla="*/ 4 w 48"/>
                                <a:gd name="T7" fmla="*/ 0 h 192"/>
                                <a:gd name="T8" fmla="*/ 9 w 48"/>
                                <a:gd name="T9" fmla="*/ 0 h 192"/>
                                <a:gd name="T10" fmla="*/ 11 w 48"/>
                                <a:gd name="T11" fmla="*/ 1 h 192"/>
                                <a:gd name="T12" fmla="*/ 12 w 48"/>
                                <a:gd name="T13" fmla="*/ 3 h 192"/>
                                <a:gd name="T14" fmla="*/ 12 w 48"/>
                                <a:gd name="T15" fmla="*/ 4 h 192"/>
                                <a:gd name="T16" fmla="*/ 12 w 48"/>
                                <a:gd name="T17" fmla="*/ 45 h 192"/>
                                <a:gd name="T18" fmla="*/ 12 w 48"/>
                                <a:gd name="T19" fmla="*/ 47 h 192"/>
                                <a:gd name="T20" fmla="*/ 11 w 48"/>
                                <a:gd name="T21" fmla="*/ 48 h 192"/>
                                <a:gd name="T22" fmla="*/ 9 w 48"/>
                                <a:gd name="T23" fmla="*/ 48 h 192"/>
                                <a:gd name="T24" fmla="*/ 4 w 48"/>
                                <a:gd name="T25" fmla="*/ 48 h 192"/>
                                <a:gd name="T26" fmla="*/ 3 w 48"/>
                                <a:gd name="T27" fmla="*/ 48 h 192"/>
                                <a:gd name="T28" fmla="*/ 1 w 48"/>
                                <a:gd name="T29" fmla="*/ 47 h 192"/>
                                <a:gd name="T30" fmla="*/ 0 w 48"/>
                                <a:gd name="T31" fmla="*/ 45 h 192"/>
                                <a:gd name="T32" fmla="*/ 0 w 48"/>
                                <a:gd name="T33" fmla="*/ 4 h 192"/>
                                <a:gd name="T34" fmla="*/ 4 w 48"/>
                                <a:gd name="T35" fmla="*/ 45 h 192"/>
                                <a:gd name="T36" fmla="*/ 4 w 48"/>
                                <a:gd name="T37" fmla="*/ 44 h 192"/>
                                <a:gd name="T38" fmla="*/ 5 w 48"/>
                                <a:gd name="T39" fmla="*/ 45 h 192"/>
                                <a:gd name="T40" fmla="*/ 4 w 48"/>
                                <a:gd name="T41" fmla="*/ 44 h 192"/>
                                <a:gd name="T42" fmla="*/ 9 w 48"/>
                                <a:gd name="T43" fmla="*/ 44 h 192"/>
                                <a:gd name="T44" fmla="*/ 8 w 48"/>
                                <a:gd name="T45" fmla="*/ 45 h 192"/>
                                <a:gd name="T46" fmla="*/ 9 w 48"/>
                                <a:gd name="T47" fmla="*/ 44 h 192"/>
                                <a:gd name="T48" fmla="*/ 8 w 48"/>
                                <a:gd name="T49" fmla="*/ 45 h 192"/>
                                <a:gd name="T50" fmla="*/ 8 w 48"/>
                                <a:gd name="T51" fmla="*/ 4 h 192"/>
                                <a:gd name="T52" fmla="*/ 9 w 48"/>
                                <a:gd name="T53" fmla="*/ 5 h 192"/>
                                <a:gd name="T54" fmla="*/ 8 w 48"/>
                                <a:gd name="T55" fmla="*/ 4 h 192"/>
                                <a:gd name="T56" fmla="*/ 9 w 48"/>
                                <a:gd name="T57" fmla="*/ 4 h 192"/>
                                <a:gd name="T58" fmla="*/ 4 w 48"/>
                                <a:gd name="T59" fmla="*/ 4 h 192"/>
                                <a:gd name="T60" fmla="*/ 5 w 48"/>
                                <a:gd name="T61" fmla="*/ 4 h 192"/>
                                <a:gd name="T62" fmla="*/ 4 w 48"/>
                                <a:gd name="T63" fmla="*/ 5 h 192"/>
                                <a:gd name="T64" fmla="*/ 4 w 48"/>
                                <a:gd name="T65" fmla="*/ 4 h 192"/>
                                <a:gd name="T66" fmla="*/ 4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0" y="14"/>
                                  </a:move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lose/>
                                  <a:moveTo>
                                    <a:pt x="16" y="179"/>
                                  </a:moveTo>
                                  <a:lnTo>
                                    <a:pt x="14" y="173"/>
                                  </a:lnTo>
                                  <a:lnTo>
                                    <a:pt x="20" y="178"/>
                                  </a:lnTo>
                                  <a:lnTo>
                                    <a:pt x="14" y="176"/>
                                  </a:lnTo>
                                  <a:lnTo>
                                    <a:pt x="35" y="176"/>
                                  </a:lnTo>
                                  <a:lnTo>
                                    <a:pt x="30" y="179"/>
                                  </a:lnTo>
                                  <a:lnTo>
                                    <a:pt x="35" y="174"/>
                                  </a:lnTo>
                                  <a:lnTo>
                                    <a:pt x="32" y="179"/>
                                  </a:lnTo>
                                  <a:lnTo>
                                    <a:pt x="32" y="14"/>
                                  </a:lnTo>
                                  <a:lnTo>
                                    <a:pt x="34" y="20"/>
                                  </a:lnTo>
                                  <a:lnTo>
                                    <a:pt x="29" y="14"/>
                                  </a:lnTo>
                                  <a:lnTo>
                                    <a:pt x="35" y="16"/>
                                  </a:lnTo>
                                  <a:lnTo>
                                    <a:pt x="14" y="16"/>
                                  </a:lnTo>
                                  <a:lnTo>
                                    <a:pt x="20" y="14"/>
                                  </a:lnTo>
                                  <a:lnTo>
                                    <a:pt x="14" y="20"/>
                                  </a:lnTo>
                                  <a:lnTo>
                                    <a:pt x="16" y="14"/>
                                  </a:lnTo>
                                  <a:lnTo>
                                    <a:pt x="16"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294" name="Rectangle 3149"/>
                          <wps:cNvSpPr>
                            <a:spLocks noChangeAspect="1" noChangeArrowheads="1"/>
                          </wps:cNvSpPr>
                          <wps:spPr bwMode="auto">
                            <a:xfrm>
                              <a:off x="5333" y="15584"/>
                              <a:ext cx="8" cy="48"/>
                            </a:xfrm>
                            <a:prstGeom prst="rect">
                              <a:avLst/>
                            </a:prstGeom>
                            <a:solidFill>
                              <a:srgbClr val="D5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5" name="Freeform 3150"/>
                          <wps:cNvSpPr>
                            <a:spLocks noChangeAspect="1" noEditPoints="1"/>
                          </wps:cNvSpPr>
                          <wps:spPr bwMode="auto">
                            <a:xfrm>
                              <a:off x="5329" y="15580"/>
                              <a:ext cx="16" cy="56"/>
                            </a:xfrm>
                            <a:custGeom>
                              <a:avLst/>
                              <a:gdLst>
                                <a:gd name="T0" fmla="*/ 0 w 16"/>
                                <a:gd name="T1" fmla="*/ 0 h 56"/>
                                <a:gd name="T2" fmla="*/ 16 w 16"/>
                                <a:gd name="T3" fmla="*/ 0 h 56"/>
                                <a:gd name="T4" fmla="*/ 16 w 16"/>
                                <a:gd name="T5" fmla="*/ 56 h 56"/>
                                <a:gd name="T6" fmla="*/ 0 w 16"/>
                                <a:gd name="T7" fmla="*/ 56 h 56"/>
                                <a:gd name="T8" fmla="*/ 0 w 16"/>
                                <a:gd name="T9" fmla="*/ 0 h 56"/>
                                <a:gd name="T10" fmla="*/ 8 w 16"/>
                                <a:gd name="T11" fmla="*/ 52 h 56"/>
                                <a:gd name="T12" fmla="*/ 4 w 16"/>
                                <a:gd name="T13" fmla="*/ 48 h 56"/>
                                <a:gd name="T14" fmla="*/ 12 w 16"/>
                                <a:gd name="T15" fmla="*/ 48 h 56"/>
                                <a:gd name="T16" fmla="*/ 8 w 16"/>
                                <a:gd name="T17" fmla="*/ 52 h 56"/>
                                <a:gd name="T18" fmla="*/ 8 w 16"/>
                                <a:gd name="T19" fmla="*/ 4 h 56"/>
                                <a:gd name="T20" fmla="*/ 12 w 16"/>
                                <a:gd name="T21" fmla="*/ 8 h 56"/>
                                <a:gd name="T22" fmla="*/ 4 w 16"/>
                                <a:gd name="T23" fmla="*/ 8 h 56"/>
                                <a:gd name="T24" fmla="*/ 8 w 16"/>
                                <a:gd name="T25" fmla="*/ 4 h 56"/>
                                <a:gd name="T26" fmla="*/ 8 w 16"/>
                                <a:gd name="T27" fmla="*/ 52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 h="56">
                                  <a:moveTo>
                                    <a:pt x="0" y="0"/>
                                  </a:moveTo>
                                  <a:lnTo>
                                    <a:pt x="16" y="0"/>
                                  </a:lnTo>
                                  <a:lnTo>
                                    <a:pt x="16" y="56"/>
                                  </a:lnTo>
                                  <a:lnTo>
                                    <a:pt x="0" y="56"/>
                                  </a:lnTo>
                                  <a:lnTo>
                                    <a:pt x="0" y="0"/>
                                  </a:lnTo>
                                  <a:close/>
                                  <a:moveTo>
                                    <a:pt x="8" y="52"/>
                                  </a:moveTo>
                                  <a:lnTo>
                                    <a:pt x="4" y="48"/>
                                  </a:lnTo>
                                  <a:lnTo>
                                    <a:pt x="12" y="48"/>
                                  </a:lnTo>
                                  <a:lnTo>
                                    <a:pt x="8" y="52"/>
                                  </a:lnTo>
                                  <a:lnTo>
                                    <a:pt x="8" y="4"/>
                                  </a:lnTo>
                                  <a:lnTo>
                                    <a:pt x="12" y="8"/>
                                  </a:lnTo>
                                  <a:lnTo>
                                    <a:pt x="4" y="8"/>
                                  </a:lnTo>
                                  <a:lnTo>
                                    <a:pt x="8" y="4"/>
                                  </a:lnTo>
                                  <a:lnTo>
                                    <a:pt x="8" y="52"/>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296" name="Rectangle 3151"/>
                          <wps:cNvSpPr>
                            <a:spLocks noChangeAspect="1" noChangeArrowheads="1"/>
                          </wps:cNvSpPr>
                          <wps:spPr bwMode="auto">
                            <a:xfrm>
                              <a:off x="5838" y="15564"/>
                              <a:ext cx="8"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7" name="Rectangle 3152"/>
                          <wps:cNvSpPr>
                            <a:spLocks noChangeAspect="1" noChangeArrowheads="1"/>
                          </wps:cNvSpPr>
                          <wps:spPr bwMode="auto">
                            <a:xfrm>
                              <a:off x="5842" y="15679"/>
                              <a:ext cx="55"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8" name="Freeform 3153"/>
                          <wps:cNvSpPr>
                            <a:spLocks noChangeAspect="1" noEditPoints="1"/>
                          </wps:cNvSpPr>
                          <wps:spPr bwMode="auto">
                            <a:xfrm>
                              <a:off x="5838" y="15676"/>
                              <a:ext cx="63" cy="15"/>
                            </a:xfrm>
                            <a:custGeom>
                              <a:avLst/>
                              <a:gdLst>
                                <a:gd name="T0" fmla="*/ 55 w 63"/>
                                <a:gd name="T1" fmla="*/ 3 h 15"/>
                                <a:gd name="T2" fmla="*/ 59 w 63"/>
                                <a:gd name="T3" fmla="*/ 7 h 15"/>
                                <a:gd name="T4" fmla="*/ 4 w 63"/>
                                <a:gd name="T5" fmla="*/ 7 h 15"/>
                                <a:gd name="T6" fmla="*/ 8 w 63"/>
                                <a:gd name="T7" fmla="*/ 3 h 15"/>
                                <a:gd name="T8" fmla="*/ 8 w 63"/>
                                <a:gd name="T9" fmla="*/ 11 h 15"/>
                                <a:gd name="T10" fmla="*/ 4 w 63"/>
                                <a:gd name="T11" fmla="*/ 7 h 15"/>
                                <a:gd name="T12" fmla="*/ 59 w 63"/>
                                <a:gd name="T13" fmla="*/ 7 h 15"/>
                                <a:gd name="T14" fmla="*/ 55 w 63"/>
                                <a:gd name="T15" fmla="*/ 11 h 15"/>
                                <a:gd name="T16" fmla="*/ 55 w 63"/>
                                <a:gd name="T17" fmla="*/ 3 h 15"/>
                                <a:gd name="T18" fmla="*/ 63 w 63"/>
                                <a:gd name="T19" fmla="*/ 15 h 15"/>
                                <a:gd name="T20" fmla="*/ 0 w 63"/>
                                <a:gd name="T21" fmla="*/ 15 h 15"/>
                                <a:gd name="T22" fmla="*/ 0 w 63"/>
                                <a:gd name="T23" fmla="*/ 0 h 15"/>
                                <a:gd name="T24" fmla="*/ 63 w 63"/>
                                <a:gd name="T25" fmla="*/ 0 h 15"/>
                                <a:gd name="T26" fmla="*/ 63 w 63"/>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15">
                                  <a:moveTo>
                                    <a:pt x="55" y="3"/>
                                  </a:moveTo>
                                  <a:lnTo>
                                    <a:pt x="59" y="7"/>
                                  </a:lnTo>
                                  <a:lnTo>
                                    <a:pt x="4" y="7"/>
                                  </a:lnTo>
                                  <a:lnTo>
                                    <a:pt x="8" y="3"/>
                                  </a:lnTo>
                                  <a:lnTo>
                                    <a:pt x="8" y="11"/>
                                  </a:lnTo>
                                  <a:lnTo>
                                    <a:pt x="4" y="7"/>
                                  </a:lnTo>
                                  <a:lnTo>
                                    <a:pt x="59" y="7"/>
                                  </a:lnTo>
                                  <a:lnTo>
                                    <a:pt x="55" y="11"/>
                                  </a:lnTo>
                                  <a:lnTo>
                                    <a:pt x="55" y="3"/>
                                  </a:lnTo>
                                  <a:close/>
                                  <a:moveTo>
                                    <a:pt x="63" y="15"/>
                                  </a:moveTo>
                                  <a:lnTo>
                                    <a:pt x="0" y="15"/>
                                  </a:lnTo>
                                  <a:lnTo>
                                    <a:pt x="0" y="0"/>
                                  </a:lnTo>
                                  <a:lnTo>
                                    <a:pt x="63" y="0"/>
                                  </a:lnTo>
                                  <a:lnTo>
                                    <a:pt x="63"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99" name="Rectangle 3154"/>
                          <wps:cNvSpPr>
                            <a:spLocks noChangeAspect="1" noChangeArrowheads="1"/>
                          </wps:cNvSpPr>
                          <wps:spPr bwMode="auto">
                            <a:xfrm>
                              <a:off x="5858"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0" name="Freeform 3155"/>
                          <wps:cNvSpPr>
                            <a:spLocks noChangeAspect="1" noEditPoints="1"/>
                          </wps:cNvSpPr>
                          <wps:spPr bwMode="auto">
                            <a:xfrm>
                              <a:off x="5854" y="15676"/>
                              <a:ext cx="23" cy="23"/>
                            </a:xfrm>
                            <a:custGeom>
                              <a:avLst/>
                              <a:gdLst>
                                <a:gd name="T0" fmla="*/ 16 w 23"/>
                                <a:gd name="T1" fmla="*/ 3 h 23"/>
                                <a:gd name="T2" fmla="*/ 20 w 23"/>
                                <a:gd name="T3" fmla="*/ 7 h 23"/>
                                <a:gd name="T4" fmla="*/ 4 w 23"/>
                                <a:gd name="T5" fmla="*/ 7 h 23"/>
                                <a:gd name="T6" fmla="*/ 8 w 23"/>
                                <a:gd name="T7" fmla="*/ 3 h 23"/>
                                <a:gd name="T8" fmla="*/ 8 w 23"/>
                                <a:gd name="T9" fmla="*/ 19 h 23"/>
                                <a:gd name="T10" fmla="*/ 4 w 23"/>
                                <a:gd name="T11" fmla="*/ 15 h 23"/>
                                <a:gd name="T12" fmla="*/ 20 w 23"/>
                                <a:gd name="T13" fmla="*/ 15 h 23"/>
                                <a:gd name="T14" fmla="*/ 16 w 23"/>
                                <a:gd name="T15" fmla="*/ 19 h 23"/>
                                <a:gd name="T16" fmla="*/ 16 w 23"/>
                                <a:gd name="T17" fmla="*/ 3 h 23"/>
                                <a:gd name="T18" fmla="*/ 23 w 23"/>
                                <a:gd name="T19" fmla="*/ 23 h 23"/>
                                <a:gd name="T20" fmla="*/ 0 w 23"/>
                                <a:gd name="T21" fmla="*/ 23 h 23"/>
                                <a:gd name="T22" fmla="*/ 0 w 23"/>
                                <a:gd name="T23" fmla="*/ 0 h 23"/>
                                <a:gd name="T24" fmla="*/ 23 w 23"/>
                                <a:gd name="T25" fmla="*/ 0 h 23"/>
                                <a:gd name="T26" fmla="*/ 23 w 23"/>
                                <a:gd name="T27" fmla="*/ 23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 h="23">
                                  <a:moveTo>
                                    <a:pt x="16" y="3"/>
                                  </a:moveTo>
                                  <a:lnTo>
                                    <a:pt x="20" y="7"/>
                                  </a:lnTo>
                                  <a:lnTo>
                                    <a:pt x="4" y="7"/>
                                  </a:lnTo>
                                  <a:lnTo>
                                    <a:pt x="8" y="3"/>
                                  </a:lnTo>
                                  <a:lnTo>
                                    <a:pt x="8" y="19"/>
                                  </a:lnTo>
                                  <a:lnTo>
                                    <a:pt x="4" y="15"/>
                                  </a:lnTo>
                                  <a:lnTo>
                                    <a:pt x="20" y="15"/>
                                  </a:lnTo>
                                  <a:lnTo>
                                    <a:pt x="16" y="19"/>
                                  </a:lnTo>
                                  <a:lnTo>
                                    <a:pt x="16" y="3"/>
                                  </a:lnTo>
                                  <a:close/>
                                  <a:moveTo>
                                    <a:pt x="23" y="23"/>
                                  </a:moveTo>
                                  <a:lnTo>
                                    <a:pt x="0" y="23"/>
                                  </a:lnTo>
                                  <a:lnTo>
                                    <a:pt x="0" y="0"/>
                                  </a:lnTo>
                                  <a:lnTo>
                                    <a:pt x="23" y="0"/>
                                  </a:lnTo>
                                  <a:lnTo>
                                    <a:pt x="23" y="23"/>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pic:pic xmlns:pic="http://schemas.openxmlformats.org/drawingml/2006/picture">
                          <pic:nvPicPr>
                            <pic:cNvPr id="7301" name="Picture 31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60" y="15672"/>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2" name="Picture 31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80" y="15672"/>
                              <a:ext cx="7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3" name="Picture 31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01" y="15672"/>
                              <a:ext cx="71"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4" name="Picture 31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2" y="15552"/>
                              <a:ext cx="50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5" name="Picture 31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50"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7306" name="Freeform 3161"/>
                          <wps:cNvSpPr>
                            <a:spLocks noChangeAspect="1"/>
                          </wps:cNvSpPr>
                          <wps:spPr bwMode="auto">
                            <a:xfrm>
                              <a:off x="6362" y="15564"/>
                              <a:ext cx="16" cy="72"/>
                            </a:xfrm>
                            <a:custGeom>
                              <a:avLst/>
                              <a:gdLst>
                                <a:gd name="T0" fmla="*/ 3 w 32"/>
                                <a:gd name="T1" fmla="*/ 0 h 144"/>
                                <a:gd name="T2" fmla="*/ 0 w 32"/>
                                <a:gd name="T3" fmla="*/ 3 h 144"/>
                                <a:gd name="T4" fmla="*/ 2 w 32"/>
                                <a:gd name="T5" fmla="*/ 32 h 144"/>
                                <a:gd name="T6" fmla="*/ 8 w 32"/>
                                <a:gd name="T7" fmla="*/ 34 h 144"/>
                                <a:gd name="T8" fmla="*/ 6 w 32"/>
                                <a:gd name="T9" fmla="*/ 16 h 144"/>
                                <a:gd name="T10" fmla="*/ 3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9" y="0"/>
                                  </a:moveTo>
                                  <a:cubicBezTo>
                                    <a:pt x="2" y="5"/>
                                    <a:pt x="3" y="6"/>
                                    <a:pt x="0" y="11"/>
                                  </a:cubicBezTo>
                                  <a:cubicBezTo>
                                    <a:pt x="2" y="36"/>
                                    <a:pt x="4" y="100"/>
                                    <a:pt x="7" y="127"/>
                                  </a:cubicBezTo>
                                  <a:cubicBezTo>
                                    <a:pt x="9" y="134"/>
                                    <a:pt x="30" y="144"/>
                                    <a:pt x="32" y="133"/>
                                  </a:cubicBezTo>
                                  <a:cubicBezTo>
                                    <a:pt x="30" y="117"/>
                                    <a:pt x="28" y="84"/>
                                    <a:pt x="24" y="61"/>
                                  </a:cubicBezTo>
                                  <a:cubicBezTo>
                                    <a:pt x="21" y="39"/>
                                    <a:pt x="18" y="29"/>
                                    <a:pt x="9"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7307" name="Freeform 3162"/>
                          <wps:cNvSpPr>
                            <a:spLocks noChangeAspect="1"/>
                          </wps:cNvSpPr>
                          <wps:spPr bwMode="auto">
                            <a:xfrm>
                              <a:off x="5893"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308" name="Freeform 3163"/>
                          <wps:cNvSpPr>
                            <a:spLocks noChangeAspect="1"/>
                          </wps:cNvSpPr>
                          <wps:spPr bwMode="auto">
                            <a:xfrm>
                              <a:off x="5858" y="15584"/>
                              <a:ext cx="31" cy="48"/>
                            </a:xfrm>
                            <a:custGeom>
                              <a:avLst/>
                              <a:gdLst>
                                <a:gd name="T0" fmla="*/ 15 w 64"/>
                                <a:gd name="T1" fmla="*/ 4 h 96"/>
                                <a:gd name="T2" fmla="*/ 11 w 64"/>
                                <a:gd name="T3" fmla="*/ 0 h 96"/>
                                <a:gd name="T4" fmla="*/ 11 w 64"/>
                                <a:gd name="T5" fmla="*/ 0 h 96"/>
                                <a:gd name="T6" fmla="*/ 11 w 64"/>
                                <a:gd name="T7" fmla="*/ 0 h 96"/>
                                <a:gd name="T8" fmla="*/ 4 w 64"/>
                                <a:gd name="T9" fmla="*/ 0 h 96"/>
                                <a:gd name="T10" fmla="*/ 4 w 64"/>
                                <a:gd name="T11" fmla="*/ 0 h 96"/>
                                <a:gd name="T12" fmla="*/ 0 w 64"/>
                                <a:gd name="T13" fmla="*/ 4 h 96"/>
                                <a:gd name="T14" fmla="*/ 0 w 64"/>
                                <a:gd name="T15" fmla="*/ 4 h 96"/>
                                <a:gd name="T16" fmla="*/ 0 w 64"/>
                                <a:gd name="T17" fmla="*/ 4 h 96"/>
                                <a:gd name="T18" fmla="*/ 0 w 64"/>
                                <a:gd name="T19" fmla="*/ 20 h 96"/>
                                <a:gd name="T20" fmla="*/ 0 w 64"/>
                                <a:gd name="T21" fmla="*/ 20 h 96"/>
                                <a:gd name="T22" fmla="*/ 4 w 64"/>
                                <a:gd name="T23" fmla="*/ 24 h 96"/>
                                <a:gd name="T24" fmla="*/ 4 w 64"/>
                                <a:gd name="T25" fmla="*/ 24 h 96"/>
                                <a:gd name="T26" fmla="*/ 4 w 64"/>
                                <a:gd name="T27" fmla="*/ 24 h 96"/>
                                <a:gd name="T28" fmla="*/ 11 w 64"/>
                                <a:gd name="T29" fmla="*/ 24 h 96"/>
                                <a:gd name="T30" fmla="*/ 11 w 64"/>
                                <a:gd name="T31" fmla="*/ 24 h 96"/>
                                <a:gd name="T32" fmla="*/ 15 w 64"/>
                                <a:gd name="T33" fmla="*/ 20 h 96"/>
                                <a:gd name="T34" fmla="*/ 15 w 64"/>
                                <a:gd name="T35" fmla="*/ 20 h 96"/>
                                <a:gd name="T36" fmla="*/ 15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64" y="16"/>
                                  </a:moveTo>
                                  <a:cubicBezTo>
                                    <a:pt x="64" y="8"/>
                                    <a:pt x="57" y="0"/>
                                    <a:pt x="48" y="0"/>
                                  </a:cubicBezTo>
                                  <a:cubicBezTo>
                                    <a:pt x="48" y="0"/>
                                    <a:pt x="48" y="0"/>
                                    <a:pt x="48" y="0"/>
                                  </a:cubicBezTo>
                                  <a:lnTo>
                                    <a:pt x="48" y="0"/>
                                  </a:lnTo>
                                  <a:lnTo>
                                    <a:pt x="16" y="0"/>
                                  </a:lnTo>
                                  <a:cubicBezTo>
                                    <a:pt x="8" y="0"/>
                                    <a:pt x="0" y="8"/>
                                    <a:pt x="0" y="16"/>
                                  </a:cubicBezTo>
                                  <a:cubicBezTo>
                                    <a:pt x="0" y="16"/>
                                    <a:pt x="0" y="16"/>
                                    <a:pt x="0" y="16"/>
                                  </a:cubicBezTo>
                                  <a:lnTo>
                                    <a:pt x="0" y="16"/>
                                  </a:lnTo>
                                  <a:lnTo>
                                    <a:pt x="0" y="80"/>
                                  </a:lnTo>
                                  <a:cubicBezTo>
                                    <a:pt x="0" y="89"/>
                                    <a:pt x="8" y="96"/>
                                    <a:pt x="16" y="96"/>
                                  </a:cubicBezTo>
                                  <a:cubicBezTo>
                                    <a:pt x="16" y="96"/>
                                    <a:pt x="16" y="96"/>
                                    <a:pt x="16" y="96"/>
                                  </a:cubicBezTo>
                                  <a:lnTo>
                                    <a:pt x="16" y="96"/>
                                  </a:lnTo>
                                  <a:lnTo>
                                    <a:pt x="48" y="96"/>
                                  </a:lnTo>
                                  <a:cubicBezTo>
                                    <a:pt x="57" y="96"/>
                                    <a:pt x="64" y="89"/>
                                    <a:pt x="64" y="80"/>
                                  </a:cubicBezTo>
                                  <a:cubicBezTo>
                                    <a:pt x="64" y="80"/>
                                    <a:pt x="64" y="80"/>
                                    <a:pt x="64" y="80"/>
                                  </a:cubicBezTo>
                                  <a:lnTo>
                                    <a:pt x="64"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309" name="Freeform 3164"/>
                          <wps:cNvSpPr>
                            <a:spLocks noChangeAspect="1" noEditPoints="1"/>
                          </wps:cNvSpPr>
                          <wps:spPr bwMode="auto">
                            <a:xfrm>
                              <a:off x="5854" y="15580"/>
                              <a:ext cx="39" cy="56"/>
                            </a:xfrm>
                            <a:custGeom>
                              <a:avLst/>
                              <a:gdLst>
                                <a:gd name="T0" fmla="*/ 15 w 80"/>
                                <a:gd name="T1" fmla="*/ 6 h 112"/>
                                <a:gd name="T2" fmla="*/ 16 w 80"/>
                                <a:gd name="T3" fmla="*/ 7 h 112"/>
                                <a:gd name="T4" fmla="*/ 14 w 80"/>
                                <a:gd name="T5" fmla="*/ 5 h 112"/>
                                <a:gd name="T6" fmla="*/ 15 w 80"/>
                                <a:gd name="T7" fmla="*/ 6 h 112"/>
                                <a:gd name="T8" fmla="*/ 13 w 80"/>
                                <a:gd name="T9" fmla="*/ 4 h 112"/>
                                <a:gd name="T10" fmla="*/ 13 w 80"/>
                                <a:gd name="T11" fmla="*/ 4 h 112"/>
                                <a:gd name="T12" fmla="*/ 6 w 80"/>
                                <a:gd name="T13" fmla="*/ 4 h 112"/>
                                <a:gd name="T14" fmla="*/ 7 w 80"/>
                                <a:gd name="T15" fmla="*/ 4 h 112"/>
                                <a:gd name="T16" fmla="*/ 4 w 80"/>
                                <a:gd name="T17" fmla="*/ 6 h 112"/>
                                <a:gd name="T18" fmla="*/ 5 w 80"/>
                                <a:gd name="T19" fmla="*/ 5 h 112"/>
                                <a:gd name="T20" fmla="*/ 4 w 80"/>
                                <a:gd name="T21" fmla="*/ 7 h 112"/>
                                <a:gd name="T22" fmla="*/ 4 w 80"/>
                                <a:gd name="T23" fmla="*/ 6 h 112"/>
                                <a:gd name="T24" fmla="*/ 4 w 80"/>
                                <a:gd name="T25" fmla="*/ 22 h 112"/>
                                <a:gd name="T26" fmla="*/ 4 w 80"/>
                                <a:gd name="T27" fmla="*/ 22 h 112"/>
                                <a:gd name="T28" fmla="*/ 5 w 80"/>
                                <a:gd name="T29" fmla="*/ 24 h 112"/>
                                <a:gd name="T30" fmla="*/ 4 w 80"/>
                                <a:gd name="T31" fmla="*/ 23 h 112"/>
                                <a:gd name="T32" fmla="*/ 7 w 80"/>
                                <a:gd name="T33" fmla="*/ 25 h 112"/>
                                <a:gd name="T34" fmla="*/ 6 w 80"/>
                                <a:gd name="T35" fmla="*/ 24 h 112"/>
                                <a:gd name="T36" fmla="*/ 13 w 80"/>
                                <a:gd name="T37" fmla="*/ 24 h 112"/>
                                <a:gd name="T38" fmla="*/ 13 w 80"/>
                                <a:gd name="T39" fmla="*/ 25 h 112"/>
                                <a:gd name="T40" fmla="*/ 15 w 80"/>
                                <a:gd name="T41" fmla="*/ 23 h 112"/>
                                <a:gd name="T42" fmla="*/ 14 w 80"/>
                                <a:gd name="T43" fmla="*/ 24 h 112"/>
                                <a:gd name="T44" fmla="*/ 16 w 80"/>
                                <a:gd name="T45" fmla="*/ 22 h 112"/>
                                <a:gd name="T46" fmla="*/ 15 w 80"/>
                                <a:gd name="T47" fmla="*/ 22 h 112"/>
                                <a:gd name="T48" fmla="*/ 15 w 80"/>
                                <a:gd name="T49" fmla="*/ 6 h 112"/>
                                <a:gd name="T50" fmla="*/ 19 w 80"/>
                                <a:gd name="T51" fmla="*/ 22 h 112"/>
                                <a:gd name="T52" fmla="*/ 19 w 80"/>
                                <a:gd name="T53" fmla="*/ 23 h 112"/>
                                <a:gd name="T54" fmla="*/ 18 w 80"/>
                                <a:gd name="T55" fmla="*/ 26 h 112"/>
                                <a:gd name="T56" fmla="*/ 17 w 80"/>
                                <a:gd name="T57" fmla="*/ 27 h 112"/>
                                <a:gd name="T58" fmla="*/ 14 w 80"/>
                                <a:gd name="T59" fmla="*/ 28 h 112"/>
                                <a:gd name="T60" fmla="*/ 13 w 80"/>
                                <a:gd name="T61" fmla="*/ 28 h 112"/>
                                <a:gd name="T62" fmla="*/ 6 w 80"/>
                                <a:gd name="T63" fmla="*/ 28 h 112"/>
                                <a:gd name="T64" fmla="*/ 5 w 80"/>
                                <a:gd name="T65" fmla="*/ 28 h 112"/>
                                <a:gd name="T66" fmla="*/ 2 w 80"/>
                                <a:gd name="T67" fmla="*/ 27 h 112"/>
                                <a:gd name="T68" fmla="*/ 1 w 80"/>
                                <a:gd name="T69" fmla="*/ 26 h 112"/>
                                <a:gd name="T70" fmla="*/ 0 w 80"/>
                                <a:gd name="T71" fmla="*/ 23 h 112"/>
                                <a:gd name="T72" fmla="*/ 0 w 80"/>
                                <a:gd name="T73" fmla="*/ 22 h 112"/>
                                <a:gd name="T74" fmla="*/ 0 w 80"/>
                                <a:gd name="T75" fmla="*/ 6 h 112"/>
                                <a:gd name="T76" fmla="*/ 0 w 80"/>
                                <a:gd name="T77" fmla="*/ 6 h 112"/>
                                <a:gd name="T78" fmla="*/ 1 w 80"/>
                                <a:gd name="T79" fmla="*/ 3 h 112"/>
                                <a:gd name="T80" fmla="*/ 2 w 80"/>
                                <a:gd name="T81" fmla="*/ 2 h 112"/>
                                <a:gd name="T82" fmla="*/ 5 w 80"/>
                                <a:gd name="T83" fmla="*/ 1 h 112"/>
                                <a:gd name="T84" fmla="*/ 6 w 80"/>
                                <a:gd name="T85" fmla="*/ 0 h 112"/>
                                <a:gd name="T86" fmla="*/ 13 w 80"/>
                                <a:gd name="T87" fmla="*/ 0 h 112"/>
                                <a:gd name="T88" fmla="*/ 14 w 80"/>
                                <a:gd name="T89" fmla="*/ 1 h 112"/>
                                <a:gd name="T90" fmla="*/ 17 w 80"/>
                                <a:gd name="T91" fmla="*/ 2 h 112"/>
                                <a:gd name="T92" fmla="*/ 18 w 80"/>
                                <a:gd name="T93" fmla="*/ 3 h 112"/>
                                <a:gd name="T94" fmla="*/ 19 w 80"/>
                                <a:gd name="T95" fmla="*/ 6 h 112"/>
                                <a:gd name="T96" fmla="*/ 19 w 80"/>
                                <a:gd name="T97" fmla="*/ 6 h 112"/>
                                <a:gd name="T98" fmla="*/ 19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64" y="24"/>
                                  </a:move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close/>
                                  <a:moveTo>
                                    <a:pt x="80" y="88"/>
                                  </a:move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310" name="Freeform 3165"/>
                          <wps:cNvSpPr>
                            <a:spLocks noChangeAspect="1"/>
                          </wps:cNvSpPr>
                          <wps:spPr bwMode="auto">
                            <a:xfrm>
                              <a:off x="5977" y="15584"/>
                              <a:ext cx="103" cy="48"/>
                            </a:xfrm>
                            <a:custGeom>
                              <a:avLst/>
                              <a:gdLst>
                                <a:gd name="T0" fmla="*/ 51 w 208"/>
                                <a:gd name="T1" fmla="*/ 2 h 96"/>
                                <a:gd name="T2" fmla="*/ 50 w 208"/>
                                <a:gd name="T3" fmla="*/ 0 h 96"/>
                                <a:gd name="T4" fmla="*/ 50 w 208"/>
                                <a:gd name="T5" fmla="*/ 0 h 96"/>
                                <a:gd name="T6" fmla="*/ 50 w 208"/>
                                <a:gd name="T7" fmla="*/ 0 h 96"/>
                                <a:gd name="T8" fmla="*/ 1 w 208"/>
                                <a:gd name="T9" fmla="*/ 0 h 96"/>
                                <a:gd name="T10" fmla="*/ 1 w 208"/>
                                <a:gd name="T11" fmla="*/ 0 h 96"/>
                                <a:gd name="T12" fmla="*/ 0 w 208"/>
                                <a:gd name="T13" fmla="*/ 2 h 96"/>
                                <a:gd name="T14" fmla="*/ 0 w 208"/>
                                <a:gd name="T15" fmla="*/ 2 h 96"/>
                                <a:gd name="T16" fmla="*/ 0 w 208"/>
                                <a:gd name="T17" fmla="*/ 2 h 96"/>
                                <a:gd name="T18" fmla="*/ 0 w 208"/>
                                <a:gd name="T19" fmla="*/ 23 h 96"/>
                                <a:gd name="T20" fmla="*/ 0 w 208"/>
                                <a:gd name="T21" fmla="*/ 23 h 96"/>
                                <a:gd name="T22" fmla="*/ 1 w 208"/>
                                <a:gd name="T23" fmla="*/ 24 h 96"/>
                                <a:gd name="T24" fmla="*/ 1 w 208"/>
                                <a:gd name="T25" fmla="*/ 24 h 96"/>
                                <a:gd name="T26" fmla="*/ 1 w 208"/>
                                <a:gd name="T27" fmla="*/ 24 h 96"/>
                                <a:gd name="T28" fmla="*/ 50 w 208"/>
                                <a:gd name="T29" fmla="*/ 24 h 96"/>
                                <a:gd name="T30" fmla="*/ 50 w 208"/>
                                <a:gd name="T31" fmla="*/ 24 h 96"/>
                                <a:gd name="T32" fmla="*/ 51 w 208"/>
                                <a:gd name="T33" fmla="*/ 23 h 96"/>
                                <a:gd name="T34" fmla="*/ 51 w 208"/>
                                <a:gd name="T35" fmla="*/ 23 h 96"/>
                                <a:gd name="T36" fmla="*/ 51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208" y="7"/>
                                  </a:moveTo>
                                  <a:cubicBezTo>
                                    <a:pt x="208" y="4"/>
                                    <a:pt x="205" y="0"/>
                                    <a:pt x="201" y="0"/>
                                  </a:cubicBezTo>
                                  <a:cubicBezTo>
                                    <a:pt x="201" y="0"/>
                                    <a:pt x="201" y="0"/>
                                    <a:pt x="201" y="0"/>
                                  </a:cubicBezTo>
                                  <a:lnTo>
                                    <a:pt x="201"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201" y="96"/>
                                  </a:lnTo>
                                  <a:cubicBezTo>
                                    <a:pt x="205" y="96"/>
                                    <a:pt x="208" y="93"/>
                                    <a:pt x="208" y="89"/>
                                  </a:cubicBezTo>
                                  <a:cubicBezTo>
                                    <a:pt x="208" y="89"/>
                                    <a:pt x="208" y="89"/>
                                    <a:pt x="208" y="89"/>
                                  </a:cubicBezTo>
                                  <a:lnTo>
                                    <a:pt x="208"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311" name="Freeform 3166"/>
                          <wps:cNvSpPr>
                            <a:spLocks noChangeAspect="1" noEditPoints="1"/>
                          </wps:cNvSpPr>
                          <wps:spPr bwMode="auto">
                            <a:xfrm>
                              <a:off x="5973" y="15580"/>
                              <a:ext cx="111" cy="56"/>
                            </a:xfrm>
                            <a:custGeom>
                              <a:avLst/>
                              <a:gdLst>
                                <a:gd name="T0" fmla="*/ 51 w 224"/>
                                <a:gd name="T1" fmla="*/ 4 h 112"/>
                                <a:gd name="T2" fmla="*/ 52 w 224"/>
                                <a:gd name="T3" fmla="*/ 6 h 112"/>
                                <a:gd name="T4" fmla="*/ 50 w 224"/>
                                <a:gd name="T5" fmla="*/ 4 h 112"/>
                                <a:gd name="T6" fmla="*/ 52 w 224"/>
                                <a:gd name="T7" fmla="*/ 4 h 112"/>
                                <a:gd name="T8" fmla="*/ 3 w 224"/>
                                <a:gd name="T9" fmla="*/ 4 h 112"/>
                                <a:gd name="T10" fmla="*/ 5 w 224"/>
                                <a:gd name="T11" fmla="*/ 4 h 112"/>
                                <a:gd name="T12" fmla="*/ 3 w 224"/>
                                <a:gd name="T13" fmla="*/ 6 h 112"/>
                                <a:gd name="T14" fmla="*/ 4 w 224"/>
                                <a:gd name="T15" fmla="*/ 4 h 112"/>
                                <a:gd name="T16" fmla="*/ 4 w 224"/>
                                <a:gd name="T17" fmla="*/ 25 h 112"/>
                                <a:gd name="T18" fmla="*/ 3 w 224"/>
                                <a:gd name="T19" fmla="*/ 23 h 112"/>
                                <a:gd name="T20" fmla="*/ 5 w 224"/>
                                <a:gd name="T21" fmla="*/ 25 h 112"/>
                                <a:gd name="T22" fmla="*/ 3 w 224"/>
                                <a:gd name="T23" fmla="*/ 24 h 112"/>
                                <a:gd name="T24" fmla="*/ 52 w 224"/>
                                <a:gd name="T25" fmla="*/ 24 h 112"/>
                                <a:gd name="T26" fmla="*/ 50 w 224"/>
                                <a:gd name="T27" fmla="*/ 25 h 112"/>
                                <a:gd name="T28" fmla="*/ 52 w 224"/>
                                <a:gd name="T29" fmla="*/ 23 h 112"/>
                                <a:gd name="T30" fmla="*/ 51 w 224"/>
                                <a:gd name="T31" fmla="*/ 25 h 112"/>
                                <a:gd name="T32" fmla="*/ 51 w 224"/>
                                <a:gd name="T33" fmla="*/ 4 h 112"/>
                                <a:gd name="T34" fmla="*/ 55 w 224"/>
                                <a:gd name="T35" fmla="*/ 25 h 112"/>
                                <a:gd name="T36" fmla="*/ 55 w 224"/>
                                <a:gd name="T37" fmla="*/ 26 h 112"/>
                                <a:gd name="T38" fmla="*/ 53 w 224"/>
                                <a:gd name="T39" fmla="*/ 28 h 112"/>
                                <a:gd name="T40" fmla="*/ 52 w 224"/>
                                <a:gd name="T41" fmla="*/ 28 h 112"/>
                                <a:gd name="T42" fmla="*/ 3 w 224"/>
                                <a:gd name="T43" fmla="*/ 28 h 112"/>
                                <a:gd name="T44" fmla="*/ 2 w 224"/>
                                <a:gd name="T45" fmla="*/ 28 h 112"/>
                                <a:gd name="T46" fmla="*/ 0 w 224"/>
                                <a:gd name="T47" fmla="*/ 26 h 112"/>
                                <a:gd name="T48" fmla="*/ 0 w 224"/>
                                <a:gd name="T49" fmla="*/ 25 h 112"/>
                                <a:gd name="T50" fmla="*/ 0 w 224"/>
                                <a:gd name="T51" fmla="*/ 4 h 112"/>
                                <a:gd name="T52" fmla="*/ 0 w 224"/>
                                <a:gd name="T53" fmla="*/ 3 h 112"/>
                                <a:gd name="T54" fmla="*/ 2 w 224"/>
                                <a:gd name="T55" fmla="*/ 1 h 112"/>
                                <a:gd name="T56" fmla="*/ 3 w 224"/>
                                <a:gd name="T57" fmla="*/ 0 h 112"/>
                                <a:gd name="T58" fmla="*/ 52 w 224"/>
                                <a:gd name="T59" fmla="*/ 0 h 112"/>
                                <a:gd name="T60" fmla="*/ 53 w 224"/>
                                <a:gd name="T61" fmla="*/ 1 h 112"/>
                                <a:gd name="T62" fmla="*/ 55 w 224"/>
                                <a:gd name="T63" fmla="*/ 3 h 112"/>
                                <a:gd name="T64" fmla="*/ 55 w 224"/>
                                <a:gd name="T65" fmla="*/ 4 h 112"/>
                                <a:gd name="T66" fmla="*/ 55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208" y="15"/>
                                  </a:moveTo>
                                  <a:lnTo>
                                    <a:pt x="211" y="21"/>
                                  </a:lnTo>
                                  <a:lnTo>
                                    <a:pt x="204" y="14"/>
                                  </a:lnTo>
                                  <a:lnTo>
                                    <a:pt x="209" y="16"/>
                                  </a:lnTo>
                                  <a:lnTo>
                                    <a:pt x="15" y="16"/>
                                  </a:lnTo>
                                  <a:lnTo>
                                    <a:pt x="21" y="14"/>
                                  </a:lnTo>
                                  <a:lnTo>
                                    <a:pt x="14" y="21"/>
                                  </a:lnTo>
                                  <a:lnTo>
                                    <a:pt x="16" y="15"/>
                                  </a:lnTo>
                                  <a:lnTo>
                                    <a:pt x="16" y="97"/>
                                  </a:lnTo>
                                  <a:lnTo>
                                    <a:pt x="14" y="92"/>
                                  </a:lnTo>
                                  <a:lnTo>
                                    <a:pt x="21" y="99"/>
                                  </a:lnTo>
                                  <a:lnTo>
                                    <a:pt x="15" y="96"/>
                                  </a:lnTo>
                                  <a:lnTo>
                                    <a:pt x="209" y="96"/>
                                  </a:lnTo>
                                  <a:lnTo>
                                    <a:pt x="204" y="99"/>
                                  </a:lnTo>
                                  <a:lnTo>
                                    <a:pt x="211" y="92"/>
                                  </a:lnTo>
                                  <a:lnTo>
                                    <a:pt x="208" y="97"/>
                                  </a:lnTo>
                                  <a:lnTo>
                                    <a:pt x="208" y="15"/>
                                  </a:lnTo>
                                  <a:close/>
                                  <a:moveTo>
                                    <a:pt x="224" y="97"/>
                                  </a:move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312" name="Freeform 3167"/>
                          <wps:cNvSpPr>
                            <a:spLocks noChangeAspect="1"/>
                          </wps:cNvSpPr>
                          <wps:spPr bwMode="auto">
                            <a:xfrm>
                              <a:off x="595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313" name="Freeform 3168"/>
                          <wps:cNvSpPr>
                            <a:spLocks noChangeAspect="1"/>
                          </wps:cNvSpPr>
                          <wps:spPr bwMode="auto">
                            <a:xfrm>
                              <a:off x="6076" y="15580"/>
                              <a:ext cx="24" cy="48"/>
                            </a:xfrm>
                            <a:custGeom>
                              <a:avLst/>
                              <a:gdLst>
                                <a:gd name="T0" fmla="*/ 12 w 48"/>
                                <a:gd name="T1" fmla="*/ 3 h 96"/>
                                <a:gd name="T2" fmla="*/ 9 w 48"/>
                                <a:gd name="T3" fmla="*/ 0 h 96"/>
                                <a:gd name="T4" fmla="*/ 9 w 48"/>
                                <a:gd name="T5" fmla="*/ 0 h 96"/>
                                <a:gd name="T6" fmla="*/ 9 w 48"/>
                                <a:gd name="T7" fmla="*/ 0 h 96"/>
                                <a:gd name="T8" fmla="*/ 3 w 48"/>
                                <a:gd name="T9" fmla="*/ 0 h 96"/>
                                <a:gd name="T10" fmla="*/ 3 w 48"/>
                                <a:gd name="T11" fmla="*/ 0 h 96"/>
                                <a:gd name="T12" fmla="*/ 0 w 48"/>
                                <a:gd name="T13" fmla="*/ 3 h 96"/>
                                <a:gd name="T14" fmla="*/ 0 w 48"/>
                                <a:gd name="T15" fmla="*/ 3 h 96"/>
                                <a:gd name="T16" fmla="*/ 0 w 48"/>
                                <a:gd name="T17" fmla="*/ 3 h 96"/>
                                <a:gd name="T18" fmla="*/ 0 w 48"/>
                                <a:gd name="T19" fmla="*/ 21 h 96"/>
                                <a:gd name="T20" fmla="*/ 0 w 48"/>
                                <a:gd name="T21" fmla="*/ 21 h 96"/>
                                <a:gd name="T22" fmla="*/ 3 w 48"/>
                                <a:gd name="T23" fmla="*/ 24 h 96"/>
                                <a:gd name="T24" fmla="*/ 3 w 48"/>
                                <a:gd name="T25" fmla="*/ 24 h 96"/>
                                <a:gd name="T26" fmla="*/ 3 w 48"/>
                                <a:gd name="T27" fmla="*/ 24 h 96"/>
                                <a:gd name="T28" fmla="*/ 9 w 48"/>
                                <a:gd name="T29" fmla="*/ 24 h 96"/>
                                <a:gd name="T30" fmla="*/ 9 w 48"/>
                                <a:gd name="T31" fmla="*/ 24 h 96"/>
                                <a:gd name="T32" fmla="*/ 12 w 48"/>
                                <a:gd name="T33" fmla="*/ 21 h 96"/>
                                <a:gd name="T34" fmla="*/ 12 w 48"/>
                                <a:gd name="T35" fmla="*/ 21 h 96"/>
                                <a:gd name="T36" fmla="*/ 12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48" y="12"/>
                                  </a:moveTo>
                                  <a:cubicBezTo>
                                    <a:pt x="48" y="6"/>
                                    <a:pt x="43" y="0"/>
                                    <a:pt x="36" y="0"/>
                                  </a:cubicBezTo>
                                  <a:cubicBezTo>
                                    <a:pt x="36" y="0"/>
                                    <a:pt x="36" y="0"/>
                                    <a:pt x="36" y="0"/>
                                  </a:cubicBezTo>
                                  <a:lnTo>
                                    <a:pt x="36" y="0"/>
                                  </a:lnTo>
                                  <a:lnTo>
                                    <a:pt x="12" y="0"/>
                                  </a:lnTo>
                                  <a:cubicBezTo>
                                    <a:pt x="6" y="0"/>
                                    <a:pt x="0" y="6"/>
                                    <a:pt x="0" y="12"/>
                                  </a:cubicBezTo>
                                  <a:cubicBezTo>
                                    <a:pt x="0" y="12"/>
                                    <a:pt x="0" y="12"/>
                                    <a:pt x="0" y="12"/>
                                  </a:cubicBezTo>
                                  <a:lnTo>
                                    <a:pt x="0" y="12"/>
                                  </a:lnTo>
                                  <a:lnTo>
                                    <a:pt x="0" y="84"/>
                                  </a:lnTo>
                                  <a:cubicBezTo>
                                    <a:pt x="0" y="91"/>
                                    <a:pt x="6" y="96"/>
                                    <a:pt x="12" y="96"/>
                                  </a:cubicBezTo>
                                  <a:cubicBezTo>
                                    <a:pt x="12" y="96"/>
                                    <a:pt x="12" y="96"/>
                                    <a:pt x="12" y="96"/>
                                  </a:cubicBezTo>
                                  <a:lnTo>
                                    <a:pt x="12" y="96"/>
                                  </a:lnTo>
                                  <a:lnTo>
                                    <a:pt x="36" y="96"/>
                                  </a:lnTo>
                                  <a:cubicBezTo>
                                    <a:pt x="43" y="96"/>
                                    <a:pt x="48" y="91"/>
                                    <a:pt x="48" y="84"/>
                                  </a:cubicBezTo>
                                  <a:cubicBezTo>
                                    <a:pt x="48" y="84"/>
                                    <a:pt x="48" y="84"/>
                                    <a:pt x="48" y="84"/>
                                  </a:cubicBezTo>
                                  <a:lnTo>
                                    <a:pt x="48"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314" name="Freeform 3169"/>
                          <wps:cNvSpPr>
                            <a:spLocks noChangeAspect="1"/>
                          </wps:cNvSpPr>
                          <wps:spPr bwMode="auto">
                            <a:xfrm>
                              <a:off x="6140"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315" name="Freeform 3170"/>
                          <wps:cNvSpPr>
                            <a:spLocks noChangeAspect="1"/>
                          </wps:cNvSpPr>
                          <wps:spPr bwMode="auto">
                            <a:xfrm>
                              <a:off x="626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316" name="Freeform 3171"/>
                          <wps:cNvSpPr>
                            <a:spLocks noChangeAspect="1"/>
                          </wps:cNvSpPr>
                          <wps:spPr bwMode="auto">
                            <a:xfrm>
                              <a:off x="6331" y="15580"/>
                              <a:ext cx="15" cy="48"/>
                            </a:xfrm>
                            <a:custGeom>
                              <a:avLst/>
                              <a:gdLst>
                                <a:gd name="T0" fmla="*/ 7 w 32"/>
                                <a:gd name="T1" fmla="*/ 2 h 96"/>
                                <a:gd name="T2" fmla="*/ 5 w 32"/>
                                <a:gd name="T3" fmla="*/ 0 h 96"/>
                                <a:gd name="T4" fmla="*/ 5 w 32"/>
                                <a:gd name="T5" fmla="*/ 0 h 96"/>
                                <a:gd name="T6" fmla="*/ 5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5 w 32"/>
                                <a:gd name="T29" fmla="*/ 24 h 96"/>
                                <a:gd name="T30" fmla="*/ 5 w 32"/>
                                <a:gd name="T31" fmla="*/ 24 h 96"/>
                                <a:gd name="T32" fmla="*/ 7 w 32"/>
                                <a:gd name="T33" fmla="*/ 22 h 96"/>
                                <a:gd name="T34" fmla="*/ 7 w 32"/>
                                <a:gd name="T35" fmla="*/ 22 h 96"/>
                                <a:gd name="T36" fmla="*/ 7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7317" name="Freeform 3172"/>
                          <wps:cNvSpPr>
                            <a:spLocks noChangeAspect="1"/>
                          </wps:cNvSpPr>
                          <wps:spPr bwMode="auto">
                            <a:xfrm>
                              <a:off x="6168" y="15584"/>
                              <a:ext cx="95" cy="48"/>
                            </a:xfrm>
                            <a:custGeom>
                              <a:avLst/>
                              <a:gdLst>
                                <a:gd name="T0" fmla="*/ 47 w 192"/>
                                <a:gd name="T1" fmla="*/ 2 h 96"/>
                                <a:gd name="T2" fmla="*/ 46 w 192"/>
                                <a:gd name="T3" fmla="*/ 0 h 96"/>
                                <a:gd name="T4" fmla="*/ 46 w 192"/>
                                <a:gd name="T5" fmla="*/ 0 h 96"/>
                                <a:gd name="T6" fmla="*/ 46 w 192"/>
                                <a:gd name="T7" fmla="*/ 0 h 96"/>
                                <a:gd name="T8" fmla="*/ 1 w 192"/>
                                <a:gd name="T9" fmla="*/ 0 h 96"/>
                                <a:gd name="T10" fmla="*/ 1 w 192"/>
                                <a:gd name="T11" fmla="*/ 0 h 96"/>
                                <a:gd name="T12" fmla="*/ 0 w 192"/>
                                <a:gd name="T13" fmla="*/ 2 h 96"/>
                                <a:gd name="T14" fmla="*/ 0 w 192"/>
                                <a:gd name="T15" fmla="*/ 2 h 96"/>
                                <a:gd name="T16" fmla="*/ 0 w 192"/>
                                <a:gd name="T17" fmla="*/ 2 h 96"/>
                                <a:gd name="T18" fmla="*/ 0 w 192"/>
                                <a:gd name="T19" fmla="*/ 23 h 96"/>
                                <a:gd name="T20" fmla="*/ 0 w 192"/>
                                <a:gd name="T21" fmla="*/ 23 h 96"/>
                                <a:gd name="T22" fmla="*/ 1 w 192"/>
                                <a:gd name="T23" fmla="*/ 24 h 96"/>
                                <a:gd name="T24" fmla="*/ 1 w 192"/>
                                <a:gd name="T25" fmla="*/ 24 h 96"/>
                                <a:gd name="T26" fmla="*/ 1 w 192"/>
                                <a:gd name="T27" fmla="*/ 24 h 96"/>
                                <a:gd name="T28" fmla="*/ 46 w 192"/>
                                <a:gd name="T29" fmla="*/ 24 h 96"/>
                                <a:gd name="T30" fmla="*/ 46 w 192"/>
                                <a:gd name="T31" fmla="*/ 24 h 96"/>
                                <a:gd name="T32" fmla="*/ 47 w 192"/>
                                <a:gd name="T33" fmla="*/ 23 h 96"/>
                                <a:gd name="T34" fmla="*/ 47 w 192"/>
                                <a:gd name="T35" fmla="*/ 23 h 96"/>
                                <a:gd name="T36" fmla="*/ 47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192" y="7"/>
                                  </a:moveTo>
                                  <a:cubicBezTo>
                                    <a:pt x="192" y="4"/>
                                    <a:pt x="189" y="0"/>
                                    <a:pt x="185" y="0"/>
                                  </a:cubicBezTo>
                                  <a:cubicBezTo>
                                    <a:pt x="185" y="0"/>
                                    <a:pt x="185" y="0"/>
                                    <a:pt x="185" y="0"/>
                                  </a:cubicBezTo>
                                  <a:lnTo>
                                    <a:pt x="185"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185" y="96"/>
                                  </a:lnTo>
                                  <a:cubicBezTo>
                                    <a:pt x="189" y="96"/>
                                    <a:pt x="192" y="93"/>
                                    <a:pt x="192" y="89"/>
                                  </a:cubicBezTo>
                                  <a:cubicBezTo>
                                    <a:pt x="192" y="89"/>
                                    <a:pt x="192" y="89"/>
                                    <a:pt x="192" y="89"/>
                                  </a:cubicBezTo>
                                  <a:lnTo>
                                    <a:pt x="192"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318" name="Freeform 3173"/>
                          <wps:cNvSpPr>
                            <a:spLocks noChangeAspect="1" noEditPoints="1"/>
                          </wps:cNvSpPr>
                          <wps:spPr bwMode="auto">
                            <a:xfrm>
                              <a:off x="6164" y="15580"/>
                              <a:ext cx="103" cy="56"/>
                            </a:xfrm>
                            <a:custGeom>
                              <a:avLst/>
                              <a:gdLst>
                                <a:gd name="T0" fmla="*/ 47 w 208"/>
                                <a:gd name="T1" fmla="*/ 4 h 112"/>
                                <a:gd name="T2" fmla="*/ 48 w 208"/>
                                <a:gd name="T3" fmla="*/ 6 h 112"/>
                                <a:gd name="T4" fmla="*/ 46 w 208"/>
                                <a:gd name="T5" fmla="*/ 4 h 112"/>
                                <a:gd name="T6" fmla="*/ 48 w 208"/>
                                <a:gd name="T7" fmla="*/ 4 h 112"/>
                                <a:gd name="T8" fmla="*/ 3 w 208"/>
                                <a:gd name="T9" fmla="*/ 4 h 112"/>
                                <a:gd name="T10" fmla="*/ 5 w 208"/>
                                <a:gd name="T11" fmla="*/ 4 h 112"/>
                                <a:gd name="T12" fmla="*/ 3 w 208"/>
                                <a:gd name="T13" fmla="*/ 6 h 112"/>
                                <a:gd name="T14" fmla="*/ 4 w 208"/>
                                <a:gd name="T15" fmla="*/ 4 h 112"/>
                                <a:gd name="T16" fmla="*/ 4 w 208"/>
                                <a:gd name="T17" fmla="*/ 25 h 112"/>
                                <a:gd name="T18" fmla="*/ 3 w 208"/>
                                <a:gd name="T19" fmla="*/ 23 h 112"/>
                                <a:gd name="T20" fmla="*/ 5 w 208"/>
                                <a:gd name="T21" fmla="*/ 25 h 112"/>
                                <a:gd name="T22" fmla="*/ 3 w 208"/>
                                <a:gd name="T23" fmla="*/ 24 h 112"/>
                                <a:gd name="T24" fmla="*/ 48 w 208"/>
                                <a:gd name="T25" fmla="*/ 24 h 112"/>
                                <a:gd name="T26" fmla="*/ 46 w 208"/>
                                <a:gd name="T27" fmla="*/ 25 h 112"/>
                                <a:gd name="T28" fmla="*/ 48 w 208"/>
                                <a:gd name="T29" fmla="*/ 23 h 112"/>
                                <a:gd name="T30" fmla="*/ 47 w 208"/>
                                <a:gd name="T31" fmla="*/ 25 h 112"/>
                                <a:gd name="T32" fmla="*/ 47 w 208"/>
                                <a:gd name="T33" fmla="*/ 4 h 112"/>
                                <a:gd name="T34" fmla="*/ 51 w 208"/>
                                <a:gd name="T35" fmla="*/ 25 h 112"/>
                                <a:gd name="T36" fmla="*/ 51 w 208"/>
                                <a:gd name="T37" fmla="*/ 26 h 112"/>
                                <a:gd name="T38" fmla="*/ 49 w 208"/>
                                <a:gd name="T39" fmla="*/ 28 h 112"/>
                                <a:gd name="T40" fmla="*/ 48 w 208"/>
                                <a:gd name="T41" fmla="*/ 28 h 112"/>
                                <a:gd name="T42" fmla="*/ 3 w 208"/>
                                <a:gd name="T43" fmla="*/ 28 h 112"/>
                                <a:gd name="T44" fmla="*/ 2 w 208"/>
                                <a:gd name="T45" fmla="*/ 28 h 112"/>
                                <a:gd name="T46" fmla="*/ 0 w 208"/>
                                <a:gd name="T47" fmla="*/ 26 h 112"/>
                                <a:gd name="T48" fmla="*/ 0 w 208"/>
                                <a:gd name="T49" fmla="*/ 25 h 112"/>
                                <a:gd name="T50" fmla="*/ 0 w 208"/>
                                <a:gd name="T51" fmla="*/ 4 h 112"/>
                                <a:gd name="T52" fmla="*/ 0 w 208"/>
                                <a:gd name="T53" fmla="*/ 3 h 112"/>
                                <a:gd name="T54" fmla="*/ 2 w 208"/>
                                <a:gd name="T55" fmla="*/ 1 h 112"/>
                                <a:gd name="T56" fmla="*/ 3 w 208"/>
                                <a:gd name="T57" fmla="*/ 0 h 112"/>
                                <a:gd name="T58" fmla="*/ 48 w 208"/>
                                <a:gd name="T59" fmla="*/ 0 h 112"/>
                                <a:gd name="T60" fmla="*/ 49 w 208"/>
                                <a:gd name="T61" fmla="*/ 1 h 112"/>
                                <a:gd name="T62" fmla="*/ 51 w 208"/>
                                <a:gd name="T63" fmla="*/ 3 h 112"/>
                                <a:gd name="T64" fmla="*/ 51 w 208"/>
                                <a:gd name="T65" fmla="*/ 4 h 112"/>
                                <a:gd name="T66" fmla="*/ 51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192" y="15"/>
                                  </a:moveTo>
                                  <a:lnTo>
                                    <a:pt x="195" y="21"/>
                                  </a:lnTo>
                                  <a:lnTo>
                                    <a:pt x="188" y="14"/>
                                  </a:lnTo>
                                  <a:lnTo>
                                    <a:pt x="193" y="16"/>
                                  </a:lnTo>
                                  <a:lnTo>
                                    <a:pt x="15" y="16"/>
                                  </a:lnTo>
                                  <a:lnTo>
                                    <a:pt x="21" y="14"/>
                                  </a:lnTo>
                                  <a:lnTo>
                                    <a:pt x="14" y="21"/>
                                  </a:lnTo>
                                  <a:lnTo>
                                    <a:pt x="16" y="15"/>
                                  </a:lnTo>
                                  <a:lnTo>
                                    <a:pt x="16" y="97"/>
                                  </a:lnTo>
                                  <a:lnTo>
                                    <a:pt x="14" y="92"/>
                                  </a:lnTo>
                                  <a:lnTo>
                                    <a:pt x="21" y="99"/>
                                  </a:lnTo>
                                  <a:lnTo>
                                    <a:pt x="15" y="96"/>
                                  </a:lnTo>
                                  <a:lnTo>
                                    <a:pt x="193" y="96"/>
                                  </a:lnTo>
                                  <a:lnTo>
                                    <a:pt x="188" y="99"/>
                                  </a:lnTo>
                                  <a:lnTo>
                                    <a:pt x="195" y="92"/>
                                  </a:lnTo>
                                  <a:lnTo>
                                    <a:pt x="192" y="97"/>
                                  </a:lnTo>
                                  <a:lnTo>
                                    <a:pt x="192" y="15"/>
                                  </a:lnTo>
                                  <a:close/>
                                  <a:moveTo>
                                    <a:pt x="208" y="97"/>
                                  </a:move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319" name="Freeform 3174"/>
                          <wps:cNvSpPr>
                            <a:spLocks noChangeAspect="1"/>
                          </wps:cNvSpPr>
                          <wps:spPr bwMode="auto">
                            <a:xfrm>
                              <a:off x="6331" y="15636"/>
                              <a:ext cx="15" cy="16"/>
                            </a:xfrm>
                            <a:custGeom>
                              <a:avLst/>
                              <a:gdLst>
                                <a:gd name="T0" fmla="*/ 7 w 32"/>
                                <a:gd name="T1" fmla="*/ 2 h 32"/>
                                <a:gd name="T2" fmla="*/ 6 w 32"/>
                                <a:gd name="T3" fmla="*/ 0 h 32"/>
                                <a:gd name="T4" fmla="*/ 6 w 32"/>
                                <a:gd name="T5" fmla="*/ 0 h 32"/>
                                <a:gd name="T6" fmla="*/ 6 w 32"/>
                                <a:gd name="T7" fmla="*/ 0 h 32"/>
                                <a:gd name="T8" fmla="*/ 1 w 32"/>
                                <a:gd name="T9" fmla="*/ 0 h 32"/>
                                <a:gd name="T10" fmla="*/ 1 w 32"/>
                                <a:gd name="T11" fmla="*/ 0 h 32"/>
                                <a:gd name="T12" fmla="*/ 0 w 32"/>
                                <a:gd name="T13" fmla="*/ 2 h 32"/>
                                <a:gd name="T14" fmla="*/ 0 w 32"/>
                                <a:gd name="T15" fmla="*/ 2 h 32"/>
                                <a:gd name="T16" fmla="*/ 0 w 32"/>
                                <a:gd name="T17" fmla="*/ 2 h 32"/>
                                <a:gd name="T18" fmla="*/ 0 w 32"/>
                                <a:gd name="T19" fmla="*/ 7 h 32"/>
                                <a:gd name="T20" fmla="*/ 0 w 32"/>
                                <a:gd name="T21" fmla="*/ 7 h 32"/>
                                <a:gd name="T22" fmla="*/ 1 w 32"/>
                                <a:gd name="T23" fmla="*/ 8 h 32"/>
                                <a:gd name="T24" fmla="*/ 1 w 32"/>
                                <a:gd name="T25" fmla="*/ 8 h 32"/>
                                <a:gd name="T26" fmla="*/ 1 w 32"/>
                                <a:gd name="T27" fmla="*/ 8 h 32"/>
                                <a:gd name="T28" fmla="*/ 6 w 32"/>
                                <a:gd name="T29" fmla="*/ 8 h 32"/>
                                <a:gd name="T30" fmla="*/ 6 w 32"/>
                                <a:gd name="T31" fmla="*/ 8 h 32"/>
                                <a:gd name="T32" fmla="*/ 7 w 32"/>
                                <a:gd name="T33" fmla="*/ 7 h 32"/>
                                <a:gd name="T34" fmla="*/ 7 w 32"/>
                                <a:gd name="T35" fmla="*/ 7 h 32"/>
                                <a:gd name="T36" fmla="*/ 7 w 3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32">
                                  <a:moveTo>
                                    <a:pt x="32" y="6"/>
                                  </a:moveTo>
                                  <a:cubicBezTo>
                                    <a:pt x="32" y="3"/>
                                    <a:pt x="30" y="0"/>
                                    <a:pt x="27" y="0"/>
                                  </a:cubicBezTo>
                                  <a:cubicBezTo>
                                    <a:pt x="27" y="0"/>
                                    <a:pt x="27" y="0"/>
                                    <a:pt x="27" y="0"/>
                                  </a:cubicBezTo>
                                  <a:lnTo>
                                    <a:pt x="2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7" y="32"/>
                                  </a:lnTo>
                                  <a:cubicBezTo>
                                    <a:pt x="30" y="32"/>
                                    <a:pt x="32" y="30"/>
                                    <a:pt x="32" y="27"/>
                                  </a:cubicBezTo>
                                  <a:cubicBezTo>
                                    <a:pt x="32" y="27"/>
                                    <a:pt x="32" y="27"/>
                                    <a:pt x="32" y="27"/>
                                  </a:cubicBezTo>
                                  <a:lnTo>
                                    <a:pt x="3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320" name="Freeform 3175"/>
                          <wps:cNvSpPr>
                            <a:spLocks noChangeAspect="1"/>
                          </wps:cNvSpPr>
                          <wps:spPr bwMode="auto">
                            <a:xfrm>
                              <a:off x="6140"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321" name="Freeform 3176"/>
                          <wps:cNvSpPr>
                            <a:spLocks noChangeAspect="1"/>
                          </wps:cNvSpPr>
                          <wps:spPr bwMode="auto">
                            <a:xfrm>
                              <a:off x="5957"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322" name="Freeform 3177"/>
                          <wps:cNvSpPr>
                            <a:spLocks noChangeAspect="1"/>
                          </wps:cNvSpPr>
                          <wps:spPr bwMode="auto">
                            <a:xfrm>
                              <a:off x="5854" y="15636"/>
                              <a:ext cx="55" cy="16"/>
                            </a:xfrm>
                            <a:custGeom>
                              <a:avLst/>
                              <a:gdLst>
                                <a:gd name="T0" fmla="*/ 27 w 112"/>
                                <a:gd name="T1" fmla="*/ 2 h 32"/>
                                <a:gd name="T2" fmla="*/ 26 w 112"/>
                                <a:gd name="T3" fmla="*/ 0 h 32"/>
                                <a:gd name="T4" fmla="*/ 26 w 112"/>
                                <a:gd name="T5" fmla="*/ 0 h 32"/>
                                <a:gd name="T6" fmla="*/ 26 w 112"/>
                                <a:gd name="T7" fmla="*/ 0 h 32"/>
                                <a:gd name="T8" fmla="*/ 1 w 112"/>
                                <a:gd name="T9" fmla="*/ 0 h 32"/>
                                <a:gd name="T10" fmla="*/ 1 w 112"/>
                                <a:gd name="T11" fmla="*/ 0 h 32"/>
                                <a:gd name="T12" fmla="*/ 0 w 112"/>
                                <a:gd name="T13" fmla="*/ 2 h 32"/>
                                <a:gd name="T14" fmla="*/ 0 w 112"/>
                                <a:gd name="T15" fmla="*/ 2 h 32"/>
                                <a:gd name="T16" fmla="*/ 0 w 112"/>
                                <a:gd name="T17" fmla="*/ 2 h 32"/>
                                <a:gd name="T18" fmla="*/ 0 w 112"/>
                                <a:gd name="T19" fmla="*/ 7 h 32"/>
                                <a:gd name="T20" fmla="*/ 0 w 112"/>
                                <a:gd name="T21" fmla="*/ 7 h 32"/>
                                <a:gd name="T22" fmla="*/ 1 w 112"/>
                                <a:gd name="T23" fmla="*/ 8 h 32"/>
                                <a:gd name="T24" fmla="*/ 1 w 112"/>
                                <a:gd name="T25" fmla="*/ 8 h 32"/>
                                <a:gd name="T26" fmla="*/ 1 w 112"/>
                                <a:gd name="T27" fmla="*/ 8 h 32"/>
                                <a:gd name="T28" fmla="*/ 26 w 112"/>
                                <a:gd name="T29" fmla="*/ 8 h 32"/>
                                <a:gd name="T30" fmla="*/ 26 w 112"/>
                                <a:gd name="T31" fmla="*/ 8 h 32"/>
                                <a:gd name="T32" fmla="*/ 27 w 112"/>
                                <a:gd name="T33" fmla="*/ 7 h 32"/>
                                <a:gd name="T34" fmla="*/ 27 w 112"/>
                                <a:gd name="T35" fmla="*/ 7 h 32"/>
                                <a:gd name="T36" fmla="*/ 27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112" y="6"/>
                                  </a:moveTo>
                                  <a:cubicBezTo>
                                    <a:pt x="112" y="3"/>
                                    <a:pt x="110" y="0"/>
                                    <a:pt x="107" y="0"/>
                                  </a:cubicBezTo>
                                  <a:cubicBezTo>
                                    <a:pt x="107" y="0"/>
                                    <a:pt x="107" y="0"/>
                                    <a:pt x="107" y="0"/>
                                  </a:cubicBezTo>
                                  <a:lnTo>
                                    <a:pt x="10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107" y="32"/>
                                  </a:lnTo>
                                  <a:cubicBezTo>
                                    <a:pt x="110" y="32"/>
                                    <a:pt x="112" y="30"/>
                                    <a:pt x="112" y="27"/>
                                  </a:cubicBezTo>
                                  <a:cubicBezTo>
                                    <a:pt x="112" y="27"/>
                                    <a:pt x="112" y="27"/>
                                    <a:pt x="112" y="27"/>
                                  </a:cubicBezTo>
                                  <a:lnTo>
                                    <a:pt x="11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323" name="Freeform 3178"/>
                          <wps:cNvSpPr>
                            <a:spLocks noChangeAspect="1"/>
                          </wps:cNvSpPr>
                          <wps:spPr bwMode="auto">
                            <a:xfrm>
                              <a:off x="5854" y="15556"/>
                              <a:ext cx="500" cy="8"/>
                            </a:xfrm>
                            <a:custGeom>
                              <a:avLst/>
                              <a:gdLst>
                                <a:gd name="T0" fmla="*/ 500 w 500"/>
                                <a:gd name="T1" fmla="*/ 0 h 8"/>
                                <a:gd name="T2" fmla="*/ 500 w 500"/>
                                <a:gd name="T3" fmla="*/ 0 h 8"/>
                                <a:gd name="T4" fmla="*/ 0 w 500"/>
                                <a:gd name="T5" fmla="*/ 0 h 8"/>
                                <a:gd name="T6" fmla="*/ 0 w 500"/>
                                <a:gd name="T7" fmla="*/ 0 h 8"/>
                                <a:gd name="T8" fmla="*/ 0 w 500"/>
                                <a:gd name="T9" fmla="*/ 8 h 8"/>
                                <a:gd name="T10" fmla="*/ 0 w 500"/>
                                <a:gd name="T11" fmla="*/ 8 h 8"/>
                                <a:gd name="T12" fmla="*/ 500 w 500"/>
                                <a:gd name="T13" fmla="*/ 8 h 8"/>
                                <a:gd name="T14" fmla="*/ 500 w 500"/>
                                <a:gd name="T15" fmla="*/ 8 h 8"/>
                                <a:gd name="T16" fmla="*/ 500 w 500"/>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0" h="8">
                                  <a:moveTo>
                                    <a:pt x="500" y="0"/>
                                  </a:moveTo>
                                  <a:lnTo>
                                    <a:pt x="500" y="0"/>
                                  </a:lnTo>
                                  <a:lnTo>
                                    <a:pt x="0" y="0"/>
                                  </a:lnTo>
                                  <a:lnTo>
                                    <a:pt x="0" y="8"/>
                                  </a:lnTo>
                                  <a:lnTo>
                                    <a:pt x="500" y="8"/>
                                  </a:lnTo>
                                  <a:lnTo>
                                    <a:pt x="50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4" name="Freeform 3179"/>
                          <wps:cNvSpPr>
                            <a:spLocks noChangeAspect="1"/>
                          </wps:cNvSpPr>
                          <wps:spPr bwMode="auto">
                            <a:xfrm>
                              <a:off x="5989"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5" name="Freeform 3180"/>
                          <wps:cNvSpPr>
                            <a:spLocks noChangeAspect="1"/>
                          </wps:cNvSpPr>
                          <wps:spPr bwMode="auto">
                            <a:xfrm>
                              <a:off x="6172"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6" name="Rectangle 3181"/>
                          <wps:cNvSpPr>
                            <a:spLocks noChangeAspect="1" noChangeArrowheads="1"/>
                          </wps:cNvSpPr>
                          <wps:spPr bwMode="auto">
                            <a:xfrm>
                              <a:off x="6350" y="15664"/>
                              <a:ext cx="8" cy="8"/>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7" name="Rectangle 3182"/>
                          <wps:cNvSpPr>
                            <a:spLocks noChangeAspect="1" noChangeArrowheads="1"/>
                          </wps:cNvSpPr>
                          <wps:spPr bwMode="auto">
                            <a:xfrm>
                              <a:off x="6358"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8" name="Rectangle 3183"/>
                          <wps:cNvSpPr>
                            <a:spLocks noChangeAspect="1" noChangeArrowheads="1"/>
                          </wps:cNvSpPr>
                          <wps:spPr bwMode="auto">
                            <a:xfrm>
                              <a:off x="5909"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9" name="Rectangle 3184"/>
                          <wps:cNvSpPr>
                            <a:spLocks noChangeAspect="1" noChangeArrowheads="1"/>
                          </wps:cNvSpPr>
                          <wps:spPr bwMode="auto">
                            <a:xfrm>
                              <a:off x="6100"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0" name="Rectangle 3185"/>
                          <wps:cNvSpPr>
                            <a:spLocks noChangeAspect="1" noChangeArrowheads="1"/>
                          </wps:cNvSpPr>
                          <wps:spPr bwMode="auto">
                            <a:xfrm>
                              <a:off x="6291" y="15660"/>
                              <a:ext cx="32"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31" name="Picture 31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95"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7332" name="Freeform 3187"/>
                          <wps:cNvSpPr>
                            <a:spLocks noChangeAspect="1" noEditPoints="1"/>
                          </wps:cNvSpPr>
                          <wps:spPr bwMode="auto">
                            <a:xfrm>
                              <a:off x="6291" y="15572"/>
                              <a:ext cx="40" cy="96"/>
                            </a:xfrm>
                            <a:custGeom>
                              <a:avLst/>
                              <a:gdLst>
                                <a:gd name="T0" fmla="*/ 16 w 80"/>
                                <a:gd name="T1" fmla="*/ 5 h 192"/>
                                <a:gd name="T2" fmla="*/ 17 w 80"/>
                                <a:gd name="T3" fmla="*/ 6 h 192"/>
                                <a:gd name="T4" fmla="*/ 16 w 80"/>
                                <a:gd name="T5" fmla="*/ 4 h 192"/>
                                <a:gd name="T6" fmla="*/ 17 w 80"/>
                                <a:gd name="T7" fmla="*/ 5 h 192"/>
                                <a:gd name="T8" fmla="*/ 15 w 80"/>
                                <a:gd name="T9" fmla="*/ 4 h 192"/>
                                <a:gd name="T10" fmla="*/ 16 w 80"/>
                                <a:gd name="T11" fmla="*/ 4 h 192"/>
                                <a:gd name="T12" fmla="*/ 5 w 80"/>
                                <a:gd name="T13" fmla="*/ 4 h 192"/>
                                <a:gd name="T14" fmla="*/ 6 w 80"/>
                                <a:gd name="T15" fmla="*/ 4 h 192"/>
                                <a:gd name="T16" fmla="*/ 4 w 80"/>
                                <a:gd name="T17" fmla="*/ 5 h 192"/>
                                <a:gd name="T18" fmla="*/ 5 w 80"/>
                                <a:gd name="T19" fmla="*/ 4 h 192"/>
                                <a:gd name="T20" fmla="*/ 4 w 80"/>
                                <a:gd name="T21" fmla="*/ 6 h 192"/>
                                <a:gd name="T22" fmla="*/ 4 w 80"/>
                                <a:gd name="T23" fmla="*/ 5 h 192"/>
                                <a:gd name="T24" fmla="*/ 4 w 80"/>
                                <a:gd name="T25" fmla="*/ 44 h 192"/>
                                <a:gd name="T26" fmla="*/ 4 w 80"/>
                                <a:gd name="T27" fmla="*/ 43 h 192"/>
                                <a:gd name="T28" fmla="*/ 5 w 80"/>
                                <a:gd name="T29" fmla="*/ 45 h 192"/>
                                <a:gd name="T30" fmla="*/ 4 w 80"/>
                                <a:gd name="T31" fmla="*/ 44 h 192"/>
                                <a:gd name="T32" fmla="*/ 6 w 80"/>
                                <a:gd name="T33" fmla="*/ 45 h 192"/>
                                <a:gd name="T34" fmla="*/ 5 w 80"/>
                                <a:gd name="T35" fmla="*/ 44 h 192"/>
                                <a:gd name="T36" fmla="*/ 16 w 80"/>
                                <a:gd name="T37" fmla="*/ 44 h 192"/>
                                <a:gd name="T38" fmla="*/ 15 w 80"/>
                                <a:gd name="T39" fmla="*/ 45 h 192"/>
                                <a:gd name="T40" fmla="*/ 17 w 80"/>
                                <a:gd name="T41" fmla="*/ 43 h 192"/>
                                <a:gd name="T42" fmla="*/ 16 w 80"/>
                                <a:gd name="T43" fmla="*/ 44 h 192"/>
                                <a:gd name="T44" fmla="*/ 16 w 80"/>
                                <a:gd name="T45" fmla="*/ 5 h 192"/>
                                <a:gd name="T46" fmla="*/ 20 w 80"/>
                                <a:gd name="T47" fmla="*/ 44 h 192"/>
                                <a:gd name="T48" fmla="*/ 20 w 80"/>
                                <a:gd name="T49" fmla="*/ 45 h 192"/>
                                <a:gd name="T50" fmla="*/ 17 w 80"/>
                                <a:gd name="T51" fmla="*/ 48 h 192"/>
                                <a:gd name="T52" fmla="*/ 16 w 80"/>
                                <a:gd name="T53" fmla="*/ 48 h 192"/>
                                <a:gd name="T54" fmla="*/ 5 w 80"/>
                                <a:gd name="T55" fmla="*/ 48 h 192"/>
                                <a:gd name="T56" fmla="*/ 5 w 80"/>
                                <a:gd name="T57" fmla="*/ 48 h 192"/>
                                <a:gd name="T58" fmla="*/ 3 w 80"/>
                                <a:gd name="T59" fmla="*/ 48 h 192"/>
                                <a:gd name="T60" fmla="*/ 1 w 80"/>
                                <a:gd name="T61" fmla="*/ 47 h 192"/>
                                <a:gd name="T62" fmla="*/ 1 w 80"/>
                                <a:gd name="T63" fmla="*/ 45 h 192"/>
                                <a:gd name="T64" fmla="*/ 0 w 80"/>
                                <a:gd name="T65" fmla="*/ 44 h 192"/>
                                <a:gd name="T66" fmla="*/ 0 w 80"/>
                                <a:gd name="T67" fmla="*/ 5 h 192"/>
                                <a:gd name="T68" fmla="*/ 1 w 80"/>
                                <a:gd name="T69" fmla="*/ 5 h 192"/>
                                <a:gd name="T70" fmla="*/ 1 w 80"/>
                                <a:gd name="T71" fmla="*/ 3 h 192"/>
                                <a:gd name="T72" fmla="*/ 3 w 80"/>
                                <a:gd name="T73" fmla="*/ 1 h 192"/>
                                <a:gd name="T74" fmla="*/ 5 w 80"/>
                                <a:gd name="T75" fmla="*/ 1 h 192"/>
                                <a:gd name="T76" fmla="*/ 5 w 80"/>
                                <a:gd name="T77" fmla="*/ 0 h 192"/>
                                <a:gd name="T78" fmla="*/ 16 w 80"/>
                                <a:gd name="T79" fmla="*/ 0 h 192"/>
                                <a:gd name="T80" fmla="*/ 17 w 80"/>
                                <a:gd name="T81" fmla="*/ 1 h 192"/>
                                <a:gd name="T82" fmla="*/ 19 w 80"/>
                                <a:gd name="T83" fmla="*/ 1 h 192"/>
                                <a:gd name="T84" fmla="*/ 20 w 80"/>
                                <a:gd name="T85" fmla="*/ 3 h 192"/>
                                <a:gd name="T86" fmla="*/ 20 w 80"/>
                                <a:gd name="T87" fmla="*/ 5 h 192"/>
                                <a:gd name="T88" fmla="*/ 20 w 80"/>
                                <a:gd name="T89" fmla="*/ 5 h 192"/>
                                <a:gd name="T90" fmla="*/ 20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64" y="19"/>
                                  </a:move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lnTo>
                                    <a:pt x="16" y="171"/>
                                  </a:lnTo>
                                  <a:lnTo>
                                    <a:pt x="19" y="178"/>
                                  </a:lnTo>
                                  <a:lnTo>
                                    <a:pt x="14" y="174"/>
                                  </a:lnTo>
                                  <a:lnTo>
                                    <a:pt x="22" y="177"/>
                                  </a:lnTo>
                                  <a:lnTo>
                                    <a:pt x="19" y="176"/>
                                  </a:lnTo>
                                  <a:lnTo>
                                    <a:pt x="62" y="176"/>
                                  </a:lnTo>
                                  <a:lnTo>
                                    <a:pt x="57" y="179"/>
                                  </a:lnTo>
                                  <a:lnTo>
                                    <a:pt x="67" y="169"/>
                                  </a:lnTo>
                                  <a:lnTo>
                                    <a:pt x="64" y="174"/>
                                  </a:lnTo>
                                  <a:lnTo>
                                    <a:pt x="64" y="19"/>
                                  </a:lnTo>
                                  <a:close/>
                                  <a:moveTo>
                                    <a:pt x="80" y="174"/>
                                  </a:move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333" name="Rectangle 3188"/>
                          <wps:cNvSpPr>
                            <a:spLocks noChangeAspect="1" noChangeArrowheads="1"/>
                          </wps:cNvSpPr>
                          <wps:spPr bwMode="auto">
                            <a:xfrm>
                              <a:off x="630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334" name="Freeform 3189"/>
                          <wps:cNvSpPr>
                            <a:spLocks noChangeAspect="1"/>
                          </wps:cNvSpPr>
                          <wps:spPr bwMode="auto">
                            <a:xfrm>
                              <a:off x="6295"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335" name="Freeform 3190"/>
                          <wps:cNvSpPr>
                            <a:spLocks noChangeAspect="1" noEditPoints="1"/>
                          </wps:cNvSpPr>
                          <wps:spPr bwMode="auto">
                            <a:xfrm>
                              <a:off x="6291"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336" name="Freeform 3191"/>
                          <wps:cNvSpPr>
                            <a:spLocks noChangeAspect="1"/>
                          </wps:cNvSpPr>
                          <wps:spPr bwMode="auto">
                            <a:xfrm>
                              <a:off x="6311"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337" name="Freeform 3192"/>
                          <wps:cNvSpPr>
                            <a:spLocks noChangeAspect="1" noEditPoints="1"/>
                          </wps:cNvSpPr>
                          <wps:spPr bwMode="auto">
                            <a:xfrm>
                              <a:off x="6307"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338" name="Picture 31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04"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339" name="Freeform 3194"/>
                          <wps:cNvSpPr>
                            <a:spLocks noChangeAspect="1" noEditPoints="1"/>
                          </wps:cNvSpPr>
                          <wps:spPr bwMode="auto">
                            <a:xfrm>
                              <a:off x="6100"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340" name="Rectangle 3195"/>
                          <wps:cNvSpPr>
                            <a:spLocks noChangeAspect="1" noChangeArrowheads="1"/>
                          </wps:cNvSpPr>
                          <wps:spPr bwMode="auto">
                            <a:xfrm>
                              <a:off x="6116"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341" name="Freeform 3196"/>
                          <wps:cNvSpPr>
                            <a:spLocks noChangeAspect="1"/>
                          </wps:cNvSpPr>
                          <wps:spPr bwMode="auto">
                            <a:xfrm>
                              <a:off x="6104"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342" name="Freeform 3197"/>
                          <wps:cNvSpPr>
                            <a:spLocks noChangeAspect="1" noEditPoints="1"/>
                          </wps:cNvSpPr>
                          <wps:spPr bwMode="auto">
                            <a:xfrm>
                              <a:off x="6100"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343" name="Freeform 3198"/>
                          <wps:cNvSpPr>
                            <a:spLocks noChangeAspect="1"/>
                          </wps:cNvSpPr>
                          <wps:spPr bwMode="auto">
                            <a:xfrm>
                              <a:off x="6128"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344" name="Freeform 3199"/>
                          <wps:cNvSpPr>
                            <a:spLocks noChangeAspect="1" noEditPoints="1"/>
                          </wps:cNvSpPr>
                          <wps:spPr bwMode="auto">
                            <a:xfrm>
                              <a:off x="6124"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345" name="Picture 32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13"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7346" name="Freeform 3201"/>
                          <wps:cNvSpPr>
                            <a:spLocks noChangeAspect="1" noEditPoints="1"/>
                          </wps:cNvSpPr>
                          <wps:spPr bwMode="auto">
                            <a:xfrm>
                              <a:off x="5909"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347" name="Rectangle 3202"/>
                          <wps:cNvSpPr>
                            <a:spLocks noChangeAspect="1" noChangeArrowheads="1"/>
                          </wps:cNvSpPr>
                          <wps:spPr bwMode="auto">
                            <a:xfrm>
                              <a:off x="5933"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348" name="Freeform 3203"/>
                          <wps:cNvSpPr>
                            <a:spLocks noChangeAspect="1"/>
                          </wps:cNvSpPr>
                          <wps:spPr bwMode="auto">
                            <a:xfrm>
                              <a:off x="5921"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349" name="Freeform 3204"/>
                          <wps:cNvSpPr>
                            <a:spLocks noChangeAspect="1" noEditPoints="1"/>
                          </wps:cNvSpPr>
                          <wps:spPr bwMode="auto">
                            <a:xfrm>
                              <a:off x="5917"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350" name="Freeform 3205"/>
                          <wps:cNvSpPr>
                            <a:spLocks noChangeAspect="1"/>
                          </wps:cNvSpPr>
                          <wps:spPr bwMode="auto">
                            <a:xfrm>
                              <a:off x="5937"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7351" name="Freeform 3206"/>
                          <wps:cNvSpPr>
                            <a:spLocks noChangeAspect="1" noEditPoints="1"/>
                          </wps:cNvSpPr>
                          <wps:spPr bwMode="auto">
                            <a:xfrm>
                              <a:off x="5933"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7352" name="Picture 32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50"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7353" name="Freeform 3208"/>
                          <wps:cNvSpPr>
                            <a:spLocks noChangeAspect="1" noEditPoints="1"/>
                          </wps:cNvSpPr>
                          <wps:spPr bwMode="auto">
                            <a:xfrm>
                              <a:off x="6346" y="15572"/>
                              <a:ext cx="24" cy="96"/>
                            </a:xfrm>
                            <a:custGeom>
                              <a:avLst/>
                              <a:gdLst>
                                <a:gd name="T0" fmla="*/ 8 w 48"/>
                                <a:gd name="T1" fmla="*/ 4 h 192"/>
                                <a:gd name="T2" fmla="*/ 9 w 48"/>
                                <a:gd name="T3" fmla="*/ 5 h 192"/>
                                <a:gd name="T4" fmla="*/ 8 w 48"/>
                                <a:gd name="T5" fmla="*/ 4 h 192"/>
                                <a:gd name="T6" fmla="*/ 9 w 48"/>
                                <a:gd name="T7" fmla="*/ 4 h 192"/>
                                <a:gd name="T8" fmla="*/ 4 w 48"/>
                                <a:gd name="T9" fmla="*/ 4 h 192"/>
                                <a:gd name="T10" fmla="*/ 5 w 48"/>
                                <a:gd name="T11" fmla="*/ 4 h 192"/>
                                <a:gd name="T12" fmla="*/ 4 w 48"/>
                                <a:gd name="T13" fmla="*/ 5 h 192"/>
                                <a:gd name="T14" fmla="*/ 4 w 48"/>
                                <a:gd name="T15" fmla="*/ 4 h 192"/>
                                <a:gd name="T16" fmla="*/ 4 w 48"/>
                                <a:gd name="T17" fmla="*/ 45 h 192"/>
                                <a:gd name="T18" fmla="*/ 4 w 48"/>
                                <a:gd name="T19" fmla="*/ 44 h 192"/>
                                <a:gd name="T20" fmla="*/ 5 w 48"/>
                                <a:gd name="T21" fmla="*/ 45 h 192"/>
                                <a:gd name="T22" fmla="*/ 4 w 48"/>
                                <a:gd name="T23" fmla="*/ 44 h 192"/>
                                <a:gd name="T24" fmla="*/ 9 w 48"/>
                                <a:gd name="T25" fmla="*/ 44 h 192"/>
                                <a:gd name="T26" fmla="*/ 8 w 48"/>
                                <a:gd name="T27" fmla="*/ 45 h 192"/>
                                <a:gd name="T28" fmla="*/ 9 w 48"/>
                                <a:gd name="T29" fmla="*/ 44 h 192"/>
                                <a:gd name="T30" fmla="*/ 8 w 48"/>
                                <a:gd name="T31" fmla="*/ 45 h 192"/>
                                <a:gd name="T32" fmla="*/ 8 w 48"/>
                                <a:gd name="T33" fmla="*/ 4 h 192"/>
                                <a:gd name="T34" fmla="*/ 12 w 48"/>
                                <a:gd name="T35" fmla="*/ 45 h 192"/>
                                <a:gd name="T36" fmla="*/ 12 w 48"/>
                                <a:gd name="T37" fmla="*/ 47 h 192"/>
                                <a:gd name="T38" fmla="*/ 11 w 48"/>
                                <a:gd name="T39" fmla="*/ 48 h 192"/>
                                <a:gd name="T40" fmla="*/ 9 w 48"/>
                                <a:gd name="T41" fmla="*/ 48 h 192"/>
                                <a:gd name="T42" fmla="*/ 4 w 48"/>
                                <a:gd name="T43" fmla="*/ 48 h 192"/>
                                <a:gd name="T44" fmla="*/ 3 w 48"/>
                                <a:gd name="T45" fmla="*/ 48 h 192"/>
                                <a:gd name="T46" fmla="*/ 1 w 48"/>
                                <a:gd name="T47" fmla="*/ 47 h 192"/>
                                <a:gd name="T48" fmla="*/ 0 w 48"/>
                                <a:gd name="T49" fmla="*/ 45 h 192"/>
                                <a:gd name="T50" fmla="*/ 0 w 48"/>
                                <a:gd name="T51" fmla="*/ 4 h 192"/>
                                <a:gd name="T52" fmla="*/ 1 w 48"/>
                                <a:gd name="T53" fmla="*/ 3 h 192"/>
                                <a:gd name="T54" fmla="*/ 3 w 48"/>
                                <a:gd name="T55" fmla="*/ 1 h 192"/>
                                <a:gd name="T56" fmla="*/ 4 w 48"/>
                                <a:gd name="T57" fmla="*/ 0 h 192"/>
                                <a:gd name="T58" fmla="*/ 9 w 48"/>
                                <a:gd name="T59" fmla="*/ 0 h 192"/>
                                <a:gd name="T60" fmla="*/ 11 w 48"/>
                                <a:gd name="T61" fmla="*/ 1 h 192"/>
                                <a:gd name="T62" fmla="*/ 12 w 48"/>
                                <a:gd name="T63" fmla="*/ 3 h 192"/>
                                <a:gd name="T64" fmla="*/ 12 w 48"/>
                                <a:gd name="T65" fmla="*/ 4 h 192"/>
                                <a:gd name="T66" fmla="*/ 12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32" y="14"/>
                                  </a:moveTo>
                                  <a:lnTo>
                                    <a:pt x="34" y="20"/>
                                  </a:lnTo>
                                  <a:lnTo>
                                    <a:pt x="29" y="14"/>
                                  </a:lnTo>
                                  <a:lnTo>
                                    <a:pt x="35" y="16"/>
                                  </a:lnTo>
                                  <a:lnTo>
                                    <a:pt x="14" y="16"/>
                                  </a:lnTo>
                                  <a:lnTo>
                                    <a:pt x="20" y="14"/>
                                  </a:lnTo>
                                  <a:lnTo>
                                    <a:pt x="14" y="20"/>
                                  </a:lnTo>
                                  <a:lnTo>
                                    <a:pt x="16" y="14"/>
                                  </a:lnTo>
                                  <a:lnTo>
                                    <a:pt x="16" y="179"/>
                                  </a:lnTo>
                                  <a:lnTo>
                                    <a:pt x="14" y="173"/>
                                  </a:lnTo>
                                  <a:lnTo>
                                    <a:pt x="20" y="178"/>
                                  </a:lnTo>
                                  <a:lnTo>
                                    <a:pt x="14" y="176"/>
                                  </a:lnTo>
                                  <a:lnTo>
                                    <a:pt x="35" y="176"/>
                                  </a:lnTo>
                                  <a:lnTo>
                                    <a:pt x="30" y="179"/>
                                  </a:lnTo>
                                  <a:lnTo>
                                    <a:pt x="35" y="174"/>
                                  </a:lnTo>
                                  <a:lnTo>
                                    <a:pt x="32" y="179"/>
                                  </a:lnTo>
                                  <a:lnTo>
                                    <a:pt x="32" y="14"/>
                                  </a:lnTo>
                                  <a:close/>
                                  <a:moveTo>
                                    <a:pt x="48" y="179"/>
                                  </a:move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7354" name="Freeform 3209"/>
                          <wps:cNvSpPr>
                            <a:spLocks noChangeAspect="1" noEditPoints="1"/>
                          </wps:cNvSpPr>
                          <wps:spPr bwMode="auto">
                            <a:xfrm>
                              <a:off x="6354" y="15584"/>
                              <a:ext cx="8" cy="48"/>
                            </a:xfrm>
                            <a:custGeom>
                              <a:avLst/>
                              <a:gdLst>
                                <a:gd name="T0" fmla="*/ 0 w 8"/>
                                <a:gd name="T1" fmla="*/ 0 h 48"/>
                                <a:gd name="T2" fmla="*/ 8 w 8"/>
                                <a:gd name="T3" fmla="*/ 0 h 48"/>
                                <a:gd name="T4" fmla="*/ 8 w 8"/>
                                <a:gd name="T5" fmla="*/ 48 h 48"/>
                                <a:gd name="T6" fmla="*/ 0 w 8"/>
                                <a:gd name="T7" fmla="*/ 48 h 48"/>
                                <a:gd name="T8" fmla="*/ 0 w 8"/>
                                <a:gd name="T9" fmla="*/ 0 h 48"/>
                                <a:gd name="T10" fmla="*/ 8 w 8"/>
                                <a:gd name="T11" fmla="*/ 48 h 48"/>
                                <a:gd name="T12" fmla="*/ 0 w 8"/>
                                <a:gd name="T13" fmla="*/ 48 h 48"/>
                                <a:gd name="T14" fmla="*/ 0 w 8"/>
                                <a:gd name="T15" fmla="*/ 0 h 48"/>
                                <a:gd name="T16" fmla="*/ 8 w 8"/>
                                <a:gd name="T17" fmla="*/ 0 h 48"/>
                                <a:gd name="T18" fmla="*/ 8 w 8"/>
                                <a:gd name="T19" fmla="*/ 48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 h="48">
                                  <a:moveTo>
                                    <a:pt x="0" y="0"/>
                                  </a:moveTo>
                                  <a:lnTo>
                                    <a:pt x="8" y="0"/>
                                  </a:lnTo>
                                  <a:lnTo>
                                    <a:pt x="8" y="48"/>
                                  </a:lnTo>
                                  <a:lnTo>
                                    <a:pt x="0" y="48"/>
                                  </a:lnTo>
                                  <a:lnTo>
                                    <a:pt x="0" y="0"/>
                                  </a:lnTo>
                                  <a:close/>
                                  <a:moveTo>
                                    <a:pt x="8" y="48"/>
                                  </a:moveTo>
                                  <a:lnTo>
                                    <a:pt x="0" y="48"/>
                                  </a:lnTo>
                                  <a:lnTo>
                                    <a:pt x="0" y="0"/>
                                  </a:lnTo>
                                  <a:lnTo>
                                    <a:pt x="8" y="0"/>
                                  </a:lnTo>
                                  <a:lnTo>
                                    <a:pt x="8" y="4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7355" name="Rectangle 3210"/>
                          <wps:cNvSpPr>
                            <a:spLocks noChangeAspect="1" noChangeArrowheads="1"/>
                          </wps:cNvSpPr>
                          <wps:spPr bwMode="auto">
                            <a:xfrm>
                              <a:off x="5838" y="15564"/>
                              <a:ext cx="16"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56" name="Picture 32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191" y="15672"/>
                              <a:ext cx="24" cy="15"/>
                            </a:xfrm>
                            <a:prstGeom prst="rect">
                              <a:avLst/>
                            </a:prstGeom>
                            <a:noFill/>
                            <a:extLst>
                              <a:ext uri="{909E8E84-426E-40DD-AFC4-6F175D3DCCD1}">
                                <a14:hiddenFill xmlns:a14="http://schemas.microsoft.com/office/drawing/2010/main">
                                  <a:solidFill>
                                    <a:srgbClr val="FFFFFF"/>
                                  </a:solidFill>
                                </a14:hiddenFill>
                              </a:ext>
                            </a:extLst>
                          </pic:spPr>
                        </pic:pic>
                        <wps:wsp>
                          <wps:cNvPr id="7357" name="Freeform 3212"/>
                          <wps:cNvSpPr>
                            <a:spLocks noChangeAspect="1"/>
                          </wps:cNvSpPr>
                          <wps:spPr bwMode="auto">
                            <a:xfrm>
                              <a:off x="6366" y="15679"/>
                              <a:ext cx="24" cy="8"/>
                            </a:xfrm>
                            <a:custGeom>
                              <a:avLst/>
                              <a:gdLst>
                                <a:gd name="T0" fmla="*/ 0 w 48"/>
                                <a:gd name="T1" fmla="*/ 1 h 16"/>
                                <a:gd name="T2" fmla="*/ 1 w 48"/>
                                <a:gd name="T3" fmla="*/ 0 h 16"/>
                                <a:gd name="T4" fmla="*/ 1 w 48"/>
                                <a:gd name="T5" fmla="*/ 0 h 16"/>
                                <a:gd name="T6" fmla="*/ 1 w 48"/>
                                <a:gd name="T7" fmla="*/ 0 h 16"/>
                                <a:gd name="T8" fmla="*/ 12 w 48"/>
                                <a:gd name="T9" fmla="*/ 0 h 16"/>
                                <a:gd name="T10" fmla="*/ 12 w 48"/>
                                <a:gd name="T11" fmla="*/ 0 h 16"/>
                                <a:gd name="T12" fmla="*/ 12 w 48"/>
                                <a:gd name="T13" fmla="*/ 1 h 16"/>
                                <a:gd name="T14" fmla="*/ 12 w 48"/>
                                <a:gd name="T15" fmla="*/ 1 h 16"/>
                                <a:gd name="T16" fmla="*/ 12 w 48"/>
                                <a:gd name="T17" fmla="*/ 1 h 16"/>
                                <a:gd name="T18" fmla="*/ 12 w 48"/>
                                <a:gd name="T19" fmla="*/ 4 h 16"/>
                                <a:gd name="T20" fmla="*/ 12 w 48"/>
                                <a:gd name="T21" fmla="*/ 4 h 16"/>
                                <a:gd name="T22" fmla="*/ 12 w 48"/>
                                <a:gd name="T23" fmla="*/ 4 h 16"/>
                                <a:gd name="T24" fmla="*/ 12 w 48"/>
                                <a:gd name="T25" fmla="*/ 4 h 16"/>
                                <a:gd name="T26" fmla="*/ 12 w 48"/>
                                <a:gd name="T27" fmla="*/ 4 h 16"/>
                                <a:gd name="T28" fmla="*/ 1 w 48"/>
                                <a:gd name="T29" fmla="*/ 4 h 16"/>
                                <a:gd name="T30" fmla="*/ 1 w 48"/>
                                <a:gd name="T31" fmla="*/ 4 h 16"/>
                                <a:gd name="T32" fmla="*/ 0 w 48"/>
                                <a:gd name="T33" fmla="*/ 4 h 16"/>
                                <a:gd name="T34" fmla="*/ 0 w 48"/>
                                <a:gd name="T35" fmla="*/ 4 h 16"/>
                                <a:gd name="T36" fmla="*/ 0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0" y="3"/>
                                  </a:moveTo>
                                  <a:cubicBezTo>
                                    <a:pt x="0" y="2"/>
                                    <a:pt x="2" y="0"/>
                                    <a:pt x="3" y="0"/>
                                  </a:cubicBezTo>
                                  <a:cubicBezTo>
                                    <a:pt x="3" y="0"/>
                                    <a:pt x="3" y="0"/>
                                    <a:pt x="3" y="0"/>
                                  </a:cubicBezTo>
                                  <a:lnTo>
                                    <a:pt x="3" y="0"/>
                                  </a:lnTo>
                                  <a:lnTo>
                                    <a:pt x="46" y="0"/>
                                  </a:lnTo>
                                  <a:cubicBezTo>
                                    <a:pt x="47" y="0"/>
                                    <a:pt x="48" y="2"/>
                                    <a:pt x="48" y="3"/>
                                  </a:cubicBezTo>
                                  <a:cubicBezTo>
                                    <a:pt x="48" y="3"/>
                                    <a:pt x="48" y="3"/>
                                    <a:pt x="48" y="3"/>
                                  </a:cubicBezTo>
                                  <a:lnTo>
                                    <a:pt x="48" y="3"/>
                                  </a:lnTo>
                                  <a:lnTo>
                                    <a:pt x="48" y="14"/>
                                  </a:lnTo>
                                  <a:cubicBezTo>
                                    <a:pt x="48" y="15"/>
                                    <a:pt x="47" y="16"/>
                                    <a:pt x="46" y="16"/>
                                  </a:cubicBezTo>
                                  <a:cubicBezTo>
                                    <a:pt x="46" y="16"/>
                                    <a:pt x="46" y="16"/>
                                    <a:pt x="46" y="16"/>
                                  </a:cubicBezTo>
                                  <a:lnTo>
                                    <a:pt x="46" y="16"/>
                                  </a:lnTo>
                                  <a:lnTo>
                                    <a:pt x="3" y="16"/>
                                  </a:lnTo>
                                  <a:cubicBezTo>
                                    <a:pt x="2" y="16"/>
                                    <a:pt x="0" y="15"/>
                                    <a:pt x="0" y="14"/>
                                  </a:cubicBezTo>
                                  <a:cubicBezTo>
                                    <a:pt x="0" y="14"/>
                                    <a:pt x="0" y="14"/>
                                    <a:pt x="0" y="14"/>
                                  </a:cubicBezTo>
                                  <a:lnTo>
                                    <a:pt x="0"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7358" name="Freeform 3213"/>
                          <wps:cNvSpPr>
                            <a:spLocks noChangeAspect="1" noEditPoints="1"/>
                          </wps:cNvSpPr>
                          <wps:spPr bwMode="auto">
                            <a:xfrm>
                              <a:off x="6362" y="15676"/>
                              <a:ext cx="32" cy="15"/>
                            </a:xfrm>
                            <a:custGeom>
                              <a:avLst/>
                              <a:gdLst>
                                <a:gd name="T0" fmla="*/ 0 w 64"/>
                                <a:gd name="T1" fmla="*/ 2 h 32"/>
                                <a:gd name="T2" fmla="*/ 1 w 64"/>
                                <a:gd name="T3" fmla="*/ 1 h 32"/>
                                <a:gd name="T4" fmla="*/ 2 w 64"/>
                                <a:gd name="T5" fmla="*/ 0 h 32"/>
                                <a:gd name="T6" fmla="*/ 3 w 64"/>
                                <a:gd name="T7" fmla="*/ 0 h 32"/>
                                <a:gd name="T8" fmla="*/ 14 w 64"/>
                                <a:gd name="T9" fmla="*/ 0 h 32"/>
                                <a:gd name="T10" fmla="*/ 16 w 64"/>
                                <a:gd name="T11" fmla="*/ 1 h 32"/>
                                <a:gd name="T12" fmla="*/ 16 w 64"/>
                                <a:gd name="T13" fmla="*/ 1 h 32"/>
                                <a:gd name="T14" fmla="*/ 16 w 64"/>
                                <a:gd name="T15" fmla="*/ 2 h 32"/>
                                <a:gd name="T16" fmla="*/ 16 w 64"/>
                                <a:gd name="T17" fmla="*/ 5 h 32"/>
                                <a:gd name="T18" fmla="*/ 16 w 64"/>
                                <a:gd name="T19" fmla="*/ 6 h 32"/>
                                <a:gd name="T20" fmla="*/ 15 w 64"/>
                                <a:gd name="T21" fmla="*/ 7 h 32"/>
                                <a:gd name="T22" fmla="*/ 14 w 64"/>
                                <a:gd name="T23" fmla="*/ 7 h 32"/>
                                <a:gd name="T24" fmla="*/ 3 w 64"/>
                                <a:gd name="T25" fmla="*/ 7 h 32"/>
                                <a:gd name="T26" fmla="*/ 2 w 64"/>
                                <a:gd name="T27" fmla="*/ 7 h 32"/>
                                <a:gd name="T28" fmla="*/ 1 w 64"/>
                                <a:gd name="T29" fmla="*/ 7 h 32"/>
                                <a:gd name="T30" fmla="*/ 0 w 64"/>
                                <a:gd name="T31" fmla="*/ 5 h 32"/>
                                <a:gd name="T32" fmla="*/ 0 w 64"/>
                                <a:gd name="T33" fmla="*/ 2 h 32"/>
                                <a:gd name="T34" fmla="*/ 4 w 64"/>
                                <a:gd name="T35" fmla="*/ 5 h 32"/>
                                <a:gd name="T36" fmla="*/ 4 w 64"/>
                                <a:gd name="T37" fmla="*/ 4 h 32"/>
                                <a:gd name="T38" fmla="*/ 4 w 64"/>
                                <a:gd name="T39" fmla="*/ 4 h 32"/>
                                <a:gd name="T40" fmla="*/ 3 w 64"/>
                                <a:gd name="T41" fmla="*/ 4 h 32"/>
                                <a:gd name="T42" fmla="*/ 14 w 64"/>
                                <a:gd name="T43" fmla="*/ 4 h 32"/>
                                <a:gd name="T44" fmla="*/ 13 w 64"/>
                                <a:gd name="T45" fmla="*/ 4 h 32"/>
                                <a:gd name="T46" fmla="*/ 13 w 64"/>
                                <a:gd name="T47" fmla="*/ 4 h 32"/>
                                <a:gd name="T48" fmla="*/ 12 w 64"/>
                                <a:gd name="T49" fmla="*/ 5 h 32"/>
                                <a:gd name="T50" fmla="*/ 12 w 64"/>
                                <a:gd name="T51" fmla="*/ 2 h 32"/>
                                <a:gd name="T52" fmla="*/ 13 w 64"/>
                                <a:gd name="T53" fmla="*/ 4 h 32"/>
                                <a:gd name="T54" fmla="*/ 12 w 64"/>
                                <a:gd name="T55" fmla="*/ 3 h 32"/>
                                <a:gd name="T56" fmla="*/ 14 w 64"/>
                                <a:gd name="T57" fmla="*/ 4 h 32"/>
                                <a:gd name="T58" fmla="*/ 3 w 64"/>
                                <a:gd name="T59" fmla="*/ 4 h 32"/>
                                <a:gd name="T60" fmla="*/ 5 w 64"/>
                                <a:gd name="T61" fmla="*/ 3 h 32"/>
                                <a:gd name="T62" fmla="*/ 4 w 64"/>
                                <a:gd name="T63" fmla="*/ 4 h 32"/>
                                <a:gd name="T64" fmla="*/ 4 w 64"/>
                                <a:gd name="T65" fmla="*/ 2 h 32"/>
                                <a:gd name="T66" fmla="*/ 4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0" y="11"/>
                                  </a:move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lose/>
                                  <a:moveTo>
                                    <a:pt x="16" y="22"/>
                                  </a:moveTo>
                                  <a:lnTo>
                                    <a:pt x="13" y="16"/>
                                  </a:lnTo>
                                  <a:lnTo>
                                    <a:pt x="16" y="18"/>
                                  </a:lnTo>
                                  <a:lnTo>
                                    <a:pt x="11" y="16"/>
                                  </a:lnTo>
                                  <a:lnTo>
                                    <a:pt x="54" y="16"/>
                                  </a:lnTo>
                                  <a:lnTo>
                                    <a:pt x="49" y="19"/>
                                  </a:lnTo>
                                  <a:lnTo>
                                    <a:pt x="51" y="17"/>
                                  </a:lnTo>
                                  <a:lnTo>
                                    <a:pt x="48" y="22"/>
                                  </a:lnTo>
                                  <a:lnTo>
                                    <a:pt x="48" y="11"/>
                                  </a:lnTo>
                                  <a:lnTo>
                                    <a:pt x="50" y="16"/>
                                  </a:lnTo>
                                  <a:lnTo>
                                    <a:pt x="48" y="13"/>
                                  </a:lnTo>
                                  <a:lnTo>
                                    <a:pt x="54" y="16"/>
                                  </a:lnTo>
                                  <a:lnTo>
                                    <a:pt x="11" y="16"/>
                                  </a:lnTo>
                                  <a:lnTo>
                                    <a:pt x="17" y="14"/>
                                  </a:lnTo>
                                  <a:lnTo>
                                    <a:pt x="14" y="17"/>
                                  </a:lnTo>
                                  <a:lnTo>
                                    <a:pt x="16" y="11"/>
                                  </a:lnTo>
                                  <a:lnTo>
                                    <a:pt x="16"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59" name="Freeform 3214"/>
                          <wps:cNvSpPr>
                            <a:spLocks noChangeAspect="1"/>
                          </wps:cNvSpPr>
                          <wps:spPr bwMode="auto">
                            <a:xfrm>
                              <a:off x="5754"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60" name="Freeform 3215"/>
                          <wps:cNvSpPr>
                            <a:spLocks noChangeAspect="1" noEditPoints="1"/>
                          </wps:cNvSpPr>
                          <wps:spPr bwMode="auto">
                            <a:xfrm>
                              <a:off x="5750"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61" name="Freeform 3216"/>
                          <wps:cNvSpPr>
                            <a:spLocks noChangeAspect="1"/>
                          </wps:cNvSpPr>
                          <wps:spPr bwMode="auto">
                            <a:xfrm>
                              <a:off x="5758"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362" name="Freeform 3217"/>
                          <wps:cNvSpPr>
                            <a:spLocks noChangeAspect="1"/>
                          </wps:cNvSpPr>
                          <wps:spPr bwMode="auto">
                            <a:xfrm>
                              <a:off x="568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63" name="Freeform 3218"/>
                          <wps:cNvSpPr>
                            <a:spLocks noChangeAspect="1" noEditPoints="1"/>
                          </wps:cNvSpPr>
                          <wps:spPr bwMode="auto">
                            <a:xfrm>
                              <a:off x="567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64" name="Freeform 3219"/>
                          <wps:cNvSpPr>
                            <a:spLocks noChangeAspect="1"/>
                          </wps:cNvSpPr>
                          <wps:spPr bwMode="auto">
                            <a:xfrm>
                              <a:off x="5687"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365" name="Rectangle 3220"/>
                          <wps:cNvSpPr>
                            <a:spLocks noChangeAspect="1" noChangeArrowheads="1"/>
                          </wps:cNvSpPr>
                          <wps:spPr bwMode="auto">
                            <a:xfrm>
                              <a:off x="570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6" name="Freeform 3221"/>
                          <wps:cNvSpPr>
                            <a:spLocks noChangeAspect="1"/>
                          </wps:cNvSpPr>
                          <wps:spPr bwMode="auto">
                            <a:xfrm>
                              <a:off x="5770"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67" name="Freeform 3222"/>
                          <wps:cNvSpPr>
                            <a:spLocks noChangeAspect="1" noEditPoints="1"/>
                          </wps:cNvSpPr>
                          <wps:spPr bwMode="auto">
                            <a:xfrm>
                              <a:off x="5766"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368" name="Freeform 3223"/>
                          <wps:cNvSpPr>
                            <a:spLocks noChangeAspect="1"/>
                          </wps:cNvSpPr>
                          <wps:spPr bwMode="auto">
                            <a:xfrm>
                              <a:off x="5699"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69" name="Freeform 3224"/>
                          <wps:cNvSpPr>
                            <a:spLocks noChangeAspect="1" noEditPoints="1"/>
                          </wps:cNvSpPr>
                          <wps:spPr bwMode="auto">
                            <a:xfrm>
                              <a:off x="569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370" name="Picture 32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99"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371" name="Freeform 3226"/>
                          <wps:cNvSpPr>
                            <a:spLocks noChangeAspect="1" noEditPoints="1"/>
                          </wps:cNvSpPr>
                          <wps:spPr bwMode="auto">
                            <a:xfrm>
                              <a:off x="5695"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72" name="Rectangle 3227"/>
                          <wps:cNvSpPr>
                            <a:spLocks noChangeAspect="1" noChangeArrowheads="1"/>
                          </wps:cNvSpPr>
                          <wps:spPr bwMode="auto">
                            <a:xfrm>
                              <a:off x="5734"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3" name="Freeform 3228"/>
                          <wps:cNvSpPr>
                            <a:spLocks noChangeAspect="1"/>
                          </wps:cNvSpPr>
                          <wps:spPr bwMode="auto">
                            <a:xfrm>
                              <a:off x="5945" y="15679"/>
                              <a:ext cx="56" cy="32"/>
                            </a:xfrm>
                            <a:custGeom>
                              <a:avLst/>
                              <a:gdLst>
                                <a:gd name="T0" fmla="*/ 0 w 112"/>
                                <a:gd name="T1" fmla="*/ 8 h 64"/>
                                <a:gd name="T2" fmla="*/ 14 w 112"/>
                                <a:gd name="T3" fmla="*/ 0 h 64"/>
                                <a:gd name="T4" fmla="*/ 14 w 112"/>
                                <a:gd name="T5" fmla="*/ 0 h 64"/>
                                <a:gd name="T6" fmla="*/ 28 w 112"/>
                                <a:gd name="T7" fmla="*/ 8 h 64"/>
                                <a:gd name="T8" fmla="*/ 28 w 112"/>
                                <a:gd name="T9" fmla="*/ 8 h 64"/>
                                <a:gd name="T10" fmla="*/ 28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74" name="Freeform 3229"/>
                          <wps:cNvSpPr>
                            <a:spLocks noChangeAspect="1" noEditPoints="1"/>
                          </wps:cNvSpPr>
                          <wps:spPr bwMode="auto">
                            <a:xfrm>
                              <a:off x="594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75" name="Freeform 3230"/>
                          <wps:cNvSpPr>
                            <a:spLocks noChangeAspect="1"/>
                          </wps:cNvSpPr>
                          <wps:spPr bwMode="auto">
                            <a:xfrm>
                              <a:off x="5949"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376" name="Freeform 3231"/>
                          <wps:cNvSpPr>
                            <a:spLocks noChangeAspect="1"/>
                          </wps:cNvSpPr>
                          <wps:spPr bwMode="auto">
                            <a:xfrm>
                              <a:off x="5874"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77" name="Freeform 3232"/>
                          <wps:cNvSpPr>
                            <a:spLocks noChangeAspect="1" noEditPoints="1"/>
                          </wps:cNvSpPr>
                          <wps:spPr bwMode="auto">
                            <a:xfrm>
                              <a:off x="5870"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78" name="Freeform 3233"/>
                          <wps:cNvSpPr>
                            <a:spLocks noChangeAspect="1"/>
                          </wps:cNvSpPr>
                          <wps:spPr bwMode="auto">
                            <a:xfrm>
                              <a:off x="587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379" name="Rectangle 3234"/>
                          <wps:cNvSpPr>
                            <a:spLocks noChangeAspect="1" noChangeArrowheads="1"/>
                          </wps:cNvSpPr>
                          <wps:spPr bwMode="auto">
                            <a:xfrm>
                              <a:off x="596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0" name="Rectangle 3235"/>
                          <wps:cNvSpPr>
                            <a:spLocks noChangeAspect="1" noChangeArrowheads="1"/>
                          </wps:cNvSpPr>
                          <wps:spPr bwMode="auto">
                            <a:xfrm>
                              <a:off x="589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1" name="Freeform 3236"/>
                          <wps:cNvSpPr>
                            <a:spLocks noChangeAspect="1"/>
                          </wps:cNvSpPr>
                          <wps:spPr bwMode="auto">
                            <a:xfrm>
                              <a:off x="5969"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82" name="Freeform 3237"/>
                          <wps:cNvSpPr>
                            <a:spLocks noChangeAspect="1" noEditPoints="1"/>
                          </wps:cNvSpPr>
                          <wps:spPr bwMode="auto">
                            <a:xfrm>
                              <a:off x="5965" y="15691"/>
                              <a:ext cx="16" cy="17"/>
                            </a:xfrm>
                            <a:custGeom>
                              <a:avLst/>
                              <a:gdLst>
                                <a:gd name="T0" fmla="*/ 0 w 33"/>
                                <a:gd name="T1" fmla="*/ 6 h 33"/>
                                <a:gd name="T2" fmla="*/ 0 w 33"/>
                                <a:gd name="T3" fmla="*/ 3 h 33"/>
                                <a:gd name="T4" fmla="*/ 2 w 33"/>
                                <a:gd name="T5" fmla="*/ 1 h 33"/>
                                <a:gd name="T6" fmla="*/ 5 w 33"/>
                                <a:gd name="T7" fmla="*/ 1 h 33"/>
                                <a:gd name="T8" fmla="*/ 7 w 33"/>
                                <a:gd name="T9" fmla="*/ 3 h 33"/>
                                <a:gd name="T10" fmla="*/ 7 w 33"/>
                                <a:gd name="T11" fmla="*/ 6 h 33"/>
                                <a:gd name="T12" fmla="*/ 5 w 33"/>
                                <a:gd name="T13" fmla="*/ 8 h 33"/>
                                <a:gd name="T14" fmla="*/ 2 w 33"/>
                                <a:gd name="T15" fmla="*/ 8 h 33"/>
                                <a:gd name="T16" fmla="*/ 0 w 33"/>
                                <a:gd name="T17" fmla="*/ 6 h 33"/>
                                <a:gd name="T18" fmla="*/ 5 w 33"/>
                                <a:gd name="T19" fmla="*/ 5 h 33"/>
                                <a:gd name="T20" fmla="*/ 2 w 33"/>
                                <a:gd name="T21" fmla="*/ 5 h 33"/>
                                <a:gd name="T22" fmla="*/ 4 w 33"/>
                                <a:gd name="T23" fmla="*/ 3 h 33"/>
                                <a:gd name="T24" fmla="*/ 4 w 33"/>
                                <a:gd name="T25" fmla="*/ 6 h 33"/>
                                <a:gd name="T26" fmla="*/ 2 w 33"/>
                                <a:gd name="T27" fmla="*/ 4 h 33"/>
                                <a:gd name="T28" fmla="*/ 5 w 33"/>
                                <a:gd name="T29" fmla="*/ 4 h 33"/>
                                <a:gd name="T30" fmla="*/ 3 w 33"/>
                                <a:gd name="T31" fmla="*/ 6 h 33"/>
                                <a:gd name="T32" fmla="*/ 3 w 33"/>
                                <a:gd name="T33" fmla="*/ 3 h 33"/>
                                <a:gd name="T34" fmla="*/ 5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383" name="Freeform 3238"/>
                          <wps:cNvSpPr>
                            <a:spLocks noChangeAspect="1"/>
                          </wps:cNvSpPr>
                          <wps:spPr bwMode="auto">
                            <a:xfrm>
                              <a:off x="5897"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84" name="Freeform 3239"/>
                          <wps:cNvSpPr>
                            <a:spLocks noChangeAspect="1" noEditPoints="1"/>
                          </wps:cNvSpPr>
                          <wps:spPr bwMode="auto">
                            <a:xfrm>
                              <a:off x="5893" y="15691"/>
                              <a:ext cx="17" cy="17"/>
                            </a:xfrm>
                            <a:custGeom>
                              <a:avLst/>
                              <a:gdLst>
                                <a:gd name="T0" fmla="*/ 1 w 33"/>
                                <a:gd name="T1" fmla="*/ 6 h 33"/>
                                <a:gd name="T2" fmla="*/ 1 w 33"/>
                                <a:gd name="T3" fmla="*/ 3 h 33"/>
                                <a:gd name="T4" fmla="*/ 3 w 33"/>
                                <a:gd name="T5" fmla="*/ 1 h 33"/>
                                <a:gd name="T6" fmla="*/ 6 w 33"/>
                                <a:gd name="T7" fmla="*/ 1 h 33"/>
                                <a:gd name="T8" fmla="*/ 8 w 33"/>
                                <a:gd name="T9" fmla="*/ 3 h 33"/>
                                <a:gd name="T10" fmla="*/ 8 w 33"/>
                                <a:gd name="T11" fmla="*/ 6 h 33"/>
                                <a:gd name="T12" fmla="*/ 6 w 33"/>
                                <a:gd name="T13" fmla="*/ 8 h 33"/>
                                <a:gd name="T14" fmla="*/ 3 w 33"/>
                                <a:gd name="T15" fmla="*/ 8 h 33"/>
                                <a:gd name="T16" fmla="*/ 1 w 33"/>
                                <a:gd name="T17" fmla="*/ 6 h 33"/>
                                <a:gd name="T18" fmla="*/ 6 w 33"/>
                                <a:gd name="T19" fmla="*/ 5 h 33"/>
                                <a:gd name="T20" fmla="*/ 3 w 33"/>
                                <a:gd name="T21" fmla="*/ 5 h 33"/>
                                <a:gd name="T22" fmla="*/ 5 w 33"/>
                                <a:gd name="T23" fmla="*/ 3 h 33"/>
                                <a:gd name="T24" fmla="*/ 5 w 33"/>
                                <a:gd name="T25" fmla="*/ 6 h 33"/>
                                <a:gd name="T26" fmla="*/ 3 w 33"/>
                                <a:gd name="T27" fmla="*/ 4 h 33"/>
                                <a:gd name="T28" fmla="*/ 6 w 33"/>
                                <a:gd name="T29" fmla="*/ 4 h 33"/>
                                <a:gd name="T30" fmla="*/ 4 w 33"/>
                                <a:gd name="T31" fmla="*/ 6 h 33"/>
                                <a:gd name="T32" fmla="*/ 4 w 33"/>
                                <a:gd name="T33" fmla="*/ 3 h 33"/>
                                <a:gd name="T34" fmla="*/ 6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385" name="Picture 32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7" y="15679"/>
                              <a:ext cx="96" cy="24"/>
                            </a:xfrm>
                            <a:prstGeom prst="rect">
                              <a:avLst/>
                            </a:prstGeom>
                            <a:noFill/>
                            <a:extLst>
                              <a:ext uri="{909E8E84-426E-40DD-AFC4-6F175D3DCCD1}">
                                <a14:hiddenFill xmlns:a14="http://schemas.microsoft.com/office/drawing/2010/main">
                                  <a:solidFill>
                                    <a:srgbClr val="FFFFFF"/>
                                  </a:solidFill>
                                </a14:hiddenFill>
                              </a:ext>
                            </a:extLst>
                          </pic:spPr>
                        </pic:pic>
                        <wps:wsp>
                          <wps:cNvPr id="7386" name="Freeform 3241"/>
                          <wps:cNvSpPr>
                            <a:spLocks noChangeAspect="1" noEditPoints="1"/>
                          </wps:cNvSpPr>
                          <wps:spPr bwMode="auto">
                            <a:xfrm>
                              <a:off x="589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87" name="Rectangle 3242"/>
                          <wps:cNvSpPr>
                            <a:spLocks noChangeAspect="1" noChangeArrowheads="1"/>
                          </wps:cNvSpPr>
                          <wps:spPr bwMode="auto">
                            <a:xfrm>
                              <a:off x="592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8" name="Freeform 3243"/>
                          <wps:cNvSpPr>
                            <a:spLocks noChangeAspect="1"/>
                          </wps:cNvSpPr>
                          <wps:spPr bwMode="auto">
                            <a:xfrm>
                              <a:off x="6295"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89" name="Freeform 3244"/>
                          <wps:cNvSpPr>
                            <a:spLocks noChangeAspect="1" noEditPoints="1"/>
                          </wps:cNvSpPr>
                          <wps:spPr bwMode="auto">
                            <a:xfrm>
                              <a:off x="629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90" name="Freeform 3245"/>
                          <wps:cNvSpPr>
                            <a:spLocks noChangeAspect="1"/>
                          </wps:cNvSpPr>
                          <wps:spPr bwMode="auto">
                            <a:xfrm>
                              <a:off x="629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391" name="Freeform 3246"/>
                          <wps:cNvSpPr>
                            <a:spLocks noChangeAspect="1"/>
                          </wps:cNvSpPr>
                          <wps:spPr bwMode="auto">
                            <a:xfrm>
                              <a:off x="623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92" name="Freeform 3247"/>
                          <wps:cNvSpPr>
                            <a:spLocks noChangeAspect="1" noEditPoints="1"/>
                          </wps:cNvSpPr>
                          <wps:spPr bwMode="auto">
                            <a:xfrm>
                              <a:off x="622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93" name="Freeform 3248"/>
                          <wps:cNvSpPr>
                            <a:spLocks noChangeAspect="1"/>
                          </wps:cNvSpPr>
                          <wps:spPr bwMode="auto">
                            <a:xfrm>
                              <a:off x="622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7394" name="Rectangle 3249"/>
                          <wps:cNvSpPr>
                            <a:spLocks noChangeAspect="1" noChangeArrowheads="1"/>
                          </wps:cNvSpPr>
                          <wps:spPr bwMode="auto">
                            <a:xfrm>
                              <a:off x="631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5" name="Rectangle 3250"/>
                          <wps:cNvSpPr>
                            <a:spLocks noChangeAspect="1" noChangeArrowheads="1"/>
                          </wps:cNvSpPr>
                          <wps:spPr bwMode="auto">
                            <a:xfrm>
                              <a:off x="624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6" name="Freeform 3251"/>
                          <wps:cNvSpPr>
                            <a:spLocks noChangeAspect="1"/>
                          </wps:cNvSpPr>
                          <wps:spPr bwMode="auto">
                            <a:xfrm>
                              <a:off x="6319" y="15695"/>
                              <a:ext cx="15" cy="8"/>
                            </a:xfrm>
                            <a:custGeom>
                              <a:avLst/>
                              <a:gdLst>
                                <a:gd name="T0" fmla="*/ 0 w 32"/>
                                <a:gd name="T1" fmla="*/ 2 h 16"/>
                                <a:gd name="T2" fmla="*/ 4 w 32"/>
                                <a:gd name="T3" fmla="*/ 0 h 16"/>
                                <a:gd name="T4" fmla="*/ 4 w 32"/>
                                <a:gd name="T5" fmla="*/ 0 h 16"/>
                                <a:gd name="T6" fmla="*/ 7 w 32"/>
                                <a:gd name="T7" fmla="*/ 2 h 16"/>
                                <a:gd name="T8" fmla="*/ 7 w 32"/>
                                <a:gd name="T9" fmla="*/ 2 h 16"/>
                                <a:gd name="T10" fmla="*/ 7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97" name="Freeform 3252"/>
                          <wps:cNvSpPr>
                            <a:spLocks noChangeAspect="1" noEditPoints="1"/>
                          </wps:cNvSpPr>
                          <wps:spPr bwMode="auto">
                            <a:xfrm>
                              <a:off x="631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7398" name="Freeform 3253"/>
                          <wps:cNvSpPr>
                            <a:spLocks noChangeAspect="1"/>
                          </wps:cNvSpPr>
                          <wps:spPr bwMode="auto">
                            <a:xfrm>
                              <a:off x="624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7399" name="Freeform 3254"/>
                          <wps:cNvSpPr>
                            <a:spLocks noChangeAspect="1" noEditPoints="1"/>
                          </wps:cNvSpPr>
                          <wps:spPr bwMode="auto">
                            <a:xfrm>
                              <a:off x="624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7400" name="Picture 32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4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7401" name="Freeform 3256"/>
                          <wps:cNvSpPr>
                            <a:spLocks noChangeAspect="1" noEditPoints="1"/>
                          </wps:cNvSpPr>
                          <wps:spPr bwMode="auto">
                            <a:xfrm>
                              <a:off x="624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02" name="Rectangle 3257"/>
                          <wps:cNvSpPr>
                            <a:spLocks noChangeAspect="1" noChangeArrowheads="1"/>
                          </wps:cNvSpPr>
                          <wps:spPr bwMode="auto">
                            <a:xfrm>
                              <a:off x="627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6DACD2" id="Group 8100" o:spid="_x0000_s1026" style="width:475.1pt;height:30.45pt;mso-position-horizontal-relative:char;mso-position-vertical-relative:line" coordorigin="1739,9098" coordsize="9502,609"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">
                <v:shape id="AutoShape 907" o:spid="_x0000_s1027" type="#_x0000_t32" style="position:absolute;left:1739;top:9707;width:9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AscAAADdAAAADwAAAGRycy9kb3ducmV2LnhtbESPQWsCMRSE74X+h/AKXkpNVKi6NYoV&#10;LBU8qFV6fWxeN4ubl2UT1/Xfm0Khx2FmvmFmi85VoqUmlJ41DPoKBHHuTcmFhuPX+mUCIkRkg5Vn&#10;0nCjAIv548MMM+OvvKf2EAuRIBwy1GBjrDMpQ27JYej7mjh5P75xGJNsCmkavCa4q+RQqVfpsOS0&#10;YLGmlaX8fLg4DbFVo/A8Oe7fT/bjvP0eLTe39U7r3lO3fAMRqYv/4b/2p9EwVoMp/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FMCxwAAAN0AAAAPAAAAAAAA&#10;AAAAAAAAAKECAABkcnMvZG93bnJldi54bWxQSwUGAAAAAAQABAD5AAAAlQMAAAAA&#10;" strokeweight="2.25pt"/>
                <v:shape id="AutoShape 908" o:spid="_x0000_s1028" type="#_x0000_t32" style="position:absolute;left:1739;top:9554;width:9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4wIsMAAADdAAAADwAAAGRycy9kb3ducmV2LnhtbERPTWsCMRC9C/6HMAUvokkVrKxG0YKl&#10;hR7UKl6HzXSzuJksm7iu/745FDw+3vdy3blKtNSE0rOG17ECQZx7U3Kh4fSzG81BhIhssPJMGh4U&#10;YL3q95aYGX/nA7XHWIgUwiFDDTbGOpMy5JYchrGviRP36xuHMcGmkKbBewp3lZwoNZMOS04NFmt6&#10;t5RfjzenIbZqGobz02F7th/X78t08/XY7bUevHSbBYhIXXyK/92fRsObmqT96U1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OMCLDAAAA3QAAAA8AAAAAAAAAAAAA&#10;AAAAoQIAAGRycy9kb3ducmV2LnhtbFBLBQYAAAAABAAEAPkAAACRAwAAAAA=&#10;" strokeweight="2.25pt"/>
                <v:group id="Group 913" o:spid="_x0000_s1029" style="position:absolute;left:4976;top:9209;width:2665;height:143" coordorigin="4779,9099" coordsize="266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dqusUAAADdAAAADwAAAGRycy9kb3ducmV2LnhtbESPQYvCMBSE78L+h/AW&#10;vGlaF12pRhHZFQ8iqAvi7dE822LzUppsW/+9EQSPw8x8w8yXnSlFQ7UrLCuIhxEI4tTqgjMFf6ff&#10;wRSE88gaS8uk4E4OlouP3hwTbVs+UHP0mQgQdgkqyL2vEildmpNBN7QVcfCutjbog6wzqWtsA9yU&#10;chRFE2mw4LCQY0XrnNLb8d8o2LTYrr7in2Z3u67vl9N4f97FpFT/s1vNQHjq/Dv8am+1gu9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3arrFAAAA3QAA&#10;AA8AAAAAAAAAAAAAAAAAqgIAAGRycy9kb3ducmV2LnhtbFBLBQYAAAAABAAEAPoAAACcAwAAAAA=&#10;">
                  <v:shape id="AutoShape 910" o:spid="_x0000_s1030" type="#_x0000_t32" style="position:absolute;left:5999;top:9242;width:1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WZMYAAADdAAAADwAAAGRycy9kb3ducmV2LnhtbESPQWvCQBSE74L/YXlCb2bXFKqkriKC&#10;tJRSNAqlt0f2NQlm34bsNib/vlsoeBxm5htmvR1sI3rqfO1YwyJRIIgLZ2ouNVzOh/kKhA/IBhvH&#10;pGEkD9vNdLLGzLgbn6jPQykihH2GGqoQ2kxKX1Rk0SeuJY7et+sshii7UpoObxFuG5kq9SQt1hwX&#10;KmxpX1FxzX+shvyzT99U2H2NH+Y4Pr74d1MuC60fZsPuGUSgIdzD/+1Xo2Gp0hT+3s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9lmTGAAAA3QAAAA8AAAAAAAAA&#10;AAAAAAAAoQIAAGRycy9kb3ducmV2LnhtbFBLBQYAAAAABAAEAPkAAACUAwAAAAA=&#10;" strokecolor="#0070c0" strokeweight="1.25pt"/>
                  <v:shape id="AutoShape 911" o:spid="_x0000_s1031" type="#_x0000_t32" style="position:absolute;left:4779;top:9100;width:1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hcUAAADdAAAADwAAAGRycy9kb3ducmV2LnhtbESPQYvCMBSE74L/ITzBm6brgko1yiII&#10;HraC1cve3jbPttq8lCba6q83Cwseh5n5hlmuO1OJOzWutKzgYxyBIM6sLjlXcDpuR3MQziNrrCyT&#10;ggc5WK/6vSXG2rZ8oHvqcxEg7GJUUHhfx1K6rCCDbmxr4uCdbWPQB9nkUjfYBrip5CSKptJgyWGh&#10;wJo2BWXX9GYU+IcpL23yfXr+/Kbd3syS3XGbKDUcdF8LEJ46/w7/t3dawSyafMLfm/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f+hcUAAADdAAAADwAAAAAAAAAA&#10;AAAAAAChAgAAZHJzL2Rvd25yZXYueG1sUEsFBgAAAAAEAAQA+QAAAJMDAAAAAA==&#10;" strokecolor="#0070c0" strokeweight="1.25pt">
                    <v:stroke startarrow="open"/>
                  </v:shape>
                  <v:shape id="AutoShape 912" o:spid="_x0000_s1032" type="#_x0000_t32" style="position:absolute;left:5999;top:9099;width:416;height: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2cUAAADdAAAADwAAAGRycy9kb3ducmV2LnhtbESPT2vCQBTE7wW/w/KE3urGRFqJriLF&#10;0oK9VD14fOy+JqHZt2l2zZ9v7wqFHoeZ+Q2z3g62Fh21vnKsYD5LQBBrZyouFJxPb09LED4gG6wd&#10;k4KRPGw3k4c15sb1/EXdMRQiQtjnqKAMocml9Loki37mGuLofbvWYoiyLaRpsY9wW8s0SZ6lxYrj&#10;QokNvZakf45Xq2D4lO8aTfZbnTIzXuQ+c/qQKfU4HXYrEIGG8B/+a38YBS9JuoD7m/g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F2cUAAADdAAAADwAAAAAAAAAA&#10;AAAAAAChAgAAZHJzL2Rvd25yZXYueG1sUEsFBgAAAAAEAAQA+QAAAJMDAAAAAA==&#10;" strokecolor="#0070c0" strokeweight="1.25pt"/>
                </v:group>
                <v:group id="Group 2880" o:spid="_x0000_s1033" style="position:absolute;left:1853;top:9098;width:2880;height:443" coordorigin="5301,15548" coordsize="109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xsuccAAADdAAAADwAAAGRycy9kb3ducmV2LnhtbESPQWvCQBSE7wX/w/IK&#10;3ppNlLSSZhURKx5CoSqU3h7ZZxLMvg3ZbRL/fbdQ6HGYmW+YfDOZVgzUu8aygiSKQRCXVjdcKbic&#10;355WIJxH1thaJgV3crBZzx5yzLQd+YOGk69EgLDLUEHtfZdJ6cqaDLrIdsTBu9reoA+yr6TucQxw&#10;08pFHD9Lgw2HhRo72tVU3k7fRsFhxHG7TPZDcbvu7l/n9P2zSEip+eO0fQX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xsuccAAADd&#10;AAAADwAAAAAAAAAAAAAAAACqAgAAZHJzL2Rvd25yZXYueG1sUEsFBgAAAAAEAAQA+gAAAJ4DAAAA&#10;AA==&#10;">
                  <o:lock v:ext="edit" aspectratio="t"/>
                  <v:shape id="Picture 2881" o:spid="_x0000_s1034"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vx/EAAAA3QAAAA8AAABkcnMvZG93bnJldi54bWxEj0FrAjEUhO+C/yE8wZtmtWBlNUpRFHuS&#10;qojHx+a5Wbp5WZJUV399Uyh4HGbmG2a+bG0tbuRD5VjBaJiBIC6crrhUcDpuBlMQISJrrB2TggcF&#10;WC66nTnm2t35i26HWIoE4ZCjAhNjk0sZCkMWw9A1xMm7Om8xJulLqT3eE9zWcpxlE2mx4rRgsKGV&#10;oeL78GMV2NJsHxf/lGd+fl7Xq83+bYt7pfq99mMGIlIbX+H/9k4reM/GE/h7k5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Kvx/EAAAA3QAAAA8AAAAAAAAAAAAAAAAA&#10;nwIAAGRycy9kb3ducmV2LnhtbFBLBQYAAAAABAAEAPcAAACQAwAAAAA=&#10;">
                    <v:imagedata r:id="rId67" o:title=""/>
                  </v:shape>
                  <v:shape id="Picture 2882" o:spid="_x0000_s1035"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sDvDAAAA3QAAAA8AAABkcnMvZG93bnJldi54bWxEj0GLwjAUhO8L/ofwhL2tqR6sVKOIKIiH&#10;ha2C10fzbIvJS21iW//9ZmHB4zAz3zCrzWCN6Kj1tWMF00kCgrhwuuZSweV8+FqA8AFZo3FMCl7k&#10;YbMefaww067nH+ryUIoIYZ+hgiqEJpPSFxVZ9BPXEEfv5lqLIcq2lLrFPsKtkbMkmUuLNceFChva&#10;VVTc86dV8Pjurov0lPfdnl633E8PFzRGqc/xsF2CCDSEd/i/fdQK0mSWwt+b+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KwO8MAAADdAAAADwAAAAAAAAAAAAAAAACf&#10;AgAAZHJzL2Rvd25yZXYueG1sUEsFBgAAAAAEAAQA9wAAAI8DAAAAAA==&#10;">
                    <v:imagedata r:id="rId68" o:title=""/>
                  </v:shape>
                  <v:shape id="Picture 2883" o:spid="_x0000_s1036"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jvbBAAAA3QAAAA8AAABkcnMvZG93bnJldi54bWxET8uKwjAU3Q/4D+EK7sZUhVE6RhFFmVmJ&#10;D8Tlpbk2ZZqbkkStfv1kIbg8nPd03tpa3MiHyrGCQT8DQVw4XXGp4HhYf05AhIissXZMCh4UYD7r&#10;fEwx1+7OO7rtYylSCIccFZgYm1zKUBiyGPquIU7cxXmLMUFfSu3xnsJtLYdZ9iUtVpwaDDa0NFT8&#10;7a9WgS3N5nH2T3ni5+9ltVxvRxvcKtXrtotvEJHa+Ba/3D9awTgbprnpTXoCcv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ZjvbBAAAA3QAAAA8AAAAAAAAAAAAAAAAAnwIA&#10;AGRycy9kb3ducmV2LnhtbFBLBQYAAAAABAAEAPcAAACNAwAAAAA=&#10;">
                    <v:imagedata r:id="rId67" o:title=""/>
                  </v:shape>
                  <v:rect id="Rectangle 2884" o:spid="_x0000_s1037" style="position:absolute;left:5325;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tGcYA&#10;AADdAAAADwAAAGRycy9kb3ducmV2LnhtbESPQWvCQBSE74L/YXmFXopu9NDW1FVEFHooxEYPHl+z&#10;r0lI9m3YXTX+e1cQPA4z8w0zX/amFWdyvrasYDJOQBAXVtdcKjjst6NPED4ga2wtk4IreVguhoM5&#10;ptpe+JfOeShFhLBPUUEVQpdK6YuKDPqx7Yij92+dwRClK6V2eIlw08ppkrxLgzXHhQo7WldUNPnJ&#10;KPjjn6ZtyLjjxu30vl9nb9csU+r1pV99gQjUh2f40f7WCj6S6Q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DtGcYAAADdAAAADwAAAAAAAAAAAAAAAACYAgAAZHJz&#10;L2Rvd25yZXYueG1sUEsFBgAAAAAEAAQA9QAAAIsDAAAAAA==&#10;" fillcolor="#1a1a1a" stroked="f">
                    <o:lock v:ext="edit" aspectratio="t"/>
                  </v:rect>
                  <v:shape id="Freeform 2885" o:spid="_x0000_s1038" style="position:absolute;left:5321;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MicQA&#10;AADdAAAADwAAAGRycy9kb3ducmV2LnhtbERPS0vDQBC+C/6HZYTe7K4WtE27LVqoL2yhaQ4ex+yY&#10;BLOzIbO26b93D4LHj++9WA2+VUfqpQls4WZsQBGXwTVcWSgOm+spKInIDtvAZOFMAqvl5cUCMxdO&#10;vKdjHiuVQlgytFDH2GVaS1mTRxmHjjhxX6H3GBPsK+16PKVw3+pbY+60x4ZTQ40drWsqv/Mfb0Fm&#10;u0eZFW+v2zw/P70/fxSfToy1o6vhYQ4q0hD/xX/uF2fh3kzS/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0TInEAAAA3QAAAA8AAAAAAAAAAAAAAAAAmAIAAGRycy9k&#10;b3ducmV2LnhtbFBLBQYAAAAABAAEAPUAAACJAwAAAAA=&#10;" path="m,l40,r,15l,15,,xm8,11l4,7r32,l32,11r,-8l36,7,4,7,8,3r,8xe" fillcolor="black" strokeweight="0">
                    <v:path arrowok="t" o:connecttype="custom" o:connectlocs="0,0;40,0;40,15;0,15;0,0;8,11;4,7;36,7;32,11;32,3;36,7;4,7;8,3;8,11" o:connectangles="0,0,0,0,0,0,0,0,0,0,0,0,0,0"/>
                    <o:lock v:ext="edit" aspectratio="t" verticies="t"/>
                  </v:shape>
                  <v:shape id="Freeform 2886" o:spid="_x0000_s1039" style="position:absolute;left:5309;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lcUA&#10;AADdAAAADwAAAGRycy9kb3ducmV2LnhtbESPzWoCMRSF9wXfIVyhO01UaMtoFEcRpbjptAuXl8l1&#10;Mu3kZpykOn37piB0eTg/H2ex6l0jrtSF2rOGyViBIC69qbnS8PG+G72ACBHZYOOZNPxQgNVy8LDA&#10;zPgbv9G1iJVIIxwy1GBjbDMpQ2nJYRj7ljh5Z985jEl2lTQd3tK4a+RUqSfpsOZEsNjSxlL5VXy7&#10;xJ1d7KtVx3x3ys+Ex8tnbvZbrR+H/XoOIlIf/8P39sFoeFazC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KVxQAAAN0AAAAPAAAAAAAAAAAAAAAAAJgCAABkcnMv&#10;ZG93bnJldi54bWxQSwUGAAAAAAQABAD1AAAAigMAAAAA&#10;" path="m48,3c48,2,47,,46,v,,,,,l46,,3,c2,,,2,,3v,,,,,l,3,,14v,1,2,2,3,2c3,16,3,16,3,16r,l46,16v1,,2,-1,2,-2c48,14,48,14,48,14l48,3xe" fillcolor="#1a1a1a" strokeweight="0">
                    <v:path arrowok="t" o:connecttype="custom" o:connectlocs="6,1;6,0;6,0;6,0;1,0;1,0;0,1;0,1;0,1;0,2;0,2;1,2;1,2;1,2;6,2;6,2;6,2;6,2;6,1" o:connectangles="0,0,0,0,0,0,0,0,0,0,0,0,0,0,0,0,0,0,0"/>
                    <o:lock v:ext="edit" aspectratio="t"/>
                  </v:shape>
                  <v:shape id="Freeform 2887" o:spid="_x0000_s1040" style="position:absolute;left:5305;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UzMQA&#10;AADdAAAADwAAAGRycy9kb3ducmV2LnhtbESPQWvCQBSE70L/w/IKvemmKZqQZiOtYvGqtuDxkX3N&#10;hmbfhuyq8d93BcHjMDPfMOVytJ040+BbxwpeZwkI4trplhsF34fNNAfhA7LGzjEpuJKHZfU0KbHQ&#10;7sI7Ou9DIyKEfYEKTAh9IaWvDVn0M9cTR+/XDRZDlEMj9YCXCLedTJNkIS22HBcM9rQyVP/tT1bB&#10;zxx1RunRrtPcnBbH/DPTX6NSL8/jxzuIQGN4hO/trVaQJW8p3N7EJy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4VMzEAAAA3QAAAA8AAAAAAAAAAAAAAAAAmAIAAGRycy9k&#10;b3ducmV2LnhtbFBLBQYAAAAABAAEAPUAAACJAwAAAAA=&#10;" path="m48,11r2,5l48,13r6,3l11,16r6,-2l14,17r2,-6l16,22,13,16r3,2l11,16r43,l49,19r2,-2l48,22r,-11xm64,22v,3,,5,-2,6l60,30v-1,2,-3,2,-6,2l11,32v-1,,-3,,-4,-1l4,29c2,28,,25,,22l,11c,9,1,7,3,6l6,3c7,1,9,,11,l54,v3,,6,2,7,4l63,7v1,1,1,3,1,4l64,22xe" fillcolor="black" strokeweight="0">
                    <v:path arrowok="t" o:connecttype="custom" o:connectlocs="6,1;7,2;6,1;7,2;2,2;3,1;2,2;2,1;2,2;2,2;2,2;2,2;7,2;7,2;7,2;6,2;6,1;8,2;8,3;8,3;7,3;2,3;1,3;1,3;0,2;0,1;1,0;1,0;2,0;7,0;8,0;8,0;8,1;8,2" o:connectangles="0,0,0,0,0,0,0,0,0,0,0,0,0,0,0,0,0,0,0,0,0,0,0,0,0,0,0,0,0,0,0,0,0,0"/>
                    <o:lock v:ext="edit" aspectratio="t" verticies="t"/>
                  </v:shape>
                  <v:rect id="Rectangle 2888" o:spid="_x0000_s1041" style="position:absolute;left:6342;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MLsYA&#10;AADdAAAADwAAAGRycy9kb3ducmV2LnhtbESPQWvCQBSE7wX/w/IKvRTdWKGV1DVIUPAgxKoHj6/Z&#10;1yQk+zbsrhr/fbcg9DjMzDfMIhtMJ67kfGNZwXSSgCAurW64UnA6bsZzED4ga+wsk4I7eciWo6cF&#10;ptre+Iuuh1CJCGGfooI6hD6V0pc1GfQT2xNH78c6gyFKV0nt8BbhppNvSfIuDTYcF2rsKa+pbA8X&#10;o+Cbd23XknHntdvr45AXr/eiUOrleVh9ggg0hP/wo73VCj6S2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FMLsYAAADdAAAADwAAAAAAAAAAAAAAAACYAgAAZHJz&#10;L2Rvd25yZXYueG1sUEsFBgAAAAAEAAQA9QAAAIsDAAAAAA==&#10;" fillcolor="#1a1a1a" stroked="f">
                    <o:lock v:ext="edit" aspectratio="t"/>
                  </v:rect>
                  <v:shape id="Freeform 2889" o:spid="_x0000_s1042" style="position:absolute;left:6338;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KisgA&#10;AADdAAAADwAAAGRycy9kb3ducmV2LnhtbESPX0vDQBDE3wW/w7FC3+ydf1Cb9lpUqK2igmke+rjN&#10;rUkwtxeyZ5t+e08QfBxm5jfMbDH4Vu2plyawhYuxAUVcBtdwZaHYLM/vQElEdtgGJgtHEljMT09m&#10;mLlw4A/a57FSCcKSoYU6xi7TWsqaPMo4dMTJ+wy9x5hkX2nX4yHBfasvjbnRHhtOCzV29FhT+ZV/&#10;ewsyeX+QSfHy/Jbnx6fX1bbYOTHWjs6G+ymoSEP8D/+1187Crbm6ht836Qno+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0qKyAAAAN0AAAAPAAAAAAAAAAAAAAAAAJgCAABk&#10;cnMvZG93bnJldi54bWxQSwUGAAAAAAQABAD1AAAAjQMAAAAA&#10;" path="m32,3r4,4l4,7,8,3r,8l4,7r32,l32,11r,-8xm40,15l,15,,,40,r,15xe" fillcolor="black" strokeweight="0">
                    <v:path arrowok="t" o:connecttype="custom" o:connectlocs="32,3;36,7;4,7;8,3;8,11;4,7;36,7;32,11;32,3;40,15;0,15;0,0;40,0;40,15" o:connectangles="0,0,0,0,0,0,0,0,0,0,0,0,0,0"/>
                    <o:lock v:ext="edit" aspectratio="t" verticies="t"/>
                  </v:shape>
                  <v:rect id="Rectangle 2890" o:spid="_x0000_s1043" style="position:absolute;left:5802;top:15679;width:4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xwcYA&#10;AADdAAAADwAAAGRycy9kb3ducmV2LnhtbESPQWvCQBSE70L/w/IEL0U3VdpK6iYUqeChkFY9eHzN&#10;PpOQ7Nuwu2r8991CweMwM98wq3wwnbiQ841lBU+zBARxaXXDlYLDfjNdgvABWWNnmRTcyEOePYxW&#10;mGp75W+67EIlIoR9igrqEPpUSl/WZNDPbE8cvZN1BkOUrpLa4TXCTSfnSfIiDTYcF2rsaV1T2e7O&#10;RsEPf7ZdS8YdP9yX3g/r4vFWFEpNxsP7G4hAQ7iH/9tbreA1WTzD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RxwcYAAADdAAAADwAAAAAAAAAAAAAAAACYAgAAZHJz&#10;L2Rvd25yZXYueG1sUEsFBgAAAAAEAAQA9QAAAIsDAAAAAA==&#10;" fillcolor="#1a1a1a" stroked="f">
                    <o:lock v:ext="edit" aspectratio="t"/>
                  </v:rect>
                  <v:shape id="Freeform 2891" o:spid="_x0000_s1044" style="position:absolute;left:5798;top:15676;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8HcYA&#10;AADdAAAADwAAAGRycy9kb3ducmV2LnhtbESP0WrCQBRE3wv9h+UKvojZqEVL6ipFKOmDCKb9gEv2&#10;NknN3g272yT+fVcQfBxm5gyz3Y+mFT0531hWsEhSEMSl1Q1XCr6/PuavIHxA1thaJgVX8rDfPT9t&#10;MdN24DP1RahEhLDPUEEdQpdJ6cuaDPrEdsTR+7HOYIjSVVI7HCLctHKZpmtpsOG4UGNHh5rKS/Fn&#10;FLjloT+1aBbV70uTz/Kjn53CUanpZHx/AxFoDI/wvf2pFWzS1Rpub+IT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s8HcYAAADdAAAADwAAAAAAAAAAAAAAAACYAgAAZHJz&#10;L2Rvd25yZXYueG1sUEsFBgAAAAAEAAQA9QAAAIsDAAAAAA==&#10;" path="m,l56,r,15l,15,,xm8,11l4,7r48,l48,11r,-8l52,7,4,7,8,3r,8xe" fillcolor="black" strokeweight="0">
                    <v:path arrowok="t" o:connecttype="custom" o:connectlocs="0,0;56,0;56,15;0,15;0,0;8,11;4,7;52,7;48,11;48,3;52,7;4,7;8,3;8,11" o:connectangles="0,0,0,0,0,0,0,0,0,0,0,0,0,0"/>
                    <o:lock v:ext="edit" aspectratio="t" verticies="t"/>
                  </v:shape>
                  <v:rect id="Rectangle 2892" o:spid="_x0000_s1045" style="position:absolute;left:5826;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jm8cA&#10;AADdAAAADwAAAGRycy9kb3ducmV2LnhtbESPQWvCQBSE74L/YXlCb2ZjC1XSrFILET14qLbQ42v2&#10;maTNvg3ZNYn99V1B8DjMzDdMuhpMLTpqXWVZwSyKQRDnVldcKPg4ZtMFCOeRNdaWScGFHKyW41GK&#10;ibY9v1N38IUIEHYJKii9bxIpXV6SQRfZhjh4J9sa9EG2hdQt9gFuavkYx8/SYMVhocSG3krKfw9n&#10;o2B33GaZ/fm6+PX3356k25yGz41SD5Ph9QWEp8Hfw7f2ViuYx09z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rI5vHAAAA3QAAAA8AAAAAAAAAAAAAAAAAmAIAAGRy&#10;cy9kb3ducmV2LnhtbFBLBQYAAAAABAAEAPUAAACMAwAAAAA=&#10;" fillcolor="#59524f" stroked="f">
                    <o:lock v:ext="edit" aspectratio="t"/>
                  </v:rect>
                  <v:shape id="Freeform 2893" o:spid="_x0000_s1046" style="position:absolute;left:5822;top:15676;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Z1sMA&#10;AADdAAAADwAAAGRycy9kb3ducmV2LnhtbERPTWsCMRC9F/wPYYTeata2VF2NUlqL4q0qqLdhM+6m&#10;biZLkq7rvzeHQo+P9z1bdLYWLflgHCsYDjIQxIXThksF+93X0xhEiMgaa8ek4EYBFvPewwxz7a78&#10;Te02liKFcMhRQRVjk0sZiooshoFriBN3dt5iTNCXUnu8pnBby+cse5MWDaeGChv6qKi4bH+tgpY2&#10;y4OZmPL4c5w0q9Po4j9fl0o99rv3KYhIXfwX/7nXWsEoe0lz05v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7Z1sMAAADdAAAADwAAAAAAAAAAAAAAAACYAgAAZHJzL2Rv&#10;d25yZXYueG1sUEsFBgAAAAAEAAQA9QAAAIgDAAAAAA==&#10;" path="m,l24,r,23l,23,,xm8,19l4,15r16,l16,19,16,3r4,4l4,7,8,3r,16xe" fillcolor="#1c1c1c" strokecolor="#1c1c1c" strokeweight="0">
                    <v:path arrowok="t" o:connecttype="custom" o:connectlocs="0,0;24,0;24,23;0,23;0,0;8,19;4,15;20,15;16,19;16,3;20,7;4,7;8,3;8,19" o:connectangles="0,0,0,0,0,0,0,0,0,0,0,0,0,0"/>
                    <o:lock v:ext="edit" aspectratio="t" verticies="t"/>
                  </v:shape>
                  <v:shape id="Freeform 2894" o:spid="_x0000_s1047" style="position:absolute;left:541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MhMgA&#10;AADdAAAADwAAAGRycy9kb3ducmV2LnhtbESPQWvCQBSE74X+h+UJXkrdVKFq6ipBCC1YwdpCro/s&#10;azaYfRuzq0Z/fbdQ6HGYmW+Yxaq3jThT52vHCp5GCQji0umaKwVfn/njDIQPyBobx6TgSh5Wy/u7&#10;BabaXfiDzvtQiQhhn6ICE0KbSulLQxb9yLXE0ft2ncUQZVdJ3eElwm0jx0nyLC3WHBcMtrQ2VB72&#10;J6vgwRfvRjbH+ey2yYpsvc13xWuu1HDQZy8gAvXhP/zXftMKpslkD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QyEyAAAAN0AAAAPAAAAAAAAAAAAAAAAAJgCAABk&#10;cnMvZG93bnJldi54bWxQSwUGAAAAAAQABAD1AAAAjQMAAAAA&#10;" path="m,32c,15,22,,48,r,c75,,96,15,96,32v,,,,,l96,32c96,50,75,64,48,64v,,,,,l48,64c22,64,,50,,32v,,,,,xe" fillcolor="#cfcbc9" strokeweight="0">
                    <v:path arrowok="t" o:connecttype="custom" o:connectlocs="0,4;6,0;6,0;11,4;11,4;11,4;6,8;6,8;6,8;0,4;0,4" o:connectangles="0,0,0,0,0,0,0,0,0,0,0"/>
                    <o:lock v:ext="edit" aspectratio="t"/>
                  </v:shape>
                  <v:shape id="Freeform 2895" o:spid="_x0000_s1048" style="position:absolute;left:540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88MA&#10;AADdAAAADwAAAGRycy9kb3ducmV2LnhtbERPz2vCMBS+C/sfwhvspqmj6KxGGRvCmCLoPHh8Ns82&#10;2LyUJqvVv94cBI8f3+/ZorOVaKnxxrGC4SABQZw7bbhQsP9b9j9A+ICssXJMCq7kYTF/6c0w0+7C&#10;W2p3oRAxhH2GCsoQ6kxKn5dk0Q9cTRy5k2sshgibQuoGLzHcVvI9SUbSouHYUGJNXyXl592/VfB7&#10;TGlyaIf7b5NuNitTrW9umSv19tp9TkEE6sJT/HD/aAXjJI3745v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C88MAAADdAAAADwAAAAAAAAAAAAAAAACYAgAAZHJzL2Rv&#10;d25yZXYueG1sUEsFBgAAAAAEAAQA9QAAAIgDA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2896" o:spid="_x0000_s1049" style="position:absolute;left:540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FMgA&#10;AADdAAAADwAAAGRycy9kb3ducmV2LnhtbESPT2vCQBTE74V+h+UVvBTdKMFqmo0UW8GCB+ufnl+z&#10;r0k0+zZktxq/vSsIPQ4z8xsmnXWmFidqXWVZwXAQgSDOra64ULDbLvoTEM4ja6wtk4ILOZhljw8p&#10;Jtqe+YtOG1+IAGGXoILS+yaR0uUlGXQD2xAH79e2Bn2QbSF1i+cAN7UcRdFYGqw4LJTY0Lyk/Lj5&#10;MwqeP+rRId5/z6fL9WX8Y97j1efaKtV76t5eQXjq/H/43l5qBS9RPITbm/AE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P/IUyAAAAN0AAAAPAAAAAAAAAAAAAAAAAJgCAABk&#10;cnMvZG93bnJldi54bWxQSwUGAAAAAAQABAD1AAAAjQMAAAAA&#10;" path="m,32c,15,18,,40,v,,,,,l40,c63,,80,15,80,32v,,,,,l80,32c80,50,63,64,40,64v,,,,,l40,64c18,64,,50,,32v,,,,,xe" fillcolor="#a79f9b" strokeweight="0">
                    <v:path arrowok="t" o:connecttype="custom" o:connectlocs="0,4;5,0;5,0;5,0;9,4;9,4;9,4;5,7;5,7;5,7;0,4;0,4" o:connectangles="0,0,0,0,0,0,0,0,0,0,0,0"/>
                    <o:lock v:ext="edit" aspectratio="t"/>
                  </v:shape>
                  <v:shape id="Freeform 2897" o:spid="_x0000_s1050" style="position:absolute;left:534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tiMgA&#10;AADdAAAADwAAAGRycy9kb3ducmV2LnhtbESP3WrCQBSE7wu+w3KE3hTdKKXa1FWCEBRawT/I7SF7&#10;mg3Nno3ZraZ9+m6h0MthZr5hFqveNuJKna8dK5iMExDEpdM1VwrOp3w0B+EDssbGMSn4Ig+r5eBu&#10;gal2Nz7Q9RgqESHsU1RgQmhTKX1pyKIfu5Y4eu+usxii7CqpO7xFuG3kNEmepMWa44LBltaGyo/j&#10;p1Xw4Is3I5vL8/z7NSuy9S7fF5tcqfthn72ACNSH//Bfe6sVzJLHK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I+2I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2898" o:spid="_x0000_s1051" style="position:absolute;left:533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chMcA&#10;AADdAAAADwAAAGRycy9kb3ducmV2LnhtbESPT2vCQBTE7wW/w/IK3urGGqpGVyktgrRF8M/B4zP7&#10;mixm34bsGlM/vVso9DjMzG+Y+bKzlWip8caxguEgAUGcO224UHDYr54mIHxA1lg5JgU/5GG56D3M&#10;MdPuyltqd6EQEcI+QwVlCHUmpc9LsugHriaO3rdrLIYom0LqBq8Rbiv5nCQv0qLhuFBiTW8l5efd&#10;xSr4OKU0PbbDw7tJN5tPU33d3CpXqv/Yvc5ABOrCf/ivvdYKxkk6gt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pHIT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2899" o:spid="_x0000_s1052" style="position:absolute;left:5345;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SScYA&#10;AADdAAAADwAAAGRycy9kb3ducmV2LnhtbESPQWvCQBSE70L/w/IKvelGESvRVaq06sGLVgRvz+wz&#10;CWbfhuyaRH+9KxR6HGbmG2Y6b00haqpcbllBvxeBIE6szjlVcPj96Y5BOI+ssbBMCu7kYD5760wx&#10;1rbhHdV7n4oAYRejgsz7MpbSJRkZdD1bEgfvYiuDPsgqlbrCJsBNIQdRNJIGcw4LGZa0zCi57m9G&#10;Qf49cHXxWC0XTX+xXY/L4/mER6U+3tuvCQhPrf8P/7U3WsFnNBzC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SScYAAADdAAAADwAAAAAAAAAAAAAAAACYAgAAZHJz&#10;L2Rvd25yZXYueG1sUEsFBgAAAAAEAAQA9QAAAIsDAAAAAA==&#10;" path="m,32c,15,15,,32,v,,,,,l32,c50,,64,15,64,32v,,,,,l64,32c64,50,50,64,32,64v,,,,,l32,64c15,64,,50,,32v,,,,,xe" fillcolor="#a79f9b" strokeweight="0">
                    <v:path arrowok="t" o:connecttype="custom" o:connectlocs="0,4;4,0;4,0;4,0;8,4;8,4;8,4;4,7;4,7;4,7;0,4;0,4" o:connectangles="0,0,0,0,0,0,0,0,0,0,0,0"/>
                    <o:lock v:ext="edit" aspectratio="t"/>
                  </v:shape>
                  <v:shape id="Freeform 2900" o:spid="_x0000_s1053" style="position:absolute;left:5428;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pDMkA&#10;AADdAAAADwAAAGRycy9kb3ducmV2LnhtbESPW2vCQBSE3wv9D8sp+NZs6qVKdBURLEXxoVaovh2y&#10;x1yaPRuyq0n767uC0MdhZr5hZovOVOJKjSssK3iJYhDEqdUFZwoOn+vnCQjnkTVWlknBDzlYzB8f&#10;Zpho2/IHXfc+EwHCLkEFufd1IqVLczLoIlsTB+9sG4M+yCaTusE2wE0l+3H8Kg0WHBZyrGmVU/q9&#10;vxgFxWVXjuvtwLa/ZbUrD1+nt+PmpFTvqVtOQXjq/H/43n7XCsbxcAS3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WpDMkAAADdAAAADwAAAAAAAAAAAAAAAACYAgAA&#10;ZHJzL2Rvd25yZXYueG1sUEsFBgAAAAAEAAQA9QAAAI4DAAAAAA==&#10;" path="m,8c,4,8,,16,r,c25,,32,4,32,8v,,,,,l32,8v,5,-7,8,-16,8c16,16,16,16,16,16r,c8,16,,13,,8v,,,,,xe" fillcolor="#cfcbc9" strokeweight="0">
                    <v:path arrowok="t" o:connecttype="custom" o:connectlocs="0,1;2,0;2,0;4,1;4,1;4,1;2,2;2,2;2,2;0,1;0,1" o:connectangles="0,0,0,0,0,0,0,0,0,0,0"/>
                    <o:lock v:ext="edit" aspectratio="t"/>
                  </v:shape>
                  <v:shape id="Freeform 2901" o:spid="_x0000_s1054" style="position:absolute;left:5424;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8TQMcA&#10;AADdAAAADwAAAGRycy9kb3ducmV2LnhtbESPQWvCQBSE7wX/w/IKvdVNQrU1ZpW2IHgQpWoRb4/s&#10;axKbfRuyq4n/3hUKPQ4z8w2TzXtTiwu1rrKsIB5GIIhzqysuFOx3i+c3EM4ja6wtk4IrOZjPBg8Z&#10;ptp2/EWXrS9EgLBLUUHpfZNK6fKSDLqhbYiD92Nbgz7ItpC6xS7ATS2TKBpLgxWHhRIb+iwp/92e&#10;jYJusjuM9qdNYs7fH+tjnOQrXzmlnh779ykIT73/D/+1l1rBa/Qyhv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0D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2902" o:spid="_x0000_s1055" style="position:absolute;left:535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S4MgA&#10;AADdAAAADwAAAGRycy9kb3ducmV2LnhtbESPW2vCQBSE34X+h+UUfDObXjCSuooILVLxwQuob4fs&#10;aS7Nng3Z1cT+erdQ6OMwM98w03lvanGl1pWWFTxFMQjizOqScwWH/ftoAsJ5ZI21ZVJwIwfz2cNg&#10;iqm2HW/puvO5CBB2KSoovG9SKV1WkEEX2YY4eF+2NeiDbHOpW+wC3NTyOY7H0mDJYaHAhpYFZd+7&#10;i1FQXjZV0qxfbPdT1ZvqcDx/nD7PSg0f+8UbCE+9/w//tVdaQRK/Jv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5Lg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2903" o:spid="_x0000_s1056" style="position:absolute;left:535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iqcQA&#10;AADdAAAADwAAAGRycy9kb3ducmV2LnhtbERPy2rCQBTdC/7DcAvd6cTQh8aMYguCi1KpRsTdJXOb&#10;RDN3QmY06d93FoLLw3mny97U4katqywrmIwjEMS51RUXCrL9ejQF4TyyxtoyKfgjB8vFcJBiom3H&#10;P3Tb+UKEEHYJKii9bxIpXV6SQTe2DXHgfm1r0AfYFlK32IVwU8s4it6kwYpDQ4kNfZaUX3ZXo6Cb&#10;7Y+v2Xkbm+vh4/s0ifMvXzmlnp/61RyEp94/xHf3Rit4j17C3PA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8IqnEAAAA3QAAAA8AAAAAAAAAAAAAAAAAmAIAAGRycy9k&#10;b3ducmV2LnhtbFBLBQYAAAAABAAEAPUAAACJ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2904" o:spid="_x0000_s1057" type="#_x0000_t75" style="position:absolute;left:535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fvvHAAAA3QAAAA8AAABkcnMvZG93bnJldi54bWxEj09rwkAUxO8Fv8PyBG91Y9Fq06xSBYMF&#10;DzVa6PGRffmD2bchu9H023cLhR6HmfkNk2wG04gbda62rGA2jUAQ51bXXCq4nPePKxDOI2tsLJOC&#10;b3KwWY8eEoy1vfOJbpkvRYCwi1FB5X0bS+nyigy6qW2Jg1fYzqAPsiul7vAe4KaRT1H0LA3WHBYq&#10;bGlXUX7NeqOg32Y6TYuPLzq/rxbppT8e5OdRqcl4eHsF4Wnw/+G/9kErWEbzF/h9E56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cfvvHAAAA3QAAAA8AAAAAAAAAAAAA&#10;AAAAnwIAAGRycy9kb3ducmV2LnhtbFBLBQYAAAAABAAEAPcAAACTAwAAAAA=&#10;">
                    <v:imagedata r:id="rId69" o:title=""/>
                  </v:shape>
                  <v:shape id="Freeform 2905" o:spid="_x0000_s1058" style="position:absolute;left:535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Wo8MA&#10;AADdAAAADwAAAGRycy9kb3ducmV2LnhtbERPTU8CMRC9k/gfmjHxBl0liFkphBhIvEgENF4n23G7&#10;sZ0u28ou/945mHB8ed+L1RC8OlOXmsgG7icFKOIq2oZrAx/H7fgJVMrIFn1kMnChBKvlzWiBpY09&#10;7+l8yLWSEE4lGnA5t6XWqXIUME1iSyzcd+wCZoFdrW2HvYQHrx+K4lEHbFgaHLb04qj6OfwGA3P/&#10;Ftz+q5nrqd8d1++b+vO06425ux3Wz6AyDfkq/ne/WvEVM9kvb+Q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9Wo8MAAADdAAAADwAAAAAAAAAAAAAAAACYAgAAZHJzL2Rv&#10;d25yZXYueG1sUEsFBgAAAAAEAAQA9QAAAIg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2906" o:spid="_x0000_s1059" style="position:absolute;left:5393;top:15676;width: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isMUA&#10;AADdAAAADwAAAGRycy9kb3ducmV2LnhtbESPT2vCQBDF7wW/wzIFb3WjYGtSV5GI2IsF/0CvQ3aa&#10;DWZnY3bV+O1dQfD4ePN+b9503tlaXKj1lWMFw0ECgrhwuuJSwWG/+piA8AFZY+2YFNzIw3zWe5ti&#10;pt2Vt3TZhVJECPsMFZgQmkxKXxiy6AeuIY7ev2sthijbUuoWrxFuazlKkk9pseLYYLCh3FBx3J1t&#10;fGN9xNTkmyo9pH/N7yjfn8JkqVT/vVt8gwjUhdfxM/2jFXwl4yE81kQE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eKwxQAAAN0AAAAPAAAAAAAAAAAAAAAAAJgCAABkcnMv&#10;ZG93bnJldi54bWxQSwUGAAAAAAQABAD1AAAAigMAAAAA&#10;" fillcolor="#a79f9b" stroked="f">
                    <o:lock v:ext="edit" aspectratio="t"/>
                  </v:rect>
                  <v:shape id="Picture 2907" o:spid="_x0000_s1060" type="#_x0000_t75" style="position:absolute;left:5460;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87PCAAAA3QAAAA8AAABkcnMvZG93bnJldi54bWxEj82qwjAUhPeC7xCO4E5TBf+qUUQU3F2s&#10;uj80x7a0OSlJ1Pr25sKFuxxm5htms+tMI17kfGVZwWScgCDOra64UHC7nkZLED4ga2wsk4IPedht&#10;+70Nptq++UKvLBQiQtinqKAMoU2l9HlJBv3YtsTRe1hnMETpCqkdviPcNHKaJHNpsOK4UGJLh5Ly&#10;OnsaBf7HrOr6ks/3mfss74fVYvI8OqWGg26/BhGoC//hv/ZZK1gksyn8volPQG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BPOzwgAAAN0AAAAPAAAAAAAAAAAAAAAAAJ8C&#10;AABkcnMvZG93bnJldi54bWxQSwUGAAAAAAQABAD3AAAAjgMAAAAA&#10;">
                    <v:imagedata r:id="rId70" o:title=""/>
                  </v:shape>
                  <v:shape id="Picture 2908" o:spid="_x0000_s1061" type="#_x0000_t75" style="position:absolute;left:5508;top:15672;width: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tbFAAAA3QAAAA8AAABkcnMvZG93bnJldi54bWxEj0FrwkAUhO9C/8PyCl5ENypVia7SCqIn&#10;obbo9Zl9JsHs25B9avz33UKhx2FmvmEWq9ZV6k5NKD0bGA4SUMSZtyXnBr6/Nv0ZqCDIFivPZOBJ&#10;AVbLl84CU+sf/En3g+QqQjikaKAQqVOtQ1aQwzDwNXH0Lr5xKFE2ubYNPiLcVXqUJBPtsOS4UGBN&#10;64Ky6+HmDOyryViv9z05DZ2cd6V1H9vz0Zjua/s+ByXUyn/4r72zBqbJ2xh+38Qno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3/rWxQAAAN0AAAAPAAAAAAAAAAAAAAAA&#10;AJ8CAABkcnMvZG93bnJldi54bWxQSwUGAAAAAAQABAD3AAAAkQMAAAAA&#10;">
                    <v:imagedata r:id="rId71" o:title=""/>
                  </v:shape>
                  <v:shape id="Picture 2909" o:spid="_x0000_s1062" type="#_x0000_t75" style="position:absolute;left:5579;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zlzDAAAA3QAAAA8AAABkcnMvZG93bnJldi54bWxEj0+LwjAUxO8LfofwBG9rqrj+qUYRUdib&#10;WPX+aJ5tafNSkqj125uFBY/DzPyGWW0604gHOV9ZVjAaJiCIc6srLhRczofvOQgfkDU2lknBizxs&#10;1r2vFabaPvlEjywUIkLYp6igDKFNpfR5SQb90LbE0btZZzBE6QqpHT4j3DRynCRTabDiuFBiS7uS&#10;8jq7GwX+aBZ1fcqn28y95tfdYja6751Sg363XYII1IVP+L/9qxXMkp8J/L2JT0C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HOXMMAAADdAAAADwAAAAAAAAAAAAAAAACf&#10;AgAAZHJzL2Rvd25yZXYueG1sUEsFBgAAAAAEAAQA9wAAAI8DAAAAAA==&#10;">
                    <v:imagedata r:id="rId70" o:title=""/>
                  </v:shape>
                  <v:shape id="Picture 2910" o:spid="_x0000_s1063" type="#_x0000_t75" style="position:absolute;left:5325;top:15552;width:50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STL/DAAAA3QAAAA8AAABkcnMvZG93bnJldi54bWxEj0FrwkAUhO+F/oflCd7qrhVrSV1FBLX0&#10;1iTeH9lnEsy+Ddk1if++Kwg9DjPzDbPejrYRPXW+dqxhPlMgiAtnai415Nnh7ROED8gGG8ek4U4e&#10;tpvXlzUmxg38S30aShEh7BPUUIXQJlL6oiKLfuZa4uhdXGcxRNmV0nQ4RLht5LtSH9JizXGhwpb2&#10;FRXX9GY1lDWH024+YPbTL/bpOT9mV3XUejoZd18gAo3hP/xsfxsNK7VcwuNNf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JMv8MAAADdAAAADwAAAAAAAAAAAAAAAACf&#10;AgAAZHJzL2Rvd25yZXYueG1sUEsFBgAAAAAEAAQA9wAAAI8DAAAAAA==&#10;">
                    <v:imagedata r:id="rId72" o:title=""/>
                  </v:shape>
                  <v:shape id="Picture 2911" o:spid="_x0000_s1064" type="#_x0000_t75" style="position:absolute;left:5301;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sIPEAAAA3QAAAA8AAABkcnMvZG93bnJldi54bWxEj0+LwjAUxO/CfofwhL1pqrBaukaRxV08&#10;ePHPYY+P5tkWm5fSxNj66Y0geBxm5jfMYtWZWgRqXWVZwWScgCDOra64UHA6/o5SEM4ja6wtk4Ke&#10;HKyWH4MFZtreeE/h4AsRIewyVFB632RSurwkg25sG+LonW1r0EfZFlK3eItwU8tpksykwYrjQokN&#10;/ZSUXw5XoyCY+26zn/C1X/87y3/9OQ1VUOpz2K2/QXjq/Dv8am+1gnnyNYPnm/g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RsIPEAAAA3QAAAA8AAAAAAAAAAAAAAAAA&#10;nwIAAGRycy9kb3ducmV2LnhtbFBLBQYAAAAABAAEAPcAAACQAwAAAAA=&#10;">
                    <v:imagedata r:id="rId73" o:title=""/>
                  </v:shape>
                  <v:shape id="Freeform 2912" o:spid="_x0000_s1065" style="position:absolute;left:5305;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2sYA&#10;AADdAAAADwAAAGRycy9kb3ducmV2LnhtbESPT2sCMRTE7wW/Q3iCt5qttq5ujSJKaQ8e6h/w+ti8&#10;bpZuXtYk6vrtm0Khx2FmfsPMl51txJV8qB0reBpmIIhLp2uuFBwPb49TECEia2wck4I7BVgueg9z&#10;LLS78Y6u+1iJBOFQoAITY1tIGUpDFsPQtcTJ+3LeYkzSV1J7vCW4beQoyybSYs1pwWBLa0Pl9/5i&#10;FWzf5Sg/HSenu/XP68+ZYX3ejJUa9LvVK4hIXfwP/7U/tII8e8n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e+2sYAAADdAAAADwAAAAAAAAAAAAAAAACYAgAAZHJz&#10;L2Rvd25yZXYueG1sUEsFBgAAAAAEAAQA9QAAAIsDAAAAAA==&#10;" path="m24,v7,5,6,6,8,11c31,36,29,100,26,127,24,134,3,144,,133,2,117,5,84,9,61,12,39,15,29,24,e" fillcolor="#242832" strokeweight="0">
                    <v:path arrowok="t" o:connecttype="custom" o:connectlocs="3,0;4,2;4,16;0,17;2,8;3,0" o:connectangles="0,0,0,0,0,0"/>
                    <o:lock v:ext="edit" aspectratio="t"/>
                  </v:shape>
                  <v:shape id="Freeform 2913" o:spid="_x0000_s1066" style="position:absolute;left:5774;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xFsUA&#10;AADdAAAADwAAAGRycy9kb3ducmV2LnhtbERPy2rCQBTdC/2H4QpupE5q0ZbUSZCK6KILH6XdXjK3&#10;STBzZ5oZNebrO4uCy8N5L/LONOJCra8tK3iaJCCIC6trLhV8HtePryB8QNbYWCYFN/KQZw+DBaba&#10;XnlPl0MoRQxhn6KCKgSXSumLigz6iXXEkfuxrcEQYVtK3eI1hptGTpNkLg3WHBsqdPReUXE6nI0C&#10;9zvGj9tz/zU77u1217tNv1p+KzUadss3EIG6cBf/u7dawUsyi3Pj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EWxQAAAN0AAAAPAAAAAAAAAAAAAAAAAJgCAABkcnMv&#10;ZG93bnJldi54bWxQSwUGAAAAAAQABAD1AAAAigMAAAAA&#10;" path="m,12c,6,6,,12,v,,,,,l12,,36,v7,,12,6,12,12c48,12,48,12,48,12r,l48,84v,7,-5,12,-12,12c36,96,36,96,36,96r,l12,96c6,96,,91,,84v,,,,,l,12xe" fillcolor="#838497" strokeweight="0">
                    <v:path arrowok="t" o:connecttype="custom" o:connectlocs="0,2;2,0;2,0;2,0;5,0;5,0;6,2;6,2;6,2;6,11;6,11;5,12;5,12;5,12;2,12;2,12;0,11;0,11;0,2" o:connectangles="0,0,0,0,0,0,0,0,0,0,0,0,0,0,0,0,0,0,0"/>
                    <o:lock v:ext="edit" aspectratio="t"/>
                  </v:shape>
                  <v:shape id="Freeform 2914" o:spid="_x0000_s1067" style="position:absolute;left:5802;top:15584;width:32;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kacYA&#10;AADdAAAADwAAAGRycy9kb3ducmV2LnhtbESPQWvCQBSE70L/w/IKveluK5o2dSOlIBQPStOKPT6y&#10;r0lI9m3Irhr/vSsIHoeZ+YZZLAfbiiP1vnas4XmiQBAXztRcavj9WY1fQfiAbLB1TBrO5GGZPYwW&#10;mBp34m865qEUEcI+RQ1VCF0qpS8qsugnriOO3r/rLYYo+1KaHk8Rblv5otRcWqw5LlTY0WdFRZMf&#10;bKTMVpiodWeSg9pOW272u83fVOunx+HjHUSgIdzDt/aX0ZCo2Rtc38Qn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ZkacYAAADdAAAADwAAAAAAAAAAAAAAAACYAgAAZHJz&#10;L2Rvd25yZXYueG1sUEsFBgAAAAAEAAQA9QAAAIsDAAAAAA==&#10;" path="m,16c,8,8,,16,v,,,,,l16,,48,v9,,16,8,16,16c64,16,64,16,64,16r,l64,80v,9,-7,16,-16,16c48,96,48,96,48,96r,l16,96c8,96,,89,,80v,,,,,l,16xe" fillcolor="#d5e9e9" strokeweight="0">
                    <v:path arrowok="t" o:connecttype="custom" o:connectlocs="0,2;2,0;2,0;2,0;6,0;6,0;8,2;8,2;8,2;8,10;8,10;6,12;6,12;6,12;2,12;2,12;0,10;0,10;0,2" o:connectangles="0,0,0,0,0,0,0,0,0,0,0,0,0,0,0,0,0,0,0"/>
                    <o:lock v:ext="edit" aspectratio="t"/>
                  </v:shape>
                  <v:shape id="Freeform 2915" o:spid="_x0000_s1068" style="position:absolute;left:5798;top:15580;width:40;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54cQA&#10;AADdAAAADwAAAGRycy9kb3ducmV2LnhtbERPz2vCMBS+D/wfwhN2GTZxbG5UU5FBYSAyrDt4fGue&#10;bbF5KU1Wu/315iB4/Ph+r9ajbcVAvW8ca5gnCgRx6UzDlYbvQz57B+EDssHWMWn4Iw/rbPKwwtS4&#10;C+9pKEIlYgj7FDXUIXSplL6syaJPXEccuZPrLYYI+0qaHi8x3LbyWamFtNhwbKixo4+aynPxazW8&#10;dtvC+p3K/5++tjs60dHnPy9aP07HzRJEoDHcxTf3p9HwphZxf3wTn4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TueHEAAAA3QAAAA8AAAAAAAAAAAAAAAAAmAIAAGRycy9k&#10;b3ducmV2LnhtbFBLBQYAAAAABAAEAPUAAACJAwAAAAA=&#10;" path="m,24c,23,1,22,1,21l6,10c7,8,8,7,10,6l21,1c22,1,23,,24,l56,v2,,3,1,4,1l71,6v2,1,3,2,4,4l80,21v,1,,2,,3l80,88v,2,,3,,4l75,103v-1,2,-2,3,-4,4l60,112v-1,,-2,,-4,l24,112v-1,,-2,,-3,l10,107c8,106,7,105,6,103l1,92c1,91,,90,,88l,24xm16,88r,-3l21,96,17,92r11,5l24,96r32,l53,97,64,92r-4,4l65,85r-1,3l64,24r1,4l60,17r4,4l53,16r3,l24,16r4,l17,21r4,-4l16,28r,-4l16,88xe" fillcolor="#454545" strokecolor="#454545" strokeweight="0">
                    <v:path arrowok="t" o:connecttype="custom" o:connectlocs="0,3;1,3;1,2;2,1;3,1;3,0;7,0;8,1;9,1;10,2;10,3;10,3;10,11;10,12;10,13;9,14;8,14;7,14;3,14;3,14;2,14;1,13;1,12;0,11;0,3;2,11;2,11;3,12;3,12;4,13;3,12;7,12;7,13;8,12;8,12;9,11;8,11;8,3;9,4;8,3;8,3;7,2;7,2;3,2;4,2;3,3;3,3;2,4;2,3;2,11" o:connectangles="0,0,0,0,0,0,0,0,0,0,0,0,0,0,0,0,0,0,0,0,0,0,0,0,0,0,0,0,0,0,0,0,0,0,0,0,0,0,0,0,0,0,0,0,0,0,0,0,0,0"/>
                    <o:lock v:ext="edit" aspectratio="t" verticies="t"/>
                  </v:shape>
                  <v:shape id="Freeform 2916" o:spid="_x0000_s1069" style="position:absolute;left:5611;top:15584;width:104;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Hm8YA&#10;AADdAAAADwAAAGRycy9kb3ducmV2LnhtbESP3WrCQBSE7wu+w3IE7+omxaYaXaVaCgWx4s8DHLLH&#10;bDB7NmS3Sfr23UKhl8PMfMOsNoOtRUetrxwrSKcJCOLC6YpLBdfL++MchA/IGmvHpOCbPGzWo4cV&#10;5tr1fKLuHEoRIexzVGBCaHIpfWHIop+6hjh6N9daDFG2pdQt9hFua/mUJJm0WHFcMNjQzlBxP39Z&#10;BZ+L42HWZ/ujeds+d26Pqa36WqnJeHhdggg0hP/wX/tDK3hJsh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uHm8YAAADdAAAADwAAAAAAAAAAAAAAAACYAgAAZHJz&#10;L2Rvd25yZXYueG1sUEsFBgAAAAAEAAQA9QAAAIsDAAAAAA==&#10;" path="m,7c,4,4,,7,v,,,,,l7,,201,v4,,7,4,7,7c208,7,208,7,208,7r,l208,89v,4,-3,7,-7,7c201,96,201,96,201,96r,l7,96c4,96,,93,,89v,,,,,l,7xe" fillcolor="#d5e9e9" strokeweight="0">
                    <v:path arrowok="t" o:connecttype="custom" o:connectlocs="0,1;1,0;1,0;1,0;26,0;26,0;26,1;26,1;26,1;26,12;26,12;26,12;26,12;26,12;1,12;1,12;0,12;0,12;0,1" o:connectangles="0,0,0,0,0,0,0,0,0,0,0,0,0,0,0,0,0,0,0"/>
                    <o:lock v:ext="edit" aspectratio="t"/>
                  </v:shape>
                  <v:shape id="Freeform 2917" o:spid="_x0000_s1070" style="position:absolute;left:5607;top:15580;width:112;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iZsYA&#10;AADdAAAADwAAAGRycy9kb3ducmV2LnhtbESPQWsCMRSE74X+h/AKvZSarYi1W6OIUBBvarV4e2xe&#10;N0s3L2uSavz3RhA8DjPzDTOeJtuKI/nQOFbw1itAEFdON1wr+N58vY5AhIissXVMCs4UYDp5fBhj&#10;qd2JV3Rcx1pkCIcSFZgYu1LKUBmyGHquI87er/MWY5a+ltrjKcNtK/tFMZQWG84LBjuaG6r+1v9W&#10;wWG3/Unb2X7vzWaRli/+MB98LJV6fkqzTxCRUryHb+2FVvBeDPtwfZOf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1iZsYAAADdAAAADwAAAAAAAAAAAAAAAACYAgAAZHJz&#10;L2Rvd25yZXYueG1sUEsFBgAAAAAEAAQA9QAAAIsDAAAAAA==&#10;" path="m,15c,13,1,11,3,10l10,3c11,1,13,,15,l209,v3,,5,1,6,3l222,10v2,1,2,3,2,5l224,97v,3,,5,-2,6l215,110v-1,2,-3,2,-6,2l15,112v-2,,-4,,-5,-2l3,103c1,102,,100,,97l,15xm16,97l14,92r7,7l15,96r194,l204,99r7,-7l208,97r,-82l211,21r-7,-7l209,16,15,16r6,-2l14,21r2,-6l16,97xe" fillcolor="#454545" strokecolor="#454545" strokeweight="0">
                    <v:path arrowok="t" o:connecttype="custom" o:connectlocs="0,2;1,2;2,1;2,0;27,0;27,1;28,2;28,2;28,13;28,13;27,14;27,14;2,14;2,14;1,13;0,13;0,2;2,13;2,12;3,13;2,12;27,12;26,13;27,12;26,13;26,2;27,3;26,2;27,2;2,2;3,2;2,3;2,2;2,13" o:connectangles="0,0,0,0,0,0,0,0,0,0,0,0,0,0,0,0,0,0,0,0,0,0,0,0,0,0,0,0,0,0,0,0,0,0"/>
                    <o:lock v:ext="edit" aspectratio="t" verticies="t"/>
                  </v:shape>
                  <v:shape id="Freeform 2918" o:spid="_x0000_s1071" style="position:absolute;left:5711;top:15580;width:23;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2sgA&#10;AADdAAAADwAAAGRycy9kb3ducmV2LnhtbESPzWsCMRTE74X+D+EVvBTNVvGD1ShSKfXgwS/0+tg8&#10;d5duXtJN1HX/+qZQ6HGYmd8ws0VjKnGj2peWFbz1EhDEmdUl5wqOh4/uBIQPyBory6TgQR4W8+en&#10;Gaba3nlHt33IRYSwT1FBEYJLpfRZQQZ9zzri6F1sbTBEWedS13iPcFPJfpKMpMGS40KBjt4Lyr72&#10;V6PAfb/i5jFoT8PDzq63rftsV8uzUp2XZjkFEagJ/+G/9lorGCejA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6nayAAAAN0AAAAPAAAAAAAAAAAAAAAAAJgCAABk&#10;cnMvZG93bnJldi54bWxQSwUGAAAAAAQABAD1AAAAjQMAAAAA&#10;" path="m,12c,6,6,,12,v,,,,,l12,,36,v7,,12,6,12,12c48,12,48,12,48,12r,l48,84v,7,-5,12,-12,12c36,96,36,96,36,96r,l12,96c6,96,,91,,84v,,,,,l,12xe" fillcolor="#838497" strokeweight="0">
                    <v:path arrowok="t" o:connecttype="custom" o:connectlocs="0,2;1,0;1,0;1,0;4,0;4,0;5,2;5,2;5,2;5,11;5,11;4,12;4,12;4,12;1,12;1,12;0,11;0,11;0,2" o:connectangles="0,0,0,0,0,0,0,0,0,0,0,0,0,0,0,0,0,0,0"/>
                    <o:lock v:ext="edit" aspectratio="t"/>
                  </v:shape>
                  <v:shape id="Freeform 2919" o:spid="_x0000_s1072" style="position:absolute;left:5591;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hccA&#10;AADdAAAADwAAAGRycy9kb3ducmV2LnhtbESPT0vDQBTE74LfYXlCb+2mf0gldlu0RSpYCkYPHh/Z&#10;12xo9m2aXZPop3eFgsdhZn7DrDaDrUVHra8cK5hOEhDEhdMVlwo+3p/H9yB8QNZYOyYF3+Rhs769&#10;WWGmXc9v1OWhFBHCPkMFJoQmk9IXhiz6iWuIo3dyrcUQZVtK3WIf4baWsyRJpcWK44LBhraGinP+&#10;ZRVw18vc7/eXXTo/mPAzXbw+HT+VGt0Njw8gAg3hP3xtv2gFyyRdwN+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z9YXHAAAA3QAAAA8AAAAAAAAAAAAAAAAAmAIAAGRy&#10;cy9kb3ducmV2LnhtbFBLBQYAAAAABAAEAPUAAACMAw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2920" o:spid="_x0000_s1073" style="position:absolute;left:5528;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QHsgA&#10;AADdAAAADwAAAGRycy9kb3ducmV2LnhtbESPT2vCQBTE7wW/w/IKvdWNrU1LdJX+QRQshaY9eHxk&#10;X7PB7Ns0uybRT+8KhR6HmfkNM18OthYdtb5yrGAyTkAQF05XXCr4/lrdPoHwAVlj7ZgUHMnDcjG6&#10;mmOmXc+f1OWhFBHCPkMFJoQmk9IXhiz6sWuIo/fjWoshyraUusU+wm0t75IklRYrjgsGG3o1VOzz&#10;g1XAXS9zv17/vqX37yacJtPty8dOqZvr4XkGItAQ/sN/7Y1W8JikD3B5E5+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1AeyAAAAN0AAAAPAAAAAAAAAAAAAAAAAJgCAABk&#10;cnMvZG93bnJldi54bWxQSwUGAAAAAAQABAD1AAAAjQ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2921" o:spid="_x0000_s1074" style="position:absolute;left:540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OaccA&#10;AADdAAAADwAAAGRycy9kb3ducmV2LnhtbESPQUvDQBSE70L/w/KE3uymtkSJ3ZZqKS0ogrGHHh/Z&#10;ZzaYfRuz2yTtr+8KgsdhZr5hFqvB1qKj1leOFUwnCQjiwumKSwWHz+3dIwgfkDXWjknBmTyslqOb&#10;BWba9fxBXR5KESHsM1RgQmgyKX1hyKKfuIY4el+utRiibEupW+wj3NbyPklSabHiuGCwoRdDxXd+&#10;sgq462Xud7ufTTp7M+Eynb8+vx+VGt8O6ycQgYbwH/5r77WChyRN4fd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tzmnHAAAA3QAAAA8AAAAAAAAAAAAAAAAAmAIAAGRy&#10;cy9kb3ducmV2LnhtbFBLBQYAAAAABAAEAPUAAACMAwAAAAA=&#10;" path="m,8c,4,4,,8,v,,,,,l8,,24,v5,,8,4,8,8c32,8,32,8,32,8r,l32,88v,5,-3,8,-8,8c24,96,24,96,24,96r,l8,96c4,96,,93,,88v,,,,,l,8xe" fillcolor="#838497" strokeweight="0">
                    <v:path arrowok="t" o:connecttype="custom" o:connectlocs="0,1;1,0;1,0;1,0;2,0;2,0;3,1;3,1;3,1;3,11;3,11;2,12;2,12;2,12;1,12;1,12;0,11;0,11;0,1" o:connectangles="0,0,0,0,0,0,0,0,0,0,0,0,0,0,0,0,0,0,0"/>
                    <o:lock v:ext="edit" aspectratio="t"/>
                  </v:shape>
                  <v:shape id="Freeform 2922" o:spid="_x0000_s1075" style="position:absolute;left:533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r8scA&#10;AADdAAAADwAAAGRycy9kb3ducmV2LnhtbESPQUvDQBSE7wX/w/KE3tpNW0kldlu0RSpYCkYPHh/Z&#10;12xo9m2aXZPor3cFocdhZr5hVpvB1qKj1leOFcymCQjiwumKSwUf78+TexA+IGusHZOCb/KwWd+M&#10;Vphp1/MbdXkoRYSwz1CBCaHJpPSFIYt+6hri6J1cazFE2ZZSt9hHuK3lPElSabHiuGCwoa2h4px/&#10;WQXc9TL3+/1lly4OJvzM7l6fjp9KjW+HxwcQgYZwDf+3X7SCZZIu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ha/LHAAAA3QAAAA8AAAAAAAAAAAAAAAAAmAIAAGRy&#10;cy9kb3ducmV2LnhtbFBLBQYAAAAABAAEAPUAAACMAw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2923" o:spid="_x0000_s1076" style="position:absolute;left:5428;top:15584;width:96;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1TL8A&#10;AADdAAAADwAAAGRycy9kb3ducmV2LnhtbERPTYvCMBC9L/gfwgje1lQPrlSjiOAie2tc2D0OzdgG&#10;m0lJotZ/bw6Cx8f7Xm8H14kbhWg9K5hNCxDEtTeWGwW/p8PnEkRMyAY7z6TgQRG2m9HHGkvj71zR&#10;TadG5BCOJSpoU+pLKWPdksM49T1x5s4+OEwZhkaagPcc7jo5L4qFdGg5N7TY076l+qKvToGeY/Xf&#10;x+pHHr+1rpfBnuzfQ6nJeNitQCQa0lv8ch+Ngq9ikefmN/kJ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rVMvwAAAN0AAAAPAAAAAAAAAAAAAAAAAJgCAABkcnMvZG93bnJl&#10;di54bWxQSwUGAAAAAAQABAD1AAAAhAMAAAAA&#10;" path="m,7c,4,4,,7,v,,,,,l7,,185,v4,,7,4,7,7c192,7,192,7,192,7r,l192,89v,4,-3,7,-7,7c185,96,185,96,185,96r,l7,96c4,96,,93,,89v,,,,,l,7xe" fillcolor="#d5e9e9" strokeweight="0">
                    <v:path arrowok="t" o:connecttype="custom" o:connectlocs="0,1;1,0;1,0;1,0;24,0;24,0;24,1;24,1;24,1;24,12;24,12;24,12;24,12;24,12;1,12;1,12;0,12;0,12;0,1" o:connectangles="0,0,0,0,0,0,0,0,0,0,0,0,0,0,0,0,0,0,0"/>
                    <o:lock v:ext="edit" aspectratio="t"/>
                  </v:shape>
                  <v:shape id="Freeform 2924" o:spid="_x0000_s1077" style="position:absolute;left:5424;top:15580;width:104;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VcYA&#10;AADdAAAADwAAAGRycy9kb3ducmV2LnhtbESPzW7CMBCE75V4B2uReisOrZRAwCBKWxVx4+fAcYmX&#10;JCJep7aB9O3rSkgcRzPzjWY670wjruR8bVnBcJCAIC6srrlUsN99vYxA+ICssbFMCn7Jw3zWe5pi&#10;ru2NN3TdhlJECPscFVQhtLmUvqjIoB/Yljh6J+sMhihdKbXDW4SbRr4mSSoN1hwXKmxpWVFx3l6M&#10;gvHx8u1+PrNsnS4Pu7fyIBfvH1Kp5363mIAI1IVH+N5eaQVZko7h/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bVcYAAADdAAAADwAAAAAAAAAAAAAAAACYAgAAZHJz&#10;L2Rvd25yZXYueG1sUEsFBgAAAAAEAAQA9QAAAIsDAAAAAA==&#10;" path="m,15c,13,1,11,3,10l10,3c11,1,13,,15,l193,v3,,5,1,6,3l206,10v2,1,2,3,2,5l208,97v,3,,5,-2,6l199,110v-1,2,-3,2,-6,2l15,112v-2,,-4,,-5,-2l3,103c1,102,,100,,97l,15xm16,97l14,92r7,7l15,96r178,l188,99r7,-7l192,97r,-82l195,21r-7,-7l193,16,15,16r6,-2l14,21r2,-6l16,97xe" fillcolor="#454545" strokecolor="#454545" strokeweight="0">
                    <v:path arrowok="t" o:connecttype="custom" o:connectlocs="0,2;1,2;2,1;2,0;25,0;25,1;26,2;26,2;26,13;26,13;25,14;25,14;2,14;2,14;1,13;0,13;0,2;2,13;2,12;3,13;2,12;25,12;24,13;25,12;24,13;24,2;25,3;24,2;25,2;2,2;3,2;2,3;2,2;2,13" o:connectangles="0,0,0,0,0,0,0,0,0,0,0,0,0,0,0,0,0,0,0,0,0,0,0,0,0,0,0,0,0,0,0,0,0,0"/>
                    <o:lock v:ext="edit" aspectratio="t" verticies="t"/>
                  </v:shape>
                  <v:shape id="Freeform 2925" o:spid="_x0000_s1078" style="position:absolute;left:5337;top:15636;width:24;height:16;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F5sMA&#10;AADdAAAADwAAAGRycy9kb3ducmV2LnhtbERPz2vCMBS+C/sfwht4kTVVxI7OKEMU1JuuY+z2aN6a&#10;zualNFHrf28OgseP7/d82dtGXKjztWMF4yQFQVw6XXOloPjavL2D8AFZY+OYFNzIw3LxMphjrt2V&#10;D3Q5hkrEEPY5KjAhtLmUvjRk0SeuJY7cn+sshgi7SuoOrzHcNnKSpjNpsebYYLCllaHydDxbBdvz&#10;977e7IrRj83olJnf9XT3Xyg1fO0/P0AE6sNT/HBvtYIszeL++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zF5sMAAADdAAAADwAAAAAAAAAAAAAAAACYAgAAZHJzL2Rv&#10;d25yZXYueG1sUEsFBgAAAAAEAAQA9QAAAIgDAAAAAA==&#10;" path="m,6c,3,3,,6,v,,,,,l6,,43,v3,,5,3,5,6c48,6,48,6,48,6r,l48,27v,3,-2,5,-5,5c43,32,43,32,43,32r,l6,32c3,32,,30,,27v,,,,,l,6xe" fillcolor="#339" strokeweight="0">
                    <v:path arrowok="t" o:connecttype="custom" o:connectlocs="0,1;1,0;1,0;1,0;6,0;6,0;6,1;6,1;6,1;6,4;6,4;6,4;6,4;6,4;1,4;1,4;0,4;0,4;0,1" o:connectangles="0,0,0,0,0,0,0,0,0,0,0,0,0,0,0,0,0,0,0"/>
                    <o:lock v:ext="edit" aspectratio="t"/>
                  </v:shape>
                  <v:shape id="Freeform 2926" o:spid="_x0000_s1079" style="position:absolute;left:540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dF8MA&#10;AADdAAAADwAAAGRycy9kb3ducmV2LnhtbESPwWrDMBBE74H+g9hAb43kHpLGtWyCwRBya9pAjou1&#10;tZ1YK2Mpsfv3VaGQ4zAzb5ismG0v7jT6zrGGZKVAENfOdNxo+PqsXt5A+IBssHdMGn7IQ5E/LTJM&#10;jZv4g+7H0IgIYZ+ihjaEIZXS1y1Z9Cs3EEfv240WQ5RjI82IU4TbXr4qtZYWO44LLQ5UtlRfjzer&#10;4Vypg0em08Tbsr+h2ctL57R+Xs67dxCB5vAI/7f3RsNGbRL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tdF8MAAADdAAAADwAAAAAAAAAAAAAAAACYAgAAZHJzL2Rv&#10;d25yZXYueG1sUEsFBgAAAAAEAAQA9QAAAIgDA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2927" o:spid="_x0000_s1080" style="position:absolute;left:559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DYMAA&#10;AADdAAAADwAAAGRycy9kb3ducmV2LnhtbESPzarCMBSE94LvEI7g7proQq/VKCII4s4/cHlojm21&#10;OSlNtPXtjSC4HGbmG2a+bG0pnlT7wrGG4UCBIE6dKTjTcDpu/v5B+IBssHRMGl7kYbnoduaYGNfw&#10;np6HkIkIYZ+ghjyEKpHSpzlZ9ANXEUfv6mqLIco6k6bGJsJtKUdKjaXFguNCjhWtc0rvh4fVcNmo&#10;nUemc8PTdflAs5W3wmnd77WrGYhAbfiFv+2t0TBRkxF83sQn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nDYMAAAADdAAAADwAAAAAAAAAAAAAAAACYAgAAZHJzL2Rvd25y&#10;ZXYueG1sUEsFBgAAAAAEAAQA9QAAAIUDA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2928" o:spid="_x0000_s1081" style="position:absolute;left:5774;top:15636;width:56;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p3sMA&#10;AADdAAAADwAAAGRycy9kb3ducmV2LnhtbESPT4vCMBTE7wt+h/AEb2taCyrVKFKQ9eiqiN4ezesf&#10;bF5Kk9X67TeC4HGYmd8wy3VvGnGnztWWFcTjCARxbnXNpYLTcfs9B+E8ssbGMil4koP1avC1xFTb&#10;B//S/eBLESDsUlRQed+mUrq8IoNubFvi4BW2M+iD7EqpO3wEuGnkJIqm0mDNYaHClrKK8tvhzyjg&#10;Iin4p4zj5jw112R7yfaty5QaDfvNAoSn3n/C7/ZOK5hFswRe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mp3sMAAADdAAAADwAAAAAAAAAAAAAAAACYAgAAZHJzL2Rv&#10;d25yZXYueG1sUEsFBgAAAAAEAAQA9QAAAIgDAAAAAA==&#10;" path="m,6c,3,3,,6,v,,,,,l6,,107,v3,,5,3,5,6c112,6,112,6,112,6r,l112,27v,3,-2,5,-5,5c107,32,107,32,107,32r,l6,32c3,32,,30,,27v,,,,,l,6xe" fillcolor="#339" strokeweight="0">
                    <v:path arrowok="t" o:connecttype="custom" o:connectlocs="0,1;1,0;1,0;1,0;14,0;14,0;14,1;14,1;14,1;14,4;14,4;14,4;14,4;14,4;1,4;1,4;0,4;0,4;0,1" o:connectangles="0,0,0,0,0,0,0,0,0,0,0,0,0,0,0,0,0,0,0"/>
                    <o:lock v:ext="edit" aspectratio="t"/>
                  </v:shape>
                  <v:shape id="Freeform 2929" o:spid="_x0000_s1082" style="position:absolute;left:5329;top:15556;width:509;height:8;visibility:visible;mso-wrap-style:square;v-text-anchor:top" coordsize="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VeMUA&#10;AADdAAAADwAAAGRycy9kb3ducmV2LnhtbESPQUsDMRSE74L/ITzBm01axMq2aamCoiftKvT63Dw3&#10;aTcv6ybbxn9vBMHjMDPfMMt19p040hBdYA3TiQJB3ATjuNXw/vZwdQsiJmSDXWDS8E0R1qvzsyVW&#10;Jpx4S8c6taJAOFaowabUV1LGxpLHOAk9cfE+w+AxFTm00gx4KnDfyZlSN9Kj47Jgsad7S82hHr0G&#10;2ueP1z7sVO3c3exrfLaP40vW+vIibxYgEuX0H/5rPxkNczW/ht835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1V4xQAAAN0AAAAPAAAAAAAAAAAAAAAAAJgCAABkcnMv&#10;ZG93bnJldi54bWxQSwUGAAAAAAQABAD1AAAAigMAAAAA&#10;" path="m,l,,509,r,8l,8,,xe" fillcolor="#339" stroked="f">
                    <v:path arrowok="t" o:connecttype="custom" o:connectlocs="0,0;0,0;509,0;509,0;509,8;509,8;0,8;0,8;0,0" o:connectangles="0,0,0,0,0,0,0,0,0"/>
                    <o:lock v:ext="edit" aspectratio="t"/>
                  </v:shape>
                  <v:shape id="Freeform 2930" o:spid="_x0000_s1083" style="position:absolute;left:5615;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ucWMcA&#10;AADdAAAADwAAAGRycy9kb3ducmV2LnhtbESPQWsCMRSE74X+h/AKvRRNqq3KahQtCGrbg7beH5vn&#10;7tbNy5JEXf+9KRR6HGbmG2Yya20tzuRD5VjDc1eBIM6dqbjQ8P217IxAhIhssHZMGq4UYDa9v5tg&#10;ZtyFt3TexUIkCIcMNZQxNpmUIS/JYui6hjh5B+ctxiR9IY3HS4LbWvaUGkiLFaeFEht6Kyk/7k5W&#10;w2Z+3fqX42rfVx/Ln/Xi3bRP4VPrx4d2PgYRqY3/4b/2ymgYquEr/L5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7nFjHAAAA3QAAAA8AAAAAAAAAAAAAAAAAmAIAAGRy&#10;cy9kb3ducmV2LnhtbFBLBQYAAAAABAAEAPUAAACMAwAAAAA=&#10;" path="m,8l4,,76,r4,8l,8xe" fillcolor="#c1c1c1" stroked="f">
                    <v:path arrowok="t" o:connecttype="custom" o:connectlocs="0,8;4,0;76,0;80,8;0,8" o:connectangles="0,0,0,0,0"/>
                    <o:lock v:ext="edit" aspectratio="t"/>
                  </v:shape>
                  <v:shape id="Freeform 2931" o:spid="_x0000_s1084" style="position:absolute;left:5440;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CL8cA&#10;AADdAAAADwAAAGRycy9kb3ducmV2LnhtbESPT2sCMRTE74LfITyhF6mJbdGyNYotCP7rQdveH5vX&#10;3dXNy5Kkun57IxQ8DjPzG2Yya20tTuRD5VjDcKBAEOfOVFxo+P5aPL6CCBHZYO2YNFwowGza7Uww&#10;M+7MOzrtYyEShEOGGsoYm0zKkJdkMQxcQ5y8X+ctxiR9IY3Hc4LbWj4pNZIWK04LJTb0UVJ+3P9Z&#10;Dev5ZedfjsufZ7VdHFbvG9P2w6fWD712/gYiUhvv4f/20mgYq/EIbm/S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pAi/HAAAA3QAAAA8AAAAAAAAAAAAAAAAAmAIAAGRy&#10;cy9kb3ducmV2LnhtbFBLBQYAAAAABAAEAPUAAACMAwAAAAA=&#10;" path="m,8l4,,76,r4,8l,8xe" fillcolor="#c1c1c1" stroked="f">
                    <v:path arrowok="t" o:connecttype="custom" o:connectlocs="0,8;4,0;76,0;80,8;0,8" o:connectangles="0,0,0,0,0"/>
                    <o:lock v:ext="edit" aspectratio="t"/>
                  </v:shape>
                  <v:rect id="Rectangle 2932" o:spid="_x0000_s1085" style="position:absolute;left:5309;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HysUA&#10;AADdAAAADwAAAGRycy9kb3ducmV2LnhtbESPMW/CMBSEdyT+g/WQuoENA0EpBlURVAwdaGDo+BS/&#10;xhHxcxS7EPrra6RKjKe7+0633g6uFVfqQ+NZw3ymQBBX3jRcazif9tMViBCRDbaeScOdAmw349Ea&#10;c+Nv/EnXMtYiQTjkqMHG2OVShsqSwzDzHXHyvn3vMCbZ19L0eEtw18qFUkvpsOG0YLGjwlJ1KX+c&#10;hvDVvnN5vJzVh61+41Dcw84VWr9MhrdXEJGG+Az/tw9GQ6ayDB5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IfKxQAAAN0AAAAPAAAAAAAAAAAAAAAAAJgCAABkcnMv&#10;ZG93bnJldi54bWxQSwUGAAAAAAQABAD1AAAAigMAAAAA&#10;" fillcolor="#eaeaea" stroked="f">
                    <o:lock v:ext="edit" aspectratio="t"/>
                  </v:rect>
                  <v:rect id="Rectangle 2933" o:spid="_x0000_s1086" style="position:absolute;left:5317;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D78AA&#10;AADdAAAADwAAAGRycy9kb3ducmV2LnhtbERPTYvCMBC9C/6HMAteZE21YKVrFBEUb6L14HFoxrZs&#10;MylNbOu/NwfB4+N9r7eDqUVHrassK5jPIhDEudUVFwpu2eF3BcJ5ZI21ZVLwIgfbzXi0xlTbni/U&#10;XX0hQgi7FBWU3jeplC4vyaCb2YY4cA/bGvQBtoXULfYh3NRyEUVLabDi0FBiQ/uS8v/r0yiweH89&#10;4mPnzv0uP02TVdxlVazU5GfY/YHwNPiv+OM+aQVJlIS54U1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LD78AAAADdAAAADwAAAAAAAAAAAAAAAACYAgAAZHJzL2Rvd25y&#10;ZXYueG1sUEsFBgAAAAAEAAQA9QAAAIUDAAAAAA==&#10;" fillcolor="#d7d7d7" stroked="f">
                    <o:lock v:ext="edit" aspectratio="t"/>
                  </v:rect>
                  <v:rect id="Rectangle 2934" o:spid="_x0000_s1087" style="position:absolute;left:5734;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QAsUA&#10;AADdAAAADwAAAGRycy9kb3ducmV2LnhtbESPzW7CMBCE75V4B2uReqnApi1/AYMoqIgDFwIHjqt4&#10;SSLidRQbCG9fV6rU42hmvtHMl62txJ0aXzrWMOgrEMSZMyXnGk7H794EhA/IBivHpOFJHpaLzssc&#10;E+MefKB7GnIRIewT1FCEUCdS+qwgi77vauLoXVxjMUTZ5NI0+IhwW8l3pUbSYslxocCa1gVl1/Rm&#10;NQyt/xwoud1vbmeit7VtPzj90vq1265mIAK14T/8194ZDWM1n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ACxQAAAN0AAAAPAAAAAAAAAAAAAAAAAJgCAABkcnMv&#10;ZG93bnJldi54bWxQSwUGAAAAAAQABAD1AAAAigMAAAAA&#10;" fillcolor="#a5a5a5" stroked="f">
                    <o:lock v:ext="edit" aspectratio="t"/>
                  </v:rect>
                  <v:rect id="Rectangle 2935" o:spid="_x0000_s1088" style="position:absolute;left:5552;top:15660;width: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JuMMA&#10;AADdAAAADwAAAGRycy9kb3ducmV2LnhtbERPPW/CMBDdK/EfrEPqUhUbKC0KcRBQterQhcDQ8RQf&#10;SUR8jmInhH9fD5U6Pr3vdDvaRgzU+dqxhvlMgSAunKm51HA+fTyvQfiAbLBxTBru5GGbTR5STIy7&#10;8ZGGPJQihrBPUEMVQptI6YuKLPqZa4kjd3GdxRBhV0rT4S2G20YulHqVFmuODRW2dKiouOa91bCy&#10;/mWu5Of3e/9D9HSw45LzvdaP03G3ARFoDP/iP/eX0fCm1nF/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FJuMMAAADdAAAADwAAAAAAAAAAAAAAAACYAgAAZHJzL2Rv&#10;d25yZXYueG1sUEsFBgAAAAAEAAQA9QAAAIgDAAAAAA==&#10;" fillcolor="#a5a5a5" stroked="f">
                    <o:lock v:ext="edit" aspectratio="t"/>
                  </v:rect>
                  <v:rect id="Rectangle 2936" o:spid="_x0000_s1089" style="position:absolute;left:5361;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sI8YA&#10;AADdAAAADwAAAGRycy9kb3ducmV2LnhtbESPQWvCQBSE74L/YXlCL0V309pWYjbSWioeemnsweMj&#10;+0yC2bchu2r8926h4HGYmW+YbDXYVpyp941jDclMgSAunWm40vC7+5ouQPiAbLB1TBqu5GGVj0cZ&#10;psZd+IfORahEhLBPUUMdQpdK6cuaLPqZ64ijd3C9xRBlX0nT4yXCbSuflHqVFhuOCzV2tK6pPBYn&#10;q+HF+nmi5Ob787Qnelzb4ZmLD60fJsP7EkSgIdzD/+2t0fCmFgn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3sI8YAAADdAAAADwAAAAAAAAAAAAAAAACYAgAAZHJz&#10;L2Rvd25yZXYueG1sUEsFBgAAAAAEAAQA9QAAAIsDAAAAAA==&#10;" fillcolor="#a5a5a5" stroked="f">
                    <o:lock v:ext="edit" aspectratio="t"/>
                  </v:rect>
                  <v:shape id="Picture 2937" o:spid="_x0000_s1090" type="#_x0000_t75" style="position:absolute;left:5365;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ASCLDAAAA3QAAAA8AAABkcnMvZG93bnJldi54bWxEj0GLwjAUhO/C/ofwhL3ImqpgpWsUEQSv&#10;Rt3zo3nbVpuXbhNr998bQfA4zMw3zHLd21p01PrKsYLJOAFBnDtTcaHgdNx9LUD4gGywdkwK/snD&#10;evUxWGJm3J0P1OlQiAhhn6GCMoQmk9LnJVn0Y9cQR+/XtRZDlG0hTYv3CLe1nCbJXFqsOC6U2NC2&#10;pPyqb1bBRXfboP+OLj3Q7KJ7Pdqff0ZKfQ77zTeIQH14h1/tvVGQJospPN/EJ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BIIsMAAADdAAAADwAAAAAAAAAAAAAAAACf&#10;AgAAZHJzL2Rvd25yZXYueG1sUEsFBgAAAAAEAAQA9wAAAI8DAAAAAA==&#10;">
                    <v:imagedata r:id="rId74" o:title=""/>
                  </v:shape>
                  <v:shape id="Freeform 2938" o:spid="_x0000_s1091" style="position:absolute;left:5361;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09cUA&#10;AADdAAAADwAAAGRycy9kb3ducmV2LnhtbESP3WoCMRSE7wu+QzhC72pWhbqsZkUsgkUo1AreHjZn&#10;f3Rzsk3iur59Uyj0cpiZb5jVejCt6Mn5xrKC6SQBQVxY3XCl4PS1e0lB+ICssbVMCh7kYZ2PnlaY&#10;aXvnT+qPoRIRwj5DBXUIXSalL2oy6Ce2I45eaZ3BEKWrpHZ4j3DTylmSvEqDDceFGjva1lRcjzej&#10;wBWnj35xmQ9le+7f3w7fqbtYr9TzeNgsQQQawn/4r73XChZJOof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fT1xQAAAN0AAAAPAAAAAAAAAAAAAAAAAJgCAABkcnMv&#10;ZG93bnJldi54bWxQSwUGAAAAAAQABAD1AAAAigM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2939" o:spid="_x0000_s1092" style="position:absolute;left:537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4l8QA&#10;AADdAAAADwAAAGRycy9kb3ducmV2LnhtbESPzW7CMBCE75V4B2uRuBWHggoKGEQjhZYjPw+wipc4&#10;Il6H2JDw9rhSpR5HM/ONZrXpbS0e1PrKsYLJOAFBXDhdcangfMrfFyB8QNZYOyYFT/KwWQ/eVphq&#10;1/GBHsdQighhn6ICE0KTSukLQxb92DXE0bu41mKIsi2lbrGLcFvLjyT5lBYrjgsGG8oMFdfj3Sro&#10;9jO3u30Zne2yqdtjXn1f8qdSo2G/XYII1If/8F/7RyuYJ4sZ/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OJfEAAAA3QAAAA8AAAAAAAAAAAAAAAAAmAIAAGRycy9k&#10;b3ducmV2LnhtbFBLBQYAAAAABAAEAPUAAACJAwAAAAA=&#10;" fillcolor="#777" strokecolor="#777" strokeweight="0">
                    <v:stroke joinstyle="round"/>
                    <o:lock v:ext="edit" aspectratio="t"/>
                  </v:rect>
                  <v:shape id="Freeform 2940" o:spid="_x0000_s1093" style="position:absolute;left:5389;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3YsUA&#10;AADdAAAADwAAAGRycy9kb3ducmV2LnhtbESPT2sCMRTE7wW/Q3iCt5q1YLuuRpGCIFQo7nrw+Ni8&#10;/YOblzWJuv32plDocZiZ3zCrzWA6cSfnW8sKZtMEBHFpdcu1glOxe01B+ICssbNMCn7Iw2Y9ellh&#10;pu2Dj3TPQy0ihH2GCpoQ+kxKXzZk0E9tTxy9yjqDIUpXS+3wEeGmk29J8i4NthwXGuzps6Hykt+M&#10;gsW50sdKdmlqD7vvK5uvYpY7pSbjYbsEEWgI/+G/9l4r+EjSO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Ldi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2941" o:spid="_x0000_s1094" style="position:absolute;left:5385;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42HMYA&#10;AADdAAAADwAAAGRycy9kb3ducmV2LnhtbESP0UoDMRRE3wv+Q7hC32yiLbWsTYsVCyulD65+wGVz&#10;3axubpYkttt+vSkIfRxm5gyzXA+uEwcKsfWs4X6iQBDX3rTcaPj82N4tQMSEbLDzTBpOFGG9uhkt&#10;sTD+yO90qFIjMoRjgRpsSn0hZawtOYwT3xNn78sHhynL0EgT8JjhrpMPSs2lw5bzgsWeXizVP9Wv&#10;07B73bxN99sNN/Fb2TDtyrI6z7Qe3w7PTyASDeka/m+XRsOjWszh8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42HMYAAADdAAAADwAAAAAAAAAAAAAAAACYAgAAZHJz&#10;L2Rvd25yZXYueG1sUEsFBgAAAAAEAAQA9QAAAIsDA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Freeform 2942" o:spid="_x0000_s1095" style="position:absolute;left:536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v68YA&#10;AADdAAAADwAAAGRycy9kb3ducmV2LnhtbESPQWsCMRSE7wX/Q3iCt5oo6NrVKKIIUrCi9uLtsXnd&#10;Xbp5WTdRt/76plDwOMzMN8xs0dpK3KjxpWMNg74CQZw5U3Ku4fO0eZ2A8AHZYOWYNPyQh8W88zLD&#10;1Lg7H+h2DLmIEPYpaihCqFMpfVaQRd93NXH0vlxjMUTZ5NI0eI9wW8mhUmNpseS4UGBNq4Ky7+PV&#10;apC8rEfvifq4JOPd+u26rx7ncqB1r9supyACteEZ/m9vjYZETRL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4v68YAAADdAAAADwAAAAAAAAAAAAAAAACYAgAAZHJz&#10;L2Rvd25yZXYueG1sUEsFBgAAAAAEAAQA9QAAAIsDA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2943" o:spid="_x0000_s1096" style="position:absolute;left:536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4DsQA&#10;AADdAAAADwAAAGRycy9kb3ducmV2LnhtbERPy2rCQBTdC/2H4Ra600laaDU6ilhKu0oxCtleMtck&#10;mrkTMtM8+vWdRcHl4bw3u9E0oqfO1ZYVxIsIBHFhdc2lgvPpY74E4TyyxsYyKZjIwW77MNtgou3A&#10;R+ozX4oQwi5BBZX3bSKlKyoy6Ba2JQ7cxXYGfYBdKXWHQwg3jXyOoldpsObQUGFLh4qKW/ZjFFyz&#10;F/udF+mpTMdpiPNVfvl9/1Tq6XHcr0F4Gv1d/O/+0greomWYG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uA7EAAAA3QAAAA8AAAAAAAAAAAAAAAAAmAIAAGRycy9k&#10;b3ducmV2LnhtbFBLBQYAAAAABAAEAPUAAACJAw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Picture 2944" o:spid="_x0000_s1097" type="#_x0000_t75" style="position:absolute;left:5556;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UTfIAAAA3QAAAA8AAABkcnMvZG93bnJldi54bWxEj0FrwkAUhO8F/8PyBC9FNwqtNrqKFIrt&#10;QUqTHtrbI/tMQrJvw+5WE3+9Wyj0OMzMN8xm15tWnMn52rKC+SwBQVxYXXOp4DN/ma5A+ICssbVM&#10;CgbysNuO7jaYanvhDzpnoRQRwj5FBVUIXSqlLyoy6Ge2I47eyTqDIUpXSu3wEuGmlYskeZQGa44L&#10;FXb0XFHRZD9GwXVovux7//YwHL7vr+bo8kOT5UpNxv1+DSJQH/7Df+1XrWCZrJ7g9018AnJ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JFE3yAAAAN0AAAAPAAAAAAAAAAAA&#10;AAAAAJ8CAABkcnMvZG93bnJldi54bWxQSwUGAAAAAAQABAD3AAAAlAMAAAAA&#10;">
                    <v:imagedata r:id="rId75" o:title=""/>
                  </v:shape>
                  <v:shape id="Freeform 2945" o:spid="_x0000_s1098" style="position:absolute;left:5552;top:15572;width:39;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0I8QA&#10;AADdAAAADwAAAGRycy9kb3ducmV2LnhtbERPy2rCQBTdC/7DcIXudFIXPlJHKWIldFEwCurukrnN&#10;hGTuhMw0pn/fWRRcHs57sxtsI3rqfOVYwessAUFcOF1xqeBy/piuQPiArLFxTAp+ycNuOx5tMNXu&#10;wSfq81CKGMI+RQUmhDaV0heGLPqZa4kj9+06iyHCrpS6w0cMt42cJ8lCWqw4NhhsaW+oqPMfqyBb&#10;ll91b+hwu5734b46XrLPqlbqZTK8v4EINISn+N+daQXLZB3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NCPEAAAA3QAAAA8AAAAAAAAAAAAAAAAAmAIAAGRycy9k&#10;b3ducmV2LnhtbFBLBQYAAAAABAAEAPUAAACJAwAAAAA=&#10;" path="m,19v,,1,-1,1,-2l4,9c5,6,6,5,9,4l17,1c18,1,19,,19,l62,v2,,3,1,4,1l73,4v2,1,3,3,4,5l80,17v,1,,2,,2l80,174v,3,,5,-2,6l68,190v-1,2,-3,2,-6,2l19,192v,,-1,,-2,l9,189c7,188,5,187,4,185l1,178c1,177,,176,,174l,19xm16,174r,-3l19,178r-5,-4l22,177r-3,-1l62,176r-5,3l67,169r-3,5l64,19r1,3l62,14r4,5l59,16r3,l19,16r3,l14,19r5,-5l16,22r,-3l16,174xe" fillcolor="#777" strokecolor="#777" strokeweight="0">
                    <v:path arrowok="t" o:connecttype="custom" o:connectlocs="0,3;0,3;0,2;1,1;2,1;2,0;7,0;8,1;9,1;9,2;9,3;9,3;9,22;9,23;8,24;7,24;2,24;2,24;1,24;0,24;0,23;0,22;0,3;2,22;2,22;2,23;1,22;2,23;2,22;7,22;7,23;8,22;7,22;7,3;8,3;7,2;8,3;7,2;7,2;2,2;2,2;1,3;2,2;2,3;2,3;2,22" o:connectangles="0,0,0,0,0,0,0,0,0,0,0,0,0,0,0,0,0,0,0,0,0,0,0,0,0,0,0,0,0,0,0,0,0,0,0,0,0,0,0,0,0,0,0,0,0,0"/>
                    <o:lock v:ext="edit" aspectratio="t" verticies="t"/>
                  </v:shape>
                  <v:rect id="Rectangle 2946" o:spid="_x0000_s1099" style="position:absolute;left:5568;top:15576;width: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N0sQA&#10;AADdAAAADwAAAGRycy9kb3ducmV2LnhtbESPzW7CMBCE75V4B2uReisOpSoQMIhGCi1Hfh5gFS9x&#10;RLwOsSHh7etKlTiOZuYbzXLd21rcqfWVYwXjUQKCuHC64lLB6Zi/zUD4gKyxdkwKHuRhvRq8LDHV&#10;ruM93Q+hFBHCPkUFJoQmldIXhiz6kWuIo3d2rcUQZVtK3WIX4baW70nyKS1WHBcMNpQZKi6Hm1XQ&#10;7T7c9vpldLbNJm6HefV9zh9KvQ77zQJEoD48w//tH61gmszH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DdLEAAAA3QAAAA8AAAAAAAAAAAAAAAAAmAIAAGRycy9k&#10;b3ducmV2LnhtbFBLBQYAAAAABAAEAPUAAACJAwAAAAA=&#10;" fillcolor="#777" strokecolor="#777" strokeweight="0">
                    <v:stroke joinstyle="round"/>
                    <o:lock v:ext="edit" aspectratio="t"/>
                  </v:rect>
                  <v:shape id="Freeform 2947" o:spid="_x0000_s1100" style="position:absolute;left:557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arsYA&#10;AADdAAAADwAAAGRycy9kb3ducmV2LnhtbESPQWsCMRSE7wX/Q3iCN00UdOtqFKkIIrRS9eLtsXnd&#10;Xbp52W6irv76piD0OMzMN8x82dpKXKnxpWMNw4ECQZw5U3Ku4XTc9F9B+IBssHJMGu7kYbnovMwx&#10;Ne7Gn3Q9hFxECPsUNRQh1KmUPivIoh+4mjh6X66xGKJscmkavEW4reRIqYm0WHJcKLCmt4Ky78PF&#10;apC8qse7RH38JJP39fSyrx7ncqh1r9uuZiACteE//GxvjYZETU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arsYAAADdAAAADwAAAAAAAAAAAAAAAACYAgAAZHJz&#10;L2Rvd25yZXYueG1sUEsFBgAAAAAEAAQA9QAAAIsDA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2948" o:spid="_x0000_s1101" style="position:absolute;left:5568;top:15580;width:23;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8oscA&#10;AADdAAAADwAAAGRycy9kb3ducmV2LnhtbESPQWvCQBSE74X+h+UJvekmBmyNrlIspT1ZTAq5PrLP&#10;JJp9G7JbE/313YLQ4zAz3zDr7WhacaHeNZYVxLMIBHFpdcOVgu/8ffoCwnlkja1lUnAlB9vN48Ma&#10;U20HPtAl85UIEHYpKqi971IpXVmTQTezHXHwjrY36IPsK6l7HALctHIeRQtpsOGwUGNHu5rKc/Zj&#10;FJyyxH4V5T6v9uN1iItlcby9fSj1NBlfVyA8jf4/fG9/agXP0TKB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vKLHAAAA3QAAAA8AAAAAAAAAAAAAAAAAmAIAAGRy&#10;cy9kb3ducmV2LnhtbFBLBQYAAAAABAAEAPUAAACMAwAAAAA=&#10;" path="m,16c,14,1,12,3,11l11,3c12,1,14,,16,l32,v3,,5,1,6,3l46,11v2,1,2,3,2,5l48,96v,3,,5,-2,6l38,110v-1,2,-3,2,-6,2l16,112v-2,,-4,,-5,-2l3,102c1,101,,99,,96l,16xm16,96l14,91r8,8l16,96r16,l27,99r8,-8l32,96r,-80l35,22,27,14r5,2l16,16r6,-2l14,22r2,-6l16,96xe" fillcolor="#454545" strokecolor="#454545" strokeweight="0">
                    <v:path arrowok="t" o:connecttype="custom" o:connectlocs="0,2;0,2;1,1;2,0;3,0;4,1;5,2;5,2;5,12;5,13;4,14;3,14;2,14;1,14;0,13;0,12;0,2;2,12;1,12;2,13;2,12;3,12;3,13;4,12;3,12;3,2;4,3;3,2;3,2;2,2;2,2;1,3;2,2;2,12" o:connectangles="0,0,0,0,0,0,0,0,0,0,0,0,0,0,0,0,0,0,0,0,0,0,0,0,0,0,0,0,0,0,0,0,0,0"/>
                    <o:lock v:ext="edit" aspectratio="t" verticies="t"/>
                  </v:shape>
                  <v:shape id="Freeform 2949" o:spid="_x0000_s1102" style="position:absolute;left:555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EJMUA&#10;AADdAAAADwAAAGRycy9kb3ducmV2LnhtbESPT2vCQBTE74V+h+UVvDUbRWySuooIgmChGHvo8ZF9&#10;+UOzb+PuqvHbd4VCj8PM/IZZrkfTiys531lWME1SEMSV1R03Cr5Ou9cMhA/IGnvLpOBOHtar56cl&#10;Ftre+EjXMjQiQtgXqKANYSik9FVLBn1iB+Lo1dYZDFG6RmqHtwg3vZyl6UIa7DgutDjQtqXqp7wY&#10;Bfl3rY+17LPMfuw+z2wOp2nplJq8jJt3EIHG8B/+a++1grc0n8Pj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YQk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2950" o:spid="_x0000_s1103" style="position:absolute;left:555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sYA&#10;AADdAAAADwAAAGRycy9kb3ducmV2LnhtbESP3UoDMRSE7wXfIRyhdzax9XdtWtrSwhbxwtUHOGyO&#10;m9XNyZKk7dqnbwTBy2FmvmFmi8F14kAhtp413IwVCOLam5YbDR/v2+tHEDEhG+w8k4YfirCYX17M&#10;sDD+yG90qFIjMoRjgRpsSn0hZawtOYxj3xNn79MHhynL0EgT8JjhrpMTpe6lw5bzgsWe1pbq72rv&#10;NLxsVrvp63bFTfxSNky7sqxOt1qProblM4hEQ/oP/7VLo+FBPd3B75v8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sYAAADdAAAADwAAAAAAAAAAAAAAAACYAgAAZHJz&#10;L2Rvd25yZXYueG1sUEsFBgAAAAAEAAQA9QAAAIsDA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2951" o:spid="_x0000_s1104" type="#_x0000_t75" style="position:absolute;left:5738;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2PzDAAAA3QAAAA8AAABkcnMvZG93bnJldi54bWxEj0+LwjAUxO+C3yE8YS+yprqgu9UoIghe&#10;jX/Oj+ZtW21eahNr99tvBMHjMDO/YRarzlaipcaXjhWMRwkI4syZknMFx8P28xuED8gGK8ek4I88&#10;rJb93gJT4x68p1aHXEQI+xQVFCHUqZQ+K8iiH7maOHq/rrEYomxyaRp8RLit5CRJptJiyXGhwJo2&#10;BWVXfbcKLrrdBH07uNmevi6608Pd6TxU6mPQrecgAnXhHX61d0bBLPmZwvN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LY/MMAAADdAAAADwAAAAAAAAAAAAAAAACf&#10;AgAAZHJzL2Rvd25yZXYueG1sUEsFBgAAAAAEAAQA9wAAAI8DAAAAAA==&#10;">
                    <v:imagedata r:id="rId74" o:title=""/>
                  </v:shape>
                  <v:shape id="Freeform 2952" o:spid="_x0000_s1105" style="position:absolute;left:5734;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kK8YA&#10;AADdAAAADwAAAGRycy9kb3ducmV2LnhtbESP3WoCMRSE7wt9h3AKvavZWnDtulFKS6EiCFrB28Pm&#10;uD/dnKxJuq5vbwTBy2FmvmHyxWBa0ZPztWUFr6MEBHFhdc2lgt3v98sUhA/IGlvLpOBMHhbzx4cc&#10;M21PvKF+G0oRIewzVFCF0GVS+qIig35kO+LoHawzGKJ0pdQOTxFuWjlOkok0WHNcqLCjz4qKv+2/&#10;UeCK3bpPm7fh0O775dfqOHWN9Uo9Pw0fMxCBhnAP39o/WkGavKd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dkK8YAAADdAAAADwAAAAAAAAAAAAAAAACYAgAAZHJz&#10;L2Rvd25yZXYueG1sUEsFBgAAAAAEAAQA9QAAAIsDA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2953" o:spid="_x0000_s1106" style="position:absolute;left:5758;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kT8EA&#10;AADdAAAADwAAAGRycy9kb3ducmV2LnhtbERPS27CMBDdI3EHa5C6AweoSptiEEQKbZZADzCKhzgi&#10;HofYkHD7elGpy6f3X28H24gHdb52rGA+S0AQl07XXCn4OefTdxA+IGtsHJOCJ3nYbsajNaba9Xyk&#10;xylUIoawT1GBCaFNpfSlIYt+5lriyF1cZzFE2FVSd9jHcNvIRZK8SYs1xwaDLWWGyuvpbhX0xas7&#10;3PZGZ4ds6QrM669L/lTqZTLsPkEEGsK/+M/9rRWsko84N76JT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pE/BAAAA3QAAAA8AAAAAAAAAAAAAAAAAmAIAAGRycy9kb3du&#10;cmV2LnhtbFBLBQYAAAAABAAEAPUAAACGAwAAAAA=&#10;" fillcolor="#777" strokecolor="#777" strokeweight="0">
                    <v:stroke joinstyle="round"/>
                    <o:lock v:ext="edit" aspectratio="t"/>
                  </v:rect>
                  <v:shape id="Freeform 2954" o:spid="_x0000_s1107" style="position:absolute;left:5762;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I38YA&#10;AADdAAAADwAAAGRycy9kb3ducmV2LnhtbESPQWvCQBSE74X+h+UVvOmugqaJriIVoRSsaL14e2Sf&#10;SWj2bcyumvbXuwWhx2FmvmFmi87W4kqtrxxrGA4UCOLcmYoLDYevdf8VhA/IBmvHpOGHPCzmz08z&#10;zIy78Y6u+1CICGGfoYYyhCaT0uclWfQD1xBH7+RaiyHKtpCmxVuE21qOlJpIixXHhRIbeisp/95f&#10;rAbJy2b8kajPczLZrNLLtv49VkOtey/dcgoiUBf+w4/2u9GQqDSFv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I38YAAADdAAAADwAAAAAAAAAAAAAAAACYAgAAZHJz&#10;L2Rvd25yZXYueG1sUEsFBgAAAAAEAAQA9QAAAIsDA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2955" o:spid="_x0000_s1108" style="position:absolute;left:5758;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z8MA&#10;AADdAAAADwAAAGRycy9kb3ducmV2LnhtbERPTWvCQBC9F/wPywi96SYVqsZsRFqkPVmMQq5Ddkyi&#10;2dmQ3ZrYX989FHp8vO90O5pW3Kl3jWUF8TwCQVxa3XCl4Hzaz1YgnEfW2FomBQ9ysM0mTykm2g58&#10;pHvuKxFC2CWooPa+S6R0ZU0G3dx2xIG72N6gD7CvpO5xCOGmlS9R9CoNNhwaauzorabyln8bBdd8&#10;Yb+K8nCqDuNjiIt1cfl5/1DqeTruNiA8jf5f/Of+1AqWcRT2hzfhC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C4z8MAAADdAAAADwAAAAAAAAAAAAAAAACYAgAAZHJzL2Rv&#10;d25yZXYueG1sUEsFBgAAAAAEAAQA9QAAAIg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Freeform 2956" o:spid="_x0000_s1109" style="position:absolute;left:574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9psUA&#10;AADdAAAADwAAAGRycy9kb3ducmV2LnhtbESPT2vCQBTE7wW/w/IEb3WTHmwaXUUEQVAoJj14fGRf&#10;/mD2bdzdavz23UKhx2FmfsOsNqPpxZ2c7ywrSOcJCOLK6o4bBV/l/jUD4QOyxt4yKXiSh8168rLC&#10;XNsHn+lehEZECPscFbQhDLmUvmrJoJ/bgTh6tXUGQ5SukdrhI8JNL9+SZCENdhwXWhxo11J1Lb6N&#10;go9Lrc+17LPMnvafNzbHMi2cUrPpuF2CCDSG//Bf+6AVvKdJ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b2m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2957" o:spid="_x0000_s1110" style="position:absolute;left:574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82MYA&#10;AADdAAAADwAAAGRycy9kb3ducmV2LnhtbESP3UoDMRSE74W+QziF3tmkP6isTUsrLaxIL1x9gMPm&#10;uFm7OVmS2G59eiMIXg4z8w2z2gyuE2cKsfWsYTZVIIhrb1puNLy/HW4fQMSEbLDzTBquFGGzHt2s&#10;sDD+wq90rlIjMoRjgRpsSn0hZawtOYxT3xNn78MHhynL0EgT8JLhrpNzpe6kw5bzgsWenizVp+rL&#10;aXjZ754Xx8OOm/ipbFh0ZVl9L7WejIftI4hEQ/oP/7VLo+F+pu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c82MYAAADdAAAADwAAAAAAAAAAAAAAAACYAgAAZHJz&#10;L2Rvd25yZXYueG1sUEsFBgAAAAAEAAQA9QAAAIsDA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2958" o:spid="_x0000_s1111" type="#_x0000_t75" style="position:absolute;left:5325;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8W/DAAAA3QAAAA8AAABkcnMvZG93bnJldi54bWxEj0GLwjAUhO8L/ofwBC+iqQoq1SgqCt31&#10;tK54fjTPtti8lCRq/fdmYWGPw8x8wyzXranFg5yvLCsYDRMQxLnVFRcKzj+HwRyED8gaa8uk4EUe&#10;1qvOxxJTbZ/8TY9TKESEsE9RQRlCk0rp85IM+qFtiKN3tc5giNIVUjt8Rrip5ThJptJgxXGhxIZ2&#10;JeW3090o2Bf6M/PZzG9cvv8a9y+4PR5QqV633SxABGrDf/ivnWkFs1Eygd838Qn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bxb8MAAADdAAAADwAAAAAAAAAAAAAAAACf&#10;AgAAZHJzL2Rvd25yZXYueG1sUEsFBgAAAAAEAAQA9wAAAI8DAAAAAA==&#10;">
                    <v:imagedata r:id="rId76" o:title=""/>
                  </v:shape>
                  <v:shape id="Freeform 2959" o:spid="_x0000_s1112" style="position:absolute;left:5321;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ohMYA&#10;AADdAAAADwAAAGRycy9kb3ducmV2LnhtbESPT2vCQBTE70K/w/IK3nQTlVqiq5SSQMVLa1rPj+xr&#10;Epp9G7KbP/32bqHgcZiZ3zD742QaMVDnassK4mUEgriwuuZSwWeeLZ5BOI+ssbFMCn7JwfHwMNtj&#10;ou3IHzRcfCkChF2CCirv20RKV1Rk0C1tSxy8b9sZ9EF2pdQdjgFuGrmKoidpsOawUGFLrxUVP5fe&#10;KEi31zQ9vZe2T1df6zrPYz67TKn54/SyA+Fp8vfwf/tNK9jG0Qb+3oQnIA8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oohMYAAADdAAAADwAAAAAAAAAAAAAAAACYAgAAZHJz&#10;L2Rvd25yZXYueG1sUEsFBgAAAAAEAAQA9QAAAIsDAAAAAA==&#10;" path="m,14c,12,1,10,3,9l9,3c10,1,12,,14,l35,v3,,5,2,7,3l47,9v1,2,1,4,1,5l48,179v,3,,5,-2,6l41,190v-1,2,-3,2,-6,2l14,192v-1,,-3,,-5,-1l3,186c2,184,,182,,179l,14xm16,179r-2,-6l20,178r-6,-2l35,176r-5,3l35,174r-3,5l32,14r2,6l29,14r6,2l14,16r6,-2l14,20r2,-6l16,179xe" fillcolor="#777" strokecolor="#777" strokeweight="0">
                    <v:path arrowok="t" o:connecttype="custom" o:connectlocs="0,2;1,2;2,1;2,0;5,0;6,1;6,2;6,2;6,23;6,24;6,24;5,24;2,24;2,24;1,24;0,23;0,2;2,23;2,22;3,23;2,22;5,22;4,23;5,22;4,23;4,2;5,3;4,2;5,2;2,2;3,2;2,3;2,2;2,23" o:connectangles="0,0,0,0,0,0,0,0,0,0,0,0,0,0,0,0,0,0,0,0,0,0,0,0,0,0,0,0,0,0,0,0,0,0"/>
                    <o:lock v:ext="edit" aspectratio="t" verticies="t"/>
                  </v:shape>
                  <v:rect id="Rectangle 2960" o:spid="_x0000_s1113" style="position:absolute;left:5333;top:15584;width: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9YMcA&#10;AADdAAAADwAAAGRycy9kb3ducmV2LnhtbESPQWvCQBSE74X+h+UVeqsbi5qSukoJCIUURBvI9Zl9&#10;JsHs2zS7TdJ/7wpCj8PMfMOst5NpxUC9aywrmM8iEMSl1Q1XCvLv3csbCOeRNbaWScEfOdhuHh/W&#10;mGg78oGGo69EgLBLUEHtfZdI6cqaDLqZ7YiDd7a9QR9kX0nd4xjgppWvUbSSBhsOCzV2lNZUXo6/&#10;RsEpjxdZubsUp8XqKzv/pMU+NYVSz0/TxzsIT5P/D9/bn1pBPI+W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vWDHAAAA3QAAAA8AAAAAAAAAAAAAAAAAmAIAAGRy&#10;cy9kb3ducmV2LnhtbFBLBQYAAAAABAAEAPUAAACMAwAAAAA=&#10;" fillcolor="#d5e9e9" stroked="f">
                    <o:lock v:ext="edit" aspectratio="t"/>
                  </v:rect>
                  <v:shape id="Freeform 2961" o:spid="_x0000_s1114" style="position:absolute;left:5329;top:15580;width:16;height:5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m2S8YA&#10;AADdAAAADwAAAGRycy9kb3ducmV2LnhtbESPQWsCMRSE74L/ITyhF6mJpazt1igiCgULopaeH5vX&#10;3a2blyWJuvrrm0LB4zAz3zDTeWcbcSYfascaxiMFgrhwpuZSw+dh/fgCIkRkg41j0nClAPNZvzfF&#10;3LgL7+i8j6VIEA45aqhibHMpQ1GRxTByLXHyvp23GJP0pTQeLwluG/mkVCYt1pwWKmxpWVFx3J+s&#10;htV2tVlcf7IbF8Pn7PXwMbFfymv9MOgWbyAidfEe/m+/Gw2Tscrg701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m2S8YAAADdAAAADwAAAAAAAAAAAAAAAACYAgAAZHJz&#10;L2Rvd25yZXYueG1sUEsFBgAAAAAEAAQA9QAAAIsDAAAAAA==&#10;" path="m,l16,r,56l,56,,xm8,52l4,48r8,l8,52,8,4r4,4l4,8,8,4r,48xe" fillcolor="#454545" strokecolor="#454545" strokeweight="0">
                    <v:path arrowok="t" o:connecttype="custom" o:connectlocs="0,0;16,0;16,56;0,56;0,0;8,52;4,48;12,48;8,52;8,4;12,8;4,8;8,4;8,52" o:connectangles="0,0,0,0,0,0,0,0,0,0,0,0,0,0"/>
                    <o:lock v:ext="edit" aspectratio="t" verticies="t"/>
                  </v:shape>
                  <v:rect id="Rectangle 2962" o:spid="_x0000_s1115" style="position:absolute;left:5838;top:15564;width: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LdMkA&#10;AADdAAAADwAAAGRycy9kb3ducmV2LnhtbESPT0/CQBTE7yZ+h80z4WJkWw5gCgsh/DFeNIgF9PbS&#10;fbSF7tvSXaF8e9bExONkZn6TGU1aU4kzNa60rCDuRiCIM6tLzhWkn8unZxDOI2usLJOCKzmYjO/v&#10;Rphoe+EPOq99LgKEXYIKCu/rREqXFWTQdW1NHLy9bQz6IJtc6gYvAW4q2YuivjRYclgosKZZQdlx&#10;/WMU7F7etqfNd5wevvJ2sXxf9R/nKSrVeWinQxCeWv8f/mu/agWDOBrA75vwBOT4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MLdMkAAADdAAAADwAAAAAAAAAAAAAAAACYAgAA&#10;ZHJzL2Rvd25yZXYueG1sUEsFBgAAAAAEAAQA9QAAAI4DAAAAAA==&#10;" fillcolor="#454545" stroked="f">
                    <o:lock v:ext="edit" aspectratio="t"/>
                  </v:rect>
                  <v:rect id="Rectangle 2963" o:spid="_x0000_s1116" style="position:absolute;left:5842;top:15679;width: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bf8IA&#10;AADdAAAADwAAAGRycy9kb3ducmV2LnhtbERPTYvCMBC9C/6HMMJeRFP3oNI1yiIKexCq1YPH2Wa2&#10;LW0mJclq/ffmIHh8vO/VpjetuJHztWUFs2kCgriwuuZSweW8nyxB+ICssbVMCh7kYbMeDlaYanvn&#10;E93yUIoYwj5FBVUIXSqlLyoy6Ke2I47cn3UGQ4SulNrhPYabVn4myVwarDk2VNjRtqKiyf+Ngl8+&#10;NG1Dxl137qjP/TYbP7JMqY9R//0FIlAf3uKX+0crWMySODe+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Bt/wgAAAN0AAAAPAAAAAAAAAAAAAAAAAJgCAABkcnMvZG93&#10;bnJldi54bWxQSwUGAAAAAAQABAD1AAAAhwMAAAAA&#10;" fillcolor="#1a1a1a" stroked="f">
                    <o:lock v:ext="edit" aspectratio="t"/>
                  </v:rect>
                  <v:shape id="Freeform 2964" o:spid="_x0000_s1117" style="position:absolute;left:5838;top:15676;width:63;height:15;visibility:visible;mso-wrap-style:square;v-text-anchor:top" coordsize="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KasUA&#10;AADdAAAADwAAAGRycy9kb3ducmV2LnhtbESPwWrDMBBE74X+g9hAb43sUtLWiRxaQyC9hMbtByzW&#10;xjaxVkZSbCdfXwUCOQ4z84ZZrSfTiYGcby0rSOcJCOLK6pZrBX+/m+d3ED4ga+wsk4IzeVjnjw8r&#10;zLQdeU9DGWoRIewzVNCE0GdS+qohg35ue+LoHawzGKJ0tdQOxwg3nXxJkoU02HJcaLCnoqHqWJ6M&#10;Aqt325/x8v01lENX7txYvFJdKPU0mz6XIAJN4R6+tbdawVuafMD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IpqxQAAAN0AAAAPAAAAAAAAAAAAAAAAAJgCAABkcnMv&#10;ZG93bnJldi54bWxQSwUGAAAAAAQABAD1AAAAigMAAAAA&#10;" path="m55,3r4,4l4,7,8,3r,8l4,7r55,l55,11r,-8xm63,15l,15,,,63,r,15xe" fillcolor="black" strokeweight="0">
                    <v:path arrowok="t" o:connecttype="custom" o:connectlocs="55,3;59,7;4,7;8,3;8,11;4,7;59,7;55,11;55,3;63,15;0,15;0,0;63,0;63,15" o:connectangles="0,0,0,0,0,0,0,0,0,0,0,0,0,0"/>
                    <o:lock v:ext="edit" aspectratio="t" verticies="t"/>
                  </v:shape>
                  <v:rect id="Rectangle 2965" o:spid="_x0000_s1118" style="position:absolute;left:5858;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oEsIA&#10;AADdAAAADwAAAGRycy9kb3ducmV2LnhtbERPy4rCMBTdC/5DuII7TTsLlWqUUajowoUvcHmnubad&#10;aW5Kk9Hq15uF4PJw3rNFaypxo8aVlhXEwwgEcWZ1ybmC0zEdTEA4j6yxskwKHuRgMe92Zphoe+c9&#10;3Q4+FyGEXYIKCu/rREqXFWTQDW1NHLirbQz6AJtc6gbvIdxU8iuKRtJgyaGhwJpWBWV/h3+jYHvc&#10;pKn9vTz88ue5I+nW1/a8Vqrfa7+nIDy1/iN+uzdawTiOw/7wJj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ugSwgAAAN0AAAAPAAAAAAAAAAAAAAAAAJgCAABkcnMvZG93&#10;bnJldi54bWxQSwUGAAAAAAQABAD1AAAAhwMAAAAA&#10;" fillcolor="#59524f" stroked="f">
                    <o:lock v:ext="edit" aspectratio="t"/>
                  </v:rect>
                  <v:shape id="Freeform 2966" o:spid="_x0000_s1119" style="position:absolute;left:5854;top:1567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T08gA&#10;AADdAAAADwAAAGRycy9kb3ducmV2LnhtbESPzWsCMRTE7wX/h/CEXopm1+IHq1GsUOhBWvy4eHts&#10;nruLm5c1SXX1rzcFocdhZn7DzBatqcWFnK8sK0j7CQji3OqKCwX73WdvAsIHZI21ZVJwIw+Leedl&#10;hpm2V97QZRsKESHsM1RQhtBkUvq8JIO+bxvi6B2tMxiidIXUDq8Rbmo5SJKRNFhxXCixoVVJ+Wn7&#10;axR8nw+ryUCO3JLXH+PD8H13evu5K/XabZdTEIHa8B9+tr+0gnGapvD3Jj4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BPTyAAAAN0AAAAPAAAAAAAAAAAAAAAAAJgCAABk&#10;cnMvZG93bnJldi54bWxQSwUGAAAAAAQABAD1AAAAjQMAAAAA&#10;" path="m16,3r4,4l4,7,8,3r,16l4,15r16,l16,19,16,3xm23,23l,23,,,23,r,23xe" fillcolor="#1c1c1c" strokecolor="#1c1c1c" strokeweight="0">
                    <v:path arrowok="t" o:connecttype="custom" o:connectlocs="16,3;20,7;4,7;8,3;8,19;4,15;20,15;16,19;16,3;23,23;0,23;0,0;23,0;23,23" o:connectangles="0,0,0,0,0,0,0,0,0,0,0,0,0,0"/>
                    <o:lock v:ext="edit" aspectratio="t" verticies="t"/>
                  </v:shape>
                  <v:shape id="Picture 2967" o:spid="_x0000_s1120" type="#_x0000_t75" style="position:absolute;left:6160;top:15672;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ppETHAAAA3QAAAA8AAABkcnMvZG93bnJldi54bWxEj0FrAjEUhO+F/ofwCl5EsyvF6tYopSIV&#10;hNKqaI+Pzevu2s1L2ERd/70RhB6HmfmGmcxaU4sTNb6yrCDtJyCIc6srLhRsN4veCIQPyBpry6Tg&#10;Qh5m08eHCWbanvmbTutQiAhhn6GCMgSXSenzkgz6vnXE0fu1jcEQZVNI3eA5wk0tB0kylAYrjgsl&#10;OnovKf9bH40C9/Ps5h/V/mD89vC1Sl13vGs/leo8tW+vIAK14T98by+1gpc0HcDtTXwC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ppETHAAAA3QAAAA8AAAAAAAAAAAAA&#10;AAAAnwIAAGRycy9kb3ducmV2LnhtbFBLBQYAAAAABAAEAPcAAACTAwAAAAA=&#10;">
                    <v:imagedata r:id="rId77" o:title=""/>
                  </v:shape>
                  <v:shape id="Picture 2968" o:spid="_x0000_s1121" type="#_x0000_t75" style="position:absolute;left:6080;top:15672;width: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YEnDGAAAA3QAAAA8AAABkcnMvZG93bnJldi54bWxEj0FrwkAUhO8F/8PyBG91k4q1RFdpCtHi&#10;SVPB9vbIPpPQ7NuQXTX++65Q8DjMzDfMYtWbRlyoc7VlBfE4AkFcWF1zqeDwlT2/gXAeWWNjmRTc&#10;yMFqOXhaYKLtlfd0yX0pAoRdggoq79tESldUZNCNbUscvJPtDPogu1LqDq8Bbhr5EkWv0mDNYaHC&#10;lj4qKn7zs1Fw3G6mpXE38zONU7/b5Ol3tt4rNRr273MQnnr/CP+3P7WCWRxP4P4mP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gScMYAAADdAAAADwAAAAAAAAAAAAAA&#10;AACfAgAAZHJzL2Rvd25yZXYueG1sUEsFBgAAAAAEAAQA9wAAAJIDAAAAAA==&#10;">
                    <v:imagedata r:id="rId78" o:title=""/>
                  </v:shape>
                  <v:shape id="Picture 2969" o:spid="_x0000_s1122" type="#_x0000_t75" style="position:absolute;left:6001;top:15672;width:7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xigTGAAAA3QAAAA8AAABkcnMvZG93bnJldi54bWxEj0FrwkAUhO8F/8PyBG91k6K1RFdpCtHi&#10;SVPB9vbIPpPQ7NuQXTX++65Q8DjMzDfMYtWbRlyoc7VlBfE4AkFcWF1zqeDwlT2/gXAeWWNjmRTc&#10;yMFqOXhaYKLtlfd0yX0pAoRdggoq79tESldUZNCNbUscvJPtDPogu1LqDq8Bbhr5EkWv0mDNYaHC&#10;lj4qKn7zs1Fw3G6mpXE38zONU7/b5Ol3tt4rNRr273MQnnr/CP+3P7WCWRxP4P4mP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GKBMYAAADdAAAADwAAAAAAAAAAAAAA&#10;AACfAgAAZHJzL2Rvd25yZXYueG1sUEsFBgAAAAAEAAQA9wAAAJIDAAAAAA==&#10;">
                    <v:imagedata r:id="rId78" o:title=""/>
                  </v:shape>
                  <v:shape id="Picture 2970" o:spid="_x0000_s1123" type="#_x0000_t75" style="position:absolute;left:5842;top:15552;width:50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uLDAAAA3QAAAA8AAABkcnMvZG93bnJldi54bWxEj0GLwjAUhO+C/yE8YW+adkVdqlFE0BVv&#10;tu790TzbYvNSmmzb/fcbQfA4zMw3zGY3mFp01LrKsoJ4FoEgzq2uuFBwy47TLxDOI2usLZOCP3Kw&#10;245HG0y07flKXeoLESDsElRQet8kUrq8JINuZhvi4N1ta9AH2RZSt9gHuKnlZxQtpcGKw0KJDR1K&#10;yh/pr1FQVOy/93GP2aWbH9Kf2yl7RCelPibDfg3C0+Df4Vf7rBWs4ngBzzfhCc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n64sMAAADdAAAADwAAAAAAAAAAAAAAAACf&#10;AgAAZHJzL2Rvd25yZXYueG1sUEsFBgAAAAAEAAQA9wAAAI8DAAAAAA==&#10;">
                    <v:imagedata r:id="rId72" o:title=""/>
                  </v:shape>
                  <v:shape id="Picture 2971" o:spid="_x0000_s1124" type="#_x0000_t75" style="position:absolute;left:6350;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Bt7EAAAA3QAAAA8AAABkcnMvZG93bnJldi54bWxEj0+LwjAUxO8LfofwBG9r2j2oVKOI6OLB&#10;i38OHh/Nsy02L6WJsd1PvxEEj8PM/IZZrDpTi0CtqywrSMcJCOLc6ooLBZfz7nsGwnlkjbVlUtCT&#10;g9Vy8LXATNsnHymcfCEihF2GCkrvm0xKl5dk0I1tQxy9m20N+ijbQuoWnxFuavmTJBNpsOK4UGJD&#10;m5Ly++lhFATzd9geU37066uz/NvfZqEKSo2G3XoOwlPnP+F3e68VTNN0Aq838Qn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aBt7EAAAA3QAAAA8AAAAAAAAAAAAAAAAA&#10;nwIAAGRycy9kb3ducmV2LnhtbFBLBQYAAAAABAAEAPcAAACQAwAAAAA=&#10;">
                    <v:imagedata r:id="rId73" o:title=""/>
                  </v:shape>
                  <v:shape id="Freeform 2972" o:spid="_x0000_s1125" style="position:absolute;left:6362;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Ih8YA&#10;AADdAAAADwAAAGRycy9kb3ducmV2LnhtbESPQWsCMRSE74L/IbxCbzW7tri6GkUspT14sFbw+tg8&#10;N0s3L9sk1fXfN0LB4zAz3zCLVW9bcSYfGscK8lEGgrhyuuFaweHr7WkKIkRkja1jUnClAKvlcLDA&#10;UrsLf9J5H2uRIBxKVGBi7EopQ2XIYhi5jjh5J+ctxiR9LbXHS4LbVo6zbCItNpwWDHa0MVR973+t&#10;gu27HBfHw+R4tf5ls5sZ1j+vz0o9PvTrOYhIfbyH/9sfWkGR5wX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wIh8YAAADdAAAADwAAAAAAAAAAAAAAAACYAgAAZHJz&#10;L2Rvd25yZXYueG1sUEsFBgAAAAAEAAQA9QAAAIsDAAAAAA==&#10;" path="m9,c2,5,3,6,,11v2,25,4,89,7,116c9,134,30,144,32,133,30,117,28,84,24,61,21,39,18,29,9,e" fillcolor="#242832" strokeweight="0">
                    <v:path arrowok="t" o:connecttype="custom" o:connectlocs="2,0;0,2;1,16;4,17;3,8;2,0" o:connectangles="0,0,0,0,0,0"/>
                    <o:lock v:ext="edit" aspectratio="t"/>
                  </v:shape>
                  <v:shape id="Freeform 2973" o:spid="_x0000_s1126" style="position:absolute;left:5893;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DYMQA&#10;AADdAAAADwAAAGRycy9kb3ducmV2LnhtbERPy2rCQBTdF/yH4Qru6iRarERH6YNioVIwunB5yVwz&#10;wcydmJkmab++syh0eTjv9Xawteio9ZVjBek0AUFcOF1xqeB0fLtfgvABWWPtmBR8k4ftZnS3xky7&#10;ng/U5aEUMYR9hgpMCE0mpS8MWfRT1xBH7uJaiyHCtpS6xT6G21rOkmQhLVYcGww29GKouOZfVgF3&#10;vcz9bnd7Xcz3JvykDx/Pn2elJuPhaQUi0BD+xX/ud63gMU3j3Pg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g2DEAAAA3QAAAA8AAAAAAAAAAAAAAAAAmAIAAGRycy9k&#10;b3ducmV2LnhtbFBLBQYAAAAABAAEAPUAAACJ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2974" o:spid="_x0000_s1127" style="position:absolute;left:5858;top:15584;width:31;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SNMUA&#10;AADdAAAADwAAAGRycy9kb3ducmV2LnhtbESPT2vCQBTE7wW/w/IEb3U3io2NriKCIB5a/FPa4yP7&#10;TILZtyG7avz23ULB4zAzv2Hmy87W4katrxxrSIYKBHHuTMWFhtNx8zoF4QOywdoxaXiQh+Wi9zLH&#10;zLg77+l2CIWIEPYZaihDaDIpfV6SRT90DXH0zq61GKJsC2lavEe4reVIqTdpseK4UGJD65Lyy+Fq&#10;I2WywVTtGpNe1ee45sv318fPWOtBv1vNQATqwjP8394aDWmSv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dI0xQAAAN0AAAAPAAAAAAAAAAAAAAAAAJgCAABkcnMv&#10;ZG93bnJldi54bWxQSwUGAAAAAAQABAD1AAAAigMAAAAA&#10;" path="m64,16c64,8,57,,48,v,,,,,l48,,16,c8,,,8,,16v,,,,,l,16,,80v,9,8,16,16,16c16,96,16,96,16,96r,l48,96v9,,16,-7,16,-16c64,80,64,80,64,80r,-64xe" fillcolor="#d5e9e9" strokeweight="0">
                    <v:path arrowok="t" o:connecttype="custom" o:connectlocs="7,2;5,0;5,0;5,0;2,0;2,0;0,2;0,2;0,2;0,10;0,10;2,12;2,12;2,12;5,12;5,12;7,10;7,10;7,2" o:connectangles="0,0,0,0,0,0,0,0,0,0,0,0,0,0,0,0,0,0,0"/>
                    <o:lock v:ext="edit" aspectratio="t"/>
                  </v:shape>
                  <v:shape id="Freeform 2975" o:spid="_x0000_s1128" style="position:absolute;left:5854;top:15580;width:39;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PvMIA&#10;AADdAAAADwAAAGRycy9kb3ducmV2LnhtbERPTYvCMBC9L/gfwgheRFNFV6lGEaEgiCxbPXgcm7Et&#10;NpPSRK3+enNY2OPjfS/XranEgxpXWlYwGkYgiDOrS84VnI7JYA7CeWSNlWVS8CIH61Xna4mxtk/+&#10;pUfqcxFC2MWooPC+jqV0WUEG3dDWxIG72sagD7DJpW7wGcJNJcdR9C0NlhwaCqxpW1B2S+9GwbTe&#10;p8YdouTd/9kf6Epnl1wmSvW67WYBwlPr/8V/7p1WMBuNw/7wJj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A+8wgAAAN0AAAAPAAAAAAAAAAAAAAAAAJgCAABkcnMvZG93&#10;bnJldi54bWxQSwUGAAAAAAQABAD1AAAAhwMAAAAA&#10;" path="m64,24r1,4l60,17r4,4l53,16r3,l24,16r4,l17,21r4,-4l16,28r,-4l16,88r,-3l21,96,17,92r11,5l24,96r32,l53,97,64,92r-4,4l65,85r-1,3l64,24xm80,88v,2,,3,,4l75,103v-1,2,-2,3,-4,4l60,112v-1,,-2,,-4,l24,112v-1,,-2,,-3,l10,107c8,106,7,105,6,103l1,92c1,91,,90,,88l,24c,23,1,22,1,21l6,10c7,8,8,7,10,6l21,1c22,1,23,,24,l56,v2,,3,1,4,1l71,6v2,1,3,2,4,4l80,21v,1,,2,,3l80,88xe" fillcolor="#454545" strokecolor="#454545" strokeweight="0">
                    <v:path arrowok="t" o:connecttype="custom" o:connectlocs="7,3;8,4;7,3;7,3;6,2;6,2;3,2;3,2;2,3;2,3;2,4;2,3;2,11;2,11;2,12;2,12;3,13;3,12;6,12;6,13;7,12;7,12;8,11;7,11;7,3;9,11;9,12;9,13;8,14;7,14;6,14;3,14;2,14;1,14;0,13;0,12;0,11;0,3;0,3;0,2;1,1;2,1;3,0;6,0;7,1;8,1;9,2;9,3;9,3;9,11" o:connectangles="0,0,0,0,0,0,0,0,0,0,0,0,0,0,0,0,0,0,0,0,0,0,0,0,0,0,0,0,0,0,0,0,0,0,0,0,0,0,0,0,0,0,0,0,0,0,0,0,0,0"/>
                    <o:lock v:ext="edit" aspectratio="t" verticies="t"/>
                  </v:shape>
                  <v:shape id="Freeform 2976" o:spid="_x0000_s1129" style="position:absolute;left:5977;top:15584;width:103;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xsYA&#10;AADdAAAADwAAAGRycy9kb3ducmV2LnhtbESP0WrCQBRE34X+w3ILvtVNxFpNXaWtFAqioeoHXLK3&#10;2dDs3ZBdk/j3bqHg4zAzZ5jVZrC16Kj1lWMF6SQBQVw4XXGp4Hz6fFqA8AFZY+2YFFzJw2b9MFph&#10;pl3P39QdQykihH2GCkwITSalLwxZ9BPXEEfvx7UWQ5RtKXWLfYTbWk6TZC4tVhwXDDb0Yaj4PV6s&#10;gsMy38/6+S432/fnzu0wtVVfKzV+HN5eQQQawj383/7SCl7SaQp/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xsYAAADdAAAADwAAAAAAAAAAAAAAAACYAgAAZHJz&#10;L2Rvd25yZXYueG1sUEsFBgAAAAAEAAQA9QAAAIsDAAAAAA==&#10;" path="m208,7c208,4,205,,201,v,,,,,l201,,7,c4,,,4,,7v,,,,,l,7,,89v,4,4,7,7,7c7,96,7,96,7,96r,l201,96v4,,7,-3,7,-7c208,89,208,89,208,89r,-82xe" fillcolor="#d5e9e9" strokeweight="0">
                    <v:path arrowok="t" o:connecttype="custom" o:connectlocs="25,1;25,0;25,0;25,0;0,0;0,0;0,1;0,1;0,1;0,12;0,12;0,12;0,12;0,12;25,12;25,12;25,12;25,12;25,1" o:connectangles="0,0,0,0,0,0,0,0,0,0,0,0,0,0,0,0,0,0,0"/>
                    <o:lock v:ext="edit" aspectratio="t"/>
                  </v:shape>
                  <v:shape id="Freeform 2977" o:spid="_x0000_s1130" style="position:absolute;left:5973;top:15580;width:111;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O8YA&#10;AADdAAAADwAAAGRycy9kb3ducmV2LnhtbESPQWsCMRSE74X+h/AKvRTNupTWbo0iQkG8Vavi7bF5&#10;bhY3L2uSavrvm0LB4zAz3zCTWbKduJAPrWMFo2EBgrh2uuVGwdfmYzAGESKyxs4xKfihALPp/d0E&#10;K+2u/EmXdWxEhnCoUIGJsa+kDLUhi2HoeuLsHZ23GLP0jdQerxluO1kWxYu02HJeMNjTwlB9Wn9b&#10;Befddp+288PBm80yrZ78efH8tlLq8SHN30FESvEW/m8vtYLXUVnC35v8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UO8YAAADdAAAADwAAAAAAAAAAAAAAAACYAgAAZHJz&#10;L2Rvd25yZXYueG1sUEsFBgAAAAAEAAQA9QAAAIsDAAAAAA==&#10;" path="m208,15r3,6l204,14r5,2l15,16r6,-2l14,21r2,-6l16,97,14,92r7,7l15,96r194,l204,99r7,-7l208,97r,-82xm224,97v,3,,5,-2,6l215,110v-1,2,-3,2,-6,2l15,112v-2,,-4,,-5,-2l3,103c1,102,,100,,97l,15c,13,1,11,3,10l10,3c11,1,13,,15,l209,v3,,5,1,6,3l222,10v2,1,2,3,2,5l224,97xe" fillcolor="#454545" strokecolor="#454545" strokeweight="0">
                    <v:path arrowok="t" o:connecttype="custom" o:connectlocs="25,2;26,3;25,2;26,2;1,2;2,2;1,3;2,2;2,13;1,12;2,13;1,12;26,12;25,13;26,12;25,13;25,2;27,13;27,13;26,14;26,14;1,14;1,14;0,13;0,13;0,2;0,2;1,1;1,0;26,0;26,1;27,2;27,2;27,13" o:connectangles="0,0,0,0,0,0,0,0,0,0,0,0,0,0,0,0,0,0,0,0,0,0,0,0,0,0,0,0,0,0,0,0,0,0"/>
                    <o:lock v:ext="edit" aspectratio="t" verticies="t"/>
                  </v:shape>
                  <v:shape id="Freeform 2978" o:spid="_x0000_s1131" style="position:absolute;left:595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brMcA&#10;AADdAAAADwAAAGRycy9kb3ducmV2LnhtbESPQUvDQBSE70L/w/IK3uwmbWkl7bbUllJBERo9eHxk&#10;X7Oh2bcxuybRX+8KgsdhZr5h1tvB1qKj1leOFaSTBARx4XTFpYK31+PdPQgfkDXWjknBF3nYbkY3&#10;a8y06/lMXR5KESHsM1RgQmgyKX1hyKKfuIY4ehfXWgxRtqXULfYRbms5TZKFtFhxXDDY0N5Qcc0/&#10;rQLuepn70+njsJg9m/Cdzp8eXt6Vuh0PuxWIQEP4D/+1H7WCZTqdwe+b+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26zHAAAA3QAAAA8AAAAAAAAAAAAAAAAAmAIAAGRy&#10;cy9kb3ducmV2LnhtbFBLBQYAAAAABAAEAPUAAACM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2979" o:spid="_x0000_s1132" style="position:absolute;left:6076;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H88gA&#10;AADdAAAADwAAAGRycy9kb3ducmV2LnhtbESPT2sCMRTE70K/Q3hCL6JZrdWyNYq0FD30UP+g18fm&#10;ubt085JuUl330zeC0OMwM79hZovGVOJMtS8tKxgOEhDEmdUl5wr2u4/+CwgfkDVWlknBlTws5g+d&#10;GabaXnhD523IRYSwT1FBEYJLpfRZQQb9wDri6J1sbTBEWedS13iJcFPJUZJMpMGS40KBjt4Kyr63&#10;v0aB++nh5/WpPTzvNnb91bpV+748KvXYbZavIAI14T98b6+1gulwNIbbm/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DYfzyAAAAN0AAAAPAAAAAAAAAAAAAAAAAJgCAABk&#10;cnMvZG93bnJldi54bWxQSwUGAAAAAAQABAD1AAAAjQMAAAAA&#10;" path="m48,12c48,6,43,,36,v,,,,,l36,,12,c6,,,6,,12v,,,,,l,12,,84v,7,6,12,12,12c12,96,12,96,12,96r,l36,96v7,,12,-5,12,-12c48,84,48,84,48,84r,-72xe" fillcolor="#838497" strokeweight="0">
                    <v:path arrowok="t" o:connecttype="custom" o:connectlocs="6,2;5,0;5,0;5,0;2,0;2,0;0,2;0,2;0,2;0,11;0,11;2,12;2,12;2,12;5,12;5,12;6,11;6,11;6,2" o:connectangles="0,0,0,0,0,0,0,0,0,0,0,0,0,0,0,0,0,0,0"/>
                    <o:lock v:ext="edit" aspectratio="t"/>
                  </v:shape>
                  <v:shape id="Freeform 2980" o:spid="_x0000_s1133" style="position:absolute;left:6140;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mQ8gA&#10;AADdAAAADwAAAGRycy9kb3ducmV2LnhtbESPQUvDQBSE7wX/w/IEb3aTqlXSbktVSguKYPTg8ZF9&#10;zYZm38bsNkn7692C0OMwM98w8+Vga9FR6yvHCtJxAoK4cLriUsH31/r2CYQPyBprx6TgSB6Wi6vR&#10;HDPtev6kLg+liBD2GSowITSZlL4wZNGPXUMcvZ1rLYYo21LqFvsIt7WcJMlUWqw4Lhhs6MVQsc8P&#10;VgF3vcz9ZvP7Or17N+GU3r89f/wodXM9rGYgAg3hEv5vb7WCx3TyAOc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OZD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2981" o:spid="_x0000_s1134" style="position:absolute;left:626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4NMcA&#10;AADdAAAADwAAAGRycy9kb3ducmV2LnhtbESPQUvDQBSE74L/YXmCt3aTVlJJuy1qkQqWgmkPPT6y&#10;z2ww+zZm1yT6612h4HGYmW+Y1Wa0jeip87VjBek0AUFcOl1zpeB0fJ7cg/ABWWPjmBR8k4fN+vpq&#10;hbl2A79RX4RKRAj7HBWYENpcSl8asuinriWO3rvrLIYou0rqDocIt42cJUkmLdYcFwy29GSo/Ci+&#10;rALuB1n43e5zm833Jvykd6+Ph7NStzfjwxJEoDH8hy/tF61gkc4y+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meDTHAAAA3QAAAA8AAAAAAAAAAAAAAAAAmAIAAGRy&#10;cy9kb3ducmV2LnhtbFBLBQYAAAAABAAEAPUAAACM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2982" o:spid="_x0000_s1135" style="position:absolute;left:633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dr8cA&#10;AADdAAAADwAAAGRycy9kb3ducmV2LnhtbESPQUvDQBSE70L/w/IK3uwmVVpJuy21pVRQCo0ePD6y&#10;r9nQ7NuY3SbRX+8KgsdhZr5hluvB1qKj1leOFaSTBARx4XTFpYL3t/3dIwgfkDXWjknBF3lYr0Y3&#10;S8y06/lEXR5KESHsM1RgQmgyKX1hyKKfuIY4emfXWgxRtqXULfYRbms5TZKZtFhxXDDY0NZQccmv&#10;VgF3vcz94fC5m92/mvCdPrw8HT+Uuh0PmwWIQEP4D/+1n7WCeTqdw++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q3a/HAAAA3QAAAA8AAAAAAAAAAAAAAAAAmAIAAGRy&#10;cy9kb3ducmV2LnhtbFBLBQYAAAAABAAEAPUAAACMAwAAAAA=&#10;" path="m32,8c32,4,29,,24,v,,,,,l24,,8,c4,,,4,,8v,,,,,l,8,,88v,5,4,8,8,8c8,96,8,96,8,96r,l24,96v5,,8,-3,8,-8c32,88,32,88,32,88l32,8xe" fillcolor="#838497" strokeweight="0">
                    <v:path arrowok="t" o:connecttype="custom" o:connectlocs="3,1;2,0;2,0;2,0;1,0;1,0;0,1;0,1;0,1;0,11;0,11;1,12;1,12;1,12;2,12;2,12;3,11;3,11;3,1" o:connectangles="0,0,0,0,0,0,0,0,0,0,0,0,0,0,0,0,0,0,0"/>
                    <o:lock v:ext="edit" aspectratio="t"/>
                  </v:shape>
                  <v:shape id="Freeform 2983" o:spid="_x0000_s1136" style="position:absolute;left:6168;top:15584;width:95;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DEcEA&#10;AADdAAAADwAAAGRycy9kb3ducmV2LnhtbERPPWvDMBDdC/kP4gLdajke2uBGMSWQErpZKSTjYV1t&#10;UetkJNVx/n01FDo+3veuWdwoZgrRelawKUoQxJ03lnsFn+fj0xZETMgGR8+k4E4Rmv3qYYe18Tdu&#10;adapFzmEY40KhpSmWsrYDeQwFn4iztyXDw5ThqGXJuAth7tRVmX5LB1azg0DTnQYqPvWP06BrrC9&#10;TrH9kKd3rbttsGd7uSv1uF7eXkEkWtK/+M99MgpeNlWem9/kJ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dAxHBAAAA3QAAAA8AAAAAAAAAAAAAAAAAmAIAAGRycy9kb3du&#10;cmV2LnhtbFBLBQYAAAAABAAEAPUAAACGAwAAAAA=&#10;" path="m192,7c192,4,189,,185,v,,,,,l185,,7,c4,,,4,,7v,,,,,l,7,,89v,4,4,7,7,7c7,96,7,96,7,96r,l185,96v4,,7,-3,7,-7c192,89,192,89,192,89r,-82xe" fillcolor="#d5e9e9" strokeweight="0">
                    <v:path arrowok="t" o:connecttype="custom" o:connectlocs="23,1;23,0;23,0;23,0;0,0;0,0;0,1;0,1;0,1;0,12;0,12;0,12;0,12;0,12;23,12;23,12;23,12;23,12;23,1" o:connectangles="0,0,0,0,0,0,0,0,0,0,0,0,0,0,0,0,0,0,0"/>
                    <o:lock v:ext="edit" aspectratio="t"/>
                  </v:shape>
                  <v:shape id="Freeform 2984" o:spid="_x0000_s1137" style="position:absolute;left:6164;top:15580;width:103;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tCMYA&#10;AADdAAAADwAAAGRycy9kb3ducmV2LnhtbESPzW7CMBCE75V4B2uRuBUHkEgJGMSvWvVW4MBxiZck&#10;Il4H20D69nWlSj2OZuYbzWzRmlo8yPnKsoJBPwFBnFtdcaHgeNi9voHwAVljbZkUfJOHxbzzMsNM&#10;2yd/0WMfChEh7DNUUIbQZFL6vCSDvm8b4uhdrDMYonSF1A6fEW5qOUySsTRYcVwosaF1Sfl1fzcK&#10;Juf7u7tt0/RzvD4dRsVJLlcbqVSv2y6nIAK14T/81/7QCtLBcAK/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ltCMYAAADdAAAADwAAAAAAAAAAAAAAAACYAgAAZHJz&#10;L2Rvd25yZXYueG1sUEsFBgAAAAAEAAQA9QAAAIsDAAAAAA==&#10;" path="m192,15r3,6l188,14r5,2l15,16r6,-2l14,21r2,-6l16,97,14,92r7,7l15,96r178,l188,99r7,-7l192,97r,-82xm208,97v,3,,5,-2,6l199,110v-1,2,-3,2,-6,2l15,112v-2,,-4,,-5,-2l3,103c1,102,,100,,97l,15c,13,1,11,3,10l10,3c11,1,13,,15,l193,v3,,5,1,6,3l206,10v2,1,2,3,2,5l208,97xe" fillcolor="#454545" strokecolor="#454545" strokeweight="0">
                    <v:path arrowok="t" o:connecttype="custom" o:connectlocs="23,2;24,3;23,2;24,2;1,2;2,2;1,3;2,2;2,13;1,12;2,13;1,12;24,12;23,13;24,12;23,13;23,2;25,13;25,13;24,14;24,14;1,14;1,14;0,13;0,13;0,2;0,2;1,1;1,0;24,0;24,1;25,2;25,2;25,13" o:connectangles="0,0,0,0,0,0,0,0,0,0,0,0,0,0,0,0,0,0,0,0,0,0,0,0,0,0,0,0,0,0,0,0,0,0"/>
                    <o:lock v:ext="edit" aspectratio="t" verticies="t"/>
                  </v:shape>
                  <v:shape id="Freeform 2985" o:spid="_x0000_s1138" style="position:absolute;left:6331;top:15636;width:15;height:16;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IqsIA&#10;AADdAAAADwAAAGRycy9kb3ducmV2LnhtbERPy4rCMBTdC/5DuIIbmaZVcLQaZRQExVUdF7O8NLcP&#10;bG5Kk9Hq108WAy4P573e9qYRd+pcbVlBEsUgiHOray4VXL8PHwsQziNrbCyTgic52G6GgzWm2j44&#10;o/vFlyKEsEtRQeV9m0rp8ooMusi2xIErbGfQB9iVUnf4COGmkdM4nkuDNYeGClvaV5TfLr9GwRkX&#10;E/mK5yc87bIi2/0srwkvlRqP+q8VCE+9f4v/3Uet4DOZhf3hTXg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IiqwgAAAN0AAAAPAAAAAAAAAAAAAAAAAJgCAABkcnMvZG93&#10;bnJldi54bWxQSwUGAAAAAAQABAD1AAAAhwMAAAAA&#10;" path="m32,6c32,3,30,,27,v,,,,,l27,,6,c3,,,3,,6v,,,,,l,6,,27v,3,3,5,6,5c6,32,6,32,6,32r,l27,32v3,,5,-2,5,-5c32,27,32,27,32,27l32,6xe" fillcolor="#339" strokeweight="0">
                    <v:path arrowok="t" o:connecttype="custom" o:connectlocs="3,1;3,0;3,0;3,0;0,0;0,0;0,1;0,1;0,1;0,4;0,4;0,4;0,4;0,4;3,4;3,4;3,4;3,4;3,1" o:connectangles="0,0,0,0,0,0,0,0,0,0,0,0,0,0,0,0,0,0,0"/>
                    <o:lock v:ext="edit" aspectratio="t"/>
                  </v:shape>
                  <v:shape id="Freeform 2986" o:spid="_x0000_s1139" style="position:absolute;left:6140;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rSsMA&#10;AADdAAAADwAAAGRycy9kb3ducmV2LnhtbESPT2vCQBTE74V+h+UVvDWbVLBtzCpFEII3rYUeH9ln&#10;Es2+DdnNH7+9Kwgeh5n5DZOtJ9OIgTpXW1aQRDEI4sLqmksFx9/t+xcI55E1NpZJwZUcrFevLxmm&#10;2o68p+HgSxEg7FJUUHnfplK6oiKDLrItcfBOtjPog+xKqTscA9w08iOOF9JgzWGhwpY2FRWXQ28U&#10;/G/jnUOmv5G/N02POpfn2io1e5t+liA8Tf4ZfrRzreAzmSdwfxOe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DrSsMAAADdAAAADwAAAAAAAAAAAAAAAACYAgAAZHJzL2Rv&#10;d25yZXYueG1sUEsFBgAAAAAEAAQA9QAAAIgDA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2987" o:spid="_x0000_s1140" style="position:absolute;left:5957;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1Pb8A&#10;AADdAAAADwAAAGRycy9kb3ducmV2LnhtbESPSwvCMBCE74L/IazgTVMVfFSjiCCIN1/gcWnWttps&#10;ShNt/fdGEDwOM/MNs1g1phAvqlxuWcGgH4EgTqzOOVVwPm17UxDOI2ssLJOCNzlYLdutBcba1nyg&#10;19GnIkDYxagg876MpXRJRgZd35bEwbvZyqAPskqlrrAOcFPIYRSNpcGcw0KGJW0ySh7Hp1Fw3UZ7&#10;h0yXmmeb4ol6J++5VarbadZzEJ4a/w//2jutYDIYDeH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nU9vwAAAN0AAAAPAAAAAAAAAAAAAAAAAJgCAABkcnMvZG93bnJl&#10;di54bWxQSwUGAAAAAAQABAD1AAAAhA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2988" o:spid="_x0000_s1141" style="position:absolute;left:5854;top:15636;width:55;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fg8QA&#10;AADdAAAADwAAAGRycy9kb3ducmV2LnhtbESPS4vCQBCE74L/YWjBm5lkA7pER5GA7B7XB7Lemkzn&#10;gZmekJnV+O93BMFjUVVfUavNYFpxo941lhUkUQyCuLC64UrB6bibfYJwHllja5kUPMjBZj0erTDT&#10;9s57uh18JQKEXYYKau+7TEpX1GTQRbYjDl5pe4M+yL6Susd7gJtWfsTxXBpsOCzU2FFeU3E9/BkF&#10;XKYlf1VJ0p7n5pLufvOfzuVKTSfDdgnC0+Df4Vf7WytYJGkK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H4PEAAAA3QAAAA8AAAAAAAAAAAAAAAAAmAIAAGRycy9k&#10;b3ducmV2LnhtbFBLBQYAAAAABAAEAPUAAACJAwAAAAA=&#10;" path="m112,6c112,3,110,,107,v,,,,,l107,,6,c3,,,3,,6v,,,,,l,6,,27v,3,3,5,6,5c6,32,6,32,6,32r,l107,32v3,,5,-2,5,-5c112,27,112,27,112,27r,-21xe" fillcolor="#339" strokeweight="0">
                    <v:path arrowok="t" o:connecttype="custom" o:connectlocs="13,1;13,0;13,0;13,0;0,0;0,0;0,1;0,1;0,1;0,4;0,4;0,4;0,4;0,4;13,4;13,4;13,4;13,4;13,1" o:connectangles="0,0,0,0,0,0,0,0,0,0,0,0,0,0,0,0,0,0,0"/>
                    <o:lock v:ext="edit" aspectratio="t"/>
                  </v:shape>
                  <v:shape id="Freeform 2989" o:spid="_x0000_s1142" style="position:absolute;left:5854;top:15556;width:500;height:8;visibility:visible;mso-wrap-style:square;v-text-anchor:top" coordsize="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tFMUA&#10;AADdAAAADwAAAGRycy9kb3ducmV2LnhtbESPUWvCQBCE3wv+h2OFvtVLbGklekoQxDyUgtofsObW&#10;JJrbC7mtSf99r1Do4zAz3zCrzehadac+NJ4NpLMEFHHpbcOVgc/T7mkBKgiyxdYzGfimAJv15GGF&#10;mfUDH+h+lEpFCIcMDdQiXaZ1KGtyGGa+I47exfcOJcq+0rbHIcJdq+dJ8qodNhwXauxoW1N5O345&#10;A4fqnOb7oXB4LdJ9/v4hYd6IMY/TMV+CEhrlP/zXLqyBt/T5BX7fx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i0UxQAAAN0AAAAPAAAAAAAAAAAAAAAAAJgCAABkcnMv&#10;ZG93bnJldi54bWxQSwUGAAAAAAQABAD1AAAAigMAAAAA&#10;" path="m500,r,l,,,8r500,l500,xe" fillcolor="#339" stroked="f">
                    <v:path arrowok="t" o:connecttype="custom" o:connectlocs="500,0;500,0;0,0;0,0;0,8;0,8;500,8;500,8;500,0" o:connectangles="0,0,0,0,0,0,0,0,0"/>
                    <o:lock v:ext="edit" aspectratio="t"/>
                  </v:shape>
                  <v:shape id="Freeform 2990" o:spid="_x0000_s1143" style="position:absolute;left:5989;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hlcUA&#10;AADdAAAADwAAAGRycy9kb3ducmV2LnhtbESPQWvCQBSE7wX/w/IEb3UTi61E1yBKQGg9VOP9kX0m&#10;0ezbsLvV9N93C4Ueh5n5hlnlg+nEnZxvLStIpwkI4srqlmsF5al4XoDwAVljZ5kUfJOHfD16WmGm&#10;7YM/6X4MtYgQ9hkqaELoMyl91ZBBP7U9cfQu1hkMUbpaaoePCDednCXJqzTYclxosKdtQ9Xt+GUU&#10;7Ibq7OeuKMvD6X1W7A50tR+k1GQ8bJYgAg3hP/zX3msFb+nLH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mGVxQAAAN0AAAAPAAAAAAAAAAAAAAAAAJgCAABkcnMv&#10;ZG93bnJldi54bWxQSwUGAAAAAAQABAD1AAAAigMAAAAA&#10;" path="m79,8l76,,4,,,8r79,xe" fillcolor="#c1c1c1" stroked="f">
                    <v:path arrowok="t" o:connecttype="custom" o:connectlocs="79,8;76,0;4,0;0,8;79,8" o:connectangles="0,0,0,0,0"/>
                    <o:lock v:ext="edit" aspectratio="t"/>
                  </v:shape>
                  <v:shape id="Freeform 2991" o:spid="_x0000_s1144" style="position:absolute;left:6172;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sUA&#10;AADdAAAADwAAAGRycy9kb3ducmV2LnhtbESPQWvCQBSE74X+h+UVvOnGSK1EVykNAcF6qMb7I/tM&#10;0mbfht1V47/vFoQeh5n5hlltBtOJKznfWlYwnSQgiCurW64VlMdivADhA7LGzjIpuJOHzfr5aYWZ&#10;tjf+oush1CJC2GeooAmhz6T0VUMG/cT2xNE7W2cwROlqqR3eItx0Mk2SuTTYclxosKePhqqfw8Uo&#10;yIfq5F9dUZb74y4t8j19209SavQyvC9BBBrCf/jR3moFb9PZH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P/ixQAAAN0AAAAPAAAAAAAAAAAAAAAAAJgCAABkcnMv&#10;ZG93bnJldi54bWxQSwUGAAAAAAQABAD1AAAAigMAAAAA&#10;" path="m79,8l76,,4,,,8r79,xe" fillcolor="#c1c1c1" stroked="f">
                    <v:path arrowok="t" o:connecttype="custom" o:connectlocs="79,8;76,0;4,0;0,8;79,8" o:connectangles="0,0,0,0,0"/>
                    <o:lock v:ext="edit" aspectratio="t"/>
                  </v:shape>
                  <v:rect id="Rectangle 2992" o:spid="_x0000_s1145" style="position:absolute;left:6350;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rZ8MA&#10;AADdAAAADwAAAGRycy9kb3ducmV2LnhtbESPQYvCMBSE74L/ITzBm6Yqa5euUURQvC3qgh7fNm+b&#10;avNSmqj13xtB2OMwM98ws0VrK3GjxpeOFYyGCQji3OmSCwU/h/XgE4QPyBorx6TgQR4W825nhpl2&#10;d97RbR8KESHsM1RgQqgzKX1uyKIfupo4en+usRiibAqpG7xHuK3kOEmm0mLJccFgTStD+WV/tQqS&#10;yXpzRvr9Lo9O7tKPk6kOvlWq32uXXyACteE//G5vtYJ0NEnh9S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4rZ8MAAADdAAAADwAAAAAAAAAAAAAAAACYAgAAZHJzL2Rv&#10;d25yZXYueG1sUEsFBgAAAAAEAAQA9QAAAIgDAAAAAA==&#10;" fillcolor="#c1c1c1" stroked="f">
                    <o:lock v:ext="edit" aspectratio="t"/>
                  </v:rect>
                  <v:rect id="Rectangle 2993" o:spid="_x0000_s1146" style="position:absolute;left:6358;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1sr4A&#10;AADdAAAADwAAAGRycy9kb3ducmV2LnhtbERPuwrCMBTdBf8hXMFFNNWCSjWKCIqb+BgcL821LTY3&#10;pYlt/XszCI6H815vO1OKhmpXWFYwnUQgiFOrC84U3G+H8RKE88gaS8uk4EMOtpt+b42Jti1fqLn6&#10;TIQQdgkqyL2vEildmpNBN7EVceCetjboA6wzqWtsQ7gp5SyK5tJgwaEhx4r2OaWv69sosPj4PONj&#10;487tLj2NFsu4uRWxUsNBt1uB8NT5v/jnPmkFi2kc5oY34QnIz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pdbK+AAAA3QAAAA8AAAAAAAAAAAAAAAAAmAIAAGRycy9kb3ducmV2&#10;LnhtbFBLBQYAAAAABAAEAPUAAACDAwAAAAA=&#10;" fillcolor="#d7d7d7" stroked="f">
                    <o:lock v:ext="edit" aspectratio="t"/>
                  </v:rect>
                  <v:rect id="Rectangle 2994" o:spid="_x0000_s1147" style="position:absolute;left:5909;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mX8cA&#10;AADdAAAADwAAAGRycy9kb3ducmV2LnhtbESPS2/CMBCE70j9D9ZW6qUiTnj0keJEFATiwKWhhx5X&#10;8TaJGq+j2ED49xipEsfRzHyjWeSDacWJetdYVpBEMQji0uqGKwXfh834DYTzyBpby6TgQg7y7GG0&#10;wFTbM3/RqfCVCBB2KSqove9SKV1Zk0EX2Y44eL+2N+iD7CupezwHuGnlJI5fpMGGw0KNHa1qKv+K&#10;o1EwN26WxHK7Xx9/iJ5XZphy8anU0+Ow/ADhafD38H97pxW8JtN3u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l/HAAAA3QAAAA8AAAAAAAAAAAAAAAAAmAIAAGRy&#10;cy9kb3ducmV2LnhtbFBLBQYAAAAABAAEAPUAAACMAwAAAAA=&#10;" fillcolor="#a5a5a5" stroked="f">
                    <o:lock v:ext="edit" aspectratio="t"/>
                  </v:rect>
                  <v:rect id="Rectangle 2995" o:spid="_x0000_s1148" style="position:absolute;left:6100;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8v8MA&#10;AADdAAAADwAAAGRycy9kb3ducmV2LnhtbERPPW/CMBDdkfofrKvUBRUnJRQUMKgNKmJgIe3AeIqP&#10;JCI+R7FJ0n9fD5UYn973ZjeaRvTUudqygngWgSAurK65VPDz/fW6AuE8ssbGMin4JQe77dNkg6m2&#10;A5+pz30pQgi7FBVU3replK6oyKCb2ZY4cFfbGfQBdqXUHQ4h3DTyLYrepcGaQ0OFLWUVFbf8bhQs&#10;jEviSB5O+/uFaJqZcc75p1Ivz+PHGoSn0T/E/+6jVrCMk7A/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n8v8MAAADdAAAADwAAAAAAAAAAAAAAAACYAgAAZHJzL2Rv&#10;d25yZXYueG1sUEsFBgAAAAAEAAQA9QAAAIgDAAAAAA==&#10;" fillcolor="#a5a5a5" stroked="f">
                    <o:lock v:ext="edit" aspectratio="t"/>
                  </v:rect>
                  <v:rect id="Rectangle 2996" o:spid="_x0000_s1149" style="position:absolute;left:6291;top:15660;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ZJMQA&#10;AADdAAAADwAAAGRycy9kb3ducmV2LnhtbESPT4vCMBTE7wt+h/CEvYim9T/VKOqyiwcvVg8eH82z&#10;LTYvpYlav/1mQdjjMDO/YZbr1lTiQY0rLSuIBxEI4szqknMF59N3fw7CeWSNlWVS8CIH61XnY4mJ&#10;tk8+0iP1uQgQdgkqKLyvEyldVpBBN7A1cfCutjHog2xyqRt8Brip5DCKptJgyWGhwJp2BWW39G4U&#10;TIwbx5H8OXzdL0S9nWlHnG6V+uy2mwUIT63/D7/be61gFo9j+Hs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WSTEAAAA3QAAAA8AAAAAAAAAAAAAAAAAmAIAAGRycy9k&#10;b3ducmV2LnhtbFBLBQYAAAAABAAEAPUAAACJAwAAAAA=&#10;" fillcolor="#a5a5a5" stroked="f">
                    <o:lock v:ext="edit" aspectratio="t"/>
                  </v:rect>
                  <v:shape id="Picture 2997" o:spid="_x0000_s1150" type="#_x0000_t75" style="position:absolute;left:6295;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dkHIAAAA3QAAAA8AAABkcnMvZG93bnJldi54bWxEj0FrwkAUhO8F/8PyhF5EN0pbJXWVUii2&#10;hyJNPOjtkX1NQrJvw+5WE399tyD0OMzMN8x625tWnMn52rKC+SwBQVxYXXOp4JC/TVcgfEDW2Fom&#10;BQN52G5Gd2tMtb3wF52zUIoIYZ+igiqELpXSFxUZ9DPbEUfv2zqDIUpXSu3wEuGmlYskeZIGa44L&#10;FXb0WlHRZD9GwXVojnbffzwOu9Pkaj5dvmuyXKn7cf/yDCJQH/7Dt/a7VrCcPyzg7018AnLz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2HZByAAAAN0AAAAPAAAAAAAAAAAA&#10;AAAAAJ8CAABkcnMvZG93bnJldi54bWxQSwUGAAAAAAQABAD3AAAAlAMAAAAA&#10;">
                    <v:imagedata r:id="rId75" o:title=""/>
                  </v:shape>
                  <v:shape id="Freeform 2998" o:spid="_x0000_s1151" style="position:absolute;left:6291;top:15572;width:40;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jsYA&#10;AADdAAAADwAAAGRycy9kb3ducmV2LnhtbESPQWvCQBSE74L/YXmF3nRjLVWiq4jUEnooVAX19si+&#10;ZkOyb0N2G+O/dwtCj8PMfMMs172tRUetLx0rmIwTEMS50yUXCo6H3WgOwgdkjbVjUnAjD+vVcLDE&#10;VLsrf1O3D4WIEPYpKjAhNKmUPjdk0Y9dQxy9H9daDFG2hdQtXiPc1vIlSd6kxZLjgsGGtobyav9r&#10;FWSz4qvqDL2fT4dtuMw/jtlnWSn1/NRvFiAC9eE//GhnWsFs8jqFv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JjsYAAADdAAAADwAAAAAAAAAAAAAAAACYAgAAZHJz&#10;L2Rvd25yZXYueG1sUEsFBgAAAAAEAAQA9QAAAIsDAAAAAA==&#10;" path="m64,19r1,3l62,14r4,5l59,16r3,l19,16r3,l14,19r5,-5l16,22r,-3l16,174r,-3l19,178r-5,-4l22,177r-3,-1l62,176r-5,3l67,169r-3,5l64,19xm80,174v,3,,5,-2,6l68,190v-1,2,-3,2,-6,2l19,192v,,-1,,-2,l9,189c7,188,5,187,4,185l1,178c1,177,,176,,174l,19v,,1,-1,1,-2l4,9c5,6,6,5,9,4l17,1c18,1,19,,19,l62,v2,,3,1,4,1l73,4v2,1,3,3,4,5l80,17v,1,,2,,2l80,174xe" fillcolor="#777" strokecolor="#777" strokeweight="0">
                    <v:path arrowok="t" o:connecttype="custom" o:connectlocs="8,3;9,3;8,2;9,3;8,2;8,2;3,2;3,2;2,3;3,2;2,3;2,3;2,22;2,22;3,23;2,22;3,23;3,22;8,22;8,23;9,22;8,22;8,3;10,22;10,23;9,24;8,24;3,24;3,24;2,24;1,24;1,23;0,22;0,3;1,3;1,2;2,1;3,1;3,0;8,0;9,1;10,1;10,2;10,3;10,3;10,22" o:connectangles="0,0,0,0,0,0,0,0,0,0,0,0,0,0,0,0,0,0,0,0,0,0,0,0,0,0,0,0,0,0,0,0,0,0,0,0,0,0,0,0,0,0,0,0,0,0"/>
                    <o:lock v:ext="edit" aspectratio="t" verticies="t"/>
                  </v:shape>
                  <v:rect id="Rectangle 2999" o:spid="_x0000_s1152" style="position:absolute;left:630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NkMQA&#10;AADdAAAADwAAAGRycy9kb3ducmV2LnhtbESPzW7CMBCE75V4B2uReisOJSooYBCNFFqO/DzAKl7i&#10;iHgdYkPC29eVKvU4mplvNKvNYBvxoM7XjhVMJwkI4tLpmisF51PxtgDhA7LGxjEpeJKHzXr0ssJM&#10;u54P9DiGSkQI+wwVmBDaTEpfGrLoJ64ljt7FdRZDlF0ldYd9hNtGvifJh7RYc1ww2FJuqLwe71ZB&#10;v0/d7vZpdL7LZ26PRf11KZ5KvY6H7RJEoCH8h//a31rBfJq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jZDEAAAA3QAAAA8AAAAAAAAAAAAAAAAAmAIAAGRycy9k&#10;b3ducmV2LnhtbFBLBQYAAAAABAAEAPUAAACJAwAAAAA=&#10;" fillcolor="#777" strokecolor="#777" strokeweight="0">
                    <v:stroke joinstyle="round"/>
                    <o:lock v:ext="edit" aspectratio="t"/>
                  </v:rect>
                  <v:shape id="Freeform 3000" o:spid="_x0000_s1153" style="position:absolute;left:629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hAMcA&#10;AADdAAAADwAAAGRycy9kb3ducmV2LnhtbESPQWvCQBSE7wX/w/IEb3UTUdNGVxFFKEKVqpfeHtln&#10;Esy+jdlVU399t1DwOMzMN8x03ppK3KhxpWUFcT8CQZxZXXKu4HhYv76BcB5ZY2WZFPyQg/ms8zLF&#10;VNs7f9Ft73MRIOxSVFB4X6dSuqwgg65va+LgnWxj0AfZ5FI3eA9wU8lBFI2lwZLDQoE1LQvKzvur&#10;USB5UY82SbS9JOPP1ft1Vz2+y1ipXrddTEB4av0z/N/+0AqSeDiC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oQD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3001" o:spid="_x0000_s1154" style="position:absolute;left:629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84MYA&#10;AADdAAAADwAAAGRycy9kb3ducmV2LnhtbESPQWvCQBSE74X+h+UVvNVNtFiNriJKqSelUcj1kX0m&#10;0ezbkN2a6K/vFgo9DjPzDbNY9aYWN2pdZVlBPIxAEOdWV1woOB0/XqcgnEfWWFsmBXdysFo+Py0w&#10;0bbjL7qlvhABwi5BBaX3TSKly0sy6Ia2IQ7e2bYGfZBtIXWLXYCbWo6iaCINVhwWSmxoU1J+Tb+N&#10;gks6tocs3x+LfX/v4myWnR/bT6UGL/16DsJT7//Df+2dVvAev03g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884M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3002" o:spid="_x0000_s1155" style="position:absolute;left:631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a7MYA&#10;AADdAAAADwAAAGRycy9kb3ducmV2LnhtbESPQWvCQBSE7wX/w/KE3uom0po2uooogggq2l68PbLP&#10;JJh9G7Orpv76bkHwOMzMN8xo0ppKXKlxpWUFcS8CQZxZXXKu4Od78fYJwnlkjZVlUvBLDibjzssI&#10;U21vvKPr3uciQNilqKDwvk6ldFlBBl3P1sTBO9rGoA+yyaVu8BbgppL9KBpIgyWHhQJrmhWUnfYX&#10;o0DytP5YJdHmnAzW86/Ltrofylip1247HYLw1Ppn+NFeagVJ/J7A/5vwBO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aa7MYAAADdAAAADwAAAAAAAAAAAAAAAACYAgAAZHJz&#10;L2Rvd25yZXYueG1sUEsFBgAAAAAEAAQA9QAAAIsDA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3003" o:spid="_x0000_s1156" style="position:absolute;left:6307;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NCcQA&#10;AADdAAAADwAAAGRycy9kb3ducmV2LnhtbERPy2rCQBTdF/oPwy2400lqaTVmlKJIu1IahWwvmZtH&#10;m7kTMqOJ/frOQujycN7pZjStuFLvGssK4lkEgriwuuFKwfm0ny5AOI+ssbVMCm7kYLN+fEgx0Xbg&#10;L7pmvhIhhF2CCmrvu0RKV9Rk0M1sRxy40vYGfYB9JXWPQwg3rXyOoldpsOHQUGNH25qKn+xiFHxn&#10;c3vMi8OpOoy3Ic6Xefm7+1Bq8jS+r0B4Gv2/+O7+1Are4pcwN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DQnEAAAA3QAAAA8AAAAAAAAAAAAAAAAAmAIAAGRycy9k&#10;b3ducmV2LnhtbFBLBQYAAAAABAAEAPUAAACJAw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3004" o:spid="_x0000_s1157" type="#_x0000_t75" style="position:absolute;left:6104;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8b1TFAAAA3QAAAA8AAABkcnMvZG93bnJldi54bWxEj09rAjEUxO8Fv0N4BS/SzapF29UoRSh4&#10;NdaeH5vn/unmZd2k6/bbG0HocZiZ3zDr7WAb0VPnK8cKpkkKgjh3puJCwdfx8+UNhA/IBhvHpOCP&#10;PGw3o6c1ZsZd+UC9DoWIEPYZKihDaDMpfV6SRZ+4ljh6Z9dZDFF2hTQdXiPcNnKWpgtpseK4UGJL&#10;u5LyH/1rFdS63wV9Obrlgea1HvRkf/qeKDV+Hj5WIAIN4T/8aO+NguX09R3ub+IT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vG9UxQAAAN0AAAAPAAAAAAAAAAAAAAAA&#10;AJ8CAABkcnMvZG93bnJldi54bWxQSwUGAAAAAAQABAD3AAAAkQMAAAAA&#10;">
                    <v:imagedata r:id="rId74" o:title=""/>
                  </v:shape>
                  <v:shape id="Freeform 3005" o:spid="_x0000_s1158" style="position:absolute;left:6100;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JWMIA&#10;AADdAAAADwAAAGRycy9kb3ducmV2LnhtbERPy4rCMBTdC/5DuMLsNNXBBx2jiCKMCIKOMNtLc23r&#10;NDc1ydT692YhuDyc93zZmko05HxpWcFwkIAgzqwuOVdw/tn2ZyB8QNZYWSYFD/KwXHQ7c0y1vfOR&#10;mlPIRQxhn6KCIoQ6ldJnBRn0A1sTR+5incEQoculdniP4aaSoySZSIMlx4YCa1oXlP2d/o0Cl50P&#10;zfT62V6q32a32d9m7mq9Uh+9dvUFIlAb3uKX+1srmA7H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klYwgAAAN0AAAAPAAAAAAAAAAAAAAAAAJgCAABkcnMvZG93&#10;bnJldi54bWxQSwUGAAAAAAQABAD1AAAAhwM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3006" o:spid="_x0000_s1159" style="position:absolute;left:6116;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41cQA&#10;AADdAAAADwAAAGRycy9kb3ducmV2LnhtbESPwW7CMBBE75X4B2uReitOoKVVwCCIFFqO0H7AKl7i&#10;iHgdYkPC39eVKnEczcwbzXI92EbcqPO1YwXpJAFBXDpdc6Xg57t4+QDhA7LGxjEpuJOH9Wr0tMRM&#10;u54PdDuGSkQI+wwVmBDaTEpfGrLoJ64ljt7JdRZDlF0ldYd9hNtGTpNkLi3WHBcMtpQbKs/Hq1XQ&#10;71/d7rI1Ot/lM7fHov48FXelnsfDZgEi0BAe4f/2l1bwnr6l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uNXEAAAA3QAAAA8AAAAAAAAAAAAAAAAAmAIAAGRycy9k&#10;b3ducmV2LnhtbFBLBQYAAAAABAAEAPUAAACJAwAAAAA=&#10;" fillcolor="#777" strokecolor="#777" strokeweight="0">
                    <v:stroke joinstyle="round"/>
                    <o:lock v:ext="edit" aspectratio="t"/>
                  </v:rect>
                  <v:shape id="Freeform 3007" o:spid="_x0000_s1160" style="position:absolute;left:6104;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vqccA&#10;AADdAAAADwAAAGRycy9kb3ducmV2LnhtbESPQWvCQBSE70L/w/IK3uomgsamboK0CKVQxdSLt0f2&#10;NQnNvk2zq0Z/fVcoeBxm5htmmQ+mFSfqXWNZQTyJQBCXVjdcKdh/rZ8WIJxH1thaJgUXcpBnD6Ml&#10;ptqeeUenwlciQNilqKD2vkuldGVNBt3EdsTB+7a9QR9kX0nd4znATSunUTSXBhsOCzV29FpT+VMc&#10;jQLJq272kUSb32T++fZ83LbXQxMrNX4cVi8gPA3+Hv5vv2sFSTybwu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or6n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3008" o:spid="_x0000_s1161" style="position:absolute;left:6100;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JpcYA&#10;AADdAAAADwAAAGRycy9kb3ducmV2LnhtbESPQWvCQBSE74X+h+UVvNVNlLYaXUVaRE9Ko5DrI/tM&#10;otm3Ibua2F/vFgo9DjPzDTNf9qYWN2pdZVlBPIxAEOdWV1woOB7WrxMQziNrrC2Tgjs5WC6en+aY&#10;aNvxN91SX4gAYZeggtL7JpHS5SUZdEPbEAfvZFuDPsi2kLrFLsBNLUdR9C4NVhwWSmzos6T8kl6N&#10;gnM6tvss3x2KXX/v4myanX6+NkoNXvrVDISn3v+H/9pbreAjfhvD7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EJpc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3009" o:spid="_x0000_s1162" style="position:absolute;left:6128;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xI8UA&#10;AADdAAAADwAAAGRycy9kb3ducmV2LnhtbESPT2sCMRTE7wW/Q3iCt5rdYtt1NUoRhEKF4urB42Pz&#10;9g9uXtYk6vbbm0Khx2FmfsMs14PpxI2cby0rSKcJCOLS6pZrBcfD9jkD4QOyxs4yKfghD+vV6GmJ&#10;ubZ33tOtCLWIEPY5KmhC6HMpfdmQQT+1PXH0KusMhihdLbXDe4SbTr4kyZs02HJcaLCnTUPlubga&#10;BfNTpfeV7LLM7rbfFzZfh7RwSk3Gw8cCRKAh/If/2p9awXv6OoP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TEjxQAAAN0AAAAPAAAAAAAAAAAAAAAAAJgCAABkcnMv&#10;ZG93bnJldi54bWxQSwUGAAAAAAQABAD1AAAAigM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3010" o:spid="_x0000_s1163" style="position:absolute;left:6124;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LsccA&#10;AADdAAAADwAAAGRycy9kb3ducmV2LnhtbESP0WoCMRRE3wX/IVyhbzWr1rZsjaJFYUvpQ7f9gMvm&#10;drO6uVmSqFu/3hQKPg4zc4ZZrHrbihP50DhWMBlnIIgrpxuuFXx/7e6fQYSIrLF1TAp+KcBqORws&#10;MNfuzJ90KmMtEoRDjgpMjF0uZagMWQxj1xEn78d5izFJX0vt8ZzgtpXTLHuUFhtOCwY7ejVUHcqj&#10;VfC+3bzNPnYbrsM+M37WFkV5eVDqbtSvX0BE6uMt/N8utIKnyXwOf2/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9i7HHAAAA3QAAAA8AAAAAAAAAAAAAAAAAmAIAAGRy&#10;cy9kb3ducmV2LnhtbFBLBQYAAAAABAAEAPUAAACMAw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Picture 3011" o:spid="_x0000_s1164" type="#_x0000_t75" style="position:absolute;left:5913;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fvFAAAA3QAAAA8AAABkcnMvZG93bnJldi54bWxEj0FrwkAUhO8F/8PyBC+iGy3VkroJIhRy&#10;zdp6fmRfk9js25jdxvTfdwuFHoeZ+YY55JPtxEiDbx0r2KwTEMSVMy3XCt7Or6tnED4gG+wck4Jv&#10;8pBns4cDpsbduaRRh1pECPsUFTQh9KmUvmrIol+7njh6H26wGKIcamkGvEe47eQ2SXbSYstxocGe&#10;Tg1Vn/rLKrjq8RT07ez2JT1e9aSXxftlqdRiPh1fQASawn/4r10YBfvN0w5+38Qn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m37xQAAAN0AAAAPAAAAAAAAAAAAAAAA&#10;AJ8CAABkcnMvZG93bnJldi54bWxQSwUGAAAAAAQABAD3AAAAkQMAAAAA&#10;">
                    <v:imagedata r:id="rId74" o:title=""/>
                  </v:shape>
                  <v:shape id="Freeform 3012" o:spid="_x0000_s1165" style="position:absolute;left:5909;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LMYA&#10;AADdAAAADwAAAGRycy9kb3ducmV2LnhtbESP3WrCQBSE7wu+w3IK3tWNFRtJXUUqgiIU/IHeHrLH&#10;JDZ7Nu6uMb69Wyh4OczMN8x03platOR8ZVnBcJCAIM6trrhQcDys3iYgfEDWWFsmBXfyMJ/1XqaY&#10;aXvjHbX7UIgIYZ+hgjKEJpPS5yUZ9APbEEfvZJ3BEKUrpHZ4i3BTy/ck+ZAGK44LJTb0VVL+u78a&#10;BS4/frfpedSd6p92s9xeJu5svVL9127xCSJQF57h//ZaK0iH4xT+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RLMYAAADdAAAADwAAAAAAAAAAAAAAAACYAgAAZHJz&#10;L2Rvd25yZXYueG1sUEsFBgAAAAAEAAQA9QAAAIsDA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3013" o:spid="_x0000_s1166" style="position:absolute;left:5933;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RSMEA&#10;AADdAAAADwAAAGRycy9kb3ducmV2LnhtbERPS27CMBDdI3EHa5C6AwdoS5ViEEQKNMtCDzCKhzhq&#10;PA6xIeH2eFGpy6f3X28H24g7db52rGA+S0AQl07XXCn4OefTDxA+IGtsHJOCB3nYbsajNaba9fxN&#10;91OoRAxhn6ICE0KbSulLQxb9zLXEkbu4zmKIsKuk7rCP4baRiyR5lxZrjg0GW8oMlb+nm1XQF6/u&#10;cN0bnR2ypSswr4+X/KHUy2TYfYIINIR/8Z/7SytYzd/i3PgmP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mEUjBAAAA3QAAAA8AAAAAAAAAAAAAAAAAmAIAAGRycy9kb3du&#10;cmV2LnhtbFBLBQYAAAAABAAEAPUAAACGAwAAAAA=&#10;" fillcolor="#777" strokecolor="#777" strokeweight="0">
                    <v:stroke joinstyle="round"/>
                    <o:lock v:ext="edit" aspectratio="t"/>
                  </v:rect>
                  <v:shape id="Freeform 3014" o:spid="_x0000_s1167" style="position:absolute;left:5921;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vcUA&#10;AADdAAAADwAAAGRycy9kb3ducmV2LnhtbESPT2sCMRTE7wW/Q3iCt5rdgnZdjSIFQWhBXHvo8bF5&#10;+wc3L2sSdfvtG0HocZiZ3zCrzWA6cSPnW8sK0mkCgri0uuVawfdp95qB8AFZY2eZFPySh8169LLC&#10;XNs7H+lWhFpECPscFTQh9LmUvmzIoJ/anjh6lXUGQ5SultrhPcJNJ9+SZC4NthwXGuzpo6HyXFyN&#10;gsVPpY+V7LLMfu0OFzafp7RwSk3Gw3YJItAQ/sPP9l4reE9nC3i8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J69xQAAAN0AAAAPAAAAAAAAAAAAAAAAAJgCAABkcnMv&#10;ZG93bnJldi54bWxQSwUGAAAAAAQABAD1AAAAigM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3015" o:spid="_x0000_s1168" style="position:absolute;left:5917;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ilMMA&#10;AADdAAAADwAAAGRycy9kb3ducmV2LnhtbERP3WrCMBS+F/YO4Qx2N1N1qFSjqEzoGF5YfYBDc2y6&#10;NSclidrt6ZeLgZcf3/9y3dtW3MiHxrGC0TADQVw53XCt4Hzav85BhIissXVMCn4owHr1NFhirt2d&#10;j3QrYy1SCIccFZgYu1zKUBmyGIauI07cxXmLMUFfS+3xnsJtK8dZNpUWG04NBjvaGaq+y6tV8Pm+&#10;/Zgc9luuw1dm/KQtivL3TamX536zABGpjw/xv7vQCmajadqf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bilMMAAADdAAAADwAAAAAAAAAAAAAAAACYAgAAZHJzL2Rv&#10;d25yZXYueG1sUEsFBgAAAAAEAAQA9QAAAIgDA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Freeform 3016" o:spid="_x0000_s1169" style="position:absolute;left:5937;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7Y8cA&#10;AADdAAAADwAAAGRycy9kb3ducmV2LnhtbESPQWvCQBSE70L/w/IK3nQTwaRNsxGpCKVQpdaLt0f2&#10;NQnNvo3ZVdP++q4geBxm5hsmXwymFWfqXWNZQTyNQBCXVjdcKdh/rSdPIJxH1thaJgW/5GBRPIxy&#10;zLS98Cedd74SAcIuQwW1910mpStrMuimtiMO3rftDfog+0rqHi8Bblo5i6JEGmw4LNTY0WtN5c/u&#10;ZBRIXnbz9zTaHNPkY/V82rZ/hyZWavw4LF9AeBr8PXxrv2kFaZzEcH0TnoAs/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W+2P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3017" o:spid="_x0000_s1170" style="position:absolute;left:5933;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mg8YA&#10;AADdAAAADwAAAGRycy9kb3ducmV2LnhtbESPQWvCQBSE74L/YXlCb7qJBW1TVxFLaU+KsZDrI/tM&#10;otm3Ibs1sb/eFQSPw8x8wyxWvanFhVpXWVYQTyIQxLnVFRcKfg9f4zcQziNrrC2Tgis5WC2HgwUm&#10;2na8p0vqCxEg7BJUUHrfJFK6vCSDbmIb4uAdbWvQB9kWUrfYBbip5TSKZtJgxWGhxIY2JeXn9M8o&#10;OKWvdpfl20Ox7a9dnL1nx//Pb6VeRv36A4Sn3j/Dj/aPVjCPZ1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Fmg8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3018" o:spid="_x0000_s1171" type="#_x0000_t75" style="position:absolute;left:6350;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FM/EAAAA3QAAAA8AAABkcnMvZG93bnJldi54bWxEj0GLwjAUhO/C/ofwFryIpiroUo3iLgpV&#10;T7ri+dG8bcs2LyWJWv+9EQSPw8x8w8yXranFlZyvLCsYDhIQxLnVFRcKTr+b/hcIH5A11pZJwZ08&#10;LBcfnTmm2t74QNdjKESEsE9RQRlCk0rp85IM+oFtiKP3Z53BEKUrpHZ4i3BTy1GSTKTBiuNCiQ39&#10;lJT/Hy9GwbrQ28xnU79y+Xo36p3xe79Bpbqf7WoGIlAb3uFXO9MKpsPJGJ5v4hO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JFM/EAAAA3QAAAA8AAAAAAAAAAAAAAAAA&#10;nwIAAGRycy9kb3ducmV2LnhtbFBLBQYAAAAABAAEAPcAAACQAwAAAAA=&#10;">
                    <v:imagedata r:id="rId76" o:title=""/>
                  </v:shape>
                  <v:shape id="Freeform 3019" o:spid="_x0000_s1172" style="position:absolute;left:6346;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NJMQA&#10;AADdAAAADwAAAGRycy9kb3ducmV2LnhtbESPQYvCMBSE78L+h/AW9qZpdVGpRlmkwooXter50Tzb&#10;ss1LaaLWf78RBI/DzHzDzJedqcWNWldZVhAPIhDEudUVFwqO2bo/BeE8ssbaMil4kIPl4qM3x0Tb&#10;O+/pdvCFCBB2CSoovW8SKV1ekkE3sA1x8C62NeiDbAupW7wHuKnlMIrG0mDFYaHEhlYl5X+Hq1GQ&#10;Ts5putkV9poOT6Mqy2LeurVSX5/dzwyEp86/w6/2r1Ywicff8Hw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zSTEAAAA3QAAAA8AAAAAAAAAAAAAAAAAmAIAAGRycy9k&#10;b3ducmV2LnhtbFBLBQYAAAAABAAEAPUAAACJAwAAAAA=&#10;" path="m32,14r2,6l29,14r6,2l14,16r6,-2l14,20r2,-6l16,179r-2,-6l20,178r-6,-2l35,176r-5,3l35,174r-3,5l32,14xm48,179v,3,,5,-2,6l41,190v-1,2,-3,2,-6,2l14,192v-1,,-3,,-5,-1l3,186c2,184,,182,,179l,14c,12,1,10,3,9l9,3c10,1,12,,14,l35,v3,,5,2,7,3l47,9v1,2,1,4,1,5l48,179xe" fillcolor="#777" strokecolor="#777" strokeweight="0">
                    <v:path arrowok="t" o:connecttype="custom" o:connectlocs="4,2;5,3;4,2;5,2;2,2;3,2;2,3;2,2;2,23;2,22;3,23;2,22;5,22;4,23;5,22;4,23;4,2;6,23;6,24;6,24;5,24;2,24;2,24;1,24;0,23;0,2;1,2;2,1;2,0;5,0;6,1;6,2;6,2;6,23" o:connectangles="0,0,0,0,0,0,0,0,0,0,0,0,0,0,0,0,0,0,0,0,0,0,0,0,0,0,0,0,0,0,0,0,0,0"/>
                    <o:lock v:ext="edit" aspectratio="t" verticies="t"/>
                  </v:shape>
                  <v:shape id="Freeform 3020" o:spid="_x0000_s1173" style="position:absolute;left:6354;top:15584;width:8;height:48;visibility:visible;mso-wrap-style:square;v-text-anchor:top" coordsize="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9ysUA&#10;AADdAAAADwAAAGRycy9kb3ducmV2LnhtbESPT4vCMBTE7wt+h/AEb2uq4B+qUdRlwdvaKp4fzbMt&#10;bV5KE2v1028WFjwOM/MbZr3tTS06al1pWcFkHIEgzqwuOVdwOX9/LkE4j6yxtkwKnuRguxl8rDHW&#10;9sEJdanPRYCwi1FB4X0TS+myggy6sW2Ig3ezrUEfZJtL3eIjwE0tp1E0lwZLDgsFNnQoKKvSu1FQ&#10;uWd3Olyre/rV/Vxep2ty3jeJUqNhv1uB8NT7d/i/fdQKFpP5DP7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L3KxQAAAN0AAAAPAAAAAAAAAAAAAAAAAJgCAABkcnMv&#10;ZG93bnJldi54bWxQSwUGAAAAAAQABAD1AAAAigMAAAAA&#10;" path="m,l8,r,48l,48,,xm8,48l,48,,,8,r,48xe" fillcolor="#454545" strokecolor="#454545" strokeweight="0">
                    <v:path arrowok="t" o:connecttype="custom" o:connectlocs="0,0;8,0;8,48;0,48;0,0;8,48;0,48;0,0;8,0;8,48" o:connectangles="0,0,0,0,0,0,0,0,0,0"/>
                    <o:lock v:ext="edit" aspectratio="t" verticies="t"/>
                  </v:shape>
                  <v:rect id="Rectangle 3021" o:spid="_x0000_s1174" style="position:absolute;left:5838;top:15564;width:1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LT8kA&#10;AADdAAAADwAAAGRycy9kb3ducmV2LnhtbESPQUvDQBSE74L/YXlCL9Ju0kOUtJsgthUvirZptbdH&#10;9jWJZt/G7NrGf+8KQo/DzHzDzPPBtOJIvWssK4gnEQji0uqGKwXFZjW+BeE8ssbWMin4IQd5dnkx&#10;x1TbE7/Sce0rESDsUlRQe9+lUrqyJoNuYjvi4B1sb9AH2VdS93gKcNPKaRQl0mDDYaHGju5rKj/X&#10;30bB28PT7mu7j4uP92pYrp5fkutFgUqNroa7GQhPgz+H/9uPWsFNnCTw9yY8AZn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BLT8kAAADdAAAADwAAAAAAAAAAAAAAAACYAgAA&#10;ZHJzL2Rvd25yZXYueG1sUEsFBgAAAAAEAAQA9QAAAI4DAAAAAA==&#10;" fillcolor="#454545" stroked="f">
                    <o:lock v:ext="edit" aspectratio="t"/>
                  </v:rect>
                  <v:shape id="Picture 3022" o:spid="_x0000_s1175" type="#_x0000_t75" style="position:absolute;left:6191;top:15672;width: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HO/FAAAA3QAAAA8AAABkcnMvZG93bnJldi54bWxEj0GLwjAUhO8L/ofwhL2tqcKqVKOsgkXB&#10;g1td8Phonm3Z5qU0qdZ/bwTB4zAz3zDzZWcqcaXGlZYVDAcRCOLM6pJzBafj5msKwnlkjZVlUnAn&#10;B8tF72OOsbY3/qVr6nMRIOxiVFB4X8dSuqwgg25ga+LgXWxj0AfZ5FI3eAtwU8lRFI2lwZLDQoE1&#10;rQvK/tPWKGhXqU6Sy+FMx930Ozm1+6382yv12e9+ZiA8df4dfrW3WsFkOJ7A801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mxzvxQAAAN0AAAAPAAAAAAAAAAAAAAAA&#10;AJ8CAABkcnMvZG93bnJldi54bWxQSwUGAAAAAAQABAD3AAAAkQMAAAAA&#10;">
                    <v:imagedata r:id="rId69" o:title=""/>
                  </v:shape>
                  <v:shape id="Freeform 3023" o:spid="_x0000_s1176" style="position:absolute;left:6366;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riMMA&#10;AADdAAAADwAAAGRycy9kb3ducmV2LnhtbERPS2vCQBC+F/oflil4qxtbsBJdxbRIS/Hi4+BxyI7Z&#10;aHY2ZldN/33nUOjx43vPFr1v1I26WAc2MBpmoIjLYGuuDOx3q+cJqJiQLTaBycAPRVjMHx9mmNtw&#10;5w3dtqlSEsIxRwMupTbXOpaOPMZhaImFO4bOYxLYVdp2eJdw3+iXLBtrjzVLg8OW3h2V5+3VS+/r&#10;xX27bF2sDsWRcH05Ffbzw5jBU7+cgkrUp3/xn/vLGngbjWWuvJEn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driMMAAADdAAAADwAAAAAAAAAAAAAAAACYAgAAZHJzL2Rv&#10;d25yZXYueG1sUEsFBgAAAAAEAAQA9QAAAIgDAAAAAA==&#10;" path="m,3c,2,2,,3,v,,,,,l3,,46,v1,,2,2,2,3c48,3,48,3,48,3r,l48,14v,1,-1,2,-2,2c46,16,46,16,46,16r,l3,16c2,16,,15,,14v,,,,,l,3xe" fillcolor="#1a1a1a" strokeweight="0">
                    <v:path arrowok="t" o:connecttype="custom" o:connectlocs="0,1;1,0;1,0;1,0;6,0;6,0;6,1;6,1;6,1;6,2;6,2;6,2;6,2;6,2;1,2;1,2;0,2;0,2;0,1" o:connectangles="0,0,0,0,0,0,0,0,0,0,0,0,0,0,0,0,0,0,0"/>
                    <o:lock v:ext="edit" aspectratio="t"/>
                  </v:shape>
                  <v:shape id="Freeform 3024" o:spid="_x0000_s1177" style="position:absolute;left:6362;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mPcMA&#10;AADdAAAADwAAAGRycy9kb3ducmV2LnhtbESPQWvCQBSE74L/YXkFb7ox0CSNrmJbFK9VCx4f2Wc2&#10;NPs2ZFdN/31XEHocZuYbZrkebCtu1PvGsYL5LAFBXDndcK3gdNxOCxA+IGtsHZOCX/KwXo1HSyy1&#10;u/MX3Q6hFhHCvkQFJoSulNJXhiz6meuIo3dxvcUQZV9L3eM9wm0r0yTJpMWG44LBjj4MVT+Hq1Xw&#10;/Yo6p/RsP9PCXLNz8Z7r3aDU5GXYLEAEGsJ/+NneawX5PHuDx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mPcMAAADdAAAADwAAAAAAAAAAAAAAAACYAgAAZHJzL2Rv&#10;d25yZXYueG1sUEsFBgAAAAAEAAQA9QAAAIgDAAAAAA==&#10;" path="m,11c,9,1,7,3,6l6,3c7,1,9,,11,l54,v3,,6,2,7,4l63,7v1,1,1,3,1,4l64,22v,3,,5,-2,6l60,30v-1,2,-3,2,-6,2l11,32v-1,,-3,,-4,-1l4,29c2,28,,25,,22l,11xm16,22l13,16r3,2l11,16r43,l49,19r2,-2l48,22r,-11l50,16,48,13r6,3l11,16r6,-2l14,17r2,-6l16,22xe" fillcolor="black" strokeweight="0">
                    <v:path arrowok="t" o:connecttype="custom" o:connectlocs="0,1;1,0;1,0;2,0;7,0;8,0;8,0;8,1;8,2;8,3;8,3;7,3;2,3;1,3;1,3;0,2;0,1;2,2;2,2;2,2;2,2;7,2;7,2;7,2;6,2;6,1;7,2;6,1;7,2;2,2;3,1;2,2;2,1;2,2" o:connectangles="0,0,0,0,0,0,0,0,0,0,0,0,0,0,0,0,0,0,0,0,0,0,0,0,0,0,0,0,0,0,0,0,0,0"/>
                    <o:lock v:ext="edit" aspectratio="t" verticies="t"/>
                  </v:shape>
                  <v:shape id="Freeform 3025" o:spid="_x0000_s1178" style="position:absolute;left:5754;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TRMUA&#10;AADdAAAADwAAAGRycy9kb3ducmV2LnhtbERPy2rCQBTdC/7DcAvdFJ3YhY/UUYIQWmgFX5DtJXOb&#10;Cc3ciZmpxn69syi4PJz3ct3bRlyo87VjBZNxAoK4dLrmSsHpmI/mIHxA1tg4JgU38rBeDQdLTLW7&#10;8p4uh1CJGMI+RQUmhDaV0peGLPqxa4kj9+06iyHCrpK6w2sMt418TZKptFhzbDDY0sZQ+XP4tQpe&#10;fPFlZHNezP8+syLbbPNd8Z4r9fzUZ28gAvXhIf53f2gFs8ks7o9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BNExQAAAN0AAAAPAAAAAAAAAAAAAAAAAJgCAABkcnMv&#10;ZG93bnJldi54bWxQSwUGAAAAAAQABAD1AAAAigMAAAAA&#10;" path="m,32c,15,22,,48,r,c75,,96,15,96,32v,,,,,l96,32c96,50,75,64,48,64v,,,,,l48,64c22,64,,50,,32v,,,,,xe" fillcolor="#cfcbc9" strokeweight="0">
                    <v:path arrowok="t" o:connecttype="custom" o:connectlocs="0,4;6,0;6,0;12,4;12,4;12,4;6,8;6,8;6,8;0,4;0,4" o:connectangles="0,0,0,0,0,0,0,0,0,0,0"/>
                    <o:lock v:ext="edit" aspectratio="t"/>
                  </v:shape>
                  <v:shape id="Freeform 3026" o:spid="_x0000_s1179" style="position:absolute;left:5750;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iSMYA&#10;AADdAAAADwAAAGRycy9kb3ducmV2LnhtbESPQWvCQBSE7wX/w/IEb7pJEbWpq4hFKFWEqoceX7PP&#10;ZDH7NmTXGP313UKhx2FmvmHmy85WoqXGG8cK0lECgjh32nCh4HTcDGcgfEDWWDkmBXfysFz0nuaY&#10;aXfjT2oPoRARwj5DBWUIdSalz0uy6EeuJo7e2TUWQ5RNIXWDtwi3lXxOkom0aDgulFjTuqT8crha&#10;BR/fY3r5atPTmxnv91tT7R5ukys16HerVxCBuvAf/mu/awXTdJr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iSMYAAADdAAAADwAAAAAAAAAAAAAAAACYAgAAZHJz&#10;L2Rvd25yZXYueG1sUEsFBgAAAAAEAAQA9QAAAIsDA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3027" o:spid="_x0000_s1180" style="position:absolute;left:5758;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qhscA&#10;AADdAAAADwAAAGRycy9kb3ducmV2LnhtbESPQWvCQBSE70L/w/IK3nSTHFRS19BI1R68aIvQ22v2&#10;NQnNvg3ZNUn767uC0OMwM98w62w0jeipc7VlBfE8AkFcWF1zqeD9bTdbgXAeWWNjmRT8kINs8zBZ&#10;Y6rtwCfqz74UAcIuRQWV920qpSsqMujmtiUO3pftDPogu1LqDocAN41MomghDdYcFipsaVtR8X2+&#10;GgX1S+L65ne/zYc4Px5W7eXzAy9KTR/H5ycQnkb/H763X7WCZbxM4P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aob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shape id="Freeform 3028" o:spid="_x0000_s1181" style="position:absolute;left:568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NM8gA&#10;AADdAAAADwAAAGRycy9kb3ducmV2LnhtbESPQWvCQBSE7wX/w/IKXoputFA1dZUghBZaoVUh10f2&#10;NRuafRuzW0399W6h4HGYmW+Y5bq3jThR52vHCibjBARx6XTNlYLDPh/NQfiArLFxTAp+ycN6Nbhb&#10;YqrdmT/ptAuViBD2KSowIbSplL40ZNGPXUscvS/XWQxRdpXUHZ4j3DZymiRP0mLNccFgSxtD5ffu&#10;xyp48MW7kc1xMb+8ZUW22eYfxUuu1PC+z55BBOrDLfzfftUKZpPZI/y9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4o0zyAAAAN0AAAAPAAAAAAAAAAAAAAAAAJgCAABk&#10;cnMvZG93bnJldi54bWxQSwUGAAAAAAQABAD1AAAAjQMAAAAA&#10;" path="m,32c,15,22,,48,r,c75,,96,15,96,32v,,,,,l96,32c96,50,75,64,48,64v,,,,,l48,64c22,64,,50,,32v,,,,,xe" fillcolor="#cfcbc9" strokeweight="0">
                    <v:path arrowok="t" o:connecttype="custom" o:connectlocs="0,4;6,0;6,0;11,4;11,4;11,4;6,8;6,8;6,8;0,4;0,4" o:connectangles="0,0,0,0,0,0,0,0,0,0,0"/>
                    <o:lock v:ext="edit" aspectratio="t"/>
                  </v:shape>
                  <v:shape id="Freeform 3029" o:spid="_x0000_s1182" style="position:absolute;left:567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B0McA&#10;AADdAAAADwAAAGRycy9kb3ducmV2LnhtbESPQWvCQBSE7wX/w/IEb3WTEqpGVxGLUNoiVD14fGaf&#10;yWL2bciuMe2v7xYKPQ4z8w2zWPW2Fh213jhWkI4TEMSF04ZLBcfD9nEKwgdkjbVjUvBFHlbLwcMC&#10;c+3u/EndPpQiQtjnqKAKocml9EVFFv3YNcTRu7jWYoiyLaVu8R7htpZPSfIsLRqOCxU2tKmouO5v&#10;VsHbOaPZqUuPLybb7d5N/fHttoVSo2G/noMI1If/8F/7VSuYpJMM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NQdD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3030" o:spid="_x0000_s1183" style="position:absolute;left:5687;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8sgA&#10;AADdAAAADwAAAGRycy9kb3ducmV2LnhtbESPT2vCQBTE74V+h+UVequbCP4huglVatuDF60I3p7Z&#10;1yQ0+zZkt0nsp3cFocdhZn7DLLPB1KKj1lWWFcSjCARxbnXFhYLD1+ZlDsJ5ZI21ZVJwIQdZ+viw&#10;xETbnnfU7X0hAoRdggpK75tESpeXZNCNbEMcvG/bGvRBtoXULfYBbmo5jqKpNFhxWCixoXVJ+c/+&#10;1yio3sauq//e16s+Xm0/5s3xfMKjUs9Pw+sChKfB/4fv7U+tYBbPJnB7E5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fLyyAAAAN0AAAAPAAAAAAAAAAAAAAAAAJgCAABk&#10;cnMvZG93bnJldi54bWxQSwUGAAAAAAQABAD1AAAAjQMAAAAA&#10;" path="m,32c,15,15,,32,v,,,,,l32,c50,,64,15,64,32v,,,,,l64,32c64,50,50,64,32,64v,,,,,l32,64c15,64,,50,,32v,,,,,xe" fillcolor="#a79f9b" strokeweight="0">
                    <v:path arrowok="t" o:connecttype="custom" o:connectlocs="0,4;4,0;4,0;4,0;8,4;8,4;8,4;4,7;4,7;4,7;0,4;0,4" o:connectangles="0,0,0,0,0,0,0,0,0,0,0,0"/>
                    <o:lock v:ext="edit" aspectratio="t"/>
                  </v:shape>
                  <v:rect id="Rectangle 3031" o:spid="_x0000_s1184" style="position:absolute;left:570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wXcUA&#10;AADdAAAADwAAAGRycy9kb3ducmV2LnhtbESPQYvCMBSE74L/ITxhb5rqQZeuUVSo6MGDuoLHt82z&#10;rTYvpcnW6q83wsIeh5n5hpnOW1OKhmpXWFYwHEQgiFOrC84UfB+T/icI55E1lpZJwYMczGfdzhRj&#10;be+8p+bgMxEg7GJUkHtfxVK6NCeDbmAr4uBdbG3QB1lnUtd4D3BTylEUjaXBgsNCjhWtckpvh1+j&#10;YHvcJIm9nh9++fPckXTrS3taK/XRaxdfIDy1/j/8195oBZPhZAzv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DBdxQAAAN0AAAAPAAAAAAAAAAAAAAAAAJgCAABkcnMv&#10;ZG93bnJldi54bWxQSwUGAAAAAAQABAD1AAAAigMAAAAA&#10;" fillcolor="#59524f" stroked="f">
                    <o:lock v:ext="edit" aspectratio="t"/>
                  </v:rect>
                  <v:shape id="Freeform 3032" o:spid="_x0000_s1185" style="position:absolute;left:5770;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XwMgA&#10;AADdAAAADwAAAGRycy9kb3ducmV2LnhtbESPT2vCQBTE70K/w/IKvenGFkyJbkIptJSKB62g3h7Z&#10;Z/40+zZkV5P207uC4HGYmd8wi2wwjThT5yrLCqaTCARxbnXFhYLtz8f4FYTzyBoby6Tgjxxk6cNo&#10;gYm2Pa/pvPGFCBB2CSoovW8TKV1ekkE3sS1x8I62M+iD7AqpO+wD3DTyOYpm0mDFYaHElt5Lyn83&#10;J6OgOq3quF2+2P6/blb1dnf43H8flHp6HN7mIDwN/h6+tb+0gngax3B9E56AT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lfA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3033" o:spid="_x0000_s1186" style="position:absolute;left:5766;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nicMA&#10;AADdAAAADwAAAGRycy9kb3ducmV2LnhtbERPy2rCQBTdF/oPwy2400kC1TY6ShUKLkTxhbi7ZK5J&#10;bOZOyIwm/r2zELo8nPdk1plK3KlxpWUF8SACQZxZXXKu4LD/7X+BcB5ZY2WZFDzIwWz6/jbBVNuW&#10;t3Tf+VyEEHYpKii8r1MpXVaQQTewNXHgLrYx6ANscqkbbEO4qWQSRUNpsOTQUGBNi4Kyv93NKGi/&#10;96fPw3WTmNtxvj7HSbbypVOq99H9jEF46vy/+OVeagWjeBTmhj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HnicMAAADdAAAADwAAAAAAAAAAAAAAAACYAgAAZHJzL2Rv&#10;d25yZXYueG1sUEsFBgAAAAAEAAQA9QAAAIgDA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3034" o:spid="_x0000_s1187" style="position:absolute;left:5699;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KcgA&#10;AADdAAAADwAAAGRycy9kb3ducmV2LnhtbESPT2vCQBTE7wW/w/IEb3VjC0ajq5RCi1g8VAX19sg+&#10;88fs25BdTeqn7wqFHoeZ+Q0zX3amEjdqXGFZwWgYgSBOrS44U7DffTxPQDiPrLGyTAp+yMFy0Xua&#10;Y6Jty9902/pMBAi7BBXk3teJlC7NyaAb2po4eGfbGPRBNpnUDbYBbir5EkVjabDgsJBjTe85pZft&#10;1Sgorpsyrr9ebXsvq025P5w+j+uTUoN+9zYD4anz/+G/9koriEfxFB5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WYp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3035" o:spid="_x0000_s1188" style="position:absolute;left:569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bqMQA&#10;AADdAAAADwAAAGRycy9kb3ducmV2LnhtbERPy2rCQBTdF/oPwy24q5MEqjY6ShUKLkSpD8TdJXNN&#10;YjN3QmY08e+dheDycN6TWWcqcaPGlZYVxP0IBHFmdcm5gv3u93MEwnlkjZVlUnAnB7Pp+9sEU21b&#10;/qPb1ucihLBLUUHhfZ1K6bKCDLq+rYkDd7aNQR9gk0vdYBvCTSWTKBpIgyWHhgJrWhSU/W+vRkH7&#10;vTt+7S+bxFwP8/UpTrKVL51SvY/uZwzCU+df4qd7qRUM41HYH96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m6jEAAAA3QAAAA8AAAAAAAAAAAAAAAAAmAIAAGRycy9k&#10;b3ducmV2LnhtbFBLBQYAAAAABAAEAPUAAACJ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3036" o:spid="_x0000_s1189" type="#_x0000_t75" style="position:absolute;left:5699;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x/rGAAAA3QAAAA8AAABkcnMvZG93bnJldi54bWxEj0FrwkAUhO8F/8PyBG91k4JtiK6iQoMF&#10;DzUqeHxkn0kw+zZkN5r++26h4HGYmW+YxWowjbhT52rLCuJpBIK4sLrmUsHp+PmagHAeWWNjmRT8&#10;kIPVcvSywFTbBx/onvtSBAi7FBVU3replK6oyKCb2pY4eFfbGfRBdqXUHT4C3DTyLYrepcGaw0KF&#10;LW0rKm55bxT0m1xn2fX7QsevZJad+v1OnvdKTcbDeg7C0+Cf4f/2Tiv4iJMY/t6EJ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LH+sYAAADdAAAADwAAAAAAAAAAAAAA&#10;AACfAgAAZHJzL2Rvd25yZXYueG1sUEsFBgAAAAAEAAQA9wAAAJIDAAAAAA==&#10;">
                    <v:imagedata r:id="rId69" o:title=""/>
                  </v:shape>
                  <v:shape id="Freeform 3037" o:spid="_x0000_s1190" style="position:absolute;left:5695;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lcQA&#10;AADdAAAADwAAAGRycy9kb3ducmV2LnhtbESPQWsCMRSE7wX/Q3hCbzWrgspqFJEKXipVK14fm+dm&#10;MXnZbqK7/vumUOhxmPlmmMWqc1Y8qAmVZwXDQQaCuPC64lLB12n7NgMRIrJG65kUPCnAatl7WWCu&#10;fcsHehxjKVIJhxwVmBjrXMpQGHIYBr4mTt7VNw5jkk0pdYNtKndWjrJsIh1WnBYM1rQxVNyOd6dg&#10;aj+cOVyqqRzb/Wn9+V6ev/etUq/9bj0HEamL/+E/eqcTN5yN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TpXEAAAA3QAAAA8AAAAAAAAAAAAAAAAAmAIAAGRycy9k&#10;b3ducmV2LnhtbFBLBQYAAAAABAAEAPUAAACJAw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3038" o:spid="_x0000_s1191" style="position:absolute;left:5734;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6hsYA&#10;AADdAAAADwAAAGRycy9kb3ducmV2LnhtbESPQWvCQBCF74X+h2WE3upGCzVJs0qJSHtRqAq9Dtkx&#10;G5KdjdlV03/vFgo9Pt68780rVqPtxJUG3zhWMJsmIIgrpxuuFRwPm+cUhA/IGjvHpOCHPKyWjw8F&#10;5trd+Iuu+1CLCGGfowITQp9L6StDFv3U9cTRO7nBYohyqKUe8BbhtpPzJHmVFhuODQZ7Kg1V7f5i&#10;4xsfLWam3DbZMfvud/PycA7pWqmnyfj+BiLQGP6P/9KfWsFilr7A75qIA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b6hsYAAADdAAAADwAAAAAAAAAAAAAAAACYAgAAZHJz&#10;L2Rvd25yZXYueG1sUEsFBgAAAAAEAAQA9QAAAIsDAAAAAA==&#10;" fillcolor="#a79f9b" stroked="f">
                    <o:lock v:ext="edit" aspectratio="t"/>
                  </v:rect>
                  <v:shape id="Freeform 3039" o:spid="_x0000_s1192" style="position:absolute;left:5945;top:15679;width:56;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nn8QA&#10;AADdAAAADwAAAGRycy9kb3ducmV2LnhtbESP3YrCMBSE7wXfIRzBO00VWbVrFFGUBUHwB93LQ3O2&#10;KduclCZq9+03guDlMDPfMLNFY0txp9oXjhUM+gkI4szpgnMF59OmNwHhA7LG0jEp+CMPi3m7NcNU&#10;uwcf6H4MuYgQ9ikqMCFUqZQ+M2TR911FHL0fV1sMUda51DU+ItyWcpgkH9JiwXHBYEUrQ9nv8WYV&#10;XNfXJV3M1uy+KVgyu+ml3Gulup1m+QkiUBPe4Vf7SysYDyYjeL6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p5/EAAAA3QAAAA8AAAAAAAAAAAAAAAAAmAIAAGRycy9k&#10;b3ducmV2LnhtbFBLBQYAAAAABAAEAPUAAACJAwAAAAA=&#10;" path="m,32c,15,26,,56,r,c87,,112,15,112,32v,,,,,l112,32v,18,-25,32,-56,32c56,64,56,64,56,64r,c26,64,,50,,32v,,,,,xe" fillcolor="#cfcbc9" strokeweight="0">
                    <v:path arrowok="t" o:connecttype="custom" o:connectlocs="0,4;7,0;7,0;14,4;14,4;14,4;7,8;7,8;7,8;0,4;0,4" o:connectangles="0,0,0,0,0,0,0,0,0,0,0"/>
                    <o:lock v:ext="edit" aspectratio="t"/>
                  </v:shape>
                  <v:shape id="Freeform 3040" o:spid="_x0000_s1193" style="position:absolute;left:594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tGcUA&#10;AADdAAAADwAAAGRycy9kb3ducmV2LnhtbESP0YrCMBRE3wX/IVxh3zRVWJVqFNlFug8LWvUDLs21&#10;rTY3Jclq/fuNIPg4zMwZZrnuTCNu5HxtWcF4lIAgLqyuuVRwOm6HcxA+IGtsLJOCB3lYr/q9Jaba&#10;3jmn2yGUIkLYp6igCqFNpfRFRQb9yLbE0TtbZzBE6UqpHd4j3DRykiRTabDmuFBhS18VFdfDn1Gw&#10;+/7dZNtzPslkcnFX09T7XfZQ6mPQbRYgAnXhHX61f7SC2Xj+Cc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0ZxQAAAN0AAAAPAAAAAAAAAAAAAAAAAJgCAABkcnMv&#10;ZG93bnJldi54bWxQSwUGAAAAAAQABAD1AAAAigM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3041" o:spid="_x0000_s1194" style="position:absolute;left:5949;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fZ8cA&#10;AADdAAAADwAAAGRycy9kb3ducmV2LnhtbESPQWvCQBSE70L/w/IKXqRuFEltdBVRCxY8qK2en9nX&#10;JDX7NmRXjf/eFQoeh5n5hhlPG1OKC9WusKyg141AEKdWF5wp+Pn+fBuCcB5ZY2mZFNzIwXTy0hpj&#10;ou2Vt3TZ+UwECLsEFeTeV4mULs3JoOvaijh4v7Y26IOsM6lrvAa4KWU/imJpsOCwkGNF85zS0+5s&#10;FHSWZf9vsD/MP1abW3w0i8H6a2OVar82sxEIT41/hv/bK63gvTeM4fEmP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O32fHAAAA3QAAAA8AAAAAAAAAAAAAAAAAmAIAAGRy&#10;cy9kb3ducmV2LnhtbFBLBQYAAAAABAAEAPUAAACMAwAAAAA=&#10;" path="m,32c,15,18,,40,v,,,,,l40,c63,,80,15,80,32v,,,,,l80,32c80,50,63,64,40,64v,,,,,l40,64c18,64,,50,,32v,,,,,xe" fillcolor="#a79f9b" strokeweight="0">
                    <v:path arrowok="t" o:connecttype="custom" o:connectlocs="0,4;5,0;5,0;5,0;10,4;10,4;10,4;5,7;5,7;5,7;0,4;0,4" o:connectangles="0,0,0,0,0,0,0,0,0,0,0,0"/>
                    <o:lock v:ext="edit" aspectratio="t"/>
                  </v:shape>
                  <v:shape id="Freeform 3042" o:spid="_x0000_s1195" style="position:absolute;left:5874;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56MUA&#10;AADdAAAADwAAAGRycy9kb3ducmV2LnhtbESPT2vCQBTE70K/w/IKvekmPZgYXUVaKgWh4B/U4yP7&#10;zIZm34bsNqbfvlsQPA4z8xtmsRpsI3rqfO1YQTpJQBCXTtdcKTgePsY5CB+QNTaOScEveVgtn0YL&#10;LLS78Y76fahEhLAvUIEJoS2k9KUhi37iWuLoXV1nMUTZVVJ3eItw28jXJJlKizXHBYMtvRkqv/c/&#10;VsH5/bymk9mY7YWCJbOdnZovrdTL87Cegwg0hEf43v7UCrI0z+D/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znoxQAAAN0AAAAPAAAAAAAAAAAAAAAAAJgCAABkcnMv&#10;ZG93bnJldi54bWxQSwUGAAAAAAQABAD1AAAAigMAAAAA&#10;" path="m,32c,15,26,,56,r,c87,,112,15,112,32v,,,,,l112,32v,18,-25,32,-56,32c56,64,56,64,56,64r,c26,64,,50,,32v,,,,,xe" fillcolor="#cfcbc9" strokeweight="0">
                    <v:path arrowok="t" o:connecttype="custom" o:connectlocs="0,4;7,0;7,0;13,4;13,4;13,4;7,8;7,8;7,8;0,4;0,4" o:connectangles="0,0,0,0,0,0,0,0,0,0,0"/>
                    <o:lock v:ext="edit" aspectratio="t"/>
                  </v:shape>
                  <v:shape id="Freeform 3043" o:spid="_x0000_s1196" style="position:absolute;left:5870;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Ch8IA&#10;AADdAAAADwAAAGRycy9kb3ducmV2LnhtbERPzYrCMBC+L/gOYQRv21QPrtRGEUW6B6Gruw8wNGNb&#10;bSYlyWr79uawsMeP7z/fDqYTD3K+taxgnqQgiCurW64V/Hwf31cgfEDW2FkmBSN52G4mbzlm2j75&#10;TI9LqEUMYZ+hgiaEPpPSVw0Z9IntiSN3tc5giNDVUjt8xnDTyUWaLqXBlmNDgz3tG6rul1+joDyc&#10;dsXxel4UMr25u+nar7IYlZpNh90aRKAh/Iv/3J9awcd8FefG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kKHwgAAAN0AAAAPAAAAAAAAAAAAAAAAAJgCAABkcnMvZG93&#10;bnJldi54bWxQSwUGAAAAAAQABAD1AAAAhwM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3044" o:spid="_x0000_s1197" style="position:absolute;left:587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LFccA&#10;AADdAAAADwAAAGRycy9kb3ducmV2LnhtbESPT2vCQBTE74LfYXmFXqRuFPFPdBXRFix4sGp7fmZf&#10;k2j2bciuGr+9Kwgeh5n5DTOZ1aYQF6pcbllBpx2BIE6szjlVsN99fQxBOI+ssbBMCm7kYDZtNiYY&#10;a3vlH7psfSoChF2MCjLvy1hKl2Rk0LVtSRy8f1sZ9EFWqdQVXgPcFLIbRX1pMOewkGFJi4yS0/Zs&#10;FLQ+i+6x9/u3GK02t/7BLHvr741V6v2tno9BeKr9K/xsr7SCQWc4gs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SxXHAAAA3QAAAA8AAAAAAAAAAAAAAAAAmAIAAGRy&#10;cy9kb3ducmV2LnhtbFBLBQYAAAAABAAEAPUAAACMAwAAAAA=&#10;" path="m,32c,15,18,,40,v,,,,,l40,c63,,80,15,80,32v,,,,,l80,32c80,50,63,64,40,64v,,,,,l40,64c18,64,,50,,32v,,,,,xe" fillcolor="#a79f9b" strokeweight="0">
                    <v:path arrowok="t" o:connecttype="custom" o:connectlocs="0,4;5,0;5,0;5,0;10,4;10,4;10,4;5,7;5,7;5,7;0,4;0,4" o:connectangles="0,0,0,0,0,0,0,0,0,0,0,0"/>
                    <o:lock v:ext="edit" aspectratio="t"/>
                  </v:shape>
                  <v:rect id="Rectangle 3045" o:spid="_x0000_s1198" style="position:absolute;left:596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rSMMA&#10;AADdAAAADwAAAGRycy9kb3ducmV2LnhtbERPy4rCMBTdC/5DuII7TXXhjNUoKlSchYvxAS6vzbWt&#10;NjeliVr9+sliwOXhvKfzxpTiQbUrLCsY9CMQxKnVBWcKDvuk9w3CeWSNpWVS8CIH81m7NcVY2yf/&#10;0mPnMxFC2MWoIPe+iqV0aU4GXd9WxIG72NqgD7DOpK7xGcJNKYdRNJIGCw4NOVa0yim97e5Gwc9+&#10;kyT2enr55fm9JenWl+a4VqrbaRYTEJ4a/xH/uzdawddgHPaHN+EJ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rSMMAAADdAAAADwAAAAAAAAAAAAAAAACYAgAAZHJzL2Rv&#10;d25yZXYueG1sUEsFBgAAAAAEAAQA9QAAAIgDAAAAAA==&#10;" fillcolor="#59524f" stroked="f">
                    <o:lock v:ext="edit" aspectratio="t"/>
                  </v:rect>
                  <v:rect id="Rectangle 3046" o:spid="_x0000_s1199" style="position:absolute;left:589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O08cA&#10;AADdAAAADwAAAGRycy9kb3ducmV2LnhtbESPT2vCQBTE74V+h+UVvDWbeLA2ukpbiNiDB/+Bx2f2&#10;mcRm34bsqtFP7wpCj8PM/IYZTztTizO1rrKsIIliEMS51RUXCjbr7H0IwnlkjbVlUnAlB9PJ68sY&#10;U20vvKTzyhciQNilqKD0vkmldHlJBl1kG+LgHWxr0AfZFlK3eAlwU8t+HA+kwYrDQokN/ZSU/61O&#10;RsHvep5l9ri7+u/9bUHSzQ7ddqZU7637GoHw1Pn/8LM91wo+ks8EHm/C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TtPHAAAA3QAAAA8AAAAAAAAAAAAAAAAAmAIAAGRy&#10;cy9kb3ducmV2LnhtbFBLBQYAAAAABAAEAPUAAACMAwAAAAA=&#10;" fillcolor="#59524f" stroked="f">
                    <o:lock v:ext="edit" aspectratio="t"/>
                  </v:rect>
                  <v:shape id="Freeform 3047" o:spid="_x0000_s1200" style="position:absolute;left:5969;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LJscA&#10;AADdAAAADwAAAGRycy9kb3ducmV2LnhtbESPQWvCQBSE7wX/w/KEXqRuFFo1ZhWRBnqQYmzp+SX7&#10;TILZtyG71dhf3xUEj8PMfMMk69404kydqy0rmIwjEMSF1TWXCr6/0pc5COeRNTaWScGVHKxXg6cE&#10;Y20vnNH54EsRIOxiVFB538ZSuqIig25sW+LgHW1n0AfZlVJ3eAlw08hpFL1JgzWHhQpb2lZUnA6/&#10;RsHnKJ3/Ze/5ruQ8ve6z1599NjJKPQ/7zRKEp94/wvf2h1YwmyymcHs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Syb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3048" o:spid="_x0000_s1201" style="position:absolute;left:5965;top:15691;width:16;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zMYA&#10;AADdAAAADwAAAGRycy9kb3ducmV2LnhtbESPQWvCQBSE74L/YXkFb83GCtqmrtIItkoLpUkvvT2y&#10;zySYfRuya4z/3hUKHoeZ+YZZrgfTiJ46V1tWMI1iEMSF1TWXCn7z7eMzCOeRNTaWScGFHKxX49ES&#10;E23P/EN95ksRIOwSVFB53yZSuqIigy6yLXHwDrYz6IPsSqk7PAe4aeRTHM+lwZrDQoUtbSoqjtnJ&#10;KMDP9H2fcXqiPv+7fKT5YeCvb6UmD8PbKwhPg7+H/9s7rWAxfZnB7U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E+zMYAAADdAAAADwAAAAAAAAAAAAAAAACYAgAAZHJz&#10;L2Rvd25yZXYueG1sUEsFBgAAAAAEAAQA9QAAAIsDAAAAAA==&#10;" path="m3,22c,19,,14,3,11l11,3c14,,19,,22,3r8,8c33,14,33,19,30,22r-8,8c19,33,14,33,11,30l3,22xm22,19r-11,l19,11r,11l11,14r11,l14,22r,-11l22,19xe" fillcolor="#59524f" strokecolor="#59524f" strokeweight="0">
                    <v:path arrowok="t" o:connecttype="custom" o:connectlocs="0,3;0,2;1,1;2,1;3,2;3,3;2,4;1,4;0,3;2,3;1,3;2,2;2,3;1,2;2,2;1,3;1,2;2,3" o:connectangles="0,0,0,0,0,0,0,0,0,0,0,0,0,0,0,0,0,0"/>
                    <o:lock v:ext="edit" aspectratio="t" verticies="t"/>
                  </v:shape>
                  <v:shape id="Freeform 3049" o:spid="_x0000_s1202" style="position:absolute;left:5897;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2ycgA&#10;AADdAAAADwAAAGRycy9kb3ducmV2LnhtbESPQWvCQBSE70L/w/IKvUjdKNVqzEaKNNBDEaPi+Zl9&#10;JqHZtyG71dhf3y0UPA4z8w2TrHrTiAt1rrasYDyKQBAXVtdcKjjss+c5COeRNTaWScGNHKzSh0GC&#10;sbZXzumy86UIEHYxKqi8b2MpXVGRQTeyLXHwzrYz6IPsSqk7vAa4aeQkimbSYM1hocKW1hUVX7tv&#10;o2AzzOY/+fvps+RTdtvm0+M2Hxqlnh77tyUIT72/h//bH1rB63jxAn9vwhO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bJyAAAAN0AAAAPAAAAAAAAAAAAAAAAAJgCAABk&#10;cnMvZG93bnJldi54bWxQSwUGAAAAAAQABAD1AAAAjQMAAAAA&#10;" path="m,8c,4,4,,8,v,,,,,l8,v5,,8,4,8,8c16,8,16,8,16,8r,c16,13,13,16,8,16v,,,,,l8,16c4,16,,13,,8v,,,,,xe" fillcolor="#cfcbc9" strokeweight="0">
                    <v:path arrowok="t" o:connecttype="custom" o:connectlocs="0,1;1,0;1,0;1,0;2,1;2,1;2,1;1,2;1,2;1,2;0,1;0,1" o:connectangles="0,0,0,0,0,0,0,0,0,0,0,0"/>
                    <o:lock v:ext="edit" aspectratio="t"/>
                  </v:shape>
                  <v:shape id="Freeform 3050" o:spid="_x0000_s1203" style="position:absolute;left:5893;top:15691;width:17;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DI8YA&#10;AADdAAAADwAAAGRycy9kb3ducmV2LnhtbESPQWvCQBSE74L/YXkFb83GgtqmrtIItkoLpUkvvT2y&#10;zySYfRuya4z/3hUKHoeZ+YZZrgfTiJ46V1tWMI1iEMSF1TWXCn7z7eMzCOeRNTaWScGFHKxX49ES&#10;E23P/EN95ksRIOwSVFB53yZSuqIigy6yLXHwDrYz6IPsSqk7PAe4aeRTHM+lwZrDQoUtbSoqjtnJ&#10;KMDP9H2fcXqiPv+7fKT5YeCvb6UmD8PbKwhPg7+H/9s7rWAxfZnB7U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QDI8YAAADdAAAADwAAAAAAAAAAAAAAAACYAgAAZHJz&#10;L2Rvd25yZXYueG1sUEsFBgAAAAAEAAQA9QAAAIsDAAAAAA==&#10;" path="m3,22c,19,,14,3,11l11,3c14,,19,,22,3r8,8c33,14,33,19,30,22r-8,8c19,33,14,33,11,30l3,22xm22,19r-11,l19,11r,11l11,14r11,l14,22r,-11l22,19xe" fillcolor="#59524f" strokecolor="#59524f" strokeweight="0">
                    <v:path arrowok="t" o:connecttype="custom" o:connectlocs="1,3;1,2;2,1;3,1;4,2;4,3;3,4;2,4;1,3;3,3;2,3;3,2;3,3;2,2;3,2;2,3;2,2;3,3" o:connectangles="0,0,0,0,0,0,0,0,0,0,0,0,0,0,0,0,0,0"/>
                    <o:lock v:ext="edit" aspectratio="t" verticies="t"/>
                  </v:shape>
                  <v:shape id="Picture 3051" o:spid="_x0000_s1204" type="#_x0000_t75" style="position:absolute;left:5897;top:15679;width:96;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yVPGAAAA3QAAAA8AAABkcnMvZG93bnJldi54bWxEj0FrwkAUhO8F/8PyhN50Y0Gr0VW0YLDg&#10;QaOCx0f2mQSzb0N2o+m/7xaEHoeZ+YZZrDpTiQc1rrSsYDSMQBBnVpecKziftoMpCOeRNVaWScEP&#10;OVgte28LjLV98pEeqc9FgLCLUUHhfR1L6bKCDLqhrYmDd7ONQR9kk0vd4DPATSU/omgiDZYcFgqs&#10;6aug7J62RkG7SXWS3A5XOn1Px8m53e/kZa/Ue79bz0F46vx/+NXeaQWfo9kE/t6EJ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LJU8YAAADdAAAADwAAAAAAAAAAAAAA&#10;AACfAgAAZHJzL2Rvd25yZXYueG1sUEsFBgAAAAAEAAQA9wAAAJIDAAAAAA==&#10;">
                    <v:imagedata r:id="rId69" o:title=""/>
                  </v:shape>
                  <v:shape id="Freeform 3052" o:spid="_x0000_s1205" style="position:absolute;left:589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70MYA&#10;AADdAAAADwAAAGRycy9kb3ducmV2LnhtbESPT2sCMRTE70K/Q3iF3jRrBddujSJFoZdK/VN6fWxe&#10;N0uTl3WTuuu3N0LB4zDzm2Hmy95ZcaY21J4VjEcZCOLS65orBcfDZjgDESKyRuuZFFwowHLxMJhj&#10;oX3HOzrvYyVSCYcCFZgYm0LKUBpyGEa+IU7ej28dxiTbSuoWu1TurHzOsql0WHNaMNjQm6Hyd//n&#10;FOT2w5ndd53Lid0eVp/r6uu07ZR6euxXryAi9fEe/qffdeLGLz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570MYAAADdAAAADwAAAAAAAAAAAAAAAACYAgAAZHJz&#10;L2Rvd25yZXYueG1sUEsFBgAAAAAEAAQA9QAAAIs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3053" o:spid="_x0000_s1206" style="position:absolute;left:592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KsYA&#10;AADdAAAADwAAAGRycy9kb3ducmV2LnhtbESPTW/CMAyG75P2HyJP2m2kcBi0IyDUCW0XkPiQdrUa&#10;01Q0TtcE6P79fEDiaL1+Hz+eLwffqiv1sQlsYDzKQBFXwTZcGzge1m8zUDEhW2wDk4E/irBcPD/N&#10;sbDhxju67lOtBMKxQAMupa7QOlaOPMZR6IglO4XeY5Kxr7Xt8SZw3+pJlr1rjw3LBYcdlY6q8/7i&#10;RePrjLkrN01+zH+67aQ8/KbZpzGvL8PqA1SiIT2W7+1va2A6zkVXvhEE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v+KsYAAADdAAAADwAAAAAAAAAAAAAAAACYAgAAZHJz&#10;L2Rvd25yZXYueG1sUEsFBgAAAAAEAAQA9QAAAIsDAAAAAA==&#10;" fillcolor="#a79f9b" stroked="f">
                    <o:lock v:ext="edit" aspectratio="t"/>
                  </v:rect>
                  <v:shape id="Freeform 3054" o:spid="_x0000_s1207" style="position:absolute;left:6295;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e3MMA&#10;AADdAAAADwAAAGRycy9kb3ducmV2LnhtbESPQYvCMBSE7wv+h/CEva2pHtxtNYooyoIgrIp6fDTP&#10;pti8lCZq998bQfA4zMw3zHja2krcqPGlYwX9XgKCOHe65ELBfrf8+gHhA7LGyjEp+CcP00nnY4yZ&#10;dnf+o9s2FCJC2GeowIRQZ1L63JBF33M1cfTOrrEYomwKqRu8R7it5CBJhtJiyXHBYE1zQ/lle7UK&#10;jovjjA5mZdYnCpbMOj1UG63UZ7edjUAEasM7/Gr/agXf/TSF55v4BO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Ge3MMAAADdAAAADwAAAAAAAAAAAAAAAACYAgAAZHJzL2Rv&#10;d25yZXYueG1sUEsFBgAAAAAEAAQA9QAAAIgDAAAAAA==&#10;" path="m,32c,15,26,,56,r,c87,,112,15,112,32v,,,,,l112,32v,18,-25,32,-56,32c56,64,56,64,56,64r,c26,64,,50,,32v,,,,,xe" fillcolor="#cfcbc9" strokeweight="0">
                    <v:path arrowok="t" o:connecttype="custom" o:connectlocs="0,4;7,0;7,0;13,4;13,4;13,4;7,8;7,8;7,8;0,4;0,4" o:connectangles="0,0,0,0,0,0,0,0,0,0,0"/>
                    <o:lock v:ext="edit" aspectratio="t"/>
                  </v:shape>
                  <v:shape id="Freeform 3055" o:spid="_x0000_s1208" style="position:absolute;left:629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sp8UA&#10;AADdAAAADwAAAGRycy9kb3ducmV2LnhtbESPzWrDMBCE74W+g9hCb41cH5rgWgkhxbiHgpukD7BY&#10;65/EWhlJTey3rwKFHIeZ+YbJN5MZxIWc7y0reF0kIIhrq3tuFfwci5cVCB+QNQ6WScFMHjbrx4cc&#10;M22vvKfLIbQiQthnqKALYcyk9HVHBv3CjsTRa6wzGKJ0rdQOrxFuBpkmyZs02HNc6HCkXUf1+fBr&#10;FFQfX9uyaPZpKZOTO5uh/67KWannp2n7DiLQFO7h//anVrCMSL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iynxQAAAN0AAAAPAAAAAAAAAAAAAAAAAJgCAABkcnMv&#10;ZG93bnJldi54bWxQSwUGAAAAAAQABAD1AAAAigM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3056" o:spid="_x0000_s1209" style="position:absolute;left:629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lNcgA&#10;AADdAAAADwAAAGRycy9kb3ducmV2LnhtbESPT2vCQBTE74LfYXlCL6VuDKJtzEaKbcFCD/6r52f2&#10;mUSzb0N2q/HbdwsFj8PM/IZJ552pxYVaV1lWMBpGIIhzqysuFOy2H0/PIJxH1lhbJgU3cjDP+r0U&#10;E22vvKbLxhciQNglqKD0vkmkdHlJBt3QNsTBO9rWoA+yLaRu8RrgppZxFE2kwYrDQokNLUrKz5sf&#10;o+DxvY5P4+/94mW5uk0O5m389bmySj0MutcZCE+dv4f/20utYBpHI/h7E5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SU1yAAAAN0AAAAPAAAAAAAAAAAAAAAAAJgCAABk&#10;cnMvZG93bnJldi54bWxQSwUGAAAAAAQABAD1AAAAjQMAAAAA&#10;" path="m,32c,15,18,,40,v,,,,,l40,c63,,80,15,80,32v,,,,,l80,32c80,50,63,64,40,64v,,,,,l40,64c18,64,,50,,32v,,,,,xe" fillcolor="#a79f9b" strokeweight="0">
                    <v:path arrowok="t" o:connecttype="custom" o:connectlocs="0,4;5,0;5,0;5,0;9,4;9,4;9,4;5,7;5,7;5,7;0,4;0,4" o:connectangles="0,0,0,0,0,0,0,0,0,0,0,0"/>
                    <o:lock v:ext="edit" aspectratio="t"/>
                  </v:shape>
                  <v:shape id="Freeform 3057" o:spid="_x0000_s1210" style="position:absolute;left:623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6qcgA&#10;AADdAAAADwAAAGRycy9kb3ducmV2LnhtbESPQWvCQBSE74L/YXlCL6Kb5tBqdJUghBZqobVCro/s&#10;azY0+zbNbjX6691CocdhZr5h1tvBtuJEvW8cK7ifJyCIK6cbrhUcP4rZAoQPyBpbx6TgQh62m/Fo&#10;jZl2Z36n0yHUIkLYZ6jAhNBlUvrKkEU/dx1x9D5dbzFE2ddS93iOcNvKNEkepMWG44LBjnaGqq/D&#10;j1Uw9eXeyPZ7ubi+5GW+ey3eyqdCqbvJkK9ABBrCf/iv/awVPKZJCr9v4hO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Tqp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3058" o:spid="_x0000_s1211" style="position:absolute;left:622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LpcgA&#10;AADdAAAADwAAAGRycy9kb3ducmV2LnhtbESPW2vCQBSE3wv9D8sp+NZsvFA1dRVRhGJF8PLQx9Ps&#10;abKYPRuy2xj767uFgo/DzHzDzBadrURLjTeOFfSTFARx7rThQsH5tHmegPABWWPlmBTcyMNi/vgw&#10;w0y7Kx+oPYZCRAj7DBWUIdSZlD4vyaJPXE0cvS/XWAxRNoXUDV4j3FZykKYv0qLhuFBiTauS8svx&#10;2yrYfo5o+tH2z2sz2u/fTbX7cZtcqd5Tt3wFEagL9/B/+00rGA/SI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8ulyAAAAN0AAAAPAAAAAAAAAAAAAAAAAJgCAABk&#10;cnMvZG93bnJldi54bWxQSwUGAAAAAAQABAD1AAAAjQM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3059" o:spid="_x0000_s1212" style="position:absolute;left:622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rcgA&#10;AADdAAAADwAAAGRycy9kb3ducmV2LnhtbESPW2vCQBSE34X+h+UU+iK6aQheoquIbUHBB2/t8zF7&#10;mqRmz4bsVuO/7xYEH4eZ+YaZzltTiQs1rrSs4LUfgSDOrC45V3A8fPRGIJxH1lhZJgU3cjCfPXWm&#10;mGp75R1d9j4XAcIuRQWF93UqpcsKMuj6tiYO3rdtDPogm1zqBq8BbioZR9FAGiw5LBRY07Kg7Lz/&#10;NQq671X8k3x+Lcer7W1wMm/JZr21Sr08t4sJCE+tf4Tv7ZVWMIyjBP7fh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oatyAAAAN0AAAAPAAAAAAAAAAAAAAAAAJgCAABk&#10;cnMvZG93bnJldi54bWxQSwUGAAAAAAQABAD1AAAAjQMAAAAA&#10;" path="m,32c,15,18,,40,v,,,,,l40,c63,,80,15,80,32v,,,,,l80,32c80,50,63,64,40,64v,,,,,l40,64c18,64,,50,,32v,,,,,xe" fillcolor="#a79f9b" strokeweight="0">
                    <v:path arrowok="t" o:connecttype="custom" o:connectlocs="0,4;5,0;5,0;5,0;10,4;10,4;10,4;5,7;5,7;5,7;0,4;0,4" o:connectangles="0,0,0,0,0,0,0,0,0,0,0,0"/>
                    <o:lock v:ext="edit" aspectratio="t"/>
                  </v:shape>
                  <v:rect id="Rectangle 3060" o:spid="_x0000_s1213" style="position:absolute;left:631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8K8cA&#10;AADdAAAADwAAAGRycy9kb3ducmV2LnhtbESPQWvCQBSE74L/YXmCN7NRaCtpVqmFiD30UG2hx9fs&#10;M0mbfRuyaxL7611B8DjMzDdMuh5MLTpqXWVZwTyKQRDnVldcKPg8ZLMlCOeRNdaWScGZHKxX41GK&#10;ibY9f1C394UIEHYJKii9bxIpXV6SQRfZhjh4R9sa9EG2hdQt9gFuarmI40dpsOKwUGJDryXlf/uT&#10;UfB22GWZ/f0++83P/ztJtz0OX1ulppPh5RmEp8Hfw7f2Tit4WsQPcH0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dvCvHAAAA3QAAAA8AAAAAAAAAAAAAAAAAmAIAAGRy&#10;cy9kb3ducmV2LnhtbFBLBQYAAAAABAAEAPUAAACMAwAAAAA=&#10;" fillcolor="#59524f" stroked="f">
                    <o:lock v:ext="edit" aspectratio="t"/>
                  </v:rect>
                  <v:rect id="Rectangle 3061" o:spid="_x0000_s1214" style="position:absolute;left:624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iXMUA&#10;AADdAAAADwAAAGRycy9kb3ducmV2LnhtbESPT4vCMBTE74LfITzBm6Z6UKlGWYWKHjysf8Dj2+bZ&#10;drd5KU3U6qc3C4LHYWZ+w8wWjSnFjWpXWFYw6EcgiFOrC84UHA9JbwLCeWSNpWVS8CAHi3m7NcNY&#10;2zt/023vMxEg7GJUkHtfxVK6NCeDrm8r4uBdbG3QB1lnUtd4D3BTymEUjaTBgsNCjhWtckr/9lej&#10;YHvYJIn9PT/88ue5I+nWl+a0Vqrbab6mIDw1/hN+tzdawXgYjeD/TX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yJcxQAAAN0AAAAPAAAAAAAAAAAAAAAAAJgCAABkcnMv&#10;ZG93bnJldi54bWxQSwUGAAAAAAQABAD1AAAAigMAAAAA&#10;" fillcolor="#59524f" stroked="f">
                    <o:lock v:ext="edit" aspectratio="t"/>
                  </v:rect>
                  <v:shape id="Freeform 3062" o:spid="_x0000_s1215" style="position:absolute;left:6319;top:15695;width:15;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FwccA&#10;AADdAAAADwAAAGRycy9kb3ducmV2LnhtbESPW2vCQBSE3wv+h+UIfdONFhqJriKCUlp88ALq2yF7&#10;zMXs2ZBdTdpf3y0IfRxm5htmtuhMJR7UuMKygtEwAkGcWl1wpuB4WA8mIJxH1lhZJgXf5GAx773M&#10;MNG25R099j4TAcIuQQW593UipUtzMuiGtiYO3tU2Bn2QTSZ1g22Am0qOo+hdGiw4LORY0yqn9La/&#10;GwXFfVvG9debbX/KalseT5fN+fOi1Gu/W05BeOr8f/jZ/tAK4nEUw9+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FRcHHAAAA3QAAAA8AAAAAAAAAAAAAAAAAmAIAAGRy&#10;cy9kb3ducmV2LnhtbFBLBQYAAAAABAAEAPUAAACMAwAAAAA=&#10;" path="m,8c,4,8,,16,r,c25,,32,4,32,8v,,,,,l32,8v,5,-7,8,-16,8c16,16,16,16,16,16r,c8,16,,13,,8v,,,,,xe" fillcolor="#cfcbc9" strokeweight="0">
                    <v:path arrowok="t" o:connecttype="custom" o:connectlocs="0,1;2,0;2,0;3,1;3,1;3,1;2,2;2,2;2,2;0,1;0,1" o:connectangles="0,0,0,0,0,0,0,0,0,0,0"/>
                    <o:lock v:ext="edit" aspectratio="t"/>
                  </v:shape>
                  <v:shape id="Freeform 3063" o:spid="_x0000_s1216" style="position:absolute;left:631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1iMQA&#10;AADdAAAADwAAAGRycy9kb3ducmV2LnhtbERPTWvCQBC9C/0PyxS8mY0Bq01dpRWEHkrFJEW8Ddlp&#10;kjY7G7KrSf999yB4fLzv9XY0rbhS7xrLCuZRDIK4tLrhSkGR72crEM4ja2wtk4I/crDdPEzWmGo7&#10;8JGuma9ECGGXooLa+y6V0pU1GXSR7YgD9217gz7AvpK6xyGEm1YmcfwkDTYcGmrsaFdT+ZtdjILh&#10;OT8tip9DYi5fb5/neVJ++MYpNX0cX19AeBr9XXxzv2sFyyQOc8O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9YjEAAAA3QAAAA8AAAAAAAAAAAAAAAAAmAIAAGRycy9k&#10;b3ducmV2LnhtbFBLBQYAAAAABAAEAPUAAACJ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Freeform 3064" o:spid="_x0000_s1217" style="position:absolute;left:624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0KMgA&#10;AADdAAAADwAAAGRycy9kb3ducmV2LnhtbESPT2vCQBTE70K/w/IKvemmClqjmyCCUiweagX19si+&#10;5o/ZtyG7mrSfvlso9DjMzG+YZdqbWtypdaVlBc+jCARxZnXJuYLjx2b4AsJ5ZI21ZVLwRQ7S5GGw&#10;xFjbjt/pfvC5CBB2MSoovG9iKV1WkEE3sg1x8D5ta9AH2eZSt9gFuKnlOIqm0mDJYaHAhtYFZdfD&#10;zSgob/tq1rxNbPdd1fvqeLpsz7uLUk+P/WoBwlPv/8N/7VetYDaO5vD7JjwBm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nQo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3065" o:spid="_x0000_s1218" style="position:absolute;left:624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vU8MA&#10;AADdAAAADwAAAGRycy9kb3ducmV2LnhtbERPTWvCQBC9C/6HZQRvdZOA2kZXaQXBgyhVS+ltyI5J&#10;NDsbsquJ/949FDw+3vd82ZlK3KlxpWUF8SgCQZxZXXKu4HRcv72DcB5ZY2WZFDzIwXLR780x1bbl&#10;b7offC5CCLsUFRTe16mULivIoBvZmjhwZ9sY9AE2udQNtiHcVDKJook0WHJoKLCmVUHZ9XAzCtqP&#10;4+/4dNkn5vbztfuLk2zrS6fUcNB9zkB46vxL/O/eaAXTJA7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1vU8MAAADdAAAADwAAAAAAAAAAAAAAAACYAgAAZHJzL2Rv&#10;d25yZXYueG1sUEsFBgAAAAAEAAQA9QAAAIgDA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3066" o:spid="_x0000_s1219" type="#_x0000_t75" style="position:absolute;left:624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MwHGAAAA3QAAAA8AAABkcnMvZG93bnJldi54bWxEj0FrwkAUhO+C/2F5Qm+6idBWoqtoocGC&#10;hxoVPD6yzySYfRuyG03/fVcQPA4z8w2zWPWmFjdqXWVZQTyJQBDnVldcKDgevsczEM4ja6wtk4I/&#10;crBaDgcLTLS9855umS9EgLBLUEHpfZNI6fKSDLqJbYiDd7GtQR9kW0jd4j3ATS2nUfQhDVYcFkps&#10;6Kuk/Jp1RkG3yXSaXn7PdPiZvafHbreVp51Sb6N+PQfhqfev8LO91Qo+p3EMjzfhC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0zAcYAAADdAAAADwAAAAAAAAAAAAAA&#10;AACfAgAAZHJzL2Rvd25yZXYueG1sUEsFBgAAAAAEAAQA9wAAAJIDAAAAAA==&#10;">
                    <v:imagedata r:id="rId69" o:title=""/>
                  </v:shape>
                  <v:shape id="Freeform 3067" o:spid="_x0000_s1220" style="position:absolute;left:624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bsUA&#10;AADdAAAADwAAAGRycy9kb3ducmV2LnhtbESPT2sCMRTE74LfITyhN826gsrWKCIteKnUP6XXx+Z1&#10;s5i8bDepu377plDwOMz8ZpjVpndW3KgNtWcF00kGgrj0uuZKweX8Ol6CCBFZo/VMCu4UYLMeDlZY&#10;aN/xkW6nWIlUwqFABSbGppAylIYcholviJP35VuHMcm2krrFLpU7K/Msm0uHNacFgw3tDJXX049T&#10;sLBvzhw/64Wc2cN5+/5SfXwfOqWeRv32GUSkPj7C//ReJy6f5v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7pu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3068" o:spid="_x0000_s1221" style="position:absolute;left:627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OfcYA&#10;AADdAAAADwAAAGRycy9kb3ducmV2LnhtbESPzWrDMBCE74W+g9hAb40cF5rYtRKKS2gvCeQHel2s&#10;jWVsrVxLSdy3jwqFHIfZ+WanWI22ExcafONYwWyagCCunG64VnA8rJ8XIHxA1tg5JgW/5GG1fHwo&#10;MNfuyju67EMtIoR9jgpMCH0upa8MWfRT1xNH7+QGiyHKoZZ6wGuE206mSfIqLTYcGwz2VBqq2v3Z&#10;xjc+W8xMuWmyY/bdb9Py8BMWH0o9Tcb3NxCBxnA//k9/aQXzdPYCf2siAu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OfcYAAADdAAAADwAAAAAAAAAAAAAAAACYAgAAZHJz&#10;L2Rvd25yZXYueG1sUEsFBgAAAAAEAAQA9QAAAIsDAAAAAA==&#10;" fillcolor="#a79f9b" stroked="f">
                    <o:lock v:ext="edit" aspectratio="t"/>
                  </v:rect>
                </v:group>
                <v:group id="Group 3069" o:spid="_x0000_s1222" style="position:absolute;left:7821;top:9264;width:2880;height:443" coordorigin="5301,15548" coordsize="109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htfsYAAADdAAAADwAAAGRycy9kb3ducmV2LnhtbESPT2vCQBTE74LfYXmC&#10;t7qJf0t0FRGVHqRQLZTeHtlnEsy+Ddk1id++KxQ8DjPzG2a16UwpGqpdYVlBPIpAEKdWF5wp+L4c&#10;3t5BOI+ssbRMCh7kYLPu91aYaNvyFzVnn4kAYZeggtz7KpHSpTkZdCNbEQfvamuDPsg6k7rGNsBN&#10;KcdRNJcGCw4LOVa0yym9ne9GwbHFdjuJ983pdt09fi+zz59TTEoNB912CcJT51/h//aHVrAYx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aG1+xgAAAN0A&#10;AAAPAAAAAAAAAAAAAAAAAKoCAABkcnMvZG93bnJldi54bWxQSwUGAAAAAAQABAD6AAAAnQMAAAAA&#10;">
                  <o:lock v:ext="edit" aspectratio="t"/>
                  <v:shape id="Picture 3070" o:spid="_x0000_s1223"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hTTFAAAA3QAAAA8AAABkcnMvZG93bnJldi54bWxEj09rAjEUxO+C3yG8Qm+a1VKVrVHEorQn&#10;8Q/S42Pz3CzdvCxJqqufvhEEj8PM/IaZzltbizP5UDlWMOhnIIgLpysuFRz2q94ERIjIGmvHpOBK&#10;AeazbmeKuXYX3tJ5F0uRIBxyVGBibHIpQ2HIYui7hjh5J+ctxiR9KbXHS4LbWg6zbCQtVpwWDDa0&#10;NFT87v6sAlua9fXH3+SRb9+nz+Vq87bGjVKvL+3iA0SkNj7Dj/aXVjAeDt7h/iY9AT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IU0xQAAAN0AAAAPAAAAAAAAAAAAAAAA&#10;AJ8CAABkcnMvZG93bnJldi54bWxQSwUGAAAAAAQABAD3AAAAkQMAAAAA&#10;">
                    <v:imagedata r:id="rId67" o:title=""/>
                  </v:shape>
                  <v:shape id="Picture 3071" o:spid="_x0000_s1224"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msfzEAAAA3QAAAA8AAABkcnMvZG93bnJldi54bWxEj0GLwjAUhO8L/ofwhL2taT2odI0ioiAe&#10;BLvCXh/Nsy0mL7WJbf33G0HY4zAz3zDL9WCN6Kj1tWMF6SQBQVw4XXOp4PKz/1qA8AFZo3FMCp7k&#10;Yb0afSwx067nM3V5KEWEsM9QQRVCk0npi4os+olriKN3da3FEGVbSt1iH+HWyGmSzKTFmuNChQ1t&#10;Kypu+cMquJ+638X8mPfdjp7X3Kf7Cxqj1Od42HyDCDSE//C7fdAK5tN0Bq838Qn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msfzEAAAA3QAAAA8AAAAAAAAAAAAAAAAA&#10;nwIAAGRycy9kb3ducmV2LnhtbFBLBQYAAAAABAAEAPcAAACQAwAAAAA=&#10;">
                    <v:imagedata r:id="rId68" o:title=""/>
                  </v:shape>
                  <v:shape id="Picture 3072" o:spid="_x0000_s1225"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uvtjFAAAA3QAAAA8AAABkcnMvZG93bnJldi54bWxEj0FrAjEUhO+F/ofwCr11s1pQWY1SLEo9&#10;SVXE42Pz3CxuXpYk1dVfb4SCx2FmvmEms8424kw+1I4V9LIcBHHpdM2Vgt128TECESKyxsYxKbhS&#10;gNn09WWChXYX/qXzJlYiQTgUqMDE2BZShtKQxZC5ljh5R+ctxiR9JbXHS4LbRvbzfCAt1pwWDLY0&#10;N1SeNn9Wga3M8nrwN7nn2+r4PV+sP5e4Vur9rfsag4jUxWf4v/2jFQz7vSE83qQn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r7YxQAAAN0AAAAPAAAAAAAAAAAAAAAA&#10;AJ8CAABkcnMvZG93bnJldi54bWxQSwUGAAAAAAQABAD3AAAAkQMAAAAA&#10;">
                    <v:imagedata r:id="rId67" o:title=""/>
                  </v:shape>
                  <v:rect id="Rectangle 3073" o:spid="_x0000_s1226" style="position:absolute;left:5325;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s3sMA&#10;AADdAAAADwAAAGRycy9kb3ducmV2LnhtbERPPWvDMBDdC/0P4gpdSiLbQxLcKKGEFjoUnDgdOl6s&#10;q21snYyk2s6/r4ZAxsf73u5n04uRnG8tK0iXCQjiyuqWawXf54/FBoQPyBp7y6TgSh72u8eHLeba&#10;TnyisQy1iCHsc1TQhDDkUvqqIYN+aQfiyP1aZzBE6GqpHU4x3PQyS5KVNNhybGhwoENDVVf+GQUX&#10;/ur6joz7eXdHfZ4Pxcu1KJR6fprfXkEEmsNdfHN/agXrLI1z4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Ts3sMAAADdAAAADwAAAAAAAAAAAAAAAACYAgAAZHJzL2Rv&#10;d25yZXYueG1sUEsFBgAAAAAEAAQA9QAAAIgDAAAAAA==&#10;" fillcolor="#1a1a1a" stroked="f">
                    <o:lock v:ext="edit" aspectratio="t"/>
                  </v:rect>
                  <v:shape id="Freeform 3074" o:spid="_x0000_s1227" style="position:absolute;left:5321;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ccA&#10;AADdAAAADwAAAGRycy9kb3ducmV2LnhtbESPQUvDQBSE74L/YXmCN7tpD2rSbosKWluqYMyhx2f2&#10;mQSzb0Petk3/fbcg9DjMzDfMbDG4Vu2pl8azgfEoAUVcettwZaD4fr17BCUB2WLrmQwcSWAxv76a&#10;YWb9gb9on4dKRQhLhgbqELpMaylrcigj3xFH79f3DkOUfaVtj4cId62eJMm9dthwXKixo5eayr98&#10;5wxI+vksabFefeT58W2z3BY/VhJjbm+GpymoQEO4hP/b79bAw2ScwvlNfAJ6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15XHAAAA3QAAAA8AAAAAAAAAAAAAAAAAmAIAAGRy&#10;cy9kb3ducmV2LnhtbFBLBQYAAAAABAAEAPUAAACMAwAAAAA=&#10;" path="m,l40,r,15l,15,,xm8,11l4,7r32,l32,11r,-8l36,7,4,7,8,3r,8xe" fillcolor="black" strokeweight="0">
                    <v:path arrowok="t" o:connecttype="custom" o:connectlocs="0,0;40,0;40,15;0,15;0,0;8,11;4,7;36,7;32,11;32,3;36,7;4,7;8,3;8,11" o:connectangles="0,0,0,0,0,0,0,0,0,0,0,0,0,0"/>
                    <o:lock v:ext="edit" aspectratio="t" verticies="t"/>
                  </v:shape>
                  <v:shape id="Freeform 3075" o:spid="_x0000_s1228" style="position:absolute;left:5309;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MsMA&#10;AADdAAAADwAAAGRycy9kb3ducmV2LnhtbERPTU/CQBC9m/gfNmPCTbaWRE1hIVZDMIaLwIHjpDt0&#10;C93Z0l2g/nvnYOLx5X3PFoNv1ZX62AQ28DTOQBFXwTZcG9htl4+voGJCttgGJgM/FGExv7+bYWHD&#10;jb/pukm1khCOBRpwKXWF1rFy5DGOQ0cs3CH0HpPAvta2x5uE+1bnWfasPTYsDQ47endUnTYXL72T&#10;s/ty2bpc7ssD4fp8LO3qw5jRw/A2BZVoSP/iP/enNfCS57Jf3sgT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6/MsMAAADdAAAADwAAAAAAAAAAAAAAAACYAgAAZHJzL2Rv&#10;d25yZXYueG1sUEsFBgAAAAAEAAQA9QAAAIgDAAAAAA==&#10;" path="m48,3c48,2,47,,46,v,,,,,l46,,3,c2,,,2,,3v,,,,,l,3,,14v,1,2,2,3,2c3,16,3,16,3,16r,l46,16v1,,2,-1,2,-2c48,14,48,14,48,14l48,3xe" fillcolor="#1a1a1a" strokeweight="0">
                    <v:path arrowok="t" o:connecttype="custom" o:connectlocs="6,1;6,0;6,0;6,0;1,0;1,0;0,1;0,1;0,1;0,2;0,2;1,2;1,2;1,2;6,2;6,2;6,2;6,2;6,1" o:connectangles="0,0,0,0,0,0,0,0,0,0,0,0,0,0,0,0,0,0,0"/>
                    <o:lock v:ext="edit" aspectratio="t"/>
                  </v:shape>
                  <v:shape id="Freeform 3076" o:spid="_x0000_s1229" style="position:absolute;left:5305;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yh8MA&#10;AADdAAAADwAAAGRycy9kb3ducmV2LnhtbESPQWsCMRSE7wX/Q3hCbzVroO6yGkUtLb2qLXh8bJ6b&#10;xc3Lsom6/feNIHgcZuYbZrEaXCuu1IfGs4bpJANBXHnTcK3h5/D5VoAIEdlg65k0/FGA1XL0ssDS&#10;+Bvv6LqPtUgQDiVqsDF2pZShsuQwTHxHnLyT7x3GJPtamh5vCe5aqbJsJh02nBYsdrS1VJ33F6fh&#10;9x1NTuroPlRhL7NjscnN16D163hYz0FEGuIz/Gh/Gw25UlO4v0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cyh8MAAADdAAAADwAAAAAAAAAAAAAAAACYAgAAZHJzL2Rv&#10;d25yZXYueG1sUEsFBgAAAAAEAAQA9QAAAIgDAAAAAA==&#10;" path="m48,11r2,5l48,13r6,3l11,16r6,-2l14,17r2,-6l16,22,13,16r3,2l11,16r43,l49,19r2,-2l48,22r,-11xm64,22v,3,,5,-2,6l60,30v-1,2,-3,2,-6,2l11,32v-1,,-3,,-4,-1l4,29c2,28,,25,,22l,11c,9,1,7,3,6l6,3c7,1,9,,11,l54,v3,,6,2,7,4l63,7v1,1,1,3,1,4l64,22xe" fillcolor="black" strokeweight="0">
                    <v:path arrowok="t" o:connecttype="custom" o:connectlocs="6,1;7,2;6,1;7,2;2,2;3,1;2,2;2,1;2,2;2,2;2,2;2,2;7,2;7,2;7,2;6,2;6,1;8,2;8,3;8,3;7,3;2,3;1,3;1,3;0,2;0,1;1,0;1,0;2,0;7,0;8,0;8,0;8,1;8,2" o:connectangles="0,0,0,0,0,0,0,0,0,0,0,0,0,0,0,0,0,0,0,0,0,0,0,0,0,0,0,0,0,0,0,0,0,0"/>
                    <o:lock v:ext="edit" aspectratio="t" verticies="t"/>
                  </v:shape>
                  <v:rect id="Rectangle 3077" o:spid="_x0000_s1230" style="position:absolute;left:6342;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RicUA&#10;AADdAAAADwAAAGRycy9kb3ducmV2LnhtbESPQWvCQBSE74L/YXlCL1I35qCSuoqIQg+F1NhDj6/Z&#10;1yQk+zbsbjX+e7cgeBxm5htmvR1MJy7kfGNZwXyWgCAurW64UvB1Pr6uQPiArLGzTApu5GG7GY/W&#10;mGl75RNdilCJCGGfoYI6hD6T0pc1GfQz2xNH79c6gyFKV0nt8BrhppNpkiykwYbjQo097Wsq2+LP&#10;KPjhj7Zrybjvg/vU52GfT295rtTLZNi9gQg0hGf40X7XCpZpmsL/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BGJxQAAAN0AAAAPAAAAAAAAAAAAAAAAAJgCAABkcnMv&#10;ZG93bnJldi54bWxQSwUGAAAAAAQABAD1AAAAigMAAAAA&#10;" fillcolor="#1a1a1a" stroked="f">
                    <o:lock v:ext="edit" aspectratio="t"/>
                  </v:rect>
                  <v:shape id="Freeform 3078" o:spid="_x0000_s1231" style="position:absolute;left:6338;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qwscA&#10;AADdAAAADwAAAGRycy9kb3ducmV2LnhtbESPQUvDQBSE70L/w/IEb3ZjBLVpt6UKWhVbaJpDj8/s&#10;Mwlm34a8tU3/fVcQPA4z8w0zWwyuVQfqpfFs4GacgCIuvW24MlDsnq8fQElAtth6JgMnEljMRxcz&#10;zKw/8pYOeahUhLBkaKAOocu0lrImhzL2HXH0vnzvMETZV9r2eIxw1+o0Se60w4bjQo0dPdVUfuc/&#10;zoBMNo8yKd7f1nl+evlY7YtPK4kxV5fDcgoq0BD+w3/tV2vgPk1v4fdNfAJ6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KsLHAAAA3QAAAA8AAAAAAAAAAAAAAAAAmAIAAGRy&#10;cy9kb3ducmV2LnhtbFBLBQYAAAAABAAEAPUAAACMAwAAAAA=&#10;" path="m32,3r4,4l4,7,8,3r,8l4,7r32,l32,11r,-8xm40,15l,15,,,40,r,15xe" fillcolor="black" strokeweight="0">
                    <v:path arrowok="t" o:connecttype="custom" o:connectlocs="32,3;36,7;4,7;8,3;8,11;4,7;36,7;32,11;32,3;40,15;0,15;0,0;40,0;40,15" o:connectangles="0,0,0,0,0,0,0,0,0,0,0,0,0,0"/>
                    <o:lock v:ext="edit" aspectratio="t" verticies="t"/>
                  </v:shape>
                  <v:rect id="Rectangle 3079" o:spid="_x0000_s1232" style="position:absolute;left:5802;top:15679;width:4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sZsYA&#10;AADdAAAADwAAAGRycy9kb3ducmV2LnhtbESPQWvCQBSE74X+h+UVvBTdGKQt0U0oYsGDEKs9eHxm&#10;X5OQ7Nuwu9X477sFocdhZr5hVsVoenEh51vLCuazBARxZXXLtYKv48f0DYQPyBp7y6TgRh6K/PFh&#10;hZm2V/6kyyHUIkLYZ6igCWHIpPRVQwb9zA7E0fu2zmCI0tVSO7xGuOllmiQv0mDLcaHBgdYNVd3h&#10;xyg4867rOzLutHF7fRzX5fOtLJWaPI3vSxCBxvAfvre3WsFrmi7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UsZsYAAADdAAAADwAAAAAAAAAAAAAAAACYAgAAZHJz&#10;L2Rvd25yZXYueG1sUEsFBgAAAAAEAAQA9QAAAIsDAAAAAA==&#10;" fillcolor="#1a1a1a" stroked="f">
                    <o:lock v:ext="edit" aspectratio="t"/>
                  </v:rect>
                  <v:shape id="Freeform 3080" o:spid="_x0000_s1233" style="position:absolute;left:5798;top:15676;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aVsYA&#10;AADdAAAADwAAAGRycy9kb3ducmV2LnhtbESPwWrDMBBE74X+g9hCLiGRY9KmuFFCMRTnYAJN8gGL&#10;tbXdWisjqbbz91Gg0OMwM2+Y7X4ynRjI+daygtUyAUFcWd1yreBy/li8gvABWWNnmRRcycN+9/iw&#10;xUzbkT9pOIVaRAj7DBU0IfSZlL5qyKBf2p44el/WGQxRulpqh2OEm06mSfIiDbYcFxrsKW+o+jn9&#10;GgUuzYdjh2ZVf6/bYl6Ufn4MpVKzp+n9DUSgKfyH/9oHrWCTps9wfxOf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RaVsYAAADdAAAADwAAAAAAAAAAAAAAAACYAgAAZHJz&#10;L2Rvd25yZXYueG1sUEsFBgAAAAAEAAQA9QAAAIsDAAAAAA==&#10;" path="m,l56,r,15l,15,,xm8,11l4,7r48,l48,11r,-8l52,7,4,7,8,3r,8xe" fillcolor="black" strokeweight="0">
                    <v:path arrowok="t" o:connecttype="custom" o:connectlocs="0,0;56,0;56,15;0,15;0,0;8,11;4,7;52,7;48,11;48,3;52,7;4,7;8,3;8,11" o:connectangles="0,0,0,0,0,0,0,0,0,0,0,0,0,0"/>
                    <o:lock v:ext="edit" aspectratio="t" verticies="t"/>
                  </v:shape>
                  <v:rect id="Rectangle 3081" o:spid="_x0000_s1234" style="position:absolute;left:5826;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PMcA&#10;AADdAAAADwAAAGRycy9kb3ducmV2LnhtbESPQWvCQBSE7wX/w/KE3uqmOdgSXaUVEtJDDzUKHp/Z&#10;ZxKbfRuyqyb99d1CweMwM98wy/VgWnGl3jWWFTzPIhDEpdUNVwp2Rfr0CsJ5ZI2tZVIwkoP1avKw&#10;xETbG3/RdesrESDsElRQe98lUrqyJoNuZjvi4J1sb9AH2VdS93gLcNPKOIrm0mDDYaHGjjY1ld/b&#10;i1HwUeRpas+H0b8ffz5Juuw07DOlHqfD2wKEp8Hfw//tXCt4ieM5/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6fjzHAAAA3QAAAA8AAAAAAAAAAAAAAAAAmAIAAGRy&#10;cy9kb3ducmV2LnhtbFBLBQYAAAAABAAEAPUAAACMAwAAAAA=&#10;" fillcolor="#59524f" stroked="f">
                    <o:lock v:ext="edit" aspectratio="t"/>
                  </v:rect>
                  <v:shape id="Freeform 3082" o:spid="_x0000_s1235" style="position:absolute;left:5822;top:15676;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1mMYA&#10;AADdAAAADwAAAGRycy9kb3ducmV2LnhtbESPQUvDQBSE7wX/w/IEb+3GIMam3QTRFsWbVbC9PbLP&#10;ZG32bdjdpvHfu4LgcZiZb5h1PdlejOSDcazgepGBIG6cNtwqeH/bzu9AhIissXdMCr4pQF1dzNZY&#10;anfmVxp3sRUJwqFEBV2MQyllaDqyGBZuIE7ep/MWY5K+ldrjOcFtL/Msu5UWDaeFDgd66Kg57k5W&#10;wUgvmw+zNO3+a78cng7F0T/ebJS6upzuVyAiTfE//Nd+1gqKPC/g9016Ar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y1mMYAAADdAAAADwAAAAAAAAAAAAAAAACYAgAAZHJz&#10;L2Rvd25yZXYueG1sUEsFBgAAAAAEAAQA9QAAAIsDAAAAAA==&#10;" path="m,l24,r,23l,23,,xm8,19l4,15r16,l16,19,16,3r4,4l4,7,8,3r,16xe" fillcolor="#1c1c1c" strokecolor="#1c1c1c" strokeweight="0">
                    <v:path arrowok="t" o:connecttype="custom" o:connectlocs="0,0;24,0;24,23;0,23;0,0;8,19;4,15;20,15;16,19;16,3;20,7;4,7;8,3;8,19" o:connectangles="0,0,0,0,0,0,0,0,0,0,0,0,0,0"/>
                    <o:lock v:ext="edit" aspectratio="t" verticies="t"/>
                  </v:shape>
                  <v:shape id="Freeform 3083" o:spid="_x0000_s1236" style="position:absolute;left:541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RI8UA&#10;AADdAAAADwAAAGRycy9kb3ducmV2LnhtbERPz2vCMBS+D/wfwhN2GTO1h81VoxShbDAHzgm9Pppn&#10;U2xeapNp9a83h8GOH9/vxWqwrThT7xvHCqaTBARx5XTDtYL9T/E8A+EDssbWMSm4kofVcvSwwEy7&#10;C3/TeRdqEUPYZ6jAhNBlUvrKkEU/cR1x5A6utxgi7Gupe7zEcNvKNElepMWGY4PBjtaGquPu1yp4&#10;8uXGyPb0Nrt95mW+/iq25Xuh1ON4yOcgAg3hX/zn/tAKXtM0zo1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FEjxQAAAN0AAAAPAAAAAAAAAAAAAAAAAJgCAABkcnMv&#10;ZG93bnJldi54bWxQSwUGAAAAAAQABAD1AAAAigMAAAAA&#10;" path="m,32c,15,22,,48,r,c75,,96,15,96,32v,,,,,l96,32c96,50,75,64,48,64v,,,,,l48,64c22,64,,50,,32v,,,,,xe" fillcolor="#cfcbc9" strokeweight="0">
                    <v:path arrowok="t" o:connecttype="custom" o:connectlocs="0,4;6,0;6,0;11,4;11,4;11,4;6,8;6,8;6,8;0,4;0,4" o:connectangles="0,0,0,0,0,0,0,0,0,0,0"/>
                    <o:lock v:ext="edit" aspectratio="t"/>
                  </v:shape>
                  <v:shape id="Freeform 3084" o:spid="_x0000_s1237" style="position:absolute;left:540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gL8cA&#10;AADdAAAADwAAAGRycy9kb3ducmV2LnhtbESPQWvCQBSE74X+h+UVvOnGIFqjq5SKUGwRGj14fGaf&#10;yWL2bchuY9pf3y0IPQ4z8w2zXPe2Fh213jhWMB4lIIgLpw2XCo6H7fAZhA/IGmvHpOCbPKxXjw9L&#10;zLS78Sd1eShFhLDPUEEVQpNJ6YuKLPqRa4ijd3GtxRBlW0rd4i3CbS3TJJlKi4bjQoUNvVZUXPMv&#10;q2B3ntD81I2PGzPZ799N/fHjtoVSg6f+ZQEiUB/+w/f2m1YwS9M5/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aoC/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3085" o:spid="_x0000_s1238" style="position:absolute;left:540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KE8UA&#10;AADdAAAADwAAAGRycy9kb3ducmV2LnhtbERPy2rCQBTdC/2H4QpuRCemojZ1FNEWFFxYH13fZq5J&#10;auZOyEw1/r2zELo8nPd03phSXKl2hWUFg34Egji1uuBMwfHw2ZuAcB5ZY2mZFNzJwXz20ppiou2N&#10;v+i695kIIewSVJB7XyVSujQng65vK+LAnW1t0AdYZ1LXeAvhppRxFI2kwYJDQ44VLXNKL/s/o6D7&#10;Uca/w9P38m29u49+zGq43eysUp12s3gH4anx/+Kne60VjOPXsD+8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UoTxQAAAN0AAAAPAAAAAAAAAAAAAAAAAJgCAABkcnMv&#10;ZG93bnJldi54bWxQSwUGAAAAAAQABAD1AAAAigMAAAAA&#10;" path="m,32c,15,18,,40,v,,,,,l40,c63,,80,15,80,32v,,,,,l80,32c80,50,63,64,40,64v,,,,,l40,64c18,64,,50,,32v,,,,,xe" fillcolor="#a79f9b" strokeweight="0">
                    <v:path arrowok="t" o:connecttype="custom" o:connectlocs="0,4;5,0;5,0;5,0;9,4;9,4;9,4;5,7;5,7;5,7;0,4;0,4" o:connectangles="0,0,0,0,0,0,0,0,0,0,0,0"/>
                    <o:lock v:ext="edit" aspectratio="t"/>
                  </v:shape>
                  <v:shape id="Freeform 3086" o:spid="_x0000_s1239" style="position:absolute;left:534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uY8gA&#10;AADdAAAADwAAAGRycy9kb3ducmV2LnhtbESP3WrCQBSE7wXfYTmF3hTdqFA1dZUghBbaQv2B3B6y&#10;p9nQ7NmY3Wrs03cLBS+HmfmGWW1624gzdb52rGAyTkAQl07XXCk4HvLRAoQPyBobx6TgSh426+Fg&#10;hal2F97ReR8qESHsU1RgQmhTKX1pyKIfu5Y4ep+usxii7CqpO7xEuG3kNEkepcWa44LBlraGyq/9&#10;t1Xw4Is3I5vTcvHzmhXZ9j3/KJ5zpe7v+uwJRKA+3ML/7RetYD6dTeDvTX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25j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3087" o:spid="_x0000_s1240" style="position:absolute;left:533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kg8cA&#10;AADdAAAADwAAAGRycy9kb3ducmV2LnhtbESPQWvCQBSE74X+h+UVvNWNUbSmriItQqkiVD30+Jp9&#10;TRazb0N2G1N/vSsIHoeZ+YaZLTpbiZYabxwrGPQTEMS504YLBYf96vkFhA/IGivHpOCfPCzmjw8z&#10;zLQ78Re1u1CICGGfoYIyhDqT0uclWfR9VxNH79c1FkOUTSF1g6cIt5VMk2QsLRqOCyXW9FZSftz9&#10;WQWfPyOafreDw7sZbbdrU23ObpUr1Xvqlq8gAnXhHr61P7SCSTpM4fomP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npIP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3088" o:spid="_x0000_s1241" style="position:absolute;left:5345;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occA&#10;AADdAAAADwAAAGRycy9kb3ducmV2LnhtbESPQWvCQBSE7wX/w/IEb3VjBCupq6ho9dCLWoTeXrPP&#10;JJh9G7LbJPrr3ULB4zAz3zCzRWdK0VDtCssKRsMIBHFqdcGZgq/T9nUKwnlkjaVlUnAjB4t572WG&#10;ibYtH6g5+kwECLsEFeTeV4mULs3JoBvaijh4F1sb9EHWmdQ1tgFuShlH0UQaLDgs5FjROqf0evw1&#10;CopN7Jry/rFetaPV525anX++8azUoN8t30F46vwz/N/eawVv8XgMf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PF6H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shape id="Freeform 3089" o:spid="_x0000_s1242" style="position:absolute;left:5428;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RC8kA&#10;AADdAAAADwAAAGRycy9kb3ducmV2LnhtbESPW2vCQBSE3wv9D8sp9K1uqqKSugkitBTFBy+gvh2y&#10;p7k0ezZkVxP7691CoY/DzHzDzNPe1OJKrSstK3gdRCCIM6tLzhUc9u8vMxDOI2usLZOCGzlIk8eH&#10;Ocbadryl687nIkDYxaig8L6JpXRZQQbdwDbEwfuyrUEfZJtL3WIX4KaWwyiaSIMlh4UCG1oWlH3v&#10;LkZBedlU02Y9st1PVW+qw/H8cVqdlXp+6hdvIDz1/j/81/7UCqbD0Rh+34QnIJ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sRC8kAAADdAAAADwAAAAAAAAAAAAAAAACYAgAA&#10;ZHJzL2Rvd25yZXYueG1sUEsFBgAAAAAEAAQA9QAAAI4DAAAAAA==&#10;" path="m,8c,4,8,,16,r,c25,,32,4,32,8v,,,,,l32,8v,5,-7,8,-16,8c16,16,16,16,16,16r,c8,16,,13,,8v,,,,,xe" fillcolor="#cfcbc9" strokeweight="0">
                    <v:path arrowok="t" o:connecttype="custom" o:connectlocs="0,1;2,0;2,0;4,1;4,1;4,1;2,2;2,2;2,2;0,1;0,1" o:connectangles="0,0,0,0,0,0,0,0,0,0,0"/>
                    <o:lock v:ext="edit" aspectratio="t"/>
                  </v:shape>
                  <v:shape id="Freeform 3090" o:spid="_x0000_s1243" style="position:absolute;left:5424;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q8cA&#10;AADdAAAADwAAAGRycy9kb3ducmV2LnhtbESPQWvCQBSE74L/YXkFb7pJxLbGrFKFQg+lUrWIt0f2&#10;NYnNvg3Z1aT/vlsQPA4z8w2TrXpTiyu1rrKsIJ5EIIhzqysuFBz2r+NnEM4ja6wtk4JfcrBaDgcZ&#10;ptp2/EnXnS9EgLBLUUHpfZNK6fKSDLqJbYiD921bgz7ItpC6xS7ATS2TKHqUBisOCyU2tCkp/9ld&#10;jIJuvj/ODudtYi5f649TnOTvvnJKjR76lwUIT72/h2/tN63gKZnO4P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kKv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3091" o:spid="_x0000_s1244" style="position:absolute;left:535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q58cA&#10;AADdAAAADwAAAGRycy9kb3ducmV2LnhtbESPT2sCMRTE74LfITyht5pVQWVrFBGU0uKhKrTeHpvX&#10;/ePmZdlEd/XTG0HwOMzMb5jZojWluFDtcssKBv0IBHFidc6pgsN+/T4F4TyyxtIyKbiSg8W825lh&#10;rG3DP3TZ+VQECLsYFWTeV7GULsnIoOvbijh4/7Y26IOsU6lrbALclHIYRWNpMOewkGFFq4yS0+5s&#10;FOTnbTGpvke2uRXltjj8Hjd/X0el3nrt8gOEp9a/ws/2p1YwGY7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lKufHAAAA3QAAAA8AAAAAAAAAAAAAAAAAmAIAAGRy&#10;cy9kb3ducmV2LnhtbFBLBQYAAAAABAAEAPUAAACMAwAAAAA=&#10;" path="m,8c,4,8,,16,r,c25,,32,4,32,8v,,,,,l32,8v,5,-7,8,-16,8c16,16,16,16,16,16r,c8,16,,13,,8v,,,,,xe" fillcolor="#cfcbc9" strokeweight="0">
                    <v:path arrowok="t" o:connecttype="custom" o:connectlocs="0,1;2,0;2,0;4,1;4,1;4,1;2,2;2,2;2,2;0,1;0,1" o:connectangles="0,0,0,0,0,0,0,0,0,0,0"/>
                    <o:lock v:ext="edit" aspectratio="t"/>
                  </v:shape>
                  <v:shape id="Freeform 3092" o:spid="_x0000_s1245" style="position:absolute;left:535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rR8cA&#10;AADdAAAADwAAAGRycy9kb3ducmV2LnhtbESPT2vCQBTE74LfYXmCN90YadXoKm2h0EOp+A/x9sg+&#10;k9js25BdTfz2bqHgcZiZ3zCLVWtKcaPaFZYVjIYRCOLU6oIzBfvd52AKwnlkjaVlUnAnB6tlt7PA&#10;RNuGN3Tb+kwECLsEFeTeV4mULs3JoBvaijh4Z1sb9EHWmdQ1NgFuShlH0as0WHBYyLGij5zS3+3V&#10;KGhmu+PL/rKOzfXw/nMaxem3L5xS/V77NgfhqfXP8H/7SyuYxOMJ/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q0f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3093" o:spid="_x0000_s1246" type="#_x0000_t75" style="position:absolute;left:535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xvzDAAAA3QAAAA8AAABkcnMvZG93bnJldi54bWxET02LwjAQvQv+hzDC3jRVWZWuUdwFi4IH&#10;rS7scWjGtmwzKU2q9d+bg+Dx8b6X685U4kaNKy0rGI8iEMSZ1SXnCi7n7XABwnlkjZVlUvAgB+tV&#10;v7fEWNs7n+iW+lyEEHYxKii8r2MpXVaQQTeyNXHgrrYx6ANscqkbvIdwU8lJFM2kwZJDQ4E1/RSU&#10;/aetUdB+pzpJrsc/Ou8Xn8mlPezk70Gpj0G3+QLhqfNv8cu90wrmk2mYG96EJ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LG/MMAAADdAAAADwAAAAAAAAAAAAAAAACf&#10;AgAAZHJzL2Rvd25yZXYueG1sUEsFBgAAAAAEAAQA9wAAAI8DAAAAAA==&#10;">
                    <v:imagedata r:id="rId69" o:title=""/>
                  </v:shape>
                  <v:shape id="Freeform 3094" o:spid="_x0000_s1247" style="position:absolute;left:535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0f8UA&#10;AADdAAAADwAAAGRycy9kb3ducmV2LnhtbESPT2sCMRTE74V+h/AKvdVsFbSuRhFpoZeKf/H62Dw3&#10;S5OXdZO667c3gtDjMPObYabzzllxoSZUnhW89zIQxIXXFZcK9ruvtw8QISJrtJ5JwZUCzGfPT1PM&#10;tW95Q5dtLEUq4ZCjAhNjnUsZCkMOQ8/XxMk7+cZhTLIppW6wTeXOyn6WDaXDitOCwZqWhorf7Z9T&#10;MLI/zmyO1UgO7Gq3WH+Wh/OqVer1pVtMQETq4n/4QX/rxPUHY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nR/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3095" o:spid="_x0000_s1248" style="position:absolute;left:5393;top:15676;width: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F8YA&#10;AADdAAAADwAAAGRycy9kb3ducmV2LnhtbESPwWrCQBCG70LfYRmhN90YSjXRVUpKaS8VqkKvQ3bM&#10;BrOzaXar6dt3DoUeh3/+b77Z7EbfqSsNsQ1sYDHPQBHXwbbcGDgdX2YrUDEhW+wCk4EfirDb3k02&#10;WNpw4w+6HlKjBMKxRAMupb7UOtaOPMZ56IklO4fBY5JxaLQd8CZw3+k8yx61x5blgsOeKkf15fDt&#10;ReP1goWr3tviVHz2+7w6fqXVszH30/FpDSrRmP6X/9pv1sAyfxB/+UYQ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i/F8YAAADdAAAADwAAAAAAAAAAAAAAAACYAgAAZHJz&#10;L2Rvd25yZXYueG1sUEsFBgAAAAAEAAQA9QAAAIsDAAAAAA==&#10;" fillcolor="#a79f9b" stroked="f">
                    <o:lock v:ext="edit" aspectratio="t"/>
                  </v:rect>
                  <v:shape id="Picture 3096" o:spid="_x0000_s1249" type="#_x0000_t75" style="position:absolute;left:5460;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fjDAAAA3QAAAA8AAABkcnMvZG93bnJldi54bWxEj0+LwjAUxO8LfofwBG9rWhH/VKOIKHhb&#10;rHp/NM+2tHkpSdT67c3Cwh6HmfkNs972phVPcr62rCAdJyCIC6trLhVcL8fvBQgfkDW2lknBmzxs&#10;N4OvNWbavvhMzzyUIkLYZ6igCqHLpPRFRQb92HbE0btbZzBE6UqpHb4i3LRykiQzabDmuFBhR/uK&#10;iiZ/GAX+xyyb5lzMdrl7L2775Tx9HJxSo2G/W4EI1If/8F/7pBXMJ9MUft/EJyA3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uV+MMAAADdAAAADwAAAAAAAAAAAAAAAACf&#10;AgAAZHJzL2Rvd25yZXYueG1sUEsFBgAAAAAEAAQA9wAAAI8DAAAAAA==&#10;">
                    <v:imagedata r:id="rId70" o:title=""/>
                  </v:shape>
                  <v:shape id="Picture 3097" o:spid="_x0000_s1250" type="#_x0000_t75" style="position:absolute;left:5508;top:15672;width: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p3HGAAAA3QAAAA8AAABkcnMvZG93bnJldi54bWxEj0FrwkAUhO+F/oflFbwU3ZgWLamrtILo&#10;STBKe31mn0kw+zZkn5r++26h4HGYmW+Y2aJ3jbpSF2rPBsajBBRx4W3NpYHDfjV8AxUE2WLjmQz8&#10;UIDF/PFhhpn1N97RNZdSRQiHDA1UIm2mdSgqchhGviWO3sl3DiXKrtS2w1uEu0anSTLRDmuOCxW2&#10;tKyoOOcXZ2DbTF70cvss32Mnx01t3ef6+GXM4Kn/eAcl1Ms9/N/eWAPT9DWFvzfxCe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46nccYAAADdAAAADwAAAAAAAAAAAAAA&#10;AACfAgAAZHJzL2Rvd25yZXYueG1sUEsFBgAAAAAEAAQA9wAAAJIDAAAAAA==&#10;">
                    <v:imagedata r:id="rId71" o:title=""/>
                  </v:shape>
                  <v:shape id="Picture 3098" o:spid="_x0000_s1251" type="#_x0000_t75" style="position:absolute;left:5579;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rhTDAAAA3QAAAA8AAABkcnMvZG93bnJldi54bWxEj0+LwjAUxO+C3yE8YW+a6i7+qUYRUdib&#10;2F3vj+bZljYvJYlav70RBI/DzPyGWW0604gbOV9ZVjAeJSCIc6srLhT8/x2GcxA+IGtsLJOCB3nY&#10;rPu9Faba3vlEtywUIkLYp6igDKFNpfR5SQb9yLbE0btYZzBE6QqpHd4j3DRykiRTabDiuFBiS7uS&#10;8jq7GgX+aBZ1fcqn28w95ufdYja+7p1SX4NuuwQRqAuf8Lv9qxXMJj/f8HoTn4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WuFMMAAADdAAAADwAAAAAAAAAAAAAAAACf&#10;AgAAZHJzL2Rvd25yZXYueG1sUEsFBgAAAAAEAAQA9wAAAI8DAAAAAA==&#10;">
                    <v:imagedata r:id="rId70" o:title=""/>
                  </v:shape>
                  <v:shape id="Picture 3099" o:spid="_x0000_s1252" type="#_x0000_t75" style="position:absolute;left:5325;top:15552;width:50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DERjEAAAA3QAAAA8AAABkcnMvZG93bnJldi54bWxEj81qwzAQhO+FvoPYQm61nB+a4FoJIZCk&#10;9FY7uS/WVjaxVsZSbOftq0Khx2FmvmHy3WRbMVDvG8cK5kkKgrhyumGj4FIeXzcgfEDW2DomBQ/y&#10;sNs+P+WYaTfyFw1FMCJC2GeooA6hy6T0VU0WfeI64uh9u95iiLI3Uvc4Rrht5SJN36TFhuNCjR0d&#10;aqpuxd0qMA2H834+Yvk5LA/F9XIqb+lJqdnLtH8HEWgK/+G/9odWsF6sVvD7Jj4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DERjEAAAA3QAAAA8AAAAAAAAAAAAAAAAA&#10;nwIAAGRycy9kb3ducmV2LnhtbFBLBQYAAAAABAAEAPcAAACQAwAAAAA=&#10;">
                    <v:imagedata r:id="rId72" o:title=""/>
                  </v:shape>
                  <v:shape id="Picture 3100" o:spid="_x0000_s1253" type="#_x0000_t75" style="position:absolute;left:5301;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1sjFAAAA3QAAAA8AAABkcnMvZG93bnJldi54bWxEj0+LwjAUxO8LfofwBG9rqugq1Sgiu7IH&#10;L/45eHw0z7bYvJQmxtZPvxGEPQ4z8xtmuW5NJQI1rrSsYDRMQBBnVpecKziffj7nIJxH1lhZJgUd&#10;OViveh9LTLV98IHC0eciQtilqKDwvk6ldFlBBt3Q1sTRu9rGoI+yyaVu8BHhppLjJPmSBkuOCwXW&#10;tC0oux3vRkEwz/33YcT3bnNxlnfddR7KoNSg324WIDy1/j/8bv9qBbPxZAqvN/E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ntbIxQAAAN0AAAAPAAAAAAAAAAAAAAAA&#10;AJ8CAABkcnMvZG93bnJldi54bWxQSwUGAAAAAAQABAD3AAAAkQMAAAAA&#10;">
                    <v:imagedata r:id="rId73" o:title=""/>
                  </v:shape>
                  <v:shape id="Freeform 3101" o:spid="_x0000_s1254" style="position:absolute;left:5305;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jfcYA&#10;AADdAAAADwAAAGRycy9kb3ducmV2LnhtbESPQWsCMRSE7wX/Q3hCbzXrVlZdjSKW0h56sFbw+tg8&#10;N4ublzVJdf33TaHQ4zAz3zDLdW9bcSUfGscKxqMMBHHldMO1gsPX69MMRIjIGlvHpOBOAdarwcMS&#10;S+1u/EnXfaxFgnAoUYGJsSulDJUhi2HkOuLknZy3GJP0tdQebwluW5lnWSEtNpwWDHa0NVSd999W&#10;wcebzKfHQ3G8Wz/Z7uaG9eXlWanHYb9ZgIjUx//wX/tdK5jmkwJ+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jfcYAAADdAAAADwAAAAAAAAAAAAAAAACYAgAAZHJz&#10;L2Rvd25yZXYueG1sUEsFBgAAAAAEAAQA9QAAAIsDAAAAAA==&#10;" path="m24,v7,5,6,6,8,11c31,36,29,100,26,127,24,134,3,144,,133,2,117,5,84,9,61,12,39,15,29,24,e" fillcolor="#242832" strokeweight="0">
                    <v:path arrowok="t" o:connecttype="custom" o:connectlocs="3,0;4,2;4,16;0,17;2,8;3,0" o:connectangles="0,0,0,0,0,0"/>
                    <o:lock v:ext="edit" aspectratio="t"/>
                  </v:shape>
                  <v:shape id="Freeform 3102" o:spid="_x0000_s1255" style="position:absolute;left:5774;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WMgA&#10;AADdAAAADwAAAGRycy9kb3ducmV2LnhtbESPT2sCMRTE70K/Q3iFXkSz2lZlaxRpKXroof5Br4/N&#10;6+7i5iXdRF330xuh0OMwM79hpvPGVOJMtS8tKxj0ExDEmdUl5wp228/eBIQPyBory6TgSh7ms4fO&#10;FFNtL7ym8ybkIkLYp6igCMGlUvqsIIO+bx1x9H5sbTBEWedS13iJcFPJYZKMpMGS40KBjt4Lyo6b&#10;k1Hgfrv4dX1u96/btV19t27ZfiwOSj09Nos3EIGa8B/+a6+0gvHwZQz3N/EJ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JZ1YyAAAAN0AAAAPAAAAAAAAAAAAAAAAAJgCAABk&#10;cnMvZG93bnJldi54bWxQSwUGAAAAAAQABAD1AAAAjQMAAAAA&#10;" path="m,12c,6,6,,12,v,,,,,l12,,36,v7,,12,6,12,12c48,12,48,12,48,12r,l48,84v,7,-5,12,-12,12c36,96,36,96,36,96r,l12,96c6,96,,91,,84v,,,,,l,12xe" fillcolor="#838497" strokeweight="0">
                    <v:path arrowok="t" o:connecttype="custom" o:connectlocs="0,2;2,0;2,0;2,0;5,0;5,0;6,2;6,2;6,2;6,11;6,11;5,12;5,12;5,12;2,12;2,12;0,11;0,11;0,2" o:connectangles="0,0,0,0,0,0,0,0,0,0,0,0,0,0,0,0,0,0,0"/>
                    <o:lock v:ext="edit" aspectratio="t"/>
                  </v:shape>
                  <v:shape id="Freeform 3103" o:spid="_x0000_s1256" style="position:absolute;left:5802;top:15584;width:32;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zscA&#10;AADdAAAADwAAAGRycy9kb3ducmV2LnhtbESPTWvDMAyG74P+B6PCbqvdjy0jq1vKoDB26Fg/6I4i&#10;1pLQWA6x26b/vjoMdhSv3kd65sveN+pCXawDWxiPDCjiIriaSwv73frpFVRMyA6bwGThRhGWi8HD&#10;HHMXrvxNl20qlUA45mihSqnNtY5FRR7jKLTEkv2GzmOSsSu16/AqcN/oiTEv2mPNcqHClt4rKk7b&#10;sxfK8xoz89m67Gy+pg2fjofNz9Tax2G/egOVqE//y3/tD2chm8zkXbERE9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Oc7HAAAA3QAAAA8AAAAAAAAAAAAAAAAAmAIAAGRy&#10;cy9kb3ducmV2LnhtbFBLBQYAAAAABAAEAPUAAACMAwAAAAA=&#10;" path="m,16c,8,8,,16,v,,,,,l16,,48,v9,,16,8,16,16c64,16,64,16,64,16r,l64,80v,9,-7,16,-16,16c48,96,48,96,48,96r,l16,96c8,96,,89,,80v,,,,,l,16xe" fillcolor="#d5e9e9" strokeweight="0">
                    <v:path arrowok="t" o:connecttype="custom" o:connectlocs="0,2;2,0;2,0;2,0;6,0;6,0;8,2;8,2;8,2;8,10;8,10;6,12;6,12;6,12;2,12;2,12;0,10;0,10;0,2" o:connectangles="0,0,0,0,0,0,0,0,0,0,0,0,0,0,0,0,0,0,0"/>
                    <o:lock v:ext="edit" aspectratio="t"/>
                  </v:shape>
                  <v:shape id="Freeform 3104" o:spid="_x0000_s1257" style="position:absolute;left:5798;top:15580;width:40;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i/cYA&#10;AADdAAAADwAAAGRycy9kb3ducmV2LnhtbESPQWvCQBSE74L/YXmCl1I3irUaXaUUAoKIGHvo8Zl9&#10;JsHs25BdNfrr3ULB4zAz3zCLVWsqcaXGlZYVDAcRCOLM6pJzBT+H5H0KwnlkjZVlUnAnB6tlt7PA&#10;WNsb7+ma+lwECLsYFRTe17GULivIoBvYmjh4J9sY9EE2udQN3gLcVHIURRNpsOSwUGBN3wVl5/Ri&#10;FHzUm9S4bZQ83nabLZ3o1yXHsVL9Xvs1B+Gp9a/wf3utFXyOxjP4e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gi/cYAAADdAAAADwAAAAAAAAAAAAAAAACYAgAAZHJz&#10;L2Rvd25yZXYueG1sUEsFBgAAAAAEAAQA9QAAAIsDAAAAAA==&#10;" path="m,24c,23,1,22,1,21l6,10c7,8,8,7,10,6l21,1c22,1,23,,24,l56,v2,,3,1,4,1l71,6v2,1,3,2,4,4l80,21v,1,,2,,3l80,88v,2,,3,,4l75,103v-1,2,-2,3,-4,4l60,112v-1,,-2,,-4,l24,112v-1,,-2,,-3,l10,107c8,106,7,105,6,103l1,92c1,91,,90,,88l,24xm16,88r,-3l21,96,17,92r11,5l24,96r32,l53,97,64,92r-4,4l65,85r-1,3l64,24r1,4l60,17r4,4l53,16r3,l24,16r4,l17,21r4,-4l16,28r,-4l16,88xe" fillcolor="#454545" strokecolor="#454545" strokeweight="0">
                    <v:path arrowok="t" o:connecttype="custom" o:connectlocs="0,3;1,3;1,2;2,1;3,1;3,0;7,0;8,1;9,1;10,2;10,3;10,3;10,11;10,12;10,13;9,14;8,14;7,14;3,14;3,14;2,14;1,13;1,12;0,11;0,3;2,11;2,11;3,12;3,12;4,13;3,12;7,12;7,13;8,12;8,12;9,11;8,11;8,3;9,4;8,3;8,3;7,2;7,2;3,2;4,2;3,3;3,3;2,4;2,3;2,11" o:connectangles="0,0,0,0,0,0,0,0,0,0,0,0,0,0,0,0,0,0,0,0,0,0,0,0,0,0,0,0,0,0,0,0,0,0,0,0,0,0,0,0,0,0,0,0,0,0,0,0,0,0"/>
                    <o:lock v:ext="edit" aspectratio="t" verticies="t"/>
                  </v:shape>
                  <v:shape id="Freeform 3105" o:spid="_x0000_s1258" style="position:absolute;left:5611;top:15584;width:104;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XMIA&#10;AADdAAAADwAAAGRycy9kb3ducmV2LnhtbERPW2vCMBR+H/gfwhF8m6nitRrFbQwEUfHyAw7NsSk2&#10;J6XJ2u7fm4fBHj+++3rb2VI0VPvCsYLRMAFBnDldcK7gfvt+X4DwAVlj6ZgU/JKH7ab3tsZUu5Yv&#10;1FxDLmII+xQVmBCqVEqfGbLoh64ijtzD1RZDhHUudY1tDLelHCfJTFosODYYrOjTUPa8/lgFp+X5&#10;OGlnh7P5+pg27oAjW7SlUoN+t1uBCNSFf/Gfe68VzMfTuD++i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4ZcwgAAAN0AAAAPAAAAAAAAAAAAAAAAAJgCAABkcnMvZG93&#10;bnJldi54bWxQSwUGAAAAAAQABAD1AAAAhwMAAAAA&#10;" path="m,7c,4,4,,7,v,,,,,l7,,201,v4,,7,4,7,7c208,7,208,7,208,7r,l208,89v,4,-3,7,-7,7c201,96,201,96,201,96r,l7,96c4,96,,93,,89v,,,,,l,7xe" fillcolor="#d5e9e9" strokeweight="0">
                    <v:path arrowok="t" o:connecttype="custom" o:connectlocs="0,1;1,0;1,0;1,0;26,0;26,0;26,1;26,1;26,1;26,12;26,12;26,12;26,12;26,12;1,12;1,12;0,12;0,12;0,1" o:connectangles="0,0,0,0,0,0,0,0,0,0,0,0,0,0,0,0,0,0,0"/>
                    <o:lock v:ext="edit" aspectratio="t"/>
                  </v:shape>
                  <v:shape id="Freeform 3106" o:spid="_x0000_s1259" style="position:absolute;left:5607;top:15580;width:112;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YTccA&#10;AADdAAAADwAAAGRycy9kb3ducmV2LnhtbESPQWsCMRSE74X+h/AKvRTNKm1tt0YRoSDeql3F22Pz&#10;ulm6eVmTVNN/3xQEj8PMfMNM58l24kQ+tI4VjIYFCOLa6ZYbBZ/b98ELiBCRNXaOScEvBZjPbm+m&#10;WGp35g86bWIjMoRDiQpMjH0pZagNWQxD1xNn78t5izFL30jt8ZzhtpPjoniWFlvOCwZ7Whqqvzc/&#10;VsFxV+1TtTgcvNmu0vrBH5ePr2ul7u/S4g1EpBSv4Ut7pRVMxk8j+H+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WE3HAAAA3QAAAA8AAAAAAAAAAAAAAAAAmAIAAGRy&#10;cy9kb3ducmV2LnhtbFBLBQYAAAAABAAEAPUAAACMAwAAAAA=&#10;" path="m,15c,13,1,11,3,10l10,3c11,1,13,,15,l209,v3,,5,1,6,3l222,10v2,1,2,3,2,5l224,97v,3,,5,-2,6l215,110v-1,2,-3,2,-6,2l15,112v-2,,-4,,-5,-2l3,103c1,102,,100,,97l,15xm16,97l14,92r7,7l15,96r194,l204,99r7,-7l208,97r,-82l211,21r-7,-7l209,16,15,16r6,-2l14,21r2,-6l16,97xe" fillcolor="#454545" strokecolor="#454545" strokeweight="0">
                    <v:path arrowok="t" o:connecttype="custom" o:connectlocs="0,2;1,2;2,1;2,0;27,0;27,1;28,2;28,2;28,13;28,13;27,14;27,14;2,14;2,14;1,13;0,13;0,2;2,13;2,12;3,13;2,12;27,12;26,13;27,12;26,13;26,2;27,3;26,2;27,2;2,2;3,2;2,3;2,2;2,13" o:connectangles="0,0,0,0,0,0,0,0,0,0,0,0,0,0,0,0,0,0,0,0,0,0,0,0,0,0,0,0,0,0,0,0,0,0"/>
                    <o:lock v:ext="edit" aspectratio="t" verticies="t"/>
                  </v:shape>
                  <v:shape id="Freeform 3107" o:spid="_x0000_s1260" style="position:absolute;left:5711;top:15580;width:23;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oHcgA&#10;AADdAAAADwAAAGRycy9kb3ducmV2LnhtbESPT2vCQBTE7wW/w/IKvRTdGLGW1FXEUvTgwX/Y6yP7&#10;moRm367ZrcZ8+m5B6HGYmd8w03lranGhxleWFQwHCQji3OqKCwXHw0f/FYQPyBpry6TgRh7ms97D&#10;FDNtr7yjyz4UIkLYZ6igDMFlUvq8JIN+YB1x9L5sYzBE2RRSN3iNcFPLNElepMGK40KJjpYl5d/7&#10;H6PAnZ9xcxt1p/FhZ9fbzq2698WnUk+P7eINRKA2/Ifv7bVWMEnHKfy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6gdyAAAAN0AAAAPAAAAAAAAAAAAAAAAAJgCAABk&#10;cnMvZG93bnJldi54bWxQSwUGAAAAAAQABAD1AAAAjQMAAAAA&#10;" path="m,12c,6,6,,12,v,,,,,l12,,36,v7,,12,6,12,12c48,12,48,12,48,12r,l48,84v,7,-5,12,-12,12c36,96,36,96,36,96r,l12,96c6,96,,91,,84v,,,,,l,12xe" fillcolor="#838497" strokeweight="0">
                    <v:path arrowok="t" o:connecttype="custom" o:connectlocs="0,2;1,0;1,0;1,0;4,0;4,0;5,2;5,2;5,2;5,11;5,11;4,12;4,12;4,12;1,12;1,12;0,11;0,11;0,2" o:connectangles="0,0,0,0,0,0,0,0,0,0,0,0,0,0,0,0,0,0,0"/>
                    <o:lock v:ext="edit" aspectratio="t"/>
                  </v:shape>
                  <v:shape id="Freeform 3108" o:spid="_x0000_s1261" style="position:absolute;left:5591;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JrcgA&#10;AADdAAAADwAAAGRycy9kb3ducmV2LnhtbESPQWvCQBSE7wX/w/KE3upGbW2JrtJaigVFMO3B4yP7&#10;zAazb2N2m6T99d2C0OMwM98wi1VvK9FS40vHCsajBARx7nTJhYLPj7e7JxA+IGusHJOCb/KwWg5u&#10;Fphq1/GB2iwUIkLYp6jAhFCnUvrckEU/cjVx9E6usRiibAqpG+wi3FZykiQzabHkuGCwprWh/Jx9&#10;WQXcdjLzm83ldTbdmfAzvt++7I9K3Q775zmIQH34D1/b71rB4+RhC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8smtyAAAAN0AAAAPAAAAAAAAAAAAAAAAAJgCAABk&#10;cnMvZG93bnJldi54bWxQSwUGAAAAAAQABAD1AAAAjQ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3109" o:spid="_x0000_s1262" style="position:absolute;left:5528;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R2cgA&#10;AADdAAAADwAAAGRycy9kb3ducmV2LnhtbESPQWvCQBSE74L/YXlCb3WjtbZEV2ktxYJFMO3B4yP7&#10;zAazb2N2m6T99d1CweMwM98wy3VvK9FS40vHCibjBARx7nTJhYLPj9fbRxA+IGusHJOCb/KwXg0H&#10;S0y16/hAbRYKESHsU1RgQqhTKX1uyKIfu5o4eifXWAxRNoXUDXYRbis5TZK5tFhyXDBY08ZQfs6+&#10;rAJuO5n57fbyMr97N+FnMts9749K3Yz6pwWIQH24hv/bb1rBw/R+B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1HZyAAAAN0AAAAPAAAAAAAAAAAAAAAAAJgCAABk&#10;cnMvZG93bnJldi54bWxQSwUGAAAAAAQABAD1AAAAjQ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3110" o:spid="_x0000_s1263" style="position:absolute;left:540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0QsgA&#10;AADdAAAADwAAAGRycy9kb3ducmV2LnhtbESPT2vCQBTE7wW/w/KE3nSjrVaiq/QPRcEimHrw+Mg+&#10;s8Hs2zS7TdJ++m6h0OMwM79hVpveVqKlxpeOFUzGCQji3OmSCwWn99fRAoQPyBorx6Tgizxs1oOb&#10;FabadXykNguFiBD2KSowIdSplD43ZNGPXU0cvYtrLIYom0LqBrsIt5WcJslcWiw5Lhis6dlQfs0+&#10;rQJuO5n57fbjZX73ZsL35H7/dDgrdTvsH5cgAvXhP/zX3mkFD9PZDH7fx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RCyAAAAN0AAAAPAAAAAAAAAAAAAAAAAJgCAABk&#10;cnMvZG93bnJldi54bWxQSwUGAAAAAAQABAD1AAAAjQMAAAAA&#10;" path="m,8c,4,4,,8,v,,,,,l8,,24,v5,,8,4,8,8c32,8,32,8,32,8r,l32,88v,5,-3,8,-8,8c24,96,24,96,24,96r,l8,96c4,96,,93,,88v,,,,,l,8xe" fillcolor="#838497" strokeweight="0">
                    <v:path arrowok="t" o:connecttype="custom" o:connectlocs="0,1;1,0;1,0;1,0;2,0;2,0;3,1;3,1;3,1;3,11;3,11;2,12;2,12;2,12;1,12;1,12;0,11;0,11;0,1" o:connectangles="0,0,0,0,0,0,0,0,0,0,0,0,0,0,0,0,0,0,0"/>
                    <o:lock v:ext="edit" aspectratio="t"/>
                  </v:shape>
                  <v:shape id="Freeform 3111" o:spid="_x0000_s1264" style="position:absolute;left:533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qNcgA&#10;AADdAAAADwAAAGRycy9kb3ducmV2LnhtbESPT2vCQBTE7wW/w/KE3upGa9MSXaV/EIWWQtMeenxk&#10;n9nQ7Ns0uybRT+8KhR6HmfkNs1wPthYdtb5yrGA6SUAQF05XXCr4+tzcPIDwAVlj7ZgUHMnDejW6&#10;WmKmXc8f1OWhFBHCPkMFJoQmk9IXhiz6iWuIo7d3rcUQZVtK3WIf4baWsyRJpcWK44LBhp4NFT/5&#10;wSrgrpe5325/X9LbNxNO0/nr0/u3Utfj4XEBItAQ/sN/7Z1WcD+7S+HyJj4BuT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Wo1yAAAAN0AAAAPAAAAAAAAAAAAAAAAAJgCAABk&#10;cnMvZG93bnJldi54bWxQSwUGAAAAAAQABAD1AAAAjQM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3112" o:spid="_x0000_s1265" style="position:absolute;left:5428;top:15584;width:96;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FYsMA&#10;AADdAAAADwAAAGRycy9kb3ducmV2LnhtbESPQWsCMRSE70L/Q3gFb5rtglW2RimFFvG2UbDHx+a5&#10;G9y8LEmq6783hUKPw8x8w6y3o+vFlUK0nhW8zAsQxI03llsFx8PnbAUiJmSDvWdScKcI283TZI2V&#10;8Teu6apTKzKEY4UKupSGSsrYdOQwzv1AnL2zDw5TlqGVJuAtw10vy6J4lQ4t54UOB/roqLnoH6dA&#10;l1h/D7Hey92X1s0q2IM93ZWaPo/vbyASjek//NfeGQXLcrGE3zf5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FYsMAAADdAAAADwAAAAAAAAAAAAAAAACYAgAAZHJzL2Rv&#10;d25yZXYueG1sUEsFBgAAAAAEAAQA9QAAAIgDAAAAAA==&#10;" path="m,7c,4,4,,7,v,,,,,l7,,185,v4,,7,4,7,7c192,7,192,7,192,7r,l192,89v,4,-3,7,-7,7c185,96,185,96,185,96r,l7,96c4,96,,93,,89v,,,,,l,7xe" fillcolor="#d5e9e9" strokeweight="0">
                    <v:path arrowok="t" o:connecttype="custom" o:connectlocs="0,1;1,0;1,0;1,0;24,0;24,0;24,1;24,1;24,1;24,12;24,12;24,12;24,12;24,12;1,12;1,12;0,12;0,12;0,1" o:connectangles="0,0,0,0,0,0,0,0,0,0,0,0,0,0,0,0,0,0,0"/>
                    <o:lock v:ext="edit" aspectratio="t"/>
                  </v:shape>
                  <v:shape id="Freeform 3113" o:spid="_x0000_s1266" style="position:absolute;left:5424;top:15580;width:104;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ksQA&#10;AADdAAAADwAAAGRycy9kb3ducmV2LnhtbERPPW/CMBDdK/EfrEPqVhyoStoQBwFtRcUGdGC8xkcS&#10;EZ+DbSD99/WA1PHpfefz3rTiSs43lhWMRwkI4tLqhisF3/vPp1cQPiBrbC2Tgl/yMC8GDzlm2t54&#10;S9ddqEQMYZ+hgjqELpPSlzUZ9CPbEUfuaJ3BEKGrpHZ4i+GmlZMkmUqDDceGGjta1VSedhej4O3n&#10;snbnjzTdTFeH/XN1kIvlu1TqcdgvZiAC9eFffHd/aQXp5CXOjW/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22pLEAAAA3QAAAA8AAAAAAAAAAAAAAAAAmAIAAGRycy9k&#10;b3ducmV2LnhtbFBLBQYAAAAABAAEAPUAAACJAwAAAAA=&#10;" path="m,15c,13,1,11,3,10l10,3c11,1,13,,15,l193,v3,,5,1,6,3l206,10v2,1,2,3,2,5l208,97v,3,,5,-2,6l199,110v-1,2,-3,2,-6,2l15,112v-2,,-4,,-5,-2l3,103c1,102,,100,,97l,15xm16,97l14,92r7,7l15,96r178,l188,99r7,-7l192,97r,-82l195,21r-7,-7l193,16,15,16r6,-2l14,21r2,-6l16,97xe" fillcolor="#454545" strokecolor="#454545" strokeweight="0">
                    <v:path arrowok="t" o:connecttype="custom" o:connectlocs="0,2;1,2;2,1;2,0;25,0;25,1;26,2;26,2;26,13;26,13;25,14;25,14;2,14;2,14;1,13;0,13;0,2;2,13;2,12;3,13;2,12;25,12;24,13;25,12;24,13;24,2;25,3;24,2;25,2;2,2;3,2;2,3;2,2;2,13" o:connectangles="0,0,0,0,0,0,0,0,0,0,0,0,0,0,0,0,0,0,0,0,0,0,0,0,0,0,0,0,0,0,0,0,0,0"/>
                    <o:lock v:ext="edit" aspectratio="t" verticies="t"/>
                  </v:shape>
                  <v:shape id="Freeform 3114" o:spid="_x0000_s1267" style="position:absolute;left:5337;top:15636;width:24;height:16;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e+scA&#10;AADdAAAADwAAAGRycy9kb3ducmV2LnhtbESPQWvCQBSE7wX/w/KEXqRulLaxqatIqaDeaiPi7ZF9&#10;ZqPZtyG7avrvuwWhx2FmvmGm887W4kqtrxwrGA0TEMSF0xWXCvLv5dMEhA/IGmvHpOCHPMxnvYcp&#10;Ztrd+Iuu21CKCGGfoQITQpNJ6QtDFv3QNcTRO7rWYoiyLaVu8RbhtpbjJHmVFiuOCwYb+jBUnLcX&#10;q2B12W2q5Tof7G1K59QcPp/Xp1ypx363eAcRqAv/4Xt7pRWk45c3+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nXvrHAAAA3QAAAA8AAAAAAAAAAAAAAAAAmAIAAGRy&#10;cy9kb3ducmV2LnhtbFBLBQYAAAAABAAEAPUAAACMAwAAAAA=&#10;" path="m,6c,3,3,,6,v,,,,,l6,,43,v3,,5,3,5,6c48,6,48,6,48,6r,l48,27v,3,-2,5,-5,5c43,32,43,32,43,32r,l6,32c3,32,,30,,27v,,,,,l,6xe" fillcolor="#339" strokeweight="0">
                    <v:path arrowok="t" o:connecttype="custom" o:connectlocs="0,1;1,0;1,0;1,0;6,0;6,0;6,1;6,1;6,1;6,4;6,4;6,4;6,4;6,4;1,4;1,4;0,4;0,4;0,1" o:connectangles="0,0,0,0,0,0,0,0,0,0,0,0,0,0,0,0,0,0,0"/>
                    <o:lock v:ext="edit" aspectratio="t"/>
                  </v:shape>
                  <v:shape id="Freeform 3115" o:spid="_x0000_s1268" style="position:absolute;left:540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AsLwA&#10;AADdAAAADwAAAGRycy9kb3ducmV2LnhtbERPyQrCMBC9C/5DGMGbpnpwqaZFBEG8uYHHoRnbajMp&#10;TbT1781B8Ph4+zrtTCXe1LjSsoLJOAJBnFldcq7gct6NFiCcR9ZYWSYFH3KQJv3eGmNtWz7S++Rz&#10;EULYxaig8L6OpXRZQQbd2NbEgbvbxqAPsMmlbrAN4aaS0yiaSYMlh4YCa9oWlD1PL6PgtosODpmu&#10;LS+31Qv1Xj5Kq9Rw0G1WIDx1/i/+ufdawXw6C/vDm/AEZP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WgCwvAAAAN0AAAAPAAAAAAAAAAAAAAAAAJgCAABkcnMvZG93bnJldi54&#10;bWxQSwUGAAAAAAQABAD1AAAAgQM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3116" o:spid="_x0000_s1269" style="position:absolute;left:559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lK78A&#10;AADdAAAADwAAAGRycy9kb3ducmV2LnhtbESPSwvCMBCE74L/IazgTVM9+KhGEUEQb77A49KsbbXZ&#10;lCa19d8bQfA4zMw3zHLdmkK8qHK5ZQWjYQSCOLE651TB5bwbzEA4j6yxsEwK3uRgvep2lhhr2/CR&#10;XiefigBhF6OCzPsyltIlGRl0Q1sSB+9uK4M+yCqVusImwE0hx1E0kQZzDgsZlrTNKHmeaqPgtosO&#10;DpmuDc+3RY16Lx+5VarfazcLEJ5a/w//2nutYDqejOD7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FqUrvwAAAN0AAAAPAAAAAAAAAAAAAAAAAJgCAABkcnMvZG93bnJl&#10;di54bWxQSwUGAAAAAAQABAD1AAAAhAM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3117" o:spid="_x0000_s1270" style="position:absolute;left:5774;top:15636;width:56;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0ecMA&#10;AADdAAAADwAAAGRycy9kb3ducmV2LnhtbESPS4vCQBCE78L+h6GFvekkEeISHUUCokdfLLu3JtN5&#10;YKYnZGY1++8dQfBYVNVX1HI9mFbcqHeNZQXxNAJBXFjdcKXgct5OvkA4j6yxtUwK/snBevUxWmKm&#10;7Z2PdDv5SgQIuwwV1N53mZSuqMmgm9qOOHil7Q36IPtK6h7vAW5amURRKg02HBZq7Civqbie/owC&#10;Lmcl76o4br9T8zvb/uSHzuVKfY6HzQKEp8G/w6/2XiuYJ2kCzzfh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0ecMAAADdAAAADwAAAAAAAAAAAAAAAACYAgAAZHJzL2Rv&#10;d25yZXYueG1sUEsFBgAAAAAEAAQA9QAAAIgDAAAAAA==&#10;" path="m,6c,3,3,,6,v,,,,,l6,,107,v3,,5,3,5,6c112,6,112,6,112,6r,l112,27v,3,-2,5,-5,5c107,32,107,32,107,32r,l6,32c3,32,,30,,27v,,,,,l,6xe" fillcolor="#339" strokeweight="0">
                    <v:path arrowok="t" o:connecttype="custom" o:connectlocs="0,1;1,0;1,0;1,0;14,0;14,0;14,1;14,1;14,1;14,4;14,4;14,4;14,4;14,4;1,4;1,4;0,4;0,4;0,1" o:connectangles="0,0,0,0,0,0,0,0,0,0,0,0,0,0,0,0,0,0,0"/>
                    <o:lock v:ext="edit" aspectratio="t"/>
                  </v:shape>
                  <v:shape id="Freeform 3118" o:spid="_x0000_s1271" style="position:absolute;left:5329;top:15556;width:509;height:8;visibility:visible;mso-wrap-style:square;v-text-anchor:top" coordsize="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MMUA&#10;AADdAAAADwAAAGRycy9kb3ducmV2LnhtbESPQUsDMRSE74L/ITzBm826Qitr06JCxZ5sV8Hrc/Pc&#10;RDcv2022Tf+9KRQ8DjPzDTNfJteJPQ3BelZwOylAEDdeW24VfLyvbu5BhIissfNMCo4UYLm4vJhj&#10;pf2Bt7SvYysyhEOFCkyMfSVlaAw5DBPfE2fv2w8OY5ZDK/WAhwx3nSyLYiodWs4LBnt6NtT81qNT&#10;QD/pa9P7z6K29qncjWvzMr4lpa6v0uMDiEgp/ofP7VetYFZO7+D0Jj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zUwxQAAAN0AAAAPAAAAAAAAAAAAAAAAAJgCAABkcnMv&#10;ZG93bnJldi54bWxQSwUGAAAAAAQABAD1AAAAigMAAAAA&#10;" path="m,l,,509,r,8l,8,,xe" fillcolor="#339" stroked="f">
                    <v:path arrowok="t" o:connecttype="custom" o:connectlocs="0,0;0,0;509,0;509,0;509,8;509,8;0,8;0,8;0,0" o:connectangles="0,0,0,0,0,0,0,0,0"/>
                    <o:lock v:ext="edit" aspectratio="t"/>
                  </v:shape>
                  <v:shape id="Freeform 3119" o:spid="_x0000_s1272" style="position:absolute;left:5615;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B/8cA&#10;AADdAAAADwAAAGRycy9kb3ducmV2LnhtbESPQWvCQBSE7wX/w/IEL0U3taKSuootCKnVg9reH9nX&#10;JDX7NuyuMf77bkHocZiZb5jFqjO1aMn5yrKCp1ECgji3uuJCwedpM5yD8AFZY22ZFNzIw2rZe1hg&#10;qu2VD9QeQyEihH2KCsoQmlRKn5dk0I9sQxy9b+sMhihdIbXDa4SbWo6TZCoNVhwXSmzoraT8fLwY&#10;Bdv17eAm5+zrOdltft5fP3T36PdKDfrd+gVEoC78h+/tTCuYjac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qwf/HAAAA3QAAAA8AAAAAAAAAAAAAAAAAmAIAAGRy&#10;cy9kb3ducmV2LnhtbFBLBQYAAAAABAAEAPUAAACMAwAAAAA=&#10;" path="m,8l4,,76,r4,8l,8xe" fillcolor="#c1c1c1" stroked="f">
                    <v:path arrowok="t" o:connecttype="custom" o:connectlocs="0,8;4,0;76,0;80,8;0,8" o:connectangles="0,0,0,0,0"/>
                    <o:lock v:ext="edit" aspectratio="t"/>
                  </v:shape>
                  <v:shape id="Freeform 3120" o:spid="_x0000_s1273" style="position:absolute;left:5440;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kZMcA&#10;AADdAAAADwAAAGRycy9kb3ducmV2LnhtbESPQWsCMRSE7wX/Q3iFXqRma9XKahRbEKzag1bvj83r&#10;7urmZUmirv/eCEKPw8x8w4ynjanEmZwvLSt46yQgiDOrS84V7H7nr0MQPiBrrCyTgit5mE5aT2NM&#10;tb3whs7bkIsIYZ+igiKEOpXSZwUZ9B1bE0fvzzqDIUqXS+3wEuGmkt0kGUiDJceFAmv6Kig7bk9G&#10;wXJ23bjecbF/T9bzw/fnSjdt/6PUy3MzG4EI1IT/8KO90Ao+uoM+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ZGTHAAAA3QAAAA8AAAAAAAAAAAAAAAAAmAIAAGRy&#10;cy9kb3ducmV2LnhtbFBLBQYAAAAABAAEAPUAAACMAwAAAAA=&#10;" path="m,8l4,,76,r4,8l,8xe" fillcolor="#c1c1c1" stroked="f">
                    <v:path arrowok="t" o:connecttype="custom" o:connectlocs="0,8;4,0;76,0;80,8;0,8" o:connectangles="0,0,0,0,0"/>
                    <o:lock v:ext="edit" aspectratio="t"/>
                  </v:shape>
                  <v:rect id="Rectangle 3121" o:spid="_x0000_s1274" style="position:absolute;left:5309;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abcYA&#10;AADdAAAADwAAAGRycy9kb3ducmV2LnhtbESPzWrDMBCE74G+g9hCb4kcH9zgRgnBtKWHHhI3hx4X&#10;a2uZWCtjqf7p00eFQI7DzHzDbPeTbcVAvW8cK1ivEhDEldMN1wrOX2/LDQgfkDW2jknBTB72u4fF&#10;FnPtRj7RUIZaRAj7HBWYELpcSl8ZsuhXriOO3o/rLYYo+1rqHscIt61MkySTFhuOCwY7KgxVl/LX&#10;KvDf7TuXx8s5+TTVX5iK2b/aQqmnx+nwAiLQFO7hW/tDK3hOswz+38QnI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abcYAAADdAAAADwAAAAAAAAAAAAAAAACYAgAAZHJz&#10;L2Rvd25yZXYueG1sUEsFBgAAAAAEAAQA9QAAAIsDAAAAAA==&#10;" fillcolor="#eaeaea" stroked="f">
                    <o:lock v:ext="edit" aspectratio="t"/>
                  </v:rect>
                  <v:rect id="Rectangle 3122" o:spid="_x0000_s1275" style="position:absolute;left:5317;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ocUA&#10;AADdAAAADwAAAGRycy9kb3ducmV2LnhtbESPT2vCQBTE74V+h+UVvBTdmEAiqauIUMmtVD14fGSf&#10;SWj2bchu8+fbu0Khx2FmfsNs95NpxUC9aywrWK8iEMSl1Q1XCq6Xz+UGhPPIGlvLpGAmB/vd68sW&#10;c21H/qbh7CsRIOxyVFB73+VSurImg25lO+Lg3W1v0AfZV1L3OAa4aWUcRak02HBYqLGjY03lz/nX&#10;KLB4m+/JaXBf46Es3rNNMlyaRKnF23T4AOFp8v/hv3ahFWRxmsHz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hxQAAAN0AAAAPAAAAAAAAAAAAAAAAAJgCAABkcnMv&#10;ZG93bnJldi54bWxQSwUGAAAAAAQABAD1AAAAigMAAAAA&#10;" fillcolor="#d7d7d7" stroked="f">
                    <o:lock v:ext="edit" aspectratio="t"/>
                  </v:rect>
                  <v:rect id="Rectangle 3123" o:spid="_x0000_s1276" style="position:absolute;left:5734;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pcMA&#10;AADdAAAADwAAAGRycy9kb3ducmV2LnhtbERPPW/CMBDdkfofrKvEgsAhUFoFDGqDQAxdSDt0PMXX&#10;JCI+R7ETwr/HAxLj0/ve7AZTi55aV1lWMJ9FIIhzqysuFPz+HKYfIJxH1lhbJgU3crDbvow2mGh7&#10;5TP1mS9ECGGXoILS+yaR0uUlGXQz2xAH7t+2Bn2AbSF1i9cQbmoZR9FKGqw4NJTYUFpSfsk6o+DN&#10;uOU8ksfvffdHNEnNsODsS6nx6/C5BuFp8E/xw33SCt7jVZgb3o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NpcMAAADdAAAADwAAAAAAAAAAAAAAAACYAgAAZHJzL2Rv&#10;d25yZXYueG1sUEsFBgAAAAAEAAQA9QAAAIgDAAAAAA==&#10;" fillcolor="#a5a5a5" stroked="f">
                    <o:lock v:ext="edit" aspectratio="t"/>
                  </v:rect>
                  <v:rect id="Rectangle 3124" o:spid="_x0000_s1277" style="position:absolute;left:5552;top:15660;width: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oPsUA&#10;AADdAAAADwAAAGRycy9kb3ducmV2LnhtbESPS4vCQBCE78L+h6EXvIhOfK5mHcUHioe9bNyDxybT&#10;JmEzPSEzavz3jiB4LKrqK2q+bEwprlS7wrKCfi8CQZxaXXCm4O+4605BOI+ssbRMCu7kYLn4aM0x&#10;1vbGv3RNfCYChF2MCnLvq1hKl+Zk0PVsRRy8s60N+iDrTOoabwFuSjmIook0WHBYyLGiTU7pf3Ix&#10;CsbGjfqR3P9sLyeizsY0Q07WSrU/m9U3CE+Nf4df7YNW8DWYzO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2g+xQAAAN0AAAAPAAAAAAAAAAAAAAAAAJgCAABkcnMv&#10;ZG93bnJldi54bWxQSwUGAAAAAAQABAD1AAAAigMAAAAA&#10;" fillcolor="#a5a5a5" stroked="f">
                    <o:lock v:ext="edit" aspectratio="t"/>
                  </v:rect>
                  <v:rect id="Rectangle 3125" o:spid="_x0000_s1278" style="position:absolute;left:5361;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XfsIA&#10;AADdAAAADwAAAGRycy9kb3ducmV2LnhtbERPPW/CMBDdkfgP1iF1QeBAoaA0DgIqEANLAwPjKT6S&#10;qPE5ig2k/x4PSIxP7ztZdaYWd2pdZVnBZByBIM6trrhQcD7tRksQziNrrC2Tgn9ysEr7vQRjbR/8&#10;S/fMFyKEsItRQel9E0vp8pIMurFtiAN3ta1BH2BbSN3iI4SbWk6j6EsarDg0lNjQtqT8L7sZBXPj&#10;ZpNI7o8/twvRcGu6T842Sn0MuvU3CE+df4tf7oNWsJguwv7wJj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Fd+wgAAAN0AAAAPAAAAAAAAAAAAAAAAAJgCAABkcnMvZG93&#10;bnJldi54bWxQSwUGAAAAAAQABAD1AAAAhwMAAAAA&#10;" fillcolor="#a5a5a5" stroked="f">
                    <o:lock v:ext="edit" aspectratio="t"/>
                  </v:rect>
                  <v:shape id="Picture 3126" o:spid="_x0000_s1279" type="#_x0000_t75" style="position:absolute;left:5365;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yJPDAAAA3QAAAA8AAABkcnMvZG93bnJldi54bWxEj0GLwjAUhO8L/ofwBC+iqQpbqUYRYcGr&#10;cfX8aJ5ttXmpTbbWf28WFvY4zMw3zHrb21p01PrKsYLZNAFBnDtTcaHg+/Q1WYLwAdlg7ZgUvMjD&#10;djP4WGNm3JOP1OlQiAhhn6GCMoQmk9LnJVn0U9cQR+/qWoshyraQpsVnhNtazpPkU1qsOC6U2NC+&#10;pPyuf6yCm+72QT9OLj3S4qZ7PT6cL2OlRsN+twIRqA//4b/2wShI5+kMft/EJy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PIk8MAAADdAAAADwAAAAAAAAAAAAAAAACf&#10;AgAAZHJzL2Rvd25yZXYueG1sUEsFBgAAAAAEAAQA9wAAAI8DAAAAAA==&#10;">
                    <v:imagedata r:id="rId74" o:title=""/>
                  </v:shape>
                  <v:shape id="Freeform 3127" o:spid="_x0000_s1280" style="position:absolute;left:5361;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PqMYA&#10;AADdAAAADwAAAGRycy9kb3ducmV2LnhtbESP3WrCQBSE7wu+w3KE3tWNERqJbkQsgqVQqBW8PWRP&#10;fjR7Nt1dY/r23UKhl8PMfMOsN6PpxEDOt5YVzGcJCOLS6pZrBafP/dMShA/IGjvLpOCbPGyKycMa&#10;c23v/EHDMdQiQtjnqKAJoc+l9GVDBv3M9sTRq6wzGKJ0tdQO7xFuOpkmybM02HJcaLCnXUPl9Xgz&#10;Clx5eh+yy2KsuvPw+vL2tXQX65V6nI7bFYhAY/gP/7UPWkGWZin8vo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PqMYAAADdAAAADwAAAAAAAAAAAAAAAACYAgAAZHJz&#10;L2Rvd25yZXYueG1sUEsFBgAAAAAEAAQA9QAAAIsDA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3128" o:spid="_x0000_s1281" style="position:absolute;left:537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JcUA&#10;AADdAAAADwAAAGRycy9kb3ducmV2LnhtbESPwW7CMBBE75X4B2srcStOA2pQikE0Umg5lvIBq3iJ&#10;o8brNDZJ+PsaqVKPo5l5o9nsJtuKgXrfOFbwvEhAEFdON1wrOH+VT2sQPiBrbB2Tght52G1nDxvM&#10;tRv5k4ZTqEWEsM9RgQmhy6X0lSGLfuE64uhdXG8xRNnXUvc4RrhtZZokL9Jiw3HBYEeFoer7dLUK&#10;xuPKHX7ejC4OxdIdsWzeL+VNqfnjtH8FEWgK/+G/9odWkKXZEu5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r4lxQAAAN0AAAAPAAAAAAAAAAAAAAAAAJgCAABkcnMv&#10;ZG93bnJldi54bWxQSwUGAAAAAAQABAD1AAAAigMAAAAA&#10;" fillcolor="#777" strokecolor="#777" strokeweight="0">
                    <v:stroke joinstyle="round"/>
                    <o:lock v:ext="edit" aspectratio="t"/>
                  </v:rect>
                  <v:shape id="Freeform 3129" o:spid="_x0000_s1282" style="position:absolute;left:5389;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P8UA&#10;AADdAAAADwAAAGRycy9kb3ducmV2LnhtbESPT2sCMRTE7wW/Q3hCbzWrSF1Xo4ggCC0UVw8eH5u3&#10;f3DzsiZR129vCoUeh5n5DbNc96YVd3K+saxgPEpAEBdWN1wpOB13HykIH5A1tpZJwZM8rFeDtyVm&#10;2j74QPc8VCJC2GeooA6hy6T0RU0G/ch2xNErrTMYonSV1A4fEW5aOUmST2mw4bhQY0fbmopLfjMK&#10;5udSH0rZpqn93v1c2Xwdx7lT6n3YbxYgAvXhP/zX3msFs8lsCr9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Qw/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3130" o:spid="_x0000_s1283" style="position:absolute;left:5385;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2rccA&#10;AADdAAAADwAAAGRycy9kb3ducmV2LnhtbESP0WoCMRRE3wv9h3ALfatZta2yGkWlwkrpQ1c/4LK5&#10;3Wzd3CxJqqtfbwqFPg4zc4aZL3vbihP50DhWMBxkIIgrpxuuFRz226cpiBCRNbaOScGFAiwX93dz&#10;zLU78yedyliLBOGQowITY5dLGSpDFsPAdcTJ+3LeYkzS11J7PCe4beUoy16lxYbTgsGONoaqY/lj&#10;Fby/rXfjj+2a6/CdGT9ui6K8Piv1+NCvZiAi9fE//NcutILJaPICv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tq3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Freeform 3131" o:spid="_x0000_s1284" style="position:absolute;left:536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UtsYA&#10;AADdAAAADwAAAGRycy9kb3ducmV2LnhtbESPQWvCQBSE7wX/w/IEb7pRMLGpq4giiGBLtZfeHtln&#10;Esy+jdlVo7/eLQg9DjPzDTOdt6YSV2pcaVnBcBCBIM6sLjlX8HNY9ycgnEfWWFkmBXdyMJ913qaY&#10;anvjb7rufS4ChF2KCgrv61RKlxVk0A1sTRy8o20M+iCbXOoGbwFuKjmKolgaLDksFFjTsqDstL8Y&#10;BZIX9XibRJ/nJN6t3i9f1eO3HCrV67aLDxCeWv8ffrU3WkEySmL4exOe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OUtsYAAADdAAAADwAAAAAAAAAAAAAAAACYAgAAZHJz&#10;L2Rvd25yZXYueG1sUEsFBgAAAAAEAAQA9QAAAIsDA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3132" o:spid="_x0000_s1285" style="position:absolute;left:536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yusYA&#10;AADdAAAADwAAAGRycy9kb3ducmV2LnhtbESPQWvCQBSE7wX/w/KE3upGhUajq4gi7cliFHJ9ZJ9J&#10;NPs2ZFcT++u7hUKPw8x8wyzXvanFg1pXWVYwHkUgiHOrKy4UnE/7txkI55E11pZJwZMcrFeDlyUm&#10;2nZ8pEfqCxEg7BJUUHrfJFK6vCSDbmQb4uBdbGvQB9kWUrfYBbip5SSK3qXBisNCiQ1tS8pv6d0o&#10;uKZT+5Xlh1Nx6J/dOJtnl+/dh1Kvw36zAOGp9//hv/anVhBP4hh+34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oyusYAAADdAAAADwAAAAAAAAAAAAAAAACYAgAAZHJz&#10;L2Rvd25yZXYueG1sUEsFBgAAAAAEAAQA9QAAAIs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Picture 3133" o:spid="_x0000_s1286" type="#_x0000_t75" style="position:absolute;left:5556;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56mrFAAAA3QAAAA8AAABkcnMvZG93bnJldi54bWxET89rwjAUvg/2P4Q38DJmqqCOzigiiHoY&#10;snaH7fZo3trS5qUkUVv/enMYePz4fi/XvWnFhZyvLSuYjBMQxIXVNZcKvvPd2zsIH5A1tpZJwUAe&#10;1qvnpyWm2l75iy5ZKEUMYZ+igiqELpXSFxUZ9GPbEUfuzzqDIUJXSu3wGsNNK6dJMpcGa44NFXa0&#10;rahosrNRcBuaH3vqj7Nh//t6M58u3zdZrtTopd98gAjUh4f4333QChbTRZwb38Qn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epqxQAAAN0AAAAPAAAAAAAAAAAAAAAA&#10;AJ8CAABkcnMvZG93bnJldi54bWxQSwUGAAAAAAQABAD3AAAAkQMAAAAA&#10;">
                    <v:imagedata r:id="rId75" o:title=""/>
                  </v:shape>
                  <v:shape id="Freeform 3134" o:spid="_x0000_s1287" style="position:absolute;left:5552;top:15572;width:39;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VpccA&#10;AADdAAAADwAAAGRycy9kb3ducmV2LnhtbESPQWvCQBSE7wX/w/IK3uqmHhqbukoRLcFDoUbQ3h7Z&#10;12xI9m3IrjH+e7dQ6HGYmW+Y5Xq0rRio97VjBc+zBARx6XTNlYJjsXtagPABWWPrmBTcyMN6NXlY&#10;Yqbdlb9oOIRKRAj7DBWYELpMSl8asuhnriOO3o/rLYYo+0rqHq8Rbls5T5IXabHmuGCwo42hsjlc&#10;rII8rT6bwdD2fCo24Xvxccz3daPU9HF8fwMRaAz/4b92rhWk8/QV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uFaXHAAAA3QAAAA8AAAAAAAAAAAAAAAAAmAIAAGRy&#10;cy9kb3ducmV2LnhtbFBLBQYAAAAABAAEAPUAAACMAwAAAAA=&#10;" path="m,19v,,1,-1,1,-2l4,9c5,6,6,5,9,4l17,1c18,1,19,,19,l62,v2,,3,1,4,1l73,4v2,1,3,3,4,5l80,17v,1,,2,,2l80,174v,3,,5,-2,6l68,190v-1,2,-3,2,-6,2l19,192v,,-1,,-2,l9,189c7,188,5,187,4,185l1,178c1,177,,176,,174l,19xm16,174r,-3l19,178r-5,-4l22,177r-3,-1l62,176r-5,3l67,169r-3,5l64,19r1,3l62,14r4,5l59,16r3,l19,16r3,l14,19r5,-5l16,22r,-3l16,174xe" fillcolor="#777" strokecolor="#777" strokeweight="0">
                    <v:path arrowok="t" o:connecttype="custom" o:connectlocs="0,3;0,3;0,2;1,1;2,1;2,0;7,0;8,1;9,1;9,2;9,3;9,3;9,22;9,23;8,24;7,24;2,24;2,24;1,24;0,24;0,23;0,22;0,3;2,22;2,22;2,23;1,22;2,23;2,22;7,22;7,23;8,22;7,22;7,3;8,3;7,2;8,3;7,2;7,2;2,2;2,2;1,3;2,2;2,3;2,3;2,22" o:connectangles="0,0,0,0,0,0,0,0,0,0,0,0,0,0,0,0,0,0,0,0,0,0,0,0,0,0,0,0,0,0,0,0,0,0,0,0,0,0,0,0,0,0,0,0,0,0"/>
                    <o:lock v:ext="edit" aspectratio="t" verticies="t"/>
                  </v:shape>
                  <v:rect id="Rectangle 3135" o:spid="_x0000_s1288" style="position:absolute;left:5568;top:15576;width: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QdcIA&#10;AADdAAAADwAAAGRycy9kb3ducmV2LnhtbERP3W6CMBS+X+I7NGfJ7mYZms0wK3Ek6Lic+gAn9EjJ&#10;6CmjVeDt14slu/zy/W/zyXbiToNvHSt4WSYgiGunW24UXM7l8waED8gaO8ekYCYP+W7xsMVMu5G/&#10;6H4KjYgh7DNUYELoMyl9bciiX7qeOHJXN1gMEQ6N1AOOMdx2Mk2SV2mx5dhgsKfCUP19ulkFY7V2&#10;h58Po4tDsXIVlu3xWs5KPT1O+3cQgabwL/5zf2oFb+km7o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VB1wgAAAN0AAAAPAAAAAAAAAAAAAAAAAJgCAABkcnMvZG93&#10;bnJldi54bWxQSwUGAAAAAAQABAD1AAAAhwMAAAAA&#10;" fillcolor="#777" strokecolor="#777" strokeweight="0">
                    <v:stroke joinstyle="round"/>
                    <o:lock v:ext="edit" aspectratio="t"/>
                  </v:rect>
                  <v:shape id="Freeform 3136" o:spid="_x0000_s1289" style="position:absolute;left:557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85cYA&#10;AADdAAAADwAAAGRycy9kb3ducmV2LnhtbESPQWvCQBSE74L/YXlCb7qJUGNTVxGlUAQVrRdvj+xr&#10;Esy+jdlVo7++WxA8DjPzDTOZtaYSV2pcaVlBPIhAEGdWl5wrOPx89ccgnEfWWFkmBXdyMJt2OxNM&#10;tb3xjq57n4sAYZeigsL7OpXSZQUZdANbEwfv1zYGfZBNLnWDtwA3lRxG0UgaLDksFFjToqDstL8Y&#10;BZLn9fsqiTbnZLRefly21eNYxkq99dr5JwhPrX+Fn+1vrSAZjm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985cYAAADdAAAADwAAAAAAAAAAAAAAAACYAgAAZHJz&#10;L2Rvd25yZXYueG1sUEsFBgAAAAAEAAQA9QAAAIsDA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3137" o:spid="_x0000_s1290" style="position:absolute;left:5568;top:15580;width:23;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hBccA&#10;AADdAAAADwAAAGRycy9kb3ducmV2LnhtbESPT2vCQBTE70K/w/IK3nRjCq1Ns4pYij1ZjEKuj+zL&#10;H82+Ddmtif303ULB4zAzv2HS9WhacaXeNZYVLOYRCOLC6oYrBafjx2wJwnlkja1lUnAjB+vVwyTF&#10;RNuBD3TNfCUChF2CCmrvu0RKV9Rk0M1tRxy80vYGfZB9JXWPQ4CbVsZR9CwNNhwWauxoW1Nxyb6N&#10;gnP2ZL/yYn+s9uNtWOSvefnzvlNq+jhu3kB4Gv09/N/+1Ape4mU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4QXHAAAA3QAAAA8AAAAAAAAAAAAAAAAAmAIAAGRy&#10;cy9kb3ducmV2LnhtbFBLBQYAAAAABAAEAPUAAACMAwAAAAA=&#10;" path="m,16c,14,1,12,3,11l11,3c12,1,14,,16,l32,v3,,5,1,6,3l46,11v2,1,2,3,2,5l48,96v,3,,5,-2,6l38,110v-1,2,-3,2,-6,2l16,112v-2,,-4,,-5,-2l3,102c1,101,,99,,96l,16xm16,96l14,91r8,8l16,96r16,l27,99r8,-8l32,96r,-80l35,22,27,14r5,2l16,16r6,-2l14,22r2,-6l16,96xe" fillcolor="#454545" strokecolor="#454545" strokeweight="0">
                    <v:path arrowok="t" o:connecttype="custom" o:connectlocs="0,2;0,2;1,1;2,0;3,0;4,1;5,2;5,2;5,12;5,13;4,14;3,14;2,14;1,14;0,13;0,12;0,2;2,12;1,12;2,13;2,12;3,12;3,13;4,12;3,12;3,2;4,3;3,2;3,2;2,2;2,2;1,3;2,2;2,12" o:connectangles="0,0,0,0,0,0,0,0,0,0,0,0,0,0,0,0,0,0,0,0,0,0,0,0,0,0,0,0,0,0,0,0,0,0"/>
                    <o:lock v:ext="edit" aspectratio="t" verticies="t"/>
                  </v:shape>
                  <v:shape id="Freeform 3138" o:spid="_x0000_s1291" style="position:absolute;left:555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kbMUA&#10;AADdAAAADwAAAGRycy9kb3ducmV2LnhtbESPT2vCQBTE74LfYXmF3nQTCzZN3YgIgtCCGHvo8ZF9&#10;+UOzb+Puqum37wpCj8PM/IZZrUfTiys531lWkM4TEMSV1R03Cr5Ou1kGwgdkjb1lUvBLHtbFdLLC&#10;XNsbH+lahkZECPscFbQhDLmUvmrJoJ/bgTh6tXUGQ5SukdrhLcJNLxdJspQGO44LLQ60ban6KS9G&#10;wdt3rY+17LPMfu4OZzYfp7R0Sj0/jZt3EIHG8B9+tPdawesie4H7m/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eRs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3139" o:spid="_x0000_s1292" style="position:absolute;left:555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jEcYA&#10;AADdAAAADwAAAGRycy9kb3ducmV2LnhtbESP3WoCMRSE7wt9h3AK3mnWH1pZjVKLwpbSi259gMPm&#10;uFndnCxJ1LVP3xSEXg4z8w2zXPe2FRfyoXGsYDzKQBBXTjdcK9h/74ZzECEia2wdk4IbBVivHh+W&#10;mGt35S+6lLEWCcIhRwUmxi6XMlSGLIaR64iTd3DeYkzS11J7vCa4beUky56lxYbTgsGO3gxVp/Js&#10;FXxsN+/Tz92G63DMjJ+2RVH+zJQaPPWvCxCR+vgfvrcLreBlMp/B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RjEcYAAADdAAAADwAAAAAAAAAAAAAAAACYAgAAZHJz&#10;L2Rvd25yZXYueG1sUEsFBgAAAAAEAAQA9QAAAIsDA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3140" o:spid="_x0000_s1293" type="#_x0000_t75" style="position:absolute;left:5738;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vrfFAAAA3QAAAA8AAABkcnMvZG93bnJldi54bWxEj0FrwkAUhO+F/oflFXoR3VRplegmFKGQ&#10;a9a250f2mUSzb9PsNqb/visIHoeZ+YbZ5ZPtxEiDbx0reFkkIIgrZ1quFXwePuYbED4gG+wck4I/&#10;8pBnjw87TI27cEmjDrWIEPYpKmhC6FMpfdWQRb9wPXH0jm6wGKIcamkGvES47eQySd6kxZbjQoM9&#10;7RuqzvrXKjjpcR/0z8GtS1qd9KRnxdf3TKnnp+l9CyLQFO7hW7swCtbLzStc38QnI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bb63xQAAAN0AAAAPAAAAAAAAAAAAAAAA&#10;AJ8CAABkcnMvZG93bnJldi54bWxQSwUGAAAAAAQABAD3AAAAkQMAAAAA&#10;">
                    <v:imagedata r:id="rId74" o:title=""/>
                  </v:shape>
                  <v:shape id="Freeform 3141" o:spid="_x0000_s1294" style="position:absolute;left:5734;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5jMUA&#10;AADdAAAADwAAAGRycy9kb3ducmV2LnhtbESPQWvCQBSE74L/YXlCb7qpBQ2pqxRFqBQKasDrI/tM&#10;YrNv4+42xn/fLQgeh5n5hlmsetOIjpyvLSt4nSQgiAuray4V5MftOAXhA7LGxjIpuJOH1XI4WGCm&#10;7Y331B1CKSKEfYYKqhDaTEpfVGTQT2xLHL2zdQZDlK6U2uEtwk0jp0kykwZrjgsVtrSuqPg5/BoF&#10;rsi/u/nlrT83p263+bqm7mK9Ui+j/uMdRKA+PMOP9qdWMJ+mM/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jmMxQAAAN0AAAAPAAAAAAAAAAAAAAAAAJgCAABkcnMv&#10;ZG93bnJldi54bWxQSwUGAAAAAAQABAD1AAAAigM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3142" o:spid="_x0000_s1295" style="position:absolute;left:5758;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IAcQA&#10;AADdAAAADwAAAGRycy9kb3ducmV2LnhtbESPwW7CMBBE75X4B2uRuBUHqApK46ASKVCOpf2AVbzE&#10;EfE6jQ0Jf48rVepxNDNvNNl2tK24Ue8bxwoW8wQEceV0w7WC76/yeQPCB2SNrWNScCcP23zylGGq&#10;3cCfdDuFWkQI+xQVmBC6VEpfGbLo564jjt7Z9RZDlH0tdY9DhNtWLpPkVVpsOC4Y7KgwVF1OV6tg&#10;OL64/c/O6GJfrNwRy+ZwLu9Kzabj+xuIQGP4D/+1P7SC9XKzht838Qn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yAHEAAAA3QAAAA8AAAAAAAAAAAAAAAAAmAIAAGRycy9k&#10;b3ducmV2LnhtbFBLBQYAAAAABAAEAPUAAACJAwAAAAA=&#10;" fillcolor="#777" strokecolor="#777" strokeweight="0">
                    <v:stroke joinstyle="round"/>
                    <o:lock v:ext="edit" aspectratio="t"/>
                  </v:rect>
                  <v:shape id="Freeform 3143" o:spid="_x0000_s1296" style="position:absolute;left:5762;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VeMUA&#10;AADdAAAADwAAAGRycy9kb3ducmV2LnhtbERPTWvCQBC9C/6HZYTemo1CTZq6ilgKpaClqRdvQ3aa&#10;BLOzaXYTU3+9eyh4fLzv1WY0jRioc7VlBfMoBkFcWF1zqeD4/faYgnAeWWNjmRT8kYPNejpZYabt&#10;hb9oyH0pQgi7DBVU3reZlK6oyKCLbEscuB/bGfQBdqXUHV5CuGnkIo6X0mDNoaHClnYVFee8Nwok&#10;b9unjyQ+/CbL/etz/9lcT/VcqYfZuH0B4Wn0d/G/+10rSBZpmBveh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dV4xQAAAN0AAAAPAAAAAAAAAAAAAAAAAJgCAABkcnMv&#10;ZG93bnJldi54bWxQSwUGAAAAAAQABAD1AAAAigM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3144" o:spid="_x0000_s1297" style="position:absolute;left:5758;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zdMYA&#10;AADdAAAADwAAAGRycy9kb3ducmV2LnhtbESPQWvCQBSE70L/w/IK3nSjBaupq5RK0ZNiLOT6yD6T&#10;aPZtyK4m+utdoeBxmJlvmPmyM5W4UuNKywpGwwgEcWZ1ybmCv8PvYArCeWSNlWVScCMHy8Vbb46x&#10;ti3v6Zr4XAQIuxgVFN7XsZQuK8igG9qaOHhH2xj0QTa51A22AW4qOY6iiTRYclgosKafgrJzcjEK&#10;TsmH3aXZ9pBvu1s7Smfp8b5aK9V/776/QHjq/Cv8395oBZ/j6Qy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xzdMYAAADdAAAADwAAAAAAAAAAAAAAAACYAgAAZHJz&#10;L2Rvd25yZXYueG1sUEsFBgAAAAAEAAQA9QAAAIs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Freeform 3145" o:spid="_x0000_s1298" style="position:absolute;left:574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sxsMA&#10;AADdAAAADwAAAGRycy9kb3ducmV2LnhtbERPu2rDMBTdC/0HcQvdGjkeUseJEkrAUEigxMmQ8WJd&#10;P6h15Uiq7f59NBQ6Hs57u59NL0ZyvrOsYLlIQBBXVnfcKLheircMhA/IGnvLpOCXPOx3z09bzLWd&#10;+ExjGRoRQ9jnqKANYcil9FVLBv3CDsSRq60zGCJ0jdQOpxhuepkmyUoa7Dg2tDjQoaXqu/wxCta3&#10;Wp9r2WeZPRVfdzbHy7J0Sr2+zB8bEIHm8C/+c39qBe/pOu6Pb+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7sxsMAAADdAAAADwAAAAAAAAAAAAAAAACYAgAAZHJzL2Rv&#10;d25yZXYueG1sUEsFBgAAAAAEAAQA9QAAAIgDA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3146" o:spid="_x0000_s1299" style="position:absolute;left:574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WVMcA&#10;AADdAAAADwAAAGRycy9kb3ducmV2LnhtbESP0WoCMRRE3wv+Q7hC32pWLa1ujaJSYaX0oasfcNnc&#10;brbd3CxJqqtfbwqFPg4zc4ZZrHrbihP50DhWMB5lIIgrpxuuFRwPu4cZiBCRNbaOScGFAqyWg7sF&#10;5tqd+YNOZaxFgnDIUYGJsculDJUhi2HkOuLkfTpvMSbpa6k9nhPctnKSZU/SYsNpwWBHW0PVd/lj&#10;Fby9bvbT992G6/CVGT9ti6K8Pip1P+zXLyAi9fE//NcutILnyXwMv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aVlT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3147" o:spid="_x0000_s1300" type="#_x0000_t75" style="position:absolute;left:5325;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1oA/FAAAA3QAAAA8AAABkcnMvZG93bnJldi54bWxEj0FrwkAUhO9C/8PyCl6KbppDrdFNsEUh&#10;tqem4vmRfSah2bdhd9X037uFgsdhZr5h1sVoenEh5zvLCp7nCQji2uqOGwWH793sFYQPyBp7y6Tg&#10;lzwU+cNkjZm2V/6iSxUaESHsM1TQhjBkUvq6JYN+bgfi6J2sMxiidI3UDq8RbnqZJsmLNNhxXGhx&#10;oPeW6p/qbBRsG70vfbnwG1dvP9KnI7597lCp6eO4WYEINIZ7+L9dagWLdJnC35v4BG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9aAPxQAAAN0AAAAPAAAAAAAAAAAAAAAA&#10;AJ8CAABkcnMvZG93bnJldi54bWxQSwUGAAAAAAQABAD3AAAAkQMAAAAA&#10;">
                    <v:imagedata r:id="rId76" o:title=""/>
                  </v:shape>
                  <v:shape id="Freeform 3148" o:spid="_x0000_s1301" style="position:absolute;left:5321;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EC8UA&#10;AADdAAAADwAAAGRycy9kb3ducmV2LnhtbESPT4vCMBTE7wv7HcJb8KapFfxTjbJIBWUvatXzo3m2&#10;ZZuX0kSt334jCHscZuY3zGLVmVrcqXWVZQXDQQSCOLe64kLBKdv0pyCcR9ZYWyYFT3KwWn5+LDDR&#10;9sEHuh99IQKEXYIKSu+bREqXl2TQDWxDHLyrbQ36INtC6hYfAW5qGUfRWBqsOCyU2NC6pPz3eDMK&#10;0sklTXf7wt7S+DyqsmzIP26jVO+r+56D8NT5//C7vdUKJvFsBK8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EQLxQAAAN0AAAAPAAAAAAAAAAAAAAAAAJgCAABkcnMv&#10;ZG93bnJldi54bWxQSwUGAAAAAAQABAD1AAAAigMAAAAA&#10;" path="m,14c,12,1,10,3,9l9,3c10,1,12,,14,l35,v3,,5,2,7,3l47,9v1,2,1,4,1,5l48,179v,3,,5,-2,6l41,190v-1,2,-3,2,-6,2l14,192v-1,,-3,,-5,-1l3,186c2,184,,182,,179l,14xm16,179r-2,-6l20,178r-6,-2l35,176r-5,3l35,174r-3,5l32,14r2,6l29,14r6,2l14,16r6,-2l14,20r2,-6l16,179xe" fillcolor="#777" strokecolor="#777" strokeweight="0">
                    <v:path arrowok="t" o:connecttype="custom" o:connectlocs="0,2;1,2;2,1;2,0;5,0;6,1;6,2;6,2;6,23;6,24;6,24;5,24;2,24;2,24;1,24;0,23;0,2;2,23;2,22;3,23;2,22;5,22;4,23;5,22;4,23;4,2;5,3;4,2;5,2;2,2;3,2;2,3;2,2;2,23" o:connectangles="0,0,0,0,0,0,0,0,0,0,0,0,0,0,0,0,0,0,0,0,0,0,0,0,0,0,0,0,0,0,0,0,0,0"/>
                    <o:lock v:ext="edit" aspectratio="t" verticies="t"/>
                  </v:shape>
                  <v:rect id="Rectangle 3149" o:spid="_x0000_s1302" style="position:absolute;left:5333;top:15584;width: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sAMUA&#10;AADdAAAADwAAAGRycy9kb3ducmV2LnhtbESPQYvCMBSE78L+h/AWvGmqFN2tRpGCICgsukKvz+bZ&#10;FpuX2kSt/94sCHscZuYbZr7sTC3u1LrKsoLRMAJBnFtdcaHg+LsefIFwHlljbZkUPMnBcvHRm2Oi&#10;7YP3dD/4QgQIuwQVlN43iZQuL8mgG9qGOHhn2xr0QbaF1C0+AtzUchxFE2mw4rBQYkNpSfnlcDMK&#10;TsdpvM3Xl+wUT3bb8zXNflKTKdX/7FYzEJ46/x9+tzdawXT8HcPf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ewAxQAAAN0AAAAPAAAAAAAAAAAAAAAAAJgCAABkcnMv&#10;ZG93bnJldi54bWxQSwUGAAAAAAQABAD1AAAAigMAAAAA&#10;" fillcolor="#d5e9e9" stroked="f">
                    <o:lock v:ext="edit" aspectratio="t"/>
                  </v:rect>
                  <v:shape id="Freeform 3150" o:spid="_x0000_s1303" style="position:absolute;left:5329;top:15580;width:16;height:5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cx8cA&#10;AADdAAAADwAAAGRycy9kb3ducmV2LnhtbESP3WoCMRSE74W+QziF3ohmK+2qq1GkWCgoFH/w+rA5&#10;7q7dnCxJqqtPb4RCL4eZ+YaZzltTizM5X1lW8NpPQBDnVldcKNjvPnsjED4ga6wtk4IreZjPnjpT&#10;zLS98IbO21CICGGfoYIyhCaT0uclGfR92xBH72idwRClK6R2eIlwU8tBkqTSYMVxocSGPkrKf7a/&#10;RsHye7laXE/pjfPuWzrerYfmkDilXp7bxQREoDb8h//aX1rBcDB+h8e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3MfHAAAA3QAAAA8AAAAAAAAAAAAAAAAAmAIAAGRy&#10;cy9kb3ducmV2LnhtbFBLBQYAAAAABAAEAPUAAACMAwAAAAA=&#10;" path="m,l16,r,56l,56,,xm8,52l4,48r8,l8,52,8,4r4,4l4,8,8,4r,48xe" fillcolor="#454545" strokecolor="#454545" strokeweight="0">
                    <v:path arrowok="t" o:connecttype="custom" o:connectlocs="0,0;16,0;16,56;0,56;0,0;8,52;4,48;12,48;8,52;8,4;12,8;4,8;8,4;8,52" o:connectangles="0,0,0,0,0,0,0,0,0,0,0,0,0,0"/>
                    <o:lock v:ext="edit" aspectratio="t" verticies="t"/>
                  </v:shape>
                  <v:rect id="Rectangle 3151" o:spid="_x0000_s1304" style="position:absolute;left:5838;top:15564;width: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aFMkA&#10;AADdAAAADwAAAGRycy9kb3ducmV2LnhtbESPzU7DMBCE70i8g7VIXBB10kMoad0KAUVcQDSkf7dV&#10;vCSBeB1ik4S3x0hIHEcz841msRpNI3rqXG1ZQTyJQBAXVtdcKshf15czEM4ja2wsk4JvcrBanp4s&#10;MNV24A31mS9FgLBLUUHlfZtK6YqKDLqJbYmD92Y7gz7IrpS6wyHATSOnUZRIgzWHhQpbuq2o+Mi+&#10;jIL9w9Puc3uM8/dDOd6vn1+Si7sclTo/G2/mIDyN/j/8137UCq6m1wn8vg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BaFMkAAADdAAAADwAAAAAAAAAAAAAAAACYAgAA&#10;ZHJzL2Rvd25yZXYueG1sUEsFBgAAAAAEAAQA9QAAAI4DAAAAAA==&#10;" fillcolor="#454545" stroked="f">
                    <o:lock v:ext="edit" aspectratio="t"/>
                  </v:rect>
                  <v:rect id="Rectangle 3152" o:spid="_x0000_s1305" style="position:absolute;left:5842;top:15679;width: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79sYA&#10;AADdAAAADwAAAGRycy9kb3ducmV2LnhtbESPQWvCQBSE7wX/w/KEXopu9KA1zUZEWuihkBp76PE1&#10;+5qEZN+G3a3Gf+8KQo/DzHzDZNvR9OJEzreWFSzmCQjiyuqWawVfx7fZMwgfkDX2lknBhTxs88lD&#10;hqm2Zz7QqQy1iBD2KSpoQhhSKX3VkEE/twNx9H6tMxiidLXUDs8Rbnq5TJKVNNhyXGhwoH1DVVf+&#10;GQU//NH1HRn3/eo+9XHcF0+XolDqcTruXkAEGsN/+N5+1wrWy80abm/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79sYAAADdAAAADwAAAAAAAAAAAAAAAACYAgAAZHJz&#10;L2Rvd25yZXYueG1sUEsFBgAAAAAEAAQA9QAAAIsDAAAAAA==&#10;" fillcolor="#1a1a1a" stroked="f">
                    <o:lock v:ext="edit" aspectratio="t"/>
                  </v:rect>
                  <v:shape id="Freeform 3153" o:spid="_x0000_s1306" style="position:absolute;left:5838;top:15676;width:63;height:15;visibility:visible;mso-wrap-style:square;v-text-anchor:top" coordsize="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bCsIA&#10;AADdAAAADwAAAGRycy9kb3ducmV2LnhtbERP3WrCMBS+H+wdwhl4t6YT8acaZSsIeiPa7QEOzVlb&#10;1pyUJGurT28uBC8/vv/NbjSt6Mn5xrKCjyQFQVxa3XCl4Od7/74E4QOyxtYyKbiSh9329WWDmbYD&#10;X6gvQiViCPsMFdQhdJmUvqzJoE9sRxy5X+sMhghdJbXDIYabVk7TdC4NNhwbauwor6n8K/6NAqtP&#10;h/NwO371Rd8WJzfkM6pypSZv4+caRKAxPMUP90ErWExXcW58E5+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9sKwgAAAN0AAAAPAAAAAAAAAAAAAAAAAJgCAABkcnMvZG93&#10;bnJldi54bWxQSwUGAAAAAAQABAD1AAAAhwMAAAAA&#10;" path="m55,3r4,4l4,7,8,3r,8l4,7r55,l55,11r,-8xm63,15l,15,,,63,r,15xe" fillcolor="black" strokeweight="0">
                    <v:path arrowok="t" o:connecttype="custom" o:connectlocs="55,3;59,7;4,7;8,3;8,11;4,7;59,7;55,11;55,3;63,15;0,15;0,0;63,0;63,15" o:connectangles="0,0,0,0,0,0,0,0,0,0,0,0,0,0"/>
                    <o:lock v:ext="edit" aspectratio="t" verticies="t"/>
                  </v:shape>
                  <v:rect id="Rectangle 3154" o:spid="_x0000_s1307" style="position:absolute;left:5858;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jqcgA&#10;AADdAAAADwAAAGRycy9kb3ducmV2LnhtbESPzW7CMBCE70i8g7VIvREHDm2TYhBUCqKHHsqP1OM2&#10;XpKUeB3FLpg+PUaq1ONoZr7RzBbBtOJMvWssK5gkKQji0uqGKwX7XTF+BuE8ssbWMim4koPFfDiY&#10;Ya7thT/ovPWViBB2OSqove9yKV1Zk0GX2I44ekfbG/RR9pXUPV4i3LRymqaP0mDDcaHGjl5rKk/b&#10;H6PgbbcpCvv9efWrr993km59DIe1Ug+jsHwB4Sn4//Bfe6MVPE2zDO5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2iOpyAAAAN0AAAAPAAAAAAAAAAAAAAAAAJgCAABk&#10;cnMvZG93bnJldi54bWxQSwUGAAAAAAQABAD1AAAAjQMAAAAA&#10;" fillcolor="#59524f" stroked="f">
                    <o:lock v:ext="edit" aspectratio="t"/>
                  </v:rect>
                  <v:shape id="Freeform 3155" o:spid="_x0000_s1308" style="position:absolute;left:5854;top:1567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OdMUA&#10;AADdAAAADwAAAGRycy9kb3ducmV2LnhtbERPz2vCMBS+D/wfwht4kZmqTKUzlk4QPIzJdBdvj+at&#10;LTYvXRLbbn/9chB2/Ph+b7LBNKIj52vLCmbTBARxYXXNpYLP8/5pDcIHZI2NZVLwQx6y7ehhg6m2&#10;PX9QdwqliCHsU1RQhdCmUvqiIoN+alviyH1ZZzBE6EqpHfYx3DRyniRLabDm2FBhS7uKiuvpZhS8&#10;f19267lcupzfXleX58X5Ojn+KjV+HPIXEIGG8C++uw9awWqRxP3x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U50xQAAAN0AAAAPAAAAAAAAAAAAAAAAAJgCAABkcnMv&#10;ZG93bnJldi54bWxQSwUGAAAAAAQABAD1AAAAigMAAAAA&#10;" path="m16,3r4,4l4,7,8,3r,16l4,15r16,l16,19,16,3xm23,23l,23,,,23,r,23xe" fillcolor="#1c1c1c" strokecolor="#1c1c1c" strokeweight="0">
                    <v:path arrowok="t" o:connecttype="custom" o:connectlocs="16,3;20,7;4,7;8,3;8,19;4,15;20,15;16,19;16,3;23,23;0,23;0,0;23,0;23,23" o:connectangles="0,0,0,0,0,0,0,0,0,0,0,0,0,0"/>
                    <o:lock v:ext="edit" aspectratio="t" verticies="t"/>
                  </v:shape>
                  <v:shape id="Picture 3156" o:spid="_x0000_s1309" type="#_x0000_t75" style="position:absolute;left:6160;top:15672;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wg/IAAAA3QAAAA8AAABkcnMvZG93bnJldi54bWxEj91qAjEUhO8LfYdwCt6IZtdKtVujiCIK&#10;hVJ/sL08bE53125OwibV7ds3gtDLYWa+YSaz1tTiTI2vLCtI+wkI4tzqigsFh/2qNwbhA7LG2jIp&#10;+CUPs+n93QQzbS+8pfMuFCJC2GeooAzBZVL6vCSDvm8dcfS+bGMwRNkUUjd4iXBTy0GSPEmDFceF&#10;Eh0tSsq/dz9GgfscuuW6+jgZfzi9v6au+3xs35TqPLTzFxCB2vAfvrU3WsHoMUnh+iY+ATn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psIPyAAAAN0AAAAPAAAAAAAAAAAA&#10;AAAAAJ8CAABkcnMvZG93bnJldi54bWxQSwUGAAAAAAQABAD3AAAAlAMAAAAA&#10;">
                    <v:imagedata r:id="rId77" o:title=""/>
                  </v:shape>
                  <v:shape id="Picture 3157" o:spid="_x0000_s1310" type="#_x0000_t75" style="position:absolute;left:6080;top:15672;width: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T9fFAAAA3QAAAA8AAABkcnMvZG93bnJldi54bWxEj0GLwjAUhO+C/yE8YW+a6uIq1Sjrgqt4&#10;0iqot0fzbIvNS2myWv+9ERY8DjPzDTOdN6YUN6pdYVlBvxeBIE6tLjhTcNgvu2MQziNrLC2Tggc5&#10;mM/arSnG2t55R7fEZyJA2MWoIPe+iqV0aU4GXc9WxMG72NqgD7LOpK7xHuCmlIMo+pIGCw4LOVb0&#10;k1N6Tf6MguNmNcyMe5jzsL/w21WyOC1/d0p9dJrvCQhPjX+H/9trrWD0GQ3g9SY8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yU/XxQAAAN0AAAAPAAAAAAAAAAAAAAAA&#10;AJ8CAABkcnMvZG93bnJldi54bWxQSwUGAAAAAAQABAD3AAAAkQMAAAAA&#10;">
                    <v:imagedata r:id="rId78" o:title=""/>
                  </v:shape>
                  <v:shape id="Picture 3158" o:spid="_x0000_s1311" type="#_x0000_t75" style="position:absolute;left:6001;top:15672;width:7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F6kzGAAAA3QAAAA8AAABkcnMvZG93bnJldi54bWxEj0+LwjAUxO8LfofwhL2tqSuuUo2yLvgH&#10;T1oF9fZonm2xeSlN1PrtjbDgcZiZ3zDjaWNKcaPaFZYVdDsRCOLU6oIzBfvd/GsIwnlkjaVlUvAg&#10;B9NJ62OMsbZ33tIt8ZkIEHYxKsi9r2IpXZqTQdexFXHwzrY26IOsM6lrvAe4KeV3FP1IgwWHhRwr&#10;+sspvSRXo+CwXvYz4x7m1O/O/GaZzI7zxVapz3bzOwLhqfHv8H97pRUMelEPXm/CE5C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XqTMYAAADdAAAADwAAAAAAAAAAAAAA&#10;AACfAgAAZHJzL2Rvd25yZXYueG1sUEsFBgAAAAAEAAQA9wAAAJIDAAAAAA==&#10;">
                    <v:imagedata r:id="rId78" o:title=""/>
                  </v:shape>
                  <v:shape id="Picture 3159" o:spid="_x0000_s1312" type="#_x0000_t75" style="position:absolute;left:5842;top:15552;width:50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p0XDAAAA3QAAAA8AAABkcnMvZG93bnJldi54bWxEj0FrwkAUhO8F/8PyBG91Vy1VoquIUFu8&#10;NdH7I/tMgtm3IbtN4r/vCoLHYWa+YTa7wdaio9ZXjjXMpgoEce5MxYWGc/b1vgLhA7LB2jFpuJOH&#10;3Xb0tsHEuJ5/qUtDISKEfYIayhCaREqfl2TRT11DHL2ray2GKNtCmhb7CLe1nCv1KS1WHBdKbOhQ&#10;Un5L/6yGouLwvZ/1mJ26xSG9nI/ZTR21noyH/RpEoCG8ws/2j9GwXKgPeLyJT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inRcMAAADdAAAADwAAAAAAAAAAAAAAAACf&#10;AgAAZHJzL2Rvd25yZXYueG1sUEsFBgAAAAAEAAQA9wAAAI8DAAAAAA==&#10;">
                    <v:imagedata r:id="rId72" o:title=""/>
                  </v:shape>
                  <v:shape id="Picture 3160" o:spid="_x0000_s1313" type="#_x0000_t75" style="position:absolute;left:6350;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YJXEAAAA3QAAAA8AAABkcnMvZG93bnJldi54bWxEj0+LwjAUxO+C3yE8YW+a6uIq1Sgiu7IH&#10;L/45eHw0z7bYvJQmxtZPvxGEPQ4z8xtmuW5NJQI1rrSsYDxKQBBnVpecKziffoZzEM4ja6wsk4KO&#10;HKxX/d4SU20ffKBw9LmIEHYpKii8r1MpXVaQQTeyNXH0rrYx6KNscqkbfES4qeQkSb6kwZLjQoE1&#10;bQvKbse7URDMc/99GPO921yc5V13nYcyKPUxaDcLEJ5a/x9+t3+1gtlnMoXXm/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VYJXEAAAA3QAAAA8AAAAAAAAAAAAAAAAA&#10;nwIAAGRycy9kb3ducmV2LnhtbFBLBQYAAAAABAAEAPcAAACQAwAAAAA=&#10;">
                    <v:imagedata r:id="rId73" o:title=""/>
                  </v:shape>
                  <v:shape id="Freeform 3161" o:spid="_x0000_s1314" style="position:absolute;left:6362;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VIMYA&#10;AADdAAAADwAAAGRycy9kb3ducmV2LnhtbESPT2sCMRTE7wW/Q3iCt5pVy9pujSKKtIce/AdeH5vX&#10;zeLmZU2irt++KRR6HGbmN8xs0dlG3MiH2rGC0TADQVw6XXOl4HjYPL+CCBFZY+OYFDwowGLee5ph&#10;od2dd3Tbx0okCIcCFZgY20LKUBqyGIauJU7et/MWY5K+ktrjPcFtI8dZlkuLNacFgy2tDJXn/dUq&#10;+PqQ4+npmJ8e1r+stm+G9WU9UWrQ75bvICJ18T/81/7UCqaTLIf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1VIMYAAADdAAAADwAAAAAAAAAAAAAAAACYAgAAZHJz&#10;L2Rvd25yZXYueG1sUEsFBgAAAAAEAAQA9QAAAIsDAAAAAA==&#10;" path="m9,c2,5,3,6,,11v2,25,4,89,7,116c9,134,30,144,32,133,30,117,28,84,24,61,21,39,18,29,9,e" fillcolor="#242832" strokeweight="0">
                    <v:path arrowok="t" o:connecttype="custom" o:connectlocs="2,0;0,2;1,16;4,17;3,8;2,0" o:connectangles="0,0,0,0,0,0"/>
                    <o:lock v:ext="edit" aspectratio="t"/>
                  </v:shape>
                  <v:shape id="Freeform 3162" o:spid="_x0000_s1315" style="position:absolute;left:5893;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vLscA&#10;AADdAAAADwAAAGRycy9kb3ducmV2LnhtbESPQWvCQBSE74L/YXkFb7qxFi2pq1hFFFoKTT14fGRf&#10;s6HZtzG7Jqm/vlso9DjMzDfMct3bSrTU+NKxgukkAUGcO11yoeD0sR8/gvABWWPlmBR8k4f1ajhY&#10;Yqpdx+/UZqEQEcI+RQUmhDqV0ueGLPqJq4mj9+kaiyHKppC6wS7CbSXvk2QuLZYcFwzWtDWUf2VX&#10;q4DbTmb+cLjs5rNXE27Th5fnt7NSo7t+8wQiUB/+w3/to1awmCUL+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7y7HAAAA3QAAAA8AAAAAAAAAAAAAAAAAmAIAAGRy&#10;cy9kb3ducmV2LnhtbFBLBQYAAAAABAAEAPUAAACM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3163" o:spid="_x0000_s1316" style="position:absolute;left:5858;top:15584;width:31;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Pk8UA&#10;AADdAAAADwAAAGRycy9kb3ducmV2LnhtbESPwWrCQBCG7wXfYRmht7prg02JriIFofSg1La0xyE7&#10;JsHsbMiumr69cxA8Dv/838y3WA2+VWfqYxPYwnRiQBGXwTVcWfj+2jy9gooJ2WEbmCz8U4TVcvSw&#10;wMKFC3/SeZ8qJRCOBVqoU+oKrWNZk8c4CR2xZIfQe0wy9pV2PV4E7lv9bMyL9tiwXKixo7eayuP+&#10;5IUy22BuPjqXn8wua/n4+7P9y6x9HA/rOahEQ7ov39rvzkKeGXlXbM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I+TxQAAAN0AAAAPAAAAAAAAAAAAAAAAAJgCAABkcnMv&#10;ZG93bnJldi54bWxQSwUGAAAAAAQABAD1AAAAigMAAAAA&#10;" path="m64,16c64,8,57,,48,v,,,,,l48,,16,c8,,,8,,16v,,,,,l,16,,80v,9,8,16,16,16c16,96,16,96,16,96r,l48,96v9,,16,-7,16,-16c64,80,64,80,64,80r,-64xe" fillcolor="#d5e9e9" strokeweight="0">
                    <v:path arrowok="t" o:connecttype="custom" o:connectlocs="7,2;5,0;5,0;5,0;2,0;2,0;0,2;0,2;0,2;0,10;0,10;2,12;2,12;2,12;5,12;5,12;7,10;7,10;7,2" o:connectangles="0,0,0,0,0,0,0,0,0,0,0,0,0,0,0,0,0,0,0"/>
                    <o:lock v:ext="edit" aspectratio="t"/>
                  </v:shape>
                  <v:shape id="Freeform 3164" o:spid="_x0000_s1317" style="position:absolute;left:5854;top:15580;width:39;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UoMcA&#10;AADdAAAADwAAAGRycy9kb3ducmV2LnhtbESPT2vCQBTE70K/w/IEL1J3q7V/oqsUISCISNMeenzN&#10;PpPQ7NuQXTX66buC4HGYmd8w82Vna3Gk1leONTyNFAji3JmKCw3fX+njGwgfkA3WjknDmTwsFw+9&#10;OSbGnfiTjlkoRISwT1BDGUKTSOnzkiz6kWuIo7d3rcUQZVtI0+Ipwm0tx0q9SIsVx4USG1qVlP9l&#10;B6th2mwy67cqvQx3my3t6cenv89aD/rdxwxEoC7cw7f22mh4nah3uL6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TlKDHAAAA3QAAAA8AAAAAAAAAAAAAAAAAmAIAAGRy&#10;cy9kb3ducmV2LnhtbFBLBQYAAAAABAAEAPUAAACMAwAAAAA=&#10;" path="m64,24r1,4l60,17r4,4l53,16r3,l24,16r4,l17,21r4,-4l16,28r,-4l16,88r,-3l21,96,17,92r11,5l24,96r32,l53,97,64,92r-4,4l65,85r-1,3l64,24xm80,88v,2,,3,,4l75,103v-1,2,-2,3,-4,4l60,112v-1,,-2,,-4,l24,112v-1,,-2,,-3,l10,107c8,106,7,105,6,103l1,92c1,91,,90,,88l,24c,23,1,22,1,21l6,10c7,8,8,7,10,6l21,1c22,1,23,,24,l56,v2,,3,1,4,1l71,6v2,1,3,2,4,4l80,21v,1,,2,,3l80,88xe" fillcolor="#454545" strokecolor="#454545" strokeweight="0">
                    <v:path arrowok="t" o:connecttype="custom" o:connectlocs="7,3;8,4;7,3;7,3;6,2;6,2;3,2;3,2;2,3;2,3;2,4;2,3;2,11;2,11;2,12;2,12;3,13;3,12;6,12;6,13;7,12;7,12;8,11;7,11;7,3;9,11;9,12;9,13;8,14;7,14;6,14;3,14;2,14;1,14;0,13;0,12;0,11;0,3;0,3;0,2;1,1;2,1;3,0;6,0;7,1;8,1;9,2;9,3;9,3;9,11" o:connectangles="0,0,0,0,0,0,0,0,0,0,0,0,0,0,0,0,0,0,0,0,0,0,0,0,0,0,0,0,0,0,0,0,0,0,0,0,0,0,0,0,0,0,0,0,0,0,0,0,0,0"/>
                    <o:lock v:ext="edit" aspectratio="t" verticies="t"/>
                  </v:shape>
                  <v:shape id="Freeform 3165" o:spid="_x0000_s1318" style="position:absolute;left:5977;top:15584;width:103;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wAcMA&#10;AADdAAAADwAAAGRycy9kb3ducmV2LnhtbERP3WrCMBS+F3yHcITdaVqn3axG2SaDgWwy5wMcmmNT&#10;bE5Kk7Xd2y8Xgpcf3/9mN9hadNT6yrGCdJaAIC6crrhUcP55nz6D8AFZY+2YFPyRh912PNpgrl3P&#10;39SdQiliCPscFZgQmlxKXxiy6GeuIY7cxbUWQ4RtKXWLfQy3tZwnSSYtVhwbDDb0Zqi4nn6tgq/V&#10;8XPRZ4ej2b8uO3fA1FZ9rdTDZHhZgwg0hLv45v7QCp4e07g/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QwAcMAAADdAAAADwAAAAAAAAAAAAAAAACYAgAAZHJzL2Rv&#10;d25yZXYueG1sUEsFBgAAAAAEAAQA9QAAAIgDAAAAAA==&#10;" path="m208,7c208,4,205,,201,v,,,,,l201,,7,c4,,,4,,7v,,,,,l,7,,89v,4,4,7,7,7c7,96,7,96,7,96r,l201,96v4,,7,-3,7,-7c208,89,208,89,208,89r,-82xe" fillcolor="#d5e9e9" strokeweight="0">
                    <v:path arrowok="t" o:connecttype="custom" o:connectlocs="25,1;25,0;25,0;25,0;0,0;0,0;0,1;0,1;0,1;0,12;0,12;0,12;0,12;0,12;25,12;25,12;25,12;25,12;25,1" o:connectangles="0,0,0,0,0,0,0,0,0,0,0,0,0,0,0,0,0,0,0"/>
                    <o:lock v:ext="edit" aspectratio="t"/>
                  </v:shape>
                  <v:shape id="Freeform 3166" o:spid="_x0000_s1319" style="position:absolute;left:5973;top:15580;width:111;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uEMcA&#10;AADdAAAADwAAAGRycy9kb3ducmV2LnhtbESPQWsCMRSE7wX/Q3hCL0Wz25a2bo0iQkG8VavF22Pz&#10;3CzdvKxJqum/bwpCj8PMfMNM58l24kw+tI4VlOMCBHHtdMuNgo/t2+gFRIjIGjvHpOCHAsxng5sp&#10;Vtpd+J3Om9iIDOFQoQITY19JGWpDFsPY9cTZOzpvMWbpG6k9XjLcdvK+KJ6kxZbzgsGelobqr823&#10;VXDa7z7TbnE4eLNdpfWdPy0fJ2ulbodp8QoiUor/4Wt7pRU8P5Ql/L3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87hDHAAAA3QAAAA8AAAAAAAAAAAAAAAAAmAIAAGRy&#10;cy9kb3ducmV2LnhtbFBLBQYAAAAABAAEAPUAAACMAwAAAAA=&#10;" path="m208,15r3,6l204,14r5,2l15,16r6,-2l14,21r2,-6l16,97,14,92r7,7l15,96r194,l204,99r7,-7l208,97r,-82xm224,97v,3,,5,-2,6l215,110v-1,2,-3,2,-6,2l15,112v-2,,-4,,-5,-2l3,103c1,102,,100,,97l,15c,13,1,11,3,10l10,3c11,1,13,,15,l209,v3,,5,1,6,3l222,10v2,1,2,3,2,5l224,97xe" fillcolor="#454545" strokecolor="#454545" strokeweight="0">
                    <v:path arrowok="t" o:connecttype="custom" o:connectlocs="25,2;26,3;25,2;26,2;1,2;2,2;1,3;2,2;2,13;1,12;2,13;1,12;26,12;25,13;26,12;25,13;25,2;27,13;27,13;26,14;26,14;1,14;1,14;0,13;0,13;0,2;0,2;1,1;1,0;26,0;26,1;27,2;27,2;27,13" o:connectangles="0,0,0,0,0,0,0,0,0,0,0,0,0,0,0,0,0,0,0,0,0,0,0,0,0,0,0,0,0,0,0,0,0,0"/>
                    <o:lock v:ext="edit" aspectratio="t" verticies="t"/>
                  </v:shape>
                  <v:shape id="Freeform 3167" o:spid="_x0000_s1320" style="position:absolute;left:595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aa8cA&#10;AADdAAAADwAAAGRycy9kb3ducmV2LnhtbESPQUvDQBSE70L/w/IK3uwmbWkl7bbUllJBERo9eHxk&#10;X7Oh2bcxuybRX+8KgsdhZr5h1tvB1qKj1leOFaSTBARx4XTFpYK31+PdPQgfkDXWjknBF3nYbkY3&#10;a8y06/lMXR5KESHsM1RgQmgyKX1hyKKfuIY4ehfXWgxRtqXULfYRbms5TZKFtFhxXDDY0N5Qcc0/&#10;rQLuepn70+njsJg9m/Cdzp8eXt6Vuh0PuxWIQEP4D/+1H7WC5Sydwu+b+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12mvHAAAA3QAAAA8AAAAAAAAAAAAAAAAAmAIAAGRy&#10;cy9kb3ducmV2LnhtbFBLBQYAAAAABAAEAPUAAACM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3168" o:spid="_x0000_s1321" style="position:absolute;left:6076;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728gA&#10;AADdAAAADwAAAGRycy9kb3ducmV2LnhtbESPT2vCQBTE7wW/w/IKXkrdaLAtqatIi+jBg39Ke31k&#10;X5PQ7Ns1u2rMp3cFocdhZn7DTGatqcWJGl9ZVjAcJCCIc6srLhR87RfPbyB8QNZYWyYFF/Iwm/Ye&#10;Jphpe+YtnXahEBHCPkMFZQguk9LnJRn0A+uIo/drG4MhyqaQusFzhJtajpLkRRqsOC6U6OijpPxv&#10;dzQK3OEJ15e0+x7vt3a16dyy+5z/KNV/bOfvIAK14T98b6+0gtd0mMLt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LvbyAAAAN0AAAAPAAAAAAAAAAAAAAAAAJgCAABk&#10;cnMvZG93bnJldi54bWxQSwUGAAAAAAQABAD1AAAAjQMAAAAA&#10;" path="m48,12c48,6,43,,36,v,,,,,l36,,12,c6,,,6,,12v,,,,,l,12,,84v,7,6,12,12,12c12,96,12,96,12,96r,l36,96v7,,12,-5,12,-12c48,84,48,84,48,84r,-72xe" fillcolor="#838497" strokeweight="0">
                    <v:path arrowok="t" o:connecttype="custom" o:connectlocs="6,2;5,0;5,0;5,0;2,0;2,0;0,2;0,2;0,2;0,11;0,11;2,12;2,12;2,12;5,12;5,12;6,11;6,11;6,2" o:connectangles="0,0,0,0,0,0,0,0,0,0,0,0,0,0,0,0,0,0,0"/>
                    <o:lock v:ext="edit" aspectratio="t"/>
                  </v:shape>
                  <v:shape id="Freeform 3169" o:spid="_x0000_s1322" style="position:absolute;left:6140;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nhMcA&#10;AADdAAAADwAAAGRycy9kb3ducmV2LnhtbESPQUvDQBSE70L/w/IKvdlNbGkl7bZUi1RQhEYPHh/Z&#10;12xo9m3Mrknsr+8KgsdhZr5h1tvB1qKj1leOFaTTBARx4XTFpYKP96fbexA+IGusHZOCH/Kw3Yxu&#10;1php1/ORujyUIkLYZ6jAhNBkUvrCkEU/dQ1x9E6utRiibEupW+wj3NbyLkkW0mLFccFgQ4+GinP+&#10;bRVw18vcHw5f+8Xs1YRLOn95ePtUajIedisQgYbwH/5rP2sFy1k6h9838Qn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Q54THAAAA3QAAAA8AAAAAAAAAAAAAAAAAmAIAAGRy&#10;cy9kb3ducmV2LnhtbFBLBQYAAAAABAAEAPUAAACM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3170" o:spid="_x0000_s1323" style="position:absolute;left:626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CH8gA&#10;AADdAAAADwAAAGRycy9kb3ducmV2LnhtbESPT0vDQBTE74V+h+UVerObtFoldlv6B6mgCEYPHh/Z&#10;ZzY0+zbNrkn007uC0OMwM79hVpvB1qKj1leOFaSzBARx4XTFpYL3t4erOxA+IGusHZOCb/KwWY9H&#10;K8y06/mVujyUIkLYZ6jAhNBkUvrCkEU/cw1x9D5dazFE2ZZSt9hHuK3lPEmW0mLFccFgQ3tDxSn/&#10;sgq462Xuj8fzYbl4NuEnvX7avXwoNZ0M23sQgYZwCf+3H7WC20V6A39v4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3EIf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3171" o:spid="_x0000_s1324" style="position:absolute;left:633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caMcA&#10;AADdAAAADwAAAGRycy9kb3ducmV2LnhtbESPQUvDQBSE74L/YXmCN7uJLamk3RZtKRUsBdMeenxk&#10;n9lg9m3Mrkn017uC4HGYmW+Y5Xq0jeip87VjBekkAUFcOl1zpeB82t09gPABWWPjmBR8kYf16vpq&#10;ibl2A79SX4RKRAj7HBWYENpcSl8asugnriWO3pvrLIYou0rqDocIt428T5JMWqw5LhhsaWOofC8+&#10;rQLuB1n4/f5jm00PJnyns5en40Wp25vxcQEi0Bj+w3/tZ61gPk0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3GjHAAAA3QAAAA8AAAAAAAAAAAAAAAAAmAIAAGRy&#10;cy9kb3ducmV2LnhtbFBLBQYAAAAABAAEAPUAAACMAwAAAAA=&#10;" path="m32,8c32,4,29,,24,v,,,,,l24,,8,c4,,,4,,8v,,,,,l,8,,88v,5,4,8,8,8c8,96,8,96,8,96r,l24,96v5,,8,-3,8,-8c32,88,32,88,32,88l32,8xe" fillcolor="#838497" strokeweight="0">
                    <v:path arrowok="t" o:connecttype="custom" o:connectlocs="3,1;2,0;2,0;2,0;1,0;1,0;0,1;0,1;0,1;0,11;0,11;1,12;1,12;1,12;2,12;2,12;3,11;3,11;3,1" o:connectangles="0,0,0,0,0,0,0,0,0,0,0,0,0,0,0,0,0,0,0"/>
                    <o:lock v:ext="edit" aspectratio="t"/>
                  </v:shape>
                  <v:shape id="Freeform 3172" o:spid="_x0000_s1325" style="position:absolute;left:6168;top:15584;width:95;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zP8MA&#10;AADdAAAADwAAAGRycy9kb3ducmV2LnhtbESPQWsCMRSE70L/Q3gFb5pVQWVrFCm0SG8bBT0+Nq+7&#10;wc3LkqS6/vtGKPQ4zMw3zGY3uE7cKETrWcFsWoAgrr2x3Cg4HT8maxAxIRvsPJOCB0XYbV9GGyyN&#10;v3NFN50akSEcS1TQptSXUsa6JYdx6nvi7H374DBlGRppAt4z3HVyXhRL6dByXmixp/eW6qv+cQr0&#10;HKtLH6svefjUul4He7Tnh1Lj12H/BiLRkP7Df+2DUbBazFbwfJ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ozP8MAAADdAAAADwAAAAAAAAAAAAAAAACYAgAAZHJzL2Rv&#10;d25yZXYueG1sUEsFBgAAAAAEAAQA9QAAAIgDAAAAAA==&#10;" path="m192,7c192,4,189,,185,v,,,,,l185,,7,c4,,,4,,7v,,,,,l,7,,89v,4,4,7,7,7c7,96,7,96,7,96r,l185,96v4,,7,-3,7,-7c192,89,192,89,192,89r,-82xe" fillcolor="#d5e9e9" strokeweight="0">
                    <v:path arrowok="t" o:connecttype="custom" o:connectlocs="23,1;23,0;23,0;23,0;0,0;0,0;0,1;0,1;0,1;0,12;0,12;0,12;0,12;0,12;23,12;23,12;23,12;23,12;23,1" o:connectangles="0,0,0,0,0,0,0,0,0,0,0,0,0,0,0,0,0,0,0"/>
                    <o:lock v:ext="edit" aspectratio="t"/>
                  </v:shape>
                  <v:shape id="Freeform 3173" o:spid="_x0000_s1326" style="position:absolute;left:6164;top:15580;width:103;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sz8MA&#10;AADdAAAADwAAAGRycy9kb3ducmV2LnhtbERPu27CMBTdK/UfrIvEBg5FIpBiEOWhIjZCB8bb+DaJ&#10;iK9T20D693hA6nh03vNlZxpxI+drywpGwwQEcWF1zaWCr9NuMAXhA7LGxjIp+CMPy8Xryxwzbe98&#10;pFseShFD2GeooAqhzaT0RUUG/dC2xJH7sc5giNCVUju8x3DTyLckmUiDNceGCltaV1Rc8qtRMPu+&#10;frrfbZoeJuvzaVye5epjI5Xq97rVO4hAXfgXP917rSAdj+Lc+C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1sz8MAAADdAAAADwAAAAAAAAAAAAAAAACYAgAAZHJzL2Rv&#10;d25yZXYueG1sUEsFBgAAAAAEAAQA9QAAAIgDAAAAAA==&#10;" path="m192,15r3,6l188,14r5,2l15,16r6,-2l14,21r2,-6l16,97,14,92r7,7l15,96r178,l188,99r7,-7l192,97r,-82xm208,97v,3,,5,-2,6l199,110v-1,2,-3,2,-6,2l15,112v-2,,-4,,-5,-2l3,103c1,102,,100,,97l,15c,13,1,11,3,10l10,3c11,1,13,,15,l193,v3,,5,1,6,3l206,10v2,1,2,3,2,5l208,97xe" fillcolor="#454545" strokecolor="#454545" strokeweight="0">
                    <v:path arrowok="t" o:connecttype="custom" o:connectlocs="23,2;24,3;23,2;24,2;1,2;2,2;1,3;2,2;2,13;1,12;2,13;1,12;24,12;23,13;24,12;23,13;23,2;25,13;25,13;24,14;24,14;1,14;1,14;0,13;0,13;0,2;0,2;1,1;1,0;24,0;24,1;25,2;25,2;25,13" o:connectangles="0,0,0,0,0,0,0,0,0,0,0,0,0,0,0,0,0,0,0,0,0,0,0,0,0,0,0,0,0,0,0,0,0,0"/>
                    <o:lock v:ext="edit" aspectratio="t" verticies="t"/>
                  </v:shape>
                  <v:shape id="Freeform 3174" o:spid="_x0000_s1327" style="position:absolute;left:6331;top:15636;width:15;height:16;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TtscA&#10;AADdAAAADwAAAGRycy9kb3ducmV2LnhtbESPT2vCQBTE74V+h+UVeilmkxbUpFlFC4WKp2gOHh/Z&#10;lz80+zZkV0376bsFweMwM79h8vVkenGh0XWWFSRRDIK4srrjRkF5/JwtQTiPrLG3TAp+yMF69fiQ&#10;Y6btlQu6HHwjAoRdhgpa74dMSle1ZNBFdiAOXm1Hgz7IsZF6xGuAm16+xvFcGuw4LLQ40EdL1ffh&#10;bBTscfkif+P5Dnfboi62p7RMOFXq+WnavIPwNPl7+Nb+0goWb0kK/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zE7bHAAAA3QAAAA8AAAAAAAAAAAAAAAAAmAIAAGRy&#10;cy9kb3ducmV2LnhtbFBLBQYAAAAABAAEAPUAAACMAwAAAAA=&#10;" path="m32,6c32,3,30,,27,v,,,,,l27,,6,c3,,,3,,6v,,,,,l,6,,27v,3,3,5,6,5c6,32,6,32,6,32r,l27,32v3,,5,-2,5,-5c32,27,32,27,32,27l32,6xe" fillcolor="#339" strokeweight="0">
                    <v:path arrowok="t" o:connecttype="custom" o:connectlocs="3,1;3,0;3,0;3,0;0,0;0,0;0,1;0,1;0,1;0,4;0,4;0,4;0,4;0,4;3,4;3,4;3,4;3,4;3,1" o:connectangles="0,0,0,0,0,0,0,0,0,0,0,0,0,0,0,0,0,0,0"/>
                    <o:lock v:ext="edit" aspectratio="t"/>
                  </v:shape>
                  <v:shape id="Freeform 3175" o:spid="_x0000_s1328" style="position:absolute;left:6140;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27bwA&#10;AADdAAAADwAAAGRycy9kb3ducmV2LnhtbERPyQrCMBC9C/5DGMGbTVVwqUYRQRBvbuBxaMa22kxK&#10;E239e3MQPD7evly3phRvql1hWcEwikEQp1YXnCm4nHeDGQjnkTWWlknBhxysV93OEhNtGz7S++Qz&#10;EULYJagg975KpHRpTgZdZCviwN1tbdAHWGdS19iEcFPKURxPpMGCQ0OOFW1zSp+nl1Fw28UHh0zX&#10;hufb8oV6Lx+FVarfazcLEJ5a/xf/3HutYDoehf3hTX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0bbtvAAAAN0AAAAPAAAAAAAAAAAAAAAAAJgCAABkcnMvZG93bnJldi54&#10;bWxQSwUGAAAAAAQABAD1AAAAgQ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3176" o:spid="_x0000_s1329" style="position:absolute;left:5957;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Tdr8A&#10;AADdAAAADwAAAGRycy9kb3ducmV2LnhtbESPSwvCMBCE74L/IazgTVMVfFSjiCCIN1/gcWnWttps&#10;ShNt/fdGEDwOM/MNs1g1phAvqlxuWcGgH4EgTqzOOVVwPm17UxDOI2ssLJOCNzlYLdutBcba1nyg&#10;19GnIkDYxagg876MpXRJRgZd35bEwbvZyqAPskqlrrAOcFPIYRSNpcGcw0KGJW0ySh7Hp1Fw3UZ7&#10;h0yXmmeb4ol6J++5VarbadZzEJ4a/w//2jutYDIaDuD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nRN2vwAAAN0AAAAPAAAAAAAAAAAAAAAAAJgCAABkcnMvZG93bnJl&#10;di54bWxQSwUGAAAAAAQABAD1AAAAhA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3177" o:spid="_x0000_s1330" style="position:absolute;left:5854;top:15636;width:55;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CJMMA&#10;AADdAAAADwAAAGRycy9kb3ducmV2LnhtbESPS4sCMRCE78L+h9CCN808QJfRKDIgelwfLLu3ZtLz&#10;wElnmGR1/PcbQfBYVNVX1GozmFbcqHeNZQXxLAJBXFjdcKXgct5NP0E4j6yxtUwKHuRgs/4YrTDT&#10;9s5Hup18JQKEXYYKau+7TEpX1GTQzWxHHLzS9gZ9kH0ldY/3ADetTKJoLg02HBZq7Civqbie/owC&#10;LtOS91Uct99z85vufvKvzuVKTcbDdgnC0+Df4Vf7oBUs0iSB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CJMMAAADdAAAADwAAAAAAAAAAAAAAAACYAgAAZHJzL2Rv&#10;d25yZXYueG1sUEsFBgAAAAAEAAQA9QAAAIgDAAAAAA==&#10;" path="m112,6c112,3,110,,107,v,,,,,l107,,6,c3,,,3,,6v,,,,,l,6,,27v,3,3,5,6,5c6,32,6,32,6,32r,l107,32v3,,5,-2,5,-5c112,27,112,27,112,27r,-21xe" fillcolor="#339" strokeweight="0">
                    <v:path arrowok="t" o:connecttype="custom" o:connectlocs="13,1;13,0;13,0;13,0;0,0;0,0;0,1;0,1;0,1;0,4;0,4;0,4;0,4;0,4;13,4;13,4;13,4;13,4;13,1" o:connectangles="0,0,0,0,0,0,0,0,0,0,0,0,0,0,0,0,0,0,0"/>
                    <o:lock v:ext="edit" aspectratio="t"/>
                  </v:shape>
                  <v:shape id="Freeform 3178" o:spid="_x0000_s1331" style="position:absolute;left:5854;top:15556;width:500;height:8;visibility:visible;mso-wrap-style:square;v-text-anchor:top" coordsize="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NXMUA&#10;AADdAAAADwAAAGRycy9kb3ducmV2LnhtbESPUWvCQBCE3wv9D8cW+lYvidCW6CmhUMyDFNT+gDW3&#10;JrG5vZDbmvTfe4LQx2FmvmGW68l16kJDaD0bSGcJKOLK25ZrA9+Hz5d3UEGQLXaeycAfBVivHh+W&#10;mFs/8o4ue6lVhHDI0UAj0udah6ohh2Hme+LonfzgUKIcam0HHCPcdTpLklftsOW40GBPHw1VP/tf&#10;Z2BXH9NiM5YOz2W6KbZfErJWjHl+mooFKKFJ/sP3dmkNvM2zOdzexCe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k1cxQAAAN0AAAAPAAAAAAAAAAAAAAAAAJgCAABkcnMv&#10;ZG93bnJldi54bWxQSwUGAAAAAAQABAD1AAAAigMAAAAA&#10;" path="m500,r,l,,,8r500,l500,xe" fillcolor="#339" stroked="f">
                    <v:path arrowok="t" o:connecttype="custom" o:connectlocs="500,0;500,0;0,0;0,0;0,8;0,8;500,8;500,8;500,0" o:connectangles="0,0,0,0,0,0,0,0,0"/>
                    <o:lock v:ext="edit" aspectratio="t"/>
                  </v:shape>
                  <v:shape id="Freeform 3179" o:spid="_x0000_s1332" style="position:absolute;left:5989;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8MsUA&#10;AADdAAAADwAAAGRycy9kb3ducmV2LnhtbESPQWvCQBSE7wX/w/IEb3VjbK1EVxElULAe1PT+yL4m&#10;qdm3YXer6b93CwWPw8x8wyzXvWnFlZxvLCuYjBMQxKXVDVcKinP+PAfhA7LG1jIp+CUP69XgaYmZ&#10;tjc+0vUUKhEh7DNUUIfQZVL6siaDfmw74uh9WWcwROkqqR3eIty0Mk2SmTTYcFyosaNtTeXl9GMU&#10;7Pry07+6vCgO532a7w70bT9IqdGw3yxABOrDI/zfftcK3qbpC/y9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zwyxQAAAN0AAAAPAAAAAAAAAAAAAAAAAJgCAABkcnMv&#10;ZG93bnJldi54bWxQSwUGAAAAAAQABAD1AAAAigMAAAAA&#10;" path="m79,8l76,,4,,,8r79,xe" fillcolor="#c1c1c1" stroked="f">
                    <v:path arrowok="t" o:connecttype="custom" o:connectlocs="79,8;76,0;4,0;0,8;79,8" o:connectangles="0,0,0,0,0"/>
                    <o:lock v:ext="edit" aspectratio="t"/>
                  </v:shape>
                  <v:shape id="Freeform 3180" o:spid="_x0000_s1333" style="position:absolute;left:6172;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ZqcQA&#10;AADdAAAADwAAAGRycy9kb3ducmV2LnhtbESPQWvCQBSE7wX/w/IEb3VjilWiq4gSEFoParw/ss8k&#10;mn0bdrea/vtuodDjMDPfMMt1b1rxIOcbywom4wQEcWl1w5WC4py/zkH4gKyxtUwKvsnDejV4WWKm&#10;7ZOP9DiFSkQI+wwV1CF0mZS+rMmgH9uOOHpX6wyGKF0ltcNnhJtWpknyLg02HBdq7GhbU3k/fRkF&#10;u768+KnLi+Jw/kjz3YFu9pOUGg37zQJEoD78h//ae61g9pZO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7manEAAAA3QAAAA8AAAAAAAAAAAAAAAAAmAIAAGRycy9k&#10;b3ducmV2LnhtbFBLBQYAAAAABAAEAPUAAACJAwAAAAA=&#10;" path="m79,8l76,,4,,,8r79,xe" fillcolor="#c1c1c1" stroked="f">
                    <v:path arrowok="t" o:connecttype="custom" o:connectlocs="79,8;76,0;4,0;0,8;79,8" o:connectangles="0,0,0,0,0"/>
                    <o:lock v:ext="edit" aspectratio="t"/>
                  </v:shape>
                  <v:rect id="Rectangle 3181" o:spid="_x0000_s1334" style="position:absolute;left:6350;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2wMUA&#10;AADdAAAADwAAAGRycy9kb3ducmV2LnhtbESPQWvCQBSE70L/w/IKvZlNFU2JWaUULL0VtdAen9ln&#10;Njb7NmS3SfrvXUHwOMzMN0yxGW0jeup87VjBc5KCIC6drrlS8HXYTl9A+ICssXFMCv7Jw2b9MCkw&#10;127gHfX7UIkIYZ+jAhNCm0vpS0MWfeJa4uidXGcxRNlVUnc4RLht5CxNl9JizXHBYEtvhsrf/Z9V&#10;kM6372ek42f97eQuW/yY5uBHpZ4ex9cViEBjuIdv7Q+tIJvPlnB9E5+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3bAxQAAAN0AAAAPAAAAAAAAAAAAAAAAAJgCAABkcnMv&#10;ZG93bnJldi54bWxQSwUGAAAAAAQABAD1AAAAigMAAAAA&#10;" fillcolor="#c1c1c1" stroked="f">
                    <o:lock v:ext="edit" aspectratio="t"/>
                  </v:rect>
                  <v:rect id="Rectangle 3182" o:spid="_x0000_s1335" style="position:absolute;left:6358;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Z/MUA&#10;AADdAAAADwAAAGRycy9kb3ducmV2LnhtbESPT4vCMBTE78J+h/AEL7KmWrDSbSqysIs38c/B46N5&#10;tsXmpTSxrd/eCAt7HGbmN0y2HU0jeupcbVnBchGBIC6srrlUcDn/fG5AOI+ssbFMCp7kYJt/TDJM&#10;tR34SP3JlyJA2KWooPK+TaV0RUUG3cK2xMG72c6gD7Irpe5wCHDTyFUUraXBmsNChS19V1TcTw+j&#10;wOL1eYt/e3cYdsV+nmzi/lzHSs2m4+4LhKfR/4f/2nutIIlXCbzfhCcg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xn8xQAAAN0AAAAPAAAAAAAAAAAAAAAAAJgCAABkcnMv&#10;ZG93bnJldi54bWxQSwUGAAAAAAQABAD1AAAAigMAAAAA&#10;" fillcolor="#d7d7d7" stroked="f">
                    <o:lock v:ext="edit" aspectratio="t"/>
                  </v:rect>
                  <v:rect id="Rectangle 3183" o:spid="_x0000_s1336" style="position:absolute;left:5909;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7+MIA&#10;AADdAAAADwAAAGRycy9kb3ducmV2LnhtbERPu27CMBTdkfgH6yKxIHB4tKA0DgIqEEOXBgbGq/g2&#10;iYivo9hA+vd4QGI8Ou9k3Zla3Kl1lWUF00kEgji3uuJCwfm0H69AOI+ssbZMCv7JwTrt9xKMtX3w&#10;L90zX4gQwi5GBaX3TSyly0sy6Ca2IQ7cn20N+gDbQuoWHyHc1HIWRZ/SYMWhocSGdiXl1+xmFHwY&#10;t5hG8vDzfbsQjXamm3O2VWo46DZfIDx1/i1+uY9awXI+C3PDm/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Hv4wgAAAN0AAAAPAAAAAAAAAAAAAAAAAJgCAABkcnMvZG93&#10;bnJldi54bWxQSwUGAAAAAAQABAD1AAAAhwMAAAAA&#10;" fillcolor="#a5a5a5" stroked="f">
                    <o:lock v:ext="edit" aspectratio="t"/>
                  </v:rect>
                  <v:rect id="Rectangle 3184" o:spid="_x0000_s1337" style="position:absolute;left:6100;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eY8UA&#10;AADdAAAADwAAAGRycy9kb3ducmV2LnhtbESPS4vCQBCE78L+h6EXvIhOfO9mHcUHioe9bPTgscn0&#10;JsFMT8iMGv+9Iwgei6r6ipotGlOKK9WusKyg34tAEKdWF5wpOB623S8QziNrLC2Tgjs5WMw/WjOM&#10;tb3xH10Tn4kAYRejgtz7KpbSpTkZdD1bEQfv39YGfZB1JnWNtwA3pRxE0UQaLDgs5FjROqf0nFyM&#10;grFxo34kd7+by4moszbNkJOVUu3PZvkDwlPj3+FXe68VTIeDb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N5jxQAAAN0AAAAPAAAAAAAAAAAAAAAAAJgCAABkcnMv&#10;ZG93bnJldi54bWxQSwUGAAAAAAQABAD1AAAAigMAAAAA&#10;" fillcolor="#a5a5a5" stroked="f">
                    <o:lock v:ext="edit" aspectratio="t"/>
                  </v:rect>
                  <v:rect id="Rectangle 3185" o:spid="_x0000_s1338" style="position:absolute;left:6291;top:15660;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hI8MA&#10;AADdAAAADwAAAGRycy9kb3ducmV2LnhtbERPu27CMBTdkfoP1q3UBYGThpcCJmpTterQhcDAeBVf&#10;koj4OooNSf++HioxHp33LhtNK+7Uu8aygngegSAurW64UnA6fs42IJxH1thaJgW/5CDbP012mGo7&#10;8IHuha9ECGGXooLa+y6V0pU1GXRz2xEH7mJ7gz7AvpK6xyGEm1a+RtFKGmw4NNTYUV5TeS1uRsHS&#10;uEUcya+fj9uZaJqbMeHiXamX5/FtC8LT6B/if/e3VrBOkrA/vA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vhI8MAAADdAAAADwAAAAAAAAAAAAAAAACYAgAAZHJzL2Rv&#10;d25yZXYueG1sUEsFBgAAAAAEAAQA9QAAAIgDAAAAAA==&#10;" fillcolor="#a5a5a5" stroked="f">
                    <o:lock v:ext="edit" aspectratio="t"/>
                  </v:rect>
                  <v:shape id="Picture 3186" o:spid="_x0000_s1339" type="#_x0000_t75" style="position:absolute;left:6295;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9arIAAAA3QAAAA8AAABkcnMvZG93bnJldi54bWxEj0FrwkAUhO+F/oflFXoR3ai0SuoqpSC2&#10;hyJNPOjtkX1NQrJvw+5WE399tyD0OMzMN8xq05tWnMn52rKC6SQBQVxYXXOp4JBvx0sQPiBrbC2T&#10;goE8bNb3dytMtb3wF52zUIoIYZ+igiqELpXSFxUZ9BPbEUfv2zqDIUpXSu3wEuGmlbMkeZYGa44L&#10;FXb0VlHRZD9GwXVojnbffzwNu9Poaj5dvmuyXKnHh/71BUSgPvyHb+13rWAxn0/h7018AnL9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PWqyAAAAN0AAAAPAAAAAAAAAAAA&#10;AAAAAJ8CAABkcnMvZG93bnJldi54bWxQSwUGAAAAAAQABAD3AAAAlAMAAAAA&#10;">
                    <v:imagedata r:id="rId75" o:title=""/>
                  </v:shape>
                  <v:shape id="Freeform 3187" o:spid="_x0000_s1340" style="position:absolute;left:6291;top:15572;width:40;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xicYA&#10;AADdAAAADwAAAGRycy9kb3ducmV2LnhtbESPT2vCQBTE7wW/w/IKvdVNFapEVxHREnoo+AfU2yP7&#10;zIZk34bsGtNv3y0IHoeZ+Q0zX/a2Fh21vnSs4GOYgCDOnS65UHA8bN+nIHxA1lg7JgW/5GG5GLzM&#10;MdXuzjvq9qEQEcI+RQUmhCaV0ueGLPqha4ijd3WtxRBlW0jd4j3CbS1HSfIpLZYcFww2tDaUV/ub&#10;VZBNip+qM7Q5nw7rcJl+HbPvslLq7bVfzUAE6sMz/GhnWsFkPB7B/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ExicYAAADdAAAADwAAAAAAAAAAAAAAAACYAgAAZHJz&#10;L2Rvd25yZXYueG1sUEsFBgAAAAAEAAQA9QAAAIsDAAAAAA==&#10;" path="m64,19r1,3l62,14r4,5l59,16r3,l19,16r3,l14,19r5,-5l16,22r,-3l16,174r,-3l19,178r-5,-4l22,177r-3,-1l62,176r-5,3l67,169r-3,5l64,19xm80,174v,3,,5,-2,6l68,190v-1,2,-3,2,-6,2l19,192v,,-1,,-2,l9,189c7,188,5,187,4,185l1,178c1,177,,176,,174l,19v,,1,-1,1,-2l4,9c5,6,6,5,9,4l17,1c18,1,19,,19,l62,v2,,3,1,4,1l73,4v2,1,3,3,4,5l80,17v,1,,2,,2l80,174xe" fillcolor="#777" strokecolor="#777" strokeweight="0">
                    <v:path arrowok="t" o:connecttype="custom" o:connectlocs="8,3;9,3;8,2;9,3;8,2;8,2;3,2;3,2;2,3;3,2;2,3;2,3;2,22;2,22;3,23;2,22;3,23;3,22;8,22;8,23;9,22;8,22;8,3;10,22;10,23;9,24;8,24;3,24;3,24;2,24;1,24;1,23;0,22;0,3;1,3;1,2;2,1;3,1;3,0;8,0;9,1;10,1;10,2;10,3;10,3;10,22" o:connectangles="0,0,0,0,0,0,0,0,0,0,0,0,0,0,0,0,0,0,0,0,0,0,0,0,0,0,0,0,0,0,0,0,0,0,0,0,0,0,0,0,0,0,0,0,0,0"/>
                    <o:lock v:ext="edit" aspectratio="t" verticies="t"/>
                  </v:shape>
                  <v:rect id="Rectangle 3188" o:spid="_x0000_s1341" style="position:absolute;left:630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IeMQA&#10;AADdAAAADwAAAGRycy9kb3ducmV2LnhtbESPwW7CMBBE75X4B2uRuBWHpmpRwCAaKVCOBT5gFS9x&#10;RLwOsSHh73GlSj2OZuaNZrkebCPu1PnasYLZNAFBXDpdc6XgdCxe5yB8QNbYOCYFD/KwXo1elphp&#10;1/MP3Q+hEhHCPkMFJoQ2k9KXhiz6qWuJo3d2ncUQZVdJ3WEf4baRb0nyIS3WHBcMtpQbKi+Hm1XQ&#10;79/d9vpldL7NU7fHot6di4dSk/GwWYAINIT/8F/7Wyv4TNMUf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ZCHjEAAAA3QAAAA8AAAAAAAAAAAAAAAAAmAIAAGRycy9k&#10;b3ducmV2LnhtbFBLBQYAAAAABAAEAPUAAACJAwAAAAA=&#10;" fillcolor="#777" strokecolor="#777" strokeweight="0">
                    <v:stroke joinstyle="round"/>
                    <o:lock v:ext="edit" aspectratio="t"/>
                  </v:rect>
                  <v:shape id="Freeform 3189" o:spid="_x0000_s1342" style="position:absolute;left:629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ZB8cA&#10;AADdAAAADwAAAGRycy9kb3ducmV2LnhtbESPT2vCQBTE74LfYXkFb7qx/kmNriKWQhG01Hrx9si+&#10;JsHs2zS7auqndwXB4zAzv2Fmi8aU4ky1Kywr6PciEMSp1QVnCvY/H903EM4jaywtk4J/crCYt1sz&#10;TLS98Deddz4TAcIuQQW591UipUtzMuh6tiIO3q+tDfog60zqGi8Bbkr5GkVjabDgsJBjRauc0uPu&#10;ZBRIXlajdRxt/+Lx5n1y+iqvh6KvVOelWU5BeGr8M/xof2oF8WAwhP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WGQf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3190" o:spid="_x0000_s1343" style="position:absolute;left:629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8YA&#10;AADdAAAADwAAAGRycy9kb3ducmV2LnhtbESPQWvCQBSE74X+h+UVvNWNDa0aXaUopZ4Uo5DrI/tM&#10;otm3Ibua2F/vFgo9DjPzDTNf9qYWN2pdZVnBaBiBIM6trrhQcDx8vU5AOI+ssbZMCu7kYLl4fppj&#10;om3He7qlvhABwi5BBaX3TSKly0sy6Ia2IQ7eybYGfZBtIXWLXYCbWr5F0Yc0WHFYKLGhVUn5Jb0a&#10;Bec0trss3x6KbX/vRtk0O/2sv5UavPSfMxCeev8f/mtvtIJxHL/D7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C8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3191" o:spid="_x0000_s1344" style="position:absolute;left:631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i68cA&#10;AADdAAAADwAAAGRycy9kb3ducmV2LnhtbESPQWvCQBSE7wX/w/KE3upGxaSNriKWQhG0VL309sg+&#10;k2D2bcyuGv31riD0OMzMN8xk1ppKnKlxpWUF/V4EgjizuuRcwW779fYOwnlkjZVlUnAlB7Np52WC&#10;qbYX/qXzxuciQNilqKDwvk6ldFlBBl3P1sTB29vGoA+yyaVu8BLgppKDKIqlwZLDQoE1LQrKDpuT&#10;USB5Xo+WSbQ+JvHq8+P0U93+yr5Sr912PgbhqfX/4Wf7WytIhsMYHm/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Iuv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3192" o:spid="_x0000_s1345" style="position:absolute;left:6307;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E58YA&#10;AADdAAAADwAAAGRycy9kb3ducmV2LnhtbESPQWvCQBSE7wX/w/KE3urGBqpGVxGLtCfFKOT6yD6T&#10;aPZtyK4m9td3hUKPw8x8wyxWvanFnVpXWVYwHkUgiHOrKy4UnI7btykI55E11pZJwYMcrJaDlwUm&#10;2nZ8oHvqCxEg7BJUUHrfJFK6vCSDbmQb4uCdbWvQB9kWUrfYBbip5XsUfUiDFYeFEhvalJRf05tR&#10;cElju8/y3bHY9Y9unM2y88/nl1Kvw349B+Gp9//hv/a3VjCJ4wk834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GE58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3193" o:spid="_x0000_s1346" type="#_x0000_t75" style="position:absolute;left:6104;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y11PBAAAA3QAAAA8AAABkcnMvZG93bnJldi54bWxET89rwjAUvgv7H8Ib7CIzdQUdnbGMwsBr&#10;U9350by1dc1L18Ta/ffmIHj8+H7v8tn2YqLRd44VrFcJCOLamY4bBcfq6/UdhA/IBnvHpOCfPOT7&#10;p8UOM+OuXNKkQyNiCPsMFbQhDJmUvm7Jol+5gThyP260GCIcG2lGvMZw28u3JNlIix3HhhYHKlqq&#10;f/XFKjjrqQj6r3LbktKznvXycPpeKvXyPH9+gAg0h4f47j4YBds0jXPjm/gE5P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y11PBAAAA3QAAAA8AAAAAAAAAAAAAAAAAnwIA&#10;AGRycy9kb3ducmV2LnhtbFBLBQYAAAAABAAEAPcAAACNAwAAAAA=&#10;">
                    <v:imagedata r:id="rId74" o:title=""/>
                  </v:shape>
                  <v:shape id="Freeform 3194" o:spid="_x0000_s1347" style="position:absolute;left:6100;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rhMYA&#10;AADdAAAADwAAAGRycy9kb3ducmV2LnhtbESPW2sCMRSE3wv+h3AE32rWLlS73ShSEVqEghfo62Fz&#10;3Es3J2uSrtt/3wgFH4eZ+YbJV4NpRU/O15YVzKYJCOLC6ppLBafj9nEBwgdkja1lUvBLHlbL0UOO&#10;mbZX3lN/CKWIEPYZKqhC6DIpfVGRQT+1HXH0ztYZDFG6UmqH1wg3rXxKkmdpsOa4UGFHbxUV34cf&#10;o8AVp89+3qTDuf3qPza7y8I11is1GQ/rVxCBhnAP/7fftYJ5mr7A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drhMYAAADdAAAADwAAAAAAAAAAAAAAAACYAgAAZHJz&#10;L2Rvd25yZXYueG1sUEsFBgAAAAAEAAQA9QAAAIsDA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3195" o:spid="_x0000_s1348" style="position:absolute;left:6116;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lcsIA&#10;AADdAAAADwAAAGRycy9kb3ducmV2LnhtbERP3W6CMBS+X7J3aM6S3Y0yNdOg1UwS2LwUfYATeqRk&#10;9JTRTuDt14slu/zy/e8Ok+3EnQbfOlbwmqQgiGunW24UXC/FywaED8gaO8ekYCYPh/3jww4z7UY+&#10;070KjYgh7DNUYELoMyl9bciiT1xPHLmbGyyGCIdG6gHHGG47uUjTN2mx5dhgsKfcUP1V/VgF42nl&#10;yu+j0XmZL90Ji/bjVsxKPT9N71sQgabwL/5zf2oF6+Uq7o9v4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eVywgAAAN0AAAAPAAAAAAAAAAAAAAAAAJgCAABkcnMvZG93&#10;bnJldi54bWxQSwUGAAAAAAQABAD1AAAAhwMAAAAA&#10;" fillcolor="#777" strokecolor="#777" strokeweight="0">
                    <v:stroke joinstyle="round"/>
                    <o:lock v:ext="edit" aspectratio="t"/>
                  </v:rect>
                  <v:shape id="Freeform 3196" o:spid="_x0000_s1349" style="position:absolute;left:6104;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J4scA&#10;AADdAAAADwAAAGRycy9kb3ducmV2LnhtbESPQWvCQBSE7wX/w/KE3uomVo1NXUUshSJYMXrp7ZF9&#10;TYLZtzG7atpf7xYKHoeZ+YaZLTpTiwu1rrKsIB5EIIhzqysuFBz2709TEM4ja6wtk4IfcrCY9x5m&#10;mGp75R1dMl+IAGGXooLS+yaV0uUlGXQD2xAH79u2Bn2QbSF1i9cAN7UcRtFEGqw4LJTY0Kqk/Jid&#10;jQLJy2a8TqLPUzLZvL2ct/XvVxUr9djvlq8gPHX+Hv5vf2gFyfMohr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yeL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3197" o:spid="_x0000_s1350" style="position:absolute;left:6100;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UAscA&#10;AADdAAAADwAAAGRycy9kb3ducmV2LnhtbESPT2vCQBTE7wW/w/IEb7rxD9WmriItoidLYyHXR/aZ&#10;pGbfhuxqop/eLQg9DjPzG2a57kwlrtS40rKC8SgCQZxZXXKu4Oe4HS5AOI+ssbJMCm7kYL3qvSwx&#10;1rblb7omPhcBwi5GBYX3dSylywoy6Ea2Jg7eyTYGfZBNLnWDbYCbSk6i6FUaLDksFFjTR0HZObkY&#10;Bb/J1H6l2eGYH7pbO07f0tP9c6fUoN9t3kF46vx/+NneawXz6WwCf2/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wVALHAAAA3QAAAA8AAAAAAAAAAAAAAAAAmAIAAGRy&#10;cy9kb3ducmV2LnhtbFBLBQYAAAAABAAEAPUAAACMAw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3198" o:spid="_x0000_s1351" style="position:absolute;left:6128;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Ra8UA&#10;AADdAAAADwAAAGRycy9kb3ducmV2LnhtbESPT2sCMRTE7wW/Q3hCbzVrLXVdjSIFQahQXD14fGze&#10;/sHNy5qkun57Uyh4HGbmN8xi1ZtWXMn5xrKC8SgBQVxY3XCl4HjYvKUgfEDW2FomBXfysFoOXhaY&#10;aXvjPV3zUIkIYZ+hgjqELpPSFzUZ9CPbEUevtM5giNJVUju8Rbhp5XuSfEqDDceFGjv6qqk4579G&#10;wexU6n0p2zS1u83Phc33YZw7pV6H/XoOIlAfnuH/9lYrmE4+Jv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VFrxQAAAN0AAAAPAAAAAAAAAAAAAAAAAJgCAABkcnMv&#10;ZG93bnJldi54bWxQSwUGAAAAAAQABAD1AAAAigM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3199" o:spid="_x0000_s1352" style="position:absolute;left:6124;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WFsYA&#10;AADdAAAADwAAAGRycy9kb3ducmV2LnhtbESPUUvDMBSF3wX/Q7jC3lyqLSrdsmHFQUV8sPoDLs1d&#10;U21uShK7br9+EQQfD+ec73DW29kOYiIfescKbpYZCOLW6Z47BZ8fu+sHECEiaxwck4IjBdhuLi/W&#10;WGp34HeamtiJBOFQogIT41hKGVpDFsPSjcTJ2ztvMSbpO6k9HhLcDvI2y+6kxZ7TgsGRngy1382P&#10;VfD6XL3kb7uKu/CVGZ8Pdd2cCqUWV/PjCkSkOf6H/9q1VnCfFwX8vklPQG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WFsYAAADdAAAADwAAAAAAAAAAAAAAAACYAgAAZHJz&#10;L2Rvd25yZXYueG1sUEsFBgAAAAAEAAQA9QAAAIsDA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Picture 3200" o:spid="_x0000_s1353" type="#_x0000_t75" style="position:absolute;left:5913;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1C7DEAAAA3QAAAA8AAABkcnMvZG93bnJldi54bWxEj0FrwkAUhO9C/8PyCl6kbqy2lpiNiCB4&#10;dW17fmSfSWz2bZrdxvjvXUHocZiZb5hsPdhG9NT52rGC2TQBQVw4U3Op4PO4e/kA4QOywcYxKbiS&#10;h3X+NMowNe7CB+p1KEWEsE9RQRVCm0rpi4os+qlriaN3cp3FEGVXStPhJcJtI1+T5F1arDkuVNjS&#10;tqLiR/9ZBWfdb4P+PbrlgeZnPejJ/ut7otT4edisQAQawn/40d4bBcv54g3ub+IT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1C7DEAAAA3QAAAA8AAAAAAAAAAAAAAAAA&#10;nwIAAGRycy9kb3ducmV2LnhtbFBLBQYAAAAABAAEAPcAAACQAwAAAAA=&#10;">
                    <v:imagedata r:id="rId74" o:title=""/>
                  </v:shape>
                  <v:shape id="Freeform 3201" o:spid="_x0000_s1354" style="position:absolute;left:5909;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6Mi8UA&#10;AADdAAAADwAAAGRycy9kb3ducmV2LnhtbESPQWvCQBSE70L/w/IKvemmKirRVYqloBQEU6HXR/aZ&#10;RLNv0901xn/vFgSPw8x8wyxWnalFS85XlhW8DxIQxLnVFRcKDj9f/RkIH5A11pZJwY08rJYvvQWm&#10;2l55T20WChEh7FNUUIbQpFL6vCSDfmAb4ugdrTMYonSF1A6vEW5qOUySiTRYcVwosaF1Sfk5uxgF&#10;Lj/s2ulp1B3r33b7+f03cyfrlXp77T7mIAJ14Rl+tDdawXQ0nsD/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oyLxQAAAN0AAAAPAAAAAAAAAAAAAAAAAJgCAABkcnMv&#10;ZG93bnJldi54bWxQSwUGAAAAAAQABAD1AAAAigM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3202" o:spid="_x0000_s1355" style="position:absolute;left:5933;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9BsUA&#10;AADdAAAADwAAAGRycy9kb3ducmV2LnhtbESPwW7CMBBE75X4B2sr9VacNoigFINopFA4lvIBq3iJ&#10;o8brNHaT8Pd1JSSOo5l5o1lvJ9uKgXrfOFbwMk9AEFdON1wrOH+VzysQPiBrbB2Tgit52G5mD2vM&#10;tRv5k4ZTqEWEsM9RgQmhy6X0lSGLfu464uhdXG8xRNnXUvc4Rrht5WuSLKXFhuOCwY4KQ9X36dcq&#10;GI8Lt/95N7rYF6k7Ytl8XMqrUk+P0+4NRKAp3MO39kEryNJFBv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H0GxQAAAN0AAAAPAAAAAAAAAAAAAAAAAJgCAABkcnMv&#10;ZG93bnJldi54bWxQSwUGAAAAAAQABAD1AAAAigMAAAAA&#10;" fillcolor="#777" strokecolor="#777" strokeweight="0">
                    <v:stroke joinstyle="round"/>
                    <o:lock v:ext="edit" aspectratio="t"/>
                  </v:rect>
                  <v:shape id="Freeform 3203" o:spid="_x0000_s1356" style="position:absolute;left:5921;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GsMA&#10;AADdAAAADwAAAGRycy9kb3ducmV2LnhtbERPy2rCQBTdF/yH4Qru6iS11BgzShGEQgvF6MLlJXPz&#10;wMydODNq+vedRaHLw3kX29H04k7Od5YVpPMEBHFldceNgtNx/5yB8AFZY2+ZFPyQh+1m8lRgru2D&#10;D3QvQyNiCPscFbQhDLmUvmrJoJ/bgThytXUGQ4SukdrhI4abXr4kyZs02HFsaHGgXUvVpbwZBatz&#10;rQ+17LPMfu2/r2w+j2nplJpNx/c1iEBj+Bf/uT+0guXiNc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nDGsMAAADdAAAADwAAAAAAAAAAAAAAAACYAgAAZHJzL2Rv&#10;d25yZXYueG1sUEsFBgAAAAAEAAQA9QAAAIgDA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3204" o:spid="_x0000_s1357" style="position:absolute;left:5917;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5iMcA&#10;AADdAAAADwAAAGRycy9kb3ducmV2LnhtbESP3WoCMRSE7wu+QzhC7zRbV/qzNYoWhS3Si64+wGFz&#10;utl2c7IkUbd9+qYg9HKYmW+YxWqwnTiTD61jBXfTDARx7XTLjYLjYTd5BBEissbOMSn4pgCr5ehm&#10;gYV2F36ncxUbkSAcClRgYuwLKUNtyGKYup44eR/OW4xJ+kZqj5cEt52cZdm9tNhyWjDY04uh+qs6&#10;WQX77eY1f9ttuAmfmfF5V5bVz1yp2/GwfgYRaYj/4Wu71Aoe8vkT/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teYjHAAAA3QAAAA8AAAAAAAAAAAAAAAAAmAIAAGRy&#10;cy9kb3ducmV2LnhtbFBLBQYAAAAABAAEAPUAAACMAw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Freeform 3205" o:spid="_x0000_s1358" style="position:absolute;left:5937;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pMMA&#10;AADdAAAADwAAAGRycy9kb3ducmV2LnhtbERPTYvCMBC9C/6HMII3TV3RajWKKIIIuqx68TY0s23Z&#10;ZtJtotb99ZuD4PHxvufLxpTiTrUrLCsY9CMQxKnVBWcKLudtbwLCeWSNpWVS8CQHy0W7NcdE2wd/&#10;0f3kMxFC2CWoIPe+SqR0aU4GXd9WxIH7trVBH2CdSV3jI4SbUn5E0VgaLDg05FjROqf053QzCiSv&#10;qtE+jo6/8fiwmd4+y79rMVCq22lWMxCeGv8Wv9w7rSAejsL+8CY8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6pMMAAADdAAAADwAAAAAAAAAAAAAAAACYAgAAZHJzL2Rv&#10;d25yZXYueG1sUEsFBgAAAAAEAAQA9QAAAIgDA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3206" o:spid="_x0000_s1359" style="position:absolute;left:5933;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cqMYA&#10;AADdAAAADwAAAGRycy9kb3ducmV2LnhtbESPQWvCQBSE74X+h+UVvNVNlLYaXUVaRE9Ko5DrI/tM&#10;otm3Ibua2F/vFgo9DjPzDTNf9qYWN2pdZVlBPIxAEOdWV1woOB7WrxMQziNrrC2Tgjs5WC6en+aY&#10;aNvxN91SX4gAYZeggtL7JpHS5SUZdEPbEAfvZFuDPsi2kLrFLsBNLUdR9C4NVhwWSmzos6T8kl6N&#10;gnM6tvss3x2KXX/v4myanX6+NkoNXvrVDISn3v+H/9pbreBj/BbD7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tcqM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3207" o:spid="_x0000_s1360" type="#_x0000_t75" style="position:absolute;left:6350;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tFQjFAAAA3QAAAA8AAABkcnMvZG93bnJldi54bWxEj09rwkAUxO+FfoflCb2IbppSldRVVBRS&#10;PfkHz4/saxLMvg27W02/vSsIPQ4z8xtmOu9MI67kfG1ZwfswAUFcWF1zqeB03AwmIHxA1thYJgV/&#10;5GE+e32ZYqbtjfd0PYRSRAj7DBVUIbSZlL6oyKAf2pY4ej/WGQxRulJqh7cIN41Mk2QkDdYcFyps&#10;aVVRcTn8GgXrUn/nPh/7hSvW27R/xuVug0q99brFF4hAXfgPP9u5VjD++Ezh8SY+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rRUIxQAAAN0AAAAPAAAAAAAAAAAAAAAA&#10;AJ8CAABkcnMvZG93bnJldi54bWxQSwUGAAAAAAQABAD3AAAAkQMAAAAA&#10;">
                    <v:imagedata r:id="rId76" o:title=""/>
                  </v:shape>
                  <v:shape id="Freeform 3208" o:spid="_x0000_s1361" style="position:absolute;left:6346;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xDMYA&#10;AADdAAAADwAAAGRycy9kb3ducmV2LnhtbESPQWvCQBSE7wX/w/KE3uomhtaSugYpCVi8tKZ6fmRf&#10;k2D2bciuMf57t1DocZiZb5h1NplOjDS41rKCeBGBIK6sbrlW8F0WT68gnEfW2FkmBTdykG1mD2tM&#10;tb3yF40HX4sAYZeigsb7PpXSVQ0ZdAvbEwfvxw4GfZBDLfWA1wA3nVxG0Ys02HJYaLCn94aq8+Fi&#10;FOSrU55/fNb2ki+PSVuWMe9dodTjfNq+gfA0+f/wX3unFayS5wR+34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xDMYAAADdAAAADwAAAAAAAAAAAAAAAACYAgAAZHJz&#10;L2Rvd25yZXYueG1sUEsFBgAAAAAEAAQA9QAAAIsDAAAAAA==&#10;" path="m32,14r2,6l29,14r6,2l14,16r6,-2l14,20r2,-6l16,179r-2,-6l20,178r-6,-2l35,176r-5,3l35,174r-3,5l32,14xm48,179v,3,,5,-2,6l41,190v-1,2,-3,2,-6,2l14,192v-1,,-3,,-5,-1l3,186c2,184,,182,,179l,14c,12,1,10,3,9l9,3c10,1,12,,14,l35,v3,,5,2,7,3l47,9v1,2,1,4,1,5l48,179xe" fillcolor="#777" strokecolor="#777" strokeweight="0">
                    <v:path arrowok="t" o:connecttype="custom" o:connectlocs="4,2;5,3;4,2;5,2;2,2;3,2;2,3;2,2;2,23;2,22;3,23;2,22;5,22;4,23;5,22;4,23;4,2;6,23;6,24;6,24;5,24;2,24;2,24;1,24;0,23;0,2;1,2;2,1;2,0;5,0;6,1;6,2;6,2;6,23" o:connectangles="0,0,0,0,0,0,0,0,0,0,0,0,0,0,0,0,0,0,0,0,0,0,0,0,0,0,0,0,0,0,0,0,0,0"/>
                    <o:lock v:ext="edit" aspectratio="t" verticies="t"/>
                  </v:shape>
                  <v:shape id="Freeform 3209" o:spid="_x0000_s1362" style="position:absolute;left:6354;top:15584;width:8;height:48;visibility:visible;mso-wrap-style:square;v-text-anchor:top" coordsize="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8DcUA&#10;AADdAAAADwAAAGRycy9kb3ducmV2LnhtbESPQWvCQBSE70L/w/KE3nSjbW2JrlIVwVtNFM+P7DMJ&#10;yb4N2TXG/nq3UPA4zMw3zGLVm1p01LrSsoLJOAJBnFldcq7gdNyNvkA4j6yxtkwK7uRgtXwZLDDW&#10;9sYJdanPRYCwi1FB4X0TS+myggy6sW2Ig3exrUEfZJtL3eItwE0tp1E0kwZLDgsFNrQpKKvSq1FQ&#10;uXt32Jyra7rtfk6/h3NyXDeJUq/D/nsOwlPvn+H/9l4r+Hz7eIe/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LwNxQAAAN0AAAAPAAAAAAAAAAAAAAAAAJgCAABkcnMv&#10;ZG93bnJldi54bWxQSwUGAAAAAAQABAD1AAAAigMAAAAA&#10;" path="m,l8,r,48l,48,,xm8,48l,48,,,8,r,48xe" fillcolor="#454545" strokecolor="#454545" strokeweight="0">
                    <v:path arrowok="t" o:connecttype="custom" o:connectlocs="0,0;8,0;8,48;0,48;0,0;8,48;0,48;0,0;8,0;8,48" o:connectangles="0,0,0,0,0,0,0,0,0,0"/>
                    <o:lock v:ext="edit" aspectratio="t" verticies="t"/>
                  </v:shape>
                  <v:rect id="Rectangle 3210" o:spid="_x0000_s1363" style="position:absolute;left:5838;top:15564;width:1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xZMoA&#10;AADdAAAADwAAAGRycy9kb3ducmV2LnhtbESPW0/CQBSE3038D5tjwouBLRouKSzEKBhfMFyK4ttJ&#10;99hWu2dLd4H671kSEx4nM/NNZjxtTCmOVLvCsoJuJwJBnFpdcKYg2czbQxDOI2ssLZOCP3Iwndze&#10;jDHW9sQrOq59JgKEXYwKcu+rWEqX5mTQdWxFHLxvWxv0QdaZ1DWeAtyU8iGK+tJgwWEhx4qec0p/&#10;1wej4PN18bHffnWTn13WzObvy/79S4JKte6apxEIT42/hv/bb1rB4LHXg8ub8ATk5A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acWTKAAAA3QAAAA8AAAAAAAAAAAAAAAAAmAIA&#10;AGRycy9kb3ducmV2LnhtbFBLBQYAAAAABAAEAPUAAACPAwAAAAA=&#10;" fillcolor="#454545" stroked="f">
                    <o:lock v:ext="edit" aspectratio="t"/>
                  </v:rect>
                  <v:shape id="Picture 3211" o:spid="_x0000_s1364" type="#_x0000_t75" style="position:absolute;left:6191;top:15672;width: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SjGAAAA3QAAAA8AAABkcnMvZG93bnJldi54bWxEj09rwkAUxO+C32F5gre6seIfoqvYQoMF&#10;DxoVPD6yzySYfRuyG02/fbdQ8DjMzG+Y1aYzlXhQ40rLCsajCARxZnXJuYLz6ettAcJ5ZI2VZVLw&#10;Qw42635vhbG2Tz7SI/W5CBB2MSoovK9jKV1WkEE3sjVx8G62MeiDbHKpG3wGuKnkexTNpMGSw0KB&#10;NX0WlN3T1ihoP1KdJLfDlU7fi2lybvc7edkrNRx02yUIT51/hf/bO61gPpnO4O9Ne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8dKMYAAADdAAAADwAAAAAAAAAAAAAA&#10;AACfAgAAZHJzL2Rvd25yZXYueG1sUEsFBgAAAAAEAAQA9wAAAJIDAAAAAA==&#10;">
                    <v:imagedata r:id="rId69" o:title=""/>
                  </v:shape>
                  <v:shape id="Freeform 3212" o:spid="_x0000_s1365" style="position:absolute;left:6366;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bpsYA&#10;AADdAAAADwAAAGRycy9kb3ducmV2LnhtbESPzWrCQBSF94LvMFyhO51YaS2pk9AoUilutF10eclc&#10;M6mZOzEz1fj2nYLg8nB+Ps4i720jztT52rGC6SQBQVw6XXOl4OtzPX4B4QOyxsYxKbiShzwbDhaY&#10;anfhHZ33oRJxhH2KCkwIbSqlLw1Z9BPXEkfv4DqLIcqukrrDSxy3jXxMkmdpseZIMNjS0lB53P/a&#10;yJ2dzIdJtsX6uzgQbk8/hX5fKfUw6t9eQQTqwz18a2+0gvnsaQ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bpsYAAADdAAAADwAAAAAAAAAAAAAAAACYAgAAZHJz&#10;L2Rvd25yZXYueG1sUEsFBgAAAAAEAAQA9QAAAIsDAAAAAA==&#10;" path="m,3c,2,2,,3,v,,,,,l3,,46,v1,,2,2,2,3c48,3,48,3,48,3r,l48,14v,1,-1,2,-2,2c46,16,46,16,46,16r,l3,16c2,16,,15,,14v,,,,,l,3xe" fillcolor="#1a1a1a" strokeweight="0">
                    <v:path arrowok="t" o:connecttype="custom" o:connectlocs="0,1;1,0;1,0;1,0;6,0;6,0;6,1;6,1;6,1;6,2;6,2;6,2;6,2;6,2;1,2;1,2;0,2;0,2;0,1" o:connectangles="0,0,0,0,0,0,0,0,0,0,0,0,0,0,0,0,0,0,0"/>
                    <o:lock v:ext="edit" aspectratio="t"/>
                  </v:shape>
                  <v:shape id="Freeform 3213" o:spid="_x0000_s1366" style="position:absolute;left:6362;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n+sEA&#10;AADdAAAADwAAAGRycy9kb3ducmV2LnhtbERPz2vCMBS+D/wfwhO8rekq2tIZRTc2dl1V8Pho3pqy&#10;5qU0UbP/fjkMdvz4fm920Q7iRpPvHSt4ynIQxK3TPXcKTse3xwqED8gaB8ek4Ic87Lazhw3W2t35&#10;k25N6EQKYV+jAhPCWEvpW0MWfeZG4sR9ucliSHDqpJ7wnsLtIIs8X0uLPacGgyO9GGq/m6tVcF6h&#10;Lqm42NeiMtf1pTqU+j0qtZjH/TOIQDH8i//cH1pBuVylu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q5/rBAAAA3QAAAA8AAAAAAAAAAAAAAAAAmAIAAGRycy9kb3du&#10;cmV2LnhtbFBLBQYAAAAABAAEAPUAAACGAwAAAAA=&#10;" path="m,11c,9,1,7,3,6l6,3c7,1,9,,11,l54,v3,,6,2,7,4l63,7v1,1,1,3,1,4l64,22v,3,,5,-2,6l60,30v-1,2,-3,2,-6,2l11,32v-1,,-3,,-4,-1l4,29c2,28,,25,,22l,11xm16,22l13,16r3,2l11,16r43,l49,19r2,-2l48,22r,-11l50,16,48,13r6,3l11,16r6,-2l14,17r2,-6l16,22xe" fillcolor="black" strokeweight="0">
                    <v:path arrowok="t" o:connecttype="custom" o:connectlocs="0,1;1,0;1,0;2,0;7,0;8,0;8,0;8,1;8,2;8,3;8,3;7,3;2,3;1,3;1,3;0,2;0,1;2,2;2,2;2,2;2,2;7,2;7,2;7,2;6,2;6,1;7,2;6,1;7,2;2,2;3,1;2,2;2,1;2,2" o:connectangles="0,0,0,0,0,0,0,0,0,0,0,0,0,0,0,0,0,0,0,0,0,0,0,0,0,0,0,0,0,0,0,0,0,0"/>
                    <o:lock v:ext="edit" aspectratio="t" verticies="t"/>
                  </v:shape>
                  <v:shape id="Freeform 3214" o:spid="_x0000_s1367" style="position:absolute;left:5754;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IWMgA&#10;AADdAAAADwAAAGRycy9kb3ducmV2LnhtbESPQWvCQBSE7wX/w/KEXkrd2FKr0VWCEFpoC9YKuT6y&#10;z2ww+zZmtxr7691CocdhZr5hFqveNuJEna8dKxiPEhDEpdM1Vwp2X/n9FIQPyBobx6TgQh5Wy8HN&#10;AlPtzvxJp22oRISwT1GBCaFNpfSlIYt+5Fri6O1dZzFE2VVSd3iOcNvIhySZSIs1xwWDLa0NlYft&#10;t1Vw54t3I5vjbPrzlhXZ+iPfFC+5UrfDPpuDCNSH//Bf+1UreH58msHv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e4hY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3215" o:spid="_x0000_s1368" style="position:absolute;left:5750;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78QA&#10;AADdAAAADwAAAGRycy9kb3ducmV2LnhtbERPz2vCMBS+C/4P4Qm7aeomOjujjA1Bpgg6Dx7fmmcb&#10;bF5KE2vnX28OgseP7/ds0dpSNFR741jBcJCAIM6cNpwrOPwu++8gfEDWWDomBf/kYTHvdmaYanfl&#10;HTX7kIsYwj5FBUUIVSqlzwqy6AeuIo7cydUWQ4R1LnWN1xhuS/maJGNp0XBsKLCir4Ky8/5iFfz8&#10;jWh6bIaHbzPabtem3NzcMlPqpdd+foAI1Ian+OFeaQWTt3HcH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v+/EAAAA3QAAAA8AAAAAAAAAAAAAAAAAmAIAAGRycy9k&#10;b3ducmV2LnhtbFBLBQYAAAAABAAEAPUAAACJ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3216" o:spid="_x0000_s1369" style="position:absolute;left:5758;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MzccA&#10;AADdAAAADwAAAGRycy9kb3ducmV2LnhtbESPT2vCQBTE74V+h+UVvNVNFFSiq1Spfw69aEXw9sy+&#10;JqHZtyG7JtFP7xaEHoeZ+Q0zW3SmFA3VrrCsIO5HIIhTqwvOFBy/1+8TEM4jaywtk4IbOVjMX19m&#10;mGjb8p6ag89EgLBLUEHufZVI6dKcDLq+rYiD92Nrgz7IOpO6xjbATSkHUTSSBgsOCzlWtMop/T1c&#10;jYLic+Ca8r5ZLdt4+bWdVKfLGU9K9d66jykIT53/Dz/bO61gPBzF8PcmP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DM3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shape id="Freeform 3217" o:spid="_x0000_s1370" style="position:absolute;left:568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QlMgA&#10;AADdAAAADwAAAGRycy9kb3ducmV2LnhtbESPQWvCQBSE7wX/w/IKXoputGA1dZUghBZawaqQ6yP7&#10;mg3Nvo3Zrab+erdQ6HGYmW+Y5bq3jThT52vHCibjBARx6XTNlYLjIR/NQfiArLFxTAp+yMN6Nbhb&#10;YqrdhT/ovA+ViBD2KSowIbSplL40ZNGPXUscvU/XWQxRdpXUHV4i3DZymiQzabHmuGCwpY2h8mv/&#10;bRU8+OLdyOa0mF/fsiLbbPNd8ZIrNbzvs2cQgfrwH/5rv2oFT4+zKfy+i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9CUyAAAAN0AAAAPAAAAAAAAAAAAAAAAAJgCAABk&#10;cnMvZG93bnJldi54bWxQSwUGAAAAAAQABAD1AAAAjQMAAAAA&#10;" path="m,32c,15,22,,48,r,c75,,96,15,96,32v,,,,,l96,32c96,50,75,64,48,64v,,,,,l48,64c22,64,,50,,32v,,,,,xe" fillcolor="#cfcbc9" strokeweight="0">
                    <v:path arrowok="t" o:connecttype="custom" o:connectlocs="0,4;6,0;6,0;11,4;11,4;11,4;6,8;6,8;6,8;0,4;0,4" o:connectangles="0,0,0,0,0,0,0,0,0,0,0"/>
                    <o:lock v:ext="edit" aspectratio="t"/>
                  </v:shape>
                  <v:shape id="Freeform 3218" o:spid="_x0000_s1371" style="position:absolute;left:567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hmMcA&#10;AADdAAAADwAAAGRycy9kb3ducmV2LnhtbESPQWsCMRSE70L/Q3gFb5q1itXVKEURSi1C1YPH5+Z1&#10;N3Tzsmziuu2vN4LQ4zAz3zDzZWtL0VDtjWMFg34Cgjhz2nCu4HjY9CYgfEDWWDomBb/kYbl46swx&#10;1e7KX9TsQy4ihH2KCooQqlRKnxVk0fddRRy9b1dbDFHWudQ1XiPclvIlScbSouG4UGBFq4Kyn/3F&#10;Kvg4j2h6agbHtRntdltTfv65TaZU97l9m4EI1Ib/8KP9rhW8DsdD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IZj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3219" o:spid="_x0000_s1372" style="position:absolute;left:5687;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vVcgA&#10;AADdAAAADwAAAGRycy9kb3ducmV2LnhtbESPT2vCQBTE74LfYXlCb3WjLSoxG6nSPx56qYrg7Zl9&#10;JsHs25DdJmk/fVcoeBxm5jdMsupNJVpqXGlZwWQcgSDOrC45V3DYvz0uQDiPrLGyTAp+yMEqHQ4S&#10;jLXt+Ivanc9FgLCLUUHhfR1L6bKCDLqxrYmDd7GNQR9kk0vdYBfgppLTKJpJgyWHhQJr2hSUXXff&#10;RkH5OnVt9fu+WXeT9efHoj6eT3hU6mHUvyxBeOr9Pfzf3moF86fZM9ze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K9VyAAAAN0AAAAPAAAAAAAAAAAAAAAAAJgCAABk&#10;cnMvZG93bnJldi54bWxQSwUGAAAAAAQABAD1AAAAjQMAAAAA&#10;" path="m,32c,15,15,,32,v,,,,,l32,c50,,64,15,64,32v,,,,,l64,32c64,50,50,64,32,64v,,,,,l32,64c15,64,,50,,32v,,,,,xe" fillcolor="#a79f9b" strokeweight="0">
                    <v:path arrowok="t" o:connecttype="custom" o:connectlocs="0,4;4,0;4,0;4,0;8,4;8,4;8,4;4,7;4,7;4,7;0,4;0,4" o:connectangles="0,0,0,0,0,0,0,0,0,0,0,0"/>
                    <o:lock v:ext="edit" aspectratio="t"/>
                  </v:shape>
                  <v:rect id="Rectangle 3220" o:spid="_x0000_s1373" style="position:absolute;left:570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WFsYA&#10;AADdAAAADwAAAGRycy9kb3ducmV2LnhtbESPQWvCQBSE70L/w/IKvemmFq1EV1EhogcP1Qoen9ln&#10;Ept9G7KrRn+9Kwg9DjPzDTOaNKYUF6pdYVnBZycCQZxaXXCm4HebtAcgnEfWWFomBTdyMBm/tUYY&#10;a3vlH7psfCYChF2MCnLvq1hKl+Zk0HVsRRy8o60N+iDrTOoarwFuStmNor40WHBYyLGieU7p3+Zs&#10;FKy2yySxp/3Nzw73NUm3ODa7hVIf7810CMJT4//Dr/ZSK/j+6vf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NWFsYAAADdAAAADwAAAAAAAAAAAAAAAACYAgAAZHJz&#10;L2Rvd25yZXYueG1sUEsFBgAAAAAEAAQA9QAAAIsDAAAAAA==&#10;" fillcolor="#59524f" stroked="f">
                    <o:lock v:ext="edit" aspectratio="t"/>
                  </v:rect>
                  <v:shape id="Freeform 3221" o:spid="_x0000_s1374" style="position:absolute;left:5770;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KZ8gA&#10;AADdAAAADwAAAGRycy9kb3ducmV2LnhtbESPW2vCQBSE34X+h+UU+qabVoglugml0FJafPAC1bdD&#10;9piL2bMhu5ror+8WBB+HmfmGWWSDacSZOldZVvA8iUAQ51ZXXCjYbj7GryCcR9bYWCYFF3KQpQ+j&#10;BSba9ryi89oXIkDYJaig9L5NpHR5SQbdxLbEwTvYzqAPsiuk7rAPcNPIlyiKpcGKw0KJLb2XlB/X&#10;J6OgOi3rWfsztf21bpb19nf/ufveK/X0OLzNQXga/D18a39pBbNpHMP/m/AE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dwpn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3222" o:spid="_x0000_s1375" style="position:absolute;left:5766;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Lx8gA&#10;AADdAAAADwAAAGRycy9kb3ducmV2LnhtbESPT2vCQBTE74V+h+UVequbRKo1ZhUVCj0US/2DeHtk&#10;n0na7NuQXU367V1B6HGYmd8w2bw3tbhQ6yrLCuJBBII4t7riQsFu+/7yBsJ5ZI21ZVLwRw7ms8eH&#10;DFNtO/6my8YXIkDYpaig9L5JpXR5SQbdwDbEwTvZ1qAPsi2kbrELcFPLJIpG0mDFYaHEhlYl5b+b&#10;s1HQTbaH193PV2LO++X6GCf5p6+cUs9P/WIKwlPv/8P39odWMB6OxnB7E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4vHyAAAAN0AAAAPAAAAAAAAAAAAAAAAAJgCAABk&#10;cnMvZG93bnJldi54bWxQSwUGAAAAAAQABAD1AAAAjQM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3223" o:spid="_x0000_s1376" style="position:absolute;left:5699;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7jsUA&#10;AADdAAAADwAAAGRycy9kb3ducmV2LnhtbERPy2rCQBTdC/2H4Ra6M5NW0BIzSilUpOKiNtBmd8lc&#10;82jmTsiMJvr1zqLg8nDe6Xo0rThT72rLCp6jGARxYXXNpYLs+2P6CsJ5ZI2tZVJwIQfr1cMkxUTb&#10;gb/ofPClCCHsElRQed8lUrqiIoMush1x4I62N+gD7EupexxCuGnlSxzPpcGaQ0OFHb1XVPwdTkZB&#10;fdo3i243s8O1afdN9pNvfj9zpZ4ex7clCE+jv4v/3VutYDGbh7nh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DuOxQAAAN0AAAAPAAAAAAAAAAAAAAAAAJgCAABkcnMv&#10;ZG93bnJldi54bWxQSwUGAAAAAAQABAD1AAAAigMAAAAA&#10;" path="m,8c,4,8,,16,r,c25,,32,4,32,8v,,,,,l32,8v,5,-7,8,-16,8c16,16,16,16,16,16r,c8,16,,13,,8v,,,,,xe" fillcolor="#cfcbc9" strokeweight="0">
                    <v:path arrowok="t" o:connecttype="custom" o:connectlocs="0,1;2,0;2,0;4,1;4,1;4,1;2,2;2,2;2,2;0,1;0,1" o:connectangles="0,0,0,0,0,0,0,0,0,0,0"/>
                    <o:lock v:ext="edit" aspectratio="t"/>
                  </v:shape>
                  <v:shape id="Freeform 3224" o:spid="_x0000_s1377" style="position:absolute;left:569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6LsgA&#10;AADdAAAADwAAAGRycy9kb3ducmV2LnhtbESPT2vCQBTE74V+h+UJvenGlNomZhVbKPRQKv5DvD2y&#10;zyQ1+zZkVxO/vVsQehxm5jdMNu9NLS7UusqygvEoAkGcW11xoWC7+Ry+gXAeWWNtmRRcycF89viQ&#10;Yaptxyu6rH0hAoRdigpK75tUSpeXZNCNbEMcvKNtDfog20LqFrsAN7WMo2giDVYcFkps6KOk/LQ+&#10;GwVdstm/bH+XsTnv3n8O4zj/9pVT6mnQL6YgPPX+P3xvf2kFr8+TBP7e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LouyAAAAN0AAAAPAAAAAAAAAAAAAAAAAJgCAABk&#10;cnMvZG93bnJldi54bWxQSwUGAAAAAAQABAD1AAAAjQM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3225" o:spid="_x0000_s1378" type="#_x0000_t75" style="position:absolute;left:5699;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vfKfEAAAA3QAAAA8AAABkcnMvZG93bnJldi54bWxET01rwkAQvRf6H5YpeGs2VWokdZVaaEjB&#10;gyYWehyyYxKanQ3Zjab/vnsQPD7e93o7mU5caHCtZQUvUQyCuLK65VrBqfx8XoFwHlljZ5kU/JGD&#10;7ebxYY2ptlc+0qXwtQgh7FJU0Hjfp1K6qiGDLrI9ceDOdjDoAxxqqQe8hnDTyXkcL6XBlkNDgz19&#10;NFT9FqNRMO4KnWXnww+VX6vX7DTuc/m9V2r2NL2/gfA0+bv45s61gmSRhP3hTXg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vfKfEAAAA3QAAAA8AAAAAAAAAAAAAAAAA&#10;nwIAAGRycy9kb3ducmV2LnhtbFBLBQYAAAAABAAEAPcAAACQAwAAAAA=&#10;">
                    <v:imagedata r:id="rId69" o:title=""/>
                  </v:shape>
                  <v:shape id="Freeform 3226" o:spid="_x0000_s1379" style="position:absolute;left:5695;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OJMUA&#10;AADdAAAADwAAAGRycy9kb3ducmV2LnhtbESPT2sCMRTE7wW/Q3iCt5q1Qle2RhFpwYtS/5ReH5vX&#10;zWLyst1Ed/vtG0HwOMz8Zpj5sndWXKkNtWcFk3EGgrj0uuZKwen48TwDESKyRuuZFPxRgOVi8DTH&#10;QvuO93Q9xEqkEg4FKjAxNoWUoTTkMIx9Q5y8H986jEm2ldQtdqncWfmSZa/SYc1pwWBDa0Pl+XBx&#10;CnK7dWb/XedyanfH1ed79fW765QaDfvVG4hIfXyE7/RGJ26aT+D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84k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3227" o:spid="_x0000_s1380" style="position:absolute;left:5734;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B28YA&#10;AADdAAAADwAAAGRycy9kb3ducmV2LnhtbESPT2vCQBDF7wW/wzJCb3VjhGqiq0hE2ksL/gGvQ3bM&#10;BrOzMbtq+u27hYLHx5v3e/MWq9424k6drx0rGI8SEMSl0zVXCo6H7dsMhA/IGhvHpOCHPKyWg5cF&#10;5to9eEf3fahEhLDPUYEJoc2l9KUhi37kWuLonV1nMUTZVVJ3+Ihw28g0Sd6lxZpjg8GWCkPlZX+z&#10;8Y2PC2am+KqzY3Zqv9PicA2zjVKvw349BxGoD8/j//SnVjCdTFP4WxM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tB28YAAADdAAAADwAAAAAAAAAAAAAAAACYAgAAZHJz&#10;L2Rvd25yZXYueG1sUEsFBgAAAAAEAAQA9QAAAIsDAAAAAA==&#10;" fillcolor="#a79f9b" stroked="f">
                    <o:lock v:ext="edit" aspectratio="t"/>
                  </v:rect>
                  <v:shape id="Freeform 3228" o:spid="_x0000_s1381" style="position:absolute;left:5945;top:15679;width:56;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hLcUA&#10;AADdAAAADwAAAGRycy9kb3ducmV2LnhtbESPQWvCQBSE74X+h+UVvDWbGlAbXUUqFkEoGIt6fGSf&#10;2WD2bchuY/rvu4VCj8PMfMMsVoNtRE+drx0reElSEMSl0zVXCj6P2+cZCB+QNTaOScE3eVgtHx8W&#10;mGt35wP1RahEhLDPUYEJoc2l9KUhiz5xLXH0rq6zGKLsKqk7vEe4beQ4TSfSYs1xwWBLb4bKW/Fl&#10;FZw35zWdzLvZXyhYMvvXU/OhlRo9Des5iEBD+A//tXdawTSbZ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EtxQAAAN0AAAAPAAAAAAAAAAAAAAAAAJgCAABkcnMv&#10;ZG93bnJldi54bWxQSwUGAAAAAAQABAD1AAAAigMAAAAA&#10;" path="m,32c,15,26,,56,r,c87,,112,15,112,32v,,,,,l112,32v,18,-25,32,-56,32c56,64,56,64,56,64r,c26,64,,50,,32v,,,,,xe" fillcolor="#cfcbc9" strokeweight="0">
                    <v:path arrowok="t" o:connecttype="custom" o:connectlocs="0,4;7,0;7,0;14,4;14,4;14,4;7,8;7,8;7,8;0,4;0,4" o:connectangles="0,0,0,0,0,0,0,0,0,0,0"/>
                    <o:lock v:ext="edit" aspectratio="t"/>
                  </v:shape>
                  <v:shape id="Freeform 3229" o:spid="_x0000_s1382" style="position:absolute;left:594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WRMUA&#10;AADdAAAADwAAAGRycy9kb3ducmV2LnhtbESP3YrCMBSE74V9h3AWvNN0VXSpRpFdpF4I/qwPcGiO&#10;bdfmpCRR69sbQfBymJlvmNmiNbW4kvOVZQVf/QQEcW51xYWC49+q9w3CB2SNtWVScCcPi/lHZ4ap&#10;tjfe0/UQChEh7FNUUIbQpFL6vCSDvm8b4uidrDMYonSF1A5vEW5qOUiSsTRYcVwosaGfkvLz4WIU&#10;bH83y2x12g8ymfy7s6mr3Ta7K9X9bJdTEIHa8A6/2mutYDKcjO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lZExQAAAN0AAAAPAAAAAAAAAAAAAAAAAJgCAABkcnMv&#10;ZG93bnJldi54bWxQSwUGAAAAAAQABAD1AAAAigM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3230" o:spid="_x0000_s1383" style="position:absolute;left:5949;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f1sgA&#10;AADdAAAADwAAAGRycy9kb3ducmV2LnhtbESPT2vCQBTE74LfYXkFL6KbqtU2dRVRCxY8+K89v2Zf&#10;k9js25BdNX57Vyh4HGbmN8x4WptCnKlyuWUFz90IBHFidc6pgsP+o/MKwnlkjYVlUnAlB9NJszHG&#10;WNsLb+m886kIEHYxKsi8L2MpXZKRQde1JXHwfm1l0AdZpVJXeAlwU8heFA2lwZzDQoYlzTNK/nYn&#10;o6C9LHrHwdf3/G21uQ5/zGKw/txYpVpP9ewdhKfaP8L/7ZVWMOqPXuD+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V/WyAAAAN0AAAAPAAAAAAAAAAAAAAAAAJgCAABk&#10;cnMvZG93bnJldi54bWxQSwUGAAAAAAQABAD1AAAAjQMAAAAA&#10;" path="m,32c,15,18,,40,v,,,,,l40,c63,,80,15,80,32v,,,,,l80,32c80,50,63,64,40,64v,,,,,l40,64c18,64,,50,,32v,,,,,xe" fillcolor="#a79f9b" strokeweight="0">
                    <v:path arrowok="t" o:connecttype="custom" o:connectlocs="0,4;5,0;5,0;5,0;10,4;10,4;10,4;5,7;5,7;5,7;0,4;0,4" o:connectangles="0,0,0,0,0,0,0,0,0,0,0,0"/>
                    <o:lock v:ext="edit" aspectratio="t"/>
                  </v:shape>
                  <v:shape id="Freeform 3231" o:spid="_x0000_s1384" style="position:absolute;left:5874;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CtcUA&#10;AADdAAAADwAAAGRycy9kb3ducmV2LnhtbESPQWvCQBSE74L/YXlCb3VjC9rGbEKwtBSEgraox0f2&#10;mQ1m34bsVuO/dwsFj8PMfMNkxWBbcabeN44VzKYJCOLK6YZrBT/f748vIHxA1tg6JgVX8lDk41GG&#10;qXYX3tB5G2oRIexTVGBC6FIpfWXIop+6jjh6R9dbDFH2tdQ9XiLctvIpSebSYsNxwWBHK0PVaftr&#10;Fezf9iXtzIdZHyhYMuvXXfullXqYDOUSRKAh3MP/7U+tYPG8mMP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oK1xQAAAN0AAAAPAAAAAAAAAAAAAAAAAJgCAABkcnMv&#10;ZG93bnJldi54bWxQSwUGAAAAAAQABAD1AAAAigMAAAAA&#10;" path="m,32c,15,26,,56,r,c87,,112,15,112,32v,,,,,l112,32v,18,-25,32,-56,32c56,64,56,64,56,64r,c26,64,,50,,32v,,,,,xe" fillcolor="#cfcbc9" strokeweight="0">
                    <v:path arrowok="t" o:connecttype="custom" o:connectlocs="0,4;7,0;7,0;13,4;13,4;13,4;7,8;7,8;7,8;0,4;0,4" o:connectangles="0,0,0,0,0,0,0,0,0,0,0"/>
                    <o:lock v:ext="edit" aspectratio="t"/>
                  </v:shape>
                  <v:shape id="Freeform 3232" o:spid="_x0000_s1385" style="position:absolute;left:5870;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IM8UA&#10;AADdAAAADwAAAGRycy9kb3ducmV2LnhtbESP3YrCMBSE7xd8h3AE79ZUha1Uo4iL1IsF158HODTH&#10;ttqclCSr9e2NIOzlMDPfMPNlZxpxI+drywpGwwQEcWF1zaWC03HzOQXhA7LGxjIpeJCH5aL3McdM&#10;2zvv6XYIpYgQ9hkqqEJoMyl9UZFBP7QtcfTO1hkMUbpSaof3CDeNHCfJlzRYc1yosKV1RcX18GcU&#10;7L5/VvnmvB/nMrm4q2nq313+UGrQ71YzEIG68B9+t7daQTpJU3i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MgzxQAAAN0AAAAPAAAAAAAAAAAAAAAAAJgCAABkcnMv&#10;ZG93bnJldi54bWxQSwUGAAAAAAQABAD1AAAAigM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3233" o:spid="_x0000_s1386" style="position:absolute;left:587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wSMUA&#10;AADdAAAADwAAAGRycy9kb3ducmV2LnhtbERPTWvCQBC9F/wPywi9lLrRBlNjVim2BQserFXPY3ZM&#10;otnZkN1q/PfdQ8Hj431n887U4kKtqywrGA4iEMS51RUXCrY/n8+vIJxH1lhbJgU3cjCf9R4yTLW9&#10;8jddNr4QIYRdigpK75tUSpeXZNANbEMcuKNtDfoA20LqFq8h3NRyFEVjabDi0FBiQ4uS8vPm1yh4&#10;+qhHp3i3X0yW69v4YN7j1dfaKvXY796mIDx1/i7+dy+1guQlCXPD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PBIxQAAAN0AAAAPAAAAAAAAAAAAAAAAAJgCAABkcnMv&#10;ZG93bnJldi54bWxQSwUGAAAAAAQABAD1AAAAigMAAAAA&#10;" path="m,32c,15,18,,40,v,,,,,l40,c63,,80,15,80,32v,,,,,l80,32c80,50,63,64,40,64v,,,,,l40,64c18,64,,50,,32v,,,,,xe" fillcolor="#a79f9b" strokeweight="0">
                    <v:path arrowok="t" o:connecttype="custom" o:connectlocs="0,4;5,0;5,0;5,0;10,4;10,4;10,4;5,7;5,7;5,7;0,4;0,4" o:connectangles="0,0,0,0,0,0,0,0,0,0,0,0"/>
                    <o:lock v:ext="edit" aspectratio="t"/>
                  </v:shape>
                  <v:rect id="Rectangle 3234" o:spid="_x0000_s1387" style="position:absolute;left:596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KzsYA&#10;AADdAAAADwAAAGRycy9kb3ducmV2LnhtbESPQWvCQBSE70L/w/IKvemmFrRGV1EhogcP1Qoen9ln&#10;Ept9G7KrRn+9Kwg9DjPzDTOaNKYUF6pdYVnBZycCQZxaXXCm4HebtL9BOI+ssbRMCm7kYDJ+a40w&#10;1vbKP3TZ+EwECLsYFeTeV7GULs3JoOvYijh4R1sb9EHWmdQ1XgPclLIbRT1psOCwkGNF85zSv83Z&#10;KFhtl0liT/ubnx3ua5JucWx2C6U+3pvpEISnxv+HX+2lVtD/6g/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KzsYAAADdAAAADwAAAAAAAAAAAAAAAACYAgAAZHJz&#10;L2Rvd25yZXYueG1sUEsFBgAAAAAEAAQA9QAAAIsDAAAAAA==&#10;" fillcolor="#59524f" stroked="f">
                    <o:lock v:ext="edit" aspectratio="t"/>
                  </v:rect>
                  <v:rect id="Rectangle 3235" o:spid="_x0000_s1388" style="position:absolute;left:589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TdMIA&#10;AADdAAAADwAAAGRycy9kb3ducmV2LnhtbERPy4rCMBTdD/gP4QqzG1MdUKlGUaGiCxe+wOW1ubbV&#10;5qY0UatfbxYDszyc93jamFI8qHaFZQXdTgSCOLW64EzBYZ/8DEE4j6yxtEwKXuRgOml9jTHW9slb&#10;eux8JkIIuxgV5N5XsZQuzcmg69iKOHAXWxv0AdaZ1DU+Q7gpZS+K+tJgwaEhx4oWOaW33d0oWO9X&#10;SWKvp5efn98bkm55aY5Lpb7bzWwEwlPj/8V/7pVWMPgdhv3hTXgCcv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BN0wgAAAN0AAAAPAAAAAAAAAAAAAAAAAJgCAABkcnMvZG93&#10;bnJldi54bWxQSwUGAAAAAAQABAD1AAAAhwMAAAAA&#10;" fillcolor="#59524f" stroked="f">
                    <o:lock v:ext="edit" aspectratio="t"/>
                  </v:rect>
                  <v:shape id="Freeform 3236" o:spid="_x0000_s1389" style="position:absolute;left:5969;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tbccA&#10;AADdAAAADwAAAGRycy9kb3ducmV2LnhtbESPQWvCQBSE74L/YXlCL1I3tmhDzCpSGuhBitHS80v2&#10;mQSzb0N2q7G/visUehxm5hsm3QymFRfqXWNZwXwWgSAurW64UvB5zB5jEM4ja2wtk4IbOdisx6MU&#10;E22vnNPl4CsRIOwSVFB73yVSurImg25mO+LgnWxv0AfZV1L3eA1w08qnKFpKgw2HhRo7eq2pPB++&#10;jYKPaRb/5G/FruIiu+3zxdc+nxqlHibDdgXC0+D/w3/td63g5Tmew/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LW3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3237" o:spid="_x0000_s1390" style="position:absolute;left:5965;top:15691;width:16;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a8YA&#10;AADdAAAADwAAAGRycy9kb3ducmV2LnhtbESPT2vCQBTE7wW/w/KE3upGC1VSN6ER+kcUxMRLb4/s&#10;MwnNvg3ZNcZv3xUKPQ4z8xtmnY6mFQP1rrGsYD6LQBCXVjdcKTgV708rEM4ja2wtk4IbOUiTycMa&#10;Y22vfKQh95UIEHYxKqi972IpXVmTQTezHXHwzrY36IPsK6l7vAa4aeUiil6kwYbDQo0dbWoqf/KL&#10;UYC77GObc3ahofi+fWbFeeT9QanH6fj2CsLT6P/Df+0vrWD5vFrA/U1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Bja8YAAADdAAAADwAAAAAAAAAAAAAAAACYAgAAZHJz&#10;L2Rvd25yZXYueG1sUEsFBgAAAAAEAAQA9QAAAIsDAAAAAA==&#10;" path="m3,22c,19,,14,3,11l11,3c14,,19,,22,3r8,8c33,14,33,19,30,22r-8,8c19,33,14,33,11,30l3,22xm22,19r-11,l19,11r,11l11,14r11,l14,22r,-11l22,19xe" fillcolor="#59524f" strokecolor="#59524f" strokeweight="0">
                    <v:path arrowok="t" o:connecttype="custom" o:connectlocs="0,3;0,2;1,1;2,1;3,2;3,3;2,4;1,4;0,3;2,3;1,3;2,2;2,3;1,2;2,2;1,3;1,2;2,3" o:connectangles="0,0,0,0,0,0,0,0,0,0,0,0,0,0,0,0,0,0"/>
                    <o:lock v:ext="edit" aspectratio="t" verticies="t"/>
                  </v:shape>
                  <v:shape id="Freeform 3238" o:spid="_x0000_s1391" style="position:absolute;left:5897;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gccA&#10;AADdAAAADwAAAGRycy9kb3ducmV2LnhtbESPQWvCQBSE70L/w/IEL1I3KrYhdZUiBjxIMbb0/My+&#10;JsHs25BdNfrru4LgcZiZb5j5sjO1OFPrKssKxqMIBHFudcWFgp/v9DUG4TyyxtoyKbiSg+XipTfH&#10;RNsLZ3Te+0IECLsEFZTeN4mULi/JoBvZhjh4f7Y16INsC6lbvAS4qeUkit6kwYrDQokNrUrKj/uT&#10;UfA1TONbtj5sCz6k1102+91lQ6PUoN99foDw1Pln+NHeaAXv03gK9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RFoH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3239" o:spid="_x0000_s1392" style="position:absolute;left:5893;top:15691;width:17;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ehMYA&#10;AADdAAAADwAAAGRycy9kb3ducmV2LnhtbESPQWvCQBSE74L/YXlCb83GVlRSV2kKbZUWpEkvvT2y&#10;zySYfRuya4z/3hUKHoeZ+YZZbQbTiJ46V1tWMI1iEMSF1TWXCn7z98clCOeRNTaWScGFHGzW49EK&#10;E23P/EN95ksRIOwSVFB53yZSuqIigy6yLXHwDrYz6IPsSqk7PAe4aeRTHM+lwZrDQoUtvVVUHLOT&#10;UYBf6ccu4/REff53+Uzzw8Dfe6UeJsPrCwhPg7+H/9tbrWDxvJzB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VehMYAAADdAAAADwAAAAAAAAAAAAAAAACYAgAAZHJz&#10;L2Rvd25yZXYueG1sUEsFBgAAAAAEAAQA9QAAAIsDAAAAAA==&#10;" path="m3,22c,19,,14,3,11l11,3c14,,19,,22,3r8,8c33,14,33,19,30,22r-8,8c19,33,14,33,11,30l3,22xm22,19r-11,l19,11r,11l11,14r11,l14,22r,-11l22,19xe" fillcolor="#59524f" strokecolor="#59524f" strokeweight="0">
                    <v:path arrowok="t" o:connecttype="custom" o:connectlocs="1,3;1,2;2,1;3,1;4,2;4,3;3,4;2,4;1,3;3,3;2,3;3,2;3,3;2,2;3,2;2,3;2,2;3,3" o:connectangles="0,0,0,0,0,0,0,0,0,0,0,0,0,0,0,0,0,0"/>
                    <o:lock v:ext="edit" aspectratio="t" verticies="t"/>
                  </v:shape>
                  <v:shape id="Picture 3240" o:spid="_x0000_s1393" type="#_x0000_t75" style="position:absolute;left:5897;top:15679;width:96;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rxjHAAAA3QAAAA8AAABkcnMvZG93bnJldi54bWxEj09rwkAUxO+C32F5Qm910xZtiG5ECw0W&#10;PLTRgsdH9uUPzb4N2Y2m374rFDwOM/MbZr0ZTSsu1LvGsoKneQSCuLC64UrB6fj+GINwHllja5kU&#10;/JKDTTqdrDHR9spfdMl9JQKEXYIKau+7REpX1GTQzW1HHLzS9gZ9kH0ldY/XADetfI6ipTTYcFio&#10;saO3moqffDAKhl2us6z8PNPxI15kp+Gwl98HpR5m43YFwtPo7+H/9l4reH2JF3B7E56AT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NrxjHAAAA3QAAAA8AAAAAAAAAAAAA&#10;AAAAnwIAAGRycy9kb3ducmV2LnhtbFBLBQYAAAAABAAEAPcAAACTAwAAAAA=&#10;">
                    <v:imagedata r:id="rId69" o:title=""/>
                  </v:shape>
                  <v:shape id="Freeform 3241" o:spid="_x0000_s1394" style="position:absolute;left:589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md8QA&#10;AADdAAAADwAAAGRycy9kb3ducmV2LnhtbESPQWsCMRSE7wX/Q3hCbzVrBZXVKCIVeqlUrXh9bJ6b&#10;xeRl3UR3++8bQehxmPlmmPmyc1bcqQmVZwXDQQaCuPC64lLBz2HzNgURIrJG65kU/FKA5aL3Msdc&#10;+5Z3dN/HUqQSDjkqMDHWuZShMOQwDHxNnLyzbxzGJJtS6gbbVO6sfM+ysXRYcVowWNPaUHHZ35yC&#10;if1yZneqJnJkt4fV90d5vG5bpV773WoGIlIX/8NP+lMnbjQdw+N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JnfEAAAA3QAAAA8AAAAAAAAAAAAAAAAAmAIAAGRycy9k&#10;b3ducmV2LnhtbFBLBQYAAAAABAAEAPUAAACJAw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3242" o:spid="_x0000_s1395" style="position:absolute;left:592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SZMUA&#10;AADdAAAADwAAAGRycy9kb3ducmV2LnhtbESPQWvCQBCF7wX/wzJCb3WjgibRVSRF6qWFquB1yI7Z&#10;YHY2Zrca/71bKPT4ePO+N2+57m0jbtT52rGC8SgBQVw6XXOl4HjYvqUgfEDW2DgmBQ/ysF4NXpaY&#10;a3fnb7rtQyUihH2OCkwIbS6lLw1Z9CPXEkfv7DqLIcqukrrDe4TbRk6SZCYt1hwbDLZUGCov+x8b&#10;3/i4YGaKzzo7Zqf2a1IcriF9V+p12G8WIAL14f/4L73TCubTdA6/ayIC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ZJkxQAAAN0AAAAPAAAAAAAAAAAAAAAAAJgCAABkcnMv&#10;ZG93bnJldi54bWxQSwUGAAAAAAQABAD1AAAAigMAAAAA&#10;" fillcolor="#a79f9b" stroked="f">
                    <o:lock v:ext="edit" aspectratio="t"/>
                  </v:rect>
                  <v:shape id="Freeform 3243" o:spid="_x0000_s1396" style="position:absolute;left:6295;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De8IA&#10;AADdAAAADwAAAGRycy9kb3ducmV2LnhtbERPXWvCMBR9H/gfwhV8W1MdOFeNUpSNgTBYN6qPl+au&#10;KWtuShNr/ffLw8DHw/ne7EbbioF63zhWME9SEMSV0w3XCr6/Xh9XIHxA1tg6JgU38rDbTh42mGl3&#10;5U8ailCLGMI+QwUmhC6T0leGLPrEdcSR+3G9xRBhX0vd4zWG21Yu0nQpLTYcGwx2tDdU/RYXq+B0&#10;OOVUmjdzPFOwZI4vZfuhlZpNx3wNItAY7uJ/97tW8Py0inPjm/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MN7wgAAAN0AAAAPAAAAAAAAAAAAAAAAAJgCAABkcnMvZG93&#10;bnJldi54bWxQSwUGAAAAAAQABAD1AAAAhwMAAAAA&#10;" path="m,32c,15,26,,56,r,c87,,112,15,112,32v,,,,,l112,32v,18,-25,32,-56,32c56,64,56,64,56,64r,c26,64,,50,,32v,,,,,xe" fillcolor="#cfcbc9" strokeweight="0">
                    <v:path arrowok="t" o:connecttype="custom" o:connectlocs="0,4;7,0;7,0;13,4;13,4;13,4;7,8;7,8;7,8;0,4;0,4" o:connectangles="0,0,0,0,0,0,0,0,0,0,0"/>
                    <o:lock v:ext="edit" aspectratio="t"/>
                  </v:shape>
                  <v:shape id="Freeform 3244" o:spid="_x0000_s1397" style="position:absolute;left:629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J/cUA&#10;AADdAAAADwAAAGRycy9kb3ducmV2LnhtbESP3YrCMBSE74V9h3AWvNN0FdStRpFdpF4I/qwPcGiO&#10;bdfmpCRR69sbQfBymJlvmNmiNbW4kvOVZQVf/QQEcW51xYWC49+qNwHhA7LG2jIpuJOHxfyjM8NU&#10;2xvv6XoIhYgQ9ikqKENoUil9XpJB37cNcfRO1hkMUbpCaoe3CDe1HCTJSBqsOC6U2NBPSfn5cDEK&#10;tr+bZbY67QeZTP7d2dTVbpvdlep+tsspiEBteIdf7bVWMB5Ovu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on9xQAAAN0AAAAPAAAAAAAAAAAAAAAAAJgCAABkcnMv&#10;ZG93bnJldi54bWxQSwUGAAAAAAQABAD1AAAAigM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3245" o:spid="_x0000_s1398" style="position:absolute;left:629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atMUA&#10;AADdAAAADwAAAGRycy9kb3ducmV2LnhtbERPTWvCQBC9F/wPywi9lLrRBqsxqxTbggUPNlXPY3ZM&#10;otnZkN1q/PfdQ8Hj432ni87U4kKtqywrGA4iEMS51RUXCrY/n88TEM4ja6wtk4IbOVjMew8pJtpe&#10;+ZsumS9ECGGXoILS+yaR0uUlGXQD2xAH7mhbgz7AtpC6xWsIN7UcRdFYGqw4NJTY0LKk/Jz9GgVP&#10;H/XoFO/2y+lqcxsfzHu8/tpYpR773dsMhKfO38X/7pVW8PoyDfv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hq0xQAAAN0AAAAPAAAAAAAAAAAAAAAAAJgCAABkcnMv&#10;ZG93bnJldi54bWxQSwUGAAAAAAQABAD1AAAAigMAAAAA&#10;" path="m,32c,15,18,,40,v,,,,,l40,c63,,80,15,80,32v,,,,,l80,32c80,50,63,64,40,64v,,,,,l40,64c18,64,,50,,32v,,,,,xe" fillcolor="#a79f9b" strokeweight="0">
                    <v:path arrowok="t" o:connecttype="custom" o:connectlocs="0,4;5,0;5,0;5,0;9,4;9,4;9,4;5,7;5,7;5,7;0,4;0,4" o:connectangles="0,0,0,0,0,0,0,0,0,0,0,0"/>
                    <o:lock v:ext="edit" aspectratio="t"/>
                  </v:shape>
                  <v:shape id="Freeform 3246" o:spid="_x0000_s1399" style="position:absolute;left:623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xMgA&#10;AADdAAAADwAAAGRycy9kb3ducmV2LnhtbESPQWvCQBSE7wX/w/KEXkrdaKFq6ipBCAq2UG0h10f2&#10;mQ1m38bsVlN/fbdQ6HGYmW+Yxaq3jbhQ52vHCsajBARx6XTNlYLPj/xxBsIHZI2NY1LwTR5Wy8Hd&#10;AlPtrrynyyFUIkLYp6jAhNCmUvrSkEU/ci1x9I6usxii7CqpO7xGuG3kJEmepcWa44LBltaGytPh&#10;yyp48MWrkc15PrvtsiJbv+XvxSZX6n7YZy8gAvXhP/zX3moF06f5GH7fx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D7EyAAAAN0AAAAPAAAAAAAAAAAAAAAAAJgCAABk&#10;cnMvZG93bnJldi54bWxQSwUGAAAAAAQABAD1AAAAjQMAAAAA&#10;" path="m,32c,15,22,,48,r,c75,,96,15,96,32v,,,,,l96,32c96,50,75,64,48,64v,,,,,l48,64c22,64,,50,,32v,,,,,xe" fillcolor="#cfcbc9" strokeweight="0">
                    <v:path arrowok="t" o:connecttype="custom" o:connectlocs="0,4;6,0;6,0;12,4;12,4;12,4;6,8;6,8;6,8;0,4;0,4" o:connectangles="0,0,0,0,0,0,0,0,0,0,0"/>
                    <o:lock v:ext="edit" aspectratio="t"/>
                  </v:shape>
                  <v:shape id="Freeform 3247" o:spid="_x0000_s1400" style="position:absolute;left:622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0JMcA&#10;AADdAAAADwAAAGRycy9kb3ducmV2LnhtbESPQWvCQBSE7wX/w/KE3pqNVmqNrlIUQWwRtB56fM0+&#10;k6XZtyG7xuivdwuFHoeZ+YaZLTpbiZYabxwrGCQpCOLcacOFguPn+ukVhA/IGivHpOBKHhbz3sMM&#10;M+0uvKf2EAoRIewzVFCGUGdS+rwkiz5xNXH0Tq6xGKJsCqkbvES4reQwTV+kRcNxocSaliXlP4ez&#10;VbD9HtHkqx0cV2a0272b6uPm1rlSj/3ubQoiUBf+w3/tjVYwfp4M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g9CTHAAAA3QAAAA8AAAAAAAAAAAAAAAAAmAIAAGRy&#10;cy9kb3ducmV2LnhtbFBLBQYAAAAABAAEAPUAAACM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3248" o:spid="_x0000_s1401" style="position:absolute;left:622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Ew8kA&#10;AADdAAAADwAAAGRycy9kb3ducmV2LnhtbESPT2vCQBTE70K/w/IKvYhu/IOtMRsp1oIFD1ar52f2&#10;NUnNvg3ZVeO37xYKHoeZ+Q2TzFtTiQs1rrSsYNCPQBBnVpecK/javfdeQDiPrLGyTApu5GCePnQS&#10;jLW98iddtj4XAcIuRgWF93UspcsKMuj6tiYO3rdtDPogm1zqBq8Bbio5jKKJNFhyWCiwpkVB2Wl7&#10;Ngq6y2r4M94fFtPV5jY5mrfx+mNjlXp6bF9nIDy1/h7+b6+0gufRdAR/b8IT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SEw8kAAADdAAAADwAAAAAAAAAAAAAAAACYAgAA&#10;ZHJzL2Rvd25yZXYueG1sUEsFBgAAAAAEAAQA9QAAAI4DAAAAAA==&#10;" path="m,32c,15,18,,40,v,,,,,l40,c63,,80,15,80,32v,,,,,l80,32c80,50,63,64,40,64v,,,,,l40,64c18,64,,50,,32v,,,,,xe" fillcolor="#a79f9b" strokeweight="0">
                    <v:path arrowok="t" o:connecttype="custom" o:connectlocs="0,4;5,0;5,0;5,0;10,4;10,4;10,4;5,7;5,7;5,7;0,4;0,4" o:connectangles="0,0,0,0,0,0,0,0,0,0,0,0"/>
                    <o:lock v:ext="edit" aspectratio="t"/>
                  </v:shape>
                  <v:rect id="Rectangle 3249" o:spid="_x0000_s1402" style="position:absolute;left:631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DqscA&#10;AADdAAAADwAAAGRycy9kb3ducmV2LnhtbESPQWvCQBSE7wX/w/KE3urGVrSNrlKFiB56qLbg8Zl9&#10;JtHs25BdNfrrXUHwOMzMN8xo0phSnKh2hWUF3U4Egji1uuBMwd86efsE4TyyxtIyKbiQg8m49TLC&#10;WNsz/9Jp5TMRIOxiVJB7X8VSujQng65jK+Lg7Wxt0AdZZ1LXeA5wU8r3KOpLgwWHhRwrmuWUHlZH&#10;o2C5XiSJ3W8ufrq9/pB0813zP1fqtd18D0F4avwz/GgvtILBx1cP7m/CE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6g6rHAAAA3QAAAA8AAAAAAAAAAAAAAAAAmAIAAGRy&#10;cy9kb3ducmV2LnhtbFBLBQYAAAAABAAEAPUAAACMAwAAAAA=&#10;" fillcolor="#59524f" stroked="f">
                    <o:lock v:ext="edit" aspectratio="t"/>
                  </v:rect>
                  <v:rect id="Rectangle 3250" o:spid="_x0000_s1403" style="position:absolute;left:624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mMccA&#10;AADdAAAADwAAAGRycy9kb3ducmV2LnhtbESPQWvCQBSE7wX/w/KE3urGFrWNrlKFiB56qLbg8Zl9&#10;JtHs25BdNfrrXUHwOMzMN8xo0phSnKh2hWUF3U4Egji1uuBMwd86efsE4TyyxtIyKbiQg8m49TLC&#10;WNsz/9Jp5TMRIOxiVJB7X8VSujQng65jK+Lg7Wxt0AdZZ1LXeA5wU8r3KOpLgwWHhRwrmuWUHlZH&#10;o2C5XiSJ3W8ufrq9/pB0813zP1fqtd18D0F4avwz/GgvtILBx1cP7m/CE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2JjHHAAAA3QAAAA8AAAAAAAAAAAAAAAAAmAIAAGRy&#10;cy9kb3ducmV2LnhtbFBLBQYAAAAABAAEAPUAAACMAwAAAAA=&#10;" fillcolor="#59524f" stroked="f">
                    <o:lock v:ext="edit" aspectratio="t"/>
                  </v:rect>
                  <v:shape id="Freeform 3251" o:spid="_x0000_s1404" style="position:absolute;left:6319;top:15695;width:15;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6QMcA&#10;AADdAAAADwAAAGRycy9kb3ducmV2LnhtbESPT2sCMRTE74LfITzBm2atoHY1SilUSosHrdB6e2ye&#10;+8fNy7KJ7tZPbwTB4zAzv2EWq9aU4kK1yy0rGA0jEMSJ1TmnCvY/H4MZCOeRNZaWScE/OVgtu50F&#10;xto2vKXLzqciQNjFqCDzvoqldElGBt3QVsTBO9raoA+yTqWusQlwU8qXKJpIgzmHhQwres8oOe3O&#10;RkF+3hTT6ntsm2tRbor972H993VQqt9r3+YgPLX+GX60P7WC6fh1Avc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iekDHAAAA3QAAAA8AAAAAAAAAAAAAAAAAmAIAAGRy&#10;cy9kb3ducmV2LnhtbFBLBQYAAAAABAAEAPUAAACMAwAAAAA=&#10;" path="m,8c,4,8,,16,r,c25,,32,4,32,8v,,,,,l32,8v,5,-7,8,-16,8c16,16,16,16,16,16r,c8,16,,13,,8v,,,,,xe" fillcolor="#cfcbc9" strokeweight="0">
                    <v:path arrowok="t" o:connecttype="custom" o:connectlocs="0,1;2,0;2,0;3,1;3,1;3,1;2,2;2,2;2,2;0,1;0,1" o:connectangles="0,0,0,0,0,0,0,0,0,0,0"/>
                    <o:lock v:ext="edit" aspectratio="t"/>
                  </v:shape>
                  <v:shape id="Freeform 3252" o:spid="_x0000_s1405" style="position:absolute;left:631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74McA&#10;AADdAAAADwAAAGRycy9kb3ducmV2LnhtbESPT2vCQBTE74LfYXkFb7oxYtXoKlUQPIjFP6V4e2Rf&#10;k9js25BdTfrtu0Khx2FmfsMsVq0pxYNqV1hWMBxEIIhTqwvOFFzO2/4UhPPIGkvLpOCHHKyW3c4C&#10;E20bPtLj5DMRIOwSVJB7XyVSujQng25gK+LgfdnaoA+yzqSusQlwU8o4il6lwYLDQo4VbXJKv093&#10;o6CZnT/Hl9t7bO4f68N1GKd7Xzilei/t2xyEp9b/h//aO61gMppN4Pk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m++D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Freeform 3253" o:spid="_x0000_s1406" style="position:absolute;left:624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LqcUA&#10;AADdAAAADwAAAGRycy9kb3ducmV2LnhtbERPy2rCQBTdF/yH4Qrd1YkK1aaZSClYSsWFVlB3l8xt&#10;HmbuhMxoUr/eWQguD+edLHpTiwu1rrSsYDyKQBBnVpecK9j9Ll/mIJxH1lhbJgX/5GCRDp4SjLXt&#10;eEOXrc9FCGEXo4LC+yaW0mUFGXQj2xAH7s+2Bn2AbS51i10IN7WcRNGrNFhyaCiwoc+CstP2bBSU&#10;53U1a1ZT212rel3t9sevw89Rqedh//EOwlPvH+K7+1srmE3fwtzwJj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UupxQAAAN0AAAAPAAAAAAAAAAAAAAAAAJgCAABkcnMv&#10;ZG93bnJldi54bWxQSwUGAAAAAAQABAD1AAAAigMAAAAA&#10;" path="m,8c,4,8,,16,r,c25,,32,4,32,8v,,,,,l32,8v,5,-7,8,-16,8c16,16,16,16,16,16r,c8,16,,13,,8v,,,,,xe" fillcolor="#cfcbc9" strokeweight="0">
                    <v:path arrowok="t" o:connecttype="custom" o:connectlocs="0,1;2,0;2,0;4,1;4,1;4,1;2,2;2,2;2,2;0,1;0,1" o:connectangles="0,0,0,0,0,0,0,0,0,0,0"/>
                    <o:lock v:ext="edit" aspectratio="t"/>
                  </v:shape>
                  <v:shape id="Freeform 3254" o:spid="_x0000_s1407" style="position:absolute;left:624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KCccA&#10;AADdAAAADwAAAGRycy9kb3ducmV2LnhtbESPQWvCQBSE70L/w/IK3nRjitakrtIWBA+l0qiIt0f2&#10;NUmbfRuyq0n/fVcQPA4z8w2zWPWmFhdqXWVZwWQcgSDOra64ULDfrUdzEM4ja6wtk4I/crBaPgwW&#10;mGrb8RddMl+IAGGXooLS+yaV0uUlGXRj2xAH79u2Bn2QbSF1i12Am1rGUTSTBisOCyU29F5S/pud&#10;jYIu2R2n+59tbM6Ht8/TJM4/fOWUGj72ry8gPPX+Hr61N1rB81OSwPV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1ygn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3255" o:spid="_x0000_s1408" type="#_x0000_t75" style="position:absolute;left:624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wr/EAAAA3QAAAA8AAABkcnMvZG93bnJldi54bWxET8tqwkAU3Rf8h+EK3dWJpa0SnQQtNFhw&#10;0UYFl5fMNQlm7oTM5NG/7ywKXR7Oe5tOphEDda62rGC5iEAQF1bXXCo4nz6e1iCcR9bYWCYFP+Qg&#10;TWYPW4y1HfmbhtyXIoSwi1FB5X0bS+mKigy6hW2JA3eznUEfYFdK3eEYwk0jn6PoTRqsOTRU2NJ7&#10;RcU9742Cfp/rLLt9Xen0uX7Nzv3xIC9HpR7n024DwtPk/8V/7oNWsHqJwv7wJjwBm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Dwr/EAAAA3QAAAA8AAAAAAAAAAAAAAAAA&#10;nwIAAGRycy9kb3ducmV2LnhtbFBLBQYAAAAABAAEAPcAAACQAwAAAAA=&#10;">
                    <v:imagedata r:id="rId69" o:title=""/>
                  </v:shape>
                  <v:shape id="Freeform 3256" o:spid="_x0000_s1409" style="position:absolute;left:624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wPMUA&#10;AADdAAAADwAAAGRycy9kb3ducmV2LnhtbESPQWsCMRSE7wX/Q3hCbzVrlVpWo0ip4EWp2uL1sXlu&#10;FpOX7SZ1139vBKHHYeabYWaLzllxoSZUnhUMBxkI4sLriksF34fVyzuIEJE1Ws+k4EoBFvPe0wxz&#10;7Vve0WUfS5FKOOSowMRY51KGwpDDMPA1cfJOvnEYk2xKqRtsU7mz8jXL3qTDitOCwZo+DBXn/Z9T&#10;MLEbZ3bHaiJHdntYfn2WP7/bVqnnfrecgojUxf/wg17rxI2zI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3A8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3257" o:spid="_x0000_s1410" style="position:absolute;left:627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w8YA&#10;AADdAAAADwAAAGRycy9kb3ducmV2LnhtbESPT2vCQBDF70K/wzKF3nTTUNREVykppV4U/ANeh+yY&#10;DWZn0+xW02/vCoLHx5v3e/Pmy9424kKdrx0reB8lIIhLp2uuFBz238MpCB+QNTaOScE/eVguXgZz&#10;zLW78pYuu1CJCGGfowITQptL6UtDFv3ItcTRO7nOYoiyq6Tu8BrhtpFpkoylxZpjg8GWCkPlefdn&#10;4xs/Z8xMsa6zQ3ZsN2mx/w3TL6XeXvvPGYhAfXgeP9IrrWDykaRwXxM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w8YAAADdAAAADwAAAAAAAAAAAAAAAACYAgAAZHJz&#10;L2Rvd25yZXYueG1sUEsFBgAAAAAEAAQA9QAAAIsDAAAAAA==&#10;" fillcolor="#a79f9b" stroked="f">
                    <o:lock v:ext="edit" aspectratio="t"/>
                  </v:rect>
                </v:group>
                <w10:anchorlock/>
              </v:group>
            </w:pict>
          </mc:Fallback>
        </mc:AlternateContent>
      </w:r>
    </w:p>
    <w:p w:rsidR="006A0E2E" w:rsidRPr="006A0E2E" w:rsidRDefault="006A0E2E" w:rsidP="0003344B">
      <w:pPr>
        <w:pStyle w:val="Heading3"/>
      </w:pPr>
      <w:bookmarkStart w:id="211" w:name="_Toc467088014"/>
      <w:r w:rsidRPr="006A0E2E">
        <w:t>A4.3.2.2</w:t>
      </w:r>
      <w:r w:rsidRPr="006A0E2E">
        <w:tab/>
        <w:t>Technical parameters</w:t>
      </w:r>
      <w:bookmarkEnd w:id="211"/>
    </w:p>
    <w:p w:rsidR="006A0E2E" w:rsidRPr="00813475" w:rsidRDefault="006A0E2E" w:rsidP="006A0E2E">
      <w:pPr>
        <w:jc w:val="both"/>
        <w:rPr>
          <w:szCs w:val="24"/>
          <w:lang w:val="en-US" w:eastAsia="ja-JP" w:bidi="he-IL"/>
        </w:rPr>
      </w:pPr>
      <w:r w:rsidRPr="00813475">
        <w:rPr>
          <w:szCs w:val="24"/>
          <w:lang w:val="en-US" w:eastAsia="ja-JP" w:bidi="he-IL"/>
        </w:rPr>
        <w:t>Table A4.3.2.2-1 summarizes technical characteristics of EARS operating in 300 MHz band.</w:t>
      </w:r>
    </w:p>
    <w:p w:rsidR="006A0E2E" w:rsidRPr="00813475" w:rsidRDefault="006A0E2E" w:rsidP="0003344B">
      <w:pPr>
        <w:pStyle w:val="TableNo"/>
        <w:rPr>
          <w:lang w:val="en-US" w:eastAsia="ja-JP"/>
        </w:rPr>
      </w:pPr>
      <w:r w:rsidRPr="00813475">
        <w:rPr>
          <w:lang w:val="en-US" w:eastAsia="ja-JP"/>
        </w:rPr>
        <w:lastRenderedPageBreak/>
        <w:t xml:space="preserve">Table </w:t>
      </w:r>
      <w:r w:rsidRPr="00813475">
        <w:rPr>
          <w:lang w:val="en-US" w:eastAsia="zh-CN"/>
        </w:rPr>
        <w:t>A4.3.2.2-1</w:t>
      </w:r>
      <w:r w:rsidRPr="00813475">
        <w:rPr>
          <w:lang w:val="en-US" w:eastAsia="ja-JP"/>
        </w:rPr>
        <w:t xml:space="preserve"> </w:t>
      </w:r>
    </w:p>
    <w:p w:rsidR="006A0E2E" w:rsidRPr="0003344B" w:rsidRDefault="006A0E2E" w:rsidP="0003344B">
      <w:pPr>
        <w:pStyle w:val="Tabletitle"/>
      </w:pPr>
      <w:r w:rsidRPr="0003344B">
        <w:t>Technical characteristics of Emergency Alarm Radio System operating in 300 MHz band</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528"/>
      </w:tblGrid>
      <w:tr w:rsidR="006A0E2E" w:rsidRPr="00812B25" w:rsidTr="006A0E2E">
        <w:trPr>
          <w:trHeight w:val="340"/>
        </w:trPr>
        <w:tc>
          <w:tcPr>
            <w:tcW w:w="2977" w:type="dxa"/>
            <w:vAlign w:val="center"/>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Parameters</w:t>
            </w:r>
          </w:p>
        </w:tc>
        <w:tc>
          <w:tcPr>
            <w:tcW w:w="5528" w:type="dxa"/>
            <w:vAlign w:val="center"/>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Emergency Alarm Radio System</w:t>
            </w:r>
          </w:p>
        </w:tc>
      </w:tr>
      <w:tr w:rsidR="006A0E2E" w:rsidRPr="00812B25" w:rsidTr="006A0E2E">
        <w:trPr>
          <w:trHeight w:val="340"/>
        </w:trPr>
        <w:tc>
          <w:tcPr>
            <w:tcW w:w="2977" w:type="dxa"/>
            <w:vAlign w:val="center"/>
          </w:tcPr>
          <w:p w:rsidR="006A0E2E" w:rsidRPr="00812B25" w:rsidRDefault="006A0E2E" w:rsidP="0003344B">
            <w:pPr>
              <w:pStyle w:val="Tabletext"/>
              <w:keepNext/>
              <w:keepLines/>
              <w:rPr>
                <w:lang w:eastAsia="ja-JP"/>
              </w:rPr>
            </w:pPr>
            <w:r w:rsidRPr="00812B25">
              <w:rPr>
                <w:lang w:eastAsia="ja-JP"/>
              </w:rPr>
              <w:t>Frequency Range (MHz)</w:t>
            </w:r>
          </w:p>
        </w:tc>
        <w:tc>
          <w:tcPr>
            <w:tcW w:w="5528" w:type="dxa"/>
            <w:vAlign w:val="center"/>
          </w:tcPr>
          <w:p w:rsidR="006A0E2E" w:rsidRPr="00812B25" w:rsidRDefault="006A0E2E" w:rsidP="0003344B">
            <w:pPr>
              <w:pStyle w:val="Tabletext"/>
              <w:keepNext/>
              <w:keepLines/>
              <w:rPr>
                <w:lang w:eastAsia="ja-JP"/>
              </w:rPr>
            </w:pPr>
            <w:r w:rsidRPr="00812B25">
              <w:rPr>
                <w:lang w:eastAsia="ja-JP"/>
              </w:rPr>
              <w:t>370 MHz - 380 MHz</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Channel separation</w:t>
            </w:r>
          </w:p>
        </w:tc>
        <w:tc>
          <w:tcPr>
            <w:tcW w:w="5528" w:type="dxa"/>
            <w:vAlign w:val="center"/>
          </w:tcPr>
          <w:p w:rsidR="006A0E2E" w:rsidRPr="00812B25" w:rsidRDefault="006A0E2E" w:rsidP="006A0E2E">
            <w:pPr>
              <w:pStyle w:val="Tabletext"/>
              <w:rPr>
                <w:lang w:eastAsia="ja-JP"/>
              </w:rPr>
            </w:pPr>
            <w:r w:rsidRPr="00812B25">
              <w:rPr>
                <w:lang w:eastAsia="ja-JP"/>
              </w:rPr>
              <w:t>6.25 kHz</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 xml:space="preserve">Antenna gain </w:t>
            </w:r>
          </w:p>
        </w:tc>
        <w:tc>
          <w:tcPr>
            <w:tcW w:w="5528" w:type="dxa"/>
            <w:vAlign w:val="center"/>
          </w:tcPr>
          <w:p w:rsidR="006A0E2E" w:rsidRPr="00812B25" w:rsidRDefault="006A0E2E" w:rsidP="006A0E2E">
            <w:pPr>
              <w:pStyle w:val="Tabletext"/>
              <w:rPr>
                <w:lang w:eastAsia="ja-JP"/>
              </w:rPr>
            </w:pPr>
            <w:r w:rsidRPr="00812B25">
              <w:rPr>
                <w:lang w:eastAsia="ja-JP"/>
              </w:rPr>
              <w:t>+ 1 dBi</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Polarization</w:t>
            </w:r>
          </w:p>
        </w:tc>
        <w:tc>
          <w:tcPr>
            <w:tcW w:w="5528" w:type="dxa"/>
            <w:vAlign w:val="center"/>
          </w:tcPr>
          <w:p w:rsidR="006A0E2E" w:rsidRPr="00812B25" w:rsidRDefault="006A0E2E" w:rsidP="006A0E2E">
            <w:pPr>
              <w:pStyle w:val="Tabletext"/>
              <w:rPr>
                <w:lang w:eastAsia="ja-JP"/>
              </w:rPr>
            </w:pPr>
            <w:r w:rsidRPr="00812B25">
              <w:rPr>
                <w:lang w:eastAsia="ja-JP"/>
              </w:rPr>
              <w:t>Vertical</w:t>
            </w:r>
          </w:p>
        </w:tc>
      </w:tr>
      <w:tr w:rsidR="006A0E2E" w:rsidRPr="0081347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Maximum Transmission power</w:t>
            </w:r>
          </w:p>
        </w:tc>
        <w:tc>
          <w:tcPr>
            <w:tcW w:w="5528"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347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E.I.R.P.</w:t>
            </w:r>
          </w:p>
        </w:tc>
        <w:tc>
          <w:tcPr>
            <w:tcW w:w="5528"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Receiving noise figure</w:t>
            </w:r>
          </w:p>
        </w:tc>
        <w:tc>
          <w:tcPr>
            <w:tcW w:w="5528" w:type="dxa"/>
            <w:vAlign w:val="center"/>
          </w:tcPr>
          <w:p w:rsidR="006A0E2E" w:rsidRPr="00812B25" w:rsidRDefault="006A0E2E" w:rsidP="006A0E2E">
            <w:pPr>
              <w:pStyle w:val="Tabletext"/>
              <w:rPr>
                <w:lang w:eastAsia="ja-JP"/>
              </w:rPr>
            </w:pPr>
            <w:r w:rsidRPr="00812B25">
              <w:rPr>
                <w:lang w:eastAsia="ja-JP"/>
              </w:rPr>
              <w:t>&lt; 10 dB</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Transmission distance (km)</w:t>
            </w:r>
          </w:p>
        </w:tc>
        <w:tc>
          <w:tcPr>
            <w:tcW w:w="5528" w:type="dxa"/>
            <w:vAlign w:val="center"/>
          </w:tcPr>
          <w:p w:rsidR="006A0E2E" w:rsidRPr="00812B25" w:rsidRDefault="006A0E2E" w:rsidP="006A0E2E">
            <w:pPr>
              <w:pStyle w:val="Tabletext"/>
              <w:rPr>
                <w:lang w:eastAsia="ja-JP"/>
              </w:rPr>
            </w:pPr>
            <w:r w:rsidRPr="00812B25">
              <w:rPr>
                <w:lang w:eastAsia="ja-JP"/>
              </w:rPr>
              <w:t>Min. 1 km</w:t>
            </w:r>
          </w:p>
        </w:tc>
      </w:tr>
      <w:tr w:rsidR="006A0E2E" w:rsidRPr="0081347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Modulation</w:t>
            </w:r>
          </w:p>
        </w:tc>
        <w:tc>
          <w:tcPr>
            <w:tcW w:w="5528"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Multiplexing method</w:t>
            </w:r>
          </w:p>
        </w:tc>
        <w:tc>
          <w:tcPr>
            <w:tcW w:w="5528" w:type="dxa"/>
            <w:vAlign w:val="center"/>
          </w:tcPr>
          <w:p w:rsidR="006A0E2E" w:rsidRPr="00812B25" w:rsidRDefault="006A0E2E" w:rsidP="006A0E2E">
            <w:pPr>
              <w:pStyle w:val="Tabletext"/>
              <w:rPr>
                <w:lang w:eastAsia="ja-JP"/>
              </w:rPr>
            </w:pPr>
            <w:r w:rsidRPr="00812B25">
              <w:rPr>
                <w:lang w:eastAsia="ja-JP"/>
              </w:rPr>
              <w:t>none</w:t>
            </w:r>
          </w:p>
        </w:tc>
      </w:tr>
    </w:tbl>
    <w:p w:rsidR="006A0E2E" w:rsidRPr="006A0E2E" w:rsidRDefault="006A0E2E" w:rsidP="0003344B">
      <w:pPr>
        <w:pStyle w:val="Heading2"/>
      </w:pPr>
      <w:bookmarkStart w:id="212" w:name="_Toc467088015"/>
      <w:bookmarkStart w:id="213" w:name="_Toc467151207"/>
      <w:r w:rsidRPr="006A0E2E">
        <w:t>A4.3.3</w:t>
      </w:r>
      <w:r w:rsidRPr="006A0E2E">
        <w:tab/>
        <w:t>Radiocommunication system for Emergency Cut-Off System</w:t>
      </w:r>
      <w:bookmarkEnd w:id="212"/>
      <w:bookmarkEnd w:id="213"/>
    </w:p>
    <w:p w:rsidR="006A0E2E" w:rsidRPr="00813475" w:rsidRDefault="006A0E2E" w:rsidP="0003344B">
      <w:pPr>
        <w:pStyle w:val="Heading3"/>
        <w:rPr>
          <w:lang w:val="en-US"/>
        </w:rPr>
      </w:pPr>
      <w:bookmarkStart w:id="214" w:name="_Toc467088016"/>
      <w:r w:rsidRPr="00813475">
        <w:rPr>
          <w:lang w:val="en-US"/>
        </w:rPr>
        <w:t>A4.3.3.1</w:t>
      </w:r>
      <w:r w:rsidRPr="00813475">
        <w:rPr>
          <w:lang w:val="en-US"/>
        </w:rPr>
        <w:tab/>
        <w:t>System architecture</w:t>
      </w:r>
      <w:bookmarkEnd w:id="214"/>
    </w:p>
    <w:p w:rsidR="006A0E2E" w:rsidRPr="00813475" w:rsidRDefault="006A0E2E" w:rsidP="006A0E2E">
      <w:pPr>
        <w:jc w:val="both"/>
        <w:rPr>
          <w:szCs w:val="24"/>
          <w:lang w:val="en-US" w:eastAsia="ja-JP" w:bidi="he-IL"/>
        </w:rPr>
      </w:pPr>
      <w:r w:rsidRPr="00813475">
        <w:rPr>
          <w:szCs w:val="24"/>
          <w:lang w:val="en-US" w:eastAsia="ja-JP" w:bidi="he-IL"/>
        </w:rPr>
        <w:t>System architecture of the Radiocommunication system for Emergency Cut-Off System (REMCOS) operating in 300 MHz band is similar to one of 150 MHz band REMCOS (see A4.2.2.1).</w:t>
      </w:r>
    </w:p>
    <w:p w:rsidR="006A0E2E" w:rsidRPr="006A0E2E" w:rsidRDefault="006A0E2E" w:rsidP="0003344B">
      <w:pPr>
        <w:pStyle w:val="Heading3"/>
      </w:pPr>
      <w:bookmarkStart w:id="215" w:name="_Toc467088017"/>
      <w:r w:rsidRPr="006A0E2E">
        <w:t>A4.3.3.2</w:t>
      </w:r>
      <w:r w:rsidRPr="006A0E2E">
        <w:tab/>
        <w:t>Technical parameters</w:t>
      </w:r>
      <w:bookmarkEnd w:id="215"/>
    </w:p>
    <w:p w:rsidR="006A0E2E" w:rsidRPr="00813475" w:rsidRDefault="006A0E2E" w:rsidP="006A0E2E">
      <w:pPr>
        <w:jc w:val="both"/>
        <w:rPr>
          <w:szCs w:val="24"/>
          <w:lang w:val="en-US" w:eastAsia="ja-JP" w:bidi="he-IL"/>
        </w:rPr>
      </w:pPr>
      <w:r w:rsidRPr="00813475">
        <w:rPr>
          <w:szCs w:val="24"/>
          <w:lang w:val="en-US" w:eastAsia="ja-JP" w:bidi="he-IL"/>
        </w:rPr>
        <w:t>Table A4.3.3.2-1 summarizes technical characteristics of REMCOS operating in 300 MHz band.</w:t>
      </w:r>
    </w:p>
    <w:p w:rsidR="006A0E2E" w:rsidRPr="00813475" w:rsidRDefault="006A0E2E" w:rsidP="006A0E2E">
      <w:pPr>
        <w:pStyle w:val="TableNo"/>
        <w:rPr>
          <w:lang w:val="en-US" w:eastAsia="ja-JP"/>
        </w:rPr>
      </w:pPr>
      <w:r w:rsidRPr="00813475">
        <w:rPr>
          <w:lang w:val="en-US" w:eastAsia="ja-JP"/>
        </w:rPr>
        <w:t xml:space="preserve">Table </w:t>
      </w:r>
      <w:r w:rsidRPr="00813475">
        <w:rPr>
          <w:lang w:val="en-US" w:eastAsia="zh-CN"/>
        </w:rPr>
        <w:t>A4.3.3.2-1</w:t>
      </w:r>
      <w:r w:rsidRPr="00813475">
        <w:rPr>
          <w:lang w:val="en-US" w:eastAsia="ja-JP"/>
        </w:rPr>
        <w:t xml:space="preserve"> </w:t>
      </w:r>
    </w:p>
    <w:p w:rsidR="006A0E2E" w:rsidRPr="00812B25" w:rsidRDefault="006A0E2E" w:rsidP="006A0E2E">
      <w:pPr>
        <w:pStyle w:val="Tabletitle"/>
        <w:rPr>
          <w:rFonts w:ascii="Times New Roman" w:hAnsi="Times New Roman"/>
          <w:lang w:eastAsia="ja-JP"/>
        </w:rPr>
      </w:pPr>
      <w:r w:rsidRPr="00812B25">
        <w:rPr>
          <w:rFonts w:ascii="Times New Roman" w:hAnsi="Times New Roman"/>
          <w:lang w:eastAsia="ja-JP"/>
        </w:rPr>
        <w:t>Technical characteristics of Radiocommunication system for Emergency Cut-Off System</w:t>
      </w:r>
      <w:r w:rsidRPr="00812B25">
        <w:rPr>
          <w:rFonts w:ascii="Times New Roman" w:hAnsi="Times New Roman"/>
          <w:lang w:eastAsia="ja-JP"/>
        </w:rPr>
        <w:br/>
        <w:t>operating in 300 MHz band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0"/>
      </w:tblGrid>
      <w:tr w:rsidR="006A0E2E" w:rsidRPr="00813475" w:rsidTr="006A0E2E">
        <w:trPr>
          <w:trHeight w:val="340"/>
        </w:trPr>
        <w:tc>
          <w:tcPr>
            <w:tcW w:w="3119" w:type="dxa"/>
            <w:vAlign w:val="center"/>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Parameters</w:t>
            </w:r>
          </w:p>
        </w:tc>
        <w:tc>
          <w:tcPr>
            <w:tcW w:w="6520" w:type="dxa"/>
            <w:vAlign w:val="center"/>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Radiocommunication system for Emergency Cut-Off</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Frequency Range (MHz)</w:t>
            </w:r>
          </w:p>
        </w:tc>
        <w:tc>
          <w:tcPr>
            <w:tcW w:w="6520" w:type="dxa"/>
            <w:vAlign w:val="center"/>
          </w:tcPr>
          <w:p w:rsidR="006A0E2E" w:rsidRPr="00812B25" w:rsidRDefault="006A0E2E" w:rsidP="006A0E2E">
            <w:pPr>
              <w:pStyle w:val="Tabletext"/>
              <w:rPr>
                <w:lang w:eastAsia="ja-JP"/>
              </w:rPr>
            </w:pPr>
            <w:r w:rsidRPr="00812B25">
              <w:rPr>
                <w:lang w:eastAsia="ja-JP"/>
              </w:rPr>
              <w:t>340 MHz - 370 MHz</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Channel separation</w:t>
            </w:r>
          </w:p>
        </w:tc>
        <w:tc>
          <w:tcPr>
            <w:tcW w:w="6520" w:type="dxa"/>
            <w:vAlign w:val="center"/>
          </w:tcPr>
          <w:p w:rsidR="006A0E2E" w:rsidRPr="00812B25" w:rsidRDefault="006A0E2E" w:rsidP="006A0E2E">
            <w:pPr>
              <w:pStyle w:val="Tabletext"/>
              <w:rPr>
                <w:lang w:eastAsia="ja-JP"/>
              </w:rPr>
            </w:pPr>
            <w:r w:rsidRPr="00812B25">
              <w:rPr>
                <w:lang w:eastAsia="ja-JP"/>
              </w:rPr>
              <w:t>12.5 kHz</w:t>
            </w:r>
          </w:p>
        </w:tc>
      </w:tr>
      <w:tr w:rsidR="006A0E2E" w:rsidRPr="0081347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 xml:space="preserve">Antenna gain </w:t>
            </w:r>
          </w:p>
        </w:tc>
        <w:tc>
          <w:tcPr>
            <w:tcW w:w="6520"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Polarization</w:t>
            </w:r>
          </w:p>
        </w:tc>
        <w:tc>
          <w:tcPr>
            <w:tcW w:w="6520" w:type="dxa"/>
            <w:vAlign w:val="center"/>
          </w:tcPr>
          <w:p w:rsidR="006A0E2E" w:rsidRPr="00812B25" w:rsidRDefault="006A0E2E" w:rsidP="006A0E2E">
            <w:pPr>
              <w:pStyle w:val="Tabletext"/>
              <w:rPr>
                <w:lang w:eastAsia="ja-JP"/>
              </w:rPr>
            </w:pPr>
            <w:r w:rsidRPr="00812B25">
              <w:rPr>
                <w:lang w:eastAsia="ja-JP"/>
              </w:rPr>
              <w:t>Vertical</w:t>
            </w:r>
          </w:p>
        </w:tc>
      </w:tr>
      <w:tr w:rsidR="006A0E2E" w:rsidRPr="0081347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Maximum Transmission power</w:t>
            </w:r>
          </w:p>
        </w:tc>
        <w:tc>
          <w:tcPr>
            <w:tcW w:w="6520"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347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E.I.R.P.</w:t>
            </w:r>
          </w:p>
        </w:tc>
        <w:tc>
          <w:tcPr>
            <w:tcW w:w="6520"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Receiving noise figure</w:t>
            </w:r>
          </w:p>
        </w:tc>
        <w:tc>
          <w:tcPr>
            <w:tcW w:w="6520" w:type="dxa"/>
            <w:vAlign w:val="center"/>
          </w:tcPr>
          <w:p w:rsidR="006A0E2E" w:rsidRPr="00812B25" w:rsidRDefault="006A0E2E" w:rsidP="006A0E2E">
            <w:pPr>
              <w:pStyle w:val="Tabletext"/>
              <w:rPr>
                <w:lang w:eastAsia="ja-JP"/>
              </w:rPr>
            </w:pPr>
            <w:r w:rsidRPr="00812B25">
              <w:rPr>
                <w:lang w:eastAsia="ja-JP"/>
              </w:rPr>
              <w:t>&lt; 10 dB</w:t>
            </w:r>
          </w:p>
        </w:tc>
      </w:tr>
      <w:tr w:rsidR="006A0E2E" w:rsidRPr="0081347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Transmission distance (km)</w:t>
            </w:r>
          </w:p>
        </w:tc>
        <w:tc>
          <w:tcPr>
            <w:tcW w:w="6520"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347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Modulation</w:t>
            </w:r>
          </w:p>
        </w:tc>
        <w:tc>
          <w:tcPr>
            <w:tcW w:w="6520"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Multiplexing method</w:t>
            </w:r>
          </w:p>
        </w:tc>
        <w:tc>
          <w:tcPr>
            <w:tcW w:w="6520" w:type="dxa"/>
            <w:vAlign w:val="center"/>
          </w:tcPr>
          <w:p w:rsidR="006A0E2E" w:rsidRPr="00812B25" w:rsidRDefault="006A0E2E" w:rsidP="006A0E2E">
            <w:pPr>
              <w:pStyle w:val="Tabletext"/>
              <w:rPr>
                <w:lang w:eastAsia="ja-JP"/>
              </w:rPr>
            </w:pPr>
            <w:r w:rsidRPr="00812B25">
              <w:rPr>
                <w:lang w:eastAsia="ja-JP"/>
              </w:rPr>
              <w:t>none</w:t>
            </w:r>
          </w:p>
        </w:tc>
      </w:tr>
    </w:tbl>
    <w:p w:rsidR="006A0E2E" w:rsidRPr="006A0E2E" w:rsidRDefault="006A0E2E" w:rsidP="0003344B">
      <w:pPr>
        <w:pStyle w:val="Heading2"/>
      </w:pPr>
      <w:bookmarkStart w:id="216" w:name="_Toc467088018"/>
      <w:bookmarkStart w:id="217" w:name="_Toc467151208"/>
      <w:r w:rsidRPr="006A0E2E">
        <w:lastRenderedPageBreak/>
        <w:t>A4.3.4</w:t>
      </w:r>
      <w:r w:rsidRPr="006A0E2E">
        <w:tab/>
        <w:t>Radiocommunication system for Electronic Blocking System</w:t>
      </w:r>
      <w:bookmarkEnd w:id="216"/>
      <w:bookmarkEnd w:id="217"/>
    </w:p>
    <w:p w:rsidR="006A0E2E" w:rsidRPr="006A0E2E" w:rsidRDefault="006A0E2E" w:rsidP="0003344B">
      <w:pPr>
        <w:pStyle w:val="Heading3"/>
      </w:pPr>
      <w:bookmarkStart w:id="218" w:name="_Toc467088019"/>
      <w:r w:rsidRPr="006A0E2E">
        <w:t>A4.3.4.1</w:t>
      </w:r>
      <w:r w:rsidRPr="006A0E2E">
        <w:tab/>
        <w:t>System architecture</w:t>
      </w:r>
      <w:bookmarkEnd w:id="218"/>
    </w:p>
    <w:p w:rsidR="006A0E2E" w:rsidRPr="00813475" w:rsidRDefault="006A0E2E" w:rsidP="006A0E2E">
      <w:pPr>
        <w:rPr>
          <w:lang w:val="en-US" w:eastAsia="ja-JP" w:bidi="he-IL"/>
        </w:rPr>
      </w:pPr>
      <w:r w:rsidRPr="00813475">
        <w:rPr>
          <w:lang w:val="en-US" w:eastAsia="ja-JP" w:bidi="he-IL"/>
        </w:rPr>
        <w:t xml:space="preserve">Radiocommunication system for Electronic Blocking System (REBS) is a radio communication system for Electric Blocking System. The Electric Blocking System </w:t>
      </w:r>
      <w:proofErr w:type="gramStart"/>
      <w:r w:rsidRPr="00813475">
        <w:rPr>
          <w:lang w:val="en-US" w:eastAsia="ja-JP" w:bidi="he-IL"/>
        </w:rPr>
        <w:t>is used</w:t>
      </w:r>
      <w:proofErr w:type="gramEnd"/>
      <w:r w:rsidRPr="00813475">
        <w:rPr>
          <w:lang w:val="en-US" w:eastAsia="ja-JP" w:bidi="he-IL"/>
        </w:rPr>
        <w:t xml:space="preserve"> at single-track railroads in rural areas. Figure A4.3.4.1-1 shows the system architecture. When a train stops at a station and is ready for departure, the diver pushes a button of a radio transmitter on-board. The radio transmitter sends radio signal “departure request” to Station Equipment through Radiative Pair Cable (RPC) antenna and Radio Equipment set up at the machine room of the station. The Station Equipment controls electric switch machines, leaving signals, and home signals then the driver can start the train in safety.</w:t>
      </w:r>
    </w:p>
    <w:p w:rsidR="006A0E2E" w:rsidRPr="00812B25" w:rsidRDefault="006A0E2E" w:rsidP="006A0E2E">
      <w:pPr>
        <w:pStyle w:val="FigureNo"/>
        <w:rPr>
          <w:rFonts w:eastAsiaTheme="minorEastAsia"/>
          <w:lang w:eastAsia="zh-CN"/>
        </w:rPr>
      </w:pPr>
      <w:r w:rsidRPr="00963E59">
        <w:rPr>
          <w:lang w:eastAsia="ja-JP"/>
        </w:rPr>
        <w:t xml:space="preserve">FIGURE </w:t>
      </w:r>
      <w:r>
        <w:rPr>
          <w:lang w:eastAsia="ja-JP"/>
        </w:rPr>
        <w:t>A4.</w:t>
      </w:r>
      <w:r w:rsidRPr="00812B25">
        <w:rPr>
          <w:lang w:eastAsia="ja-JP"/>
        </w:rPr>
        <w:t>3.4.1-1</w:t>
      </w:r>
    </w:p>
    <w:p w:rsidR="006A0E2E" w:rsidRPr="00963E59" w:rsidRDefault="006A0E2E" w:rsidP="00EB2DD8">
      <w:pPr>
        <w:pStyle w:val="Figuretitle"/>
      </w:pPr>
      <w:r w:rsidRPr="00963E59">
        <w:t>Architecture of Electronic Blocking System</w:t>
      </w:r>
    </w:p>
    <w:p w:rsidR="006A0E2E" w:rsidRPr="00813475" w:rsidRDefault="006A0E2E" w:rsidP="009B190B">
      <w:pPr>
        <w:pStyle w:val="Figure"/>
        <w:rPr>
          <w:noProof/>
          <w:lang w:val="en-US" w:eastAsia="ja-JP"/>
        </w:rPr>
      </w:pPr>
      <w:r w:rsidRPr="00812B25">
        <w:rPr>
          <w:noProof/>
          <w:lang w:eastAsia="zh-CN"/>
        </w:rPr>
        <mc:AlternateContent>
          <mc:Choice Requires="wpg">
            <w:drawing>
              <wp:inline distT="0" distB="0" distL="0" distR="0">
                <wp:extent cx="5382260" cy="2676525"/>
                <wp:effectExtent l="0" t="0" r="27940" b="28575"/>
                <wp:docPr id="6729" name="Group 3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2676525"/>
                          <a:chOff x="2241" y="6509"/>
                          <a:chExt cx="8476" cy="4215"/>
                        </a:xfrm>
                      </wpg:grpSpPr>
                      <wps:wsp>
                        <wps:cNvPr id="6730" name="Rectangle 8422"/>
                        <wps:cNvSpPr>
                          <a:spLocks noChangeArrowheads="1"/>
                        </wps:cNvSpPr>
                        <wps:spPr bwMode="auto">
                          <a:xfrm>
                            <a:off x="4002" y="8236"/>
                            <a:ext cx="98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Default="00363B1A" w:rsidP="006A0E2E">
                              <w:pPr>
                                <w:snapToGrid w:val="0"/>
                                <w:rPr>
                                  <w:sz w:val="18"/>
                                  <w:szCs w:val="18"/>
                                  <w:lang w:eastAsia="ja-JP"/>
                                </w:rPr>
                              </w:pPr>
                              <w:r>
                                <w:rPr>
                                  <w:rFonts w:hint="eastAsia"/>
                                  <w:sz w:val="18"/>
                                  <w:szCs w:val="18"/>
                                  <w:lang w:eastAsia="ja-JP"/>
                                </w:rPr>
                                <w:t>RP</w:t>
                              </w:r>
                              <w:r w:rsidRPr="00D711D8">
                                <w:rPr>
                                  <w:rFonts w:hint="eastAsia"/>
                                  <w:sz w:val="18"/>
                                  <w:szCs w:val="18"/>
                                  <w:lang w:eastAsia="ja-JP"/>
                                </w:rPr>
                                <w:t>C</w:t>
                              </w:r>
                            </w:p>
                            <w:p w:rsidR="00363B1A" w:rsidRDefault="00363B1A" w:rsidP="006A0E2E">
                              <w:pPr>
                                <w:snapToGrid w:val="0"/>
                                <w:rPr>
                                  <w:sz w:val="18"/>
                                  <w:szCs w:val="18"/>
                                  <w:lang w:eastAsia="ja-JP"/>
                                </w:rPr>
                              </w:pPr>
                              <w:r>
                                <w:rPr>
                                  <w:sz w:val="18"/>
                                  <w:szCs w:val="18"/>
                                  <w:lang w:eastAsia="ja-JP"/>
                                </w:rPr>
                                <w:t>Antenna</w:t>
                              </w:r>
                            </w:p>
                          </w:txbxContent>
                        </wps:txbx>
                        <wps:bodyPr rot="0" vert="horz" wrap="square" lIns="0" tIns="0" rIns="0" bIns="0" anchor="t" anchorCtr="0" upright="1">
                          <a:noAutofit/>
                        </wps:bodyPr>
                      </wps:wsp>
                      <wpg:grpSp>
                        <wpg:cNvPr id="6731" name="Group 8423"/>
                        <wpg:cNvGrpSpPr>
                          <a:grpSpLocks/>
                        </wpg:cNvGrpSpPr>
                        <wpg:grpSpPr bwMode="auto">
                          <a:xfrm>
                            <a:off x="4258" y="8740"/>
                            <a:ext cx="438" cy="244"/>
                            <a:chOff x="5945" y="9396"/>
                            <a:chExt cx="502" cy="328"/>
                          </a:xfrm>
                        </wpg:grpSpPr>
                        <wps:wsp>
                          <wps:cNvPr id="6732" name="AutoShape 8424"/>
                          <wps:cNvCnPr/>
                          <wps:spPr bwMode="auto">
                            <a:xfrm flipV="1">
                              <a:off x="5945" y="9520"/>
                              <a:ext cx="224" cy="204"/>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6733" name="AutoShape 8425"/>
                          <wps:cNvCnPr/>
                          <wps:spPr bwMode="auto">
                            <a:xfrm flipV="1">
                              <a:off x="6177" y="9396"/>
                              <a:ext cx="270" cy="286"/>
                            </a:xfrm>
                            <a:prstGeom prst="straightConnector1">
                              <a:avLst/>
                            </a:prstGeom>
                            <a:noFill/>
                            <a:ln w="15875">
                              <a:solidFill>
                                <a:srgbClr val="0070C0"/>
                              </a:solidFill>
                              <a:round/>
                              <a:headEnd/>
                              <a:tailEnd type="arrow" w="med" len="med"/>
                            </a:ln>
                            <a:extLst>
                              <a:ext uri="{909E8E84-426E-40DD-AFC4-6F175D3DCCD1}">
                                <a14:hiddenFill xmlns:a14="http://schemas.microsoft.com/office/drawing/2010/main">
                                  <a:noFill/>
                                </a14:hiddenFill>
                              </a:ext>
                            </a:extLst>
                          </wps:spPr>
                          <wps:bodyPr/>
                        </wps:wsp>
                        <wps:wsp>
                          <wps:cNvPr id="6734" name="AutoShape 8426"/>
                          <wps:cNvCnPr/>
                          <wps:spPr bwMode="auto">
                            <a:xfrm flipH="1">
                              <a:off x="6169" y="9510"/>
                              <a:ext cx="8" cy="172"/>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grpSp>
                      <wpg:grpSp>
                        <wpg:cNvPr id="6735" name="Group 8427"/>
                        <wpg:cNvGrpSpPr>
                          <a:grpSpLocks/>
                        </wpg:cNvGrpSpPr>
                        <wpg:grpSpPr bwMode="auto">
                          <a:xfrm>
                            <a:off x="3934" y="8537"/>
                            <a:ext cx="853" cy="380"/>
                            <a:chOff x="4336" y="9100"/>
                            <a:chExt cx="853" cy="380"/>
                          </a:xfrm>
                        </wpg:grpSpPr>
                        <wps:wsp>
                          <wps:cNvPr id="6736" name="AutoShape 8428"/>
                          <wps:cNvCnPr/>
                          <wps:spPr bwMode="auto">
                            <a:xfrm>
                              <a:off x="5185" y="9100"/>
                              <a:ext cx="4" cy="3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37" name="AutoShape 8429"/>
                          <wps:cNvCnPr/>
                          <wps:spPr bwMode="auto">
                            <a:xfrm>
                              <a:off x="4336" y="9108"/>
                              <a:ext cx="4" cy="3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38" name="AutoShape 8430"/>
                          <wps:cNvCnPr/>
                          <wps:spPr bwMode="auto">
                            <a:xfrm>
                              <a:off x="4358" y="9280"/>
                              <a:ext cx="826"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739" name="AutoShape 8431"/>
                          <wps:cNvCnPr/>
                          <wps:spPr bwMode="auto">
                            <a:xfrm>
                              <a:off x="4344" y="9240"/>
                              <a:ext cx="826"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g:grpSp>
                      <wps:wsp>
                        <wps:cNvPr id="6740" name="Rectangle 8432"/>
                        <wps:cNvSpPr>
                          <a:spLocks noChangeArrowheads="1"/>
                        </wps:cNvSpPr>
                        <wps:spPr bwMode="auto">
                          <a:xfrm>
                            <a:off x="3093" y="6838"/>
                            <a:ext cx="97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Default="00363B1A" w:rsidP="006A0E2E">
                              <w:pPr>
                                <w:snapToGrid w:val="0"/>
                                <w:rPr>
                                  <w:sz w:val="18"/>
                                  <w:szCs w:val="18"/>
                                  <w:lang w:eastAsia="ja-JP"/>
                                </w:rPr>
                              </w:pPr>
                              <w:r>
                                <w:rPr>
                                  <w:rFonts w:hint="eastAsia"/>
                                  <w:sz w:val="18"/>
                                  <w:szCs w:val="18"/>
                                  <w:lang w:eastAsia="ja-JP"/>
                                </w:rPr>
                                <w:t>Radio</w:t>
                              </w:r>
                            </w:p>
                            <w:p w:rsidR="00363B1A" w:rsidRDefault="00363B1A" w:rsidP="006A0E2E">
                              <w:pPr>
                                <w:snapToGrid w:val="0"/>
                                <w:rPr>
                                  <w:sz w:val="18"/>
                                  <w:szCs w:val="18"/>
                                  <w:lang w:eastAsia="ja-JP"/>
                                </w:rPr>
                              </w:pPr>
                              <w:r>
                                <w:rPr>
                                  <w:rFonts w:hint="eastAsia"/>
                                  <w:sz w:val="18"/>
                                  <w:szCs w:val="18"/>
                                  <w:lang w:eastAsia="ja-JP"/>
                                </w:rPr>
                                <w:t>Equipment</w:t>
                              </w:r>
                            </w:p>
                          </w:txbxContent>
                        </wps:txbx>
                        <wps:bodyPr rot="0" vert="horz" wrap="square" lIns="0" tIns="0" rIns="0" bIns="0" anchor="t" anchorCtr="0" upright="1">
                          <a:noAutofit/>
                        </wps:bodyPr>
                      </wps:wsp>
                      <wps:wsp>
                        <wps:cNvPr id="6741" name="Rectangle 8433"/>
                        <wps:cNvSpPr>
                          <a:spLocks noChangeArrowheads="1"/>
                        </wps:cNvSpPr>
                        <wps:spPr bwMode="auto">
                          <a:xfrm>
                            <a:off x="4010" y="6757"/>
                            <a:ext cx="516"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Pr="00D711D8" w:rsidRDefault="00363B1A" w:rsidP="006A0E2E">
                              <w:pPr>
                                <w:snapToGrid w:val="0"/>
                                <w:jc w:val="center"/>
                                <w:rPr>
                                  <w:sz w:val="18"/>
                                  <w:szCs w:val="18"/>
                                  <w:lang w:eastAsia="ja-JP"/>
                                </w:rPr>
                              </w:pPr>
                              <w:r>
                                <w:rPr>
                                  <w:rFonts w:hint="eastAsia"/>
                                  <w:noProof/>
                                  <w:lang w:eastAsia="zh-CN"/>
                                </w:rPr>
                                <w:drawing>
                                  <wp:inline distT="0" distB="0" distL="0" distR="0" wp14:anchorId="00DF4800" wp14:editId="10D9CF0A">
                                    <wp:extent cx="324122" cy="324122"/>
                                    <wp:effectExtent l="0" t="0" r="0" b="0"/>
                                    <wp:docPr id="24" name="図 64" descr="C:\Users\UD54154\AppData\Local\Microsoft\Windows\Temporary Internet Files\Content.IE5\1GR9WAEU\sgi01a20150121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54154\AppData\Local\Microsoft\Windows\Temporary Internet Files\Content.IE5\1GR9WAEU\sgi01a20150121080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646" cy="323646"/>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6742" name="Group 8434"/>
                        <wpg:cNvGrpSpPr>
                          <a:grpSpLocks noChangeAspect="1"/>
                        </wpg:cNvGrpSpPr>
                        <wpg:grpSpPr bwMode="auto">
                          <a:xfrm>
                            <a:off x="3897" y="6924"/>
                            <a:ext cx="232" cy="320"/>
                            <a:chOff x="8709" y="6853"/>
                            <a:chExt cx="167" cy="230"/>
                          </a:xfrm>
                        </wpg:grpSpPr>
                        <wps:wsp>
                          <wps:cNvPr id="6743" name="Rectangle 8435"/>
                          <wps:cNvSpPr>
                            <a:spLocks noChangeAspect="1" noChangeArrowheads="1"/>
                          </wps:cNvSpPr>
                          <wps:spPr bwMode="auto">
                            <a:xfrm>
                              <a:off x="8713" y="6896"/>
                              <a:ext cx="119" cy="18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4" name="Freeform 8436"/>
                          <wps:cNvSpPr>
                            <a:spLocks noChangeAspect="1"/>
                          </wps:cNvSpPr>
                          <wps:spPr bwMode="auto">
                            <a:xfrm>
                              <a:off x="8832" y="6857"/>
                              <a:ext cx="40" cy="222"/>
                            </a:xfrm>
                            <a:custGeom>
                              <a:avLst/>
                              <a:gdLst>
                                <a:gd name="T0" fmla="*/ 0 w 40"/>
                                <a:gd name="T1" fmla="*/ 39 h 222"/>
                                <a:gd name="T2" fmla="*/ 40 w 40"/>
                                <a:gd name="T3" fmla="*/ 0 h 222"/>
                                <a:gd name="T4" fmla="*/ 40 w 40"/>
                                <a:gd name="T5" fmla="*/ 182 h 222"/>
                                <a:gd name="T6" fmla="*/ 0 w 40"/>
                                <a:gd name="T7" fmla="*/ 222 h 222"/>
                                <a:gd name="T8" fmla="*/ 0 w 40"/>
                                <a:gd name="T9" fmla="*/ 39 h 2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222">
                                  <a:moveTo>
                                    <a:pt x="0" y="39"/>
                                  </a:moveTo>
                                  <a:lnTo>
                                    <a:pt x="40" y="0"/>
                                  </a:lnTo>
                                  <a:lnTo>
                                    <a:pt x="40" y="182"/>
                                  </a:lnTo>
                                  <a:lnTo>
                                    <a:pt x="0" y="222"/>
                                  </a:lnTo>
                                  <a:lnTo>
                                    <a:pt x="0" y="39"/>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5" name="Freeform 8437"/>
                          <wps:cNvSpPr>
                            <a:spLocks noChangeAspect="1"/>
                          </wps:cNvSpPr>
                          <wps:spPr bwMode="auto">
                            <a:xfrm>
                              <a:off x="8713" y="6857"/>
                              <a:ext cx="159" cy="39"/>
                            </a:xfrm>
                            <a:custGeom>
                              <a:avLst/>
                              <a:gdLst>
                                <a:gd name="T0" fmla="*/ 0 w 159"/>
                                <a:gd name="T1" fmla="*/ 39 h 39"/>
                                <a:gd name="T2" fmla="*/ 40 w 159"/>
                                <a:gd name="T3" fmla="*/ 0 h 39"/>
                                <a:gd name="T4" fmla="*/ 159 w 159"/>
                                <a:gd name="T5" fmla="*/ 0 h 39"/>
                                <a:gd name="T6" fmla="*/ 119 w 159"/>
                                <a:gd name="T7" fmla="*/ 39 h 39"/>
                                <a:gd name="T8" fmla="*/ 0 w 159"/>
                                <a:gd name="T9" fmla="*/ 39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 h="39">
                                  <a:moveTo>
                                    <a:pt x="0" y="39"/>
                                  </a:moveTo>
                                  <a:lnTo>
                                    <a:pt x="40" y="0"/>
                                  </a:lnTo>
                                  <a:lnTo>
                                    <a:pt x="159" y="0"/>
                                  </a:lnTo>
                                  <a:lnTo>
                                    <a:pt x="119" y="39"/>
                                  </a:lnTo>
                                  <a:lnTo>
                                    <a:pt x="0" y="3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6" name="Freeform 8438"/>
                          <wps:cNvSpPr>
                            <a:spLocks noChangeAspect="1" noEditPoints="1"/>
                          </wps:cNvSpPr>
                          <wps:spPr bwMode="auto">
                            <a:xfrm>
                              <a:off x="8709" y="6853"/>
                              <a:ext cx="167" cy="230"/>
                            </a:xfrm>
                            <a:custGeom>
                              <a:avLst/>
                              <a:gdLst>
                                <a:gd name="T0" fmla="*/ 0 w 167"/>
                                <a:gd name="T1" fmla="*/ 42 h 230"/>
                                <a:gd name="T2" fmla="*/ 42 w 167"/>
                                <a:gd name="T3" fmla="*/ 0 h 230"/>
                                <a:gd name="T4" fmla="*/ 167 w 167"/>
                                <a:gd name="T5" fmla="*/ 0 h 230"/>
                                <a:gd name="T6" fmla="*/ 167 w 167"/>
                                <a:gd name="T7" fmla="*/ 188 h 230"/>
                                <a:gd name="T8" fmla="*/ 125 w 167"/>
                                <a:gd name="T9" fmla="*/ 230 h 230"/>
                                <a:gd name="T10" fmla="*/ 0 w 167"/>
                                <a:gd name="T11" fmla="*/ 230 h 230"/>
                                <a:gd name="T12" fmla="*/ 0 w 167"/>
                                <a:gd name="T13" fmla="*/ 42 h 230"/>
                                <a:gd name="T14" fmla="*/ 8 w 167"/>
                                <a:gd name="T15" fmla="*/ 226 h 230"/>
                                <a:gd name="T16" fmla="*/ 4 w 167"/>
                                <a:gd name="T17" fmla="*/ 222 h 230"/>
                                <a:gd name="T18" fmla="*/ 123 w 167"/>
                                <a:gd name="T19" fmla="*/ 222 h 230"/>
                                <a:gd name="T20" fmla="*/ 121 w 167"/>
                                <a:gd name="T21" fmla="*/ 224 h 230"/>
                                <a:gd name="T22" fmla="*/ 160 w 167"/>
                                <a:gd name="T23" fmla="*/ 184 h 230"/>
                                <a:gd name="T24" fmla="*/ 159 w 167"/>
                                <a:gd name="T25" fmla="*/ 186 h 230"/>
                                <a:gd name="T26" fmla="*/ 159 w 167"/>
                                <a:gd name="T27" fmla="*/ 4 h 230"/>
                                <a:gd name="T28" fmla="*/ 163 w 167"/>
                                <a:gd name="T29" fmla="*/ 8 h 230"/>
                                <a:gd name="T30" fmla="*/ 44 w 167"/>
                                <a:gd name="T31" fmla="*/ 8 h 230"/>
                                <a:gd name="T32" fmla="*/ 47 w 167"/>
                                <a:gd name="T33" fmla="*/ 7 h 230"/>
                                <a:gd name="T34" fmla="*/ 7 w 167"/>
                                <a:gd name="T35" fmla="*/ 46 h 230"/>
                                <a:gd name="T36" fmla="*/ 8 w 167"/>
                                <a:gd name="T37" fmla="*/ 43 h 230"/>
                                <a:gd name="T38" fmla="*/ 8 w 167"/>
                                <a:gd name="T39" fmla="*/ 226 h 230"/>
                                <a:gd name="T40" fmla="*/ 4 w 167"/>
                                <a:gd name="T41" fmla="*/ 39 h 230"/>
                                <a:gd name="T42" fmla="*/ 123 w 167"/>
                                <a:gd name="T43" fmla="*/ 39 h 230"/>
                                <a:gd name="T44" fmla="*/ 121 w 167"/>
                                <a:gd name="T45" fmla="*/ 41 h 230"/>
                                <a:gd name="T46" fmla="*/ 160 w 167"/>
                                <a:gd name="T47" fmla="*/ 1 h 230"/>
                                <a:gd name="T48" fmla="*/ 166 w 167"/>
                                <a:gd name="T49" fmla="*/ 7 h 230"/>
                                <a:gd name="T50" fmla="*/ 125 w 167"/>
                                <a:gd name="T51" fmla="*/ 47 h 230"/>
                                <a:gd name="T52" fmla="*/ 4 w 167"/>
                                <a:gd name="T53" fmla="*/ 47 h 230"/>
                                <a:gd name="T54" fmla="*/ 4 w 167"/>
                                <a:gd name="T55" fmla="*/ 39 h 230"/>
                                <a:gd name="T56" fmla="*/ 127 w 167"/>
                                <a:gd name="T57" fmla="*/ 43 h 230"/>
                                <a:gd name="T58" fmla="*/ 127 w 167"/>
                                <a:gd name="T59" fmla="*/ 226 h 230"/>
                                <a:gd name="T60" fmla="*/ 119 w 167"/>
                                <a:gd name="T61" fmla="*/ 226 h 230"/>
                                <a:gd name="T62" fmla="*/ 119 w 167"/>
                                <a:gd name="T63" fmla="*/ 43 h 230"/>
                                <a:gd name="T64" fmla="*/ 127 w 167"/>
                                <a:gd name="T65" fmla="*/ 43 h 2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7" h="230">
                                  <a:moveTo>
                                    <a:pt x="0" y="42"/>
                                  </a:moveTo>
                                  <a:lnTo>
                                    <a:pt x="42" y="0"/>
                                  </a:lnTo>
                                  <a:lnTo>
                                    <a:pt x="167" y="0"/>
                                  </a:lnTo>
                                  <a:lnTo>
                                    <a:pt x="167" y="188"/>
                                  </a:lnTo>
                                  <a:lnTo>
                                    <a:pt x="125" y="230"/>
                                  </a:lnTo>
                                  <a:lnTo>
                                    <a:pt x="0" y="230"/>
                                  </a:lnTo>
                                  <a:lnTo>
                                    <a:pt x="0" y="42"/>
                                  </a:lnTo>
                                  <a:close/>
                                  <a:moveTo>
                                    <a:pt x="8" y="226"/>
                                  </a:moveTo>
                                  <a:lnTo>
                                    <a:pt x="4" y="222"/>
                                  </a:lnTo>
                                  <a:lnTo>
                                    <a:pt x="123" y="222"/>
                                  </a:lnTo>
                                  <a:lnTo>
                                    <a:pt x="121" y="224"/>
                                  </a:lnTo>
                                  <a:lnTo>
                                    <a:pt x="160" y="184"/>
                                  </a:lnTo>
                                  <a:lnTo>
                                    <a:pt x="159" y="186"/>
                                  </a:lnTo>
                                  <a:lnTo>
                                    <a:pt x="159" y="4"/>
                                  </a:lnTo>
                                  <a:lnTo>
                                    <a:pt x="163" y="8"/>
                                  </a:lnTo>
                                  <a:lnTo>
                                    <a:pt x="44" y="8"/>
                                  </a:lnTo>
                                  <a:lnTo>
                                    <a:pt x="47" y="7"/>
                                  </a:lnTo>
                                  <a:lnTo>
                                    <a:pt x="7" y="46"/>
                                  </a:lnTo>
                                  <a:lnTo>
                                    <a:pt x="8" y="43"/>
                                  </a:lnTo>
                                  <a:lnTo>
                                    <a:pt x="8" y="226"/>
                                  </a:lnTo>
                                  <a:close/>
                                  <a:moveTo>
                                    <a:pt x="4" y="39"/>
                                  </a:moveTo>
                                  <a:lnTo>
                                    <a:pt x="123" y="39"/>
                                  </a:lnTo>
                                  <a:lnTo>
                                    <a:pt x="121" y="41"/>
                                  </a:lnTo>
                                  <a:lnTo>
                                    <a:pt x="160" y="1"/>
                                  </a:lnTo>
                                  <a:lnTo>
                                    <a:pt x="166" y="7"/>
                                  </a:lnTo>
                                  <a:lnTo>
                                    <a:pt x="125" y="47"/>
                                  </a:lnTo>
                                  <a:lnTo>
                                    <a:pt x="4" y="47"/>
                                  </a:lnTo>
                                  <a:lnTo>
                                    <a:pt x="4" y="39"/>
                                  </a:lnTo>
                                  <a:close/>
                                  <a:moveTo>
                                    <a:pt x="127" y="43"/>
                                  </a:moveTo>
                                  <a:lnTo>
                                    <a:pt x="127" y="226"/>
                                  </a:lnTo>
                                  <a:lnTo>
                                    <a:pt x="119" y="226"/>
                                  </a:lnTo>
                                  <a:lnTo>
                                    <a:pt x="119" y="43"/>
                                  </a:lnTo>
                                  <a:lnTo>
                                    <a:pt x="127" y="4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747" name="Rectangle 8439"/>
                          <wps:cNvSpPr>
                            <a:spLocks noChangeAspect="1" noChangeArrowheads="1"/>
                          </wps:cNvSpPr>
                          <wps:spPr bwMode="auto">
                            <a:xfrm>
                              <a:off x="8713" y="6937"/>
                              <a:ext cx="111" cy="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8" name="Freeform 8440"/>
                          <wps:cNvSpPr>
                            <a:spLocks noChangeAspect="1"/>
                          </wps:cNvSpPr>
                          <wps:spPr bwMode="auto">
                            <a:xfrm>
                              <a:off x="8824" y="6928"/>
                              <a:ext cx="8" cy="16"/>
                            </a:xfrm>
                            <a:custGeom>
                              <a:avLst/>
                              <a:gdLst>
                                <a:gd name="T0" fmla="*/ 0 w 8"/>
                                <a:gd name="T1" fmla="*/ 9 h 16"/>
                                <a:gd name="T2" fmla="*/ 8 w 8"/>
                                <a:gd name="T3" fmla="*/ 0 h 16"/>
                                <a:gd name="T4" fmla="*/ 8 w 8"/>
                                <a:gd name="T5" fmla="*/ 8 h 16"/>
                                <a:gd name="T6" fmla="*/ 0 w 8"/>
                                <a:gd name="T7" fmla="*/ 16 h 16"/>
                                <a:gd name="T8" fmla="*/ 0 w 8"/>
                                <a:gd name="T9" fmla="*/ 9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 h="16">
                                  <a:moveTo>
                                    <a:pt x="0" y="9"/>
                                  </a:moveTo>
                                  <a:lnTo>
                                    <a:pt x="8" y="0"/>
                                  </a:lnTo>
                                  <a:lnTo>
                                    <a:pt x="8" y="8"/>
                                  </a:lnTo>
                                  <a:lnTo>
                                    <a:pt x="0" y="16"/>
                                  </a:lnTo>
                                  <a:lnTo>
                                    <a:pt x="0" y="9"/>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9" name="Freeform 8441"/>
                          <wps:cNvSpPr>
                            <a:spLocks noChangeAspect="1"/>
                          </wps:cNvSpPr>
                          <wps:spPr bwMode="auto">
                            <a:xfrm>
                              <a:off x="8713" y="6928"/>
                              <a:ext cx="119" cy="9"/>
                            </a:xfrm>
                            <a:custGeom>
                              <a:avLst/>
                              <a:gdLst>
                                <a:gd name="T0" fmla="*/ 0 w 119"/>
                                <a:gd name="T1" fmla="*/ 9 h 9"/>
                                <a:gd name="T2" fmla="*/ 8 w 119"/>
                                <a:gd name="T3" fmla="*/ 0 h 9"/>
                                <a:gd name="T4" fmla="*/ 119 w 119"/>
                                <a:gd name="T5" fmla="*/ 0 h 9"/>
                                <a:gd name="T6" fmla="*/ 111 w 119"/>
                                <a:gd name="T7" fmla="*/ 9 h 9"/>
                                <a:gd name="T8" fmla="*/ 0 w 119"/>
                                <a:gd name="T9" fmla="*/ 9 h 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9">
                                  <a:moveTo>
                                    <a:pt x="0" y="9"/>
                                  </a:moveTo>
                                  <a:lnTo>
                                    <a:pt x="8" y="0"/>
                                  </a:lnTo>
                                  <a:lnTo>
                                    <a:pt x="119" y="0"/>
                                  </a:lnTo>
                                  <a:lnTo>
                                    <a:pt x="111" y="9"/>
                                  </a:lnTo>
                                  <a:lnTo>
                                    <a:pt x="0" y="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0" name="Freeform 8442"/>
                          <wps:cNvSpPr>
                            <a:spLocks noChangeAspect="1" noEditPoints="1"/>
                          </wps:cNvSpPr>
                          <wps:spPr bwMode="auto">
                            <a:xfrm>
                              <a:off x="8709" y="6924"/>
                              <a:ext cx="127" cy="24"/>
                            </a:xfrm>
                            <a:custGeom>
                              <a:avLst/>
                              <a:gdLst>
                                <a:gd name="T0" fmla="*/ 0 w 127"/>
                                <a:gd name="T1" fmla="*/ 11 h 24"/>
                                <a:gd name="T2" fmla="*/ 11 w 127"/>
                                <a:gd name="T3" fmla="*/ 0 h 24"/>
                                <a:gd name="T4" fmla="*/ 127 w 127"/>
                                <a:gd name="T5" fmla="*/ 0 h 24"/>
                                <a:gd name="T6" fmla="*/ 127 w 127"/>
                                <a:gd name="T7" fmla="*/ 14 h 24"/>
                                <a:gd name="T8" fmla="*/ 117 w 127"/>
                                <a:gd name="T9" fmla="*/ 24 h 24"/>
                                <a:gd name="T10" fmla="*/ 0 w 127"/>
                                <a:gd name="T11" fmla="*/ 24 h 24"/>
                                <a:gd name="T12" fmla="*/ 0 w 127"/>
                                <a:gd name="T13" fmla="*/ 11 h 24"/>
                                <a:gd name="T14" fmla="*/ 8 w 127"/>
                                <a:gd name="T15" fmla="*/ 20 h 24"/>
                                <a:gd name="T16" fmla="*/ 4 w 127"/>
                                <a:gd name="T17" fmla="*/ 16 h 24"/>
                                <a:gd name="T18" fmla="*/ 115 w 127"/>
                                <a:gd name="T19" fmla="*/ 16 h 24"/>
                                <a:gd name="T20" fmla="*/ 112 w 127"/>
                                <a:gd name="T21" fmla="*/ 18 h 24"/>
                                <a:gd name="T22" fmla="*/ 121 w 127"/>
                                <a:gd name="T23" fmla="*/ 9 h 24"/>
                                <a:gd name="T24" fmla="*/ 119 w 127"/>
                                <a:gd name="T25" fmla="*/ 12 h 24"/>
                                <a:gd name="T26" fmla="*/ 119 w 127"/>
                                <a:gd name="T27" fmla="*/ 4 h 24"/>
                                <a:gd name="T28" fmla="*/ 123 w 127"/>
                                <a:gd name="T29" fmla="*/ 8 h 24"/>
                                <a:gd name="T30" fmla="*/ 12 w 127"/>
                                <a:gd name="T31" fmla="*/ 8 h 24"/>
                                <a:gd name="T32" fmla="*/ 15 w 127"/>
                                <a:gd name="T33" fmla="*/ 7 h 24"/>
                                <a:gd name="T34" fmla="*/ 7 w 127"/>
                                <a:gd name="T35" fmla="*/ 16 h 24"/>
                                <a:gd name="T36" fmla="*/ 8 w 127"/>
                                <a:gd name="T37" fmla="*/ 13 h 24"/>
                                <a:gd name="T38" fmla="*/ 8 w 127"/>
                                <a:gd name="T39" fmla="*/ 20 h 24"/>
                                <a:gd name="T40" fmla="*/ 4 w 127"/>
                                <a:gd name="T41" fmla="*/ 9 h 24"/>
                                <a:gd name="T42" fmla="*/ 115 w 127"/>
                                <a:gd name="T43" fmla="*/ 9 h 24"/>
                                <a:gd name="T44" fmla="*/ 112 w 127"/>
                                <a:gd name="T45" fmla="*/ 10 h 24"/>
                                <a:gd name="T46" fmla="*/ 121 w 127"/>
                                <a:gd name="T47" fmla="*/ 2 h 24"/>
                                <a:gd name="T48" fmla="*/ 126 w 127"/>
                                <a:gd name="T49" fmla="*/ 7 h 24"/>
                                <a:gd name="T50" fmla="*/ 117 w 127"/>
                                <a:gd name="T51" fmla="*/ 17 h 24"/>
                                <a:gd name="T52" fmla="*/ 4 w 127"/>
                                <a:gd name="T53" fmla="*/ 17 h 24"/>
                                <a:gd name="T54" fmla="*/ 4 w 127"/>
                                <a:gd name="T55" fmla="*/ 9 h 24"/>
                                <a:gd name="T56" fmla="*/ 119 w 127"/>
                                <a:gd name="T57" fmla="*/ 13 h 24"/>
                                <a:gd name="T58" fmla="*/ 119 w 127"/>
                                <a:gd name="T59" fmla="*/ 20 h 24"/>
                                <a:gd name="T60" fmla="*/ 111 w 127"/>
                                <a:gd name="T61" fmla="*/ 20 h 24"/>
                                <a:gd name="T62" fmla="*/ 111 w 127"/>
                                <a:gd name="T63" fmla="*/ 13 h 24"/>
                                <a:gd name="T64" fmla="*/ 119 w 127"/>
                                <a:gd name="T65" fmla="*/ 13 h 2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 h="24">
                                  <a:moveTo>
                                    <a:pt x="0" y="11"/>
                                  </a:moveTo>
                                  <a:lnTo>
                                    <a:pt x="11" y="0"/>
                                  </a:lnTo>
                                  <a:lnTo>
                                    <a:pt x="127" y="0"/>
                                  </a:lnTo>
                                  <a:lnTo>
                                    <a:pt x="127" y="14"/>
                                  </a:lnTo>
                                  <a:lnTo>
                                    <a:pt x="117" y="24"/>
                                  </a:lnTo>
                                  <a:lnTo>
                                    <a:pt x="0" y="24"/>
                                  </a:lnTo>
                                  <a:lnTo>
                                    <a:pt x="0" y="11"/>
                                  </a:lnTo>
                                  <a:close/>
                                  <a:moveTo>
                                    <a:pt x="8" y="20"/>
                                  </a:moveTo>
                                  <a:lnTo>
                                    <a:pt x="4" y="16"/>
                                  </a:lnTo>
                                  <a:lnTo>
                                    <a:pt x="115" y="16"/>
                                  </a:lnTo>
                                  <a:lnTo>
                                    <a:pt x="112" y="18"/>
                                  </a:lnTo>
                                  <a:lnTo>
                                    <a:pt x="121" y="9"/>
                                  </a:lnTo>
                                  <a:lnTo>
                                    <a:pt x="119" y="12"/>
                                  </a:lnTo>
                                  <a:lnTo>
                                    <a:pt x="119" y="4"/>
                                  </a:lnTo>
                                  <a:lnTo>
                                    <a:pt x="123" y="8"/>
                                  </a:lnTo>
                                  <a:lnTo>
                                    <a:pt x="12" y="8"/>
                                  </a:lnTo>
                                  <a:lnTo>
                                    <a:pt x="15" y="7"/>
                                  </a:lnTo>
                                  <a:lnTo>
                                    <a:pt x="7" y="16"/>
                                  </a:lnTo>
                                  <a:lnTo>
                                    <a:pt x="8" y="13"/>
                                  </a:lnTo>
                                  <a:lnTo>
                                    <a:pt x="8" y="20"/>
                                  </a:lnTo>
                                  <a:close/>
                                  <a:moveTo>
                                    <a:pt x="4" y="9"/>
                                  </a:moveTo>
                                  <a:lnTo>
                                    <a:pt x="115" y="9"/>
                                  </a:lnTo>
                                  <a:lnTo>
                                    <a:pt x="112" y="10"/>
                                  </a:lnTo>
                                  <a:lnTo>
                                    <a:pt x="121" y="2"/>
                                  </a:lnTo>
                                  <a:lnTo>
                                    <a:pt x="126" y="7"/>
                                  </a:lnTo>
                                  <a:lnTo>
                                    <a:pt x="117" y="17"/>
                                  </a:lnTo>
                                  <a:lnTo>
                                    <a:pt x="4" y="17"/>
                                  </a:lnTo>
                                  <a:lnTo>
                                    <a:pt x="4" y="9"/>
                                  </a:lnTo>
                                  <a:close/>
                                  <a:moveTo>
                                    <a:pt x="119" y="13"/>
                                  </a:moveTo>
                                  <a:lnTo>
                                    <a:pt x="119" y="20"/>
                                  </a:lnTo>
                                  <a:lnTo>
                                    <a:pt x="111" y="20"/>
                                  </a:lnTo>
                                  <a:lnTo>
                                    <a:pt x="111" y="13"/>
                                  </a:lnTo>
                                  <a:lnTo>
                                    <a:pt x="119" y="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751" name="Rectangle 8443"/>
                          <wps:cNvSpPr>
                            <a:spLocks noChangeAspect="1" noChangeArrowheads="1"/>
                          </wps:cNvSpPr>
                          <wps:spPr bwMode="auto">
                            <a:xfrm>
                              <a:off x="8737" y="6968"/>
                              <a:ext cx="71" cy="48"/>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Freeform 8444"/>
                          <wps:cNvSpPr>
                            <a:spLocks noChangeAspect="1" noEditPoints="1"/>
                          </wps:cNvSpPr>
                          <wps:spPr bwMode="auto">
                            <a:xfrm>
                              <a:off x="8733" y="6964"/>
                              <a:ext cx="79" cy="56"/>
                            </a:xfrm>
                            <a:custGeom>
                              <a:avLst/>
                              <a:gdLst>
                                <a:gd name="T0" fmla="*/ 0 w 79"/>
                                <a:gd name="T1" fmla="*/ 0 h 56"/>
                                <a:gd name="T2" fmla="*/ 79 w 79"/>
                                <a:gd name="T3" fmla="*/ 0 h 56"/>
                                <a:gd name="T4" fmla="*/ 79 w 79"/>
                                <a:gd name="T5" fmla="*/ 56 h 56"/>
                                <a:gd name="T6" fmla="*/ 0 w 79"/>
                                <a:gd name="T7" fmla="*/ 56 h 56"/>
                                <a:gd name="T8" fmla="*/ 0 w 79"/>
                                <a:gd name="T9" fmla="*/ 0 h 56"/>
                                <a:gd name="T10" fmla="*/ 8 w 79"/>
                                <a:gd name="T11" fmla="*/ 52 h 56"/>
                                <a:gd name="T12" fmla="*/ 4 w 79"/>
                                <a:gd name="T13" fmla="*/ 48 h 56"/>
                                <a:gd name="T14" fmla="*/ 75 w 79"/>
                                <a:gd name="T15" fmla="*/ 48 h 56"/>
                                <a:gd name="T16" fmla="*/ 71 w 79"/>
                                <a:gd name="T17" fmla="*/ 52 h 56"/>
                                <a:gd name="T18" fmla="*/ 71 w 79"/>
                                <a:gd name="T19" fmla="*/ 4 h 56"/>
                                <a:gd name="T20" fmla="*/ 75 w 79"/>
                                <a:gd name="T21" fmla="*/ 8 h 56"/>
                                <a:gd name="T22" fmla="*/ 4 w 79"/>
                                <a:gd name="T23" fmla="*/ 8 h 56"/>
                                <a:gd name="T24" fmla="*/ 8 w 79"/>
                                <a:gd name="T25" fmla="*/ 4 h 56"/>
                                <a:gd name="T26" fmla="*/ 8 w 79"/>
                                <a:gd name="T27" fmla="*/ 52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 h="56">
                                  <a:moveTo>
                                    <a:pt x="0" y="0"/>
                                  </a:moveTo>
                                  <a:lnTo>
                                    <a:pt x="79" y="0"/>
                                  </a:lnTo>
                                  <a:lnTo>
                                    <a:pt x="79" y="56"/>
                                  </a:lnTo>
                                  <a:lnTo>
                                    <a:pt x="0" y="56"/>
                                  </a:lnTo>
                                  <a:lnTo>
                                    <a:pt x="0" y="0"/>
                                  </a:lnTo>
                                  <a:close/>
                                  <a:moveTo>
                                    <a:pt x="8" y="52"/>
                                  </a:moveTo>
                                  <a:lnTo>
                                    <a:pt x="4" y="48"/>
                                  </a:lnTo>
                                  <a:lnTo>
                                    <a:pt x="75" y="48"/>
                                  </a:lnTo>
                                  <a:lnTo>
                                    <a:pt x="71" y="52"/>
                                  </a:lnTo>
                                  <a:lnTo>
                                    <a:pt x="71" y="4"/>
                                  </a:lnTo>
                                  <a:lnTo>
                                    <a:pt x="75" y="8"/>
                                  </a:lnTo>
                                  <a:lnTo>
                                    <a:pt x="4" y="8"/>
                                  </a:lnTo>
                                  <a:lnTo>
                                    <a:pt x="8" y="4"/>
                                  </a:lnTo>
                                  <a:lnTo>
                                    <a:pt x="8"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546" name="Rectangle 8445"/>
                        <wps:cNvSpPr>
                          <a:spLocks noChangeArrowheads="1"/>
                        </wps:cNvSpPr>
                        <wps:spPr bwMode="auto">
                          <a:xfrm>
                            <a:off x="4437" y="6874"/>
                            <a:ext cx="97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Default="00363B1A" w:rsidP="006A0E2E">
                              <w:pPr>
                                <w:snapToGrid w:val="0"/>
                                <w:rPr>
                                  <w:sz w:val="18"/>
                                  <w:szCs w:val="18"/>
                                  <w:lang w:eastAsia="ja-JP"/>
                                </w:rPr>
                              </w:pPr>
                              <w:r>
                                <w:rPr>
                                  <w:rFonts w:hint="eastAsia"/>
                                  <w:sz w:val="18"/>
                                  <w:szCs w:val="18"/>
                                  <w:lang w:eastAsia="ja-JP"/>
                                </w:rPr>
                                <w:t>Station</w:t>
                              </w:r>
                            </w:p>
                            <w:p w:rsidR="00363B1A" w:rsidRDefault="00363B1A" w:rsidP="006A0E2E">
                              <w:pPr>
                                <w:snapToGrid w:val="0"/>
                                <w:rPr>
                                  <w:sz w:val="18"/>
                                  <w:szCs w:val="18"/>
                                  <w:lang w:eastAsia="ja-JP"/>
                                </w:rPr>
                              </w:pPr>
                              <w:r>
                                <w:rPr>
                                  <w:rFonts w:hint="eastAsia"/>
                                  <w:sz w:val="18"/>
                                  <w:szCs w:val="18"/>
                                  <w:lang w:eastAsia="ja-JP"/>
                                </w:rPr>
                                <w:t>Equipment</w:t>
                              </w:r>
                            </w:p>
                          </w:txbxContent>
                        </wps:txbx>
                        <wps:bodyPr rot="0" vert="horz" wrap="square" lIns="0" tIns="0" rIns="0" bIns="0" anchor="t" anchorCtr="0" upright="1">
                          <a:noAutofit/>
                        </wps:bodyPr>
                      </wps:wsp>
                      <wps:wsp>
                        <wps:cNvPr id="547" name="Rectangle 928"/>
                        <wps:cNvSpPr>
                          <a:spLocks noChangeArrowheads="1"/>
                        </wps:cNvSpPr>
                        <wps:spPr bwMode="auto">
                          <a:xfrm>
                            <a:off x="2956" y="6606"/>
                            <a:ext cx="2331" cy="86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548" name="Group 8447"/>
                        <wpg:cNvGrpSpPr>
                          <a:grpSpLocks noChangeAspect="1"/>
                        </wpg:cNvGrpSpPr>
                        <wpg:grpSpPr bwMode="auto">
                          <a:xfrm>
                            <a:off x="3299" y="9017"/>
                            <a:ext cx="1418" cy="218"/>
                            <a:chOff x="5301" y="15548"/>
                            <a:chExt cx="1093" cy="168"/>
                          </a:xfrm>
                        </wpg:grpSpPr>
                        <pic:pic xmlns:pic="http://schemas.openxmlformats.org/drawingml/2006/picture">
                          <pic:nvPicPr>
                            <pic:cNvPr id="549" name="Picture 84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84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84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33" y="15672"/>
                              <a:ext cx="1017" cy="15"/>
                            </a:xfrm>
                            <a:prstGeom prst="rect">
                              <a:avLst/>
                            </a:prstGeom>
                            <a:noFill/>
                            <a:extLst>
                              <a:ext uri="{909E8E84-426E-40DD-AFC4-6F175D3DCCD1}">
                                <a14:hiddenFill xmlns:a14="http://schemas.microsoft.com/office/drawing/2010/main">
                                  <a:solidFill>
                                    <a:srgbClr val="FFFFFF"/>
                                  </a:solidFill>
                                </a14:hiddenFill>
                              </a:ext>
                            </a:extLst>
                          </pic:spPr>
                        </pic:pic>
                        <wps:wsp>
                          <wps:cNvPr id="552" name="Rectangle 8451"/>
                          <wps:cNvSpPr>
                            <a:spLocks noChangeAspect="1" noChangeArrowheads="1"/>
                          </wps:cNvSpPr>
                          <wps:spPr bwMode="auto">
                            <a:xfrm>
                              <a:off x="5325"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Freeform 8452"/>
                          <wps:cNvSpPr>
                            <a:spLocks noChangeAspect="1" noEditPoints="1"/>
                          </wps:cNvSpPr>
                          <wps:spPr bwMode="auto">
                            <a:xfrm>
                              <a:off x="5321" y="15676"/>
                              <a:ext cx="40" cy="15"/>
                            </a:xfrm>
                            <a:custGeom>
                              <a:avLst/>
                              <a:gdLst>
                                <a:gd name="T0" fmla="*/ 0 w 40"/>
                                <a:gd name="T1" fmla="*/ 0 h 15"/>
                                <a:gd name="T2" fmla="*/ 40 w 40"/>
                                <a:gd name="T3" fmla="*/ 0 h 15"/>
                                <a:gd name="T4" fmla="*/ 40 w 40"/>
                                <a:gd name="T5" fmla="*/ 15 h 15"/>
                                <a:gd name="T6" fmla="*/ 0 w 40"/>
                                <a:gd name="T7" fmla="*/ 15 h 15"/>
                                <a:gd name="T8" fmla="*/ 0 w 40"/>
                                <a:gd name="T9" fmla="*/ 0 h 15"/>
                                <a:gd name="T10" fmla="*/ 8 w 40"/>
                                <a:gd name="T11" fmla="*/ 11 h 15"/>
                                <a:gd name="T12" fmla="*/ 4 w 40"/>
                                <a:gd name="T13" fmla="*/ 7 h 15"/>
                                <a:gd name="T14" fmla="*/ 36 w 40"/>
                                <a:gd name="T15" fmla="*/ 7 h 15"/>
                                <a:gd name="T16" fmla="*/ 32 w 40"/>
                                <a:gd name="T17" fmla="*/ 11 h 15"/>
                                <a:gd name="T18" fmla="*/ 32 w 40"/>
                                <a:gd name="T19" fmla="*/ 3 h 15"/>
                                <a:gd name="T20" fmla="*/ 36 w 40"/>
                                <a:gd name="T21" fmla="*/ 7 h 15"/>
                                <a:gd name="T22" fmla="*/ 4 w 40"/>
                                <a:gd name="T23" fmla="*/ 7 h 15"/>
                                <a:gd name="T24" fmla="*/ 8 w 40"/>
                                <a:gd name="T25" fmla="*/ 3 h 15"/>
                                <a:gd name="T26" fmla="*/ 8 w 40"/>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0" y="0"/>
                                  </a:moveTo>
                                  <a:lnTo>
                                    <a:pt x="40" y="0"/>
                                  </a:lnTo>
                                  <a:lnTo>
                                    <a:pt x="40" y="15"/>
                                  </a:lnTo>
                                  <a:lnTo>
                                    <a:pt x="0" y="15"/>
                                  </a:lnTo>
                                  <a:lnTo>
                                    <a:pt x="0" y="0"/>
                                  </a:lnTo>
                                  <a:close/>
                                  <a:moveTo>
                                    <a:pt x="8" y="11"/>
                                  </a:moveTo>
                                  <a:lnTo>
                                    <a:pt x="4" y="7"/>
                                  </a:lnTo>
                                  <a:lnTo>
                                    <a:pt x="36" y="7"/>
                                  </a:lnTo>
                                  <a:lnTo>
                                    <a:pt x="32" y="11"/>
                                  </a:lnTo>
                                  <a:lnTo>
                                    <a:pt x="32" y="3"/>
                                  </a:lnTo>
                                  <a:lnTo>
                                    <a:pt x="36"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4" name="Freeform 8453"/>
                          <wps:cNvSpPr>
                            <a:spLocks noChangeAspect="1"/>
                          </wps:cNvSpPr>
                          <wps:spPr bwMode="auto">
                            <a:xfrm>
                              <a:off x="5309" y="15679"/>
                              <a:ext cx="24" cy="8"/>
                            </a:xfrm>
                            <a:custGeom>
                              <a:avLst/>
                              <a:gdLst>
                                <a:gd name="T0" fmla="*/ 12 w 48"/>
                                <a:gd name="T1" fmla="*/ 1 h 16"/>
                                <a:gd name="T2" fmla="*/ 12 w 48"/>
                                <a:gd name="T3" fmla="*/ 0 h 16"/>
                                <a:gd name="T4" fmla="*/ 12 w 48"/>
                                <a:gd name="T5" fmla="*/ 0 h 16"/>
                                <a:gd name="T6" fmla="*/ 12 w 48"/>
                                <a:gd name="T7" fmla="*/ 0 h 16"/>
                                <a:gd name="T8" fmla="*/ 1 w 48"/>
                                <a:gd name="T9" fmla="*/ 0 h 16"/>
                                <a:gd name="T10" fmla="*/ 1 w 48"/>
                                <a:gd name="T11" fmla="*/ 0 h 16"/>
                                <a:gd name="T12" fmla="*/ 0 w 48"/>
                                <a:gd name="T13" fmla="*/ 1 h 16"/>
                                <a:gd name="T14" fmla="*/ 0 w 48"/>
                                <a:gd name="T15" fmla="*/ 1 h 16"/>
                                <a:gd name="T16" fmla="*/ 0 w 48"/>
                                <a:gd name="T17" fmla="*/ 1 h 16"/>
                                <a:gd name="T18" fmla="*/ 0 w 48"/>
                                <a:gd name="T19" fmla="*/ 4 h 16"/>
                                <a:gd name="T20" fmla="*/ 0 w 48"/>
                                <a:gd name="T21" fmla="*/ 4 h 16"/>
                                <a:gd name="T22" fmla="*/ 1 w 48"/>
                                <a:gd name="T23" fmla="*/ 4 h 16"/>
                                <a:gd name="T24" fmla="*/ 1 w 48"/>
                                <a:gd name="T25" fmla="*/ 4 h 16"/>
                                <a:gd name="T26" fmla="*/ 1 w 48"/>
                                <a:gd name="T27" fmla="*/ 4 h 16"/>
                                <a:gd name="T28" fmla="*/ 12 w 48"/>
                                <a:gd name="T29" fmla="*/ 4 h 16"/>
                                <a:gd name="T30" fmla="*/ 12 w 48"/>
                                <a:gd name="T31" fmla="*/ 4 h 16"/>
                                <a:gd name="T32" fmla="*/ 12 w 48"/>
                                <a:gd name="T33" fmla="*/ 4 h 16"/>
                                <a:gd name="T34" fmla="*/ 12 w 48"/>
                                <a:gd name="T35" fmla="*/ 4 h 16"/>
                                <a:gd name="T36" fmla="*/ 12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48" y="3"/>
                                  </a:moveTo>
                                  <a:cubicBezTo>
                                    <a:pt x="48" y="2"/>
                                    <a:pt x="47" y="0"/>
                                    <a:pt x="46" y="0"/>
                                  </a:cubicBezTo>
                                  <a:cubicBezTo>
                                    <a:pt x="46" y="0"/>
                                    <a:pt x="46" y="0"/>
                                    <a:pt x="46" y="0"/>
                                  </a:cubicBezTo>
                                  <a:lnTo>
                                    <a:pt x="46" y="0"/>
                                  </a:lnTo>
                                  <a:lnTo>
                                    <a:pt x="3" y="0"/>
                                  </a:lnTo>
                                  <a:cubicBezTo>
                                    <a:pt x="2" y="0"/>
                                    <a:pt x="0" y="2"/>
                                    <a:pt x="0" y="3"/>
                                  </a:cubicBezTo>
                                  <a:cubicBezTo>
                                    <a:pt x="0" y="3"/>
                                    <a:pt x="0" y="3"/>
                                    <a:pt x="0" y="3"/>
                                  </a:cubicBezTo>
                                  <a:lnTo>
                                    <a:pt x="0" y="3"/>
                                  </a:lnTo>
                                  <a:lnTo>
                                    <a:pt x="0" y="14"/>
                                  </a:lnTo>
                                  <a:cubicBezTo>
                                    <a:pt x="0" y="15"/>
                                    <a:pt x="2" y="16"/>
                                    <a:pt x="3" y="16"/>
                                  </a:cubicBezTo>
                                  <a:cubicBezTo>
                                    <a:pt x="3" y="16"/>
                                    <a:pt x="3" y="16"/>
                                    <a:pt x="3" y="16"/>
                                  </a:cubicBezTo>
                                  <a:lnTo>
                                    <a:pt x="3" y="16"/>
                                  </a:lnTo>
                                  <a:lnTo>
                                    <a:pt x="46" y="16"/>
                                  </a:lnTo>
                                  <a:cubicBezTo>
                                    <a:pt x="47" y="16"/>
                                    <a:pt x="48" y="15"/>
                                    <a:pt x="48" y="14"/>
                                  </a:cubicBezTo>
                                  <a:cubicBezTo>
                                    <a:pt x="48" y="14"/>
                                    <a:pt x="48" y="14"/>
                                    <a:pt x="48" y="14"/>
                                  </a:cubicBezTo>
                                  <a:lnTo>
                                    <a:pt x="48"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555" name="Freeform 8454"/>
                          <wps:cNvSpPr>
                            <a:spLocks noChangeAspect="1" noEditPoints="1"/>
                          </wps:cNvSpPr>
                          <wps:spPr bwMode="auto">
                            <a:xfrm>
                              <a:off x="5305" y="15676"/>
                              <a:ext cx="32" cy="15"/>
                            </a:xfrm>
                            <a:custGeom>
                              <a:avLst/>
                              <a:gdLst>
                                <a:gd name="T0" fmla="*/ 12 w 64"/>
                                <a:gd name="T1" fmla="*/ 2 h 32"/>
                                <a:gd name="T2" fmla="*/ 13 w 64"/>
                                <a:gd name="T3" fmla="*/ 4 h 32"/>
                                <a:gd name="T4" fmla="*/ 12 w 64"/>
                                <a:gd name="T5" fmla="*/ 3 h 32"/>
                                <a:gd name="T6" fmla="*/ 14 w 64"/>
                                <a:gd name="T7" fmla="*/ 4 h 32"/>
                                <a:gd name="T8" fmla="*/ 3 w 64"/>
                                <a:gd name="T9" fmla="*/ 4 h 32"/>
                                <a:gd name="T10" fmla="*/ 5 w 64"/>
                                <a:gd name="T11" fmla="*/ 3 h 32"/>
                                <a:gd name="T12" fmla="*/ 4 w 64"/>
                                <a:gd name="T13" fmla="*/ 4 h 32"/>
                                <a:gd name="T14" fmla="*/ 4 w 64"/>
                                <a:gd name="T15" fmla="*/ 2 h 32"/>
                                <a:gd name="T16" fmla="*/ 4 w 64"/>
                                <a:gd name="T17" fmla="*/ 5 h 32"/>
                                <a:gd name="T18" fmla="*/ 4 w 64"/>
                                <a:gd name="T19" fmla="*/ 4 h 32"/>
                                <a:gd name="T20" fmla="*/ 4 w 64"/>
                                <a:gd name="T21" fmla="*/ 4 h 32"/>
                                <a:gd name="T22" fmla="*/ 3 w 64"/>
                                <a:gd name="T23" fmla="*/ 4 h 32"/>
                                <a:gd name="T24" fmla="*/ 14 w 64"/>
                                <a:gd name="T25" fmla="*/ 4 h 32"/>
                                <a:gd name="T26" fmla="*/ 13 w 64"/>
                                <a:gd name="T27" fmla="*/ 4 h 32"/>
                                <a:gd name="T28" fmla="*/ 13 w 64"/>
                                <a:gd name="T29" fmla="*/ 4 h 32"/>
                                <a:gd name="T30" fmla="*/ 12 w 64"/>
                                <a:gd name="T31" fmla="*/ 5 h 32"/>
                                <a:gd name="T32" fmla="*/ 12 w 64"/>
                                <a:gd name="T33" fmla="*/ 2 h 32"/>
                                <a:gd name="T34" fmla="*/ 16 w 64"/>
                                <a:gd name="T35" fmla="*/ 5 h 32"/>
                                <a:gd name="T36" fmla="*/ 16 w 64"/>
                                <a:gd name="T37" fmla="*/ 6 h 32"/>
                                <a:gd name="T38" fmla="*/ 15 w 64"/>
                                <a:gd name="T39" fmla="*/ 7 h 32"/>
                                <a:gd name="T40" fmla="*/ 14 w 64"/>
                                <a:gd name="T41" fmla="*/ 7 h 32"/>
                                <a:gd name="T42" fmla="*/ 3 w 64"/>
                                <a:gd name="T43" fmla="*/ 7 h 32"/>
                                <a:gd name="T44" fmla="*/ 2 w 64"/>
                                <a:gd name="T45" fmla="*/ 7 h 32"/>
                                <a:gd name="T46" fmla="*/ 1 w 64"/>
                                <a:gd name="T47" fmla="*/ 7 h 32"/>
                                <a:gd name="T48" fmla="*/ 0 w 64"/>
                                <a:gd name="T49" fmla="*/ 5 h 32"/>
                                <a:gd name="T50" fmla="*/ 0 w 64"/>
                                <a:gd name="T51" fmla="*/ 2 h 32"/>
                                <a:gd name="T52" fmla="*/ 1 w 64"/>
                                <a:gd name="T53" fmla="*/ 1 h 32"/>
                                <a:gd name="T54" fmla="*/ 2 w 64"/>
                                <a:gd name="T55" fmla="*/ 0 h 32"/>
                                <a:gd name="T56" fmla="*/ 3 w 64"/>
                                <a:gd name="T57" fmla="*/ 0 h 32"/>
                                <a:gd name="T58" fmla="*/ 14 w 64"/>
                                <a:gd name="T59" fmla="*/ 0 h 32"/>
                                <a:gd name="T60" fmla="*/ 16 w 64"/>
                                <a:gd name="T61" fmla="*/ 1 h 32"/>
                                <a:gd name="T62" fmla="*/ 16 w 64"/>
                                <a:gd name="T63" fmla="*/ 1 h 32"/>
                                <a:gd name="T64" fmla="*/ 16 w 64"/>
                                <a:gd name="T65" fmla="*/ 2 h 32"/>
                                <a:gd name="T66" fmla="*/ 16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48" y="11"/>
                                  </a:moveTo>
                                  <a:lnTo>
                                    <a:pt x="50" y="16"/>
                                  </a:lnTo>
                                  <a:lnTo>
                                    <a:pt x="48" y="13"/>
                                  </a:lnTo>
                                  <a:lnTo>
                                    <a:pt x="54" y="16"/>
                                  </a:lnTo>
                                  <a:lnTo>
                                    <a:pt x="11" y="16"/>
                                  </a:lnTo>
                                  <a:lnTo>
                                    <a:pt x="17" y="14"/>
                                  </a:lnTo>
                                  <a:lnTo>
                                    <a:pt x="14" y="17"/>
                                  </a:lnTo>
                                  <a:lnTo>
                                    <a:pt x="16" y="11"/>
                                  </a:lnTo>
                                  <a:lnTo>
                                    <a:pt x="16" y="22"/>
                                  </a:lnTo>
                                  <a:lnTo>
                                    <a:pt x="13" y="16"/>
                                  </a:lnTo>
                                  <a:lnTo>
                                    <a:pt x="16" y="18"/>
                                  </a:lnTo>
                                  <a:lnTo>
                                    <a:pt x="11" y="16"/>
                                  </a:lnTo>
                                  <a:lnTo>
                                    <a:pt x="54" y="16"/>
                                  </a:lnTo>
                                  <a:lnTo>
                                    <a:pt x="49" y="19"/>
                                  </a:lnTo>
                                  <a:lnTo>
                                    <a:pt x="51" y="17"/>
                                  </a:lnTo>
                                  <a:lnTo>
                                    <a:pt x="48" y="22"/>
                                  </a:lnTo>
                                  <a:lnTo>
                                    <a:pt x="48" y="11"/>
                                  </a:lnTo>
                                  <a:close/>
                                  <a:moveTo>
                                    <a:pt x="64" y="22"/>
                                  </a:move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6" name="Rectangle 8455"/>
                          <wps:cNvSpPr>
                            <a:spLocks noChangeAspect="1" noChangeArrowheads="1"/>
                          </wps:cNvSpPr>
                          <wps:spPr bwMode="auto">
                            <a:xfrm>
                              <a:off x="6342" y="15679"/>
                              <a:ext cx="32"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Freeform 8456"/>
                          <wps:cNvSpPr>
                            <a:spLocks noChangeAspect="1" noEditPoints="1"/>
                          </wps:cNvSpPr>
                          <wps:spPr bwMode="auto">
                            <a:xfrm>
                              <a:off x="6338" y="15676"/>
                              <a:ext cx="40" cy="15"/>
                            </a:xfrm>
                            <a:custGeom>
                              <a:avLst/>
                              <a:gdLst>
                                <a:gd name="T0" fmla="*/ 32 w 40"/>
                                <a:gd name="T1" fmla="*/ 3 h 15"/>
                                <a:gd name="T2" fmla="*/ 36 w 40"/>
                                <a:gd name="T3" fmla="*/ 7 h 15"/>
                                <a:gd name="T4" fmla="*/ 4 w 40"/>
                                <a:gd name="T5" fmla="*/ 7 h 15"/>
                                <a:gd name="T6" fmla="*/ 8 w 40"/>
                                <a:gd name="T7" fmla="*/ 3 h 15"/>
                                <a:gd name="T8" fmla="*/ 8 w 40"/>
                                <a:gd name="T9" fmla="*/ 11 h 15"/>
                                <a:gd name="T10" fmla="*/ 4 w 40"/>
                                <a:gd name="T11" fmla="*/ 7 h 15"/>
                                <a:gd name="T12" fmla="*/ 36 w 40"/>
                                <a:gd name="T13" fmla="*/ 7 h 15"/>
                                <a:gd name="T14" fmla="*/ 32 w 40"/>
                                <a:gd name="T15" fmla="*/ 11 h 15"/>
                                <a:gd name="T16" fmla="*/ 32 w 40"/>
                                <a:gd name="T17" fmla="*/ 3 h 15"/>
                                <a:gd name="T18" fmla="*/ 40 w 40"/>
                                <a:gd name="T19" fmla="*/ 15 h 15"/>
                                <a:gd name="T20" fmla="*/ 0 w 40"/>
                                <a:gd name="T21" fmla="*/ 15 h 15"/>
                                <a:gd name="T22" fmla="*/ 0 w 40"/>
                                <a:gd name="T23" fmla="*/ 0 h 15"/>
                                <a:gd name="T24" fmla="*/ 40 w 40"/>
                                <a:gd name="T25" fmla="*/ 0 h 15"/>
                                <a:gd name="T26" fmla="*/ 40 w 40"/>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15">
                                  <a:moveTo>
                                    <a:pt x="32" y="3"/>
                                  </a:moveTo>
                                  <a:lnTo>
                                    <a:pt x="36" y="7"/>
                                  </a:lnTo>
                                  <a:lnTo>
                                    <a:pt x="4" y="7"/>
                                  </a:lnTo>
                                  <a:lnTo>
                                    <a:pt x="8" y="3"/>
                                  </a:lnTo>
                                  <a:lnTo>
                                    <a:pt x="8" y="11"/>
                                  </a:lnTo>
                                  <a:lnTo>
                                    <a:pt x="4" y="7"/>
                                  </a:lnTo>
                                  <a:lnTo>
                                    <a:pt x="36" y="7"/>
                                  </a:lnTo>
                                  <a:lnTo>
                                    <a:pt x="32" y="11"/>
                                  </a:lnTo>
                                  <a:lnTo>
                                    <a:pt x="32" y="3"/>
                                  </a:lnTo>
                                  <a:close/>
                                  <a:moveTo>
                                    <a:pt x="40" y="15"/>
                                  </a:moveTo>
                                  <a:lnTo>
                                    <a:pt x="0" y="15"/>
                                  </a:lnTo>
                                  <a:lnTo>
                                    <a:pt x="0" y="0"/>
                                  </a:lnTo>
                                  <a:lnTo>
                                    <a:pt x="40" y="0"/>
                                  </a:lnTo>
                                  <a:lnTo>
                                    <a:pt x="40"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8" name="Rectangle 8457"/>
                          <wps:cNvSpPr>
                            <a:spLocks noChangeAspect="1" noChangeArrowheads="1"/>
                          </wps:cNvSpPr>
                          <wps:spPr bwMode="auto">
                            <a:xfrm>
                              <a:off x="5802" y="15679"/>
                              <a:ext cx="48"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8458"/>
                          <wps:cNvSpPr>
                            <a:spLocks noChangeAspect="1" noEditPoints="1"/>
                          </wps:cNvSpPr>
                          <wps:spPr bwMode="auto">
                            <a:xfrm>
                              <a:off x="5798" y="15676"/>
                              <a:ext cx="56" cy="15"/>
                            </a:xfrm>
                            <a:custGeom>
                              <a:avLst/>
                              <a:gdLst>
                                <a:gd name="T0" fmla="*/ 0 w 56"/>
                                <a:gd name="T1" fmla="*/ 0 h 15"/>
                                <a:gd name="T2" fmla="*/ 56 w 56"/>
                                <a:gd name="T3" fmla="*/ 0 h 15"/>
                                <a:gd name="T4" fmla="*/ 56 w 56"/>
                                <a:gd name="T5" fmla="*/ 15 h 15"/>
                                <a:gd name="T6" fmla="*/ 0 w 56"/>
                                <a:gd name="T7" fmla="*/ 15 h 15"/>
                                <a:gd name="T8" fmla="*/ 0 w 56"/>
                                <a:gd name="T9" fmla="*/ 0 h 15"/>
                                <a:gd name="T10" fmla="*/ 8 w 56"/>
                                <a:gd name="T11" fmla="*/ 11 h 15"/>
                                <a:gd name="T12" fmla="*/ 4 w 56"/>
                                <a:gd name="T13" fmla="*/ 7 h 15"/>
                                <a:gd name="T14" fmla="*/ 52 w 56"/>
                                <a:gd name="T15" fmla="*/ 7 h 15"/>
                                <a:gd name="T16" fmla="*/ 48 w 56"/>
                                <a:gd name="T17" fmla="*/ 11 h 15"/>
                                <a:gd name="T18" fmla="*/ 48 w 56"/>
                                <a:gd name="T19" fmla="*/ 3 h 15"/>
                                <a:gd name="T20" fmla="*/ 52 w 56"/>
                                <a:gd name="T21" fmla="*/ 7 h 15"/>
                                <a:gd name="T22" fmla="*/ 4 w 56"/>
                                <a:gd name="T23" fmla="*/ 7 h 15"/>
                                <a:gd name="T24" fmla="*/ 8 w 56"/>
                                <a:gd name="T25" fmla="*/ 3 h 15"/>
                                <a:gd name="T26" fmla="*/ 8 w 56"/>
                                <a:gd name="T27" fmla="*/ 11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6" h="15">
                                  <a:moveTo>
                                    <a:pt x="0" y="0"/>
                                  </a:moveTo>
                                  <a:lnTo>
                                    <a:pt x="56" y="0"/>
                                  </a:lnTo>
                                  <a:lnTo>
                                    <a:pt x="56" y="15"/>
                                  </a:lnTo>
                                  <a:lnTo>
                                    <a:pt x="0" y="15"/>
                                  </a:lnTo>
                                  <a:lnTo>
                                    <a:pt x="0" y="0"/>
                                  </a:lnTo>
                                  <a:close/>
                                  <a:moveTo>
                                    <a:pt x="8" y="11"/>
                                  </a:moveTo>
                                  <a:lnTo>
                                    <a:pt x="4" y="7"/>
                                  </a:lnTo>
                                  <a:lnTo>
                                    <a:pt x="52" y="7"/>
                                  </a:lnTo>
                                  <a:lnTo>
                                    <a:pt x="48" y="11"/>
                                  </a:lnTo>
                                  <a:lnTo>
                                    <a:pt x="48" y="3"/>
                                  </a:lnTo>
                                  <a:lnTo>
                                    <a:pt x="52" y="7"/>
                                  </a:lnTo>
                                  <a:lnTo>
                                    <a:pt x="4" y="7"/>
                                  </a:lnTo>
                                  <a:lnTo>
                                    <a:pt x="8" y="3"/>
                                  </a:lnTo>
                                  <a:lnTo>
                                    <a:pt x="8" y="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0" name="Rectangle 8459"/>
                          <wps:cNvSpPr>
                            <a:spLocks noChangeAspect="1" noChangeArrowheads="1"/>
                          </wps:cNvSpPr>
                          <wps:spPr bwMode="auto">
                            <a:xfrm>
                              <a:off x="5826"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Freeform 8460"/>
                          <wps:cNvSpPr>
                            <a:spLocks noChangeAspect="1" noEditPoints="1"/>
                          </wps:cNvSpPr>
                          <wps:spPr bwMode="auto">
                            <a:xfrm>
                              <a:off x="5822" y="15676"/>
                              <a:ext cx="24" cy="23"/>
                            </a:xfrm>
                            <a:custGeom>
                              <a:avLst/>
                              <a:gdLst>
                                <a:gd name="T0" fmla="*/ 0 w 24"/>
                                <a:gd name="T1" fmla="*/ 0 h 23"/>
                                <a:gd name="T2" fmla="*/ 24 w 24"/>
                                <a:gd name="T3" fmla="*/ 0 h 23"/>
                                <a:gd name="T4" fmla="*/ 24 w 24"/>
                                <a:gd name="T5" fmla="*/ 23 h 23"/>
                                <a:gd name="T6" fmla="*/ 0 w 24"/>
                                <a:gd name="T7" fmla="*/ 23 h 23"/>
                                <a:gd name="T8" fmla="*/ 0 w 24"/>
                                <a:gd name="T9" fmla="*/ 0 h 23"/>
                                <a:gd name="T10" fmla="*/ 8 w 24"/>
                                <a:gd name="T11" fmla="*/ 19 h 23"/>
                                <a:gd name="T12" fmla="*/ 4 w 24"/>
                                <a:gd name="T13" fmla="*/ 15 h 23"/>
                                <a:gd name="T14" fmla="*/ 20 w 24"/>
                                <a:gd name="T15" fmla="*/ 15 h 23"/>
                                <a:gd name="T16" fmla="*/ 16 w 24"/>
                                <a:gd name="T17" fmla="*/ 19 h 23"/>
                                <a:gd name="T18" fmla="*/ 16 w 24"/>
                                <a:gd name="T19" fmla="*/ 3 h 23"/>
                                <a:gd name="T20" fmla="*/ 20 w 24"/>
                                <a:gd name="T21" fmla="*/ 7 h 23"/>
                                <a:gd name="T22" fmla="*/ 4 w 24"/>
                                <a:gd name="T23" fmla="*/ 7 h 23"/>
                                <a:gd name="T24" fmla="*/ 8 w 24"/>
                                <a:gd name="T25" fmla="*/ 3 h 23"/>
                                <a:gd name="T26" fmla="*/ 8 w 24"/>
                                <a:gd name="T27" fmla="*/ 19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 h="23">
                                  <a:moveTo>
                                    <a:pt x="0" y="0"/>
                                  </a:moveTo>
                                  <a:lnTo>
                                    <a:pt x="24" y="0"/>
                                  </a:lnTo>
                                  <a:lnTo>
                                    <a:pt x="24" y="23"/>
                                  </a:lnTo>
                                  <a:lnTo>
                                    <a:pt x="0" y="23"/>
                                  </a:lnTo>
                                  <a:lnTo>
                                    <a:pt x="0" y="0"/>
                                  </a:lnTo>
                                  <a:close/>
                                  <a:moveTo>
                                    <a:pt x="8" y="19"/>
                                  </a:moveTo>
                                  <a:lnTo>
                                    <a:pt x="4" y="15"/>
                                  </a:lnTo>
                                  <a:lnTo>
                                    <a:pt x="20" y="15"/>
                                  </a:lnTo>
                                  <a:lnTo>
                                    <a:pt x="16" y="19"/>
                                  </a:lnTo>
                                  <a:lnTo>
                                    <a:pt x="16" y="3"/>
                                  </a:lnTo>
                                  <a:lnTo>
                                    <a:pt x="20" y="7"/>
                                  </a:lnTo>
                                  <a:lnTo>
                                    <a:pt x="4" y="7"/>
                                  </a:lnTo>
                                  <a:lnTo>
                                    <a:pt x="8" y="3"/>
                                  </a:lnTo>
                                  <a:lnTo>
                                    <a:pt x="8" y="19"/>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wps:wsp>
                          <wps:cNvPr id="562" name="Freeform 8461"/>
                          <wps:cNvSpPr>
                            <a:spLocks noChangeAspect="1"/>
                          </wps:cNvSpPr>
                          <wps:spPr bwMode="auto">
                            <a:xfrm>
                              <a:off x="541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563" name="Freeform 8462"/>
                          <wps:cNvSpPr>
                            <a:spLocks noChangeAspect="1" noEditPoints="1"/>
                          </wps:cNvSpPr>
                          <wps:spPr bwMode="auto">
                            <a:xfrm>
                              <a:off x="540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4" name="Freeform 8463"/>
                          <wps:cNvSpPr>
                            <a:spLocks noChangeAspect="1"/>
                          </wps:cNvSpPr>
                          <wps:spPr bwMode="auto">
                            <a:xfrm>
                              <a:off x="540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565" name="Freeform 8464"/>
                          <wps:cNvSpPr>
                            <a:spLocks noChangeAspect="1"/>
                          </wps:cNvSpPr>
                          <wps:spPr bwMode="auto">
                            <a:xfrm>
                              <a:off x="534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566" name="Freeform 8465"/>
                          <wps:cNvSpPr>
                            <a:spLocks noChangeAspect="1" noEditPoints="1"/>
                          </wps:cNvSpPr>
                          <wps:spPr bwMode="auto">
                            <a:xfrm>
                              <a:off x="533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7" name="Freeform 8466"/>
                          <wps:cNvSpPr>
                            <a:spLocks noChangeAspect="1"/>
                          </wps:cNvSpPr>
                          <wps:spPr bwMode="auto">
                            <a:xfrm>
                              <a:off x="5345"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568" name="Freeform 8467"/>
                          <wps:cNvSpPr>
                            <a:spLocks noChangeAspect="1"/>
                          </wps:cNvSpPr>
                          <wps:spPr bwMode="auto">
                            <a:xfrm>
                              <a:off x="5428"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569" name="Freeform 8468"/>
                          <wps:cNvSpPr>
                            <a:spLocks noChangeAspect="1" noEditPoints="1"/>
                          </wps:cNvSpPr>
                          <wps:spPr bwMode="auto">
                            <a:xfrm>
                              <a:off x="5424"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570" name="Freeform 8469"/>
                          <wps:cNvSpPr>
                            <a:spLocks noChangeAspect="1"/>
                          </wps:cNvSpPr>
                          <wps:spPr bwMode="auto">
                            <a:xfrm>
                              <a:off x="535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571" name="Freeform 8470"/>
                          <wps:cNvSpPr>
                            <a:spLocks noChangeAspect="1" noEditPoints="1"/>
                          </wps:cNvSpPr>
                          <wps:spPr bwMode="auto">
                            <a:xfrm>
                              <a:off x="535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572" name="Picture 84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5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573" name="Freeform 8472"/>
                          <wps:cNvSpPr>
                            <a:spLocks noChangeAspect="1" noEditPoints="1"/>
                          </wps:cNvSpPr>
                          <wps:spPr bwMode="auto">
                            <a:xfrm>
                              <a:off x="535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74" name="Rectangle 8473"/>
                          <wps:cNvSpPr>
                            <a:spLocks noChangeAspect="1" noChangeArrowheads="1"/>
                          </wps:cNvSpPr>
                          <wps:spPr bwMode="auto">
                            <a:xfrm>
                              <a:off x="5393" y="15676"/>
                              <a:ext cx="8"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5" name="Picture 84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60"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2" name="Picture 84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08" y="15672"/>
                              <a:ext cx="56"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3" name="Picture 84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79" y="15672"/>
                              <a:ext cx="4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4" name="Picture 84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25" y="15552"/>
                              <a:ext cx="50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5" name="Picture 84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01"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6756" name="Freeform 8479"/>
                          <wps:cNvSpPr>
                            <a:spLocks noChangeAspect="1"/>
                          </wps:cNvSpPr>
                          <wps:spPr bwMode="auto">
                            <a:xfrm>
                              <a:off x="5305" y="15564"/>
                              <a:ext cx="16" cy="72"/>
                            </a:xfrm>
                            <a:custGeom>
                              <a:avLst/>
                              <a:gdLst>
                                <a:gd name="T0" fmla="*/ 6 w 32"/>
                                <a:gd name="T1" fmla="*/ 0 h 144"/>
                                <a:gd name="T2" fmla="*/ 8 w 32"/>
                                <a:gd name="T3" fmla="*/ 3 h 144"/>
                                <a:gd name="T4" fmla="*/ 7 w 32"/>
                                <a:gd name="T5" fmla="*/ 32 h 144"/>
                                <a:gd name="T6" fmla="*/ 0 w 32"/>
                                <a:gd name="T7" fmla="*/ 34 h 144"/>
                                <a:gd name="T8" fmla="*/ 3 w 32"/>
                                <a:gd name="T9" fmla="*/ 16 h 144"/>
                                <a:gd name="T10" fmla="*/ 6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24" y="0"/>
                                  </a:moveTo>
                                  <a:cubicBezTo>
                                    <a:pt x="31" y="5"/>
                                    <a:pt x="30" y="6"/>
                                    <a:pt x="32" y="11"/>
                                  </a:cubicBezTo>
                                  <a:cubicBezTo>
                                    <a:pt x="31" y="36"/>
                                    <a:pt x="29" y="100"/>
                                    <a:pt x="26" y="127"/>
                                  </a:cubicBezTo>
                                  <a:cubicBezTo>
                                    <a:pt x="24" y="134"/>
                                    <a:pt x="3" y="144"/>
                                    <a:pt x="0" y="133"/>
                                  </a:cubicBezTo>
                                  <a:cubicBezTo>
                                    <a:pt x="2" y="117"/>
                                    <a:pt x="5" y="84"/>
                                    <a:pt x="9" y="61"/>
                                  </a:cubicBezTo>
                                  <a:cubicBezTo>
                                    <a:pt x="12" y="39"/>
                                    <a:pt x="15" y="29"/>
                                    <a:pt x="24"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6757" name="Freeform 8480"/>
                          <wps:cNvSpPr>
                            <a:spLocks noChangeAspect="1"/>
                          </wps:cNvSpPr>
                          <wps:spPr bwMode="auto">
                            <a:xfrm>
                              <a:off x="5774" y="15580"/>
                              <a:ext cx="24" cy="48"/>
                            </a:xfrm>
                            <a:custGeom>
                              <a:avLst/>
                              <a:gdLst>
                                <a:gd name="T0" fmla="*/ 0 w 48"/>
                                <a:gd name="T1" fmla="*/ 3 h 96"/>
                                <a:gd name="T2" fmla="*/ 3 w 48"/>
                                <a:gd name="T3" fmla="*/ 0 h 96"/>
                                <a:gd name="T4" fmla="*/ 3 w 48"/>
                                <a:gd name="T5" fmla="*/ 0 h 96"/>
                                <a:gd name="T6" fmla="*/ 3 w 48"/>
                                <a:gd name="T7" fmla="*/ 0 h 96"/>
                                <a:gd name="T8" fmla="*/ 9 w 48"/>
                                <a:gd name="T9" fmla="*/ 0 h 96"/>
                                <a:gd name="T10" fmla="*/ 9 w 48"/>
                                <a:gd name="T11" fmla="*/ 0 h 96"/>
                                <a:gd name="T12" fmla="*/ 12 w 48"/>
                                <a:gd name="T13" fmla="*/ 3 h 96"/>
                                <a:gd name="T14" fmla="*/ 12 w 48"/>
                                <a:gd name="T15" fmla="*/ 3 h 96"/>
                                <a:gd name="T16" fmla="*/ 12 w 48"/>
                                <a:gd name="T17" fmla="*/ 3 h 96"/>
                                <a:gd name="T18" fmla="*/ 12 w 48"/>
                                <a:gd name="T19" fmla="*/ 21 h 96"/>
                                <a:gd name="T20" fmla="*/ 12 w 48"/>
                                <a:gd name="T21" fmla="*/ 21 h 96"/>
                                <a:gd name="T22" fmla="*/ 9 w 48"/>
                                <a:gd name="T23" fmla="*/ 24 h 96"/>
                                <a:gd name="T24" fmla="*/ 9 w 48"/>
                                <a:gd name="T25" fmla="*/ 24 h 96"/>
                                <a:gd name="T26" fmla="*/ 9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758" name="Freeform 8481"/>
                          <wps:cNvSpPr>
                            <a:spLocks noChangeAspect="1"/>
                          </wps:cNvSpPr>
                          <wps:spPr bwMode="auto">
                            <a:xfrm>
                              <a:off x="5802" y="15584"/>
                              <a:ext cx="32" cy="48"/>
                            </a:xfrm>
                            <a:custGeom>
                              <a:avLst/>
                              <a:gdLst>
                                <a:gd name="T0" fmla="*/ 0 w 64"/>
                                <a:gd name="T1" fmla="*/ 4 h 96"/>
                                <a:gd name="T2" fmla="*/ 4 w 64"/>
                                <a:gd name="T3" fmla="*/ 0 h 96"/>
                                <a:gd name="T4" fmla="*/ 4 w 64"/>
                                <a:gd name="T5" fmla="*/ 0 h 96"/>
                                <a:gd name="T6" fmla="*/ 4 w 64"/>
                                <a:gd name="T7" fmla="*/ 0 h 96"/>
                                <a:gd name="T8" fmla="*/ 12 w 64"/>
                                <a:gd name="T9" fmla="*/ 0 h 96"/>
                                <a:gd name="T10" fmla="*/ 12 w 64"/>
                                <a:gd name="T11" fmla="*/ 0 h 96"/>
                                <a:gd name="T12" fmla="*/ 16 w 64"/>
                                <a:gd name="T13" fmla="*/ 4 h 96"/>
                                <a:gd name="T14" fmla="*/ 16 w 64"/>
                                <a:gd name="T15" fmla="*/ 4 h 96"/>
                                <a:gd name="T16" fmla="*/ 16 w 64"/>
                                <a:gd name="T17" fmla="*/ 4 h 96"/>
                                <a:gd name="T18" fmla="*/ 16 w 64"/>
                                <a:gd name="T19" fmla="*/ 20 h 96"/>
                                <a:gd name="T20" fmla="*/ 16 w 64"/>
                                <a:gd name="T21" fmla="*/ 20 h 96"/>
                                <a:gd name="T22" fmla="*/ 12 w 64"/>
                                <a:gd name="T23" fmla="*/ 24 h 96"/>
                                <a:gd name="T24" fmla="*/ 12 w 64"/>
                                <a:gd name="T25" fmla="*/ 24 h 96"/>
                                <a:gd name="T26" fmla="*/ 12 w 64"/>
                                <a:gd name="T27" fmla="*/ 24 h 96"/>
                                <a:gd name="T28" fmla="*/ 4 w 64"/>
                                <a:gd name="T29" fmla="*/ 24 h 96"/>
                                <a:gd name="T30" fmla="*/ 4 w 64"/>
                                <a:gd name="T31" fmla="*/ 24 h 96"/>
                                <a:gd name="T32" fmla="*/ 0 w 64"/>
                                <a:gd name="T33" fmla="*/ 20 h 96"/>
                                <a:gd name="T34" fmla="*/ 0 w 64"/>
                                <a:gd name="T35" fmla="*/ 20 h 96"/>
                                <a:gd name="T36" fmla="*/ 0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0" y="16"/>
                                  </a:moveTo>
                                  <a:cubicBezTo>
                                    <a:pt x="0" y="8"/>
                                    <a:pt x="8" y="0"/>
                                    <a:pt x="16" y="0"/>
                                  </a:cubicBezTo>
                                  <a:cubicBezTo>
                                    <a:pt x="16" y="0"/>
                                    <a:pt x="16" y="0"/>
                                    <a:pt x="16" y="0"/>
                                  </a:cubicBezTo>
                                  <a:lnTo>
                                    <a:pt x="16" y="0"/>
                                  </a:lnTo>
                                  <a:lnTo>
                                    <a:pt x="48" y="0"/>
                                  </a:lnTo>
                                  <a:cubicBezTo>
                                    <a:pt x="57" y="0"/>
                                    <a:pt x="64" y="8"/>
                                    <a:pt x="64" y="16"/>
                                  </a:cubicBezTo>
                                  <a:cubicBezTo>
                                    <a:pt x="64" y="16"/>
                                    <a:pt x="64" y="16"/>
                                    <a:pt x="64" y="16"/>
                                  </a:cubicBezTo>
                                  <a:lnTo>
                                    <a:pt x="64" y="16"/>
                                  </a:lnTo>
                                  <a:lnTo>
                                    <a:pt x="64" y="80"/>
                                  </a:lnTo>
                                  <a:cubicBezTo>
                                    <a:pt x="64" y="89"/>
                                    <a:pt x="57" y="96"/>
                                    <a:pt x="48" y="96"/>
                                  </a:cubicBezTo>
                                  <a:cubicBezTo>
                                    <a:pt x="48" y="96"/>
                                    <a:pt x="48" y="96"/>
                                    <a:pt x="48" y="96"/>
                                  </a:cubicBezTo>
                                  <a:lnTo>
                                    <a:pt x="48" y="96"/>
                                  </a:lnTo>
                                  <a:lnTo>
                                    <a:pt x="16" y="96"/>
                                  </a:lnTo>
                                  <a:cubicBezTo>
                                    <a:pt x="8" y="96"/>
                                    <a:pt x="0" y="89"/>
                                    <a:pt x="0" y="80"/>
                                  </a:cubicBezTo>
                                  <a:cubicBezTo>
                                    <a:pt x="0" y="80"/>
                                    <a:pt x="0" y="80"/>
                                    <a:pt x="0" y="80"/>
                                  </a:cubicBezTo>
                                  <a:lnTo>
                                    <a:pt x="0"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759" name="Freeform 8482"/>
                          <wps:cNvSpPr>
                            <a:spLocks noChangeAspect="1" noEditPoints="1"/>
                          </wps:cNvSpPr>
                          <wps:spPr bwMode="auto">
                            <a:xfrm>
                              <a:off x="5798" y="15580"/>
                              <a:ext cx="40" cy="56"/>
                            </a:xfrm>
                            <a:custGeom>
                              <a:avLst/>
                              <a:gdLst>
                                <a:gd name="T0" fmla="*/ 0 w 80"/>
                                <a:gd name="T1" fmla="*/ 6 h 112"/>
                                <a:gd name="T2" fmla="*/ 1 w 80"/>
                                <a:gd name="T3" fmla="*/ 6 h 112"/>
                                <a:gd name="T4" fmla="*/ 2 w 80"/>
                                <a:gd name="T5" fmla="*/ 3 h 112"/>
                                <a:gd name="T6" fmla="*/ 3 w 80"/>
                                <a:gd name="T7" fmla="*/ 2 h 112"/>
                                <a:gd name="T8" fmla="*/ 6 w 80"/>
                                <a:gd name="T9" fmla="*/ 1 h 112"/>
                                <a:gd name="T10" fmla="*/ 6 w 80"/>
                                <a:gd name="T11" fmla="*/ 0 h 112"/>
                                <a:gd name="T12" fmla="*/ 14 w 80"/>
                                <a:gd name="T13" fmla="*/ 0 h 112"/>
                                <a:gd name="T14" fmla="*/ 15 w 80"/>
                                <a:gd name="T15" fmla="*/ 1 h 112"/>
                                <a:gd name="T16" fmla="*/ 18 w 80"/>
                                <a:gd name="T17" fmla="*/ 2 h 112"/>
                                <a:gd name="T18" fmla="*/ 19 w 80"/>
                                <a:gd name="T19" fmla="*/ 3 h 112"/>
                                <a:gd name="T20" fmla="*/ 20 w 80"/>
                                <a:gd name="T21" fmla="*/ 6 h 112"/>
                                <a:gd name="T22" fmla="*/ 20 w 80"/>
                                <a:gd name="T23" fmla="*/ 6 h 112"/>
                                <a:gd name="T24" fmla="*/ 20 w 80"/>
                                <a:gd name="T25" fmla="*/ 22 h 112"/>
                                <a:gd name="T26" fmla="*/ 20 w 80"/>
                                <a:gd name="T27" fmla="*/ 23 h 112"/>
                                <a:gd name="T28" fmla="*/ 19 w 80"/>
                                <a:gd name="T29" fmla="*/ 26 h 112"/>
                                <a:gd name="T30" fmla="*/ 18 w 80"/>
                                <a:gd name="T31" fmla="*/ 27 h 112"/>
                                <a:gd name="T32" fmla="*/ 15 w 80"/>
                                <a:gd name="T33" fmla="*/ 28 h 112"/>
                                <a:gd name="T34" fmla="*/ 14 w 80"/>
                                <a:gd name="T35" fmla="*/ 28 h 112"/>
                                <a:gd name="T36" fmla="*/ 6 w 80"/>
                                <a:gd name="T37" fmla="*/ 28 h 112"/>
                                <a:gd name="T38" fmla="*/ 6 w 80"/>
                                <a:gd name="T39" fmla="*/ 28 h 112"/>
                                <a:gd name="T40" fmla="*/ 3 w 80"/>
                                <a:gd name="T41" fmla="*/ 27 h 112"/>
                                <a:gd name="T42" fmla="*/ 2 w 80"/>
                                <a:gd name="T43" fmla="*/ 26 h 112"/>
                                <a:gd name="T44" fmla="*/ 1 w 80"/>
                                <a:gd name="T45" fmla="*/ 23 h 112"/>
                                <a:gd name="T46" fmla="*/ 0 w 80"/>
                                <a:gd name="T47" fmla="*/ 22 h 112"/>
                                <a:gd name="T48" fmla="*/ 0 w 80"/>
                                <a:gd name="T49" fmla="*/ 6 h 112"/>
                                <a:gd name="T50" fmla="*/ 4 w 80"/>
                                <a:gd name="T51" fmla="*/ 22 h 112"/>
                                <a:gd name="T52" fmla="*/ 4 w 80"/>
                                <a:gd name="T53" fmla="*/ 22 h 112"/>
                                <a:gd name="T54" fmla="*/ 6 w 80"/>
                                <a:gd name="T55" fmla="*/ 24 h 112"/>
                                <a:gd name="T56" fmla="*/ 5 w 80"/>
                                <a:gd name="T57" fmla="*/ 23 h 112"/>
                                <a:gd name="T58" fmla="*/ 7 w 80"/>
                                <a:gd name="T59" fmla="*/ 25 h 112"/>
                                <a:gd name="T60" fmla="*/ 6 w 80"/>
                                <a:gd name="T61" fmla="*/ 24 h 112"/>
                                <a:gd name="T62" fmla="*/ 14 w 80"/>
                                <a:gd name="T63" fmla="*/ 24 h 112"/>
                                <a:gd name="T64" fmla="*/ 14 w 80"/>
                                <a:gd name="T65" fmla="*/ 25 h 112"/>
                                <a:gd name="T66" fmla="*/ 16 w 80"/>
                                <a:gd name="T67" fmla="*/ 23 h 112"/>
                                <a:gd name="T68" fmla="*/ 15 w 80"/>
                                <a:gd name="T69" fmla="*/ 24 h 112"/>
                                <a:gd name="T70" fmla="*/ 17 w 80"/>
                                <a:gd name="T71" fmla="*/ 22 h 112"/>
                                <a:gd name="T72" fmla="*/ 16 w 80"/>
                                <a:gd name="T73" fmla="*/ 22 h 112"/>
                                <a:gd name="T74" fmla="*/ 16 w 80"/>
                                <a:gd name="T75" fmla="*/ 6 h 112"/>
                                <a:gd name="T76" fmla="*/ 17 w 80"/>
                                <a:gd name="T77" fmla="*/ 7 h 112"/>
                                <a:gd name="T78" fmla="*/ 15 w 80"/>
                                <a:gd name="T79" fmla="*/ 5 h 112"/>
                                <a:gd name="T80" fmla="*/ 16 w 80"/>
                                <a:gd name="T81" fmla="*/ 6 h 112"/>
                                <a:gd name="T82" fmla="*/ 14 w 80"/>
                                <a:gd name="T83" fmla="*/ 4 h 112"/>
                                <a:gd name="T84" fmla="*/ 14 w 80"/>
                                <a:gd name="T85" fmla="*/ 4 h 112"/>
                                <a:gd name="T86" fmla="*/ 6 w 80"/>
                                <a:gd name="T87" fmla="*/ 4 h 112"/>
                                <a:gd name="T88" fmla="*/ 7 w 80"/>
                                <a:gd name="T89" fmla="*/ 4 h 112"/>
                                <a:gd name="T90" fmla="*/ 5 w 80"/>
                                <a:gd name="T91" fmla="*/ 6 h 112"/>
                                <a:gd name="T92" fmla="*/ 6 w 80"/>
                                <a:gd name="T93" fmla="*/ 5 h 112"/>
                                <a:gd name="T94" fmla="*/ 4 w 80"/>
                                <a:gd name="T95" fmla="*/ 7 h 112"/>
                                <a:gd name="T96" fmla="*/ 4 w 80"/>
                                <a:gd name="T97" fmla="*/ 6 h 112"/>
                                <a:gd name="T98" fmla="*/ 4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0" y="24"/>
                                  </a:move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lose/>
                                  <a:moveTo>
                                    <a:pt x="16" y="88"/>
                                  </a:move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760" name="Freeform 8483"/>
                          <wps:cNvSpPr>
                            <a:spLocks noChangeAspect="1"/>
                          </wps:cNvSpPr>
                          <wps:spPr bwMode="auto">
                            <a:xfrm>
                              <a:off x="5611" y="15584"/>
                              <a:ext cx="104" cy="48"/>
                            </a:xfrm>
                            <a:custGeom>
                              <a:avLst/>
                              <a:gdLst>
                                <a:gd name="T0" fmla="*/ 0 w 208"/>
                                <a:gd name="T1" fmla="*/ 2 h 96"/>
                                <a:gd name="T2" fmla="*/ 2 w 208"/>
                                <a:gd name="T3" fmla="*/ 0 h 96"/>
                                <a:gd name="T4" fmla="*/ 2 w 208"/>
                                <a:gd name="T5" fmla="*/ 0 h 96"/>
                                <a:gd name="T6" fmla="*/ 2 w 208"/>
                                <a:gd name="T7" fmla="*/ 0 h 96"/>
                                <a:gd name="T8" fmla="*/ 51 w 208"/>
                                <a:gd name="T9" fmla="*/ 0 h 96"/>
                                <a:gd name="T10" fmla="*/ 51 w 208"/>
                                <a:gd name="T11" fmla="*/ 0 h 96"/>
                                <a:gd name="T12" fmla="*/ 52 w 208"/>
                                <a:gd name="T13" fmla="*/ 2 h 96"/>
                                <a:gd name="T14" fmla="*/ 52 w 208"/>
                                <a:gd name="T15" fmla="*/ 2 h 96"/>
                                <a:gd name="T16" fmla="*/ 52 w 208"/>
                                <a:gd name="T17" fmla="*/ 2 h 96"/>
                                <a:gd name="T18" fmla="*/ 52 w 208"/>
                                <a:gd name="T19" fmla="*/ 23 h 96"/>
                                <a:gd name="T20" fmla="*/ 52 w 208"/>
                                <a:gd name="T21" fmla="*/ 23 h 96"/>
                                <a:gd name="T22" fmla="*/ 51 w 208"/>
                                <a:gd name="T23" fmla="*/ 24 h 96"/>
                                <a:gd name="T24" fmla="*/ 51 w 208"/>
                                <a:gd name="T25" fmla="*/ 24 h 96"/>
                                <a:gd name="T26" fmla="*/ 51 w 208"/>
                                <a:gd name="T27" fmla="*/ 24 h 96"/>
                                <a:gd name="T28" fmla="*/ 2 w 208"/>
                                <a:gd name="T29" fmla="*/ 24 h 96"/>
                                <a:gd name="T30" fmla="*/ 2 w 208"/>
                                <a:gd name="T31" fmla="*/ 24 h 96"/>
                                <a:gd name="T32" fmla="*/ 0 w 208"/>
                                <a:gd name="T33" fmla="*/ 23 h 96"/>
                                <a:gd name="T34" fmla="*/ 0 w 208"/>
                                <a:gd name="T35" fmla="*/ 23 h 96"/>
                                <a:gd name="T36" fmla="*/ 0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0" y="7"/>
                                  </a:moveTo>
                                  <a:cubicBezTo>
                                    <a:pt x="0" y="4"/>
                                    <a:pt x="4" y="0"/>
                                    <a:pt x="7" y="0"/>
                                  </a:cubicBezTo>
                                  <a:cubicBezTo>
                                    <a:pt x="7" y="0"/>
                                    <a:pt x="7" y="0"/>
                                    <a:pt x="7" y="0"/>
                                  </a:cubicBezTo>
                                  <a:lnTo>
                                    <a:pt x="7" y="0"/>
                                  </a:lnTo>
                                  <a:lnTo>
                                    <a:pt x="201" y="0"/>
                                  </a:lnTo>
                                  <a:cubicBezTo>
                                    <a:pt x="205" y="0"/>
                                    <a:pt x="208" y="4"/>
                                    <a:pt x="208" y="7"/>
                                  </a:cubicBezTo>
                                  <a:cubicBezTo>
                                    <a:pt x="208" y="7"/>
                                    <a:pt x="208" y="7"/>
                                    <a:pt x="208" y="7"/>
                                  </a:cubicBezTo>
                                  <a:lnTo>
                                    <a:pt x="208" y="7"/>
                                  </a:lnTo>
                                  <a:lnTo>
                                    <a:pt x="208" y="89"/>
                                  </a:lnTo>
                                  <a:cubicBezTo>
                                    <a:pt x="208" y="93"/>
                                    <a:pt x="205" y="96"/>
                                    <a:pt x="201" y="96"/>
                                  </a:cubicBezTo>
                                  <a:cubicBezTo>
                                    <a:pt x="201" y="96"/>
                                    <a:pt x="201" y="96"/>
                                    <a:pt x="201" y="96"/>
                                  </a:cubicBezTo>
                                  <a:lnTo>
                                    <a:pt x="201"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761" name="Freeform 8484"/>
                          <wps:cNvSpPr>
                            <a:spLocks noChangeAspect="1" noEditPoints="1"/>
                          </wps:cNvSpPr>
                          <wps:spPr bwMode="auto">
                            <a:xfrm>
                              <a:off x="5607" y="15580"/>
                              <a:ext cx="112" cy="56"/>
                            </a:xfrm>
                            <a:custGeom>
                              <a:avLst/>
                              <a:gdLst>
                                <a:gd name="T0" fmla="*/ 0 w 224"/>
                                <a:gd name="T1" fmla="*/ 4 h 112"/>
                                <a:gd name="T2" fmla="*/ 1 w 224"/>
                                <a:gd name="T3" fmla="*/ 3 h 112"/>
                                <a:gd name="T4" fmla="*/ 3 w 224"/>
                                <a:gd name="T5" fmla="*/ 1 h 112"/>
                                <a:gd name="T6" fmla="*/ 4 w 224"/>
                                <a:gd name="T7" fmla="*/ 0 h 112"/>
                                <a:gd name="T8" fmla="*/ 53 w 224"/>
                                <a:gd name="T9" fmla="*/ 0 h 112"/>
                                <a:gd name="T10" fmla="*/ 54 w 224"/>
                                <a:gd name="T11" fmla="*/ 1 h 112"/>
                                <a:gd name="T12" fmla="*/ 56 w 224"/>
                                <a:gd name="T13" fmla="*/ 3 h 112"/>
                                <a:gd name="T14" fmla="*/ 56 w 224"/>
                                <a:gd name="T15" fmla="*/ 4 h 112"/>
                                <a:gd name="T16" fmla="*/ 56 w 224"/>
                                <a:gd name="T17" fmla="*/ 25 h 112"/>
                                <a:gd name="T18" fmla="*/ 56 w 224"/>
                                <a:gd name="T19" fmla="*/ 26 h 112"/>
                                <a:gd name="T20" fmla="*/ 54 w 224"/>
                                <a:gd name="T21" fmla="*/ 28 h 112"/>
                                <a:gd name="T22" fmla="*/ 53 w 224"/>
                                <a:gd name="T23" fmla="*/ 28 h 112"/>
                                <a:gd name="T24" fmla="*/ 4 w 224"/>
                                <a:gd name="T25" fmla="*/ 28 h 112"/>
                                <a:gd name="T26" fmla="*/ 3 w 224"/>
                                <a:gd name="T27" fmla="*/ 28 h 112"/>
                                <a:gd name="T28" fmla="*/ 1 w 224"/>
                                <a:gd name="T29" fmla="*/ 26 h 112"/>
                                <a:gd name="T30" fmla="*/ 0 w 224"/>
                                <a:gd name="T31" fmla="*/ 25 h 112"/>
                                <a:gd name="T32" fmla="*/ 0 w 224"/>
                                <a:gd name="T33" fmla="*/ 4 h 112"/>
                                <a:gd name="T34" fmla="*/ 4 w 224"/>
                                <a:gd name="T35" fmla="*/ 25 h 112"/>
                                <a:gd name="T36" fmla="*/ 4 w 224"/>
                                <a:gd name="T37" fmla="*/ 23 h 112"/>
                                <a:gd name="T38" fmla="*/ 6 w 224"/>
                                <a:gd name="T39" fmla="*/ 25 h 112"/>
                                <a:gd name="T40" fmla="*/ 4 w 224"/>
                                <a:gd name="T41" fmla="*/ 24 h 112"/>
                                <a:gd name="T42" fmla="*/ 53 w 224"/>
                                <a:gd name="T43" fmla="*/ 24 h 112"/>
                                <a:gd name="T44" fmla="*/ 51 w 224"/>
                                <a:gd name="T45" fmla="*/ 25 h 112"/>
                                <a:gd name="T46" fmla="*/ 53 w 224"/>
                                <a:gd name="T47" fmla="*/ 23 h 112"/>
                                <a:gd name="T48" fmla="*/ 52 w 224"/>
                                <a:gd name="T49" fmla="*/ 25 h 112"/>
                                <a:gd name="T50" fmla="*/ 52 w 224"/>
                                <a:gd name="T51" fmla="*/ 4 h 112"/>
                                <a:gd name="T52" fmla="*/ 53 w 224"/>
                                <a:gd name="T53" fmla="*/ 6 h 112"/>
                                <a:gd name="T54" fmla="*/ 51 w 224"/>
                                <a:gd name="T55" fmla="*/ 4 h 112"/>
                                <a:gd name="T56" fmla="*/ 53 w 224"/>
                                <a:gd name="T57" fmla="*/ 4 h 112"/>
                                <a:gd name="T58" fmla="*/ 4 w 224"/>
                                <a:gd name="T59" fmla="*/ 4 h 112"/>
                                <a:gd name="T60" fmla="*/ 6 w 224"/>
                                <a:gd name="T61" fmla="*/ 4 h 112"/>
                                <a:gd name="T62" fmla="*/ 4 w 224"/>
                                <a:gd name="T63" fmla="*/ 6 h 112"/>
                                <a:gd name="T64" fmla="*/ 4 w 224"/>
                                <a:gd name="T65" fmla="*/ 4 h 112"/>
                                <a:gd name="T66" fmla="*/ 4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0" y="15"/>
                                  </a:move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209" y="96"/>
                                  </a:lnTo>
                                  <a:lnTo>
                                    <a:pt x="204" y="99"/>
                                  </a:lnTo>
                                  <a:lnTo>
                                    <a:pt x="211" y="92"/>
                                  </a:lnTo>
                                  <a:lnTo>
                                    <a:pt x="208" y="97"/>
                                  </a:lnTo>
                                  <a:lnTo>
                                    <a:pt x="208" y="15"/>
                                  </a:lnTo>
                                  <a:lnTo>
                                    <a:pt x="211" y="21"/>
                                  </a:lnTo>
                                  <a:lnTo>
                                    <a:pt x="204" y="14"/>
                                  </a:lnTo>
                                  <a:lnTo>
                                    <a:pt x="209"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762" name="Freeform 8485"/>
                          <wps:cNvSpPr>
                            <a:spLocks noChangeAspect="1"/>
                          </wps:cNvSpPr>
                          <wps:spPr bwMode="auto">
                            <a:xfrm>
                              <a:off x="5711" y="15580"/>
                              <a:ext cx="23" cy="48"/>
                            </a:xfrm>
                            <a:custGeom>
                              <a:avLst/>
                              <a:gdLst>
                                <a:gd name="T0" fmla="*/ 0 w 48"/>
                                <a:gd name="T1" fmla="*/ 3 h 96"/>
                                <a:gd name="T2" fmla="*/ 3 w 48"/>
                                <a:gd name="T3" fmla="*/ 0 h 96"/>
                                <a:gd name="T4" fmla="*/ 3 w 48"/>
                                <a:gd name="T5" fmla="*/ 0 h 96"/>
                                <a:gd name="T6" fmla="*/ 3 w 48"/>
                                <a:gd name="T7" fmla="*/ 0 h 96"/>
                                <a:gd name="T8" fmla="*/ 8 w 48"/>
                                <a:gd name="T9" fmla="*/ 0 h 96"/>
                                <a:gd name="T10" fmla="*/ 8 w 48"/>
                                <a:gd name="T11" fmla="*/ 0 h 96"/>
                                <a:gd name="T12" fmla="*/ 11 w 48"/>
                                <a:gd name="T13" fmla="*/ 3 h 96"/>
                                <a:gd name="T14" fmla="*/ 11 w 48"/>
                                <a:gd name="T15" fmla="*/ 3 h 96"/>
                                <a:gd name="T16" fmla="*/ 11 w 48"/>
                                <a:gd name="T17" fmla="*/ 3 h 96"/>
                                <a:gd name="T18" fmla="*/ 11 w 48"/>
                                <a:gd name="T19" fmla="*/ 21 h 96"/>
                                <a:gd name="T20" fmla="*/ 11 w 48"/>
                                <a:gd name="T21" fmla="*/ 21 h 96"/>
                                <a:gd name="T22" fmla="*/ 8 w 48"/>
                                <a:gd name="T23" fmla="*/ 24 h 96"/>
                                <a:gd name="T24" fmla="*/ 8 w 48"/>
                                <a:gd name="T25" fmla="*/ 24 h 96"/>
                                <a:gd name="T26" fmla="*/ 8 w 48"/>
                                <a:gd name="T27" fmla="*/ 24 h 96"/>
                                <a:gd name="T28" fmla="*/ 3 w 48"/>
                                <a:gd name="T29" fmla="*/ 24 h 96"/>
                                <a:gd name="T30" fmla="*/ 3 w 48"/>
                                <a:gd name="T31" fmla="*/ 24 h 96"/>
                                <a:gd name="T32" fmla="*/ 0 w 48"/>
                                <a:gd name="T33" fmla="*/ 21 h 96"/>
                                <a:gd name="T34" fmla="*/ 0 w 48"/>
                                <a:gd name="T35" fmla="*/ 21 h 96"/>
                                <a:gd name="T36" fmla="*/ 0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0" y="12"/>
                                  </a:moveTo>
                                  <a:cubicBezTo>
                                    <a:pt x="0" y="6"/>
                                    <a:pt x="6" y="0"/>
                                    <a:pt x="12" y="0"/>
                                  </a:cubicBezTo>
                                  <a:cubicBezTo>
                                    <a:pt x="12" y="0"/>
                                    <a:pt x="12" y="0"/>
                                    <a:pt x="12" y="0"/>
                                  </a:cubicBezTo>
                                  <a:lnTo>
                                    <a:pt x="12" y="0"/>
                                  </a:lnTo>
                                  <a:lnTo>
                                    <a:pt x="36" y="0"/>
                                  </a:lnTo>
                                  <a:cubicBezTo>
                                    <a:pt x="43" y="0"/>
                                    <a:pt x="48" y="6"/>
                                    <a:pt x="48" y="12"/>
                                  </a:cubicBezTo>
                                  <a:cubicBezTo>
                                    <a:pt x="48" y="12"/>
                                    <a:pt x="48" y="12"/>
                                    <a:pt x="48" y="12"/>
                                  </a:cubicBezTo>
                                  <a:lnTo>
                                    <a:pt x="48" y="12"/>
                                  </a:lnTo>
                                  <a:lnTo>
                                    <a:pt x="48" y="84"/>
                                  </a:lnTo>
                                  <a:cubicBezTo>
                                    <a:pt x="48" y="91"/>
                                    <a:pt x="43" y="96"/>
                                    <a:pt x="36" y="96"/>
                                  </a:cubicBezTo>
                                  <a:cubicBezTo>
                                    <a:pt x="36" y="96"/>
                                    <a:pt x="36" y="96"/>
                                    <a:pt x="36" y="96"/>
                                  </a:cubicBezTo>
                                  <a:lnTo>
                                    <a:pt x="36" y="96"/>
                                  </a:lnTo>
                                  <a:lnTo>
                                    <a:pt x="12" y="96"/>
                                  </a:lnTo>
                                  <a:cubicBezTo>
                                    <a:pt x="6" y="96"/>
                                    <a:pt x="0" y="91"/>
                                    <a:pt x="0" y="84"/>
                                  </a:cubicBezTo>
                                  <a:cubicBezTo>
                                    <a:pt x="0" y="84"/>
                                    <a:pt x="0" y="84"/>
                                    <a:pt x="0" y="84"/>
                                  </a:cubicBezTo>
                                  <a:lnTo>
                                    <a:pt x="0"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763" name="Freeform 8486"/>
                          <wps:cNvSpPr>
                            <a:spLocks noChangeAspect="1"/>
                          </wps:cNvSpPr>
                          <wps:spPr bwMode="auto">
                            <a:xfrm>
                              <a:off x="5591"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764" name="Freeform 8487"/>
                          <wps:cNvSpPr>
                            <a:spLocks noChangeAspect="1"/>
                          </wps:cNvSpPr>
                          <wps:spPr bwMode="auto">
                            <a:xfrm>
                              <a:off x="5528"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765" name="Freeform 8488"/>
                          <wps:cNvSpPr>
                            <a:spLocks noChangeAspect="1"/>
                          </wps:cNvSpPr>
                          <wps:spPr bwMode="auto">
                            <a:xfrm>
                              <a:off x="5401" y="15580"/>
                              <a:ext cx="15" cy="48"/>
                            </a:xfrm>
                            <a:custGeom>
                              <a:avLst/>
                              <a:gdLst>
                                <a:gd name="T0" fmla="*/ 0 w 32"/>
                                <a:gd name="T1" fmla="*/ 2 h 96"/>
                                <a:gd name="T2" fmla="*/ 2 w 32"/>
                                <a:gd name="T3" fmla="*/ 0 h 96"/>
                                <a:gd name="T4" fmla="*/ 2 w 32"/>
                                <a:gd name="T5" fmla="*/ 0 h 96"/>
                                <a:gd name="T6" fmla="*/ 2 w 32"/>
                                <a:gd name="T7" fmla="*/ 0 h 96"/>
                                <a:gd name="T8" fmla="*/ 5 w 32"/>
                                <a:gd name="T9" fmla="*/ 0 h 96"/>
                                <a:gd name="T10" fmla="*/ 5 w 32"/>
                                <a:gd name="T11" fmla="*/ 0 h 96"/>
                                <a:gd name="T12" fmla="*/ 7 w 32"/>
                                <a:gd name="T13" fmla="*/ 2 h 96"/>
                                <a:gd name="T14" fmla="*/ 7 w 32"/>
                                <a:gd name="T15" fmla="*/ 2 h 96"/>
                                <a:gd name="T16" fmla="*/ 7 w 32"/>
                                <a:gd name="T17" fmla="*/ 2 h 96"/>
                                <a:gd name="T18" fmla="*/ 7 w 32"/>
                                <a:gd name="T19" fmla="*/ 22 h 96"/>
                                <a:gd name="T20" fmla="*/ 7 w 32"/>
                                <a:gd name="T21" fmla="*/ 22 h 96"/>
                                <a:gd name="T22" fmla="*/ 5 w 32"/>
                                <a:gd name="T23" fmla="*/ 24 h 96"/>
                                <a:gd name="T24" fmla="*/ 5 w 32"/>
                                <a:gd name="T25" fmla="*/ 24 h 96"/>
                                <a:gd name="T26" fmla="*/ 5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766" name="Freeform 8489"/>
                          <wps:cNvSpPr>
                            <a:spLocks noChangeAspect="1"/>
                          </wps:cNvSpPr>
                          <wps:spPr bwMode="auto">
                            <a:xfrm>
                              <a:off x="5337" y="15580"/>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767" name="Freeform 8490"/>
                          <wps:cNvSpPr>
                            <a:spLocks noChangeAspect="1"/>
                          </wps:cNvSpPr>
                          <wps:spPr bwMode="auto">
                            <a:xfrm>
                              <a:off x="5428" y="15584"/>
                              <a:ext cx="96" cy="48"/>
                            </a:xfrm>
                            <a:custGeom>
                              <a:avLst/>
                              <a:gdLst>
                                <a:gd name="T0" fmla="*/ 0 w 192"/>
                                <a:gd name="T1" fmla="*/ 2 h 96"/>
                                <a:gd name="T2" fmla="*/ 2 w 192"/>
                                <a:gd name="T3" fmla="*/ 0 h 96"/>
                                <a:gd name="T4" fmla="*/ 2 w 192"/>
                                <a:gd name="T5" fmla="*/ 0 h 96"/>
                                <a:gd name="T6" fmla="*/ 2 w 192"/>
                                <a:gd name="T7" fmla="*/ 0 h 96"/>
                                <a:gd name="T8" fmla="*/ 47 w 192"/>
                                <a:gd name="T9" fmla="*/ 0 h 96"/>
                                <a:gd name="T10" fmla="*/ 47 w 192"/>
                                <a:gd name="T11" fmla="*/ 0 h 96"/>
                                <a:gd name="T12" fmla="*/ 48 w 192"/>
                                <a:gd name="T13" fmla="*/ 2 h 96"/>
                                <a:gd name="T14" fmla="*/ 48 w 192"/>
                                <a:gd name="T15" fmla="*/ 2 h 96"/>
                                <a:gd name="T16" fmla="*/ 48 w 192"/>
                                <a:gd name="T17" fmla="*/ 2 h 96"/>
                                <a:gd name="T18" fmla="*/ 48 w 192"/>
                                <a:gd name="T19" fmla="*/ 23 h 96"/>
                                <a:gd name="T20" fmla="*/ 48 w 192"/>
                                <a:gd name="T21" fmla="*/ 23 h 96"/>
                                <a:gd name="T22" fmla="*/ 47 w 192"/>
                                <a:gd name="T23" fmla="*/ 24 h 96"/>
                                <a:gd name="T24" fmla="*/ 47 w 192"/>
                                <a:gd name="T25" fmla="*/ 24 h 96"/>
                                <a:gd name="T26" fmla="*/ 47 w 192"/>
                                <a:gd name="T27" fmla="*/ 24 h 96"/>
                                <a:gd name="T28" fmla="*/ 2 w 192"/>
                                <a:gd name="T29" fmla="*/ 24 h 96"/>
                                <a:gd name="T30" fmla="*/ 2 w 192"/>
                                <a:gd name="T31" fmla="*/ 24 h 96"/>
                                <a:gd name="T32" fmla="*/ 0 w 192"/>
                                <a:gd name="T33" fmla="*/ 23 h 96"/>
                                <a:gd name="T34" fmla="*/ 0 w 192"/>
                                <a:gd name="T35" fmla="*/ 23 h 96"/>
                                <a:gd name="T36" fmla="*/ 0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0" y="7"/>
                                  </a:moveTo>
                                  <a:cubicBezTo>
                                    <a:pt x="0" y="4"/>
                                    <a:pt x="4" y="0"/>
                                    <a:pt x="7" y="0"/>
                                  </a:cubicBezTo>
                                  <a:cubicBezTo>
                                    <a:pt x="7" y="0"/>
                                    <a:pt x="7" y="0"/>
                                    <a:pt x="7" y="0"/>
                                  </a:cubicBezTo>
                                  <a:lnTo>
                                    <a:pt x="7" y="0"/>
                                  </a:lnTo>
                                  <a:lnTo>
                                    <a:pt x="185" y="0"/>
                                  </a:lnTo>
                                  <a:cubicBezTo>
                                    <a:pt x="189" y="0"/>
                                    <a:pt x="192" y="4"/>
                                    <a:pt x="192" y="7"/>
                                  </a:cubicBezTo>
                                  <a:cubicBezTo>
                                    <a:pt x="192" y="7"/>
                                    <a:pt x="192" y="7"/>
                                    <a:pt x="192" y="7"/>
                                  </a:cubicBezTo>
                                  <a:lnTo>
                                    <a:pt x="192" y="7"/>
                                  </a:lnTo>
                                  <a:lnTo>
                                    <a:pt x="192" y="89"/>
                                  </a:lnTo>
                                  <a:cubicBezTo>
                                    <a:pt x="192" y="93"/>
                                    <a:pt x="189" y="96"/>
                                    <a:pt x="185" y="96"/>
                                  </a:cubicBezTo>
                                  <a:cubicBezTo>
                                    <a:pt x="185" y="96"/>
                                    <a:pt x="185" y="96"/>
                                    <a:pt x="185" y="96"/>
                                  </a:cubicBezTo>
                                  <a:lnTo>
                                    <a:pt x="185" y="96"/>
                                  </a:lnTo>
                                  <a:lnTo>
                                    <a:pt x="7" y="96"/>
                                  </a:lnTo>
                                  <a:cubicBezTo>
                                    <a:pt x="4" y="96"/>
                                    <a:pt x="0" y="93"/>
                                    <a:pt x="0" y="89"/>
                                  </a:cubicBezTo>
                                  <a:cubicBezTo>
                                    <a:pt x="0" y="89"/>
                                    <a:pt x="0" y="89"/>
                                    <a:pt x="0" y="89"/>
                                  </a:cubicBezTo>
                                  <a:lnTo>
                                    <a:pt x="0"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768" name="Freeform 8491"/>
                          <wps:cNvSpPr>
                            <a:spLocks noChangeAspect="1" noEditPoints="1"/>
                          </wps:cNvSpPr>
                          <wps:spPr bwMode="auto">
                            <a:xfrm>
                              <a:off x="5424" y="15580"/>
                              <a:ext cx="104" cy="56"/>
                            </a:xfrm>
                            <a:custGeom>
                              <a:avLst/>
                              <a:gdLst>
                                <a:gd name="T0" fmla="*/ 0 w 208"/>
                                <a:gd name="T1" fmla="*/ 4 h 112"/>
                                <a:gd name="T2" fmla="*/ 1 w 208"/>
                                <a:gd name="T3" fmla="*/ 3 h 112"/>
                                <a:gd name="T4" fmla="*/ 3 w 208"/>
                                <a:gd name="T5" fmla="*/ 1 h 112"/>
                                <a:gd name="T6" fmla="*/ 4 w 208"/>
                                <a:gd name="T7" fmla="*/ 0 h 112"/>
                                <a:gd name="T8" fmla="*/ 49 w 208"/>
                                <a:gd name="T9" fmla="*/ 0 h 112"/>
                                <a:gd name="T10" fmla="*/ 50 w 208"/>
                                <a:gd name="T11" fmla="*/ 1 h 112"/>
                                <a:gd name="T12" fmla="*/ 52 w 208"/>
                                <a:gd name="T13" fmla="*/ 3 h 112"/>
                                <a:gd name="T14" fmla="*/ 52 w 208"/>
                                <a:gd name="T15" fmla="*/ 4 h 112"/>
                                <a:gd name="T16" fmla="*/ 52 w 208"/>
                                <a:gd name="T17" fmla="*/ 25 h 112"/>
                                <a:gd name="T18" fmla="*/ 52 w 208"/>
                                <a:gd name="T19" fmla="*/ 26 h 112"/>
                                <a:gd name="T20" fmla="*/ 50 w 208"/>
                                <a:gd name="T21" fmla="*/ 28 h 112"/>
                                <a:gd name="T22" fmla="*/ 49 w 208"/>
                                <a:gd name="T23" fmla="*/ 28 h 112"/>
                                <a:gd name="T24" fmla="*/ 4 w 208"/>
                                <a:gd name="T25" fmla="*/ 28 h 112"/>
                                <a:gd name="T26" fmla="*/ 3 w 208"/>
                                <a:gd name="T27" fmla="*/ 28 h 112"/>
                                <a:gd name="T28" fmla="*/ 1 w 208"/>
                                <a:gd name="T29" fmla="*/ 26 h 112"/>
                                <a:gd name="T30" fmla="*/ 0 w 208"/>
                                <a:gd name="T31" fmla="*/ 25 h 112"/>
                                <a:gd name="T32" fmla="*/ 0 w 208"/>
                                <a:gd name="T33" fmla="*/ 4 h 112"/>
                                <a:gd name="T34" fmla="*/ 4 w 208"/>
                                <a:gd name="T35" fmla="*/ 25 h 112"/>
                                <a:gd name="T36" fmla="*/ 4 w 208"/>
                                <a:gd name="T37" fmla="*/ 23 h 112"/>
                                <a:gd name="T38" fmla="*/ 6 w 208"/>
                                <a:gd name="T39" fmla="*/ 25 h 112"/>
                                <a:gd name="T40" fmla="*/ 4 w 208"/>
                                <a:gd name="T41" fmla="*/ 24 h 112"/>
                                <a:gd name="T42" fmla="*/ 49 w 208"/>
                                <a:gd name="T43" fmla="*/ 24 h 112"/>
                                <a:gd name="T44" fmla="*/ 47 w 208"/>
                                <a:gd name="T45" fmla="*/ 25 h 112"/>
                                <a:gd name="T46" fmla="*/ 49 w 208"/>
                                <a:gd name="T47" fmla="*/ 23 h 112"/>
                                <a:gd name="T48" fmla="*/ 48 w 208"/>
                                <a:gd name="T49" fmla="*/ 25 h 112"/>
                                <a:gd name="T50" fmla="*/ 48 w 208"/>
                                <a:gd name="T51" fmla="*/ 4 h 112"/>
                                <a:gd name="T52" fmla="*/ 49 w 208"/>
                                <a:gd name="T53" fmla="*/ 6 h 112"/>
                                <a:gd name="T54" fmla="*/ 47 w 208"/>
                                <a:gd name="T55" fmla="*/ 4 h 112"/>
                                <a:gd name="T56" fmla="*/ 49 w 208"/>
                                <a:gd name="T57" fmla="*/ 4 h 112"/>
                                <a:gd name="T58" fmla="*/ 4 w 208"/>
                                <a:gd name="T59" fmla="*/ 4 h 112"/>
                                <a:gd name="T60" fmla="*/ 6 w 208"/>
                                <a:gd name="T61" fmla="*/ 4 h 112"/>
                                <a:gd name="T62" fmla="*/ 4 w 208"/>
                                <a:gd name="T63" fmla="*/ 6 h 112"/>
                                <a:gd name="T64" fmla="*/ 4 w 208"/>
                                <a:gd name="T65" fmla="*/ 4 h 112"/>
                                <a:gd name="T66" fmla="*/ 4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0" y="15"/>
                                  </a:move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lose/>
                                  <a:moveTo>
                                    <a:pt x="16" y="97"/>
                                  </a:moveTo>
                                  <a:lnTo>
                                    <a:pt x="14" y="92"/>
                                  </a:lnTo>
                                  <a:lnTo>
                                    <a:pt x="21" y="99"/>
                                  </a:lnTo>
                                  <a:lnTo>
                                    <a:pt x="15" y="96"/>
                                  </a:lnTo>
                                  <a:lnTo>
                                    <a:pt x="193" y="96"/>
                                  </a:lnTo>
                                  <a:lnTo>
                                    <a:pt x="188" y="99"/>
                                  </a:lnTo>
                                  <a:lnTo>
                                    <a:pt x="195" y="92"/>
                                  </a:lnTo>
                                  <a:lnTo>
                                    <a:pt x="192" y="97"/>
                                  </a:lnTo>
                                  <a:lnTo>
                                    <a:pt x="192" y="15"/>
                                  </a:lnTo>
                                  <a:lnTo>
                                    <a:pt x="195" y="21"/>
                                  </a:lnTo>
                                  <a:lnTo>
                                    <a:pt x="188" y="14"/>
                                  </a:lnTo>
                                  <a:lnTo>
                                    <a:pt x="193" y="16"/>
                                  </a:lnTo>
                                  <a:lnTo>
                                    <a:pt x="15" y="16"/>
                                  </a:lnTo>
                                  <a:lnTo>
                                    <a:pt x="21" y="14"/>
                                  </a:lnTo>
                                  <a:lnTo>
                                    <a:pt x="14" y="21"/>
                                  </a:lnTo>
                                  <a:lnTo>
                                    <a:pt x="16" y="15"/>
                                  </a:lnTo>
                                  <a:lnTo>
                                    <a:pt x="16"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769" name="Freeform 8492"/>
                          <wps:cNvSpPr>
                            <a:spLocks noChangeAspect="1"/>
                          </wps:cNvSpPr>
                          <wps:spPr bwMode="auto">
                            <a:xfrm>
                              <a:off x="5337" y="15636"/>
                              <a:ext cx="24" cy="16"/>
                            </a:xfrm>
                            <a:custGeom>
                              <a:avLst/>
                              <a:gdLst>
                                <a:gd name="T0" fmla="*/ 0 w 48"/>
                                <a:gd name="T1" fmla="*/ 2 h 32"/>
                                <a:gd name="T2" fmla="*/ 2 w 48"/>
                                <a:gd name="T3" fmla="*/ 0 h 32"/>
                                <a:gd name="T4" fmla="*/ 2 w 48"/>
                                <a:gd name="T5" fmla="*/ 0 h 32"/>
                                <a:gd name="T6" fmla="*/ 2 w 48"/>
                                <a:gd name="T7" fmla="*/ 0 h 32"/>
                                <a:gd name="T8" fmla="*/ 11 w 48"/>
                                <a:gd name="T9" fmla="*/ 0 h 32"/>
                                <a:gd name="T10" fmla="*/ 11 w 48"/>
                                <a:gd name="T11" fmla="*/ 0 h 32"/>
                                <a:gd name="T12" fmla="*/ 12 w 48"/>
                                <a:gd name="T13" fmla="*/ 2 h 32"/>
                                <a:gd name="T14" fmla="*/ 12 w 48"/>
                                <a:gd name="T15" fmla="*/ 2 h 32"/>
                                <a:gd name="T16" fmla="*/ 12 w 48"/>
                                <a:gd name="T17" fmla="*/ 2 h 32"/>
                                <a:gd name="T18" fmla="*/ 12 w 48"/>
                                <a:gd name="T19" fmla="*/ 7 h 32"/>
                                <a:gd name="T20" fmla="*/ 12 w 48"/>
                                <a:gd name="T21" fmla="*/ 7 h 32"/>
                                <a:gd name="T22" fmla="*/ 11 w 48"/>
                                <a:gd name="T23" fmla="*/ 8 h 32"/>
                                <a:gd name="T24" fmla="*/ 11 w 48"/>
                                <a:gd name="T25" fmla="*/ 8 h 32"/>
                                <a:gd name="T26" fmla="*/ 11 w 48"/>
                                <a:gd name="T27" fmla="*/ 8 h 32"/>
                                <a:gd name="T28" fmla="*/ 2 w 48"/>
                                <a:gd name="T29" fmla="*/ 8 h 32"/>
                                <a:gd name="T30" fmla="*/ 2 w 48"/>
                                <a:gd name="T31" fmla="*/ 8 h 32"/>
                                <a:gd name="T32" fmla="*/ 0 w 48"/>
                                <a:gd name="T33" fmla="*/ 7 h 32"/>
                                <a:gd name="T34" fmla="*/ 0 w 48"/>
                                <a:gd name="T35" fmla="*/ 7 h 32"/>
                                <a:gd name="T36" fmla="*/ 0 w 4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32">
                                  <a:moveTo>
                                    <a:pt x="0" y="6"/>
                                  </a:moveTo>
                                  <a:cubicBezTo>
                                    <a:pt x="0" y="3"/>
                                    <a:pt x="3" y="0"/>
                                    <a:pt x="6" y="0"/>
                                  </a:cubicBezTo>
                                  <a:cubicBezTo>
                                    <a:pt x="6" y="0"/>
                                    <a:pt x="6" y="0"/>
                                    <a:pt x="6" y="0"/>
                                  </a:cubicBezTo>
                                  <a:lnTo>
                                    <a:pt x="6" y="0"/>
                                  </a:lnTo>
                                  <a:lnTo>
                                    <a:pt x="43" y="0"/>
                                  </a:lnTo>
                                  <a:cubicBezTo>
                                    <a:pt x="46" y="0"/>
                                    <a:pt x="48" y="3"/>
                                    <a:pt x="48" y="6"/>
                                  </a:cubicBezTo>
                                  <a:cubicBezTo>
                                    <a:pt x="48" y="6"/>
                                    <a:pt x="48" y="6"/>
                                    <a:pt x="48" y="6"/>
                                  </a:cubicBezTo>
                                  <a:lnTo>
                                    <a:pt x="48" y="6"/>
                                  </a:lnTo>
                                  <a:lnTo>
                                    <a:pt x="48" y="27"/>
                                  </a:lnTo>
                                  <a:cubicBezTo>
                                    <a:pt x="48" y="30"/>
                                    <a:pt x="46" y="32"/>
                                    <a:pt x="43" y="32"/>
                                  </a:cubicBezTo>
                                  <a:cubicBezTo>
                                    <a:pt x="43" y="32"/>
                                    <a:pt x="43" y="32"/>
                                    <a:pt x="43" y="32"/>
                                  </a:cubicBezTo>
                                  <a:lnTo>
                                    <a:pt x="4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770" name="Freeform 8493"/>
                          <wps:cNvSpPr>
                            <a:spLocks noChangeAspect="1"/>
                          </wps:cNvSpPr>
                          <wps:spPr bwMode="auto">
                            <a:xfrm>
                              <a:off x="540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771" name="Freeform 8494"/>
                          <wps:cNvSpPr>
                            <a:spLocks noChangeAspect="1"/>
                          </wps:cNvSpPr>
                          <wps:spPr bwMode="auto">
                            <a:xfrm>
                              <a:off x="5591" y="15636"/>
                              <a:ext cx="143" cy="16"/>
                            </a:xfrm>
                            <a:custGeom>
                              <a:avLst/>
                              <a:gdLst>
                                <a:gd name="T0" fmla="*/ 0 w 288"/>
                                <a:gd name="T1" fmla="*/ 2 h 32"/>
                                <a:gd name="T2" fmla="*/ 1 w 288"/>
                                <a:gd name="T3" fmla="*/ 0 h 32"/>
                                <a:gd name="T4" fmla="*/ 1 w 288"/>
                                <a:gd name="T5" fmla="*/ 0 h 32"/>
                                <a:gd name="T6" fmla="*/ 1 w 288"/>
                                <a:gd name="T7" fmla="*/ 0 h 32"/>
                                <a:gd name="T8" fmla="*/ 70 w 288"/>
                                <a:gd name="T9" fmla="*/ 0 h 32"/>
                                <a:gd name="T10" fmla="*/ 70 w 288"/>
                                <a:gd name="T11" fmla="*/ 0 h 32"/>
                                <a:gd name="T12" fmla="*/ 71 w 288"/>
                                <a:gd name="T13" fmla="*/ 2 h 32"/>
                                <a:gd name="T14" fmla="*/ 71 w 288"/>
                                <a:gd name="T15" fmla="*/ 2 h 32"/>
                                <a:gd name="T16" fmla="*/ 71 w 288"/>
                                <a:gd name="T17" fmla="*/ 2 h 32"/>
                                <a:gd name="T18" fmla="*/ 71 w 288"/>
                                <a:gd name="T19" fmla="*/ 7 h 32"/>
                                <a:gd name="T20" fmla="*/ 71 w 288"/>
                                <a:gd name="T21" fmla="*/ 7 h 32"/>
                                <a:gd name="T22" fmla="*/ 70 w 288"/>
                                <a:gd name="T23" fmla="*/ 8 h 32"/>
                                <a:gd name="T24" fmla="*/ 70 w 288"/>
                                <a:gd name="T25" fmla="*/ 8 h 32"/>
                                <a:gd name="T26" fmla="*/ 70 w 288"/>
                                <a:gd name="T27" fmla="*/ 8 h 32"/>
                                <a:gd name="T28" fmla="*/ 1 w 288"/>
                                <a:gd name="T29" fmla="*/ 8 h 32"/>
                                <a:gd name="T30" fmla="*/ 1 w 288"/>
                                <a:gd name="T31" fmla="*/ 8 h 32"/>
                                <a:gd name="T32" fmla="*/ 0 w 288"/>
                                <a:gd name="T33" fmla="*/ 7 h 32"/>
                                <a:gd name="T34" fmla="*/ 0 w 288"/>
                                <a:gd name="T35" fmla="*/ 7 h 32"/>
                                <a:gd name="T36" fmla="*/ 0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0" y="6"/>
                                  </a:moveTo>
                                  <a:cubicBezTo>
                                    <a:pt x="0" y="3"/>
                                    <a:pt x="3" y="0"/>
                                    <a:pt x="6" y="0"/>
                                  </a:cubicBezTo>
                                  <a:cubicBezTo>
                                    <a:pt x="6" y="0"/>
                                    <a:pt x="6" y="0"/>
                                    <a:pt x="6" y="0"/>
                                  </a:cubicBezTo>
                                  <a:lnTo>
                                    <a:pt x="6" y="0"/>
                                  </a:lnTo>
                                  <a:lnTo>
                                    <a:pt x="283" y="0"/>
                                  </a:lnTo>
                                  <a:cubicBezTo>
                                    <a:pt x="286" y="0"/>
                                    <a:pt x="288" y="3"/>
                                    <a:pt x="288" y="6"/>
                                  </a:cubicBezTo>
                                  <a:cubicBezTo>
                                    <a:pt x="288" y="6"/>
                                    <a:pt x="288" y="6"/>
                                    <a:pt x="288" y="6"/>
                                  </a:cubicBezTo>
                                  <a:lnTo>
                                    <a:pt x="288" y="6"/>
                                  </a:lnTo>
                                  <a:lnTo>
                                    <a:pt x="288" y="27"/>
                                  </a:lnTo>
                                  <a:cubicBezTo>
                                    <a:pt x="288" y="30"/>
                                    <a:pt x="286" y="32"/>
                                    <a:pt x="283" y="32"/>
                                  </a:cubicBezTo>
                                  <a:cubicBezTo>
                                    <a:pt x="283" y="32"/>
                                    <a:pt x="283" y="32"/>
                                    <a:pt x="283" y="32"/>
                                  </a:cubicBezTo>
                                  <a:lnTo>
                                    <a:pt x="283"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772" name="Freeform 8495"/>
                          <wps:cNvSpPr>
                            <a:spLocks noChangeAspect="1"/>
                          </wps:cNvSpPr>
                          <wps:spPr bwMode="auto">
                            <a:xfrm>
                              <a:off x="5774" y="15636"/>
                              <a:ext cx="56" cy="16"/>
                            </a:xfrm>
                            <a:custGeom>
                              <a:avLst/>
                              <a:gdLst>
                                <a:gd name="T0" fmla="*/ 0 w 112"/>
                                <a:gd name="T1" fmla="*/ 2 h 32"/>
                                <a:gd name="T2" fmla="*/ 2 w 112"/>
                                <a:gd name="T3" fmla="*/ 0 h 32"/>
                                <a:gd name="T4" fmla="*/ 2 w 112"/>
                                <a:gd name="T5" fmla="*/ 0 h 32"/>
                                <a:gd name="T6" fmla="*/ 2 w 112"/>
                                <a:gd name="T7" fmla="*/ 0 h 32"/>
                                <a:gd name="T8" fmla="*/ 27 w 112"/>
                                <a:gd name="T9" fmla="*/ 0 h 32"/>
                                <a:gd name="T10" fmla="*/ 27 w 112"/>
                                <a:gd name="T11" fmla="*/ 0 h 32"/>
                                <a:gd name="T12" fmla="*/ 28 w 112"/>
                                <a:gd name="T13" fmla="*/ 2 h 32"/>
                                <a:gd name="T14" fmla="*/ 28 w 112"/>
                                <a:gd name="T15" fmla="*/ 2 h 32"/>
                                <a:gd name="T16" fmla="*/ 28 w 112"/>
                                <a:gd name="T17" fmla="*/ 2 h 32"/>
                                <a:gd name="T18" fmla="*/ 28 w 112"/>
                                <a:gd name="T19" fmla="*/ 7 h 32"/>
                                <a:gd name="T20" fmla="*/ 28 w 112"/>
                                <a:gd name="T21" fmla="*/ 7 h 32"/>
                                <a:gd name="T22" fmla="*/ 27 w 112"/>
                                <a:gd name="T23" fmla="*/ 8 h 32"/>
                                <a:gd name="T24" fmla="*/ 27 w 112"/>
                                <a:gd name="T25" fmla="*/ 8 h 32"/>
                                <a:gd name="T26" fmla="*/ 27 w 112"/>
                                <a:gd name="T27" fmla="*/ 8 h 32"/>
                                <a:gd name="T28" fmla="*/ 2 w 112"/>
                                <a:gd name="T29" fmla="*/ 8 h 32"/>
                                <a:gd name="T30" fmla="*/ 2 w 112"/>
                                <a:gd name="T31" fmla="*/ 8 h 32"/>
                                <a:gd name="T32" fmla="*/ 0 w 112"/>
                                <a:gd name="T33" fmla="*/ 7 h 32"/>
                                <a:gd name="T34" fmla="*/ 0 w 112"/>
                                <a:gd name="T35" fmla="*/ 7 h 32"/>
                                <a:gd name="T36" fmla="*/ 0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0" y="6"/>
                                  </a:moveTo>
                                  <a:cubicBezTo>
                                    <a:pt x="0" y="3"/>
                                    <a:pt x="3" y="0"/>
                                    <a:pt x="6" y="0"/>
                                  </a:cubicBezTo>
                                  <a:cubicBezTo>
                                    <a:pt x="6" y="0"/>
                                    <a:pt x="6" y="0"/>
                                    <a:pt x="6" y="0"/>
                                  </a:cubicBezTo>
                                  <a:lnTo>
                                    <a:pt x="6" y="0"/>
                                  </a:lnTo>
                                  <a:lnTo>
                                    <a:pt x="107" y="0"/>
                                  </a:lnTo>
                                  <a:cubicBezTo>
                                    <a:pt x="110" y="0"/>
                                    <a:pt x="112" y="3"/>
                                    <a:pt x="112" y="6"/>
                                  </a:cubicBezTo>
                                  <a:cubicBezTo>
                                    <a:pt x="112" y="6"/>
                                    <a:pt x="112" y="6"/>
                                    <a:pt x="112" y="6"/>
                                  </a:cubicBezTo>
                                  <a:lnTo>
                                    <a:pt x="112" y="6"/>
                                  </a:lnTo>
                                  <a:lnTo>
                                    <a:pt x="112" y="27"/>
                                  </a:lnTo>
                                  <a:cubicBezTo>
                                    <a:pt x="112" y="30"/>
                                    <a:pt x="110" y="32"/>
                                    <a:pt x="107" y="32"/>
                                  </a:cubicBezTo>
                                  <a:cubicBezTo>
                                    <a:pt x="107" y="32"/>
                                    <a:pt x="107" y="32"/>
                                    <a:pt x="107" y="32"/>
                                  </a:cubicBezTo>
                                  <a:lnTo>
                                    <a:pt x="107" y="32"/>
                                  </a:lnTo>
                                  <a:lnTo>
                                    <a:pt x="6" y="32"/>
                                  </a:lnTo>
                                  <a:cubicBezTo>
                                    <a:pt x="3" y="32"/>
                                    <a:pt x="0" y="30"/>
                                    <a:pt x="0" y="27"/>
                                  </a:cubicBezTo>
                                  <a:cubicBezTo>
                                    <a:pt x="0" y="27"/>
                                    <a:pt x="0" y="27"/>
                                    <a:pt x="0" y="27"/>
                                  </a:cubicBezTo>
                                  <a:lnTo>
                                    <a:pt x="0"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773" name="Freeform 8496"/>
                          <wps:cNvSpPr>
                            <a:spLocks noChangeAspect="1"/>
                          </wps:cNvSpPr>
                          <wps:spPr bwMode="auto">
                            <a:xfrm>
                              <a:off x="5329" y="15556"/>
                              <a:ext cx="509" cy="8"/>
                            </a:xfrm>
                            <a:custGeom>
                              <a:avLst/>
                              <a:gdLst>
                                <a:gd name="T0" fmla="*/ 0 w 509"/>
                                <a:gd name="T1" fmla="*/ 0 h 8"/>
                                <a:gd name="T2" fmla="*/ 0 w 509"/>
                                <a:gd name="T3" fmla="*/ 0 h 8"/>
                                <a:gd name="T4" fmla="*/ 509 w 509"/>
                                <a:gd name="T5" fmla="*/ 0 h 8"/>
                                <a:gd name="T6" fmla="*/ 509 w 509"/>
                                <a:gd name="T7" fmla="*/ 0 h 8"/>
                                <a:gd name="T8" fmla="*/ 509 w 509"/>
                                <a:gd name="T9" fmla="*/ 8 h 8"/>
                                <a:gd name="T10" fmla="*/ 509 w 509"/>
                                <a:gd name="T11" fmla="*/ 8 h 8"/>
                                <a:gd name="T12" fmla="*/ 0 w 509"/>
                                <a:gd name="T13" fmla="*/ 8 h 8"/>
                                <a:gd name="T14" fmla="*/ 0 w 509"/>
                                <a:gd name="T15" fmla="*/ 8 h 8"/>
                                <a:gd name="T16" fmla="*/ 0 w 509"/>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9" h="8">
                                  <a:moveTo>
                                    <a:pt x="0" y="0"/>
                                  </a:moveTo>
                                  <a:lnTo>
                                    <a:pt x="0" y="0"/>
                                  </a:lnTo>
                                  <a:lnTo>
                                    <a:pt x="509" y="0"/>
                                  </a:lnTo>
                                  <a:lnTo>
                                    <a:pt x="509" y="8"/>
                                  </a:lnTo>
                                  <a:lnTo>
                                    <a:pt x="0" y="8"/>
                                  </a:lnTo>
                                  <a:lnTo>
                                    <a:pt x="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4" name="Freeform 8497"/>
                          <wps:cNvSpPr>
                            <a:spLocks noChangeAspect="1"/>
                          </wps:cNvSpPr>
                          <wps:spPr bwMode="auto">
                            <a:xfrm>
                              <a:off x="5615"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5" name="Freeform 8498"/>
                          <wps:cNvSpPr>
                            <a:spLocks noChangeAspect="1"/>
                          </wps:cNvSpPr>
                          <wps:spPr bwMode="auto">
                            <a:xfrm>
                              <a:off x="5440" y="15548"/>
                              <a:ext cx="80" cy="8"/>
                            </a:xfrm>
                            <a:custGeom>
                              <a:avLst/>
                              <a:gdLst>
                                <a:gd name="T0" fmla="*/ 0 w 80"/>
                                <a:gd name="T1" fmla="*/ 8 h 8"/>
                                <a:gd name="T2" fmla="*/ 4 w 80"/>
                                <a:gd name="T3" fmla="*/ 0 h 8"/>
                                <a:gd name="T4" fmla="*/ 76 w 80"/>
                                <a:gd name="T5" fmla="*/ 0 h 8"/>
                                <a:gd name="T6" fmla="*/ 80 w 80"/>
                                <a:gd name="T7" fmla="*/ 8 h 8"/>
                                <a:gd name="T8" fmla="*/ 0 w 80"/>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
                                  <a:moveTo>
                                    <a:pt x="0" y="8"/>
                                  </a:moveTo>
                                  <a:lnTo>
                                    <a:pt x="4" y="0"/>
                                  </a:lnTo>
                                  <a:lnTo>
                                    <a:pt x="76" y="0"/>
                                  </a:lnTo>
                                  <a:lnTo>
                                    <a:pt x="80" y="8"/>
                                  </a:lnTo>
                                  <a:lnTo>
                                    <a:pt x="0"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6" name="Rectangle 8499"/>
                          <wps:cNvSpPr>
                            <a:spLocks noChangeAspect="1" noChangeArrowheads="1"/>
                          </wps:cNvSpPr>
                          <wps:spPr bwMode="auto">
                            <a:xfrm>
                              <a:off x="5309" y="15664"/>
                              <a:ext cx="8" cy="8"/>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7" name="Rectangle 8500"/>
                          <wps:cNvSpPr>
                            <a:spLocks noChangeAspect="1" noChangeArrowheads="1"/>
                          </wps:cNvSpPr>
                          <wps:spPr bwMode="auto">
                            <a:xfrm>
                              <a:off x="5317"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8" name="Rectangle 8501"/>
                          <wps:cNvSpPr>
                            <a:spLocks noChangeAspect="1" noChangeArrowheads="1"/>
                          </wps:cNvSpPr>
                          <wps:spPr bwMode="auto">
                            <a:xfrm>
                              <a:off x="5734"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9" name="Rectangle 8502"/>
                          <wps:cNvSpPr>
                            <a:spLocks noChangeAspect="1" noChangeArrowheads="1"/>
                          </wps:cNvSpPr>
                          <wps:spPr bwMode="auto">
                            <a:xfrm>
                              <a:off x="5552" y="15660"/>
                              <a:ext cx="31"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0" name="Rectangle 8503"/>
                          <wps:cNvSpPr>
                            <a:spLocks noChangeAspect="1" noChangeArrowheads="1"/>
                          </wps:cNvSpPr>
                          <wps:spPr bwMode="auto">
                            <a:xfrm>
                              <a:off x="5361"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81" name="Picture 85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65"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6782" name="Freeform 8505"/>
                          <wps:cNvSpPr>
                            <a:spLocks noChangeAspect="1" noEditPoints="1"/>
                          </wps:cNvSpPr>
                          <wps:spPr bwMode="auto">
                            <a:xfrm>
                              <a:off x="5361"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783" name="Rectangle 8506"/>
                          <wps:cNvSpPr>
                            <a:spLocks noChangeAspect="1" noChangeArrowheads="1"/>
                          </wps:cNvSpPr>
                          <wps:spPr bwMode="auto">
                            <a:xfrm>
                              <a:off x="537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784" name="Freeform 8507"/>
                          <wps:cNvSpPr>
                            <a:spLocks noChangeAspect="1"/>
                          </wps:cNvSpPr>
                          <wps:spPr bwMode="auto">
                            <a:xfrm>
                              <a:off x="5389"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785" name="Freeform 8508"/>
                          <wps:cNvSpPr>
                            <a:spLocks noChangeAspect="1" noEditPoints="1"/>
                          </wps:cNvSpPr>
                          <wps:spPr bwMode="auto">
                            <a:xfrm>
                              <a:off x="5385"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786" name="Freeform 8509"/>
                          <wps:cNvSpPr>
                            <a:spLocks noChangeAspect="1"/>
                          </wps:cNvSpPr>
                          <wps:spPr bwMode="auto">
                            <a:xfrm>
                              <a:off x="5365"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787" name="Freeform 8510"/>
                          <wps:cNvSpPr>
                            <a:spLocks noChangeAspect="1" noEditPoints="1"/>
                          </wps:cNvSpPr>
                          <wps:spPr bwMode="auto">
                            <a:xfrm>
                              <a:off x="5361"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6788" name="Picture 85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56"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6789" name="Freeform 8512"/>
                          <wps:cNvSpPr>
                            <a:spLocks noChangeAspect="1" noEditPoints="1"/>
                          </wps:cNvSpPr>
                          <wps:spPr bwMode="auto">
                            <a:xfrm>
                              <a:off x="5552" y="15572"/>
                              <a:ext cx="39" cy="96"/>
                            </a:xfrm>
                            <a:custGeom>
                              <a:avLst/>
                              <a:gdLst>
                                <a:gd name="T0" fmla="*/ 0 w 80"/>
                                <a:gd name="T1" fmla="*/ 5 h 192"/>
                                <a:gd name="T2" fmla="*/ 0 w 80"/>
                                <a:gd name="T3" fmla="*/ 5 h 192"/>
                                <a:gd name="T4" fmla="*/ 1 w 80"/>
                                <a:gd name="T5" fmla="*/ 3 h 192"/>
                                <a:gd name="T6" fmla="*/ 2 w 80"/>
                                <a:gd name="T7" fmla="*/ 1 h 192"/>
                                <a:gd name="T8" fmla="*/ 4 w 80"/>
                                <a:gd name="T9" fmla="*/ 1 h 192"/>
                                <a:gd name="T10" fmla="*/ 4 w 80"/>
                                <a:gd name="T11" fmla="*/ 0 h 192"/>
                                <a:gd name="T12" fmla="*/ 15 w 80"/>
                                <a:gd name="T13" fmla="*/ 0 h 192"/>
                                <a:gd name="T14" fmla="*/ 16 w 80"/>
                                <a:gd name="T15" fmla="*/ 1 h 192"/>
                                <a:gd name="T16" fmla="*/ 18 w 80"/>
                                <a:gd name="T17" fmla="*/ 1 h 192"/>
                                <a:gd name="T18" fmla="*/ 19 w 80"/>
                                <a:gd name="T19" fmla="*/ 3 h 192"/>
                                <a:gd name="T20" fmla="*/ 19 w 80"/>
                                <a:gd name="T21" fmla="*/ 5 h 192"/>
                                <a:gd name="T22" fmla="*/ 19 w 80"/>
                                <a:gd name="T23" fmla="*/ 5 h 192"/>
                                <a:gd name="T24" fmla="*/ 19 w 80"/>
                                <a:gd name="T25" fmla="*/ 44 h 192"/>
                                <a:gd name="T26" fmla="*/ 19 w 80"/>
                                <a:gd name="T27" fmla="*/ 45 h 192"/>
                                <a:gd name="T28" fmla="*/ 16 w 80"/>
                                <a:gd name="T29" fmla="*/ 48 h 192"/>
                                <a:gd name="T30" fmla="*/ 15 w 80"/>
                                <a:gd name="T31" fmla="*/ 48 h 192"/>
                                <a:gd name="T32" fmla="*/ 4 w 80"/>
                                <a:gd name="T33" fmla="*/ 48 h 192"/>
                                <a:gd name="T34" fmla="*/ 4 w 80"/>
                                <a:gd name="T35" fmla="*/ 48 h 192"/>
                                <a:gd name="T36" fmla="*/ 2 w 80"/>
                                <a:gd name="T37" fmla="*/ 48 h 192"/>
                                <a:gd name="T38" fmla="*/ 1 w 80"/>
                                <a:gd name="T39" fmla="*/ 47 h 192"/>
                                <a:gd name="T40" fmla="*/ 0 w 80"/>
                                <a:gd name="T41" fmla="*/ 45 h 192"/>
                                <a:gd name="T42" fmla="*/ 0 w 80"/>
                                <a:gd name="T43" fmla="*/ 44 h 192"/>
                                <a:gd name="T44" fmla="*/ 0 w 80"/>
                                <a:gd name="T45" fmla="*/ 5 h 192"/>
                                <a:gd name="T46" fmla="*/ 4 w 80"/>
                                <a:gd name="T47" fmla="*/ 44 h 192"/>
                                <a:gd name="T48" fmla="*/ 4 w 80"/>
                                <a:gd name="T49" fmla="*/ 43 h 192"/>
                                <a:gd name="T50" fmla="*/ 4 w 80"/>
                                <a:gd name="T51" fmla="*/ 45 h 192"/>
                                <a:gd name="T52" fmla="*/ 3 w 80"/>
                                <a:gd name="T53" fmla="*/ 44 h 192"/>
                                <a:gd name="T54" fmla="*/ 5 w 80"/>
                                <a:gd name="T55" fmla="*/ 45 h 192"/>
                                <a:gd name="T56" fmla="*/ 4 w 80"/>
                                <a:gd name="T57" fmla="*/ 44 h 192"/>
                                <a:gd name="T58" fmla="*/ 15 w 80"/>
                                <a:gd name="T59" fmla="*/ 44 h 192"/>
                                <a:gd name="T60" fmla="*/ 14 w 80"/>
                                <a:gd name="T61" fmla="*/ 45 h 192"/>
                                <a:gd name="T62" fmla="*/ 16 w 80"/>
                                <a:gd name="T63" fmla="*/ 43 h 192"/>
                                <a:gd name="T64" fmla="*/ 15 w 80"/>
                                <a:gd name="T65" fmla="*/ 44 h 192"/>
                                <a:gd name="T66" fmla="*/ 15 w 80"/>
                                <a:gd name="T67" fmla="*/ 5 h 192"/>
                                <a:gd name="T68" fmla="*/ 16 w 80"/>
                                <a:gd name="T69" fmla="*/ 6 h 192"/>
                                <a:gd name="T70" fmla="*/ 15 w 80"/>
                                <a:gd name="T71" fmla="*/ 4 h 192"/>
                                <a:gd name="T72" fmla="*/ 16 w 80"/>
                                <a:gd name="T73" fmla="*/ 5 h 192"/>
                                <a:gd name="T74" fmla="*/ 14 w 80"/>
                                <a:gd name="T75" fmla="*/ 4 h 192"/>
                                <a:gd name="T76" fmla="*/ 15 w 80"/>
                                <a:gd name="T77" fmla="*/ 4 h 192"/>
                                <a:gd name="T78" fmla="*/ 4 w 80"/>
                                <a:gd name="T79" fmla="*/ 4 h 192"/>
                                <a:gd name="T80" fmla="*/ 5 w 80"/>
                                <a:gd name="T81" fmla="*/ 4 h 192"/>
                                <a:gd name="T82" fmla="*/ 3 w 80"/>
                                <a:gd name="T83" fmla="*/ 5 h 192"/>
                                <a:gd name="T84" fmla="*/ 4 w 80"/>
                                <a:gd name="T85" fmla="*/ 4 h 192"/>
                                <a:gd name="T86" fmla="*/ 4 w 80"/>
                                <a:gd name="T87" fmla="*/ 6 h 192"/>
                                <a:gd name="T88" fmla="*/ 4 w 80"/>
                                <a:gd name="T89" fmla="*/ 5 h 192"/>
                                <a:gd name="T90" fmla="*/ 4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0" y="19"/>
                                  </a:move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lose/>
                                  <a:moveTo>
                                    <a:pt x="16" y="174"/>
                                  </a:moveTo>
                                  <a:lnTo>
                                    <a:pt x="16" y="171"/>
                                  </a:lnTo>
                                  <a:lnTo>
                                    <a:pt x="19" y="178"/>
                                  </a:lnTo>
                                  <a:lnTo>
                                    <a:pt x="14" y="174"/>
                                  </a:lnTo>
                                  <a:lnTo>
                                    <a:pt x="22" y="177"/>
                                  </a:lnTo>
                                  <a:lnTo>
                                    <a:pt x="19" y="176"/>
                                  </a:lnTo>
                                  <a:lnTo>
                                    <a:pt x="62" y="176"/>
                                  </a:lnTo>
                                  <a:lnTo>
                                    <a:pt x="57" y="179"/>
                                  </a:lnTo>
                                  <a:lnTo>
                                    <a:pt x="67" y="169"/>
                                  </a:lnTo>
                                  <a:lnTo>
                                    <a:pt x="64" y="174"/>
                                  </a:lnTo>
                                  <a:lnTo>
                                    <a:pt x="64" y="19"/>
                                  </a:ln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790" name="Rectangle 8513"/>
                          <wps:cNvSpPr>
                            <a:spLocks noChangeAspect="1" noChangeArrowheads="1"/>
                          </wps:cNvSpPr>
                          <wps:spPr bwMode="auto">
                            <a:xfrm>
                              <a:off x="5568" y="15576"/>
                              <a:ext cx="7"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791" name="Freeform 8514"/>
                          <wps:cNvSpPr>
                            <a:spLocks noChangeAspect="1"/>
                          </wps:cNvSpPr>
                          <wps:spPr bwMode="auto">
                            <a:xfrm>
                              <a:off x="5571"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792" name="Freeform 8515"/>
                          <wps:cNvSpPr>
                            <a:spLocks noChangeAspect="1" noEditPoints="1"/>
                          </wps:cNvSpPr>
                          <wps:spPr bwMode="auto">
                            <a:xfrm>
                              <a:off x="5568" y="15580"/>
                              <a:ext cx="23" cy="56"/>
                            </a:xfrm>
                            <a:custGeom>
                              <a:avLst/>
                              <a:gdLst>
                                <a:gd name="T0" fmla="*/ 0 w 48"/>
                                <a:gd name="T1" fmla="*/ 4 h 112"/>
                                <a:gd name="T2" fmla="*/ 0 w 48"/>
                                <a:gd name="T3" fmla="*/ 3 h 112"/>
                                <a:gd name="T4" fmla="*/ 2 w 48"/>
                                <a:gd name="T5" fmla="*/ 1 h 112"/>
                                <a:gd name="T6" fmla="*/ 4 w 48"/>
                                <a:gd name="T7" fmla="*/ 0 h 112"/>
                                <a:gd name="T8" fmla="*/ 7 w 48"/>
                                <a:gd name="T9" fmla="*/ 0 h 112"/>
                                <a:gd name="T10" fmla="*/ 9 w 48"/>
                                <a:gd name="T11" fmla="*/ 1 h 112"/>
                                <a:gd name="T12" fmla="*/ 11 w 48"/>
                                <a:gd name="T13" fmla="*/ 3 h 112"/>
                                <a:gd name="T14" fmla="*/ 11 w 48"/>
                                <a:gd name="T15" fmla="*/ 4 h 112"/>
                                <a:gd name="T16" fmla="*/ 11 w 48"/>
                                <a:gd name="T17" fmla="*/ 24 h 112"/>
                                <a:gd name="T18" fmla="*/ 11 w 48"/>
                                <a:gd name="T19" fmla="*/ 26 h 112"/>
                                <a:gd name="T20" fmla="*/ 9 w 48"/>
                                <a:gd name="T21" fmla="*/ 28 h 112"/>
                                <a:gd name="T22" fmla="*/ 7 w 48"/>
                                <a:gd name="T23" fmla="*/ 28 h 112"/>
                                <a:gd name="T24" fmla="*/ 4 w 48"/>
                                <a:gd name="T25" fmla="*/ 28 h 112"/>
                                <a:gd name="T26" fmla="*/ 2 w 48"/>
                                <a:gd name="T27" fmla="*/ 28 h 112"/>
                                <a:gd name="T28" fmla="*/ 0 w 48"/>
                                <a:gd name="T29" fmla="*/ 26 h 112"/>
                                <a:gd name="T30" fmla="*/ 0 w 48"/>
                                <a:gd name="T31" fmla="*/ 24 h 112"/>
                                <a:gd name="T32" fmla="*/ 0 w 48"/>
                                <a:gd name="T33" fmla="*/ 4 h 112"/>
                                <a:gd name="T34" fmla="*/ 4 w 48"/>
                                <a:gd name="T35" fmla="*/ 24 h 112"/>
                                <a:gd name="T36" fmla="*/ 3 w 48"/>
                                <a:gd name="T37" fmla="*/ 23 h 112"/>
                                <a:gd name="T38" fmla="*/ 5 w 48"/>
                                <a:gd name="T39" fmla="*/ 25 h 112"/>
                                <a:gd name="T40" fmla="*/ 4 w 48"/>
                                <a:gd name="T41" fmla="*/ 24 h 112"/>
                                <a:gd name="T42" fmla="*/ 7 w 48"/>
                                <a:gd name="T43" fmla="*/ 24 h 112"/>
                                <a:gd name="T44" fmla="*/ 6 w 48"/>
                                <a:gd name="T45" fmla="*/ 25 h 112"/>
                                <a:gd name="T46" fmla="*/ 8 w 48"/>
                                <a:gd name="T47" fmla="*/ 23 h 112"/>
                                <a:gd name="T48" fmla="*/ 7 w 48"/>
                                <a:gd name="T49" fmla="*/ 24 h 112"/>
                                <a:gd name="T50" fmla="*/ 7 w 48"/>
                                <a:gd name="T51" fmla="*/ 4 h 112"/>
                                <a:gd name="T52" fmla="*/ 8 w 48"/>
                                <a:gd name="T53" fmla="*/ 6 h 112"/>
                                <a:gd name="T54" fmla="*/ 6 w 48"/>
                                <a:gd name="T55" fmla="*/ 4 h 112"/>
                                <a:gd name="T56" fmla="*/ 7 w 48"/>
                                <a:gd name="T57" fmla="*/ 4 h 112"/>
                                <a:gd name="T58" fmla="*/ 4 w 48"/>
                                <a:gd name="T59" fmla="*/ 4 h 112"/>
                                <a:gd name="T60" fmla="*/ 5 w 48"/>
                                <a:gd name="T61" fmla="*/ 4 h 112"/>
                                <a:gd name="T62" fmla="*/ 3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793" name="Freeform 8516"/>
                          <wps:cNvSpPr>
                            <a:spLocks noChangeAspect="1"/>
                          </wps:cNvSpPr>
                          <wps:spPr bwMode="auto">
                            <a:xfrm>
                              <a:off x="555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794" name="Freeform 8517"/>
                          <wps:cNvSpPr>
                            <a:spLocks noChangeAspect="1" noEditPoints="1"/>
                          </wps:cNvSpPr>
                          <wps:spPr bwMode="auto">
                            <a:xfrm>
                              <a:off x="555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6795" name="Picture 85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38"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6796" name="Freeform 8519"/>
                          <wps:cNvSpPr>
                            <a:spLocks noChangeAspect="1" noEditPoints="1"/>
                          </wps:cNvSpPr>
                          <wps:spPr bwMode="auto">
                            <a:xfrm>
                              <a:off x="5734" y="15572"/>
                              <a:ext cx="48" cy="96"/>
                            </a:xfrm>
                            <a:custGeom>
                              <a:avLst/>
                              <a:gdLst>
                                <a:gd name="T0" fmla="*/ 0 w 96"/>
                                <a:gd name="T1" fmla="*/ 6 h 192"/>
                                <a:gd name="T2" fmla="*/ 1 w 96"/>
                                <a:gd name="T3" fmla="*/ 5 h 192"/>
                                <a:gd name="T4" fmla="*/ 2 w 96"/>
                                <a:gd name="T5" fmla="*/ 3 h 192"/>
                                <a:gd name="T6" fmla="*/ 3 w 96"/>
                                <a:gd name="T7" fmla="*/ 2 h 192"/>
                                <a:gd name="T8" fmla="*/ 5 w 96"/>
                                <a:gd name="T9" fmla="*/ 1 h 192"/>
                                <a:gd name="T10" fmla="*/ 6 w 96"/>
                                <a:gd name="T11" fmla="*/ 0 h 192"/>
                                <a:gd name="T12" fmla="*/ 19 w 96"/>
                                <a:gd name="T13" fmla="*/ 0 h 192"/>
                                <a:gd name="T14" fmla="*/ 20 w 96"/>
                                <a:gd name="T15" fmla="*/ 1 h 192"/>
                                <a:gd name="T16" fmla="*/ 22 w 96"/>
                                <a:gd name="T17" fmla="*/ 2 h 192"/>
                                <a:gd name="T18" fmla="*/ 23 w 96"/>
                                <a:gd name="T19" fmla="*/ 3 h 192"/>
                                <a:gd name="T20" fmla="*/ 24 w 96"/>
                                <a:gd name="T21" fmla="*/ 5 h 192"/>
                                <a:gd name="T22" fmla="*/ 24 w 96"/>
                                <a:gd name="T23" fmla="*/ 6 h 192"/>
                                <a:gd name="T24" fmla="*/ 24 w 96"/>
                                <a:gd name="T25" fmla="*/ 43 h 192"/>
                                <a:gd name="T26" fmla="*/ 24 w 96"/>
                                <a:gd name="T27" fmla="*/ 44 h 192"/>
                                <a:gd name="T28" fmla="*/ 23 w 96"/>
                                <a:gd name="T29" fmla="*/ 46 h 192"/>
                                <a:gd name="T30" fmla="*/ 22 w 96"/>
                                <a:gd name="T31" fmla="*/ 47 h 192"/>
                                <a:gd name="T32" fmla="*/ 20 w 96"/>
                                <a:gd name="T33" fmla="*/ 48 h 192"/>
                                <a:gd name="T34" fmla="*/ 19 w 96"/>
                                <a:gd name="T35" fmla="*/ 48 h 192"/>
                                <a:gd name="T36" fmla="*/ 6 w 96"/>
                                <a:gd name="T37" fmla="*/ 48 h 192"/>
                                <a:gd name="T38" fmla="*/ 5 w 96"/>
                                <a:gd name="T39" fmla="*/ 48 h 192"/>
                                <a:gd name="T40" fmla="*/ 3 w 96"/>
                                <a:gd name="T41" fmla="*/ 47 h 192"/>
                                <a:gd name="T42" fmla="*/ 2 w 96"/>
                                <a:gd name="T43" fmla="*/ 46 h 192"/>
                                <a:gd name="T44" fmla="*/ 1 w 96"/>
                                <a:gd name="T45" fmla="*/ 44 h 192"/>
                                <a:gd name="T46" fmla="*/ 0 w 96"/>
                                <a:gd name="T47" fmla="*/ 43 h 192"/>
                                <a:gd name="T48" fmla="*/ 0 w 96"/>
                                <a:gd name="T49" fmla="*/ 6 h 192"/>
                                <a:gd name="T50" fmla="*/ 4 w 96"/>
                                <a:gd name="T51" fmla="*/ 43 h 192"/>
                                <a:gd name="T52" fmla="*/ 4 w 96"/>
                                <a:gd name="T53" fmla="*/ 42 h 192"/>
                                <a:gd name="T54" fmla="*/ 5 w 96"/>
                                <a:gd name="T55" fmla="*/ 45 h 192"/>
                                <a:gd name="T56" fmla="*/ 4 w 96"/>
                                <a:gd name="T57" fmla="*/ 44 h 192"/>
                                <a:gd name="T58" fmla="*/ 7 w 96"/>
                                <a:gd name="T59" fmla="*/ 45 h 192"/>
                                <a:gd name="T60" fmla="*/ 6 w 96"/>
                                <a:gd name="T61" fmla="*/ 44 h 192"/>
                                <a:gd name="T62" fmla="*/ 19 w 96"/>
                                <a:gd name="T63" fmla="*/ 44 h 192"/>
                                <a:gd name="T64" fmla="*/ 18 w 96"/>
                                <a:gd name="T65" fmla="*/ 45 h 192"/>
                                <a:gd name="T66" fmla="*/ 21 w 96"/>
                                <a:gd name="T67" fmla="*/ 44 h 192"/>
                                <a:gd name="T68" fmla="*/ 20 w 96"/>
                                <a:gd name="T69" fmla="*/ 45 h 192"/>
                                <a:gd name="T70" fmla="*/ 21 w 96"/>
                                <a:gd name="T71" fmla="*/ 42 h 192"/>
                                <a:gd name="T72" fmla="*/ 20 w 96"/>
                                <a:gd name="T73" fmla="*/ 43 h 192"/>
                                <a:gd name="T74" fmla="*/ 20 w 96"/>
                                <a:gd name="T75" fmla="*/ 6 h 192"/>
                                <a:gd name="T76" fmla="*/ 21 w 96"/>
                                <a:gd name="T77" fmla="*/ 7 h 192"/>
                                <a:gd name="T78" fmla="*/ 20 w 96"/>
                                <a:gd name="T79" fmla="*/ 4 h 192"/>
                                <a:gd name="T80" fmla="*/ 21 w 96"/>
                                <a:gd name="T81" fmla="*/ 5 h 192"/>
                                <a:gd name="T82" fmla="*/ 18 w 96"/>
                                <a:gd name="T83" fmla="*/ 4 h 192"/>
                                <a:gd name="T84" fmla="*/ 19 w 96"/>
                                <a:gd name="T85" fmla="*/ 4 h 192"/>
                                <a:gd name="T86" fmla="*/ 6 w 96"/>
                                <a:gd name="T87" fmla="*/ 4 h 192"/>
                                <a:gd name="T88" fmla="*/ 7 w 96"/>
                                <a:gd name="T89" fmla="*/ 4 h 192"/>
                                <a:gd name="T90" fmla="*/ 4 w 96"/>
                                <a:gd name="T91" fmla="*/ 5 h 192"/>
                                <a:gd name="T92" fmla="*/ 5 w 96"/>
                                <a:gd name="T93" fmla="*/ 4 h 192"/>
                                <a:gd name="T94" fmla="*/ 4 w 96"/>
                                <a:gd name="T95" fmla="*/ 7 h 192"/>
                                <a:gd name="T96" fmla="*/ 4 w 96"/>
                                <a:gd name="T97" fmla="*/ 6 h 192"/>
                                <a:gd name="T98" fmla="*/ 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0" y="22"/>
                                  </a:move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lose/>
                                  <a:moveTo>
                                    <a:pt x="16" y="171"/>
                                  </a:move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797" name="Rectangle 8520"/>
                          <wps:cNvSpPr>
                            <a:spLocks noChangeAspect="1" noChangeArrowheads="1"/>
                          </wps:cNvSpPr>
                          <wps:spPr bwMode="auto">
                            <a:xfrm>
                              <a:off x="5758"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798" name="Freeform 8521"/>
                          <wps:cNvSpPr>
                            <a:spLocks noChangeAspect="1"/>
                          </wps:cNvSpPr>
                          <wps:spPr bwMode="auto">
                            <a:xfrm>
                              <a:off x="5762" y="15584"/>
                              <a:ext cx="16" cy="48"/>
                            </a:xfrm>
                            <a:custGeom>
                              <a:avLst/>
                              <a:gdLst>
                                <a:gd name="T0" fmla="*/ 0 w 32"/>
                                <a:gd name="T1" fmla="*/ 2 h 96"/>
                                <a:gd name="T2" fmla="*/ 2 w 32"/>
                                <a:gd name="T3" fmla="*/ 0 h 96"/>
                                <a:gd name="T4" fmla="*/ 2 w 32"/>
                                <a:gd name="T5" fmla="*/ 0 h 96"/>
                                <a:gd name="T6" fmla="*/ 2 w 32"/>
                                <a:gd name="T7" fmla="*/ 0 h 96"/>
                                <a:gd name="T8" fmla="*/ 6 w 32"/>
                                <a:gd name="T9" fmla="*/ 0 h 96"/>
                                <a:gd name="T10" fmla="*/ 6 w 32"/>
                                <a:gd name="T11" fmla="*/ 0 h 96"/>
                                <a:gd name="T12" fmla="*/ 8 w 32"/>
                                <a:gd name="T13" fmla="*/ 2 h 96"/>
                                <a:gd name="T14" fmla="*/ 8 w 32"/>
                                <a:gd name="T15" fmla="*/ 2 h 96"/>
                                <a:gd name="T16" fmla="*/ 8 w 32"/>
                                <a:gd name="T17" fmla="*/ 2 h 96"/>
                                <a:gd name="T18" fmla="*/ 8 w 32"/>
                                <a:gd name="T19" fmla="*/ 22 h 96"/>
                                <a:gd name="T20" fmla="*/ 8 w 32"/>
                                <a:gd name="T21" fmla="*/ 22 h 96"/>
                                <a:gd name="T22" fmla="*/ 6 w 32"/>
                                <a:gd name="T23" fmla="*/ 24 h 96"/>
                                <a:gd name="T24" fmla="*/ 6 w 32"/>
                                <a:gd name="T25" fmla="*/ 24 h 96"/>
                                <a:gd name="T26" fmla="*/ 6 w 32"/>
                                <a:gd name="T27" fmla="*/ 24 h 96"/>
                                <a:gd name="T28" fmla="*/ 2 w 32"/>
                                <a:gd name="T29" fmla="*/ 24 h 96"/>
                                <a:gd name="T30" fmla="*/ 2 w 32"/>
                                <a:gd name="T31" fmla="*/ 24 h 96"/>
                                <a:gd name="T32" fmla="*/ 0 w 32"/>
                                <a:gd name="T33" fmla="*/ 22 h 96"/>
                                <a:gd name="T34" fmla="*/ 0 w 32"/>
                                <a:gd name="T35" fmla="*/ 22 h 96"/>
                                <a:gd name="T36" fmla="*/ 0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0" y="8"/>
                                  </a:moveTo>
                                  <a:cubicBezTo>
                                    <a:pt x="0" y="4"/>
                                    <a:pt x="4" y="0"/>
                                    <a:pt x="8" y="0"/>
                                  </a:cubicBezTo>
                                  <a:cubicBezTo>
                                    <a:pt x="8" y="0"/>
                                    <a:pt x="8" y="0"/>
                                    <a:pt x="8" y="0"/>
                                  </a:cubicBezTo>
                                  <a:lnTo>
                                    <a:pt x="8" y="0"/>
                                  </a:lnTo>
                                  <a:lnTo>
                                    <a:pt x="24" y="0"/>
                                  </a:lnTo>
                                  <a:cubicBezTo>
                                    <a:pt x="29" y="0"/>
                                    <a:pt x="32" y="4"/>
                                    <a:pt x="32" y="8"/>
                                  </a:cubicBezTo>
                                  <a:cubicBezTo>
                                    <a:pt x="32" y="8"/>
                                    <a:pt x="32" y="8"/>
                                    <a:pt x="32" y="8"/>
                                  </a:cubicBezTo>
                                  <a:lnTo>
                                    <a:pt x="32" y="8"/>
                                  </a:lnTo>
                                  <a:lnTo>
                                    <a:pt x="32" y="88"/>
                                  </a:lnTo>
                                  <a:cubicBezTo>
                                    <a:pt x="32" y="93"/>
                                    <a:pt x="29" y="96"/>
                                    <a:pt x="24" y="96"/>
                                  </a:cubicBezTo>
                                  <a:cubicBezTo>
                                    <a:pt x="24" y="96"/>
                                    <a:pt x="24" y="96"/>
                                    <a:pt x="24" y="96"/>
                                  </a:cubicBezTo>
                                  <a:lnTo>
                                    <a:pt x="24" y="96"/>
                                  </a:lnTo>
                                  <a:lnTo>
                                    <a:pt x="8" y="96"/>
                                  </a:lnTo>
                                  <a:cubicBezTo>
                                    <a:pt x="4" y="96"/>
                                    <a:pt x="0" y="93"/>
                                    <a:pt x="0" y="88"/>
                                  </a:cubicBezTo>
                                  <a:cubicBezTo>
                                    <a:pt x="0" y="88"/>
                                    <a:pt x="0" y="88"/>
                                    <a:pt x="0" y="88"/>
                                  </a:cubicBezTo>
                                  <a:lnTo>
                                    <a:pt x="0"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799" name="Freeform 8522"/>
                          <wps:cNvSpPr>
                            <a:spLocks noChangeAspect="1" noEditPoints="1"/>
                          </wps:cNvSpPr>
                          <wps:spPr bwMode="auto">
                            <a:xfrm>
                              <a:off x="5758" y="15580"/>
                              <a:ext cx="24" cy="56"/>
                            </a:xfrm>
                            <a:custGeom>
                              <a:avLst/>
                              <a:gdLst>
                                <a:gd name="T0" fmla="*/ 0 w 48"/>
                                <a:gd name="T1" fmla="*/ 4 h 112"/>
                                <a:gd name="T2" fmla="*/ 1 w 48"/>
                                <a:gd name="T3" fmla="*/ 3 h 112"/>
                                <a:gd name="T4" fmla="*/ 3 w 48"/>
                                <a:gd name="T5" fmla="*/ 1 h 112"/>
                                <a:gd name="T6" fmla="*/ 4 w 48"/>
                                <a:gd name="T7" fmla="*/ 0 h 112"/>
                                <a:gd name="T8" fmla="*/ 8 w 48"/>
                                <a:gd name="T9" fmla="*/ 0 h 112"/>
                                <a:gd name="T10" fmla="*/ 10 w 48"/>
                                <a:gd name="T11" fmla="*/ 1 h 112"/>
                                <a:gd name="T12" fmla="*/ 12 w 48"/>
                                <a:gd name="T13" fmla="*/ 3 h 112"/>
                                <a:gd name="T14" fmla="*/ 12 w 48"/>
                                <a:gd name="T15" fmla="*/ 4 h 112"/>
                                <a:gd name="T16" fmla="*/ 12 w 48"/>
                                <a:gd name="T17" fmla="*/ 24 h 112"/>
                                <a:gd name="T18" fmla="*/ 12 w 48"/>
                                <a:gd name="T19" fmla="*/ 26 h 112"/>
                                <a:gd name="T20" fmla="*/ 10 w 48"/>
                                <a:gd name="T21" fmla="*/ 28 h 112"/>
                                <a:gd name="T22" fmla="*/ 8 w 48"/>
                                <a:gd name="T23" fmla="*/ 28 h 112"/>
                                <a:gd name="T24" fmla="*/ 4 w 48"/>
                                <a:gd name="T25" fmla="*/ 28 h 112"/>
                                <a:gd name="T26" fmla="*/ 3 w 48"/>
                                <a:gd name="T27" fmla="*/ 28 h 112"/>
                                <a:gd name="T28" fmla="*/ 1 w 48"/>
                                <a:gd name="T29" fmla="*/ 26 h 112"/>
                                <a:gd name="T30" fmla="*/ 0 w 48"/>
                                <a:gd name="T31" fmla="*/ 24 h 112"/>
                                <a:gd name="T32" fmla="*/ 0 w 48"/>
                                <a:gd name="T33" fmla="*/ 4 h 112"/>
                                <a:gd name="T34" fmla="*/ 4 w 48"/>
                                <a:gd name="T35" fmla="*/ 24 h 112"/>
                                <a:gd name="T36" fmla="*/ 4 w 48"/>
                                <a:gd name="T37" fmla="*/ 23 h 112"/>
                                <a:gd name="T38" fmla="*/ 6 w 48"/>
                                <a:gd name="T39" fmla="*/ 25 h 112"/>
                                <a:gd name="T40" fmla="*/ 4 w 48"/>
                                <a:gd name="T41" fmla="*/ 24 h 112"/>
                                <a:gd name="T42" fmla="*/ 8 w 48"/>
                                <a:gd name="T43" fmla="*/ 24 h 112"/>
                                <a:gd name="T44" fmla="*/ 7 w 48"/>
                                <a:gd name="T45" fmla="*/ 25 h 112"/>
                                <a:gd name="T46" fmla="*/ 9 w 48"/>
                                <a:gd name="T47" fmla="*/ 23 h 112"/>
                                <a:gd name="T48" fmla="*/ 8 w 48"/>
                                <a:gd name="T49" fmla="*/ 24 h 112"/>
                                <a:gd name="T50" fmla="*/ 8 w 48"/>
                                <a:gd name="T51" fmla="*/ 4 h 112"/>
                                <a:gd name="T52" fmla="*/ 9 w 48"/>
                                <a:gd name="T53" fmla="*/ 6 h 112"/>
                                <a:gd name="T54" fmla="*/ 7 w 48"/>
                                <a:gd name="T55" fmla="*/ 4 h 112"/>
                                <a:gd name="T56" fmla="*/ 8 w 48"/>
                                <a:gd name="T57" fmla="*/ 4 h 112"/>
                                <a:gd name="T58" fmla="*/ 4 w 48"/>
                                <a:gd name="T59" fmla="*/ 4 h 112"/>
                                <a:gd name="T60" fmla="*/ 6 w 48"/>
                                <a:gd name="T61" fmla="*/ 4 h 112"/>
                                <a:gd name="T62" fmla="*/ 4 w 48"/>
                                <a:gd name="T63" fmla="*/ 6 h 112"/>
                                <a:gd name="T64" fmla="*/ 4 w 48"/>
                                <a:gd name="T65" fmla="*/ 4 h 112"/>
                                <a:gd name="T66" fmla="*/ 4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0" y="16"/>
                                  </a:move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lose/>
                                  <a:moveTo>
                                    <a:pt x="16" y="96"/>
                                  </a:moveTo>
                                  <a:lnTo>
                                    <a:pt x="14" y="91"/>
                                  </a:lnTo>
                                  <a:lnTo>
                                    <a:pt x="22" y="99"/>
                                  </a:lnTo>
                                  <a:lnTo>
                                    <a:pt x="16" y="96"/>
                                  </a:lnTo>
                                  <a:lnTo>
                                    <a:pt x="32" y="96"/>
                                  </a:lnTo>
                                  <a:lnTo>
                                    <a:pt x="27" y="99"/>
                                  </a:lnTo>
                                  <a:lnTo>
                                    <a:pt x="35" y="91"/>
                                  </a:lnTo>
                                  <a:lnTo>
                                    <a:pt x="32" y="96"/>
                                  </a:lnTo>
                                  <a:lnTo>
                                    <a:pt x="32" y="16"/>
                                  </a:lnTo>
                                  <a:lnTo>
                                    <a:pt x="35" y="22"/>
                                  </a:lnTo>
                                  <a:lnTo>
                                    <a:pt x="27" y="14"/>
                                  </a:lnTo>
                                  <a:lnTo>
                                    <a:pt x="32" y="16"/>
                                  </a:lnTo>
                                  <a:lnTo>
                                    <a:pt x="16" y="16"/>
                                  </a:lnTo>
                                  <a:lnTo>
                                    <a:pt x="22" y="14"/>
                                  </a:lnTo>
                                  <a:lnTo>
                                    <a:pt x="14" y="22"/>
                                  </a:lnTo>
                                  <a:lnTo>
                                    <a:pt x="16" y="16"/>
                                  </a:lnTo>
                                  <a:lnTo>
                                    <a:pt x="16"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800" name="Freeform 8523"/>
                          <wps:cNvSpPr>
                            <a:spLocks noChangeAspect="1"/>
                          </wps:cNvSpPr>
                          <wps:spPr bwMode="auto">
                            <a:xfrm>
                              <a:off x="5746" y="15584"/>
                              <a:ext cx="8" cy="48"/>
                            </a:xfrm>
                            <a:custGeom>
                              <a:avLst/>
                              <a:gdLst>
                                <a:gd name="T0" fmla="*/ 0 w 16"/>
                                <a:gd name="T1" fmla="*/ 1 h 96"/>
                                <a:gd name="T2" fmla="*/ 1 w 16"/>
                                <a:gd name="T3" fmla="*/ 0 h 96"/>
                                <a:gd name="T4" fmla="*/ 1 w 16"/>
                                <a:gd name="T5" fmla="*/ 0 h 96"/>
                                <a:gd name="T6" fmla="*/ 1 w 16"/>
                                <a:gd name="T7" fmla="*/ 0 h 96"/>
                                <a:gd name="T8" fmla="*/ 3 w 16"/>
                                <a:gd name="T9" fmla="*/ 0 h 96"/>
                                <a:gd name="T10" fmla="*/ 3 w 16"/>
                                <a:gd name="T11" fmla="*/ 0 h 96"/>
                                <a:gd name="T12" fmla="*/ 4 w 16"/>
                                <a:gd name="T13" fmla="*/ 1 h 96"/>
                                <a:gd name="T14" fmla="*/ 4 w 16"/>
                                <a:gd name="T15" fmla="*/ 1 h 96"/>
                                <a:gd name="T16" fmla="*/ 4 w 16"/>
                                <a:gd name="T17" fmla="*/ 1 h 96"/>
                                <a:gd name="T18" fmla="*/ 4 w 16"/>
                                <a:gd name="T19" fmla="*/ 23 h 96"/>
                                <a:gd name="T20" fmla="*/ 4 w 16"/>
                                <a:gd name="T21" fmla="*/ 23 h 96"/>
                                <a:gd name="T22" fmla="*/ 3 w 16"/>
                                <a:gd name="T23" fmla="*/ 24 h 96"/>
                                <a:gd name="T24" fmla="*/ 3 w 16"/>
                                <a:gd name="T25" fmla="*/ 24 h 96"/>
                                <a:gd name="T26" fmla="*/ 3 w 16"/>
                                <a:gd name="T27" fmla="*/ 24 h 96"/>
                                <a:gd name="T28" fmla="*/ 1 w 16"/>
                                <a:gd name="T29" fmla="*/ 24 h 96"/>
                                <a:gd name="T30" fmla="*/ 1 w 16"/>
                                <a:gd name="T31" fmla="*/ 24 h 96"/>
                                <a:gd name="T32" fmla="*/ 0 w 16"/>
                                <a:gd name="T33" fmla="*/ 23 h 96"/>
                                <a:gd name="T34" fmla="*/ 0 w 16"/>
                                <a:gd name="T35" fmla="*/ 23 h 96"/>
                                <a:gd name="T36" fmla="*/ 0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0" y="4"/>
                                  </a:moveTo>
                                  <a:cubicBezTo>
                                    <a:pt x="0" y="2"/>
                                    <a:pt x="2" y="0"/>
                                    <a:pt x="4" y="0"/>
                                  </a:cubicBezTo>
                                  <a:cubicBezTo>
                                    <a:pt x="4" y="0"/>
                                    <a:pt x="4" y="0"/>
                                    <a:pt x="4" y="0"/>
                                  </a:cubicBezTo>
                                  <a:lnTo>
                                    <a:pt x="4" y="0"/>
                                  </a:lnTo>
                                  <a:lnTo>
                                    <a:pt x="12" y="0"/>
                                  </a:lnTo>
                                  <a:cubicBezTo>
                                    <a:pt x="15" y="0"/>
                                    <a:pt x="16" y="2"/>
                                    <a:pt x="16" y="4"/>
                                  </a:cubicBezTo>
                                  <a:cubicBezTo>
                                    <a:pt x="16" y="4"/>
                                    <a:pt x="16" y="4"/>
                                    <a:pt x="16" y="4"/>
                                  </a:cubicBezTo>
                                  <a:lnTo>
                                    <a:pt x="16" y="4"/>
                                  </a:lnTo>
                                  <a:lnTo>
                                    <a:pt x="16" y="92"/>
                                  </a:lnTo>
                                  <a:cubicBezTo>
                                    <a:pt x="16" y="95"/>
                                    <a:pt x="15" y="96"/>
                                    <a:pt x="12" y="96"/>
                                  </a:cubicBezTo>
                                  <a:cubicBezTo>
                                    <a:pt x="12" y="96"/>
                                    <a:pt x="12" y="96"/>
                                    <a:pt x="12" y="96"/>
                                  </a:cubicBezTo>
                                  <a:lnTo>
                                    <a:pt x="12" y="96"/>
                                  </a:lnTo>
                                  <a:lnTo>
                                    <a:pt x="4" y="96"/>
                                  </a:lnTo>
                                  <a:cubicBezTo>
                                    <a:pt x="2" y="96"/>
                                    <a:pt x="0" y="95"/>
                                    <a:pt x="0" y="92"/>
                                  </a:cubicBezTo>
                                  <a:cubicBezTo>
                                    <a:pt x="0" y="92"/>
                                    <a:pt x="0" y="92"/>
                                    <a:pt x="0" y="92"/>
                                  </a:cubicBezTo>
                                  <a:lnTo>
                                    <a:pt x="0"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01" name="Freeform 8524"/>
                          <wps:cNvSpPr>
                            <a:spLocks noChangeAspect="1" noEditPoints="1"/>
                          </wps:cNvSpPr>
                          <wps:spPr bwMode="auto">
                            <a:xfrm>
                              <a:off x="5742" y="15580"/>
                              <a:ext cx="16" cy="56"/>
                            </a:xfrm>
                            <a:custGeom>
                              <a:avLst/>
                              <a:gdLst>
                                <a:gd name="T0" fmla="*/ 0 w 32"/>
                                <a:gd name="T1" fmla="*/ 3 h 112"/>
                                <a:gd name="T2" fmla="*/ 1 w 32"/>
                                <a:gd name="T3" fmla="*/ 2 h 112"/>
                                <a:gd name="T4" fmla="*/ 2 w 32"/>
                                <a:gd name="T5" fmla="*/ 1 h 112"/>
                                <a:gd name="T6" fmla="*/ 3 w 32"/>
                                <a:gd name="T7" fmla="*/ 0 h 112"/>
                                <a:gd name="T8" fmla="*/ 5 w 32"/>
                                <a:gd name="T9" fmla="*/ 0 h 112"/>
                                <a:gd name="T10" fmla="*/ 7 w 32"/>
                                <a:gd name="T11" fmla="*/ 1 h 112"/>
                                <a:gd name="T12" fmla="*/ 8 w 32"/>
                                <a:gd name="T13" fmla="*/ 2 h 112"/>
                                <a:gd name="T14" fmla="*/ 8 w 32"/>
                                <a:gd name="T15" fmla="*/ 3 h 112"/>
                                <a:gd name="T16" fmla="*/ 8 w 32"/>
                                <a:gd name="T17" fmla="*/ 25 h 112"/>
                                <a:gd name="T18" fmla="*/ 8 w 32"/>
                                <a:gd name="T19" fmla="*/ 27 h 112"/>
                                <a:gd name="T20" fmla="*/ 7 w 32"/>
                                <a:gd name="T21" fmla="*/ 28 h 112"/>
                                <a:gd name="T22" fmla="*/ 5 w 32"/>
                                <a:gd name="T23" fmla="*/ 28 h 112"/>
                                <a:gd name="T24" fmla="*/ 3 w 32"/>
                                <a:gd name="T25" fmla="*/ 28 h 112"/>
                                <a:gd name="T26" fmla="*/ 2 w 32"/>
                                <a:gd name="T27" fmla="*/ 28 h 112"/>
                                <a:gd name="T28" fmla="*/ 1 w 32"/>
                                <a:gd name="T29" fmla="*/ 27 h 112"/>
                                <a:gd name="T30" fmla="*/ 0 w 32"/>
                                <a:gd name="T31" fmla="*/ 25 h 112"/>
                                <a:gd name="T32" fmla="*/ 0 w 32"/>
                                <a:gd name="T33" fmla="*/ 3 h 112"/>
                                <a:gd name="T34" fmla="*/ 4 w 32"/>
                                <a:gd name="T35" fmla="*/ 25 h 112"/>
                                <a:gd name="T36" fmla="*/ 4 w 32"/>
                                <a:gd name="T37" fmla="*/ 24 h 112"/>
                                <a:gd name="T38" fmla="*/ 5 w 32"/>
                                <a:gd name="T39" fmla="*/ 25 h 112"/>
                                <a:gd name="T40" fmla="*/ 3 w 32"/>
                                <a:gd name="T41" fmla="*/ 24 h 112"/>
                                <a:gd name="T42" fmla="*/ 5 w 32"/>
                                <a:gd name="T43" fmla="*/ 24 h 112"/>
                                <a:gd name="T44" fmla="*/ 4 w 32"/>
                                <a:gd name="T45" fmla="*/ 25 h 112"/>
                                <a:gd name="T46" fmla="*/ 5 w 32"/>
                                <a:gd name="T47" fmla="*/ 24 h 112"/>
                                <a:gd name="T48" fmla="*/ 4 w 32"/>
                                <a:gd name="T49" fmla="*/ 25 h 112"/>
                                <a:gd name="T50" fmla="*/ 4 w 32"/>
                                <a:gd name="T51" fmla="*/ 3 h 112"/>
                                <a:gd name="T52" fmla="*/ 5 w 32"/>
                                <a:gd name="T53" fmla="*/ 5 h 112"/>
                                <a:gd name="T54" fmla="*/ 4 w 32"/>
                                <a:gd name="T55" fmla="*/ 4 h 112"/>
                                <a:gd name="T56" fmla="*/ 5 w 32"/>
                                <a:gd name="T57" fmla="*/ 4 h 112"/>
                                <a:gd name="T58" fmla="*/ 3 w 32"/>
                                <a:gd name="T59" fmla="*/ 4 h 112"/>
                                <a:gd name="T60" fmla="*/ 5 w 32"/>
                                <a:gd name="T61" fmla="*/ 4 h 112"/>
                                <a:gd name="T62" fmla="*/ 4 w 32"/>
                                <a:gd name="T63" fmla="*/ 5 h 112"/>
                                <a:gd name="T64" fmla="*/ 4 w 32"/>
                                <a:gd name="T65" fmla="*/ 3 h 112"/>
                                <a:gd name="T66" fmla="*/ 4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0" y="12"/>
                                  </a:move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lose/>
                                  <a:moveTo>
                                    <a:pt x="16" y="100"/>
                                  </a:moveTo>
                                  <a:lnTo>
                                    <a:pt x="14" y="95"/>
                                  </a:lnTo>
                                  <a:lnTo>
                                    <a:pt x="18" y="99"/>
                                  </a:lnTo>
                                  <a:lnTo>
                                    <a:pt x="12" y="96"/>
                                  </a:lnTo>
                                  <a:lnTo>
                                    <a:pt x="20" y="96"/>
                                  </a:lnTo>
                                  <a:lnTo>
                                    <a:pt x="15" y="99"/>
                                  </a:lnTo>
                                  <a:lnTo>
                                    <a:pt x="19" y="95"/>
                                  </a:lnTo>
                                  <a:lnTo>
                                    <a:pt x="16" y="100"/>
                                  </a:lnTo>
                                  <a:lnTo>
                                    <a:pt x="16" y="12"/>
                                  </a:lnTo>
                                  <a:lnTo>
                                    <a:pt x="19" y="18"/>
                                  </a:lnTo>
                                  <a:lnTo>
                                    <a:pt x="15" y="14"/>
                                  </a:lnTo>
                                  <a:lnTo>
                                    <a:pt x="20" y="16"/>
                                  </a:lnTo>
                                  <a:lnTo>
                                    <a:pt x="12" y="16"/>
                                  </a:lnTo>
                                  <a:lnTo>
                                    <a:pt x="18" y="14"/>
                                  </a:lnTo>
                                  <a:lnTo>
                                    <a:pt x="14" y="18"/>
                                  </a:lnTo>
                                  <a:lnTo>
                                    <a:pt x="16" y="12"/>
                                  </a:lnTo>
                                  <a:lnTo>
                                    <a:pt x="16"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6802" name="Picture 85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25"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6803" name="Freeform 8526"/>
                          <wps:cNvSpPr>
                            <a:spLocks noChangeAspect="1" noEditPoints="1"/>
                          </wps:cNvSpPr>
                          <wps:spPr bwMode="auto">
                            <a:xfrm>
                              <a:off x="5321" y="15572"/>
                              <a:ext cx="24" cy="96"/>
                            </a:xfrm>
                            <a:custGeom>
                              <a:avLst/>
                              <a:gdLst>
                                <a:gd name="T0" fmla="*/ 0 w 48"/>
                                <a:gd name="T1" fmla="*/ 4 h 192"/>
                                <a:gd name="T2" fmla="*/ 1 w 48"/>
                                <a:gd name="T3" fmla="*/ 3 h 192"/>
                                <a:gd name="T4" fmla="*/ 3 w 48"/>
                                <a:gd name="T5" fmla="*/ 1 h 192"/>
                                <a:gd name="T6" fmla="*/ 4 w 48"/>
                                <a:gd name="T7" fmla="*/ 0 h 192"/>
                                <a:gd name="T8" fmla="*/ 9 w 48"/>
                                <a:gd name="T9" fmla="*/ 0 h 192"/>
                                <a:gd name="T10" fmla="*/ 11 w 48"/>
                                <a:gd name="T11" fmla="*/ 1 h 192"/>
                                <a:gd name="T12" fmla="*/ 12 w 48"/>
                                <a:gd name="T13" fmla="*/ 3 h 192"/>
                                <a:gd name="T14" fmla="*/ 12 w 48"/>
                                <a:gd name="T15" fmla="*/ 4 h 192"/>
                                <a:gd name="T16" fmla="*/ 12 w 48"/>
                                <a:gd name="T17" fmla="*/ 45 h 192"/>
                                <a:gd name="T18" fmla="*/ 12 w 48"/>
                                <a:gd name="T19" fmla="*/ 47 h 192"/>
                                <a:gd name="T20" fmla="*/ 11 w 48"/>
                                <a:gd name="T21" fmla="*/ 48 h 192"/>
                                <a:gd name="T22" fmla="*/ 9 w 48"/>
                                <a:gd name="T23" fmla="*/ 48 h 192"/>
                                <a:gd name="T24" fmla="*/ 4 w 48"/>
                                <a:gd name="T25" fmla="*/ 48 h 192"/>
                                <a:gd name="T26" fmla="*/ 3 w 48"/>
                                <a:gd name="T27" fmla="*/ 48 h 192"/>
                                <a:gd name="T28" fmla="*/ 1 w 48"/>
                                <a:gd name="T29" fmla="*/ 47 h 192"/>
                                <a:gd name="T30" fmla="*/ 0 w 48"/>
                                <a:gd name="T31" fmla="*/ 45 h 192"/>
                                <a:gd name="T32" fmla="*/ 0 w 48"/>
                                <a:gd name="T33" fmla="*/ 4 h 192"/>
                                <a:gd name="T34" fmla="*/ 4 w 48"/>
                                <a:gd name="T35" fmla="*/ 45 h 192"/>
                                <a:gd name="T36" fmla="*/ 4 w 48"/>
                                <a:gd name="T37" fmla="*/ 44 h 192"/>
                                <a:gd name="T38" fmla="*/ 5 w 48"/>
                                <a:gd name="T39" fmla="*/ 45 h 192"/>
                                <a:gd name="T40" fmla="*/ 4 w 48"/>
                                <a:gd name="T41" fmla="*/ 44 h 192"/>
                                <a:gd name="T42" fmla="*/ 9 w 48"/>
                                <a:gd name="T43" fmla="*/ 44 h 192"/>
                                <a:gd name="T44" fmla="*/ 8 w 48"/>
                                <a:gd name="T45" fmla="*/ 45 h 192"/>
                                <a:gd name="T46" fmla="*/ 9 w 48"/>
                                <a:gd name="T47" fmla="*/ 44 h 192"/>
                                <a:gd name="T48" fmla="*/ 8 w 48"/>
                                <a:gd name="T49" fmla="*/ 45 h 192"/>
                                <a:gd name="T50" fmla="*/ 8 w 48"/>
                                <a:gd name="T51" fmla="*/ 4 h 192"/>
                                <a:gd name="T52" fmla="*/ 9 w 48"/>
                                <a:gd name="T53" fmla="*/ 5 h 192"/>
                                <a:gd name="T54" fmla="*/ 8 w 48"/>
                                <a:gd name="T55" fmla="*/ 4 h 192"/>
                                <a:gd name="T56" fmla="*/ 9 w 48"/>
                                <a:gd name="T57" fmla="*/ 4 h 192"/>
                                <a:gd name="T58" fmla="*/ 4 w 48"/>
                                <a:gd name="T59" fmla="*/ 4 h 192"/>
                                <a:gd name="T60" fmla="*/ 5 w 48"/>
                                <a:gd name="T61" fmla="*/ 4 h 192"/>
                                <a:gd name="T62" fmla="*/ 4 w 48"/>
                                <a:gd name="T63" fmla="*/ 5 h 192"/>
                                <a:gd name="T64" fmla="*/ 4 w 48"/>
                                <a:gd name="T65" fmla="*/ 4 h 192"/>
                                <a:gd name="T66" fmla="*/ 4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0" y="14"/>
                                  </a:move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lose/>
                                  <a:moveTo>
                                    <a:pt x="16" y="179"/>
                                  </a:moveTo>
                                  <a:lnTo>
                                    <a:pt x="14" y="173"/>
                                  </a:lnTo>
                                  <a:lnTo>
                                    <a:pt x="20" y="178"/>
                                  </a:lnTo>
                                  <a:lnTo>
                                    <a:pt x="14" y="176"/>
                                  </a:lnTo>
                                  <a:lnTo>
                                    <a:pt x="35" y="176"/>
                                  </a:lnTo>
                                  <a:lnTo>
                                    <a:pt x="30" y="179"/>
                                  </a:lnTo>
                                  <a:lnTo>
                                    <a:pt x="35" y="174"/>
                                  </a:lnTo>
                                  <a:lnTo>
                                    <a:pt x="32" y="179"/>
                                  </a:lnTo>
                                  <a:lnTo>
                                    <a:pt x="32" y="14"/>
                                  </a:lnTo>
                                  <a:lnTo>
                                    <a:pt x="34" y="20"/>
                                  </a:lnTo>
                                  <a:lnTo>
                                    <a:pt x="29" y="14"/>
                                  </a:lnTo>
                                  <a:lnTo>
                                    <a:pt x="35" y="16"/>
                                  </a:lnTo>
                                  <a:lnTo>
                                    <a:pt x="14" y="16"/>
                                  </a:lnTo>
                                  <a:lnTo>
                                    <a:pt x="20" y="14"/>
                                  </a:lnTo>
                                  <a:lnTo>
                                    <a:pt x="14" y="20"/>
                                  </a:lnTo>
                                  <a:lnTo>
                                    <a:pt x="16" y="14"/>
                                  </a:lnTo>
                                  <a:lnTo>
                                    <a:pt x="16"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804" name="Rectangle 8527"/>
                          <wps:cNvSpPr>
                            <a:spLocks noChangeAspect="1" noChangeArrowheads="1"/>
                          </wps:cNvSpPr>
                          <wps:spPr bwMode="auto">
                            <a:xfrm>
                              <a:off x="5333" y="15584"/>
                              <a:ext cx="8" cy="48"/>
                            </a:xfrm>
                            <a:prstGeom prst="rect">
                              <a:avLst/>
                            </a:prstGeom>
                            <a:solidFill>
                              <a:srgbClr val="D5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5" name="Freeform 8528"/>
                          <wps:cNvSpPr>
                            <a:spLocks noChangeAspect="1" noEditPoints="1"/>
                          </wps:cNvSpPr>
                          <wps:spPr bwMode="auto">
                            <a:xfrm>
                              <a:off x="5329" y="15580"/>
                              <a:ext cx="16" cy="56"/>
                            </a:xfrm>
                            <a:custGeom>
                              <a:avLst/>
                              <a:gdLst>
                                <a:gd name="T0" fmla="*/ 0 w 16"/>
                                <a:gd name="T1" fmla="*/ 0 h 56"/>
                                <a:gd name="T2" fmla="*/ 16 w 16"/>
                                <a:gd name="T3" fmla="*/ 0 h 56"/>
                                <a:gd name="T4" fmla="*/ 16 w 16"/>
                                <a:gd name="T5" fmla="*/ 56 h 56"/>
                                <a:gd name="T6" fmla="*/ 0 w 16"/>
                                <a:gd name="T7" fmla="*/ 56 h 56"/>
                                <a:gd name="T8" fmla="*/ 0 w 16"/>
                                <a:gd name="T9" fmla="*/ 0 h 56"/>
                                <a:gd name="T10" fmla="*/ 8 w 16"/>
                                <a:gd name="T11" fmla="*/ 52 h 56"/>
                                <a:gd name="T12" fmla="*/ 4 w 16"/>
                                <a:gd name="T13" fmla="*/ 48 h 56"/>
                                <a:gd name="T14" fmla="*/ 12 w 16"/>
                                <a:gd name="T15" fmla="*/ 48 h 56"/>
                                <a:gd name="T16" fmla="*/ 8 w 16"/>
                                <a:gd name="T17" fmla="*/ 52 h 56"/>
                                <a:gd name="T18" fmla="*/ 8 w 16"/>
                                <a:gd name="T19" fmla="*/ 4 h 56"/>
                                <a:gd name="T20" fmla="*/ 12 w 16"/>
                                <a:gd name="T21" fmla="*/ 8 h 56"/>
                                <a:gd name="T22" fmla="*/ 4 w 16"/>
                                <a:gd name="T23" fmla="*/ 8 h 56"/>
                                <a:gd name="T24" fmla="*/ 8 w 16"/>
                                <a:gd name="T25" fmla="*/ 4 h 56"/>
                                <a:gd name="T26" fmla="*/ 8 w 16"/>
                                <a:gd name="T27" fmla="*/ 52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 h="56">
                                  <a:moveTo>
                                    <a:pt x="0" y="0"/>
                                  </a:moveTo>
                                  <a:lnTo>
                                    <a:pt x="16" y="0"/>
                                  </a:lnTo>
                                  <a:lnTo>
                                    <a:pt x="16" y="56"/>
                                  </a:lnTo>
                                  <a:lnTo>
                                    <a:pt x="0" y="56"/>
                                  </a:lnTo>
                                  <a:lnTo>
                                    <a:pt x="0" y="0"/>
                                  </a:lnTo>
                                  <a:close/>
                                  <a:moveTo>
                                    <a:pt x="8" y="52"/>
                                  </a:moveTo>
                                  <a:lnTo>
                                    <a:pt x="4" y="48"/>
                                  </a:lnTo>
                                  <a:lnTo>
                                    <a:pt x="12" y="48"/>
                                  </a:lnTo>
                                  <a:lnTo>
                                    <a:pt x="8" y="52"/>
                                  </a:lnTo>
                                  <a:lnTo>
                                    <a:pt x="8" y="4"/>
                                  </a:lnTo>
                                  <a:lnTo>
                                    <a:pt x="12" y="8"/>
                                  </a:lnTo>
                                  <a:lnTo>
                                    <a:pt x="4" y="8"/>
                                  </a:lnTo>
                                  <a:lnTo>
                                    <a:pt x="8" y="4"/>
                                  </a:lnTo>
                                  <a:lnTo>
                                    <a:pt x="8" y="52"/>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806" name="Rectangle 8529"/>
                          <wps:cNvSpPr>
                            <a:spLocks noChangeAspect="1" noChangeArrowheads="1"/>
                          </wps:cNvSpPr>
                          <wps:spPr bwMode="auto">
                            <a:xfrm>
                              <a:off x="5838" y="15564"/>
                              <a:ext cx="8"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7" name="Rectangle 8530"/>
                          <wps:cNvSpPr>
                            <a:spLocks noChangeAspect="1" noChangeArrowheads="1"/>
                          </wps:cNvSpPr>
                          <wps:spPr bwMode="auto">
                            <a:xfrm>
                              <a:off x="5842" y="15679"/>
                              <a:ext cx="55" cy="8"/>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8" name="Freeform 8531"/>
                          <wps:cNvSpPr>
                            <a:spLocks noChangeAspect="1" noEditPoints="1"/>
                          </wps:cNvSpPr>
                          <wps:spPr bwMode="auto">
                            <a:xfrm>
                              <a:off x="5838" y="15676"/>
                              <a:ext cx="63" cy="15"/>
                            </a:xfrm>
                            <a:custGeom>
                              <a:avLst/>
                              <a:gdLst>
                                <a:gd name="T0" fmla="*/ 55 w 63"/>
                                <a:gd name="T1" fmla="*/ 3 h 15"/>
                                <a:gd name="T2" fmla="*/ 59 w 63"/>
                                <a:gd name="T3" fmla="*/ 7 h 15"/>
                                <a:gd name="T4" fmla="*/ 4 w 63"/>
                                <a:gd name="T5" fmla="*/ 7 h 15"/>
                                <a:gd name="T6" fmla="*/ 8 w 63"/>
                                <a:gd name="T7" fmla="*/ 3 h 15"/>
                                <a:gd name="T8" fmla="*/ 8 w 63"/>
                                <a:gd name="T9" fmla="*/ 11 h 15"/>
                                <a:gd name="T10" fmla="*/ 4 w 63"/>
                                <a:gd name="T11" fmla="*/ 7 h 15"/>
                                <a:gd name="T12" fmla="*/ 59 w 63"/>
                                <a:gd name="T13" fmla="*/ 7 h 15"/>
                                <a:gd name="T14" fmla="*/ 55 w 63"/>
                                <a:gd name="T15" fmla="*/ 11 h 15"/>
                                <a:gd name="T16" fmla="*/ 55 w 63"/>
                                <a:gd name="T17" fmla="*/ 3 h 15"/>
                                <a:gd name="T18" fmla="*/ 63 w 63"/>
                                <a:gd name="T19" fmla="*/ 15 h 15"/>
                                <a:gd name="T20" fmla="*/ 0 w 63"/>
                                <a:gd name="T21" fmla="*/ 15 h 15"/>
                                <a:gd name="T22" fmla="*/ 0 w 63"/>
                                <a:gd name="T23" fmla="*/ 0 h 15"/>
                                <a:gd name="T24" fmla="*/ 63 w 63"/>
                                <a:gd name="T25" fmla="*/ 0 h 15"/>
                                <a:gd name="T26" fmla="*/ 63 w 63"/>
                                <a:gd name="T27" fmla="*/ 15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15">
                                  <a:moveTo>
                                    <a:pt x="55" y="3"/>
                                  </a:moveTo>
                                  <a:lnTo>
                                    <a:pt x="59" y="7"/>
                                  </a:lnTo>
                                  <a:lnTo>
                                    <a:pt x="4" y="7"/>
                                  </a:lnTo>
                                  <a:lnTo>
                                    <a:pt x="8" y="3"/>
                                  </a:lnTo>
                                  <a:lnTo>
                                    <a:pt x="8" y="11"/>
                                  </a:lnTo>
                                  <a:lnTo>
                                    <a:pt x="4" y="7"/>
                                  </a:lnTo>
                                  <a:lnTo>
                                    <a:pt x="59" y="7"/>
                                  </a:lnTo>
                                  <a:lnTo>
                                    <a:pt x="55" y="11"/>
                                  </a:lnTo>
                                  <a:lnTo>
                                    <a:pt x="55" y="3"/>
                                  </a:lnTo>
                                  <a:close/>
                                  <a:moveTo>
                                    <a:pt x="63" y="15"/>
                                  </a:moveTo>
                                  <a:lnTo>
                                    <a:pt x="0" y="15"/>
                                  </a:lnTo>
                                  <a:lnTo>
                                    <a:pt x="0" y="0"/>
                                  </a:lnTo>
                                  <a:lnTo>
                                    <a:pt x="63" y="0"/>
                                  </a:lnTo>
                                  <a:lnTo>
                                    <a:pt x="63" y="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09" name="Rectangle 8532"/>
                          <wps:cNvSpPr>
                            <a:spLocks noChangeAspect="1" noChangeArrowheads="1"/>
                          </wps:cNvSpPr>
                          <wps:spPr bwMode="auto">
                            <a:xfrm>
                              <a:off x="5858" y="15679"/>
                              <a:ext cx="16" cy="16"/>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0" name="Freeform 8533"/>
                          <wps:cNvSpPr>
                            <a:spLocks noChangeAspect="1" noEditPoints="1"/>
                          </wps:cNvSpPr>
                          <wps:spPr bwMode="auto">
                            <a:xfrm>
                              <a:off x="5854" y="15676"/>
                              <a:ext cx="23" cy="23"/>
                            </a:xfrm>
                            <a:custGeom>
                              <a:avLst/>
                              <a:gdLst>
                                <a:gd name="T0" fmla="*/ 16 w 23"/>
                                <a:gd name="T1" fmla="*/ 3 h 23"/>
                                <a:gd name="T2" fmla="*/ 20 w 23"/>
                                <a:gd name="T3" fmla="*/ 7 h 23"/>
                                <a:gd name="T4" fmla="*/ 4 w 23"/>
                                <a:gd name="T5" fmla="*/ 7 h 23"/>
                                <a:gd name="T6" fmla="*/ 8 w 23"/>
                                <a:gd name="T7" fmla="*/ 3 h 23"/>
                                <a:gd name="T8" fmla="*/ 8 w 23"/>
                                <a:gd name="T9" fmla="*/ 19 h 23"/>
                                <a:gd name="T10" fmla="*/ 4 w 23"/>
                                <a:gd name="T11" fmla="*/ 15 h 23"/>
                                <a:gd name="T12" fmla="*/ 20 w 23"/>
                                <a:gd name="T13" fmla="*/ 15 h 23"/>
                                <a:gd name="T14" fmla="*/ 16 w 23"/>
                                <a:gd name="T15" fmla="*/ 19 h 23"/>
                                <a:gd name="T16" fmla="*/ 16 w 23"/>
                                <a:gd name="T17" fmla="*/ 3 h 23"/>
                                <a:gd name="T18" fmla="*/ 23 w 23"/>
                                <a:gd name="T19" fmla="*/ 23 h 23"/>
                                <a:gd name="T20" fmla="*/ 0 w 23"/>
                                <a:gd name="T21" fmla="*/ 23 h 23"/>
                                <a:gd name="T22" fmla="*/ 0 w 23"/>
                                <a:gd name="T23" fmla="*/ 0 h 23"/>
                                <a:gd name="T24" fmla="*/ 23 w 23"/>
                                <a:gd name="T25" fmla="*/ 0 h 23"/>
                                <a:gd name="T26" fmla="*/ 23 w 23"/>
                                <a:gd name="T27" fmla="*/ 23 h 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 h="23">
                                  <a:moveTo>
                                    <a:pt x="16" y="3"/>
                                  </a:moveTo>
                                  <a:lnTo>
                                    <a:pt x="20" y="7"/>
                                  </a:lnTo>
                                  <a:lnTo>
                                    <a:pt x="4" y="7"/>
                                  </a:lnTo>
                                  <a:lnTo>
                                    <a:pt x="8" y="3"/>
                                  </a:lnTo>
                                  <a:lnTo>
                                    <a:pt x="8" y="19"/>
                                  </a:lnTo>
                                  <a:lnTo>
                                    <a:pt x="4" y="15"/>
                                  </a:lnTo>
                                  <a:lnTo>
                                    <a:pt x="20" y="15"/>
                                  </a:lnTo>
                                  <a:lnTo>
                                    <a:pt x="16" y="19"/>
                                  </a:lnTo>
                                  <a:lnTo>
                                    <a:pt x="16" y="3"/>
                                  </a:lnTo>
                                  <a:close/>
                                  <a:moveTo>
                                    <a:pt x="23" y="23"/>
                                  </a:moveTo>
                                  <a:lnTo>
                                    <a:pt x="0" y="23"/>
                                  </a:lnTo>
                                  <a:lnTo>
                                    <a:pt x="0" y="0"/>
                                  </a:lnTo>
                                  <a:lnTo>
                                    <a:pt x="23" y="0"/>
                                  </a:lnTo>
                                  <a:lnTo>
                                    <a:pt x="23" y="23"/>
                                  </a:lnTo>
                                  <a:close/>
                                </a:path>
                              </a:pathLst>
                            </a:custGeom>
                            <a:solidFill>
                              <a:srgbClr val="1C1C1C"/>
                            </a:solidFill>
                            <a:ln w="0">
                              <a:solidFill>
                                <a:srgbClr val="1C1C1C"/>
                              </a:solidFill>
                              <a:round/>
                              <a:headEnd/>
                              <a:tailEnd/>
                            </a:ln>
                          </wps:spPr>
                          <wps:bodyPr rot="0" vert="horz" wrap="square" lIns="91440" tIns="45720" rIns="91440" bIns="45720" anchor="t" anchorCtr="0" upright="1">
                            <a:noAutofit/>
                          </wps:bodyPr>
                        </wps:wsp>
                        <pic:pic xmlns:pic="http://schemas.openxmlformats.org/drawingml/2006/picture">
                          <pic:nvPicPr>
                            <pic:cNvPr id="6811" name="Picture 85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60" y="15672"/>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2" name="Picture 85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80" y="15672"/>
                              <a:ext cx="7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3" name="Picture 85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01" y="15672"/>
                              <a:ext cx="71"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4" name="Picture 85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2" y="15552"/>
                              <a:ext cx="50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5" name="Picture 85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50" y="15552"/>
                              <a:ext cx="32" cy="127"/>
                            </a:xfrm>
                            <a:prstGeom prst="rect">
                              <a:avLst/>
                            </a:prstGeom>
                            <a:noFill/>
                            <a:extLst>
                              <a:ext uri="{909E8E84-426E-40DD-AFC4-6F175D3DCCD1}">
                                <a14:hiddenFill xmlns:a14="http://schemas.microsoft.com/office/drawing/2010/main">
                                  <a:solidFill>
                                    <a:srgbClr val="FFFFFF"/>
                                  </a:solidFill>
                                </a14:hiddenFill>
                              </a:ext>
                            </a:extLst>
                          </pic:spPr>
                        </pic:pic>
                        <wps:wsp>
                          <wps:cNvPr id="6816" name="Freeform 8539"/>
                          <wps:cNvSpPr>
                            <a:spLocks noChangeAspect="1"/>
                          </wps:cNvSpPr>
                          <wps:spPr bwMode="auto">
                            <a:xfrm>
                              <a:off x="6362" y="15564"/>
                              <a:ext cx="16" cy="72"/>
                            </a:xfrm>
                            <a:custGeom>
                              <a:avLst/>
                              <a:gdLst>
                                <a:gd name="T0" fmla="*/ 3 w 32"/>
                                <a:gd name="T1" fmla="*/ 0 h 144"/>
                                <a:gd name="T2" fmla="*/ 0 w 32"/>
                                <a:gd name="T3" fmla="*/ 3 h 144"/>
                                <a:gd name="T4" fmla="*/ 2 w 32"/>
                                <a:gd name="T5" fmla="*/ 32 h 144"/>
                                <a:gd name="T6" fmla="*/ 8 w 32"/>
                                <a:gd name="T7" fmla="*/ 34 h 144"/>
                                <a:gd name="T8" fmla="*/ 6 w 32"/>
                                <a:gd name="T9" fmla="*/ 16 h 144"/>
                                <a:gd name="T10" fmla="*/ 3 w 32"/>
                                <a:gd name="T11" fmla="*/ 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 h="144">
                                  <a:moveTo>
                                    <a:pt x="9" y="0"/>
                                  </a:moveTo>
                                  <a:cubicBezTo>
                                    <a:pt x="2" y="5"/>
                                    <a:pt x="3" y="6"/>
                                    <a:pt x="0" y="11"/>
                                  </a:cubicBezTo>
                                  <a:cubicBezTo>
                                    <a:pt x="2" y="36"/>
                                    <a:pt x="4" y="100"/>
                                    <a:pt x="7" y="127"/>
                                  </a:cubicBezTo>
                                  <a:cubicBezTo>
                                    <a:pt x="9" y="134"/>
                                    <a:pt x="30" y="144"/>
                                    <a:pt x="32" y="133"/>
                                  </a:cubicBezTo>
                                  <a:cubicBezTo>
                                    <a:pt x="30" y="117"/>
                                    <a:pt x="28" y="84"/>
                                    <a:pt x="24" y="61"/>
                                  </a:cubicBezTo>
                                  <a:cubicBezTo>
                                    <a:pt x="21" y="39"/>
                                    <a:pt x="18" y="29"/>
                                    <a:pt x="9" y="0"/>
                                  </a:cubicBezTo>
                                </a:path>
                              </a:pathLst>
                            </a:custGeom>
                            <a:solidFill>
                              <a:srgbClr val="242832"/>
                            </a:solidFill>
                            <a:ln w="0">
                              <a:solidFill>
                                <a:srgbClr val="000000"/>
                              </a:solidFill>
                              <a:round/>
                              <a:headEnd/>
                              <a:tailEnd/>
                            </a:ln>
                          </wps:spPr>
                          <wps:bodyPr rot="0" vert="horz" wrap="square" lIns="91440" tIns="45720" rIns="91440" bIns="45720" anchor="t" anchorCtr="0" upright="1">
                            <a:noAutofit/>
                          </wps:bodyPr>
                        </wps:wsp>
                        <wps:wsp>
                          <wps:cNvPr id="6817" name="Freeform 8540"/>
                          <wps:cNvSpPr>
                            <a:spLocks noChangeAspect="1"/>
                          </wps:cNvSpPr>
                          <wps:spPr bwMode="auto">
                            <a:xfrm>
                              <a:off x="5893"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818" name="Freeform 8541"/>
                          <wps:cNvSpPr>
                            <a:spLocks noChangeAspect="1"/>
                          </wps:cNvSpPr>
                          <wps:spPr bwMode="auto">
                            <a:xfrm>
                              <a:off x="5858" y="15584"/>
                              <a:ext cx="31" cy="48"/>
                            </a:xfrm>
                            <a:custGeom>
                              <a:avLst/>
                              <a:gdLst>
                                <a:gd name="T0" fmla="*/ 15 w 64"/>
                                <a:gd name="T1" fmla="*/ 4 h 96"/>
                                <a:gd name="T2" fmla="*/ 11 w 64"/>
                                <a:gd name="T3" fmla="*/ 0 h 96"/>
                                <a:gd name="T4" fmla="*/ 11 w 64"/>
                                <a:gd name="T5" fmla="*/ 0 h 96"/>
                                <a:gd name="T6" fmla="*/ 11 w 64"/>
                                <a:gd name="T7" fmla="*/ 0 h 96"/>
                                <a:gd name="T8" fmla="*/ 4 w 64"/>
                                <a:gd name="T9" fmla="*/ 0 h 96"/>
                                <a:gd name="T10" fmla="*/ 4 w 64"/>
                                <a:gd name="T11" fmla="*/ 0 h 96"/>
                                <a:gd name="T12" fmla="*/ 0 w 64"/>
                                <a:gd name="T13" fmla="*/ 4 h 96"/>
                                <a:gd name="T14" fmla="*/ 0 w 64"/>
                                <a:gd name="T15" fmla="*/ 4 h 96"/>
                                <a:gd name="T16" fmla="*/ 0 w 64"/>
                                <a:gd name="T17" fmla="*/ 4 h 96"/>
                                <a:gd name="T18" fmla="*/ 0 w 64"/>
                                <a:gd name="T19" fmla="*/ 20 h 96"/>
                                <a:gd name="T20" fmla="*/ 0 w 64"/>
                                <a:gd name="T21" fmla="*/ 20 h 96"/>
                                <a:gd name="T22" fmla="*/ 4 w 64"/>
                                <a:gd name="T23" fmla="*/ 24 h 96"/>
                                <a:gd name="T24" fmla="*/ 4 w 64"/>
                                <a:gd name="T25" fmla="*/ 24 h 96"/>
                                <a:gd name="T26" fmla="*/ 4 w 64"/>
                                <a:gd name="T27" fmla="*/ 24 h 96"/>
                                <a:gd name="T28" fmla="*/ 11 w 64"/>
                                <a:gd name="T29" fmla="*/ 24 h 96"/>
                                <a:gd name="T30" fmla="*/ 11 w 64"/>
                                <a:gd name="T31" fmla="*/ 24 h 96"/>
                                <a:gd name="T32" fmla="*/ 15 w 64"/>
                                <a:gd name="T33" fmla="*/ 20 h 96"/>
                                <a:gd name="T34" fmla="*/ 15 w 64"/>
                                <a:gd name="T35" fmla="*/ 20 h 96"/>
                                <a:gd name="T36" fmla="*/ 15 w 64"/>
                                <a:gd name="T37" fmla="*/ 4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 h="96">
                                  <a:moveTo>
                                    <a:pt x="64" y="16"/>
                                  </a:moveTo>
                                  <a:cubicBezTo>
                                    <a:pt x="64" y="8"/>
                                    <a:pt x="57" y="0"/>
                                    <a:pt x="48" y="0"/>
                                  </a:cubicBezTo>
                                  <a:cubicBezTo>
                                    <a:pt x="48" y="0"/>
                                    <a:pt x="48" y="0"/>
                                    <a:pt x="48" y="0"/>
                                  </a:cubicBezTo>
                                  <a:lnTo>
                                    <a:pt x="48" y="0"/>
                                  </a:lnTo>
                                  <a:lnTo>
                                    <a:pt x="16" y="0"/>
                                  </a:lnTo>
                                  <a:cubicBezTo>
                                    <a:pt x="8" y="0"/>
                                    <a:pt x="0" y="8"/>
                                    <a:pt x="0" y="16"/>
                                  </a:cubicBezTo>
                                  <a:cubicBezTo>
                                    <a:pt x="0" y="16"/>
                                    <a:pt x="0" y="16"/>
                                    <a:pt x="0" y="16"/>
                                  </a:cubicBezTo>
                                  <a:lnTo>
                                    <a:pt x="0" y="16"/>
                                  </a:lnTo>
                                  <a:lnTo>
                                    <a:pt x="0" y="80"/>
                                  </a:lnTo>
                                  <a:cubicBezTo>
                                    <a:pt x="0" y="89"/>
                                    <a:pt x="8" y="96"/>
                                    <a:pt x="16" y="96"/>
                                  </a:cubicBezTo>
                                  <a:cubicBezTo>
                                    <a:pt x="16" y="96"/>
                                    <a:pt x="16" y="96"/>
                                    <a:pt x="16" y="96"/>
                                  </a:cubicBezTo>
                                  <a:lnTo>
                                    <a:pt x="16" y="96"/>
                                  </a:lnTo>
                                  <a:lnTo>
                                    <a:pt x="48" y="96"/>
                                  </a:lnTo>
                                  <a:cubicBezTo>
                                    <a:pt x="57" y="96"/>
                                    <a:pt x="64" y="89"/>
                                    <a:pt x="64" y="80"/>
                                  </a:cubicBezTo>
                                  <a:cubicBezTo>
                                    <a:pt x="64" y="80"/>
                                    <a:pt x="64" y="80"/>
                                    <a:pt x="64" y="80"/>
                                  </a:cubicBezTo>
                                  <a:lnTo>
                                    <a:pt x="64" y="16"/>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19" name="Freeform 8542"/>
                          <wps:cNvSpPr>
                            <a:spLocks noChangeAspect="1" noEditPoints="1"/>
                          </wps:cNvSpPr>
                          <wps:spPr bwMode="auto">
                            <a:xfrm>
                              <a:off x="5854" y="15580"/>
                              <a:ext cx="39" cy="56"/>
                            </a:xfrm>
                            <a:custGeom>
                              <a:avLst/>
                              <a:gdLst>
                                <a:gd name="T0" fmla="*/ 15 w 80"/>
                                <a:gd name="T1" fmla="*/ 6 h 112"/>
                                <a:gd name="T2" fmla="*/ 16 w 80"/>
                                <a:gd name="T3" fmla="*/ 7 h 112"/>
                                <a:gd name="T4" fmla="*/ 14 w 80"/>
                                <a:gd name="T5" fmla="*/ 5 h 112"/>
                                <a:gd name="T6" fmla="*/ 15 w 80"/>
                                <a:gd name="T7" fmla="*/ 6 h 112"/>
                                <a:gd name="T8" fmla="*/ 13 w 80"/>
                                <a:gd name="T9" fmla="*/ 4 h 112"/>
                                <a:gd name="T10" fmla="*/ 13 w 80"/>
                                <a:gd name="T11" fmla="*/ 4 h 112"/>
                                <a:gd name="T12" fmla="*/ 6 w 80"/>
                                <a:gd name="T13" fmla="*/ 4 h 112"/>
                                <a:gd name="T14" fmla="*/ 7 w 80"/>
                                <a:gd name="T15" fmla="*/ 4 h 112"/>
                                <a:gd name="T16" fmla="*/ 4 w 80"/>
                                <a:gd name="T17" fmla="*/ 6 h 112"/>
                                <a:gd name="T18" fmla="*/ 5 w 80"/>
                                <a:gd name="T19" fmla="*/ 5 h 112"/>
                                <a:gd name="T20" fmla="*/ 4 w 80"/>
                                <a:gd name="T21" fmla="*/ 7 h 112"/>
                                <a:gd name="T22" fmla="*/ 4 w 80"/>
                                <a:gd name="T23" fmla="*/ 6 h 112"/>
                                <a:gd name="T24" fmla="*/ 4 w 80"/>
                                <a:gd name="T25" fmla="*/ 22 h 112"/>
                                <a:gd name="T26" fmla="*/ 4 w 80"/>
                                <a:gd name="T27" fmla="*/ 22 h 112"/>
                                <a:gd name="T28" fmla="*/ 5 w 80"/>
                                <a:gd name="T29" fmla="*/ 24 h 112"/>
                                <a:gd name="T30" fmla="*/ 4 w 80"/>
                                <a:gd name="T31" fmla="*/ 23 h 112"/>
                                <a:gd name="T32" fmla="*/ 7 w 80"/>
                                <a:gd name="T33" fmla="*/ 25 h 112"/>
                                <a:gd name="T34" fmla="*/ 6 w 80"/>
                                <a:gd name="T35" fmla="*/ 24 h 112"/>
                                <a:gd name="T36" fmla="*/ 13 w 80"/>
                                <a:gd name="T37" fmla="*/ 24 h 112"/>
                                <a:gd name="T38" fmla="*/ 13 w 80"/>
                                <a:gd name="T39" fmla="*/ 25 h 112"/>
                                <a:gd name="T40" fmla="*/ 15 w 80"/>
                                <a:gd name="T41" fmla="*/ 23 h 112"/>
                                <a:gd name="T42" fmla="*/ 14 w 80"/>
                                <a:gd name="T43" fmla="*/ 24 h 112"/>
                                <a:gd name="T44" fmla="*/ 16 w 80"/>
                                <a:gd name="T45" fmla="*/ 22 h 112"/>
                                <a:gd name="T46" fmla="*/ 15 w 80"/>
                                <a:gd name="T47" fmla="*/ 22 h 112"/>
                                <a:gd name="T48" fmla="*/ 15 w 80"/>
                                <a:gd name="T49" fmla="*/ 6 h 112"/>
                                <a:gd name="T50" fmla="*/ 19 w 80"/>
                                <a:gd name="T51" fmla="*/ 22 h 112"/>
                                <a:gd name="T52" fmla="*/ 19 w 80"/>
                                <a:gd name="T53" fmla="*/ 23 h 112"/>
                                <a:gd name="T54" fmla="*/ 18 w 80"/>
                                <a:gd name="T55" fmla="*/ 26 h 112"/>
                                <a:gd name="T56" fmla="*/ 17 w 80"/>
                                <a:gd name="T57" fmla="*/ 27 h 112"/>
                                <a:gd name="T58" fmla="*/ 14 w 80"/>
                                <a:gd name="T59" fmla="*/ 28 h 112"/>
                                <a:gd name="T60" fmla="*/ 13 w 80"/>
                                <a:gd name="T61" fmla="*/ 28 h 112"/>
                                <a:gd name="T62" fmla="*/ 6 w 80"/>
                                <a:gd name="T63" fmla="*/ 28 h 112"/>
                                <a:gd name="T64" fmla="*/ 5 w 80"/>
                                <a:gd name="T65" fmla="*/ 28 h 112"/>
                                <a:gd name="T66" fmla="*/ 2 w 80"/>
                                <a:gd name="T67" fmla="*/ 27 h 112"/>
                                <a:gd name="T68" fmla="*/ 1 w 80"/>
                                <a:gd name="T69" fmla="*/ 26 h 112"/>
                                <a:gd name="T70" fmla="*/ 0 w 80"/>
                                <a:gd name="T71" fmla="*/ 23 h 112"/>
                                <a:gd name="T72" fmla="*/ 0 w 80"/>
                                <a:gd name="T73" fmla="*/ 22 h 112"/>
                                <a:gd name="T74" fmla="*/ 0 w 80"/>
                                <a:gd name="T75" fmla="*/ 6 h 112"/>
                                <a:gd name="T76" fmla="*/ 0 w 80"/>
                                <a:gd name="T77" fmla="*/ 6 h 112"/>
                                <a:gd name="T78" fmla="*/ 1 w 80"/>
                                <a:gd name="T79" fmla="*/ 3 h 112"/>
                                <a:gd name="T80" fmla="*/ 2 w 80"/>
                                <a:gd name="T81" fmla="*/ 2 h 112"/>
                                <a:gd name="T82" fmla="*/ 5 w 80"/>
                                <a:gd name="T83" fmla="*/ 1 h 112"/>
                                <a:gd name="T84" fmla="*/ 6 w 80"/>
                                <a:gd name="T85" fmla="*/ 0 h 112"/>
                                <a:gd name="T86" fmla="*/ 13 w 80"/>
                                <a:gd name="T87" fmla="*/ 0 h 112"/>
                                <a:gd name="T88" fmla="*/ 14 w 80"/>
                                <a:gd name="T89" fmla="*/ 1 h 112"/>
                                <a:gd name="T90" fmla="*/ 17 w 80"/>
                                <a:gd name="T91" fmla="*/ 2 h 112"/>
                                <a:gd name="T92" fmla="*/ 18 w 80"/>
                                <a:gd name="T93" fmla="*/ 3 h 112"/>
                                <a:gd name="T94" fmla="*/ 19 w 80"/>
                                <a:gd name="T95" fmla="*/ 6 h 112"/>
                                <a:gd name="T96" fmla="*/ 19 w 80"/>
                                <a:gd name="T97" fmla="*/ 6 h 112"/>
                                <a:gd name="T98" fmla="*/ 19 w 80"/>
                                <a:gd name="T99" fmla="*/ 22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 h="112">
                                  <a:moveTo>
                                    <a:pt x="64" y="24"/>
                                  </a:moveTo>
                                  <a:lnTo>
                                    <a:pt x="65" y="28"/>
                                  </a:lnTo>
                                  <a:lnTo>
                                    <a:pt x="60" y="17"/>
                                  </a:lnTo>
                                  <a:lnTo>
                                    <a:pt x="64" y="21"/>
                                  </a:lnTo>
                                  <a:lnTo>
                                    <a:pt x="53" y="16"/>
                                  </a:lnTo>
                                  <a:lnTo>
                                    <a:pt x="56" y="16"/>
                                  </a:lnTo>
                                  <a:lnTo>
                                    <a:pt x="24" y="16"/>
                                  </a:lnTo>
                                  <a:lnTo>
                                    <a:pt x="28" y="16"/>
                                  </a:lnTo>
                                  <a:lnTo>
                                    <a:pt x="17" y="21"/>
                                  </a:lnTo>
                                  <a:lnTo>
                                    <a:pt x="21" y="17"/>
                                  </a:lnTo>
                                  <a:lnTo>
                                    <a:pt x="16" y="28"/>
                                  </a:lnTo>
                                  <a:lnTo>
                                    <a:pt x="16" y="24"/>
                                  </a:lnTo>
                                  <a:lnTo>
                                    <a:pt x="16" y="88"/>
                                  </a:lnTo>
                                  <a:lnTo>
                                    <a:pt x="16" y="85"/>
                                  </a:lnTo>
                                  <a:lnTo>
                                    <a:pt x="21" y="96"/>
                                  </a:lnTo>
                                  <a:lnTo>
                                    <a:pt x="17" y="92"/>
                                  </a:lnTo>
                                  <a:lnTo>
                                    <a:pt x="28" y="97"/>
                                  </a:lnTo>
                                  <a:lnTo>
                                    <a:pt x="24" y="96"/>
                                  </a:lnTo>
                                  <a:lnTo>
                                    <a:pt x="56" y="96"/>
                                  </a:lnTo>
                                  <a:lnTo>
                                    <a:pt x="53" y="97"/>
                                  </a:lnTo>
                                  <a:lnTo>
                                    <a:pt x="64" y="92"/>
                                  </a:lnTo>
                                  <a:lnTo>
                                    <a:pt x="60" y="96"/>
                                  </a:lnTo>
                                  <a:lnTo>
                                    <a:pt x="65" y="85"/>
                                  </a:lnTo>
                                  <a:lnTo>
                                    <a:pt x="64" y="88"/>
                                  </a:lnTo>
                                  <a:lnTo>
                                    <a:pt x="64" y="24"/>
                                  </a:lnTo>
                                  <a:close/>
                                  <a:moveTo>
                                    <a:pt x="80" y="88"/>
                                  </a:moveTo>
                                  <a:cubicBezTo>
                                    <a:pt x="80" y="90"/>
                                    <a:pt x="80" y="91"/>
                                    <a:pt x="80" y="92"/>
                                  </a:cubicBezTo>
                                  <a:lnTo>
                                    <a:pt x="75" y="103"/>
                                  </a:lnTo>
                                  <a:cubicBezTo>
                                    <a:pt x="74" y="105"/>
                                    <a:pt x="73" y="106"/>
                                    <a:pt x="71" y="107"/>
                                  </a:cubicBezTo>
                                  <a:lnTo>
                                    <a:pt x="60" y="112"/>
                                  </a:lnTo>
                                  <a:cubicBezTo>
                                    <a:pt x="59" y="112"/>
                                    <a:pt x="58" y="112"/>
                                    <a:pt x="56" y="112"/>
                                  </a:cubicBezTo>
                                  <a:lnTo>
                                    <a:pt x="24" y="112"/>
                                  </a:lnTo>
                                  <a:cubicBezTo>
                                    <a:pt x="23" y="112"/>
                                    <a:pt x="22" y="112"/>
                                    <a:pt x="21" y="112"/>
                                  </a:cubicBezTo>
                                  <a:lnTo>
                                    <a:pt x="10" y="107"/>
                                  </a:lnTo>
                                  <a:cubicBezTo>
                                    <a:pt x="8" y="106"/>
                                    <a:pt x="7" y="105"/>
                                    <a:pt x="6" y="103"/>
                                  </a:cubicBezTo>
                                  <a:lnTo>
                                    <a:pt x="1" y="92"/>
                                  </a:lnTo>
                                  <a:cubicBezTo>
                                    <a:pt x="1" y="91"/>
                                    <a:pt x="0" y="90"/>
                                    <a:pt x="0" y="88"/>
                                  </a:cubicBezTo>
                                  <a:lnTo>
                                    <a:pt x="0" y="24"/>
                                  </a:lnTo>
                                  <a:cubicBezTo>
                                    <a:pt x="0" y="23"/>
                                    <a:pt x="1" y="22"/>
                                    <a:pt x="1" y="21"/>
                                  </a:cubicBezTo>
                                  <a:lnTo>
                                    <a:pt x="6" y="10"/>
                                  </a:lnTo>
                                  <a:cubicBezTo>
                                    <a:pt x="7" y="8"/>
                                    <a:pt x="8" y="7"/>
                                    <a:pt x="10" y="6"/>
                                  </a:cubicBezTo>
                                  <a:lnTo>
                                    <a:pt x="21" y="1"/>
                                  </a:lnTo>
                                  <a:cubicBezTo>
                                    <a:pt x="22" y="1"/>
                                    <a:pt x="23" y="0"/>
                                    <a:pt x="24" y="0"/>
                                  </a:cubicBezTo>
                                  <a:lnTo>
                                    <a:pt x="56" y="0"/>
                                  </a:lnTo>
                                  <a:cubicBezTo>
                                    <a:pt x="58" y="0"/>
                                    <a:pt x="59" y="1"/>
                                    <a:pt x="60" y="1"/>
                                  </a:cubicBezTo>
                                  <a:lnTo>
                                    <a:pt x="71" y="6"/>
                                  </a:lnTo>
                                  <a:cubicBezTo>
                                    <a:pt x="73" y="7"/>
                                    <a:pt x="74" y="8"/>
                                    <a:pt x="75" y="10"/>
                                  </a:cubicBezTo>
                                  <a:lnTo>
                                    <a:pt x="80" y="21"/>
                                  </a:lnTo>
                                  <a:cubicBezTo>
                                    <a:pt x="80" y="22"/>
                                    <a:pt x="80" y="23"/>
                                    <a:pt x="80" y="24"/>
                                  </a:cubicBezTo>
                                  <a:lnTo>
                                    <a:pt x="80" y="8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820" name="Freeform 8543"/>
                          <wps:cNvSpPr>
                            <a:spLocks noChangeAspect="1"/>
                          </wps:cNvSpPr>
                          <wps:spPr bwMode="auto">
                            <a:xfrm>
                              <a:off x="5977" y="15584"/>
                              <a:ext cx="103" cy="48"/>
                            </a:xfrm>
                            <a:custGeom>
                              <a:avLst/>
                              <a:gdLst>
                                <a:gd name="T0" fmla="*/ 51 w 208"/>
                                <a:gd name="T1" fmla="*/ 2 h 96"/>
                                <a:gd name="T2" fmla="*/ 50 w 208"/>
                                <a:gd name="T3" fmla="*/ 0 h 96"/>
                                <a:gd name="T4" fmla="*/ 50 w 208"/>
                                <a:gd name="T5" fmla="*/ 0 h 96"/>
                                <a:gd name="T6" fmla="*/ 50 w 208"/>
                                <a:gd name="T7" fmla="*/ 0 h 96"/>
                                <a:gd name="T8" fmla="*/ 1 w 208"/>
                                <a:gd name="T9" fmla="*/ 0 h 96"/>
                                <a:gd name="T10" fmla="*/ 1 w 208"/>
                                <a:gd name="T11" fmla="*/ 0 h 96"/>
                                <a:gd name="T12" fmla="*/ 0 w 208"/>
                                <a:gd name="T13" fmla="*/ 2 h 96"/>
                                <a:gd name="T14" fmla="*/ 0 w 208"/>
                                <a:gd name="T15" fmla="*/ 2 h 96"/>
                                <a:gd name="T16" fmla="*/ 0 w 208"/>
                                <a:gd name="T17" fmla="*/ 2 h 96"/>
                                <a:gd name="T18" fmla="*/ 0 w 208"/>
                                <a:gd name="T19" fmla="*/ 23 h 96"/>
                                <a:gd name="T20" fmla="*/ 0 w 208"/>
                                <a:gd name="T21" fmla="*/ 23 h 96"/>
                                <a:gd name="T22" fmla="*/ 1 w 208"/>
                                <a:gd name="T23" fmla="*/ 24 h 96"/>
                                <a:gd name="T24" fmla="*/ 1 w 208"/>
                                <a:gd name="T25" fmla="*/ 24 h 96"/>
                                <a:gd name="T26" fmla="*/ 1 w 208"/>
                                <a:gd name="T27" fmla="*/ 24 h 96"/>
                                <a:gd name="T28" fmla="*/ 50 w 208"/>
                                <a:gd name="T29" fmla="*/ 24 h 96"/>
                                <a:gd name="T30" fmla="*/ 50 w 208"/>
                                <a:gd name="T31" fmla="*/ 24 h 96"/>
                                <a:gd name="T32" fmla="*/ 51 w 208"/>
                                <a:gd name="T33" fmla="*/ 23 h 96"/>
                                <a:gd name="T34" fmla="*/ 51 w 208"/>
                                <a:gd name="T35" fmla="*/ 23 h 96"/>
                                <a:gd name="T36" fmla="*/ 51 w 208"/>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8" h="96">
                                  <a:moveTo>
                                    <a:pt x="208" y="7"/>
                                  </a:moveTo>
                                  <a:cubicBezTo>
                                    <a:pt x="208" y="4"/>
                                    <a:pt x="205" y="0"/>
                                    <a:pt x="201" y="0"/>
                                  </a:cubicBezTo>
                                  <a:cubicBezTo>
                                    <a:pt x="201" y="0"/>
                                    <a:pt x="201" y="0"/>
                                    <a:pt x="201" y="0"/>
                                  </a:cubicBezTo>
                                  <a:lnTo>
                                    <a:pt x="201"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201" y="96"/>
                                  </a:lnTo>
                                  <a:cubicBezTo>
                                    <a:pt x="205" y="96"/>
                                    <a:pt x="208" y="93"/>
                                    <a:pt x="208" y="89"/>
                                  </a:cubicBezTo>
                                  <a:cubicBezTo>
                                    <a:pt x="208" y="89"/>
                                    <a:pt x="208" y="89"/>
                                    <a:pt x="208" y="89"/>
                                  </a:cubicBezTo>
                                  <a:lnTo>
                                    <a:pt x="208"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21" name="Freeform 8544"/>
                          <wps:cNvSpPr>
                            <a:spLocks noChangeAspect="1" noEditPoints="1"/>
                          </wps:cNvSpPr>
                          <wps:spPr bwMode="auto">
                            <a:xfrm>
                              <a:off x="5973" y="15580"/>
                              <a:ext cx="111" cy="56"/>
                            </a:xfrm>
                            <a:custGeom>
                              <a:avLst/>
                              <a:gdLst>
                                <a:gd name="T0" fmla="*/ 51 w 224"/>
                                <a:gd name="T1" fmla="*/ 4 h 112"/>
                                <a:gd name="T2" fmla="*/ 52 w 224"/>
                                <a:gd name="T3" fmla="*/ 6 h 112"/>
                                <a:gd name="T4" fmla="*/ 50 w 224"/>
                                <a:gd name="T5" fmla="*/ 4 h 112"/>
                                <a:gd name="T6" fmla="*/ 52 w 224"/>
                                <a:gd name="T7" fmla="*/ 4 h 112"/>
                                <a:gd name="T8" fmla="*/ 3 w 224"/>
                                <a:gd name="T9" fmla="*/ 4 h 112"/>
                                <a:gd name="T10" fmla="*/ 5 w 224"/>
                                <a:gd name="T11" fmla="*/ 4 h 112"/>
                                <a:gd name="T12" fmla="*/ 3 w 224"/>
                                <a:gd name="T13" fmla="*/ 6 h 112"/>
                                <a:gd name="T14" fmla="*/ 4 w 224"/>
                                <a:gd name="T15" fmla="*/ 4 h 112"/>
                                <a:gd name="T16" fmla="*/ 4 w 224"/>
                                <a:gd name="T17" fmla="*/ 25 h 112"/>
                                <a:gd name="T18" fmla="*/ 3 w 224"/>
                                <a:gd name="T19" fmla="*/ 23 h 112"/>
                                <a:gd name="T20" fmla="*/ 5 w 224"/>
                                <a:gd name="T21" fmla="*/ 25 h 112"/>
                                <a:gd name="T22" fmla="*/ 3 w 224"/>
                                <a:gd name="T23" fmla="*/ 24 h 112"/>
                                <a:gd name="T24" fmla="*/ 52 w 224"/>
                                <a:gd name="T25" fmla="*/ 24 h 112"/>
                                <a:gd name="T26" fmla="*/ 50 w 224"/>
                                <a:gd name="T27" fmla="*/ 25 h 112"/>
                                <a:gd name="T28" fmla="*/ 52 w 224"/>
                                <a:gd name="T29" fmla="*/ 23 h 112"/>
                                <a:gd name="T30" fmla="*/ 51 w 224"/>
                                <a:gd name="T31" fmla="*/ 25 h 112"/>
                                <a:gd name="T32" fmla="*/ 51 w 224"/>
                                <a:gd name="T33" fmla="*/ 4 h 112"/>
                                <a:gd name="T34" fmla="*/ 55 w 224"/>
                                <a:gd name="T35" fmla="*/ 25 h 112"/>
                                <a:gd name="T36" fmla="*/ 55 w 224"/>
                                <a:gd name="T37" fmla="*/ 26 h 112"/>
                                <a:gd name="T38" fmla="*/ 53 w 224"/>
                                <a:gd name="T39" fmla="*/ 28 h 112"/>
                                <a:gd name="T40" fmla="*/ 52 w 224"/>
                                <a:gd name="T41" fmla="*/ 28 h 112"/>
                                <a:gd name="T42" fmla="*/ 3 w 224"/>
                                <a:gd name="T43" fmla="*/ 28 h 112"/>
                                <a:gd name="T44" fmla="*/ 2 w 224"/>
                                <a:gd name="T45" fmla="*/ 28 h 112"/>
                                <a:gd name="T46" fmla="*/ 0 w 224"/>
                                <a:gd name="T47" fmla="*/ 26 h 112"/>
                                <a:gd name="T48" fmla="*/ 0 w 224"/>
                                <a:gd name="T49" fmla="*/ 25 h 112"/>
                                <a:gd name="T50" fmla="*/ 0 w 224"/>
                                <a:gd name="T51" fmla="*/ 4 h 112"/>
                                <a:gd name="T52" fmla="*/ 0 w 224"/>
                                <a:gd name="T53" fmla="*/ 3 h 112"/>
                                <a:gd name="T54" fmla="*/ 2 w 224"/>
                                <a:gd name="T55" fmla="*/ 1 h 112"/>
                                <a:gd name="T56" fmla="*/ 3 w 224"/>
                                <a:gd name="T57" fmla="*/ 0 h 112"/>
                                <a:gd name="T58" fmla="*/ 52 w 224"/>
                                <a:gd name="T59" fmla="*/ 0 h 112"/>
                                <a:gd name="T60" fmla="*/ 53 w 224"/>
                                <a:gd name="T61" fmla="*/ 1 h 112"/>
                                <a:gd name="T62" fmla="*/ 55 w 224"/>
                                <a:gd name="T63" fmla="*/ 3 h 112"/>
                                <a:gd name="T64" fmla="*/ 55 w 224"/>
                                <a:gd name="T65" fmla="*/ 4 h 112"/>
                                <a:gd name="T66" fmla="*/ 55 w 224"/>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112">
                                  <a:moveTo>
                                    <a:pt x="208" y="15"/>
                                  </a:moveTo>
                                  <a:lnTo>
                                    <a:pt x="211" y="21"/>
                                  </a:lnTo>
                                  <a:lnTo>
                                    <a:pt x="204" y="14"/>
                                  </a:lnTo>
                                  <a:lnTo>
                                    <a:pt x="209" y="16"/>
                                  </a:lnTo>
                                  <a:lnTo>
                                    <a:pt x="15" y="16"/>
                                  </a:lnTo>
                                  <a:lnTo>
                                    <a:pt x="21" y="14"/>
                                  </a:lnTo>
                                  <a:lnTo>
                                    <a:pt x="14" y="21"/>
                                  </a:lnTo>
                                  <a:lnTo>
                                    <a:pt x="16" y="15"/>
                                  </a:lnTo>
                                  <a:lnTo>
                                    <a:pt x="16" y="97"/>
                                  </a:lnTo>
                                  <a:lnTo>
                                    <a:pt x="14" y="92"/>
                                  </a:lnTo>
                                  <a:lnTo>
                                    <a:pt x="21" y="99"/>
                                  </a:lnTo>
                                  <a:lnTo>
                                    <a:pt x="15" y="96"/>
                                  </a:lnTo>
                                  <a:lnTo>
                                    <a:pt x="209" y="96"/>
                                  </a:lnTo>
                                  <a:lnTo>
                                    <a:pt x="204" y="99"/>
                                  </a:lnTo>
                                  <a:lnTo>
                                    <a:pt x="211" y="92"/>
                                  </a:lnTo>
                                  <a:lnTo>
                                    <a:pt x="208" y="97"/>
                                  </a:lnTo>
                                  <a:lnTo>
                                    <a:pt x="208" y="15"/>
                                  </a:lnTo>
                                  <a:close/>
                                  <a:moveTo>
                                    <a:pt x="224" y="97"/>
                                  </a:moveTo>
                                  <a:cubicBezTo>
                                    <a:pt x="224" y="100"/>
                                    <a:pt x="224" y="102"/>
                                    <a:pt x="222" y="103"/>
                                  </a:cubicBezTo>
                                  <a:lnTo>
                                    <a:pt x="215" y="110"/>
                                  </a:lnTo>
                                  <a:cubicBezTo>
                                    <a:pt x="214" y="112"/>
                                    <a:pt x="212" y="112"/>
                                    <a:pt x="209"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209" y="0"/>
                                  </a:lnTo>
                                  <a:cubicBezTo>
                                    <a:pt x="212" y="0"/>
                                    <a:pt x="214" y="1"/>
                                    <a:pt x="215" y="3"/>
                                  </a:cubicBezTo>
                                  <a:lnTo>
                                    <a:pt x="222" y="10"/>
                                  </a:lnTo>
                                  <a:cubicBezTo>
                                    <a:pt x="224" y="11"/>
                                    <a:pt x="224" y="13"/>
                                    <a:pt x="224" y="15"/>
                                  </a:cubicBezTo>
                                  <a:lnTo>
                                    <a:pt x="224"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822" name="Freeform 8545"/>
                          <wps:cNvSpPr>
                            <a:spLocks noChangeAspect="1"/>
                          </wps:cNvSpPr>
                          <wps:spPr bwMode="auto">
                            <a:xfrm>
                              <a:off x="595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823" name="Freeform 8546"/>
                          <wps:cNvSpPr>
                            <a:spLocks noChangeAspect="1"/>
                          </wps:cNvSpPr>
                          <wps:spPr bwMode="auto">
                            <a:xfrm>
                              <a:off x="6076" y="15580"/>
                              <a:ext cx="24" cy="48"/>
                            </a:xfrm>
                            <a:custGeom>
                              <a:avLst/>
                              <a:gdLst>
                                <a:gd name="T0" fmla="*/ 12 w 48"/>
                                <a:gd name="T1" fmla="*/ 3 h 96"/>
                                <a:gd name="T2" fmla="*/ 9 w 48"/>
                                <a:gd name="T3" fmla="*/ 0 h 96"/>
                                <a:gd name="T4" fmla="*/ 9 w 48"/>
                                <a:gd name="T5" fmla="*/ 0 h 96"/>
                                <a:gd name="T6" fmla="*/ 9 w 48"/>
                                <a:gd name="T7" fmla="*/ 0 h 96"/>
                                <a:gd name="T8" fmla="*/ 3 w 48"/>
                                <a:gd name="T9" fmla="*/ 0 h 96"/>
                                <a:gd name="T10" fmla="*/ 3 w 48"/>
                                <a:gd name="T11" fmla="*/ 0 h 96"/>
                                <a:gd name="T12" fmla="*/ 0 w 48"/>
                                <a:gd name="T13" fmla="*/ 3 h 96"/>
                                <a:gd name="T14" fmla="*/ 0 w 48"/>
                                <a:gd name="T15" fmla="*/ 3 h 96"/>
                                <a:gd name="T16" fmla="*/ 0 w 48"/>
                                <a:gd name="T17" fmla="*/ 3 h 96"/>
                                <a:gd name="T18" fmla="*/ 0 w 48"/>
                                <a:gd name="T19" fmla="*/ 21 h 96"/>
                                <a:gd name="T20" fmla="*/ 0 w 48"/>
                                <a:gd name="T21" fmla="*/ 21 h 96"/>
                                <a:gd name="T22" fmla="*/ 3 w 48"/>
                                <a:gd name="T23" fmla="*/ 24 h 96"/>
                                <a:gd name="T24" fmla="*/ 3 w 48"/>
                                <a:gd name="T25" fmla="*/ 24 h 96"/>
                                <a:gd name="T26" fmla="*/ 3 w 48"/>
                                <a:gd name="T27" fmla="*/ 24 h 96"/>
                                <a:gd name="T28" fmla="*/ 9 w 48"/>
                                <a:gd name="T29" fmla="*/ 24 h 96"/>
                                <a:gd name="T30" fmla="*/ 9 w 48"/>
                                <a:gd name="T31" fmla="*/ 24 h 96"/>
                                <a:gd name="T32" fmla="*/ 12 w 48"/>
                                <a:gd name="T33" fmla="*/ 21 h 96"/>
                                <a:gd name="T34" fmla="*/ 12 w 48"/>
                                <a:gd name="T35" fmla="*/ 21 h 96"/>
                                <a:gd name="T36" fmla="*/ 12 w 48"/>
                                <a:gd name="T37" fmla="*/ 3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96">
                                  <a:moveTo>
                                    <a:pt x="48" y="12"/>
                                  </a:moveTo>
                                  <a:cubicBezTo>
                                    <a:pt x="48" y="6"/>
                                    <a:pt x="43" y="0"/>
                                    <a:pt x="36" y="0"/>
                                  </a:cubicBezTo>
                                  <a:cubicBezTo>
                                    <a:pt x="36" y="0"/>
                                    <a:pt x="36" y="0"/>
                                    <a:pt x="36" y="0"/>
                                  </a:cubicBezTo>
                                  <a:lnTo>
                                    <a:pt x="36" y="0"/>
                                  </a:lnTo>
                                  <a:lnTo>
                                    <a:pt x="12" y="0"/>
                                  </a:lnTo>
                                  <a:cubicBezTo>
                                    <a:pt x="6" y="0"/>
                                    <a:pt x="0" y="6"/>
                                    <a:pt x="0" y="12"/>
                                  </a:cubicBezTo>
                                  <a:cubicBezTo>
                                    <a:pt x="0" y="12"/>
                                    <a:pt x="0" y="12"/>
                                    <a:pt x="0" y="12"/>
                                  </a:cubicBezTo>
                                  <a:lnTo>
                                    <a:pt x="0" y="12"/>
                                  </a:lnTo>
                                  <a:lnTo>
                                    <a:pt x="0" y="84"/>
                                  </a:lnTo>
                                  <a:cubicBezTo>
                                    <a:pt x="0" y="91"/>
                                    <a:pt x="6" y="96"/>
                                    <a:pt x="12" y="96"/>
                                  </a:cubicBezTo>
                                  <a:cubicBezTo>
                                    <a:pt x="12" y="96"/>
                                    <a:pt x="12" y="96"/>
                                    <a:pt x="12" y="96"/>
                                  </a:cubicBezTo>
                                  <a:lnTo>
                                    <a:pt x="12" y="96"/>
                                  </a:lnTo>
                                  <a:lnTo>
                                    <a:pt x="36" y="96"/>
                                  </a:lnTo>
                                  <a:cubicBezTo>
                                    <a:pt x="43" y="96"/>
                                    <a:pt x="48" y="91"/>
                                    <a:pt x="48" y="84"/>
                                  </a:cubicBezTo>
                                  <a:cubicBezTo>
                                    <a:pt x="48" y="84"/>
                                    <a:pt x="48" y="84"/>
                                    <a:pt x="48" y="84"/>
                                  </a:cubicBezTo>
                                  <a:lnTo>
                                    <a:pt x="48" y="12"/>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824" name="Freeform 8547"/>
                          <wps:cNvSpPr>
                            <a:spLocks noChangeAspect="1"/>
                          </wps:cNvSpPr>
                          <wps:spPr bwMode="auto">
                            <a:xfrm>
                              <a:off x="6140"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825" name="Freeform 8548"/>
                          <wps:cNvSpPr>
                            <a:spLocks noChangeAspect="1"/>
                          </wps:cNvSpPr>
                          <wps:spPr bwMode="auto">
                            <a:xfrm>
                              <a:off x="6267" y="15580"/>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826" name="Freeform 8549"/>
                          <wps:cNvSpPr>
                            <a:spLocks noChangeAspect="1"/>
                          </wps:cNvSpPr>
                          <wps:spPr bwMode="auto">
                            <a:xfrm>
                              <a:off x="6331" y="15580"/>
                              <a:ext cx="15" cy="48"/>
                            </a:xfrm>
                            <a:custGeom>
                              <a:avLst/>
                              <a:gdLst>
                                <a:gd name="T0" fmla="*/ 7 w 32"/>
                                <a:gd name="T1" fmla="*/ 2 h 96"/>
                                <a:gd name="T2" fmla="*/ 5 w 32"/>
                                <a:gd name="T3" fmla="*/ 0 h 96"/>
                                <a:gd name="T4" fmla="*/ 5 w 32"/>
                                <a:gd name="T5" fmla="*/ 0 h 96"/>
                                <a:gd name="T6" fmla="*/ 5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5 w 32"/>
                                <a:gd name="T29" fmla="*/ 24 h 96"/>
                                <a:gd name="T30" fmla="*/ 5 w 32"/>
                                <a:gd name="T31" fmla="*/ 24 h 96"/>
                                <a:gd name="T32" fmla="*/ 7 w 32"/>
                                <a:gd name="T33" fmla="*/ 22 h 96"/>
                                <a:gd name="T34" fmla="*/ 7 w 32"/>
                                <a:gd name="T35" fmla="*/ 22 h 96"/>
                                <a:gd name="T36" fmla="*/ 7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838497"/>
                            </a:solidFill>
                            <a:ln w="0">
                              <a:solidFill>
                                <a:srgbClr val="000000"/>
                              </a:solidFill>
                              <a:round/>
                              <a:headEnd/>
                              <a:tailEnd/>
                            </a:ln>
                          </wps:spPr>
                          <wps:bodyPr rot="0" vert="horz" wrap="square" lIns="91440" tIns="45720" rIns="91440" bIns="45720" anchor="t" anchorCtr="0" upright="1">
                            <a:noAutofit/>
                          </wps:bodyPr>
                        </wps:wsp>
                        <wps:wsp>
                          <wps:cNvPr id="6827" name="Freeform 8550"/>
                          <wps:cNvSpPr>
                            <a:spLocks noChangeAspect="1"/>
                          </wps:cNvSpPr>
                          <wps:spPr bwMode="auto">
                            <a:xfrm>
                              <a:off x="6168" y="15584"/>
                              <a:ext cx="95" cy="48"/>
                            </a:xfrm>
                            <a:custGeom>
                              <a:avLst/>
                              <a:gdLst>
                                <a:gd name="T0" fmla="*/ 47 w 192"/>
                                <a:gd name="T1" fmla="*/ 2 h 96"/>
                                <a:gd name="T2" fmla="*/ 46 w 192"/>
                                <a:gd name="T3" fmla="*/ 0 h 96"/>
                                <a:gd name="T4" fmla="*/ 46 w 192"/>
                                <a:gd name="T5" fmla="*/ 0 h 96"/>
                                <a:gd name="T6" fmla="*/ 46 w 192"/>
                                <a:gd name="T7" fmla="*/ 0 h 96"/>
                                <a:gd name="T8" fmla="*/ 1 w 192"/>
                                <a:gd name="T9" fmla="*/ 0 h 96"/>
                                <a:gd name="T10" fmla="*/ 1 w 192"/>
                                <a:gd name="T11" fmla="*/ 0 h 96"/>
                                <a:gd name="T12" fmla="*/ 0 w 192"/>
                                <a:gd name="T13" fmla="*/ 2 h 96"/>
                                <a:gd name="T14" fmla="*/ 0 w 192"/>
                                <a:gd name="T15" fmla="*/ 2 h 96"/>
                                <a:gd name="T16" fmla="*/ 0 w 192"/>
                                <a:gd name="T17" fmla="*/ 2 h 96"/>
                                <a:gd name="T18" fmla="*/ 0 w 192"/>
                                <a:gd name="T19" fmla="*/ 23 h 96"/>
                                <a:gd name="T20" fmla="*/ 0 w 192"/>
                                <a:gd name="T21" fmla="*/ 23 h 96"/>
                                <a:gd name="T22" fmla="*/ 1 w 192"/>
                                <a:gd name="T23" fmla="*/ 24 h 96"/>
                                <a:gd name="T24" fmla="*/ 1 w 192"/>
                                <a:gd name="T25" fmla="*/ 24 h 96"/>
                                <a:gd name="T26" fmla="*/ 1 w 192"/>
                                <a:gd name="T27" fmla="*/ 24 h 96"/>
                                <a:gd name="T28" fmla="*/ 46 w 192"/>
                                <a:gd name="T29" fmla="*/ 24 h 96"/>
                                <a:gd name="T30" fmla="*/ 46 w 192"/>
                                <a:gd name="T31" fmla="*/ 24 h 96"/>
                                <a:gd name="T32" fmla="*/ 47 w 192"/>
                                <a:gd name="T33" fmla="*/ 23 h 96"/>
                                <a:gd name="T34" fmla="*/ 47 w 192"/>
                                <a:gd name="T35" fmla="*/ 23 h 96"/>
                                <a:gd name="T36" fmla="*/ 47 w 19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2" h="96">
                                  <a:moveTo>
                                    <a:pt x="192" y="7"/>
                                  </a:moveTo>
                                  <a:cubicBezTo>
                                    <a:pt x="192" y="4"/>
                                    <a:pt x="189" y="0"/>
                                    <a:pt x="185" y="0"/>
                                  </a:cubicBezTo>
                                  <a:cubicBezTo>
                                    <a:pt x="185" y="0"/>
                                    <a:pt x="185" y="0"/>
                                    <a:pt x="185" y="0"/>
                                  </a:cubicBezTo>
                                  <a:lnTo>
                                    <a:pt x="185" y="0"/>
                                  </a:lnTo>
                                  <a:lnTo>
                                    <a:pt x="7" y="0"/>
                                  </a:lnTo>
                                  <a:cubicBezTo>
                                    <a:pt x="4" y="0"/>
                                    <a:pt x="0" y="4"/>
                                    <a:pt x="0" y="7"/>
                                  </a:cubicBezTo>
                                  <a:cubicBezTo>
                                    <a:pt x="0" y="7"/>
                                    <a:pt x="0" y="7"/>
                                    <a:pt x="0" y="7"/>
                                  </a:cubicBezTo>
                                  <a:lnTo>
                                    <a:pt x="0" y="7"/>
                                  </a:lnTo>
                                  <a:lnTo>
                                    <a:pt x="0" y="89"/>
                                  </a:lnTo>
                                  <a:cubicBezTo>
                                    <a:pt x="0" y="93"/>
                                    <a:pt x="4" y="96"/>
                                    <a:pt x="7" y="96"/>
                                  </a:cubicBezTo>
                                  <a:cubicBezTo>
                                    <a:pt x="7" y="96"/>
                                    <a:pt x="7" y="96"/>
                                    <a:pt x="7" y="96"/>
                                  </a:cubicBezTo>
                                  <a:lnTo>
                                    <a:pt x="7" y="96"/>
                                  </a:lnTo>
                                  <a:lnTo>
                                    <a:pt x="185" y="96"/>
                                  </a:lnTo>
                                  <a:cubicBezTo>
                                    <a:pt x="189" y="96"/>
                                    <a:pt x="192" y="93"/>
                                    <a:pt x="192" y="89"/>
                                  </a:cubicBezTo>
                                  <a:cubicBezTo>
                                    <a:pt x="192" y="89"/>
                                    <a:pt x="192" y="89"/>
                                    <a:pt x="192" y="89"/>
                                  </a:cubicBezTo>
                                  <a:lnTo>
                                    <a:pt x="192" y="7"/>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28" name="Freeform 8551"/>
                          <wps:cNvSpPr>
                            <a:spLocks noChangeAspect="1" noEditPoints="1"/>
                          </wps:cNvSpPr>
                          <wps:spPr bwMode="auto">
                            <a:xfrm>
                              <a:off x="6164" y="15580"/>
                              <a:ext cx="103" cy="56"/>
                            </a:xfrm>
                            <a:custGeom>
                              <a:avLst/>
                              <a:gdLst>
                                <a:gd name="T0" fmla="*/ 47 w 208"/>
                                <a:gd name="T1" fmla="*/ 4 h 112"/>
                                <a:gd name="T2" fmla="*/ 48 w 208"/>
                                <a:gd name="T3" fmla="*/ 6 h 112"/>
                                <a:gd name="T4" fmla="*/ 46 w 208"/>
                                <a:gd name="T5" fmla="*/ 4 h 112"/>
                                <a:gd name="T6" fmla="*/ 48 w 208"/>
                                <a:gd name="T7" fmla="*/ 4 h 112"/>
                                <a:gd name="T8" fmla="*/ 3 w 208"/>
                                <a:gd name="T9" fmla="*/ 4 h 112"/>
                                <a:gd name="T10" fmla="*/ 5 w 208"/>
                                <a:gd name="T11" fmla="*/ 4 h 112"/>
                                <a:gd name="T12" fmla="*/ 3 w 208"/>
                                <a:gd name="T13" fmla="*/ 6 h 112"/>
                                <a:gd name="T14" fmla="*/ 4 w 208"/>
                                <a:gd name="T15" fmla="*/ 4 h 112"/>
                                <a:gd name="T16" fmla="*/ 4 w 208"/>
                                <a:gd name="T17" fmla="*/ 25 h 112"/>
                                <a:gd name="T18" fmla="*/ 3 w 208"/>
                                <a:gd name="T19" fmla="*/ 23 h 112"/>
                                <a:gd name="T20" fmla="*/ 5 w 208"/>
                                <a:gd name="T21" fmla="*/ 25 h 112"/>
                                <a:gd name="T22" fmla="*/ 3 w 208"/>
                                <a:gd name="T23" fmla="*/ 24 h 112"/>
                                <a:gd name="T24" fmla="*/ 48 w 208"/>
                                <a:gd name="T25" fmla="*/ 24 h 112"/>
                                <a:gd name="T26" fmla="*/ 46 w 208"/>
                                <a:gd name="T27" fmla="*/ 25 h 112"/>
                                <a:gd name="T28" fmla="*/ 48 w 208"/>
                                <a:gd name="T29" fmla="*/ 23 h 112"/>
                                <a:gd name="T30" fmla="*/ 47 w 208"/>
                                <a:gd name="T31" fmla="*/ 25 h 112"/>
                                <a:gd name="T32" fmla="*/ 47 w 208"/>
                                <a:gd name="T33" fmla="*/ 4 h 112"/>
                                <a:gd name="T34" fmla="*/ 51 w 208"/>
                                <a:gd name="T35" fmla="*/ 25 h 112"/>
                                <a:gd name="T36" fmla="*/ 51 w 208"/>
                                <a:gd name="T37" fmla="*/ 26 h 112"/>
                                <a:gd name="T38" fmla="*/ 49 w 208"/>
                                <a:gd name="T39" fmla="*/ 28 h 112"/>
                                <a:gd name="T40" fmla="*/ 48 w 208"/>
                                <a:gd name="T41" fmla="*/ 28 h 112"/>
                                <a:gd name="T42" fmla="*/ 3 w 208"/>
                                <a:gd name="T43" fmla="*/ 28 h 112"/>
                                <a:gd name="T44" fmla="*/ 2 w 208"/>
                                <a:gd name="T45" fmla="*/ 28 h 112"/>
                                <a:gd name="T46" fmla="*/ 0 w 208"/>
                                <a:gd name="T47" fmla="*/ 26 h 112"/>
                                <a:gd name="T48" fmla="*/ 0 w 208"/>
                                <a:gd name="T49" fmla="*/ 25 h 112"/>
                                <a:gd name="T50" fmla="*/ 0 w 208"/>
                                <a:gd name="T51" fmla="*/ 4 h 112"/>
                                <a:gd name="T52" fmla="*/ 0 w 208"/>
                                <a:gd name="T53" fmla="*/ 3 h 112"/>
                                <a:gd name="T54" fmla="*/ 2 w 208"/>
                                <a:gd name="T55" fmla="*/ 1 h 112"/>
                                <a:gd name="T56" fmla="*/ 3 w 208"/>
                                <a:gd name="T57" fmla="*/ 0 h 112"/>
                                <a:gd name="T58" fmla="*/ 48 w 208"/>
                                <a:gd name="T59" fmla="*/ 0 h 112"/>
                                <a:gd name="T60" fmla="*/ 49 w 208"/>
                                <a:gd name="T61" fmla="*/ 1 h 112"/>
                                <a:gd name="T62" fmla="*/ 51 w 208"/>
                                <a:gd name="T63" fmla="*/ 3 h 112"/>
                                <a:gd name="T64" fmla="*/ 51 w 208"/>
                                <a:gd name="T65" fmla="*/ 4 h 112"/>
                                <a:gd name="T66" fmla="*/ 51 w 208"/>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 h="112">
                                  <a:moveTo>
                                    <a:pt x="192" y="15"/>
                                  </a:moveTo>
                                  <a:lnTo>
                                    <a:pt x="195" y="21"/>
                                  </a:lnTo>
                                  <a:lnTo>
                                    <a:pt x="188" y="14"/>
                                  </a:lnTo>
                                  <a:lnTo>
                                    <a:pt x="193" y="16"/>
                                  </a:lnTo>
                                  <a:lnTo>
                                    <a:pt x="15" y="16"/>
                                  </a:lnTo>
                                  <a:lnTo>
                                    <a:pt x="21" y="14"/>
                                  </a:lnTo>
                                  <a:lnTo>
                                    <a:pt x="14" y="21"/>
                                  </a:lnTo>
                                  <a:lnTo>
                                    <a:pt x="16" y="15"/>
                                  </a:lnTo>
                                  <a:lnTo>
                                    <a:pt x="16" y="97"/>
                                  </a:lnTo>
                                  <a:lnTo>
                                    <a:pt x="14" y="92"/>
                                  </a:lnTo>
                                  <a:lnTo>
                                    <a:pt x="21" y="99"/>
                                  </a:lnTo>
                                  <a:lnTo>
                                    <a:pt x="15" y="96"/>
                                  </a:lnTo>
                                  <a:lnTo>
                                    <a:pt x="193" y="96"/>
                                  </a:lnTo>
                                  <a:lnTo>
                                    <a:pt x="188" y="99"/>
                                  </a:lnTo>
                                  <a:lnTo>
                                    <a:pt x="195" y="92"/>
                                  </a:lnTo>
                                  <a:lnTo>
                                    <a:pt x="192" y="97"/>
                                  </a:lnTo>
                                  <a:lnTo>
                                    <a:pt x="192" y="15"/>
                                  </a:lnTo>
                                  <a:close/>
                                  <a:moveTo>
                                    <a:pt x="208" y="97"/>
                                  </a:moveTo>
                                  <a:cubicBezTo>
                                    <a:pt x="208" y="100"/>
                                    <a:pt x="208" y="102"/>
                                    <a:pt x="206" y="103"/>
                                  </a:cubicBezTo>
                                  <a:lnTo>
                                    <a:pt x="199" y="110"/>
                                  </a:lnTo>
                                  <a:cubicBezTo>
                                    <a:pt x="198" y="112"/>
                                    <a:pt x="196" y="112"/>
                                    <a:pt x="193" y="112"/>
                                  </a:cubicBezTo>
                                  <a:lnTo>
                                    <a:pt x="15" y="112"/>
                                  </a:lnTo>
                                  <a:cubicBezTo>
                                    <a:pt x="13" y="112"/>
                                    <a:pt x="11" y="112"/>
                                    <a:pt x="10" y="110"/>
                                  </a:cubicBezTo>
                                  <a:lnTo>
                                    <a:pt x="3" y="103"/>
                                  </a:lnTo>
                                  <a:cubicBezTo>
                                    <a:pt x="1" y="102"/>
                                    <a:pt x="0" y="100"/>
                                    <a:pt x="0" y="97"/>
                                  </a:cubicBezTo>
                                  <a:lnTo>
                                    <a:pt x="0" y="15"/>
                                  </a:lnTo>
                                  <a:cubicBezTo>
                                    <a:pt x="0" y="13"/>
                                    <a:pt x="1" y="11"/>
                                    <a:pt x="3" y="10"/>
                                  </a:cubicBezTo>
                                  <a:lnTo>
                                    <a:pt x="10" y="3"/>
                                  </a:lnTo>
                                  <a:cubicBezTo>
                                    <a:pt x="11" y="1"/>
                                    <a:pt x="13" y="0"/>
                                    <a:pt x="15" y="0"/>
                                  </a:cubicBezTo>
                                  <a:lnTo>
                                    <a:pt x="193" y="0"/>
                                  </a:lnTo>
                                  <a:cubicBezTo>
                                    <a:pt x="196" y="0"/>
                                    <a:pt x="198" y="1"/>
                                    <a:pt x="199" y="3"/>
                                  </a:cubicBezTo>
                                  <a:lnTo>
                                    <a:pt x="206" y="10"/>
                                  </a:lnTo>
                                  <a:cubicBezTo>
                                    <a:pt x="208" y="11"/>
                                    <a:pt x="208" y="13"/>
                                    <a:pt x="208" y="15"/>
                                  </a:cubicBezTo>
                                  <a:lnTo>
                                    <a:pt x="208" y="97"/>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829" name="Freeform 8552"/>
                          <wps:cNvSpPr>
                            <a:spLocks noChangeAspect="1"/>
                          </wps:cNvSpPr>
                          <wps:spPr bwMode="auto">
                            <a:xfrm>
                              <a:off x="6331" y="15636"/>
                              <a:ext cx="15" cy="16"/>
                            </a:xfrm>
                            <a:custGeom>
                              <a:avLst/>
                              <a:gdLst>
                                <a:gd name="T0" fmla="*/ 7 w 32"/>
                                <a:gd name="T1" fmla="*/ 2 h 32"/>
                                <a:gd name="T2" fmla="*/ 6 w 32"/>
                                <a:gd name="T3" fmla="*/ 0 h 32"/>
                                <a:gd name="T4" fmla="*/ 6 w 32"/>
                                <a:gd name="T5" fmla="*/ 0 h 32"/>
                                <a:gd name="T6" fmla="*/ 6 w 32"/>
                                <a:gd name="T7" fmla="*/ 0 h 32"/>
                                <a:gd name="T8" fmla="*/ 1 w 32"/>
                                <a:gd name="T9" fmla="*/ 0 h 32"/>
                                <a:gd name="T10" fmla="*/ 1 w 32"/>
                                <a:gd name="T11" fmla="*/ 0 h 32"/>
                                <a:gd name="T12" fmla="*/ 0 w 32"/>
                                <a:gd name="T13" fmla="*/ 2 h 32"/>
                                <a:gd name="T14" fmla="*/ 0 w 32"/>
                                <a:gd name="T15" fmla="*/ 2 h 32"/>
                                <a:gd name="T16" fmla="*/ 0 w 32"/>
                                <a:gd name="T17" fmla="*/ 2 h 32"/>
                                <a:gd name="T18" fmla="*/ 0 w 32"/>
                                <a:gd name="T19" fmla="*/ 7 h 32"/>
                                <a:gd name="T20" fmla="*/ 0 w 32"/>
                                <a:gd name="T21" fmla="*/ 7 h 32"/>
                                <a:gd name="T22" fmla="*/ 1 w 32"/>
                                <a:gd name="T23" fmla="*/ 8 h 32"/>
                                <a:gd name="T24" fmla="*/ 1 w 32"/>
                                <a:gd name="T25" fmla="*/ 8 h 32"/>
                                <a:gd name="T26" fmla="*/ 1 w 32"/>
                                <a:gd name="T27" fmla="*/ 8 h 32"/>
                                <a:gd name="T28" fmla="*/ 6 w 32"/>
                                <a:gd name="T29" fmla="*/ 8 h 32"/>
                                <a:gd name="T30" fmla="*/ 6 w 32"/>
                                <a:gd name="T31" fmla="*/ 8 h 32"/>
                                <a:gd name="T32" fmla="*/ 7 w 32"/>
                                <a:gd name="T33" fmla="*/ 7 h 32"/>
                                <a:gd name="T34" fmla="*/ 7 w 32"/>
                                <a:gd name="T35" fmla="*/ 7 h 32"/>
                                <a:gd name="T36" fmla="*/ 7 w 3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32">
                                  <a:moveTo>
                                    <a:pt x="32" y="6"/>
                                  </a:moveTo>
                                  <a:cubicBezTo>
                                    <a:pt x="32" y="3"/>
                                    <a:pt x="30" y="0"/>
                                    <a:pt x="27" y="0"/>
                                  </a:cubicBezTo>
                                  <a:cubicBezTo>
                                    <a:pt x="27" y="0"/>
                                    <a:pt x="27" y="0"/>
                                    <a:pt x="27" y="0"/>
                                  </a:cubicBezTo>
                                  <a:lnTo>
                                    <a:pt x="2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7" y="32"/>
                                  </a:lnTo>
                                  <a:cubicBezTo>
                                    <a:pt x="30" y="32"/>
                                    <a:pt x="32" y="30"/>
                                    <a:pt x="32" y="27"/>
                                  </a:cubicBezTo>
                                  <a:cubicBezTo>
                                    <a:pt x="32" y="27"/>
                                    <a:pt x="32" y="27"/>
                                    <a:pt x="32" y="27"/>
                                  </a:cubicBezTo>
                                  <a:lnTo>
                                    <a:pt x="3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830" name="Freeform 8553"/>
                          <wps:cNvSpPr>
                            <a:spLocks noChangeAspect="1"/>
                          </wps:cNvSpPr>
                          <wps:spPr bwMode="auto">
                            <a:xfrm>
                              <a:off x="6140"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831" name="Freeform 8554"/>
                          <wps:cNvSpPr>
                            <a:spLocks noChangeAspect="1"/>
                          </wps:cNvSpPr>
                          <wps:spPr bwMode="auto">
                            <a:xfrm>
                              <a:off x="5957" y="15636"/>
                              <a:ext cx="143" cy="16"/>
                            </a:xfrm>
                            <a:custGeom>
                              <a:avLst/>
                              <a:gdLst>
                                <a:gd name="T0" fmla="*/ 71 w 288"/>
                                <a:gd name="T1" fmla="*/ 2 h 32"/>
                                <a:gd name="T2" fmla="*/ 70 w 288"/>
                                <a:gd name="T3" fmla="*/ 0 h 32"/>
                                <a:gd name="T4" fmla="*/ 70 w 288"/>
                                <a:gd name="T5" fmla="*/ 0 h 32"/>
                                <a:gd name="T6" fmla="*/ 70 w 288"/>
                                <a:gd name="T7" fmla="*/ 0 h 32"/>
                                <a:gd name="T8" fmla="*/ 1 w 288"/>
                                <a:gd name="T9" fmla="*/ 0 h 32"/>
                                <a:gd name="T10" fmla="*/ 1 w 288"/>
                                <a:gd name="T11" fmla="*/ 0 h 32"/>
                                <a:gd name="T12" fmla="*/ 0 w 288"/>
                                <a:gd name="T13" fmla="*/ 2 h 32"/>
                                <a:gd name="T14" fmla="*/ 0 w 288"/>
                                <a:gd name="T15" fmla="*/ 2 h 32"/>
                                <a:gd name="T16" fmla="*/ 0 w 288"/>
                                <a:gd name="T17" fmla="*/ 2 h 32"/>
                                <a:gd name="T18" fmla="*/ 0 w 288"/>
                                <a:gd name="T19" fmla="*/ 7 h 32"/>
                                <a:gd name="T20" fmla="*/ 0 w 288"/>
                                <a:gd name="T21" fmla="*/ 7 h 32"/>
                                <a:gd name="T22" fmla="*/ 1 w 288"/>
                                <a:gd name="T23" fmla="*/ 8 h 32"/>
                                <a:gd name="T24" fmla="*/ 1 w 288"/>
                                <a:gd name="T25" fmla="*/ 8 h 32"/>
                                <a:gd name="T26" fmla="*/ 1 w 288"/>
                                <a:gd name="T27" fmla="*/ 8 h 32"/>
                                <a:gd name="T28" fmla="*/ 70 w 288"/>
                                <a:gd name="T29" fmla="*/ 8 h 32"/>
                                <a:gd name="T30" fmla="*/ 70 w 288"/>
                                <a:gd name="T31" fmla="*/ 8 h 32"/>
                                <a:gd name="T32" fmla="*/ 71 w 288"/>
                                <a:gd name="T33" fmla="*/ 7 h 32"/>
                                <a:gd name="T34" fmla="*/ 71 w 288"/>
                                <a:gd name="T35" fmla="*/ 7 h 32"/>
                                <a:gd name="T36" fmla="*/ 71 w 288"/>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8" h="32">
                                  <a:moveTo>
                                    <a:pt x="288" y="6"/>
                                  </a:moveTo>
                                  <a:cubicBezTo>
                                    <a:pt x="288" y="3"/>
                                    <a:pt x="286" y="0"/>
                                    <a:pt x="283" y="0"/>
                                  </a:cubicBezTo>
                                  <a:cubicBezTo>
                                    <a:pt x="283" y="0"/>
                                    <a:pt x="283" y="0"/>
                                    <a:pt x="283" y="0"/>
                                  </a:cubicBezTo>
                                  <a:lnTo>
                                    <a:pt x="283"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283" y="32"/>
                                  </a:lnTo>
                                  <a:cubicBezTo>
                                    <a:pt x="286" y="32"/>
                                    <a:pt x="288" y="30"/>
                                    <a:pt x="288" y="27"/>
                                  </a:cubicBezTo>
                                  <a:cubicBezTo>
                                    <a:pt x="288" y="27"/>
                                    <a:pt x="288" y="27"/>
                                    <a:pt x="288" y="27"/>
                                  </a:cubicBezTo>
                                  <a:lnTo>
                                    <a:pt x="288"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832" name="Freeform 8555"/>
                          <wps:cNvSpPr>
                            <a:spLocks noChangeAspect="1"/>
                          </wps:cNvSpPr>
                          <wps:spPr bwMode="auto">
                            <a:xfrm>
                              <a:off x="5854" y="15636"/>
                              <a:ext cx="55" cy="16"/>
                            </a:xfrm>
                            <a:custGeom>
                              <a:avLst/>
                              <a:gdLst>
                                <a:gd name="T0" fmla="*/ 27 w 112"/>
                                <a:gd name="T1" fmla="*/ 2 h 32"/>
                                <a:gd name="T2" fmla="*/ 26 w 112"/>
                                <a:gd name="T3" fmla="*/ 0 h 32"/>
                                <a:gd name="T4" fmla="*/ 26 w 112"/>
                                <a:gd name="T5" fmla="*/ 0 h 32"/>
                                <a:gd name="T6" fmla="*/ 26 w 112"/>
                                <a:gd name="T7" fmla="*/ 0 h 32"/>
                                <a:gd name="T8" fmla="*/ 1 w 112"/>
                                <a:gd name="T9" fmla="*/ 0 h 32"/>
                                <a:gd name="T10" fmla="*/ 1 w 112"/>
                                <a:gd name="T11" fmla="*/ 0 h 32"/>
                                <a:gd name="T12" fmla="*/ 0 w 112"/>
                                <a:gd name="T13" fmla="*/ 2 h 32"/>
                                <a:gd name="T14" fmla="*/ 0 w 112"/>
                                <a:gd name="T15" fmla="*/ 2 h 32"/>
                                <a:gd name="T16" fmla="*/ 0 w 112"/>
                                <a:gd name="T17" fmla="*/ 2 h 32"/>
                                <a:gd name="T18" fmla="*/ 0 w 112"/>
                                <a:gd name="T19" fmla="*/ 7 h 32"/>
                                <a:gd name="T20" fmla="*/ 0 w 112"/>
                                <a:gd name="T21" fmla="*/ 7 h 32"/>
                                <a:gd name="T22" fmla="*/ 1 w 112"/>
                                <a:gd name="T23" fmla="*/ 8 h 32"/>
                                <a:gd name="T24" fmla="*/ 1 w 112"/>
                                <a:gd name="T25" fmla="*/ 8 h 32"/>
                                <a:gd name="T26" fmla="*/ 1 w 112"/>
                                <a:gd name="T27" fmla="*/ 8 h 32"/>
                                <a:gd name="T28" fmla="*/ 26 w 112"/>
                                <a:gd name="T29" fmla="*/ 8 h 32"/>
                                <a:gd name="T30" fmla="*/ 26 w 112"/>
                                <a:gd name="T31" fmla="*/ 8 h 32"/>
                                <a:gd name="T32" fmla="*/ 27 w 112"/>
                                <a:gd name="T33" fmla="*/ 7 h 32"/>
                                <a:gd name="T34" fmla="*/ 27 w 112"/>
                                <a:gd name="T35" fmla="*/ 7 h 32"/>
                                <a:gd name="T36" fmla="*/ 27 w 112"/>
                                <a:gd name="T37" fmla="*/ 2 h 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32">
                                  <a:moveTo>
                                    <a:pt x="112" y="6"/>
                                  </a:moveTo>
                                  <a:cubicBezTo>
                                    <a:pt x="112" y="3"/>
                                    <a:pt x="110" y="0"/>
                                    <a:pt x="107" y="0"/>
                                  </a:cubicBezTo>
                                  <a:cubicBezTo>
                                    <a:pt x="107" y="0"/>
                                    <a:pt x="107" y="0"/>
                                    <a:pt x="107" y="0"/>
                                  </a:cubicBezTo>
                                  <a:lnTo>
                                    <a:pt x="107" y="0"/>
                                  </a:lnTo>
                                  <a:lnTo>
                                    <a:pt x="6" y="0"/>
                                  </a:lnTo>
                                  <a:cubicBezTo>
                                    <a:pt x="3" y="0"/>
                                    <a:pt x="0" y="3"/>
                                    <a:pt x="0" y="6"/>
                                  </a:cubicBezTo>
                                  <a:cubicBezTo>
                                    <a:pt x="0" y="6"/>
                                    <a:pt x="0" y="6"/>
                                    <a:pt x="0" y="6"/>
                                  </a:cubicBezTo>
                                  <a:lnTo>
                                    <a:pt x="0" y="6"/>
                                  </a:lnTo>
                                  <a:lnTo>
                                    <a:pt x="0" y="27"/>
                                  </a:lnTo>
                                  <a:cubicBezTo>
                                    <a:pt x="0" y="30"/>
                                    <a:pt x="3" y="32"/>
                                    <a:pt x="6" y="32"/>
                                  </a:cubicBezTo>
                                  <a:cubicBezTo>
                                    <a:pt x="6" y="32"/>
                                    <a:pt x="6" y="32"/>
                                    <a:pt x="6" y="32"/>
                                  </a:cubicBezTo>
                                  <a:lnTo>
                                    <a:pt x="6" y="32"/>
                                  </a:lnTo>
                                  <a:lnTo>
                                    <a:pt x="107" y="32"/>
                                  </a:lnTo>
                                  <a:cubicBezTo>
                                    <a:pt x="110" y="32"/>
                                    <a:pt x="112" y="30"/>
                                    <a:pt x="112" y="27"/>
                                  </a:cubicBezTo>
                                  <a:cubicBezTo>
                                    <a:pt x="112" y="27"/>
                                    <a:pt x="112" y="27"/>
                                    <a:pt x="112" y="27"/>
                                  </a:cubicBezTo>
                                  <a:lnTo>
                                    <a:pt x="112" y="6"/>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833" name="Freeform 8556"/>
                          <wps:cNvSpPr>
                            <a:spLocks noChangeAspect="1"/>
                          </wps:cNvSpPr>
                          <wps:spPr bwMode="auto">
                            <a:xfrm>
                              <a:off x="5854" y="15556"/>
                              <a:ext cx="500" cy="8"/>
                            </a:xfrm>
                            <a:custGeom>
                              <a:avLst/>
                              <a:gdLst>
                                <a:gd name="T0" fmla="*/ 500 w 500"/>
                                <a:gd name="T1" fmla="*/ 0 h 8"/>
                                <a:gd name="T2" fmla="*/ 500 w 500"/>
                                <a:gd name="T3" fmla="*/ 0 h 8"/>
                                <a:gd name="T4" fmla="*/ 0 w 500"/>
                                <a:gd name="T5" fmla="*/ 0 h 8"/>
                                <a:gd name="T6" fmla="*/ 0 w 500"/>
                                <a:gd name="T7" fmla="*/ 0 h 8"/>
                                <a:gd name="T8" fmla="*/ 0 w 500"/>
                                <a:gd name="T9" fmla="*/ 8 h 8"/>
                                <a:gd name="T10" fmla="*/ 0 w 500"/>
                                <a:gd name="T11" fmla="*/ 8 h 8"/>
                                <a:gd name="T12" fmla="*/ 500 w 500"/>
                                <a:gd name="T13" fmla="*/ 8 h 8"/>
                                <a:gd name="T14" fmla="*/ 500 w 500"/>
                                <a:gd name="T15" fmla="*/ 8 h 8"/>
                                <a:gd name="T16" fmla="*/ 500 w 500"/>
                                <a:gd name="T17" fmla="*/ 0 h 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0" h="8">
                                  <a:moveTo>
                                    <a:pt x="500" y="0"/>
                                  </a:moveTo>
                                  <a:lnTo>
                                    <a:pt x="500" y="0"/>
                                  </a:lnTo>
                                  <a:lnTo>
                                    <a:pt x="0" y="0"/>
                                  </a:lnTo>
                                  <a:lnTo>
                                    <a:pt x="0" y="8"/>
                                  </a:lnTo>
                                  <a:lnTo>
                                    <a:pt x="500" y="8"/>
                                  </a:lnTo>
                                  <a:lnTo>
                                    <a:pt x="50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4" name="Freeform 8557"/>
                          <wps:cNvSpPr>
                            <a:spLocks noChangeAspect="1"/>
                          </wps:cNvSpPr>
                          <wps:spPr bwMode="auto">
                            <a:xfrm>
                              <a:off x="5989"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5" name="Freeform 8558"/>
                          <wps:cNvSpPr>
                            <a:spLocks noChangeAspect="1"/>
                          </wps:cNvSpPr>
                          <wps:spPr bwMode="auto">
                            <a:xfrm>
                              <a:off x="6172" y="15548"/>
                              <a:ext cx="79" cy="8"/>
                            </a:xfrm>
                            <a:custGeom>
                              <a:avLst/>
                              <a:gdLst>
                                <a:gd name="T0" fmla="*/ 79 w 79"/>
                                <a:gd name="T1" fmla="*/ 8 h 8"/>
                                <a:gd name="T2" fmla="*/ 76 w 79"/>
                                <a:gd name="T3" fmla="*/ 0 h 8"/>
                                <a:gd name="T4" fmla="*/ 4 w 79"/>
                                <a:gd name="T5" fmla="*/ 0 h 8"/>
                                <a:gd name="T6" fmla="*/ 0 w 79"/>
                                <a:gd name="T7" fmla="*/ 8 h 8"/>
                                <a:gd name="T8" fmla="*/ 79 w 79"/>
                                <a:gd name="T9" fmla="*/ 8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8">
                                  <a:moveTo>
                                    <a:pt x="79" y="8"/>
                                  </a:moveTo>
                                  <a:lnTo>
                                    <a:pt x="76" y="0"/>
                                  </a:lnTo>
                                  <a:lnTo>
                                    <a:pt x="4" y="0"/>
                                  </a:lnTo>
                                  <a:lnTo>
                                    <a:pt x="0" y="8"/>
                                  </a:lnTo>
                                  <a:lnTo>
                                    <a:pt x="79" y="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6" name="Rectangle 8559"/>
                          <wps:cNvSpPr>
                            <a:spLocks noChangeAspect="1" noChangeArrowheads="1"/>
                          </wps:cNvSpPr>
                          <wps:spPr bwMode="auto">
                            <a:xfrm>
                              <a:off x="6350" y="15664"/>
                              <a:ext cx="8" cy="8"/>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7" name="Rectangle 8560"/>
                          <wps:cNvSpPr>
                            <a:spLocks noChangeAspect="1" noChangeArrowheads="1"/>
                          </wps:cNvSpPr>
                          <wps:spPr bwMode="auto">
                            <a:xfrm>
                              <a:off x="6358" y="15664"/>
                              <a:ext cx="8" cy="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8" name="Rectangle 8561"/>
                          <wps:cNvSpPr>
                            <a:spLocks noChangeAspect="1" noChangeArrowheads="1"/>
                          </wps:cNvSpPr>
                          <wps:spPr bwMode="auto">
                            <a:xfrm>
                              <a:off x="5909"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9" name="Rectangle 8562"/>
                          <wps:cNvSpPr>
                            <a:spLocks noChangeAspect="1" noChangeArrowheads="1"/>
                          </wps:cNvSpPr>
                          <wps:spPr bwMode="auto">
                            <a:xfrm>
                              <a:off x="6100" y="15660"/>
                              <a:ext cx="40"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0" name="Rectangle 8563"/>
                          <wps:cNvSpPr>
                            <a:spLocks noChangeAspect="1" noChangeArrowheads="1"/>
                          </wps:cNvSpPr>
                          <wps:spPr bwMode="auto">
                            <a:xfrm>
                              <a:off x="6291" y="15660"/>
                              <a:ext cx="32" cy="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41" name="Picture 85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95" y="15576"/>
                              <a:ext cx="39" cy="96"/>
                            </a:xfrm>
                            <a:prstGeom prst="rect">
                              <a:avLst/>
                            </a:prstGeom>
                            <a:noFill/>
                            <a:extLst>
                              <a:ext uri="{909E8E84-426E-40DD-AFC4-6F175D3DCCD1}">
                                <a14:hiddenFill xmlns:a14="http://schemas.microsoft.com/office/drawing/2010/main">
                                  <a:solidFill>
                                    <a:srgbClr val="FFFFFF"/>
                                  </a:solidFill>
                                </a14:hiddenFill>
                              </a:ext>
                            </a:extLst>
                          </pic:spPr>
                        </pic:pic>
                        <wps:wsp>
                          <wps:cNvPr id="6842" name="Freeform 8565"/>
                          <wps:cNvSpPr>
                            <a:spLocks noChangeAspect="1" noEditPoints="1"/>
                          </wps:cNvSpPr>
                          <wps:spPr bwMode="auto">
                            <a:xfrm>
                              <a:off x="6291" y="15572"/>
                              <a:ext cx="40" cy="96"/>
                            </a:xfrm>
                            <a:custGeom>
                              <a:avLst/>
                              <a:gdLst>
                                <a:gd name="T0" fmla="*/ 16 w 80"/>
                                <a:gd name="T1" fmla="*/ 5 h 192"/>
                                <a:gd name="T2" fmla="*/ 17 w 80"/>
                                <a:gd name="T3" fmla="*/ 6 h 192"/>
                                <a:gd name="T4" fmla="*/ 16 w 80"/>
                                <a:gd name="T5" fmla="*/ 4 h 192"/>
                                <a:gd name="T6" fmla="*/ 17 w 80"/>
                                <a:gd name="T7" fmla="*/ 5 h 192"/>
                                <a:gd name="T8" fmla="*/ 15 w 80"/>
                                <a:gd name="T9" fmla="*/ 4 h 192"/>
                                <a:gd name="T10" fmla="*/ 16 w 80"/>
                                <a:gd name="T11" fmla="*/ 4 h 192"/>
                                <a:gd name="T12" fmla="*/ 5 w 80"/>
                                <a:gd name="T13" fmla="*/ 4 h 192"/>
                                <a:gd name="T14" fmla="*/ 6 w 80"/>
                                <a:gd name="T15" fmla="*/ 4 h 192"/>
                                <a:gd name="T16" fmla="*/ 4 w 80"/>
                                <a:gd name="T17" fmla="*/ 5 h 192"/>
                                <a:gd name="T18" fmla="*/ 5 w 80"/>
                                <a:gd name="T19" fmla="*/ 4 h 192"/>
                                <a:gd name="T20" fmla="*/ 4 w 80"/>
                                <a:gd name="T21" fmla="*/ 6 h 192"/>
                                <a:gd name="T22" fmla="*/ 4 w 80"/>
                                <a:gd name="T23" fmla="*/ 5 h 192"/>
                                <a:gd name="T24" fmla="*/ 4 w 80"/>
                                <a:gd name="T25" fmla="*/ 44 h 192"/>
                                <a:gd name="T26" fmla="*/ 4 w 80"/>
                                <a:gd name="T27" fmla="*/ 43 h 192"/>
                                <a:gd name="T28" fmla="*/ 5 w 80"/>
                                <a:gd name="T29" fmla="*/ 45 h 192"/>
                                <a:gd name="T30" fmla="*/ 4 w 80"/>
                                <a:gd name="T31" fmla="*/ 44 h 192"/>
                                <a:gd name="T32" fmla="*/ 6 w 80"/>
                                <a:gd name="T33" fmla="*/ 45 h 192"/>
                                <a:gd name="T34" fmla="*/ 5 w 80"/>
                                <a:gd name="T35" fmla="*/ 44 h 192"/>
                                <a:gd name="T36" fmla="*/ 16 w 80"/>
                                <a:gd name="T37" fmla="*/ 44 h 192"/>
                                <a:gd name="T38" fmla="*/ 15 w 80"/>
                                <a:gd name="T39" fmla="*/ 45 h 192"/>
                                <a:gd name="T40" fmla="*/ 17 w 80"/>
                                <a:gd name="T41" fmla="*/ 43 h 192"/>
                                <a:gd name="T42" fmla="*/ 16 w 80"/>
                                <a:gd name="T43" fmla="*/ 44 h 192"/>
                                <a:gd name="T44" fmla="*/ 16 w 80"/>
                                <a:gd name="T45" fmla="*/ 5 h 192"/>
                                <a:gd name="T46" fmla="*/ 20 w 80"/>
                                <a:gd name="T47" fmla="*/ 44 h 192"/>
                                <a:gd name="T48" fmla="*/ 20 w 80"/>
                                <a:gd name="T49" fmla="*/ 45 h 192"/>
                                <a:gd name="T50" fmla="*/ 17 w 80"/>
                                <a:gd name="T51" fmla="*/ 48 h 192"/>
                                <a:gd name="T52" fmla="*/ 16 w 80"/>
                                <a:gd name="T53" fmla="*/ 48 h 192"/>
                                <a:gd name="T54" fmla="*/ 5 w 80"/>
                                <a:gd name="T55" fmla="*/ 48 h 192"/>
                                <a:gd name="T56" fmla="*/ 5 w 80"/>
                                <a:gd name="T57" fmla="*/ 48 h 192"/>
                                <a:gd name="T58" fmla="*/ 3 w 80"/>
                                <a:gd name="T59" fmla="*/ 48 h 192"/>
                                <a:gd name="T60" fmla="*/ 1 w 80"/>
                                <a:gd name="T61" fmla="*/ 47 h 192"/>
                                <a:gd name="T62" fmla="*/ 1 w 80"/>
                                <a:gd name="T63" fmla="*/ 45 h 192"/>
                                <a:gd name="T64" fmla="*/ 0 w 80"/>
                                <a:gd name="T65" fmla="*/ 44 h 192"/>
                                <a:gd name="T66" fmla="*/ 0 w 80"/>
                                <a:gd name="T67" fmla="*/ 5 h 192"/>
                                <a:gd name="T68" fmla="*/ 1 w 80"/>
                                <a:gd name="T69" fmla="*/ 5 h 192"/>
                                <a:gd name="T70" fmla="*/ 1 w 80"/>
                                <a:gd name="T71" fmla="*/ 3 h 192"/>
                                <a:gd name="T72" fmla="*/ 3 w 80"/>
                                <a:gd name="T73" fmla="*/ 1 h 192"/>
                                <a:gd name="T74" fmla="*/ 5 w 80"/>
                                <a:gd name="T75" fmla="*/ 1 h 192"/>
                                <a:gd name="T76" fmla="*/ 5 w 80"/>
                                <a:gd name="T77" fmla="*/ 0 h 192"/>
                                <a:gd name="T78" fmla="*/ 16 w 80"/>
                                <a:gd name="T79" fmla="*/ 0 h 192"/>
                                <a:gd name="T80" fmla="*/ 17 w 80"/>
                                <a:gd name="T81" fmla="*/ 1 h 192"/>
                                <a:gd name="T82" fmla="*/ 19 w 80"/>
                                <a:gd name="T83" fmla="*/ 1 h 192"/>
                                <a:gd name="T84" fmla="*/ 20 w 80"/>
                                <a:gd name="T85" fmla="*/ 3 h 192"/>
                                <a:gd name="T86" fmla="*/ 20 w 80"/>
                                <a:gd name="T87" fmla="*/ 5 h 192"/>
                                <a:gd name="T88" fmla="*/ 20 w 80"/>
                                <a:gd name="T89" fmla="*/ 5 h 192"/>
                                <a:gd name="T90" fmla="*/ 20 w 80"/>
                                <a:gd name="T91" fmla="*/ 44 h 19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0" h="192">
                                  <a:moveTo>
                                    <a:pt x="64" y="19"/>
                                  </a:moveTo>
                                  <a:lnTo>
                                    <a:pt x="65" y="22"/>
                                  </a:lnTo>
                                  <a:lnTo>
                                    <a:pt x="62" y="14"/>
                                  </a:lnTo>
                                  <a:lnTo>
                                    <a:pt x="66" y="19"/>
                                  </a:lnTo>
                                  <a:lnTo>
                                    <a:pt x="59" y="16"/>
                                  </a:lnTo>
                                  <a:lnTo>
                                    <a:pt x="62" y="16"/>
                                  </a:lnTo>
                                  <a:lnTo>
                                    <a:pt x="19" y="16"/>
                                  </a:lnTo>
                                  <a:lnTo>
                                    <a:pt x="22" y="16"/>
                                  </a:lnTo>
                                  <a:lnTo>
                                    <a:pt x="14" y="19"/>
                                  </a:lnTo>
                                  <a:lnTo>
                                    <a:pt x="19" y="14"/>
                                  </a:lnTo>
                                  <a:lnTo>
                                    <a:pt x="16" y="22"/>
                                  </a:lnTo>
                                  <a:lnTo>
                                    <a:pt x="16" y="19"/>
                                  </a:lnTo>
                                  <a:lnTo>
                                    <a:pt x="16" y="174"/>
                                  </a:lnTo>
                                  <a:lnTo>
                                    <a:pt x="16" y="171"/>
                                  </a:lnTo>
                                  <a:lnTo>
                                    <a:pt x="19" y="178"/>
                                  </a:lnTo>
                                  <a:lnTo>
                                    <a:pt x="14" y="174"/>
                                  </a:lnTo>
                                  <a:lnTo>
                                    <a:pt x="22" y="177"/>
                                  </a:lnTo>
                                  <a:lnTo>
                                    <a:pt x="19" y="176"/>
                                  </a:lnTo>
                                  <a:lnTo>
                                    <a:pt x="62" y="176"/>
                                  </a:lnTo>
                                  <a:lnTo>
                                    <a:pt x="57" y="179"/>
                                  </a:lnTo>
                                  <a:lnTo>
                                    <a:pt x="67" y="169"/>
                                  </a:lnTo>
                                  <a:lnTo>
                                    <a:pt x="64" y="174"/>
                                  </a:lnTo>
                                  <a:lnTo>
                                    <a:pt x="64" y="19"/>
                                  </a:lnTo>
                                  <a:close/>
                                  <a:moveTo>
                                    <a:pt x="80" y="174"/>
                                  </a:moveTo>
                                  <a:cubicBezTo>
                                    <a:pt x="80" y="177"/>
                                    <a:pt x="80" y="179"/>
                                    <a:pt x="78" y="180"/>
                                  </a:cubicBezTo>
                                  <a:lnTo>
                                    <a:pt x="68" y="190"/>
                                  </a:lnTo>
                                  <a:cubicBezTo>
                                    <a:pt x="67" y="192"/>
                                    <a:pt x="65" y="192"/>
                                    <a:pt x="62" y="192"/>
                                  </a:cubicBezTo>
                                  <a:lnTo>
                                    <a:pt x="19" y="192"/>
                                  </a:lnTo>
                                  <a:cubicBezTo>
                                    <a:pt x="19" y="192"/>
                                    <a:pt x="18" y="192"/>
                                    <a:pt x="17" y="192"/>
                                  </a:cubicBezTo>
                                  <a:lnTo>
                                    <a:pt x="9" y="189"/>
                                  </a:lnTo>
                                  <a:cubicBezTo>
                                    <a:pt x="7" y="188"/>
                                    <a:pt x="5" y="187"/>
                                    <a:pt x="4" y="185"/>
                                  </a:cubicBezTo>
                                  <a:lnTo>
                                    <a:pt x="1" y="178"/>
                                  </a:lnTo>
                                  <a:cubicBezTo>
                                    <a:pt x="1" y="177"/>
                                    <a:pt x="0" y="176"/>
                                    <a:pt x="0" y="174"/>
                                  </a:cubicBezTo>
                                  <a:lnTo>
                                    <a:pt x="0" y="19"/>
                                  </a:lnTo>
                                  <a:cubicBezTo>
                                    <a:pt x="0" y="19"/>
                                    <a:pt x="1" y="18"/>
                                    <a:pt x="1" y="17"/>
                                  </a:cubicBezTo>
                                  <a:lnTo>
                                    <a:pt x="4" y="9"/>
                                  </a:lnTo>
                                  <a:cubicBezTo>
                                    <a:pt x="5" y="6"/>
                                    <a:pt x="6" y="5"/>
                                    <a:pt x="9" y="4"/>
                                  </a:cubicBezTo>
                                  <a:lnTo>
                                    <a:pt x="17" y="1"/>
                                  </a:lnTo>
                                  <a:cubicBezTo>
                                    <a:pt x="18" y="1"/>
                                    <a:pt x="19" y="0"/>
                                    <a:pt x="19" y="0"/>
                                  </a:cubicBezTo>
                                  <a:lnTo>
                                    <a:pt x="62" y="0"/>
                                  </a:lnTo>
                                  <a:cubicBezTo>
                                    <a:pt x="64" y="0"/>
                                    <a:pt x="65" y="1"/>
                                    <a:pt x="66" y="1"/>
                                  </a:cubicBezTo>
                                  <a:lnTo>
                                    <a:pt x="73" y="4"/>
                                  </a:lnTo>
                                  <a:cubicBezTo>
                                    <a:pt x="75" y="5"/>
                                    <a:pt x="76" y="7"/>
                                    <a:pt x="77" y="9"/>
                                  </a:cubicBezTo>
                                  <a:lnTo>
                                    <a:pt x="80" y="17"/>
                                  </a:lnTo>
                                  <a:cubicBezTo>
                                    <a:pt x="80" y="18"/>
                                    <a:pt x="80" y="19"/>
                                    <a:pt x="80" y="19"/>
                                  </a:cubicBezTo>
                                  <a:lnTo>
                                    <a:pt x="80" y="174"/>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843" name="Rectangle 8566"/>
                          <wps:cNvSpPr>
                            <a:spLocks noChangeAspect="1" noChangeArrowheads="1"/>
                          </wps:cNvSpPr>
                          <wps:spPr bwMode="auto">
                            <a:xfrm>
                              <a:off x="6307"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844" name="Freeform 8567"/>
                          <wps:cNvSpPr>
                            <a:spLocks noChangeAspect="1"/>
                          </wps:cNvSpPr>
                          <wps:spPr bwMode="auto">
                            <a:xfrm>
                              <a:off x="6295"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45" name="Freeform 8568"/>
                          <wps:cNvSpPr>
                            <a:spLocks noChangeAspect="1" noEditPoints="1"/>
                          </wps:cNvSpPr>
                          <wps:spPr bwMode="auto">
                            <a:xfrm>
                              <a:off x="6291"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846" name="Freeform 8569"/>
                          <wps:cNvSpPr>
                            <a:spLocks noChangeAspect="1"/>
                          </wps:cNvSpPr>
                          <wps:spPr bwMode="auto">
                            <a:xfrm>
                              <a:off x="6311"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47" name="Freeform 8570"/>
                          <wps:cNvSpPr>
                            <a:spLocks noChangeAspect="1" noEditPoints="1"/>
                          </wps:cNvSpPr>
                          <wps:spPr bwMode="auto">
                            <a:xfrm>
                              <a:off x="6307"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6848" name="Picture 85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04"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6849" name="Freeform 8572"/>
                          <wps:cNvSpPr>
                            <a:spLocks noChangeAspect="1" noEditPoints="1"/>
                          </wps:cNvSpPr>
                          <wps:spPr bwMode="auto">
                            <a:xfrm>
                              <a:off x="6100"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850" name="Rectangle 8573"/>
                          <wps:cNvSpPr>
                            <a:spLocks noChangeAspect="1" noChangeArrowheads="1"/>
                          </wps:cNvSpPr>
                          <wps:spPr bwMode="auto">
                            <a:xfrm>
                              <a:off x="6116"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851" name="Freeform 8574"/>
                          <wps:cNvSpPr>
                            <a:spLocks noChangeAspect="1"/>
                          </wps:cNvSpPr>
                          <wps:spPr bwMode="auto">
                            <a:xfrm>
                              <a:off x="6104"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52" name="Freeform 8575"/>
                          <wps:cNvSpPr>
                            <a:spLocks noChangeAspect="1" noEditPoints="1"/>
                          </wps:cNvSpPr>
                          <wps:spPr bwMode="auto">
                            <a:xfrm>
                              <a:off x="6100"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853" name="Freeform 8576"/>
                          <wps:cNvSpPr>
                            <a:spLocks noChangeAspect="1"/>
                          </wps:cNvSpPr>
                          <wps:spPr bwMode="auto">
                            <a:xfrm>
                              <a:off x="6128"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54" name="Freeform 8577"/>
                          <wps:cNvSpPr>
                            <a:spLocks noChangeAspect="1" noEditPoints="1"/>
                          </wps:cNvSpPr>
                          <wps:spPr bwMode="auto">
                            <a:xfrm>
                              <a:off x="6124"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6855" name="Picture 85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13" y="15576"/>
                              <a:ext cx="48" cy="96"/>
                            </a:xfrm>
                            <a:prstGeom prst="rect">
                              <a:avLst/>
                            </a:prstGeom>
                            <a:noFill/>
                            <a:extLst>
                              <a:ext uri="{909E8E84-426E-40DD-AFC4-6F175D3DCCD1}">
                                <a14:hiddenFill xmlns:a14="http://schemas.microsoft.com/office/drawing/2010/main">
                                  <a:solidFill>
                                    <a:srgbClr val="FFFFFF"/>
                                  </a:solidFill>
                                </a14:hiddenFill>
                              </a:ext>
                            </a:extLst>
                          </pic:spPr>
                        </pic:pic>
                        <wps:wsp>
                          <wps:cNvPr id="6856" name="Freeform 8579"/>
                          <wps:cNvSpPr>
                            <a:spLocks noChangeAspect="1" noEditPoints="1"/>
                          </wps:cNvSpPr>
                          <wps:spPr bwMode="auto">
                            <a:xfrm>
                              <a:off x="5909" y="15572"/>
                              <a:ext cx="48" cy="96"/>
                            </a:xfrm>
                            <a:custGeom>
                              <a:avLst/>
                              <a:gdLst>
                                <a:gd name="T0" fmla="*/ 20 w 96"/>
                                <a:gd name="T1" fmla="*/ 6 h 192"/>
                                <a:gd name="T2" fmla="*/ 21 w 96"/>
                                <a:gd name="T3" fmla="*/ 7 h 192"/>
                                <a:gd name="T4" fmla="*/ 20 w 96"/>
                                <a:gd name="T5" fmla="*/ 4 h 192"/>
                                <a:gd name="T6" fmla="*/ 21 w 96"/>
                                <a:gd name="T7" fmla="*/ 5 h 192"/>
                                <a:gd name="T8" fmla="*/ 18 w 96"/>
                                <a:gd name="T9" fmla="*/ 4 h 192"/>
                                <a:gd name="T10" fmla="*/ 19 w 96"/>
                                <a:gd name="T11" fmla="*/ 4 h 192"/>
                                <a:gd name="T12" fmla="*/ 6 w 96"/>
                                <a:gd name="T13" fmla="*/ 4 h 192"/>
                                <a:gd name="T14" fmla="*/ 7 w 96"/>
                                <a:gd name="T15" fmla="*/ 4 h 192"/>
                                <a:gd name="T16" fmla="*/ 4 w 96"/>
                                <a:gd name="T17" fmla="*/ 5 h 192"/>
                                <a:gd name="T18" fmla="*/ 5 w 96"/>
                                <a:gd name="T19" fmla="*/ 4 h 192"/>
                                <a:gd name="T20" fmla="*/ 4 w 96"/>
                                <a:gd name="T21" fmla="*/ 7 h 192"/>
                                <a:gd name="T22" fmla="*/ 4 w 96"/>
                                <a:gd name="T23" fmla="*/ 6 h 192"/>
                                <a:gd name="T24" fmla="*/ 4 w 96"/>
                                <a:gd name="T25" fmla="*/ 43 h 192"/>
                                <a:gd name="T26" fmla="*/ 4 w 96"/>
                                <a:gd name="T27" fmla="*/ 42 h 192"/>
                                <a:gd name="T28" fmla="*/ 5 w 96"/>
                                <a:gd name="T29" fmla="*/ 45 h 192"/>
                                <a:gd name="T30" fmla="*/ 4 w 96"/>
                                <a:gd name="T31" fmla="*/ 44 h 192"/>
                                <a:gd name="T32" fmla="*/ 7 w 96"/>
                                <a:gd name="T33" fmla="*/ 45 h 192"/>
                                <a:gd name="T34" fmla="*/ 6 w 96"/>
                                <a:gd name="T35" fmla="*/ 44 h 192"/>
                                <a:gd name="T36" fmla="*/ 19 w 96"/>
                                <a:gd name="T37" fmla="*/ 44 h 192"/>
                                <a:gd name="T38" fmla="*/ 18 w 96"/>
                                <a:gd name="T39" fmla="*/ 45 h 192"/>
                                <a:gd name="T40" fmla="*/ 21 w 96"/>
                                <a:gd name="T41" fmla="*/ 44 h 192"/>
                                <a:gd name="T42" fmla="*/ 20 w 96"/>
                                <a:gd name="T43" fmla="*/ 45 h 192"/>
                                <a:gd name="T44" fmla="*/ 21 w 96"/>
                                <a:gd name="T45" fmla="*/ 42 h 192"/>
                                <a:gd name="T46" fmla="*/ 20 w 96"/>
                                <a:gd name="T47" fmla="*/ 43 h 192"/>
                                <a:gd name="T48" fmla="*/ 20 w 96"/>
                                <a:gd name="T49" fmla="*/ 6 h 192"/>
                                <a:gd name="T50" fmla="*/ 24 w 96"/>
                                <a:gd name="T51" fmla="*/ 43 h 192"/>
                                <a:gd name="T52" fmla="*/ 24 w 96"/>
                                <a:gd name="T53" fmla="*/ 44 h 192"/>
                                <a:gd name="T54" fmla="*/ 23 w 96"/>
                                <a:gd name="T55" fmla="*/ 46 h 192"/>
                                <a:gd name="T56" fmla="*/ 22 w 96"/>
                                <a:gd name="T57" fmla="*/ 47 h 192"/>
                                <a:gd name="T58" fmla="*/ 20 w 96"/>
                                <a:gd name="T59" fmla="*/ 48 h 192"/>
                                <a:gd name="T60" fmla="*/ 19 w 96"/>
                                <a:gd name="T61" fmla="*/ 48 h 192"/>
                                <a:gd name="T62" fmla="*/ 6 w 96"/>
                                <a:gd name="T63" fmla="*/ 48 h 192"/>
                                <a:gd name="T64" fmla="*/ 5 w 96"/>
                                <a:gd name="T65" fmla="*/ 48 h 192"/>
                                <a:gd name="T66" fmla="*/ 3 w 96"/>
                                <a:gd name="T67" fmla="*/ 47 h 192"/>
                                <a:gd name="T68" fmla="*/ 2 w 96"/>
                                <a:gd name="T69" fmla="*/ 46 h 192"/>
                                <a:gd name="T70" fmla="*/ 1 w 96"/>
                                <a:gd name="T71" fmla="*/ 44 h 192"/>
                                <a:gd name="T72" fmla="*/ 0 w 96"/>
                                <a:gd name="T73" fmla="*/ 43 h 192"/>
                                <a:gd name="T74" fmla="*/ 0 w 96"/>
                                <a:gd name="T75" fmla="*/ 6 h 192"/>
                                <a:gd name="T76" fmla="*/ 1 w 96"/>
                                <a:gd name="T77" fmla="*/ 5 h 192"/>
                                <a:gd name="T78" fmla="*/ 2 w 96"/>
                                <a:gd name="T79" fmla="*/ 3 h 192"/>
                                <a:gd name="T80" fmla="*/ 3 w 96"/>
                                <a:gd name="T81" fmla="*/ 2 h 192"/>
                                <a:gd name="T82" fmla="*/ 5 w 96"/>
                                <a:gd name="T83" fmla="*/ 1 h 192"/>
                                <a:gd name="T84" fmla="*/ 6 w 96"/>
                                <a:gd name="T85" fmla="*/ 0 h 192"/>
                                <a:gd name="T86" fmla="*/ 19 w 96"/>
                                <a:gd name="T87" fmla="*/ 0 h 192"/>
                                <a:gd name="T88" fmla="*/ 20 w 96"/>
                                <a:gd name="T89" fmla="*/ 1 h 192"/>
                                <a:gd name="T90" fmla="*/ 22 w 96"/>
                                <a:gd name="T91" fmla="*/ 2 h 192"/>
                                <a:gd name="T92" fmla="*/ 23 w 96"/>
                                <a:gd name="T93" fmla="*/ 3 h 192"/>
                                <a:gd name="T94" fmla="*/ 24 w 96"/>
                                <a:gd name="T95" fmla="*/ 5 h 192"/>
                                <a:gd name="T96" fmla="*/ 24 w 96"/>
                                <a:gd name="T97" fmla="*/ 6 h 192"/>
                                <a:gd name="T98" fmla="*/ 24 w 96"/>
                                <a:gd name="T99" fmla="*/ 43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 h="192">
                                  <a:moveTo>
                                    <a:pt x="80" y="22"/>
                                  </a:moveTo>
                                  <a:lnTo>
                                    <a:pt x="81" y="25"/>
                                  </a:lnTo>
                                  <a:lnTo>
                                    <a:pt x="77" y="15"/>
                                  </a:lnTo>
                                  <a:lnTo>
                                    <a:pt x="81" y="20"/>
                                  </a:lnTo>
                                  <a:lnTo>
                                    <a:pt x="72" y="16"/>
                                  </a:lnTo>
                                  <a:lnTo>
                                    <a:pt x="75" y="16"/>
                                  </a:lnTo>
                                  <a:lnTo>
                                    <a:pt x="22" y="16"/>
                                  </a:lnTo>
                                  <a:lnTo>
                                    <a:pt x="25" y="16"/>
                                  </a:lnTo>
                                  <a:lnTo>
                                    <a:pt x="15" y="20"/>
                                  </a:lnTo>
                                  <a:lnTo>
                                    <a:pt x="20" y="15"/>
                                  </a:lnTo>
                                  <a:lnTo>
                                    <a:pt x="16" y="25"/>
                                  </a:lnTo>
                                  <a:lnTo>
                                    <a:pt x="16" y="22"/>
                                  </a:lnTo>
                                  <a:lnTo>
                                    <a:pt x="16" y="171"/>
                                  </a:lnTo>
                                  <a:lnTo>
                                    <a:pt x="16" y="168"/>
                                  </a:lnTo>
                                  <a:lnTo>
                                    <a:pt x="20" y="177"/>
                                  </a:lnTo>
                                  <a:lnTo>
                                    <a:pt x="15" y="173"/>
                                  </a:lnTo>
                                  <a:lnTo>
                                    <a:pt x="25" y="177"/>
                                  </a:lnTo>
                                  <a:lnTo>
                                    <a:pt x="22" y="176"/>
                                  </a:lnTo>
                                  <a:lnTo>
                                    <a:pt x="75" y="176"/>
                                  </a:lnTo>
                                  <a:lnTo>
                                    <a:pt x="72" y="177"/>
                                  </a:lnTo>
                                  <a:lnTo>
                                    <a:pt x="81" y="173"/>
                                  </a:lnTo>
                                  <a:lnTo>
                                    <a:pt x="77" y="177"/>
                                  </a:lnTo>
                                  <a:lnTo>
                                    <a:pt x="81" y="168"/>
                                  </a:lnTo>
                                  <a:lnTo>
                                    <a:pt x="80" y="171"/>
                                  </a:lnTo>
                                  <a:lnTo>
                                    <a:pt x="80" y="22"/>
                                  </a:lnTo>
                                  <a:close/>
                                  <a:moveTo>
                                    <a:pt x="96" y="171"/>
                                  </a:moveTo>
                                  <a:cubicBezTo>
                                    <a:pt x="96" y="173"/>
                                    <a:pt x="96" y="174"/>
                                    <a:pt x="96" y="175"/>
                                  </a:cubicBezTo>
                                  <a:lnTo>
                                    <a:pt x="92" y="184"/>
                                  </a:lnTo>
                                  <a:cubicBezTo>
                                    <a:pt x="91" y="186"/>
                                    <a:pt x="90" y="187"/>
                                    <a:pt x="88" y="188"/>
                                  </a:cubicBezTo>
                                  <a:lnTo>
                                    <a:pt x="79" y="192"/>
                                  </a:lnTo>
                                  <a:cubicBezTo>
                                    <a:pt x="78" y="192"/>
                                    <a:pt x="77" y="192"/>
                                    <a:pt x="75" y="192"/>
                                  </a:cubicBezTo>
                                  <a:lnTo>
                                    <a:pt x="22" y="192"/>
                                  </a:lnTo>
                                  <a:cubicBezTo>
                                    <a:pt x="21" y="192"/>
                                    <a:pt x="20" y="192"/>
                                    <a:pt x="19" y="192"/>
                                  </a:cubicBezTo>
                                  <a:lnTo>
                                    <a:pt x="9" y="188"/>
                                  </a:lnTo>
                                  <a:cubicBezTo>
                                    <a:pt x="8" y="187"/>
                                    <a:pt x="6" y="186"/>
                                    <a:pt x="5" y="184"/>
                                  </a:cubicBezTo>
                                  <a:lnTo>
                                    <a:pt x="1" y="175"/>
                                  </a:lnTo>
                                  <a:cubicBezTo>
                                    <a:pt x="1" y="174"/>
                                    <a:pt x="0" y="173"/>
                                    <a:pt x="0" y="171"/>
                                  </a:cubicBezTo>
                                  <a:lnTo>
                                    <a:pt x="0" y="22"/>
                                  </a:lnTo>
                                  <a:cubicBezTo>
                                    <a:pt x="0" y="21"/>
                                    <a:pt x="1" y="20"/>
                                    <a:pt x="1" y="19"/>
                                  </a:cubicBezTo>
                                  <a:lnTo>
                                    <a:pt x="5" y="9"/>
                                  </a:lnTo>
                                  <a:cubicBezTo>
                                    <a:pt x="6" y="7"/>
                                    <a:pt x="7" y="6"/>
                                    <a:pt x="9" y="5"/>
                                  </a:cubicBezTo>
                                  <a:lnTo>
                                    <a:pt x="19" y="1"/>
                                  </a:lnTo>
                                  <a:cubicBezTo>
                                    <a:pt x="20" y="1"/>
                                    <a:pt x="21" y="0"/>
                                    <a:pt x="22" y="0"/>
                                  </a:cubicBezTo>
                                  <a:lnTo>
                                    <a:pt x="75" y="0"/>
                                  </a:lnTo>
                                  <a:cubicBezTo>
                                    <a:pt x="77" y="0"/>
                                    <a:pt x="78" y="1"/>
                                    <a:pt x="79" y="1"/>
                                  </a:cubicBezTo>
                                  <a:lnTo>
                                    <a:pt x="88" y="5"/>
                                  </a:lnTo>
                                  <a:cubicBezTo>
                                    <a:pt x="90" y="6"/>
                                    <a:pt x="91" y="8"/>
                                    <a:pt x="92" y="9"/>
                                  </a:cubicBezTo>
                                  <a:lnTo>
                                    <a:pt x="96" y="19"/>
                                  </a:lnTo>
                                  <a:cubicBezTo>
                                    <a:pt x="96" y="20"/>
                                    <a:pt x="96" y="21"/>
                                    <a:pt x="96" y="22"/>
                                  </a:cubicBezTo>
                                  <a:lnTo>
                                    <a:pt x="96" y="171"/>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857" name="Rectangle 8580"/>
                          <wps:cNvSpPr>
                            <a:spLocks noChangeAspect="1" noChangeArrowheads="1"/>
                          </wps:cNvSpPr>
                          <wps:spPr bwMode="auto">
                            <a:xfrm>
                              <a:off x="5933" y="15576"/>
                              <a:ext cx="8" cy="88"/>
                            </a:xfrm>
                            <a:prstGeom prst="rect">
                              <a:avLst/>
                            </a:pr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858" name="Freeform 8581"/>
                          <wps:cNvSpPr>
                            <a:spLocks noChangeAspect="1"/>
                          </wps:cNvSpPr>
                          <wps:spPr bwMode="auto">
                            <a:xfrm>
                              <a:off x="5921" y="15584"/>
                              <a:ext cx="8" cy="48"/>
                            </a:xfrm>
                            <a:custGeom>
                              <a:avLst/>
                              <a:gdLst>
                                <a:gd name="T0" fmla="*/ 4 w 16"/>
                                <a:gd name="T1" fmla="*/ 1 h 96"/>
                                <a:gd name="T2" fmla="*/ 3 w 16"/>
                                <a:gd name="T3" fmla="*/ 0 h 96"/>
                                <a:gd name="T4" fmla="*/ 3 w 16"/>
                                <a:gd name="T5" fmla="*/ 0 h 96"/>
                                <a:gd name="T6" fmla="*/ 3 w 16"/>
                                <a:gd name="T7" fmla="*/ 0 h 96"/>
                                <a:gd name="T8" fmla="*/ 1 w 16"/>
                                <a:gd name="T9" fmla="*/ 0 h 96"/>
                                <a:gd name="T10" fmla="*/ 1 w 16"/>
                                <a:gd name="T11" fmla="*/ 0 h 96"/>
                                <a:gd name="T12" fmla="*/ 0 w 16"/>
                                <a:gd name="T13" fmla="*/ 1 h 96"/>
                                <a:gd name="T14" fmla="*/ 0 w 16"/>
                                <a:gd name="T15" fmla="*/ 1 h 96"/>
                                <a:gd name="T16" fmla="*/ 0 w 16"/>
                                <a:gd name="T17" fmla="*/ 1 h 96"/>
                                <a:gd name="T18" fmla="*/ 0 w 16"/>
                                <a:gd name="T19" fmla="*/ 23 h 96"/>
                                <a:gd name="T20" fmla="*/ 0 w 16"/>
                                <a:gd name="T21" fmla="*/ 23 h 96"/>
                                <a:gd name="T22" fmla="*/ 1 w 16"/>
                                <a:gd name="T23" fmla="*/ 24 h 96"/>
                                <a:gd name="T24" fmla="*/ 1 w 16"/>
                                <a:gd name="T25" fmla="*/ 24 h 96"/>
                                <a:gd name="T26" fmla="*/ 1 w 16"/>
                                <a:gd name="T27" fmla="*/ 24 h 96"/>
                                <a:gd name="T28" fmla="*/ 3 w 16"/>
                                <a:gd name="T29" fmla="*/ 24 h 96"/>
                                <a:gd name="T30" fmla="*/ 3 w 16"/>
                                <a:gd name="T31" fmla="*/ 24 h 96"/>
                                <a:gd name="T32" fmla="*/ 4 w 16"/>
                                <a:gd name="T33" fmla="*/ 23 h 96"/>
                                <a:gd name="T34" fmla="*/ 4 w 16"/>
                                <a:gd name="T35" fmla="*/ 23 h 96"/>
                                <a:gd name="T36" fmla="*/ 4 w 16"/>
                                <a:gd name="T37" fmla="*/ 1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 h="96">
                                  <a:moveTo>
                                    <a:pt x="16" y="4"/>
                                  </a:moveTo>
                                  <a:cubicBezTo>
                                    <a:pt x="16" y="2"/>
                                    <a:pt x="15" y="0"/>
                                    <a:pt x="12" y="0"/>
                                  </a:cubicBezTo>
                                  <a:cubicBezTo>
                                    <a:pt x="12" y="0"/>
                                    <a:pt x="12" y="0"/>
                                    <a:pt x="12" y="0"/>
                                  </a:cubicBezTo>
                                  <a:lnTo>
                                    <a:pt x="12" y="0"/>
                                  </a:lnTo>
                                  <a:lnTo>
                                    <a:pt x="4" y="0"/>
                                  </a:lnTo>
                                  <a:cubicBezTo>
                                    <a:pt x="2" y="0"/>
                                    <a:pt x="0" y="2"/>
                                    <a:pt x="0" y="4"/>
                                  </a:cubicBezTo>
                                  <a:cubicBezTo>
                                    <a:pt x="0" y="4"/>
                                    <a:pt x="0" y="4"/>
                                    <a:pt x="0" y="4"/>
                                  </a:cubicBezTo>
                                  <a:lnTo>
                                    <a:pt x="0" y="4"/>
                                  </a:lnTo>
                                  <a:lnTo>
                                    <a:pt x="0" y="92"/>
                                  </a:lnTo>
                                  <a:cubicBezTo>
                                    <a:pt x="0" y="95"/>
                                    <a:pt x="2" y="96"/>
                                    <a:pt x="4" y="96"/>
                                  </a:cubicBezTo>
                                  <a:cubicBezTo>
                                    <a:pt x="4" y="96"/>
                                    <a:pt x="4" y="96"/>
                                    <a:pt x="4" y="96"/>
                                  </a:cubicBezTo>
                                  <a:lnTo>
                                    <a:pt x="4" y="96"/>
                                  </a:lnTo>
                                  <a:lnTo>
                                    <a:pt x="12" y="96"/>
                                  </a:lnTo>
                                  <a:cubicBezTo>
                                    <a:pt x="15" y="96"/>
                                    <a:pt x="16" y="95"/>
                                    <a:pt x="16" y="92"/>
                                  </a:cubicBezTo>
                                  <a:cubicBezTo>
                                    <a:pt x="16" y="92"/>
                                    <a:pt x="16" y="92"/>
                                    <a:pt x="16" y="92"/>
                                  </a:cubicBezTo>
                                  <a:lnTo>
                                    <a:pt x="16" y="4"/>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59" name="Freeform 8582"/>
                          <wps:cNvSpPr>
                            <a:spLocks noChangeAspect="1" noEditPoints="1"/>
                          </wps:cNvSpPr>
                          <wps:spPr bwMode="auto">
                            <a:xfrm>
                              <a:off x="5917" y="15580"/>
                              <a:ext cx="16" cy="56"/>
                            </a:xfrm>
                            <a:custGeom>
                              <a:avLst/>
                              <a:gdLst>
                                <a:gd name="T0" fmla="*/ 4 w 32"/>
                                <a:gd name="T1" fmla="*/ 3 h 112"/>
                                <a:gd name="T2" fmla="*/ 5 w 32"/>
                                <a:gd name="T3" fmla="*/ 5 h 112"/>
                                <a:gd name="T4" fmla="*/ 4 w 32"/>
                                <a:gd name="T5" fmla="*/ 4 h 112"/>
                                <a:gd name="T6" fmla="*/ 5 w 32"/>
                                <a:gd name="T7" fmla="*/ 4 h 112"/>
                                <a:gd name="T8" fmla="*/ 3 w 32"/>
                                <a:gd name="T9" fmla="*/ 4 h 112"/>
                                <a:gd name="T10" fmla="*/ 5 w 32"/>
                                <a:gd name="T11" fmla="*/ 4 h 112"/>
                                <a:gd name="T12" fmla="*/ 4 w 32"/>
                                <a:gd name="T13" fmla="*/ 5 h 112"/>
                                <a:gd name="T14" fmla="*/ 4 w 32"/>
                                <a:gd name="T15" fmla="*/ 3 h 112"/>
                                <a:gd name="T16" fmla="*/ 4 w 32"/>
                                <a:gd name="T17" fmla="*/ 25 h 112"/>
                                <a:gd name="T18" fmla="*/ 4 w 32"/>
                                <a:gd name="T19" fmla="*/ 24 h 112"/>
                                <a:gd name="T20" fmla="*/ 5 w 32"/>
                                <a:gd name="T21" fmla="*/ 25 h 112"/>
                                <a:gd name="T22" fmla="*/ 3 w 32"/>
                                <a:gd name="T23" fmla="*/ 24 h 112"/>
                                <a:gd name="T24" fmla="*/ 5 w 32"/>
                                <a:gd name="T25" fmla="*/ 24 h 112"/>
                                <a:gd name="T26" fmla="*/ 4 w 32"/>
                                <a:gd name="T27" fmla="*/ 25 h 112"/>
                                <a:gd name="T28" fmla="*/ 5 w 32"/>
                                <a:gd name="T29" fmla="*/ 24 h 112"/>
                                <a:gd name="T30" fmla="*/ 4 w 32"/>
                                <a:gd name="T31" fmla="*/ 25 h 112"/>
                                <a:gd name="T32" fmla="*/ 4 w 32"/>
                                <a:gd name="T33" fmla="*/ 3 h 112"/>
                                <a:gd name="T34" fmla="*/ 8 w 32"/>
                                <a:gd name="T35" fmla="*/ 25 h 112"/>
                                <a:gd name="T36" fmla="*/ 8 w 32"/>
                                <a:gd name="T37" fmla="*/ 27 h 112"/>
                                <a:gd name="T38" fmla="*/ 7 w 32"/>
                                <a:gd name="T39" fmla="*/ 28 h 112"/>
                                <a:gd name="T40" fmla="*/ 5 w 32"/>
                                <a:gd name="T41" fmla="*/ 28 h 112"/>
                                <a:gd name="T42" fmla="*/ 3 w 32"/>
                                <a:gd name="T43" fmla="*/ 28 h 112"/>
                                <a:gd name="T44" fmla="*/ 2 w 32"/>
                                <a:gd name="T45" fmla="*/ 28 h 112"/>
                                <a:gd name="T46" fmla="*/ 1 w 32"/>
                                <a:gd name="T47" fmla="*/ 27 h 112"/>
                                <a:gd name="T48" fmla="*/ 0 w 32"/>
                                <a:gd name="T49" fmla="*/ 25 h 112"/>
                                <a:gd name="T50" fmla="*/ 0 w 32"/>
                                <a:gd name="T51" fmla="*/ 3 h 112"/>
                                <a:gd name="T52" fmla="*/ 1 w 32"/>
                                <a:gd name="T53" fmla="*/ 2 h 112"/>
                                <a:gd name="T54" fmla="*/ 2 w 32"/>
                                <a:gd name="T55" fmla="*/ 1 h 112"/>
                                <a:gd name="T56" fmla="*/ 3 w 32"/>
                                <a:gd name="T57" fmla="*/ 0 h 112"/>
                                <a:gd name="T58" fmla="*/ 5 w 32"/>
                                <a:gd name="T59" fmla="*/ 0 h 112"/>
                                <a:gd name="T60" fmla="*/ 7 w 32"/>
                                <a:gd name="T61" fmla="*/ 1 h 112"/>
                                <a:gd name="T62" fmla="*/ 8 w 32"/>
                                <a:gd name="T63" fmla="*/ 2 h 112"/>
                                <a:gd name="T64" fmla="*/ 8 w 32"/>
                                <a:gd name="T65" fmla="*/ 3 h 112"/>
                                <a:gd name="T66" fmla="*/ 8 w 32"/>
                                <a:gd name="T67" fmla="*/ 25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 h="112">
                                  <a:moveTo>
                                    <a:pt x="16" y="12"/>
                                  </a:moveTo>
                                  <a:lnTo>
                                    <a:pt x="19" y="18"/>
                                  </a:lnTo>
                                  <a:lnTo>
                                    <a:pt x="15" y="14"/>
                                  </a:lnTo>
                                  <a:lnTo>
                                    <a:pt x="20" y="16"/>
                                  </a:lnTo>
                                  <a:lnTo>
                                    <a:pt x="12" y="16"/>
                                  </a:lnTo>
                                  <a:lnTo>
                                    <a:pt x="18" y="14"/>
                                  </a:lnTo>
                                  <a:lnTo>
                                    <a:pt x="14" y="18"/>
                                  </a:lnTo>
                                  <a:lnTo>
                                    <a:pt x="16" y="12"/>
                                  </a:lnTo>
                                  <a:lnTo>
                                    <a:pt x="16" y="100"/>
                                  </a:lnTo>
                                  <a:lnTo>
                                    <a:pt x="14" y="95"/>
                                  </a:lnTo>
                                  <a:lnTo>
                                    <a:pt x="18" y="99"/>
                                  </a:lnTo>
                                  <a:lnTo>
                                    <a:pt x="12" y="96"/>
                                  </a:lnTo>
                                  <a:lnTo>
                                    <a:pt x="20" y="96"/>
                                  </a:lnTo>
                                  <a:lnTo>
                                    <a:pt x="15" y="99"/>
                                  </a:lnTo>
                                  <a:lnTo>
                                    <a:pt x="19" y="95"/>
                                  </a:lnTo>
                                  <a:lnTo>
                                    <a:pt x="16" y="100"/>
                                  </a:lnTo>
                                  <a:lnTo>
                                    <a:pt x="16" y="12"/>
                                  </a:lnTo>
                                  <a:close/>
                                  <a:moveTo>
                                    <a:pt x="32" y="100"/>
                                  </a:moveTo>
                                  <a:cubicBezTo>
                                    <a:pt x="32" y="103"/>
                                    <a:pt x="32" y="105"/>
                                    <a:pt x="30" y="106"/>
                                  </a:cubicBezTo>
                                  <a:lnTo>
                                    <a:pt x="26" y="110"/>
                                  </a:lnTo>
                                  <a:cubicBezTo>
                                    <a:pt x="25" y="112"/>
                                    <a:pt x="23" y="112"/>
                                    <a:pt x="20" y="112"/>
                                  </a:cubicBezTo>
                                  <a:lnTo>
                                    <a:pt x="12" y="112"/>
                                  </a:lnTo>
                                  <a:cubicBezTo>
                                    <a:pt x="10" y="112"/>
                                    <a:pt x="8" y="112"/>
                                    <a:pt x="7" y="110"/>
                                  </a:cubicBezTo>
                                  <a:lnTo>
                                    <a:pt x="3" y="106"/>
                                  </a:lnTo>
                                  <a:cubicBezTo>
                                    <a:pt x="1" y="105"/>
                                    <a:pt x="0" y="103"/>
                                    <a:pt x="0" y="100"/>
                                  </a:cubicBezTo>
                                  <a:lnTo>
                                    <a:pt x="0" y="12"/>
                                  </a:lnTo>
                                  <a:cubicBezTo>
                                    <a:pt x="0" y="10"/>
                                    <a:pt x="1" y="8"/>
                                    <a:pt x="3" y="7"/>
                                  </a:cubicBezTo>
                                  <a:lnTo>
                                    <a:pt x="7" y="3"/>
                                  </a:lnTo>
                                  <a:cubicBezTo>
                                    <a:pt x="8" y="1"/>
                                    <a:pt x="10" y="0"/>
                                    <a:pt x="12" y="0"/>
                                  </a:cubicBezTo>
                                  <a:lnTo>
                                    <a:pt x="20" y="0"/>
                                  </a:lnTo>
                                  <a:cubicBezTo>
                                    <a:pt x="23" y="0"/>
                                    <a:pt x="25" y="1"/>
                                    <a:pt x="26" y="3"/>
                                  </a:cubicBezTo>
                                  <a:lnTo>
                                    <a:pt x="30" y="7"/>
                                  </a:lnTo>
                                  <a:cubicBezTo>
                                    <a:pt x="32" y="8"/>
                                    <a:pt x="32" y="10"/>
                                    <a:pt x="32" y="12"/>
                                  </a:cubicBezTo>
                                  <a:lnTo>
                                    <a:pt x="32" y="100"/>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860" name="Freeform 8583"/>
                          <wps:cNvSpPr>
                            <a:spLocks noChangeAspect="1"/>
                          </wps:cNvSpPr>
                          <wps:spPr bwMode="auto">
                            <a:xfrm>
                              <a:off x="5937" y="15584"/>
                              <a:ext cx="16" cy="48"/>
                            </a:xfrm>
                            <a:custGeom>
                              <a:avLst/>
                              <a:gdLst>
                                <a:gd name="T0" fmla="*/ 8 w 32"/>
                                <a:gd name="T1" fmla="*/ 2 h 96"/>
                                <a:gd name="T2" fmla="*/ 6 w 32"/>
                                <a:gd name="T3" fmla="*/ 0 h 96"/>
                                <a:gd name="T4" fmla="*/ 6 w 32"/>
                                <a:gd name="T5" fmla="*/ 0 h 96"/>
                                <a:gd name="T6" fmla="*/ 6 w 32"/>
                                <a:gd name="T7" fmla="*/ 0 h 96"/>
                                <a:gd name="T8" fmla="*/ 2 w 32"/>
                                <a:gd name="T9" fmla="*/ 0 h 96"/>
                                <a:gd name="T10" fmla="*/ 2 w 32"/>
                                <a:gd name="T11" fmla="*/ 0 h 96"/>
                                <a:gd name="T12" fmla="*/ 0 w 32"/>
                                <a:gd name="T13" fmla="*/ 2 h 96"/>
                                <a:gd name="T14" fmla="*/ 0 w 32"/>
                                <a:gd name="T15" fmla="*/ 2 h 96"/>
                                <a:gd name="T16" fmla="*/ 0 w 32"/>
                                <a:gd name="T17" fmla="*/ 2 h 96"/>
                                <a:gd name="T18" fmla="*/ 0 w 32"/>
                                <a:gd name="T19" fmla="*/ 22 h 96"/>
                                <a:gd name="T20" fmla="*/ 0 w 32"/>
                                <a:gd name="T21" fmla="*/ 22 h 96"/>
                                <a:gd name="T22" fmla="*/ 2 w 32"/>
                                <a:gd name="T23" fmla="*/ 24 h 96"/>
                                <a:gd name="T24" fmla="*/ 2 w 32"/>
                                <a:gd name="T25" fmla="*/ 24 h 96"/>
                                <a:gd name="T26" fmla="*/ 2 w 32"/>
                                <a:gd name="T27" fmla="*/ 24 h 96"/>
                                <a:gd name="T28" fmla="*/ 6 w 32"/>
                                <a:gd name="T29" fmla="*/ 24 h 96"/>
                                <a:gd name="T30" fmla="*/ 6 w 32"/>
                                <a:gd name="T31" fmla="*/ 24 h 96"/>
                                <a:gd name="T32" fmla="*/ 8 w 32"/>
                                <a:gd name="T33" fmla="*/ 22 h 96"/>
                                <a:gd name="T34" fmla="*/ 8 w 32"/>
                                <a:gd name="T35" fmla="*/ 22 h 96"/>
                                <a:gd name="T36" fmla="*/ 8 w 32"/>
                                <a:gd name="T37" fmla="*/ 2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 h="96">
                                  <a:moveTo>
                                    <a:pt x="32" y="8"/>
                                  </a:moveTo>
                                  <a:cubicBezTo>
                                    <a:pt x="32" y="4"/>
                                    <a:pt x="29" y="0"/>
                                    <a:pt x="24" y="0"/>
                                  </a:cubicBezTo>
                                  <a:cubicBezTo>
                                    <a:pt x="24" y="0"/>
                                    <a:pt x="24" y="0"/>
                                    <a:pt x="24" y="0"/>
                                  </a:cubicBezTo>
                                  <a:lnTo>
                                    <a:pt x="24" y="0"/>
                                  </a:lnTo>
                                  <a:lnTo>
                                    <a:pt x="8" y="0"/>
                                  </a:lnTo>
                                  <a:cubicBezTo>
                                    <a:pt x="4" y="0"/>
                                    <a:pt x="0" y="4"/>
                                    <a:pt x="0" y="8"/>
                                  </a:cubicBezTo>
                                  <a:cubicBezTo>
                                    <a:pt x="0" y="8"/>
                                    <a:pt x="0" y="8"/>
                                    <a:pt x="0" y="8"/>
                                  </a:cubicBezTo>
                                  <a:lnTo>
                                    <a:pt x="0" y="8"/>
                                  </a:lnTo>
                                  <a:lnTo>
                                    <a:pt x="0" y="88"/>
                                  </a:lnTo>
                                  <a:cubicBezTo>
                                    <a:pt x="0" y="93"/>
                                    <a:pt x="4" y="96"/>
                                    <a:pt x="8" y="96"/>
                                  </a:cubicBezTo>
                                  <a:cubicBezTo>
                                    <a:pt x="8" y="96"/>
                                    <a:pt x="8" y="96"/>
                                    <a:pt x="8" y="96"/>
                                  </a:cubicBezTo>
                                  <a:lnTo>
                                    <a:pt x="8" y="96"/>
                                  </a:lnTo>
                                  <a:lnTo>
                                    <a:pt x="24" y="96"/>
                                  </a:lnTo>
                                  <a:cubicBezTo>
                                    <a:pt x="29" y="96"/>
                                    <a:pt x="32" y="93"/>
                                    <a:pt x="32" y="88"/>
                                  </a:cubicBezTo>
                                  <a:cubicBezTo>
                                    <a:pt x="32" y="88"/>
                                    <a:pt x="32" y="88"/>
                                    <a:pt x="32" y="88"/>
                                  </a:cubicBezTo>
                                  <a:lnTo>
                                    <a:pt x="32" y="8"/>
                                  </a:lnTo>
                                  <a:close/>
                                </a:path>
                              </a:pathLst>
                            </a:custGeom>
                            <a:solidFill>
                              <a:srgbClr val="D5E9E9"/>
                            </a:solidFill>
                            <a:ln w="0">
                              <a:solidFill>
                                <a:srgbClr val="000000"/>
                              </a:solidFill>
                              <a:round/>
                              <a:headEnd/>
                              <a:tailEnd/>
                            </a:ln>
                          </wps:spPr>
                          <wps:bodyPr rot="0" vert="horz" wrap="square" lIns="91440" tIns="45720" rIns="91440" bIns="45720" anchor="t" anchorCtr="0" upright="1">
                            <a:noAutofit/>
                          </wps:bodyPr>
                        </wps:wsp>
                        <wps:wsp>
                          <wps:cNvPr id="6861" name="Freeform 8584"/>
                          <wps:cNvSpPr>
                            <a:spLocks noChangeAspect="1" noEditPoints="1"/>
                          </wps:cNvSpPr>
                          <wps:spPr bwMode="auto">
                            <a:xfrm>
                              <a:off x="5933" y="15580"/>
                              <a:ext cx="24" cy="56"/>
                            </a:xfrm>
                            <a:custGeom>
                              <a:avLst/>
                              <a:gdLst>
                                <a:gd name="T0" fmla="*/ 8 w 48"/>
                                <a:gd name="T1" fmla="*/ 4 h 112"/>
                                <a:gd name="T2" fmla="*/ 9 w 48"/>
                                <a:gd name="T3" fmla="*/ 6 h 112"/>
                                <a:gd name="T4" fmla="*/ 7 w 48"/>
                                <a:gd name="T5" fmla="*/ 4 h 112"/>
                                <a:gd name="T6" fmla="*/ 8 w 48"/>
                                <a:gd name="T7" fmla="*/ 4 h 112"/>
                                <a:gd name="T8" fmla="*/ 4 w 48"/>
                                <a:gd name="T9" fmla="*/ 4 h 112"/>
                                <a:gd name="T10" fmla="*/ 6 w 48"/>
                                <a:gd name="T11" fmla="*/ 4 h 112"/>
                                <a:gd name="T12" fmla="*/ 4 w 48"/>
                                <a:gd name="T13" fmla="*/ 6 h 112"/>
                                <a:gd name="T14" fmla="*/ 4 w 48"/>
                                <a:gd name="T15" fmla="*/ 4 h 112"/>
                                <a:gd name="T16" fmla="*/ 4 w 48"/>
                                <a:gd name="T17" fmla="*/ 24 h 112"/>
                                <a:gd name="T18" fmla="*/ 4 w 48"/>
                                <a:gd name="T19" fmla="*/ 23 h 112"/>
                                <a:gd name="T20" fmla="*/ 6 w 48"/>
                                <a:gd name="T21" fmla="*/ 25 h 112"/>
                                <a:gd name="T22" fmla="*/ 4 w 48"/>
                                <a:gd name="T23" fmla="*/ 24 h 112"/>
                                <a:gd name="T24" fmla="*/ 8 w 48"/>
                                <a:gd name="T25" fmla="*/ 24 h 112"/>
                                <a:gd name="T26" fmla="*/ 7 w 48"/>
                                <a:gd name="T27" fmla="*/ 25 h 112"/>
                                <a:gd name="T28" fmla="*/ 9 w 48"/>
                                <a:gd name="T29" fmla="*/ 23 h 112"/>
                                <a:gd name="T30" fmla="*/ 8 w 48"/>
                                <a:gd name="T31" fmla="*/ 24 h 112"/>
                                <a:gd name="T32" fmla="*/ 8 w 48"/>
                                <a:gd name="T33" fmla="*/ 4 h 112"/>
                                <a:gd name="T34" fmla="*/ 12 w 48"/>
                                <a:gd name="T35" fmla="*/ 24 h 112"/>
                                <a:gd name="T36" fmla="*/ 12 w 48"/>
                                <a:gd name="T37" fmla="*/ 26 h 112"/>
                                <a:gd name="T38" fmla="*/ 10 w 48"/>
                                <a:gd name="T39" fmla="*/ 28 h 112"/>
                                <a:gd name="T40" fmla="*/ 8 w 48"/>
                                <a:gd name="T41" fmla="*/ 28 h 112"/>
                                <a:gd name="T42" fmla="*/ 4 w 48"/>
                                <a:gd name="T43" fmla="*/ 28 h 112"/>
                                <a:gd name="T44" fmla="*/ 3 w 48"/>
                                <a:gd name="T45" fmla="*/ 28 h 112"/>
                                <a:gd name="T46" fmla="*/ 1 w 48"/>
                                <a:gd name="T47" fmla="*/ 26 h 112"/>
                                <a:gd name="T48" fmla="*/ 0 w 48"/>
                                <a:gd name="T49" fmla="*/ 24 h 112"/>
                                <a:gd name="T50" fmla="*/ 0 w 48"/>
                                <a:gd name="T51" fmla="*/ 4 h 112"/>
                                <a:gd name="T52" fmla="*/ 1 w 48"/>
                                <a:gd name="T53" fmla="*/ 3 h 112"/>
                                <a:gd name="T54" fmla="*/ 3 w 48"/>
                                <a:gd name="T55" fmla="*/ 1 h 112"/>
                                <a:gd name="T56" fmla="*/ 4 w 48"/>
                                <a:gd name="T57" fmla="*/ 0 h 112"/>
                                <a:gd name="T58" fmla="*/ 8 w 48"/>
                                <a:gd name="T59" fmla="*/ 0 h 112"/>
                                <a:gd name="T60" fmla="*/ 10 w 48"/>
                                <a:gd name="T61" fmla="*/ 1 h 112"/>
                                <a:gd name="T62" fmla="*/ 12 w 48"/>
                                <a:gd name="T63" fmla="*/ 3 h 112"/>
                                <a:gd name="T64" fmla="*/ 12 w 48"/>
                                <a:gd name="T65" fmla="*/ 4 h 112"/>
                                <a:gd name="T66" fmla="*/ 12 w 48"/>
                                <a:gd name="T67" fmla="*/ 24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12">
                                  <a:moveTo>
                                    <a:pt x="32" y="16"/>
                                  </a:moveTo>
                                  <a:lnTo>
                                    <a:pt x="35" y="22"/>
                                  </a:lnTo>
                                  <a:lnTo>
                                    <a:pt x="27" y="14"/>
                                  </a:lnTo>
                                  <a:lnTo>
                                    <a:pt x="32" y="16"/>
                                  </a:lnTo>
                                  <a:lnTo>
                                    <a:pt x="16" y="16"/>
                                  </a:lnTo>
                                  <a:lnTo>
                                    <a:pt x="22" y="14"/>
                                  </a:lnTo>
                                  <a:lnTo>
                                    <a:pt x="14" y="22"/>
                                  </a:lnTo>
                                  <a:lnTo>
                                    <a:pt x="16" y="16"/>
                                  </a:lnTo>
                                  <a:lnTo>
                                    <a:pt x="16" y="96"/>
                                  </a:lnTo>
                                  <a:lnTo>
                                    <a:pt x="14" y="91"/>
                                  </a:lnTo>
                                  <a:lnTo>
                                    <a:pt x="22" y="99"/>
                                  </a:lnTo>
                                  <a:lnTo>
                                    <a:pt x="16" y="96"/>
                                  </a:lnTo>
                                  <a:lnTo>
                                    <a:pt x="32" y="96"/>
                                  </a:lnTo>
                                  <a:lnTo>
                                    <a:pt x="27" y="99"/>
                                  </a:lnTo>
                                  <a:lnTo>
                                    <a:pt x="35" y="91"/>
                                  </a:lnTo>
                                  <a:lnTo>
                                    <a:pt x="32" y="96"/>
                                  </a:lnTo>
                                  <a:lnTo>
                                    <a:pt x="32" y="16"/>
                                  </a:lnTo>
                                  <a:close/>
                                  <a:moveTo>
                                    <a:pt x="48" y="96"/>
                                  </a:moveTo>
                                  <a:cubicBezTo>
                                    <a:pt x="48" y="99"/>
                                    <a:pt x="48" y="101"/>
                                    <a:pt x="46" y="102"/>
                                  </a:cubicBezTo>
                                  <a:lnTo>
                                    <a:pt x="38" y="110"/>
                                  </a:lnTo>
                                  <a:cubicBezTo>
                                    <a:pt x="37" y="112"/>
                                    <a:pt x="35" y="112"/>
                                    <a:pt x="32" y="112"/>
                                  </a:cubicBezTo>
                                  <a:lnTo>
                                    <a:pt x="16" y="112"/>
                                  </a:lnTo>
                                  <a:cubicBezTo>
                                    <a:pt x="14" y="112"/>
                                    <a:pt x="12" y="112"/>
                                    <a:pt x="11" y="110"/>
                                  </a:cubicBezTo>
                                  <a:lnTo>
                                    <a:pt x="3" y="102"/>
                                  </a:lnTo>
                                  <a:cubicBezTo>
                                    <a:pt x="1" y="101"/>
                                    <a:pt x="0" y="99"/>
                                    <a:pt x="0" y="96"/>
                                  </a:cubicBezTo>
                                  <a:lnTo>
                                    <a:pt x="0" y="16"/>
                                  </a:lnTo>
                                  <a:cubicBezTo>
                                    <a:pt x="0" y="14"/>
                                    <a:pt x="1" y="12"/>
                                    <a:pt x="3" y="11"/>
                                  </a:cubicBezTo>
                                  <a:lnTo>
                                    <a:pt x="11" y="3"/>
                                  </a:lnTo>
                                  <a:cubicBezTo>
                                    <a:pt x="12" y="1"/>
                                    <a:pt x="14" y="0"/>
                                    <a:pt x="16" y="0"/>
                                  </a:cubicBezTo>
                                  <a:lnTo>
                                    <a:pt x="32" y="0"/>
                                  </a:lnTo>
                                  <a:cubicBezTo>
                                    <a:pt x="35" y="0"/>
                                    <a:pt x="37" y="1"/>
                                    <a:pt x="38" y="3"/>
                                  </a:cubicBezTo>
                                  <a:lnTo>
                                    <a:pt x="46" y="11"/>
                                  </a:lnTo>
                                  <a:cubicBezTo>
                                    <a:pt x="48" y="12"/>
                                    <a:pt x="48" y="14"/>
                                    <a:pt x="48" y="16"/>
                                  </a:cubicBezTo>
                                  <a:lnTo>
                                    <a:pt x="48" y="96"/>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pic:pic xmlns:pic="http://schemas.openxmlformats.org/drawingml/2006/picture">
                          <pic:nvPicPr>
                            <pic:cNvPr id="6862" name="Picture 85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50" y="15576"/>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6863" name="Freeform 8586"/>
                          <wps:cNvSpPr>
                            <a:spLocks noChangeAspect="1" noEditPoints="1"/>
                          </wps:cNvSpPr>
                          <wps:spPr bwMode="auto">
                            <a:xfrm>
                              <a:off x="6346" y="15572"/>
                              <a:ext cx="24" cy="96"/>
                            </a:xfrm>
                            <a:custGeom>
                              <a:avLst/>
                              <a:gdLst>
                                <a:gd name="T0" fmla="*/ 8 w 48"/>
                                <a:gd name="T1" fmla="*/ 4 h 192"/>
                                <a:gd name="T2" fmla="*/ 9 w 48"/>
                                <a:gd name="T3" fmla="*/ 5 h 192"/>
                                <a:gd name="T4" fmla="*/ 8 w 48"/>
                                <a:gd name="T5" fmla="*/ 4 h 192"/>
                                <a:gd name="T6" fmla="*/ 9 w 48"/>
                                <a:gd name="T7" fmla="*/ 4 h 192"/>
                                <a:gd name="T8" fmla="*/ 4 w 48"/>
                                <a:gd name="T9" fmla="*/ 4 h 192"/>
                                <a:gd name="T10" fmla="*/ 5 w 48"/>
                                <a:gd name="T11" fmla="*/ 4 h 192"/>
                                <a:gd name="T12" fmla="*/ 4 w 48"/>
                                <a:gd name="T13" fmla="*/ 5 h 192"/>
                                <a:gd name="T14" fmla="*/ 4 w 48"/>
                                <a:gd name="T15" fmla="*/ 4 h 192"/>
                                <a:gd name="T16" fmla="*/ 4 w 48"/>
                                <a:gd name="T17" fmla="*/ 45 h 192"/>
                                <a:gd name="T18" fmla="*/ 4 w 48"/>
                                <a:gd name="T19" fmla="*/ 44 h 192"/>
                                <a:gd name="T20" fmla="*/ 5 w 48"/>
                                <a:gd name="T21" fmla="*/ 45 h 192"/>
                                <a:gd name="T22" fmla="*/ 4 w 48"/>
                                <a:gd name="T23" fmla="*/ 44 h 192"/>
                                <a:gd name="T24" fmla="*/ 9 w 48"/>
                                <a:gd name="T25" fmla="*/ 44 h 192"/>
                                <a:gd name="T26" fmla="*/ 8 w 48"/>
                                <a:gd name="T27" fmla="*/ 45 h 192"/>
                                <a:gd name="T28" fmla="*/ 9 w 48"/>
                                <a:gd name="T29" fmla="*/ 44 h 192"/>
                                <a:gd name="T30" fmla="*/ 8 w 48"/>
                                <a:gd name="T31" fmla="*/ 45 h 192"/>
                                <a:gd name="T32" fmla="*/ 8 w 48"/>
                                <a:gd name="T33" fmla="*/ 4 h 192"/>
                                <a:gd name="T34" fmla="*/ 12 w 48"/>
                                <a:gd name="T35" fmla="*/ 45 h 192"/>
                                <a:gd name="T36" fmla="*/ 12 w 48"/>
                                <a:gd name="T37" fmla="*/ 47 h 192"/>
                                <a:gd name="T38" fmla="*/ 11 w 48"/>
                                <a:gd name="T39" fmla="*/ 48 h 192"/>
                                <a:gd name="T40" fmla="*/ 9 w 48"/>
                                <a:gd name="T41" fmla="*/ 48 h 192"/>
                                <a:gd name="T42" fmla="*/ 4 w 48"/>
                                <a:gd name="T43" fmla="*/ 48 h 192"/>
                                <a:gd name="T44" fmla="*/ 3 w 48"/>
                                <a:gd name="T45" fmla="*/ 48 h 192"/>
                                <a:gd name="T46" fmla="*/ 1 w 48"/>
                                <a:gd name="T47" fmla="*/ 47 h 192"/>
                                <a:gd name="T48" fmla="*/ 0 w 48"/>
                                <a:gd name="T49" fmla="*/ 45 h 192"/>
                                <a:gd name="T50" fmla="*/ 0 w 48"/>
                                <a:gd name="T51" fmla="*/ 4 h 192"/>
                                <a:gd name="T52" fmla="*/ 1 w 48"/>
                                <a:gd name="T53" fmla="*/ 3 h 192"/>
                                <a:gd name="T54" fmla="*/ 3 w 48"/>
                                <a:gd name="T55" fmla="*/ 1 h 192"/>
                                <a:gd name="T56" fmla="*/ 4 w 48"/>
                                <a:gd name="T57" fmla="*/ 0 h 192"/>
                                <a:gd name="T58" fmla="*/ 9 w 48"/>
                                <a:gd name="T59" fmla="*/ 0 h 192"/>
                                <a:gd name="T60" fmla="*/ 11 w 48"/>
                                <a:gd name="T61" fmla="*/ 1 h 192"/>
                                <a:gd name="T62" fmla="*/ 12 w 48"/>
                                <a:gd name="T63" fmla="*/ 3 h 192"/>
                                <a:gd name="T64" fmla="*/ 12 w 48"/>
                                <a:gd name="T65" fmla="*/ 4 h 192"/>
                                <a:gd name="T66" fmla="*/ 12 w 48"/>
                                <a:gd name="T67" fmla="*/ 45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 h="192">
                                  <a:moveTo>
                                    <a:pt x="32" y="14"/>
                                  </a:moveTo>
                                  <a:lnTo>
                                    <a:pt x="34" y="20"/>
                                  </a:lnTo>
                                  <a:lnTo>
                                    <a:pt x="29" y="14"/>
                                  </a:lnTo>
                                  <a:lnTo>
                                    <a:pt x="35" y="16"/>
                                  </a:lnTo>
                                  <a:lnTo>
                                    <a:pt x="14" y="16"/>
                                  </a:lnTo>
                                  <a:lnTo>
                                    <a:pt x="20" y="14"/>
                                  </a:lnTo>
                                  <a:lnTo>
                                    <a:pt x="14" y="20"/>
                                  </a:lnTo>
                                  <a:lnTo>
                                    <a:pt x="16" y="14"/>
                                  </a:lnTo>
                                  <a:lnTo>
                                    <a:pt x="16" y="179"/>
                                  </a:lnTo>
                                  <a:lnTo>
                                    <a:pt x="14" y="173"/>
                                  </a:lnTo>
                                  <a:lnTo>
                                    <a:pt x="20" y="178"/>
                                  </a:lnTo>
                                  <a:lnTo>
                                    <a:pt x="14" y="176"/>
                                  </a:lnTo>
                                  <a:lnTo>
                                    <a:pt x="35" y="176"/>
                                  </a:lnTo>
                                  <a:lnTo>
                                    <a:pt x="30" y="179"/>
                                  </a:lnTo>
                                  <a:lnTo>
                                    <a:pt x="35" y="174"/>
                                  </a:lnTo>
                                  <a:lnTo>
                                    <a:pt x="32" y="179"/>
                                  </a:lnTo>
                                  <a:lnTo>
                                    <a:pt x="32" y="14"/>
                                  </a:lnTo>
                                  <a:close/>
                                  <a:moveTo>
                                    <a:pt x="48" y="179"/>
                                  </a:moveTo>
                                  <a:cubicBezTo>
                                    <a:pt x="48" y="182"/>
                                    <a:pt x="48" y="184"/>
                                    <a:pt x="46" y="185"/>
                                  </a:cubicBezTo>
                                  <a:lnTo>
                                    <a:pt x="41" y="190"/>
                                  </a:lnTo>
                                  <a:cubicBezTo>
                                    <a:pt x="40" y="192"/>
                                    <a:pt x="38" y="192"/>
                                    <a:pt x="35" y="192"/>
                                  </a:cubicBezTo>
                                  <a:lnTo>
                                    <a:pt x="14" y="192"/>
                                  </a:lnTo>
                                  <a:cubicBezTo>
                                    <a:pt x="13" y="192"/>
                                    <a:pt x="11" y="192"/>
                                    <a:pt x="9" y="191"/>
                                  </a:cubicBezTo>
                                  <a:lnTo>
                                    <a:pt x="3" y="186"/>
                                  </a:lnTo>
                                  <a:cubicBezTo>
                                    <a:pt x="2" y="184"/>
                                    <a:pt x="0" y="182"/>
                                    <a:pt x="0" y="179"/>
                                  </a:cubicBezTo>
                                  <a:lnTo>
                                    <a:pt x="0" y="14"/>
                                  </a:lnTo>
                                  <a:cubicBezTo>
                                    <a:pt x="0" y="12"/>
                                    <a:pt x="1" y="10"/>
                                    <a:pt x="3" y="9"/>
                                  </a:cubicBezTo>
                                  <a:lnTo>
                                    <a:pt x="9" y="3"/>
                                  </a:lnTo>
                                  <a:cubicBezTo>
                                    <a:pt x="10" y="1"/>
                                    <a:pt x="12" y="0"/>
                                    <a:pt x="14" y="0"/>
                                  </a:cubicBezTo>
                                  <a:lnTo>
                                    <a:pt x="35" y="0"/>
                                  </a:lnTo>
                                  <a:cubicBezTo>
                                    <a:pt x="38" y="0"/>
                                    <a:pt x="40" y="2"/>
                                    <a:pt x="42" y="3"/>
                                  </a:cubicBezTo>
                                  <a:lnTo>
                                    <a:pt x="47" y="9"/>
                                  </a:lnTo>
                                  <a:cubicBezTo>
                                    <a:pt x="48" y="11"/>
                                    <a:pt x="48" y="13"/>
                                    <a:pt x="48" y="14"/>
                                  </a:cubicBezTo>
                                  <a:lnTo>
                                    <a:pt x="48" y="179"/>
                                  </a:lnTo>
                                  <a:close/>
                                </a:path>
                              </a:pathLst>
                            </a:custGeom>
                            <a:solidFill>
                              <a:srgbClr val="777777"/>
                            </a:solidFill>
                            <a:ln w="0">
                              <a:solidFill>
                                <a:srgbClr val="777777"/>
                              </a:solidFill>
                              <a:round/>
                              <a:headEnd/>
                              <a:tailEnd/>
                            </a:ln>
                          </wps:spPr>
                          <wps:bodyPr rot="0" vert="horz" wrap="square" lIns="91440" tIns="45720" rIns="91440" bIns="45720" anchor="t" anchorCtr="0" upright="1">
                            <a:noAutofit/>
                          </wps:bodyPr>
                        </wps:wsp>
                        <wps:wsp>
                          <wps:cNvPr id="6864" name="Freeform 8587"/>
                          <wps:cNvSpPr>
                            <a:spLocks noChangeAspect="1" noEditPoints="1"/>
                          </wps:cNvSpPr>
                          <wps:spPr bwMode="auto">
                            <a:xfrm>
                              <a:off x="6354" y="15584"/>
                              <a:ext cx="8" cy="48"/>
                            </a:xfrm>
                            <a:custGeom>
                              <a:avLst/>
                              <a:gdLst>
                                <a:gd name="T0" fmla="*/ 0 w 8"/>
                                <a:gd name="T1" fmla="*/ 0 h 48"/>
                                <a:gd name="T2" fmla="*/ 8 w 8"/>
                                <a:gd name="T3" fmla="*/ 0 h 48"/>
                                <a:gd name="T4" fmla="*/ 8 w 8"/>
                                <a:gd name="T5" fmla="*/ 48 h 48"/>
                                <a:gd name="T6" fmla="*/ 0 w 8"/>
                                <a:gd name="T7" fmla="*/ 48 h 48"/>
                                <a:gd name="T8" fmla="*/ 0 w 8"/>
                                <a:gd name="T9" fmla="*/ 0 h 48"/>
                                <a:gd name="T10" fmla="*/ 8 w 8"/>
                                <a:gd name="T11" fmla="*/ 48 h 48"/>
                                <a:gd name="T12" fmla="*/ 0 w 8"/>
                                <a:gd name="T13" fmla="*/ 48 h 48"/>
                                <a:gd name="T14" fmla="*/ 0 w 8"/>
                                <a:gd name="T15" fmla="*/ 0 h 48"/>
                                <a:gd name="T16" fmla="*/ 8 w 8"/>
                                <a:gd name="T17" fmla="*/ 0 h 48"/>
                                <a:gd name="T18" fmla="*/ 8 w 8"/>
                                <a:gd name="T19" fmla="*/ 48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 h="48">
                                  <a:moveTo>
                                    <a:pt x="0" y="0"/>
                                  </a:moveTo>
                                  <a:lnTo>
                                    <a:pt x="8" y="0"/>
                                  </a:lnTo>
                                  <a:lnTo>
                                    <a:pt x="8" y="48"/>
                                  </a:lnTo>
                                  <a:lnTo>
                                    <a:pt x="0" y="48"/>
                                  </a:lnTo>
                                  <a:lnTo>
                                    <a:pt x="0" y="0"/>
                                  </a:lnTo>
                                  <a:close/>
                                  <a:moveTo>
                                    <a:pt x="8" y="48"/>
                                  </a:moveTo>
                                  <a:lnTo>
                                    <a:pt x="0" y="48"/>
                                  </a:lnTo>
                                  <a:lnTo>
                                    <a:pt x="0" y="0"/>
                                  </a:lnTo>
                                  <a:lnTo>
                                    <a:pt x="8" y="0"/>
                                  </a:lnTo>
                                  <a:lnTo>
                                    <a:pt x="8" y="48"/>
                                  </a:lnTo>
                                  <a:close/>
                                </a:path>
                              </a:pathLst>
                            </a:custGeom>
                            <a:solidFill>
                              <a:srgbClr val="454545"/>
                            </a:solidFill>
                            <a:ln w="0">
                              <a:solidFill>
                                <a:srgbClr val="454545"/>
                              </a:solidFill>
                              <a:round/>
                              <a:headEnd/>
                              <a:tailEnd/>
                            </a:ln>
                          </wps:spPr>
                          <wps:bodyPr rot="0" vert="horz" wrap="square" lIns="91440" tIns="45720" rIns="91440" bIns="45720" anchor="t" anchorCtr="0" upright="1">
                            <a:noAutofit/>
                          </wps:bodyPr>
                        </wps:wsp>
                        <wps:wsp>
                          <wps:cNvPr id="6865" name="Rectangle 8588"/>
                          <wps:cNvSpPr>
                            <a:spLocks noChangeAspect="1" noChangeArrowheads="1"/>
                          </wps:cNvSpPr>
                          <wps:spPr bwMode="auto">
                            <a:xfrm>
                              <a:off x="5838" y="15564"/>
                              <a:ext cx="16" cy="104"/>
                            </a:xfrm>
                            <a:prstGeom prst="rect">
                              <a:avLst/>
                            </a:prstGeom>
                            <a:solidFill>
                              <a:srgbClr val="45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66" name="Picture 85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191" y="15672"/>
                              <a:ext cx="24" cy="15"/>
                            </a:xfrm>
                            <a:prstGeom prst="rect">
                              <a:avLst/>
                            </a:prstGeom>
                            <a:noFill/>
                            <a:extLst>
                              <a:ext uri="{909E8E84-426E-40DD-AFC4-6F175D3DCCD1}">
                                <a14:hiddenFill xmlns:a14="http://schemas.microsoft.com/office/drawing/2010/main">
                                  <a:solidFill>
                                    <a:srgbClr val="FFFFFF"/>
                                  </a:solidFill>
                                </a14:hiddenFill>
                              </a:ext>
                            </a:extLst>
                          </pic:spPr>
                        </pic:pic>
                        <wps:wsp>
                          <wps:cNvPr id="6867" name="Freeform 8590"/>
                          <wps:cNvSpPr>
                            <a:spLocks noChangeAspect="1"/>
                          </wps:cNvSpPr>
                          <wps:spPr bwMode="auto">
                            <a:xfrm>
                              <a:off x="6366" y="15679"/>
                              <a:ext cx="24" cy="8"/>
                            </a:xfrm>
                            <a:custGeom>
                              <a:avLst/>
                              <a:gdLst>
                                <a:gd name="T0" fmla="*/ 0 w 48"/>
                                <a:gd name="T1" fmla="*/ 1 h 16"/>
                                <a:gd name="T2" fmla="*/ 1 w 48"/>
                                <a:gd name="T3" fmla="*/ 0 h 16"/>
                                <a:gd name="T4" fmla="*/ 1 w 48"/>
                                <a:gd name="T5" fmla="*/ 0 h 16"/>
                                <a:gd name="T6" fmla="*/ 1 w 48"/>
                                <a:gd name="T7" fmla="*/ 0 h 16"/>
                                <a:gd name="T8" fmla="*/ 12 w 48"/>
                                <a:gd name="T9" fmla="*/ 0 h 16"/>
                                <a:gd name="T10" fmla="*/ 12 w 48"/>
                                <a:gd name="T11" fmla="*/ 0 h 16"/>
                                <a:gd name="T12" fmla="*/ 12 w 48"/>
                                <a:gd name="T13" fmla="*/ 1 h 16"/>
                                <a:gd name="T14" fmla="*/ 12 w 48"/>
                                <a:gd name="T15" fmla="*/ 1 h 16"/>
                                <a:gd name="T16" fmla="*/ 12 w 48"/>
                                <a:gd name="T17" fmla="*/ 1 h 16"/>
                                <a:gd name="T18" fmla="*/ 12 w 48"/>
                                <a:gd name="T19" fmla="*/ 4 h 16"/>
                                <a:gd name="T20" fmla="*/ 12 w 48"/>
                                <a:gd name="T21" fmla="*/ 4 h 16"/>
                                <a:gd name="T22" fmla="*/ 12 w 48"/>
                                <a:gd name="T23" fmla="*/ 4 h 16"/>
                                <a:gd name="T24" fmla="*/ 12 w 48"/>
                                <a:gd name="T25" fmla="*/ 4 h 16"/>
                                <a:gd name="T26" fmla="*/ 12 w 48"/>
                                <a:gd name="T27" fmla="*/ 4 h 16"/>
                                <a:gd name="T28" fmla="*/ 1 w 48"/>
                                <a:gd name="T29" fmla="*/ 4 h 16"/>
                                <a:gd name="T30" fmla="*/ 1 w 48"/>
                                <a:gd name="T31" fmla="*/ 4 h 16"/>
                                <a:gd name="T32" fmla="*/ 0 w 48"/>
                                <a:gd name="T33" fmla="*/ 4 h 16"/>
                                <a:gd name="T34" fmla="*/ 0 w 48"/>
                                <a:gd name="T35" fmla="*/ 4 h 16"/>
                                <a:gd name="T36" fmla="*/ 0 w 48"/>
                                <a:gd name="T37" fmla="*/ 1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6">
                                  <a:moveTo>
                                    <a:pt x="0" y="3"/>
                                  </a:moveTo>
                                  <a:cubicBezTo>
                                    <a:pt x="0" y="2"/>
                                    <a:pt x="2" y="0"/>
                                    <a:pt x="3" y="0"/>
                                  </a:cubicBezTo>
                                  <a:cubicBezTo>
                                    <a:pt x="3" y="0"/>
                                    <a:pt x="3" y="0"/>
                                    <a:pt x="3" y="0"/>
                                  </a:cubicBezTo>
                                  <a:lnTo>
                                    <a:pt x="3" y="0"/>
                                  </a:lnTo>
                                  <a:lnTo>
                                    <a:pt x="46" y="0"/>
                                  </a:lnTo>
                                  <a:cubicBezTo>
                                    <a:pt x="47" y="0"/>
                                    <a:pt x="48" y="2"/>
                                    <a:pt x="48" y="3"/>
                                  </a:cubicBezTo>
                                  <a:cubicBezTo>
                                    <a:pt x="48" y="3"/>
                                    <a:pt x="48" y="3"/>
                                    <a:pt x="48" y="3"/>
                                  </a:cubicBezTo>
                                  <a:lnTo>
                                    <a:pt x="48" y="3"/>
                                  </a:lnTo>
                                  <a:lnTo>
                                    <a:pt x="48" y="14"/>
                                  </a:lnTo>
                                  <a:cubicBezTo>
                                    <a:pt x="48" y="15"/>
                                    <a:pt x="47" y="16"/>
                                    <a:pt x="46" y="16"/>
                                  </a:cubicBezTo>
                                  <a:cubicBezTo>
                                    <a:pt x="46" y="16"/>
                                    <a:pt x="46" y="16"/>
                                    <a:pt x="46" y="16"/>
                                  </a:cubicBezTo>
                                  <a:lnTo>
                                    <a:pt x="46" y="16"/>
                                  </a:lnTo>
                                  <a:lnTo>
                                    <a:pt x="3" y="16"/>
                                  </a:lnTo>
                                  <a:cubicBezTo>
                                    <a:pt x="2" y="16"/>
                                    <a:pt x="0" y="15"/>
                                    <a:pt x="0" y="14"/>
                                  </a:cubicBezTo>
                                  <a:cubicBezTo>
                                    <a:pt x="0" y="14"/>
                                    <a:pt x="0" y="14"/>
                                    <a:pt x="0" y="14"/>
                                  </a:cubicBezTo>
                                  <a:lnTo>
                                    <a:pt x="0" y="3"/>
                                  </a:lnTo>
                                  <a:close/>
                                </a:path>
                              </a:pathLst>
                            </a:custGeom>
                            <a:solidFill>
                              <a:srgbClr val="1A1A1A"/>
                            </a:solidFill>
                            <a:ln w="0">
                              <a:solidFill>
                                <a:srgbClr val="000000"/>
                              </a:solidFill>
                              <a:round/>
                              <a:headEnd/>
                              <a:tailEnd/>
                            </a:ln>
                          </wps:spPr>
                          <wps:bodyPr rot="0" vert="horz" wrap="square" lIns="91440" tIns="45720" rIns="91440" bIns="45720" anchor="t" anchorCtr="0" upright="1">
                            <a:noAutofit/>
                          </wps:bodyPr>
                        </wps:wsp>
                        <wps:wsp>
                          <wps:cNvPr id="6868" name="Freeform 8591"/>
                          <wps:cNvSpPr>
                            <a:spLocks noChangeAspect="1" noEditPoints="1"/>
                          </wps:cNvSpPr>
                          <wps:spPr bwMode="auto">
                            <a:xfrm>
                              <a:off x="6362" y="15676"/>
                              <a:ext cx="32" cy="15"/>
                            </a:xfrm>
                            <a:custGeom>
                              <a:avLst/>
                              <a:gdLst>
                                <a:gd name="T0" fmla="*/ 0 w 64"/>
                                <a:gd name="T1" fmla="*/ 2 h 32"/>
                                <a:gd name="T2" fmla="*/ 1 w 64"/>
                                <a:gd name="T3" fmla="*/ 1 h 32"/>
                                <a:gd name="T4" fmla="*/ 2 w 64"/>
                                <a:gd name="T5" fmla="*/ 0 h 32"/>
                                <a:gd name="T6" fmla="*/ 3 w 64"/>
                                <a:gd name="T7" fmla="*/ 0 h 32"/>
                                <a:gd name="T8" fmla="*/ 14 w 64"/>
                                <a:gd name="T9" fmla="*/ 0 h 32"/>
                                <a:gd name="T10" fmla="*/ 16 w 64"/>
                                <a:gd name="T11" fmla="*/ 1 h 32"/>
                                <a:gd name="T12" fmla="*/ 16 w 64"/>
                                <a:gd name="T13" fmla="*/ 1 h 32"/>
                                <a:gd name="T14" fmla="*/ 16 w 64"/>
                                <a:gd name="T15" fmla="*/ 2 h 32"/>
                                <a:gd name="T16" fmla="*/ 16 w 64"/>
                                <a:gd name="T17" fmla="*/ 5 h 32"/>
                                <a:gd name="T18" fmla="*/ 16 w 64"/>
                                <a:gd name="T19" fmla="*/ 6 h 32"/>
                                <a:gd name="T20" fmla="*/ 15 w 64"/>
                                <a:gd name="T21" fmla="*/ 7 h 32"/>
                                <a:gd name="T22" fmla="*/ 14 w 64"/>
                                <a:gd name="T23" fmla="*/ 7 h 32"/>
                                <a:gd name="T24" fmla="*/ 3 w 64"/>
                                <a:gd name="T25" fmla="*/ 7 h 32"/>
                                <a:gd name="T26" fmla="*/ 2 w 64"/>
                                <a:gd name="T27" fmla="*/ 7 h 32"/>
                                <a:gd name="T28" fmla="*/ 1 w 64"/>
                                <a:gd name="T29" fmla="*/ 7 h 32"/>
                                <a:gd name="T30" fmla="*/ 0 w 64"/>
                                <a:gd name="T31" fmla="*/ 5 h 32"/>
                                <a:gd name="T32" fmla="*/ 0 w 64"/>
                                <a:gd name="T33" fmla="*/ 2 h 32"/>
                                <a:gd name="T34" fmla="*/ 4 w 64"/>
                                <a:gd name="T35" fmla="*/ 5 h 32"/>
                                <a:gd name="T36" fmla="*/ 4 w 64"/>
                                <a:gd name="T37" fmla="*/ 4 h 32"/>
                                <a:gd name="T38" fmla="*/ 4 w 64"/>
                                <a:gd name="T39" fmla="*/ 4 h 32"/>
                                <a:gd name="T40" fmla="*/ 3 w 64"/>
                                <a:gd name="T41" fmla="*/ 4 h 32"/>
                                <a:gd name="T42" fmla="*/ 14 w 64"/>
                                <a:gd name="T43" fmla="*/ 4 h 32"/>
                                <a:gd name="T44" fmla="*/ 13 w 64"/>
                                <a:gd name="T45" fmla="*/ 4 h 32"/>
                                <a:gd name="T46" fmla="*/ 13 w 64"/>
                                <a:gd name="T47" fmla="*/ 4 h 32"/>
                                <a:gd name="T48" fmla="*/ 12 w 64"/>
                                <a:gd name="T49" fmla="*/ 5 h 32"/>
                                <a:gd name="T50" fmla="*/ 12 w 64"/>
                                <a:gd name="T51" fmla="*/ 2 h 32"/>
                                <a:gd name="T52" fmla="*/ 13 w 64"/>
                                <a:gd name="T53" fmla="*/ 4 h 32"/>
                                <a:gd name="T54" fmla="*/ 12 w 64"/>
                                <a:gd name="T55" fmla="*/ 3 h 32"/>
                                <a:gd name="T56" fmla="*/ 14 w 64"/>
                                <a:gd name="T57" fmla="*/ 4 h 32"/>
                                <a:gd name="T58" fmla="*/ 3 w 64"/>
                                <a:gd name="T59" fmla="*/ 4 h 32"/>
                                <a:gd name="T60" fmla="*/ 5 w 64"/>
                                <a:gd name="T61" fmla="*/ 3 h 32"/>
                                <a:gd name="T62" fmla="*/ 4 w 64"/>
                                <a:gd name="T63" fmla="*/ 4 h 32"/>
                                <a:gd name="T64" fmla="*/ 4 w 64"/>
                                <a:gd name="T65" fmla="*/ 2 h 32"/>
                                <a:gd name="T66" fmla="*/ 4 w 64"/>
                                <a:gd name="T67" fmla="*/ 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32">
                                  <a:moveTo>
                                    <a:pt x="0" y="11"/>
                                  </a:moveTo>
                                  <a:cubicBezTo>
                                    <a:pt x="0" y="9"/>
                                    <a:pt x="1" y="7"/>
                                    <a:pt x="3" y="6"/>
                                  </a:cubicBezTo>
                                  <a:lnTo>
                                    <a:pt x="6" y="3"/>
                                  </a:lnTo>
                                  <a:cubicBezTo>
                                    <a:pt x="7" y="1"/>
                                    <a:pt x="9" y="0"/>
                                    <a:pt x="11" y="0"/>
                                  </a:cubicBezTo>
                                  <a:lnTo>
                                    <a:pt x="54" y="0"/>
                                  </a:lnTo>
                                  <a:cubicBezTo>
                                    <a:pt x="57" y="0"/>
                                    <a:pt x="60" y="2"/>
                                    <a:pt x="61" y="4"/>
                                  </a:cubicBezTo>
                                  <a:lnTo>
                                    <a:pt x="63" y="7"/>
                                  </a:lnTo>
                                  <a:cubicBezTo>
                                    <a:pt x="64" y="8"/>
                                    <a:pt x="64" y="10"/>
                                    <a:pt x="64" y="11"/>
                                  </a:cubicBezTo>
                                  <a:lnTo>
                                    <a:pt x="64" y="22"/>
                                  </a:lnTo>
                                  <a:cubicBezTo>
                                    <a:pt x="64" y="25"/>
                                    <a:pt x="64" y="27"/>
                                    <a:pt x="62" y="28"/>
                                  </a:cubicBezTo>
                                  <a:lnTo>
                                    <a:pt x="60" y="30"/>
                                  </a:lnTo>
                                  <a:cubicBezTo>
                                    <a:pt x="59" y="32"/>
                                    <a:pt x="57" y="32"/>
                                    <a:pt x="54" y="32"/>
                                  </a:cubicBezTo>
                                  <a:lnTo>
                                    <a:pt x="11" y="32"/>
                                  </a:lnTo>
                                  <a:cubicBezTo>
                                    <a:pt x="10" y="32"/>
                                    <a:pt x="8" y="32"/>
                                    <a:pt x="7" y="31"/>
                                  </a:cubicBezTo>
                                  <a:lnTo>
                                    <a:pt x="4" y="29"/>
                                  </a:lnTo>
                                  <a:cubicBezTo>
                                    <a:pt x="2" y="28"/>
                                    <a:pt x="0" y="25"/>
                                    <a:pt x="0" y="22"/>
                                  </a:cubicBezTo>
                                  <a:lnTo>
                                    <a:pt x="0" y="11"/>
                                  </a:lnTo>
                                  <a:close/>
                                  <a:moveTo>
                                    <a:pt x="16" y="22"/>
                                  </a:moveTo>
                                  <a:lnTo>
                                    <a:pt x="13" y="16"/>
                                  </a:lnTo>
                                  <a:lnTo>
                                    <a:pt x="16" y="18"/>
                                  </a:lnTo>
                                  <a:lnTo>
                                    <a:pt x="11" y="16"/>
                                  </a:lnTo>
                                  <a:lnTo>
                                    <a:pt x="54" y="16"/>
                                  </a:lnTo>
                                  <a:lnTo>
                                    <a:pt x="49" y="19"/>
                                  </a:lnTo>
                                  <a:lnTo>
                                    <a:pt x="51" y="17"/>
                                  </a:lnTo>
                                  <a:lnTo>
                                    <a:pt x="48" y="22"/>
                                  </a:lnTo>
                                  <a:lnTo>
                                    <a:pt x="48" y="11"/>
                                  </a:lnTo>
                                  <a:lnTo>
                                    <a:pt x="50" y="16"/>
                                  </a:lnTo>
                                  <a:lnTo>
                                    <a:pt x="48" y="13"/>
                                  </a:lnTo>
                                  <a:lnTo>
                                    <a:pt x="54" y="16"/>
                                  </a:lnTo>
                                  <a:lnTo>
                                    <a:pt x="11" y="16"/>
                                  </a:lnTo>
                                  <a:lnTo>
                                    <a:pt x="17" y="14"/>
                                  </a:lnTo>
                                  <a:lnTo>
                                    <a:pt x="14" y="17"/>
                                  </a:lnTo>
                                  <a:lnTo>
                                    <a:pt x="16" y="11"/>
                                  </a:lnTo>
                                  <a:lnTo>
                                    <a:pt x="16"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69" name="Freeform 8592"/>
                          <wps:cNvSpPr>
                            <a:spLocks noChangeAspect="1"/>
                          </wps:cNvSpPr>
                          <wps:spPr bwMode="auto">
                            <a:xfrm>
                              <a:off x="5754"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870" name="Freeform 8593"/>
                          <wps:cNvSpPr>
                            <a:spLocks noChangeAspect="1" noEditPoints="1"/>
                          </wps:cNvSpPr>
                          <wps:spPr bwMode="auto">
                            <a:xfrm>
                              <a:off x="5750"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71" name="Freeform 8594"/>
                          <wps:cNvSpPr>
                            <a:spLocks noChangeAspect="1"/>
                          </wps:cNvSpPr>
                          <wps:spPr bwMode="auto">
                            <a:xfrm>
                              <a:off x="5758"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6872" name="Freeform 8595"/>
                          <wps:cNvSpPr>
                            <a:spLocks noChangeAspect="1"/>
                          </wps:cNvSpPr>
                          <wps:spPr bwMode="auto">
                            <a:xfrm>
                              <a:off x="5683" y="15679"/>
                              <a:ext cx="47" cy="32"/>
                            </a:xfrm>
                            <a:custGeom>
                              <a:avLst/>
                              <a:gdLst>
                                <a:gd name="T0" fmla="*/ 0 w 96"/>
                                <a:gd name="T1" fmla="*/ 8 h 64"/>
                                <a:gd name="T2" fmla="*/ 12 w 96"/>
                                <a:gd name="T3" fmla="*/ 0 h 64"/>
                                <a:gd name="T4" fmla="*/ 12 w 96"/>
                                <a:gd name="T5" fmla="*/ 0 h 64"/>
                                <a:gd name="T6" fmla="*/ 23 w 96"/>
                                <a:gd name="T7" fmla="*/ 8 h 64"/>
                                <a:gd name="T8" fmla="*/ 23 w 96"/>
                                <a:gd name="T9" fmla="*/ 8 h 64"/>
                                <a:gd name="T10" fmla="*/ 23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873" name="Freeform 8596"/>
                          <wps:cNvSpPr>
                            <a:spLocks noChangeAspect="1" noEditPoints="1"/>
                          </wps:cNvSpPr>
                          <wps:spPr bwMode="auto">
                            <a:xfrm>
                              <a:off x="5679"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74" name="Freeform 8597"/>
                          <wps:cNvSpPr>
                            <a:spLocks noChangeAspect="1"/>
                          </wps:cNvSpPr>
                          <wps:spPr bwMode="auto">
                            <a:xfrm>
                              <a:off x="5687" y="15676"/>
                              <a:ext cx="32" cy="31"/>
                            </a:xfrm>
                            <a:custGeom>
                              <a:avLst/>
                              <a:gdLst>
                                <a:gd name="T0" fmla="*/ 0 w 64"/>
                                <a:gd name="T1" fmla="*/ 8 h 64"/>
                                <a:gd name="T2" fmla="*/ 8 w 64"/>
                                <a:gd name="T3" fmla="*/ 0 h 64"/>
                                <a:gd name="T4" fmla="*/ 8 w 64"/>
                                <a:gd name="T5" fmla="*/ 0 h 64"/>
                                <a:gd name="T6" fmla="*/ 8 w 64"/>
                                <a:gd name="T7" fmla="*/ 0 h 64"/>
                                <a:gd name="T8" fmla="*/ 16 w 64"/>
                                <a:gd name="T9" fmla="*/ 8 h 64"/>
                                <a:gd name="T10" fmla="*/ 16 w 64"/>
                                <a:gd name="T11" fmla="*/ 8 h 64"/>
                                <a:gd name="T12" fmla="*/ 16 w 64"/>
                                <a:gd name="T13" fmla="*/ 8 h 64"/>
                                <a:gd name="T14" fmla="*/ 8 w 64"/>
                                <a:gd name="T15" fmla="*/ 15 h 64"/>
                                <a:gd name="T16" fmla="*/ 8 w 64"/>
                                <a:gd name="T17" fmla="*/ 15 h 64"/>
                                <a:gd name="T18" fmla="*/ 8 w 64"/>
                                <a:gd name="T19" fmla="*/ 15 h 64"/>
                                <a:gd name="T20" fmla="*/ 0 w 64"/>
                                <a:gd name="T21" fmla="*/ 8 h 64"/>
                                <a:gd name="T22" fmla="*/ 0 w 64"/>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64">
                                  <a:moveTo>
                                    <a:pt x="0" y="32"/>
                                  </a:moveTo>
                                  <a:cubicBezTo>
                                    <a:pt x="0" y="15"/>
                                    <a:pt x="15" y="0"/>
                                    <a:pt x="32" y="0"/>
                                  </a:cubicBezTo>
                                  <a:cubicBezTo>
                                    <a:pt x="32" y="0"/>
                                    <a:pt x="32" y="0"/>
                                    <a:pt x="32" y="0"/>
                                  </a:cubicBezTo>
                                  <a:lnTo>
                                    <a:pt x="32" y="0"/>
                                  </a:lnTo>
                                  <a:cubicBezTo>
                                    <a:pt x="50" y="0"/>
                                    <a:pt x="64" y="15"/>
                                    <a:pt x="64" y="32"/>
                                  </a:cubicBezTo>
                                  <a:cubicBezTo>
                                    <a:pt x="64" y="32"/>
                                    <a:pt x="64" y="32"/>
                                    <a:pt x="64" y="32"/>
                                  </a:cubicBezTo>
                                  <a:lnTo>
                                    <a:pt x="64" y="32"/>
                                  </a:lnTo>
                                  <a:cubicBezTo>
                                    <a:pt x="64" y="50"/>
                                    <a:pt x="50" y="64"/>
                                    <a:pt x="32" y="64"/>
                                  </a:cubicBezTo>
                                  <a:cubicBezTo>
                                    <a:pt x="32" y="64"/>
                                    <a:pt x="32" y="64"/>
                                    <a:pt x="32" y="64"/>
                                  </a:cubicBezTo>
                                  <a:lnTo>
                                    <a:pt x="32" y="64"/>
                                  </a:lnTo>
                                  <a:cubicBezTo>
                                    <a:pt x="15"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6875" name="Rectangle 8598"/>
                          <wps:cNvSpPr>
                            <a:spLocks noChangeAspect="1" noChangeArrowheads="1"/>
                          </wps:cNvSpPr>
                          <wps:spPr bwMode="auto">
                            <a:xfrm>
                              <a:off x="570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6" name="Freeform 8599"/>
                          <wps:cNvSpPr>
                            <a:spLocks noChangeAspect="1"/>
                          </wps:cNvSpPr>
                          <wps:spPr bwMode="auto">
                            <a:xfrm>
                              <a:off x="5770"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877" name="Freeform 8600"/>
                          <wps:cNvSpPr>
                            <a:spLocks noChangeAspect="1" noEditPoints="1"/>
                          </wps:cNvSpPr>
                          <wps:spPr bwMode="auto">
                            <a:xfrm>
                              <a:off x="5766" y="15691"/>
                              <a:ext cx="25" cy="17"/>
                            </a:xfrm>
                            <a:custGeom>
                              <a:avLst/>
                              <a:gdLst>
                                <a:gd name="T0" fmla="*/ 1 w 49"/>
                                <a:gd name="T1" fmla="*/ 6 h 33"/>
                                <a:gd name="T2" fmla="*/ 1 w 49"/>
                                <a:gd name="T3" fmla="*/ 3 h 33"/>
                                <a:gd name="T4" fmla="*/ 2 w 49"/>
                                <a:gd name="T5" fmla="*/ 2 h 33"/>
                                <a:gd name="T6" fmla="*/ 3 w 49"/>
                                <a:gd name="T7" fmla="*/ 1 h 33"/>
                                <a:gd name="T8" fmla="*/ 6 w 49"/>
                                <a:gd name="T9" fmla="*/ 1 h 33"/>
                                <a:gd name="T10" fmla="*/ 7 w 49"/>
                                <a:gd name="T11" fmla="*/ 1 h 33"/>
                                <a:gd name="T12" fmla="*/ 10 w 49"/>
                                <a:gd name="T13" fmla="*/ 1 h 33"/>
                                <a:gd name="T14" fmla="*/ 11 w 49"/>
                                <a:gd name="T15" fmla="*/ 2 h 33"/>
                                <a:gd name="T16" fmla="*/ 12 w 49"/>
                                <a:gd name="T17" fmla="*/ 3 h 33"/>
                                <a:gd name="T18" fmla="*/ 12 w 49"/>
                                <a:gd name="T19" fmla="*/ 6 h 33"/>
                                <a:gd name="T20" fmla="*/ 11 w 49"/>
                                <a:gd name="T21" fmla="*/ 7 h 33"/>
                                <a:gd name="T22" fmla="*/ 10 w 49"/>
                                <a:gd name="T23" fmla="*/ 8 h 33"/>
                                <a:gd name="T24" fmla="*/ 7 w 49"/>
                                <a:gd name="T25" fmla="*/ 8 h 33"/>
                                <a:gd name="T26" fmla="*/ 6 w 49"/>
                                <a:gd name="T27" fmla="*/ 8 h 33"/>
                                <a:gd name="T28" fmla="*/ 3 w 49"/>
                                <a:gd name="T29" fmla="*/ 8 h 33"/>
                                <a:gd name="T30" fmla="*/ 2 w 49"/>
                                <a:gd name="T31" fmla="*/ 7 h 33"/>
                                <a:gd name="T32" fmla="*/ 1 w 49"/>
                                <a:gd name="T33" fmla="*/ 6 h 33"/>
                                <a:gd name="T34" fmla="*/ 5 w 49"/>
                                <a:gd name="T35" fmla="*/ 5 h 33"/>
                                <a:gd name="T36" fmla="*/ 4 w 49"/>
                                <a:gd name="T37" fmla="*/ 4 h 33"/>
                                <a:gd name="T38" fmla="*/ 7 w 49"/>
                                <a:gd name="T39" fmla="*/ 5 h 33"/>
                                <a:gd name="T40" fmla="*/ 6 w 49"/>
                                <a:gd name="T41" fmla="*/ 5 h 33"/>
                                <a:gd name="T42" fmla="*/ 9 w 49"/>
                                <a:gd name="T43" fmla="*/ 4 h 33"/>
                                <a:gd name="T44" fmla="*/ 8 w 49"/>
                                <a:gd name="T45" fmla="*/ 5 h 33"/>
                                <a:gd name="T46" fmla="*/ 9 w 49"/>
                                <a:gd name="T47" fmla="*/ 3 h 33"/>
                                <a:gd name="T48" fmla="*/ 9 w 49"/>
                                <a:gd name="T49" fmla="*/ 6 h 33"/>
                                <a:gd name="T50" fmla="*/ 8 w 49"/>
                                <a:gd name="T51" fmla="*/ 5 h 33"/>
                                <a:gd name="T52" fmla="*/ 9 w 49"/>
                                <a:gd name="T53" fmla="*/ 5 h 33"/>
                                <a:gd name="T54" fmla="*/ 6 w 49"/>
                                <a:gd name="T55" fmla="*/ 4 h 33"/>
                                <a:gd name="T56" fmla="*/ 7 w 49"/>
                                <a:gd name="T57" fmla="*/ 4 h 33"/>
                                <a:gd name="T58" fmla="*/ 4 w 49"/>
                                <a:gd name="T59" fmla="*/ 5 h 33"/>
                                <a:gd name="T60" fmla="*/ 5 w 49"/>
                                <a:gd name="T61" fmla="*/ 5 h 33"/>
                                <a:gd name="T62" fmla="*/ 4 w 49"/>
                                <a:gd name="T63" fmla="*/ 6 h 33"/>
                                <a:gd name="T64" fmla="*/ 4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6878" name="Freeform 8601"/>
                          <wps:cNvSpPr>
                            <a:spLocks noChangeAspect="1"/>
                          </wps:cNvSpPr>
                          <wps:spPr bwMode="auto">
                            <a:xfrm>
                              <a:off x="5699"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879" name="Freeform 8602"/>
                          <wps:cNvSpPr>
                            <a:spLocks noChangeAspect="1" noEditPoints="1"/>
                          </wps:cNvSpPr>
                          <wps:spPr bwMode="auto">
                            <a:xfrm>
                              <a:off x="569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6880" name="Picture 86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99"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6881" name="Freeform 8604"/>
                          <wps:cNvSpPr>
                            <a:spLocks noChangeAspect="1" noEditPoints="1"/>
                          </wps:cNvSpPr>
                          <wps:spPr bwMode="auto">
                            <a:xfrm>
                              <a:off x="5695"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82" name="Rectangle 8605"/>
                          <wps:cNvSpPr>
                            <a:spLocks noChangeAspect="1" noChangeArrowheads="1"/>
                          </wps:cNvSpPr>
                          <wps:spPr bwMode="auto">
                            <a:xfrm>
                              <a:off x="5734"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3" name="Freeform 8606"/>
                          <wps:cNvSpPr>
                            <a:spLocks noChangeAspect="1"/>
                          </wps:cNvSpPr>
                          <wps:spPr bwMode="auto">
                            <a:xfrm>
                              <a:off x="5945" y="15679"/>
                              <a:ext cx="56" cy="32"/>
                            </a:xfrm>
                            <a:custGeom>
                              <a:avLst/>
                              <a:gdLst>
                                <a:gd name="T0" fmla="*/ 0 w 112"/>
                                <a:gd name="T1" fmla="*/ 8 h 64"/>
                                <a:gd name="T2" fmla="*/ 14 w 112"/>
                                <a:gd name="T3" fmla="*/ 0 h 64"/>
                                <a:gd name="T4" fmla="*/ 14 w 112"/>
                                <a:gd name="T5" fmla="*/ 0 h 64"/>
                                <a:gd name="T6" fmla="*/ 28 w 112"/>
                                <a:gd name="T7" fmla="*/ 8 h 64"/>
                                <a:gd name="T8" fmla="*/ 28 w 112"/>
                                <a:gd name="T9" fmla="*/ 8 h 64"/>
                                <a:gd name="T10" fmla="*/ 28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884" name="Freeform 8607"/>
                          <wps:cNvSpPr>
                            <a:spLocks noChangeAspect="1" noEditPoints="1"/>
                          </wps:cNvSpPr>
                          <wps:spPr bwMode="auto">
                            <a:xfrm>
                              <a:off x="594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85" name="Freeform 8608"/>
                          <wps:cNvSpPr>
                            <a:spLocks noChangeAspect="1"/>
                          </wps:cNvSpPr>
                          <wps:spPr bwMode="auto">
                            <a:xfrm>
                              <a:off x="5949"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6886" name="Freeform 8609"/>
                          <wps:cNvSpPr>
                            <a:spLocks noChangeAspect="1"/>
                          </wps:cNvSpPr>
                          <wps:spPr bwMode="auto">
                            <a:xfrm>
                              <a:off x="5874"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887" name="Freeform 8610"/>
                          <wps:cNvSpPr>
                            <a:spLocks noChangeAspect="1" noEditPoints="1"/>
                          </wps:cNvSpPr>
                          <wps:spPr bwMode="auto">
                            <a:xfrm>
                              <a:off x="5870"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88" name="Freeform 8611"/>
                          <wps:cNvSpPr>
                            <a:spLocks noChangeAspect="1"/>
                          </wps:cNvSpPr>
                          <wps:spPr bwMode="auto">
                            <a:xfrm>
                              <a:off x="587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6889" name="Rectangle 8612"/>
                          <wps:cNvSpPr>
                            <a:spLocks noChangeAspect="1" noChangeArrowheads="1"/>
                          </wps:cNvSpPr>
                          <wps:spPr bwMode="auto">
                            <a:xfrm>
                              <a:off x="596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0" name="Rectangle 8613"/>
                          <wps:cNvSpPr>
                            <a:spLocks noChangeAspect="1" noChangeArrowheads="1"/>
                          </wps:cNvSpPr>
                          <wps:spPr bwMode="auto">
                            <a:xfrm>
                              <a:off x="589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1" name="Freeform 8614"/>
                          <wps:cNvSpPr>
                            <a:spLocks noChangeAspect="1"/>
                          </wps:cNvSpPr>
                          <wps:spPr bwMode="auto">
                            <a:xfrm>
                              <a:off x="5969"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892" name="Freeform 8615"/>
                          <wps:cNvSpPr>
                            <a:spLocks noChangeAspect="1" noEditPoints="1"/>
                          </wps:cNvSpPr>
                          <wps:spPr bwMode="auto">
                            <a:xfrm>
                              <a:off x="5965" y="15691"/>
                              <a:ext cx="16" cy="17"/>
                            </a:xfrm>
                            <a:custGeom>
                              <a:avLst/>
                              <a:gdLst>
                                <a:gd name="T0" fmla="*/ 0 w 33"/>
                                <a:gd name="T1" fmla="*/ 6 h 33"/>
                                <a:gd name="T2" fmla="*/ 0 w 33"/>
                                <a:gd name="T3" fmla="*/ 3 h 33"/>
                                <a:gd name="T4" fmla="*/ 2 w 33"/>
                                <a:gd name="T5" fmla="*/ 1 h 33"/>
                                <a:gd name="T6" fmla="*/ 5 w 33"/>
                                <a:gd name="T7" fmla="*/ 1 h 33"/>
                                <a:gd name="T8" fmla="*/ 7 w 33"/>
                                <a:gd name="T9" fmla="*/ 3 h 33"/>
                                <a:gd name="T10" fmla="*/ 7 w 33"/>
                                <a:gd name="T11" fmla="*/ 6 h 33"/>
                                <a:gd name="T12" fmla="*/ 5 w 33"/>
                                <a:gd name="T13" fmla="*/ 8 h 33"/>
                                <a:gd name="T14" fmla="*/ 2 w 33"/>
                                <a:gd name="T15" fmla="*/ 8 h 33"/>
                                <a:gd name="T16" fmla="*/ 0 w 33"/>
                                <a:gd name="T17" fmla="*/ 6 h 33"/>
                                <a:gd name="T18" fmla="*/ 5 w 33"/>
                                <a:gd name="T19" fmla="*/ 5 h 33"/>
                                <a:gd name="T20" fmla="*/ 2 w 33"/>
                                <a:gd name="T21" fmla="*/ 5 h 33"/>
                                <a:gd name="T22" fmla="*/ 4 w 33"/>
                                <a:gd name="T23" fmla="*/ 3 h 33"/>
                                <a:gd name="T24" fmla="*/ 4 w 33"/>
                                <a:gd name="T25" fmla="*/ 6 h 33"/>
                                <a:gd name="T26" fmla="*/ 2 w 33"/>
                                <a:gd name="T27" fmla="*/ 4 h 33"/>
                                <a:gd name="T28" fmla="*/ 5 w 33"/>
                                <a:gd name="T29" fmla="*/ 4 h 33"/>
                                <a:gd name="T30" fmla="*/ 3 w 33"/>
                                <a:gd name="T31" fmla="*/ 6 h 33"/>
                                <a:gd name="T32" fmla="*/ 3 w 33"/>
                                <a:gd name="T33" fmla="*/ 3 h 33"/>
                                <a:gd name="T34" fmla="*/ 5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6893" name="Freeform 8616"/>
                          <wps:cNvSpPr>
                            <a:spLocks noChangeAspect="1"/>
                          </wps:cNvSpPr>
                          <wps:spPr bwMode="auto">
                            <a:xfrm>
                              <a:off x="5897" y="15695"/>
                              <a:ext cx="8" cy="8"/>
                            </a:xfrm>
                            <a:custGeom>
                              <a:avLst/>
                              <a:gdLst>
                                <a:gd name="T0" fmla="*/ 0 w 16"/>
                                <a:gd name="T1" fmla="*/ 2 h 16"/>
                                <a:gd name="T2" fmla="*/ 2 w 16"/>
                                <a:gd name="T3" fmla="*/ 0 h 16"/>
                                <a:gd name="T4" fmla="*/ 2 w 16"/>
                                <a:gd name="T5" fmla="*/ 0 h 16"/>
                                <a:gd name="T6" fmla="*/ 2 w 16"/>
                                <a:gd name="T7" fmla="*/ 0 h 16"/>
                                <a:gd name="T8" fmla="*/ 4 w 16"/>
                                <a:gd name="T9" fmla="*/ 2 h 16"/>
                                <a:gd name="T10" fmla="*/ 4 w 16"/>
                                <a:gd name="T11" fmla="*/ 2 h 16"/>
                                <a:gd name="T12" fmla="*/ 4 w 16"/>
                                <a:gd name="T13" fmla="*/ 2 h 16"/>
                                <a:gd name="T14" fmla="*/ 2 w 16"/>
                                <a:gd name="T15" fmla="*/ 4 h 16"/>
                                <a:gd name="T16" fmla="*/ 2 w 16"/>
                                <a:gd name="T17" fmla="*/ 4 h 16"/>
                                <a:gd name="T18" fmla="*/ 2 w 16"/>
                                <a:gd name="T19" fmla="*/ 4 h 16"/>
                                <a:gd name="T20" fmla="*/ 0 w 16"/>
                                <a:gd name="T21" fmla="*/ 2 h 16"/>
                                <a:gd name="T22" fmla="*/ 0 w 16"/>
                                <a:gd name="T23" fmla="*/ 2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 h="16">
                                  <a:moveTo>
                                    <a:pt x="0" y="8"/>
                                  </a:moveTo>
                                  <a:cubicBezTo>
                                    <a:pt x="0" y="4"/>
                                    <a:pt x="4" y="0"/>
                                    <a:pt x="8" y="0"/>
                                  </a:cubicBezTo>
                                  <a:cubicBezTo>
                                    <a:pt x="8" y="0"/>
                                    <a:pt x="8" y="0"/>
                                    <a:pt x="8" y="0"/>
                                  </a:cubicBezTo>
                                  <a:lnTo>
                                    <a:pt x="8" y="0"/>
                                  </a:lnTo>
                                  <a:cubicBezTo>
                                    <a:pt x="13" y="0"/>
                                    <a:pt x="16" y="4"/>
                                    <a:pt x="16" y="8"/>
                                  </a:cubicBezTo>
                                  <a:cubicBezTo>
                                    <a:pt x="16" y="8"/>
                                    <a:pt x="16" y="8"/>
                                    <a:pt x="16" y="8"/>
                                  </a:cubicBezTo>
                                  <a:lnTo>
                                    <a:pt x="16" y="8"/>
                                  </a:lnTo>
                                  <a:cubicBezTo>
                                    <a:pt x="16" y="13"/>
                                    <a:pt x="13" y="16"/>
                                    <a:pt x="8" y="16"/>
                                  </a:cubicBezTo>
                                  <a:cubicBezTo>
                                    <a:pt x="8" y="16"/>
                                    <a:pt x="8" y="16"/>
                                    <a:pt x="8" y="16"/>
                                  </a:cubicBezTo>
                                  <a:lnTo>
                                    <a:pt x="8" y="16"/>
                                  </a:lnTo>
                                  <a:cubicBezTo>
                                    <a:pt x="4"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894" name="Freeform 8617"/>
                          <wps:cNvSpPr>
                            <a:spLocks noChangeAspect="1" noEditPoints="1"/>
                          </wps:cNvSpPr>
                          <wps:spPr bwMode="auto">
                            <a:xfrm>
                              <a:off x="5893" y="15691"/>
                              <a:ext cx="17" cy="17"/>
                            </a:xfrm>
                            <a:custGeom>
                              <a:avLst/>
                              <a:gdLst>
                                <a:gd name="T0" fmla="*/ 1 w 33"/>
                                <a:gd name="T1" fmla="*/ 6 h 33"/>
                                <a:gd name="T2" fmla="*/ 1 w 33"/>
                                <a:gd name="T3" fmla="*/ 3 h 33"/>
                                <a:gd name="T4" fmla="*/ 3 w 33"/>
                                <a:gd name="T5" fmla="*/ 1 h 33"/>
                                <a:gd name="T6" fmla="*/ 6 w 33"/>
                                <a:gd name="T7" fmla="*/ 1 h 33"/>
                                <a:gd name="T8" fmla="*/ 8 w 33"/>
                                <a:gd name="T9" fmla="*/ 3 h 33"/>
                                <a:gd name="T10" fmla="*/ 8 w 33"/>
                                <a:gd name="T11" fmla="*/ 6 h 33"/>
                                <a:gd name="T12" fmla="*/ 6 w 33"/>
                                <a:gd name="T13" fmla="*/ 8 h 33"/>
                                <a:gd name="T14" fmla="*/ 3 w 33"/>
                                <a:gd name="T15" fmla="*/ 8 h 33"/>
                                <a:gd name="T16" fmla="*/ 1 w 33"/>
                                <a:gd name="T17" fmla="*/ 6 h 33"/>
                                <a:gd name="T18" fmla="*/ 6 w 33"/>
                                <a:gd name="T19" fmla="*/ 5 h 33"/>
                                <a:gd name="T20" fmla="*/ 3 w 33"/>
                                <a:gd name="T21" fmla="*/ 5 h 33"/>
                                <a:gd name="T22" fmla="*/ 5 w 33"/>
                                <a:gd name="T23" fmla="*/ 3 h 33"/>
                                <a:gd name="T24" fmla="*/ 5 w 33"/>
                                <a:gd name="T25" fmla="*/ 6 h 33"/>
                                <a:gd name="T26" fmla="*/ 3 w 33"/>
                                <a:gd name="T27" fmla="*/ 4 h 33"/>
                                <a:gd name="T28" fmla="*/ 6 w 33"/>
                                <a:gd name="T29" fmla="*/ 4 h 33"/>
                                <a:gd name="T30" fmla="*/ 4 w 33"/>
                                <a:gd name="T31" fmla="*/ 6 h 33"/>
                                <a:gd name="T32" fmla="*/ 4 w 33"/>
                                <a:gd name="T33" fmla="*/ 3 h 33"/>
                                <a:gd name="T34" fmla="*/ 6 w 33"/>
                                <a:gd name="T35" fmla="*/ 5 h 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3">
                                  <a:moveTo>
                                    <a:pt x="3" y="22"/>
                                  </a:moveTo>
                                  <a:cubicBezTo>
                                    <a:pt x="0" y="19"/>
                                    <a:pt x="0" y="14"/>
                                    <a:pt x="3" y="11"/>
                                  </a:cubicBezTo>
                                  <a:lnTo>
                                    <a:pt x="11" y="3"/>
                                  </a:lnTo>
                                  <a:cubicBezTo>
                                    <a:pt x="14" y="0"/>
                                    <a:pt x="19" y="0"/>
                                    <a:pt x="22" y="3"/>
                                  </a:cubicBezTo>
                                  <a:lnTo>
                                    <a:pt x="30" y="11"/>
                                  </a:lnTo>
                                  <a:cubicBezTo>
                                    <a:pt x="33" y="14"/>
                                    <a:pt x="33" y="19"/>
                                    <a:pt x="30" y="22"/>
                                  </a:cubicBezTo>
                                  <a:lnTo>
                                    <a:pt x="22" y="30"/>
                                  </a:lnTo>
                                  <a:cubicBezTo>
                                    <a:pt x="19" y="33"/>
                                    <a:pt x="14" y="33"/>
                                    <a:pt x="11" y="30"/>
                                  </a:cubicBezTo>
                                  <a:lnTo>
                                    <a:pt x="3" y="22"/>
                                  </a:lnTo>
                                  <a:close/>
                                  <a:moveTo>
                                    <a:pt x="22" y="19"/>
                                  </a:moveTo>
                                  <a:lnTo>
                                    <a:pt x="11" y="19"/>
                                  </a:lnTo>
                                  <a:lnTo>
                                    <a:pt x="19" y="11"/>
                                  </a:lnTo>
                                  <a:lnTo>
                                    <a:pt x="19" y="22"/>
                                  </a:lnTo>
                                  <a:lnTo>
                                    <a:pt x="11" y="14"/>
                                  </a:lnTo>
                                  <a:lnTo>
                                    <a:pt x="22" y="14"/>
                                  </a:lnTo>
                                  <a:lnTo>
                                    <a:pt x="14" y="22"/>
                                  </a:lnTo>
                                  <a:lnTo>
                                    <a:pt x="14" y="11"/>
                                  </a:lnTo>
                                  <a:lnTo>
                                    <a:pt x="22" y="19"/>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6895" name="Picture 86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7" y="15679"/>
                              <a:ext cx="96" cy="24"/>
                            </a:xfrm>
                            <a:prstGeom prst="rect">
                              <a:avLst/>
                            </a:prstGeom>
                            <a:noFill/>
                            <a:extLst>
                              <a:ext uri="{909E8E84-426E-40DD-AFC4-6F175D3DCCD1}">
                                <a14:hiddenFill xmlns:a14="http://schemas.microsoft.com/office/drawing/2010/main">
                                  <a:solidFill>
                                    <a:srgbClr val="FFFFFF"/>
                                  </a:solidFill>
                                </a14:hiddenFill>
                              </a:ext>
                            </a:extLst>
                          </pic:spPr>
                        </pic:pic>
                        <wps:wsp>
                          <wps:cNvPr id="6896" name="Freeform 8619"/>
                          <wps:cNvSpPr>
                            <a:spLocks noChangeAspect="1" noEditPoints="1"/>
                          </wps:cNvSpPr>
                          <wps:spPr bwMode="auto">
                            <a:xfrm>
                              <a:off x="589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97" name="Rectangle 8620"/>
                          <wps:cNvSpPr>
                            <a:spLocks noChangeAspect="1" noChangeArrowheads="1"/>
                          </wps:cNvSpPr>
                          <wps:spPr bwMode="auto">
                            <a:xfrm>
                              <a:off x="592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8" name="Freeform 8621"/>
                          <wps:cNvSpPr>
                            <a:spLocks noChangeAspect="1"/>
                          </wps:cNvSpPr>
                          <wps:spPr bwMode="auto">
                            <a:xfrm>
                              <a:off x="6295" y="15679"/>
                              <a:ext cx="55" cy="32"/>
                            </a:xfrm>
                            <a:custGeom>
                              <a:avLst/>
                              <a:gdLst>
                                <a:gd name="T0" fmla="*/ 0 w 112"/>
                                <a:gd name="T1" fmla="*/ 8 h 64"/>
                                <a:gd name="T2" fmla="*/ 14 w 112"/>
                                <a:gd name="T3" fmla="*/ 0 h 64"/>
                                <a:gd name="T4" fmla="*/ 14 w 112"/>
                                <a:gd name="T5" fmla="*/ 0 h 64"/>
                                <a:gd name="T6" fmla="*/ 27 w 112"/>
                                <a:gd name="T7" fmla="*/ 8 h 64"/>
                                <a:gd name="T8" fmla="*/ 27 w 112"/>
                                <a:gd name="T9" fmla="*/ 8 h 64"/>
                                <a:gd name="T10" fmla="*/ 27 w 112"/>
                                <a:gd name="T11" fmla="*/ 8 h 64"/>
                                <a:gd name="T12" fmla="*/ 14 w 112"/>
                                <a:gd name="T13" fmla="*/ 16 h 64"/>
                                <a:gd name="T14" fmla="*/ 14 w 112"/>
                                <a:gd name="T15" fmla="*/ 16 h 64"/>
                                <a:gd name="T16" fmla="*/ 14 w 112"/>
                                <a:gd name="T17" fmla="*/ 16 h 64"/>
                                <a:gd name="T18" fmla="*/ 0 w 112"/>
                                <a:gd name="T19" fmla="*/ 8 h 64"/>
                                <a:gd name="T20" fmla="*/ 0 w 112"/>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 h="64">
                                  <a:moveTo>
                                    <a:pt x="0" y="32"/>
                                  </a:moveTo>
                                  <a:cubicBezTo>
                                    <a:pt x="0" y="15"/>
                                    <a:pt x="26" y="0"/>
                                    <a:pt x="56" y="0"/>
                                  </a:cubicBezTo>
                                  <a:lnTo>
                                    <a:pt x="56" y="0"/>
                                  </a:lnTo>
                                  <a:cubicBezTo>
                                    <a:pt x="87" y="0"/>
                                    <a:pt x="112" y="15"/>
                                    <a:pt x="112" y="32"/>
                                  </a:cubicBezTo>
                                  <a:cubicBezTo>
                                    <a:pt x="112" y="32"/>
                                    <a:pt x="112" y="32"/>
                                    <a:pt x="112" y="32"/>
                                  </a:cubicBezTo>
                                  <a:lnTo>
                                    <a:pt x="112" y="32"/>
                                  </a:lnTo>
                                  <a:cubicBezTo>
                                    <a:pt x="112" y="50"/>
                                    <a:pt x="87" y="64"/>
                                    <a:pt x="56" y="64"/>
                                  </a:cubicBezTo>
                                  <a:cubicBezTo>
                                    <a:pt x="56" y="64"/>
                                    <a:pt x="56" y="64"/>
                                    <a:pt x="56" y="64"/>
                                  </a:cubicBezTo>
                                  <a:lnTo>
                                    <a:pt x="56" y="64"/>
                                  </a:lnTo>
                                  <a:cubicBezTo>
                                    <a:pt x="26"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899" name="Freeform 8622"/>
                          <wps:cNvSpPr>
                            <a:spLocks noChangeAspect="1" noEditPoints="1"/>
                          </wps:cNvSpPr>
                          <wps:spPr bwMode="auto">
                            <a:xfrm>
                              <a:off x="6291" y="15676"/>
                              <a:ext cx="64" cy="40"/>
                            </a:xfrm>
                            <a:custGeom>
                              <a:avLst/>
                              <a:gdLst>
                                <a:gd name="T0" fmla="*/ 0 w 129"/>
                                <a:gd name="T1" fmla="*/ 10 h 81"/>
                                <a:gd name="T2" fmla="*/ 0 w 129"/>
                                <a:gd name="T3" fmla="*/ 9 h 81"/>
                                <a:gd name="T4" fmla="*/ 1 w 129"/>
                                <a:gd name="T5" fmla="*/ 6 h 81"/>
                                <a:gd name="T6" fmla="*/ 2 w 129"/>
                                <a:gd name="T7" fmla="*/ 5 h 81"/>
                                <a:gd name="T8" fmla="*/ 5 w 129"/>
                                <a:gd name="T9" fmla="*/ 3 h 81"/>
                                <a:gd name="T10" fmla="*/ 5 w 129"/>
                                <a:gd name="T11" fmla="*/ 2 h 81"/>
                                <a:gd name="T12" fmla="*/ 15 w 129"/>
                                <a:gd name="T13" fmla="*/ 0 h 81"/>
                                <a:gd name="T14" fmla="*/ 16 w 129"/>
                                <a:gd name="T15" fmla="*/ 0 h 81"/>
                                <a:gd name="T16" fmla="*/ 26 w 129"/>
                                <a:gd name="T17" fmla="*/ 2 h 81"/>
                                <a:gd name="T18" fmla="*/ 27 w 129"/>
                                <a:gd name="T19" fmla="*/ 3 h 81"/>
                                <a:gd name="T20" fmla="*/ 30 w 129"/>
                                <a:gd name="T21" fmla="*/ 5 h 81"/>
                                <a:gd name="T22" fmla="*/ 31 w 129"/>
                                <a:gd name="T23" fmla="*/ 6 h 81"/>
                                <a:gd name="T24" fmla="*/ 32 w 129"/>
                                <a:gd name="T25" fmla="*/ 9 h 81"/>
                                <a:gd name="T26" fmla="*/ 32 w 129"/>
                                <a:gd name="T27" fmla="*/ 10 h 81"/>
                                <a:gd name="T28" fmla="*/ 31 w 129"/>
                                <a:gd name="T29" fmla="*/ 14 h 81"/>
                                <a:gd name="T30" fmla="*/ 30 w 129"/>
                                <a:gd name="T31" fmla="*/ 15 h 81"/>
                                <a:gd name="T32" fmla="*/ 27 w 129"/>
                                <a:gd name="T33" fmla="*/ 17 h 81"/>
                                <a:gd name="T34" fmla="*/ 26 w 129"/>
                                <a:gd name="T35" fmla="*/ 17 h 81"/>
                                <a:gd name="T36" fmla="*/ 16 w 129"/>
                                <a:gd name="T37" fmla="*/ 20 h 81"/>
                                <a:gd name="T38" fmla="*/ 15 w 129"/>
                                <a:gd name="T39" fmla="*/ 20 h 81"/>
                                <a:gd name="T40" fmla="*/ 6 w 129"/>
                                <a:gd name="T41" fmla="*/ 17 h 81"/>
                                <a:gd name="T42" fmla="*/ 5 w 129"/>
                                <a:gd name="T43" fmla="*/ 17 h 81"/>
                                <a:gd name="T44" fmla="*/ 2 w 129"/>
                                <a:gd name="T45" fmla="*/ 15 h 81"/>
                                <a:gd name="T46" fmla="*/ 1 w 129"/>
                                <a:gd name="T47" fmla="*/ 14 h 81"/>
                                <a:gd name="T48" fmla="*/ 0 w 129"/>
                                <a:gd name="T49" fmla="*/ 10 h 81"/>
                                <a:gd name="T50" fmla="*/ 5 w 129"/>
                                <a:gd name="T51" fmla="*/ 12 h 81"/>
                                <a:gd name="T52" fmla="*/ 4 w 129"/>
                                <a:gd name="T53" fmla="*/ 11 h 81"/>
                                <a:gd name="T54" fmla="*/ 7 w 129"/>
                                <a:gd name="T55" fmla="*/ 14 h 81"/>
                                <a:gd name="T56" fmla="*/ 6 w 129"/>
                                <a:gd name="T57" fmla="*/ 14 h 81"/>
                                <a:gd name="T58" fmla="*/ 16 w 129"/>
                                <a:gd name="T59" fmla="*/ 16 h 81"/>
                                <a:gd name="T60" fmla="*/ 15 w 129"/>
                                <a:gd name="T61" fmla="*/ 16 h 81"/>
                                <a:gd name="T62" fmla="*/ 25 w 129"/>
                                <a:gd name="T63" fmla="*/ 14 h 81"/>
                                <a:gd name="T64" fmla="*/ 24 w 129"/>
                                <a:gd name="T65" fmla="*/ 14 h 81"/>
                                <a:gd name="T66" fmla="*/ 27 w 129"/>
                                <a:gd name="T67" fmla="*/ 11 h 81"/>
                                <a:gd name="T68" fmla="*/ 27 w 129"/>
                                <a:gd name="T69" fmla="*/ 12 h 81"/>
                                <a:gd name="T70" fmla="*/ 28 w 129"/>
                                <a:gd name="T71" fmla="*/ 9 h 81"/>
                                <a:gd name="T72" fmla="*/ 28 w 129"/>
                                <a:gd name="T73" fmla="*/ 10 h 81"/>
                                <a:gd name="T74" fmla="*/ 27 w 129"/>
                                <a:gd name="T75" fmla="*/ 7 h 81"/>
                                <a:gd name="T76" fmla="*/ 27 w 129"/>
                                <a:gd name="T77" fmla="*/ 8 h 81"/>
                                <a:gd name="T78" fmla="*/ 24 w 129"/>
                                <a:gd name="T79" fmla="*/ 6 h 81"/>
                                <a:gd name="T80" fmla="*/ 25 w 129"/>
                                <a:gd name="T81" fmla="*/ 6 h 81"/>
                                <a:gd name="T82" fmla="*/ 15 w 129"/>
                                <a:gd name="T83" fmla="*/ 4 h 81"/>
                                <a:gd name="T84" fmla="*/ 16 w 129"/>
                                <a:gd name="T85" fmla="*/ 4 h 81"/>
                                <a:gd name="T86" fmla="*/ 6 w 129"/>
                                <a:gd name="T87" fmla="*/ 6 h 81"/>
                                <a:gd name="T88" fmla="*/ 7 w 129"/>
                                <a:gd name="T89" fmla="*/ 6 h 81"/>
                                <a:gd name="T90" fmla="*/ 4 w 129"/>
                                <a:gd name="T91" fmla="*/ 8 h 81"/>
                                <a:gd name="T92" fmla="*/ 5 w 129"/>
                                <a:gd name="T93" fmla="*/ 8 h 81"/>
                                <a:gd name="T94" fmla="*/ 4 w 129"/>
                                <a:gd name="T95" fmla="*/ 11 h 81"/>
                                <a:gd name="T96" fmla="*/ 4 w 129"/>
                                <a:gd name="T97" fmla="*/ 9 h 81"/>
                                <a:gd name="T98" fmla="*/ 5 w 129"/>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9" h="81">
                                  <a:moveTo>
                                    <a:pt x="1" y="43"/>
                                  </a:moveTo>
                                  <a:cubicBezTo>
                                    <a:pt x="0" y="41"/>
                                    <a:pt x="0" y="39"/>
                                    <a:pt x="1" y="37"/>
                                  </a:cubicBezTo>
                                  <a:lnTo>
                                    <a:pt x="6" y="25"/>
                                  </a:lnTo>
                                  <a:cubicBezTo>
                                    <a:pt x="7" y="24"/>
                                    <a:pt x="7" y="23"/>
                                    <a:pt x="8" y="22"/>
                                  </a:cubicBezTo>
                                  <a:lnTo>
                                    <a:pt x="20" y="12"/>
                                  </a:lnTo>
                                  <a:cubicBezTo>
                                    <a:pt x="21" y="12"/>
                                    <a:pt x="22" y="11"/>
                                    <a:pt x="23" y="11"/>
                                  </a:cubicBezTo>
                                  <a:lnTo>
                                    <a:pt x="62" y="1"/>
                                  </a:lnTo>
                                  <a:cubicBezTo>
                                    <a:pt x="64" y="0"/>
                                    <a:pt x="65" y="0"/>
                                    <a:pt x="66" y="1"/>
                                  </a:cubicBezTo>
                                  <a:lnTo>
                                    <a:pt x="106" y="11"/>
                                  </a:lnTo>
                                  <a:cubicBezTo>
                                    <a:pt x="108" y="11"/>
                                    <a:pt x="109" y="12"/>
                                    <a:pt x="110" y="12"/>
                                  </a:cubicBezTo>
                                  <a:lnTo>
                                    <a:pt x="122" y="22"/>
                                  </a:lnTo>
                                  <a:cubicBezTo>
                                    <a:pt x="123" y="23"/>
                                    <a:pt x="124" y="25"/>
                                    <a:pt x="124" y="26"/>
                                  </a:cubicBezTo>
                                  <a:lnTo>
                                    <a:pt x="128" y="38"/>
                                  </a:lnTo>
                                  <a:cubicBezTo>
                                    <a:pt x="129" y="40"/>
                                    <a:pt x="129" y="41"/>
                                    <a:pt x="128" y="43"/>
                                  </a:cubicBezTo>
                                  <a:lnTo>
                                    <a:pt x="124" y="56"/>
                                  </a:lnTo>
                                  <a:cubicBezTo>
                                    <a:pt x="124" y="57"/>
                                    <a:pt x="123" y="59"/>
                                    <a:pt x="122" y="60"/>
                                  </a:cubicBezTo>
                                  <a:lnTo>
                                    <a:pt x="110" y="70"/>
                                  </a:lnTo>
                                  <a:cubicBezTo>
                                    <a:pt x="109" y="70"/>
                                    <a:pt x="107" y="71"/>
                                    <a:pt x="106" y="71"/>
                                  </a:cubicBezTo>
                                  <a:lnTo>
                                    <a:pt x="66" y="80"/>
                                  </a:lnTo>
                                  <a:cubicBezTo>
                                    <a:pt x="65" y="81"/>
                                    <a:pt x="64" y="81"/>
                                    <a:pt x="63" y="80"/>
                                  </a:cubicBezTo>
                                  <a:lnTo>
                                    <a:pt x="24" y="71"/>
                                  </a:lnTo>
                                  <a:cubicBezTo>
                                    <a:pt x="22" y="71"/>
                                    <a:pt x="21" y="70"/>
                                    <a:pt x="20" y="70"/>
                                  </a:cubicBezTo>
                                  <a:lnTo>
                                    <a:pt x="8" y="60"/>
                                  </a:lnTo>
                                  <a:cubicBezTo>
                                    <a:pt x="7" y="59"/>
                                    <a:pt x="6" y="58"/>
                                    <a:pt x="6" y="56"/>
                                  </a:cubicBezTo>
                                  <a:lnTo>
                                    <a:pt x="1" y="43"/>
                                  </a:lnTo>
                                  <a:close/>
                                  <a:moveTo>
                                    <a:pt x="21" y="51"/>
                                  </a:moveTo>
                                  <a:lnTo>
                                    <a:pt x="19" y="47"/>
                                  </a:lnTo>
                                  <a:lnTo>
                                    <a:pt x="31" y="57"/>
                                  </a:lnTo>
                                  <a:lnTo>
                                    <a:pt x="27" y="56"/>
                                  </a:lnTo>
                                  <a:lnTo>
                                    <a:pt x="66" y="65"/>
                                  </a:lnTo>
                                  <a:lnTo>
                                    <a:pt x="63" y="65"/>
                                  </a:lnTo>
                                  <a:lnTo>
                                    <a:pt x="103" y="56"/>
                                  </a:lnTo>
                                  <a:lnTo>
                                    <a:pt x="99" y="57"/>
                                  </a:lnTo>
                                  <a:lnTo>
                                    <a:pt x="111" y="47"/>
                                  </a:lnTo>
                                  <a:lnTo>
                                    <a:pt x="109" y="51"/>
                                  </a:lnTo>
                                  <a:lnTo>
                                    <a:pt x="113" y="38"/>
                                  </a:lnTo>
                                  <a:lnTo>
                                    <a:pt x="113" y="43"/>
                                  </a:lnTo>
                                  <a:lnTo>
                                    <a:pt x="109" y="31"/>
                                  </a:lnTo>
                                  <a:lnTo>
                                    <a:pt x="111" y="35"/>
                                  </a:lnTo>
                                  <a:lnTo>
                                    <a:pt x="99" y="25"/>
                                  </a:lnTo>
                                  <a:lnTo>
                                    <a:pt x="103" y="26"/>
                                  </a:lnTo>
                                  <a:lnTo>
                                    <a:pt x="63" y="16"/>
                                  </a:lnTo>
                                  <a:lnTo>
                                    <a:pt x="66" y="16"/>
                                  </a:lnTo>
                                  <a:lnTo>
                                    <a:pt x="27" y="26"/>
                                  </a:lnTo>
                                  <a:lnTo>
                                    <a:pt x="31" y="25"/>
                                  </a:lnTo>
                                  <a:lnTo>
                                    <a:pt x="19" y="35"/>
                                  </a:lnTo>
                                  <a:lnTo>
                                    <a:pt x="21" y="32"/>
                                  </a:lnTo>
                                  <a:lnTo>
                                    <a:pt x="16" y="44"/>
                                  </a:lnTo>
                                  <a:lnTo>
                                    <a:pt x="16" y="38"/>
                                  </a:lnTo>
                                  <a:lnTo>
                                    <a:pt x="21"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00" name="Freeform 8623"/>
                          <wps:cNvSpPr>
                            <a:spLocks noChangeAspect="1"/>
                          </wps:cNvSpPr>
                          <wps:spPr bwMode="auto">
                            <a:xfrm>
                              <a:off x="6299" y="15676"/>
                              <a:ext cx="39" cy="31"/>
                            </a:xfrm>
                            <a:custGeom>
                              <a:avLst/>
                              <a:gdLst>
                                <a:gd name="T0" fmla="*/ 0 w 80"/>
                                <a:gd name="T1" fmla="*/ 8 h 64"/>
                                <a:gd name="T2" fmla="*/ 10 w 80"/>
                                <a:gd name="T3" fmla="*/ 0 h 64"/>
                                <a:gd name="T4" fmla="*/ 10 w 80"/>
                                <a:gd name="T5" fmla="*/ 0 h 64"/>
                                <a:gd name="T6" fmla="*/ 10 w 80"/>
                                <a:gd name="T7" fmla="*/ 0 h 64"/>
                                <a:gd name="T8" fmla="*/ 19 w 80"/>
                                <a:gd name="T9" fmla="*/ 8 h 64"/>
                                <a:gd name="T10" fmla="*/ 19 w 80"/>
                                <a:gd name="T11" fmla="*/ 8 h 64"/>
                                <a:gd name="T12" fmla="*/ 19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6901" name="Freeform 8624"/>
                          <wps:cNvSpPr>
                            <a:spLocks noChangeAspect="1"/>
                          </wps:cNvSpPr>
                          <wps:spPr bwMode="auto">
                            <a:xfrm>
                              <a:off x="6231" y="15679"/>
                              <a:ext cx="48" cy="32"/>
                            </a:xfrm>
                            <a:custGeom>
                              <a:avLst/>
                              <a:gdLst>
                                <a:gd name="T0" fmla="*/ 0 w 96"/>
                                <a:gd name="T1" fmla="*/ 8 h 64"/>
                                <a:gd name="T2" fmla="*/ 12 w 96"/>
                                <a:gd name="T3" fmla="*/ 0 h 64"/>
                                <a:gd name="T4" fmla="*/ 12 w 96"/>
                                <a:gd name="T5" fmla="*/ 0 h 64"/>
                                <a:gd name="T6" fmla="*/ 24 w 96"/>
                                <a:gd name="T7" fmla="*/ 8 h 64"/>
                                <a:gd name="T8" fmla="*/ 24 w 96"/>
                                <a:gd name="T9" fmla="*/ 8 h 64"/>
                                <a:gd name="T10" fmla="*/ 24 w 96"/>
                                <a:gd name="T11" fmla="*/ 8 h 64"/>
                                <a:gd name="T12" fmla="*/ 12 w 96"/>
                                <a:gd name="T13" fmla="*/ 16 h 64"/>
                                <a:gd name="T14" fmla="*/ 12 w 96"/>
                                <a:gd name="T15" fmla="*/ 16 h 64"/>
                                <a:gd name="T16" fmla="*/ 12 w 96"/>
                                <a:gd name="T17" fmla="*/ 16 h 64"/>
                                <a:gd name="T18" fmla="*/ 0 w 96"/>
                                <a:gd name="T19" fmla="*/ 8 h 64"/>
                                <a:gd name="T20" fmla="*/ 0 w 96"/>
                                <a:gd name="T21" fmla="*/ 8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64">
                                  <a:moveTo>
                                    <a:pt x="0" y="32"/>
                                  </a:moveTo>
                                  <a:cubicBezTo>
                                    <a:pt x="0" y="15"/>
                                    <a:pt x="22" y="0"/>
                                    <a:pt x="48" y="0"/>
                                  </a:cubicBezTo>
                                  <a:lnTo>
                                    <a:pt x="48" y="0"/>
                                  </a:lnTo>
                                  <a:cubicBezTo>
                                    <a:pt x="75" y="0"/>
                                    <a:pt x="96" y="15"/>
                                    <a:pt x="96" y="32"/>
                                  </a:cubicBezTo>
                                  <a:cubicBezTo>
                                    <a:pt x="96" y="32"/>
                                    <a:pt x="96" y="32"/>
                                    <a:pt x="96" y="32"/>
                                  </a:cubicBezTo>
                                  <a:lnTo>
                                    <a:pt x="96" y="32"/>
                                  </a:lnTo>
                                  <a:cubicBezTo>
                                    <a:pt x="96" y="50"/>
                                    <a:pt x="75" y="64"/>
                                    <a:pt x="48" y="64"/>
                                  </a:cubicBezTo>
                                  <a:cubicBezTo>
                                    <a:pt x="48" y="64"/>
                                    <a:pt x="48" y="64"/>
                                    <a:pt x="48" y="64"/>
                                  </a:cubicBezTo>
                                  <a:lnTo>
                                    <a:pt x="48" y="64"/>
                                  </a:lnTo>
                                  <a:cubicBezTo>
                                    <a:pt x="22" y="64"/>
                                    <a:pt x="0" y="50"/>
                                    <a:pt x="0" y="32"/>
                                  </a:cubicBezTo>
                                  <a:cubicBezTo>
                                    <a:pt x="0" y="32"/>
                                    <a:pt x="0" y="32"/>
                                    <a:pt x="0" y="32"/>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902" name="Freeform 8625"/>
                          <wps:cNvSpPr>
                            <a:spLocks noChangeAspect="1" noEditPoints="1"/>
                          </wps:cNvSpPr>
                          <wps:spPr bwMode="auto">
                            <a:xfrm>
                              <a:off x="6227" y="15676"/>
                              <a:ext cx="56" cy="40"/>
                            </a:xfrm>
                            <a:custGeom>
                              <a:avLst/>
                              <a:gdLst>
                                <a:gd name="T0" fmla="*/ 0 w 113"/>
                                <a:gd name="T1" fmla="*/ 10 h 81"/>
                                <a:gd name="T2" fmla="*/ 0 w 113"/>
                                <a:gd name="T3" fmla="*/ 9 h 81"/>
                                <a:gd name="T4" fmla="*/ 1 w 113"/>
                                <a:gd name="T5" fmla="*/ 6 h 81"/>
                                <a:gd name="T6" fmla="*/ 1 w 113"/>
                                <a:gd name="T7" fmla="*/ 5 h 81"/>
                                <a:gd name="T8" fmla="*/ 4 w 113"/>
                                <a:gd name="T9" fmla="*/ 3 h 81"/>
                                <a:gd name="T10" fmla="*/ 5 w 113"/>
                                <a:gd name="T11" fmla="*/ 2 h 81"/>
                                <a:gd name="T12" fmla="*/ 13 w 113"/>
                                <a:gd name="T13" fmla="*/ 0 h 81"/>
                                <a:gd name="T14" fmla="*/ 14 w 113"/>
                                <a:gd name="T15" fmla="*/ 0 h 81"/>
                                <a:gd name="T16" fmla="*/ 23 w 113"/>
                                <a:gd name="T17" fmla="*/ 2 h 81"/>
                                <a:gd name="T18" fmla="*/ 24 w 113"/>
                                <a:gd name="T19" fmla="*/ 3 h 81"/>
                                <a:gd name="T20" fmla="*/ 26 w 113"/>
                                <a:gd name="T21" fmla="*/ 5 h 81"/>
                                <a:gd name="T22" fmla="*/ 27 w 113"/>
                                <a:gd name="T23" fmla="*/ 6 h 81"/>
                                <a:gd name="T24" fmla="*/ 28 w 113"/>
                                <a:gd name="T25" fmla="*/ 9 h 81"/>
                                <a:gd name="T26" fmla="*/ 28 w 113"/>
                                <a:gd name="T27" fmla="*/ 10 h 81"/>
                                <a:gd name="T28" fmla="*/ 27 w 113"/>
                                <a:gd name="T29" fmla="*/ 14 h 81"/>
                                <a:gd name="T30" fmla="*/ 26 w 113"/>
                                <a:gd name="T31" fmla="*/ 14 h 81"/>
                                <a:gd name="T32" fmla="*/ 24 w 113"/>
                                <a:gd name="T33" fmla="*/ 17 h 81"/>
                                <a:gd name="T34" fmla="*/ 23 w 113"/>
                                <a:gd name="T35" fmla="*/ 17 h 81"/>
                                <a:gd name="T36" fmla="*/ 14 w 113"/>
                                <a:gd name="T37" fmla="*/ 20 h 81"/>
                                <a:gd name="T38" fmla="*/ 13 w 113"/>
                                <a:gd name="T39" fmla="*/ 20 h 81"/>
                                <a:gd name="T40" fmla="*/ 5 w 113"/>
                                <a:gd name="T41" fmla="*/ 17 h 81"/>
                                <a:gd name="T42" fmla="*/ 4 w 113"/>
                                <a:gd name="T43" fmla="*/ 17 h 81"/>
                                <a:gd name="T44" fmla="*/ 1 w 113"/>
                                <a:gd name="T45" fmla="*/ 14 h 81"/>
                                <a:gd name="T46" fmla="*/ 1 w 113"/>
                                <a:gd name="T47" fmla="*/ 14 h 81"/>
                                <a:gd name="T48" fmla="*/ 0 w 113"/>
                                <a:gd name="T49" fmla="*/ 10 h 81"/>
                                <a:gd name="T50" fmla="*/ 5 w 113"/>
                                <a:gd name="T51" fmla="*/ 12 h 81"/>
                                <a:gd name="T52" fmla="*/ 4 w 113"/>
                                <a:gd name="T53" fmla="*/ 12 h 81"/>
                                <a:gd name="T54" fmla="*/ 7 w 113"/>
                                <a:gd name="T55" fmla="*/ 14 h 81"/>
                                <a:gd name="T56" fmla="*/ 6 w 113"/>
                                <a:gd name="T57" fmla="*/ 14 h 81"/>
                                <a:gd name="T58" fmla="*/ 14 w 113"/>
                                <a:gd name="T59" fmla="*/ 16 h 81"/>
                                <a:gd name="T60" fmla="*/ 13 w 113"/>
                                <a:gd name="T61" fmla="*/ 16 h 81"/>
                                <a:gd name="T62" fmla="*/ 22 w 113"/>
                                <a:gd name="T63" fmla="*/ 14 h 81"/>
                                <a:gd name="T64" fmla="*/ 21 w 113"/>
                                <a:gd name="T65" fmla="*/ 14 h 81"/>
                                <a:gd name="T66" fmla="*/ 23 w 113"/>
                                <a:gd name="T67" fmla="*/ 12 h 81"/>
                                <a:gd name="T68" fmla="*/ 23 w 113"/>
                                <a:gd name="T69" fmla="*/ 12 h 81"/>
                                <a:gd name="T70" fmla="*/ 24 w 113"/>
                                <a:gd name="T71" fmla="*/ 9 h 81"/>
                                <a:gd name="T72" fmla="*/ 24 w 113"/>
                                <a:gd name="T73" fmla="*/ 10 h 81"/>
                                <a:gd name="T74" fmla="*/ 23 w 113"/>
                                <a:gd name="T75" fmla="*/ 7 h 81"/>
                                <a:gd name="T76" fmla="*/ 23 w 113"/>
                                <a:gd name="T77" fmla="*/ 8 h 81"/>
                                <a:gd name="T78" fmla="*/ 21 w 113"/>
                                <a:gd name="T79" fmla="*/ 6 h 81"/>
                                <a:gd name="T80" fmla="*/ 22 w 113"/>
                                <a:gd name="T81" fmla="*/ 6 h 81"/>
                                <a:gd name="T82" fmla="*/ 13 w 113"/>
                                <a:gd name="T83" fmla="*/ 4 h 81"/>
                                <a:gd name="T84" fmla="*/ 14 w 113"/>
                                <a:gd name="T85" fmla="*/ 4 h 81"/>
                                <a:gd name="T86" fmla="*/ 6 w 113"/>
                                <a:gd name="T87" fmla="*/ 6 h 81"/>
                                <a:gd name="T88" fmla="*/ 7 w 113"/>
                                <a:gd name="T89" fmla="*/ 6 h 81"/>
                                <a:gd name="T90" fmla="*/ 4 w 113"/>
                                <a:gd name="T91" fmla="*/ 8 h 81"/>
                                <a:gd name="T92" fmla="*/ 5 w 113"/>
                                <a:gd name="T93" fmla="*/ 7 h 81"/>
                                <a:gd name="T94" fmla="*/ 4 w 113"/>
                                <a:gd name="T95" fmla="*/ 10 h 81"/>
                                <a:gd name="T96" fmla="*/ 4 w 113"/>
                                <a:gd name="T97" fmla="*/ 9 h 81"/>
                                <a:gd name="T98" fmla="*/ 5 w 113"/>
                                <a:gd name="T99" fmla="*/ 12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 h="81">
                                  <a:moveTo>
                                    <a:pt x="1" y="43"/>
                                  </a:moveTo>
                                  <a:cubicBezTo>
                                    <a:pt x="0" y="41"/>
                                    <a:pt x="0" y="40"/>
                                    <a:pt x="1" y="38"/>
                                  </a:cubicBezTo>
                                  <a:lnTo>
                                    <a:pt x="5" y="26"/>
                                  </a:lnTo>
                                  <a:cubicBezTo>
                                    <a:pt x="5" y="25"/>
                                    <a:pt x="6" y="24"/>
                                    <a:pt x="7" y="23"/>
                                  </a:cubicBezTo>
                                  <a:lnTo>
                                    <a:pt x="17" y="13"/>
                                  </a:lnTo>
                                  <a:cubicBezTo>
                                    <a:pt x="18" y="12"/>
                                    <a:pt x="19" y="11"/>
                                    <a:pt x="20" y="11"/>
                                  </a:cubicBezTo>
                                  <a:lnTo>
                                    <a:pt x="54" y="1"/>
                                  </a:lnTo>
                                  <a:cubicBezTo>
                                    <a:pt x="56" y="0"/>
                                    <a:pt x="57" y="0"/>
                                    <a:pt x="59" y="1"/>
                                  </a:cubicBezTo>
                                  <a:lnTo>
                                    <a:pt x="93" y="11"/>
                                  </a:lnTo>
                                  <a:cubicBezTo>
                                    <a:pt x="94" y="11"/>
                                    <a:pt x="95" y="12"/>
                                    <a:pt x="96" y="13"/>
                                  </a:cubicBezTo>
                                  <a:lnTo>
                                    <a:pt x="106" y="23"/>
                                  </a:lnTo>
                                  <a:cubicBezTo>
                                    <a:pt x="107" y="24"/>
                                    <a:pt x="108" y="25"/>
                                    <a:pt x="108" y="26"/>
                                  </a:cubicBezTo>
                                  <a:lnTo>
                                    <a:pt x="112" y="38"/>
                                  </a:lnTo>
                                  <a:cubicBezTo>
                                    <a:pt x="113" y="40"/>
                                    <a:pt x="113" y="41"/>
                                    <a:pt x="112" y="43"/>
                                  </a:cubicBezTo>
                                  <a:lnTo>
                                    <a:pt x="108" y="56"/>
                                  </a:lnTo>
                                  <a:cubicBezTo>
                                    <a:pt x="108" y="57"/>
                                    <a:pt x="107" y="58"/>
                                    <a:pt x="106" y="59"/>
                                  </a:cubicBezTo>
                                  <a:lnTo>
                                    <a:pt x="96" y="69"/>
                                  </a:lnTo>
                                  <a:cubicBezTo>
                                    <a:pt x="95" y="70"/>
                                    <a:pt x="94" y="71"/>
                                    <a:pt x="93" y="71"/>
                                  </a:cubicBezTo>
                                  <a:lnTo>
                                    <a:pt x="59" y="80"/>
                                  </a:lnTo>
                                  <a:cubicBezTo>
                                    <a:pt x="57" y="81"/>
                                    <a:pt x="56" y="81"/>
                                    <a:pt x="54" y="80"/>
                                  </a:cubicBezTo>
                                  <a:lnTo>
                                    <a:pt x="20" y="71"/>
                                  </a:lnTo>
                                  <a:cubicBezTo>
                                    <a:pt x="19" y="71"/>
                                    <a:pt x="18" y="70"/>
                                    <a:pt x="17" y="69"/>
                                  </a:cubicBezTo>
                                  <a:lnTo>
                                    <a:pt x="7" y="59"/>
                                  </a:lnTo>
                                  <a:cubicBezTo>
                                    <a:pt x="6" y="58"/>
                                    <a:pt x="5" y="57"/>
                                    <a:pt x="5" y="56"/>
                                  </a:cubicBezTo>
                                  <a:lnTo>
                                    <a:pt x="1" y="43"/>
                                  </a:lnTo>
                                  <a:close/>
                                  <a:moveTo>
                                    <a:pt x="20" y="51"/>
                                  </a:moveTo>
                                  <a:lnTo>
                                    <a:pt x="18" y="48"/>
                                  </a:lnTo>
                                  <a:lnTo>
                                    <a:pt x="28" y="58"/>
                                  </a:lnTo>
                                  <a:lnTo>
                                    <a:pt x="25" y="56"/>
                                  </a:lnTo>
                                  <a:lnTo>
                                    <a:pt x="59" y="65"/>
                                  </a:lnTo>
                                  <a:lnTo>
                                    <a:pt x="54" y="65"/>
                                  </a:lnTo>
                                  <a:lnTo>
                                    <a:pt x="88" y="56"/>
                                  </a:lnTo>
                                  <a:lnTo>
                                    <a:pt x="85" y="58"/>
                                  </a:lnTo>
                                  <a:lnTo>
                                    <a:pt x="95" y="48"/>
                                  </a:lnTo>
                                  <a:lnTo>
                                    <a:pt x="93" y="51"/>
                                  </a:lnTo>
                                  <a:lnTo>
                                    <a:pt x="97" y="38"/>
                                  </a:lnTo>
                                  <a:lnTo>
                                    <a:pt x="97" y="43"/>
                                  </a:lnTo>
                                  <a:lnTo>
                                    <a:pt x="93" y="31"/>
                                  </a:lnTo>
                                  <a:lnTo>
                                    <a:pt x="95" y="34"/>
                                  </a:lnTo>
                                  <a:lnTo>
                                    <a:pt x="85" y="24"/>
                                  </a:lnTo>
                                  <a:lnTo>
                                    <a:pt x="88" y="26"/>
                                  </a:lnTo>
                                  <a:lnTo>
                                    <a:pt x="54" y="16"/>
                                  </a:lnTo>
                                  <a:lnTo>
                                    <a:pt x="59" y="16"/>
                                  </a:lnTo>
                                  <a:lnTo>
                                    <a:pt x="25" y="26"/>
                                  </a:lnTo>
                                  <a:lnTo>
                                    <a:pt x="28" y="24"/>
                                  </a:lnTo>
                                  <a:lnTo>
                                    <a:pt x="18" y="34"/>
                                  </a:lnTo>
                                  <a:lnTo>
                                    <a:pt x="20" y="31"/>
                                  </a:lnTo>
                                  <a:lnTo>
                                    <a:pt x="16" y="43"/>
                                  </a:lnTo>
                                  <a:lnTo>
                                    <a:pt x="16" y="38"/>
                                  </a:lnTo>
                                  <a:lnTo>
                                    <a:pt x="20"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03" name="Freeform 8626"/>
                          <wps:cNvSpPr>
                            <a:spLocks noChangeAspect="1"/>
                          </wps:cNvSpPr>
                          <wps:spPr bwMode="auto">
                            <a:xfrm>
                              <a:off x="6227" y="15676"/>
                              <a:ext cx="40" cy="31"/>
                            </a:xfrm>
                            <a:custGeom>
                              <a:avLst/>
                              <a:gdLst>
                                <a:gd name="T0" fmla="*/ 0 w 80"/>
                                <a:gd name="T1" fmla="*/ 8 h 64"/>
                                <a:gd name="T2" fmla="*/ 10 w 80"/>
                                <a:gd name="T3" fmla="*/ 0 h 64"/>
                                <a:gd name="T4" fmla="*/ 10 w 80"/>
                                <a:gd name="T5" fmla="*/ 0 h 64"/>
                                <a:gd name="T6" fmla="*/ 10 w 80"/>
                                <a:gd name="T7" fmla="*/ 0 h 64"/>
                                <a:gd name="T8" fmla="*/ 20 w 80"/>
                                <a:gd name="T9" fmla="*/ 8 h 64"/>
                                <a:gd name="T10" fmla="*/ 20 w 80"/>
                                <a:gd name="T11" fmla="*/ 8 h 64"/>
                                <a:gd name="T12" fmla="*/ 20 w 80"/>
                                <a:gd name="T13" fmla="*/ 8 h 64"/>
                                <a:gd name="T14" fmla="*/ 10 w 80"/>
                                <a:gd name="T15" fmla="*/ 15 h 64"/>
                                <a:gd name="T16" fmla="*/ 10 w 80"/>
                                <a:gd name="T17" fmla="*/ 15 h 64"/>
                                <a:gd name="T18" fmla="*/ 10 w 80"/>
                                <a:gd name="T19" fmla="*/ 15 h 64"/>
                                <a:gd name="T20" fmla="*/ 0 w 80"/>
                                <a:gd name="T21" fmla="*/ 8 h 64"/>
                                <a:gd name="T22" fmla="*/ 0 w 80"/>
                                <a:gd name="T23" fmla="*/ 8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0" h="64">
                                  <a:moveTo>
                                    <a:pt x="0" y="32"/>
                                  </a:moveTo>
                                  <a:cubicBezTo>
                                    <a:pt x="0" y="15"/>
                                    <a:pt x="18" y="0"/>
                                    <a:pt x="40" y="0"/>
                                  </a:cubicBezTo>
                                  <a:cubicBezTo>
                                    <a:pt x="40" y="0"/>
                                    <a:pt x="40" y="0"/>
                                    <a:pt x="40" y="0"/>
                                  </a:cubicBezTo>
                                  <a:lnTo>
                                    <a:pt x="40" y="0"/>
                                  </a:lnTo>
                                  <a:cubicBezTo>
                                    <a:pt x="63" y="0"/>
                                    <a:pt x="80" y="15"/>
                                    <a:pt x="80" y="32"/>
                                  </a:cubicBezTo>
                                  <a:cubicBezTo>
                                    <a:pt x="80" y="32"/>
                                    <a:pt x="80" y="32"/>
                                    <a:pt x="80" y="32"/>
                                  </a:cubicBezTo>
                                  <a:lnTo>
                                    <a:pt x="80" y="32"/>
                                  </a:lnTo>
                                  <a:cubicBezTo>
                                    <a:pt x="80" y="50"/>
                                    <a:pt x="63" y="64"/>
                                    <a:pt x="40" y="64"/>
                                  </a:cubicBezTo>
                                  <a:cubicBezTo>
                                    <a:pt x="40" y="64"/>
                                    <a:pt x="40" y="64"/>
                                    <a:pt x="40" y="64"/>
                                  </a:cubicBezTo>
                                  <a:lnTo>
                                    <a:pt x="40" y="64"/>
                                  </a:lnTo>
                                  <a:cubicBezTo>
                                    <a:pt x="18" y="64"/>
                                    <a:pt x="0" y="50"/>
                                    <a:pt x="0" y="32"/>
                                  </a:cubicBezTo>
                                  <a:cubicBezTo>
                                    <a:pt x="0" y="32"/>
                                    <a:pt x="0" y="32"/>
                                    <a:pt x="0" y="32"/>
                                  </a:cubicBezTo>
                                  <a:close/>
                                </a:path>
                              </a:pathLst>
                            </a:custGeom>
                            <a:solidFill>
                              <a:srgbClr val="A79F9B"/>
                            </a:solidFill>
                            <a:ln w="0">
                              <a:solidFill>
                                <a:srgbClr val="000000"/>
                              </a:solidFill>
                              <a:round/>
                              <a:headEnd/>
                              <a:tailEnd/>
                            </a:ln>
                          </wps:spPr>
                          <wps:bodyPr rot="0" vert="horz" wrap="square" lIns="91440" tIns="45720" rIns="91440" bIns="45720" anchor="t" anchorCtr="0" upright="1">
                            <a:noAutofit/>
                          </wps:bodyPr>
                        </wps:wsp>
                        <wps:wsp>
                          <wps:cNvPr id="6904" name="Rectangle 8627"/>
                          <wps:cNvSpPr>
                            <a:spLocks noChangeAspect="1" noChangeArrowheads="1"/>
                          </wps:cNvSpPr>
                          <wps:spPr bwMode="auto">
                            <a:xfrm>
                              <a:off x="6315"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5" name="Rectangle 8628"/>
                          <wps:cNvSpPr>
                            <a:spLocks noChangeAspect="1" noChangeArrowheads="1"/>
                          </wps:cNvSpPr>
                          <wps:spPr bwMode="auto">
                            <a:xfrm>
                              <a:off x="6243" y="15683"/>
                              <a:ext cx="8" cy="8"/>
                            </a:xfrm>
                            <a:prstGeom prst="rect">
                              <a:avLst/>
                            </a:prstGeom>
                            <a:solidFill>
                              <a:srgbClr val="5952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6" name="Freeform 8629"/>
                          <wps:cNvSpPr>
                            <a:spLocks noChangeAspect="1"/>
                          </wps:cNvSpPr>
                          <wps:spPr bwMode="auto">
                            <a:xfrm>
                              <a:off x="6319" y="15695"/>
                              <a:ext cx="15" cy="8"/>
                            </a:xfrm>
                            <a:custGeom>
                              <a:avLst/>
                              <a:gdLst>
                                <a:gd name="T0" fmla="*/ 0 w 32"/>
                                <a:gd name="T1" fmla="*/ 2 h 16"/>
                                <a:gd name="T2" fmla="*/ 4 w 32"/>
                                <a:gd name="T3" fmla="*/ 0 h 16"/>
                                <a:gd name="T4" fmla="*/ 4 w 32"/>
                                <a:gd name="T5" fmla="*/ 0 h 16"/>
                                <a:gd name="T6" fmla="*/ 7 w 32"/>
                                <a:gd name="T7" fmla="*/ 2 h 16"/>
                                <a:gd name="T8" fmla="*/ 7 w 32"/>
                                <a:gd name="T9" fmla="*/ 2 h 16"/>
                                <a:gd name="T10" fmla="*/ 7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907" name="Freeform 8630"/>
                          <wps:cNvSpPr>
                            <a:spLocks noChangeAspect="1" noEditPoints="1"/>
                          </wps:cNvSpPr>
                          <wps:spPr bwMode="auto">
                            <a:xfrm>
                              <a:off x="6315"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wps:wsp>
                          <wps:cNvPr id="6908" name="Freeform 8631"/>
                          <wps:cNvSpPr>
                            <a:spLocks noChangeAspect="1"/>
                          </wps:cNvSpPr>
                          <wps:spPr bwMode="auto">
                            <a:xfrm>
                              <a:off x="6247" y="15695"/>
                              <a:ext cx="16" cy="8"/>
                            </a:xfrm>
                            <a:custGeom>
                              <a:avLst/>
                              <a:gdLst>
                                <a:gd name="T0" fmla="*/ 0 w 32"/>
                                <a:gd name="T1" fmla="*/ 2 h 16"/>
                                <a:gd name="T2" fmla="*/ 4 w 32"/>
                                <a:gd name="T3" fmla="*/ 0 h 16"/>
                                <a:gd name="T4" fmla="*/ 4 w 32"/>
                                <a:gd name="T5" fmla="*/ 0 h 16"/>
                                <a:gd name="T6" fmla="*/ 8 w 32"/>
                                <a:gd name="T7" fmla="*/ 2 h 16"/>
                                <a:gd name="T8" fmla="*/ 8 w 32"/>
                                <a:gd name="T9" fmla="*/ 2 h 16"/>
                                <a:gd name="T10" fmla="*/ 8 w 32"/>
                                <a:gd name="T11" fmla="*/ 2 h 16"/>
                                <a:gd name="T12" fmla="*/ 4 w 32"/>
                                <a:gd name="T13" fmla="*/ 4 h 16"/>
                                <a:gd name="T14" fmla="*/ 4 w 32"/>
                                <a:gd name="T15" fmla="*/ 4 h 16"/>
                                <a:gd name="T16" fmla="*/ 4 w 32"/>
                                <a:gd name="T17" fmla="*/ 4 h 16"/>
                                <a:gd name="T18" fmla="*/ 0 w 32"/>
                                <a:gd name="T19" fmla="*/ 2 h 16"/>
                                <a:gd name="T20" fmla="*/ 0 w 32"/>
                                <a:gd name="T21" fmla="*/ 2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
                                  <a:moveTo>
                                    <a:pt x="0" y="8"/>
                                  </a:moveTo>
                                  <a:cubicBezTo>
                                    <a:pt x="0" y="4"/>
                                    <a:pt x="8" y="0"/>
                                    <a:pt x="16" y="0"/>
                                  </a:cubicBezTo>
                                  <a:lnTo>
                                    <a:pt x="16" y="0"/>
                                  </a:lnTo>
                                  <a:cubicBezTo>
                                    <a:pt x="25" y="0"/>
                                    <a:pt x="32" y="4"/>
                                    <a:pt x="32" y="8"/>
                                  </a:cubicBezTo>
                                  <a:cubicBezTo>
                                    <a:pt x="32" y="8"/>
                                    <a:pt x="32" y="8"/>
                                    <a:pt x="32" y="8"/>
                                  </a:cubicBezTo>
                                  <a:lnTo>
                                    <a:pt x="32" y="8"/>
                                  </a:lnTo>
                                  <a:cubicBezTo>
                                    <a:pt x="32" y="13"/>
                                    <a:pt x="25" y="16"/>
                                    <a:pt x="16" y="16"/>
                                  </a:cubicBezTo>
                                  <a:cubicBezTo>
                                    <a:pt x="16" y="16"/>
                                    <a:pt x="16" y="16"/>
                                    <a:pt x="16" y="16"/>
                                  </a:cubicBezTo>
                                  <a:lnTo>
                                    <a:pt x="16" y="16"/>
                                  </a:lnTo>
                                  <a:cubicBezTo>
                                    <a:pt x="8" y="16"/>
                                    <a:pt x="0" y="13"/>
                                    <a:pt x="0" y="8"/>
                                  </a:cubicBezTo>
                                  <a:cubicBezTo>
                                    <a:pt x="0" y="8"/>
                                    <a:pt x="0" y="8"/>
                                    <a:pt x="0" y="8"/>
                                  </a:cubicBezTo>
                                  <a:close/>
                                </a:path>
                              </a:pathLst>
                            </a:custGeom>
                            <a:solidFill>
                              <a:srgbClr val="CFCBC9"/>
                            </a:solidFill>
                            <a:ln w="0">
                              <a:solidFill>
                                <a:srgbClr val="000000"/>
                              </a:solidFill>
                              <a:round/>
                              <a:headEnd/>
                              <a:tailEnd/>
                            </a:ln>
                          </wps:spPr>
                          <wps:bodyPr rot="0" vert="horz" wrap="square" lIns="91440" tIns="45720" rIns="91440" bIns="45720" anchor="t" anchorCtr="0" upright="1">
                            <a:noAutofit/>
                          </wps:bodyPr>
                        </wps:wsp>
                        <wps:wsp>
                          <wps:cNvPr id="6909" name="Freeform 8632"/>
                          <wps:cNvSpPr>
                            <a:spLocks noChangeAspect="1" noEditPoints="1"/>
                          </wps:cNvSpPr>
                          <wps:spPr bwMode="auto">
                            <a:xfrm>
                              <a:off x="6243" y="15691"/>
                              <a:ext cx="24" cy="17"/>
                            </a:xfrm>
                            <a:custGeom>
                              <a:avLst/>
                              <a:gdLst>
                                <a:gd name="T0" fmla="*/ 0 w 49"/>
                                <a:gd name="T1" fmla="*/ 6 h 33"/>
                                <a:gd name="T2" fmla="*/ 0 w 49"/>
                                <a:gd name="T3" fmla="*/ 3 h 33"/>
                                <a:gd name="T4" fmla="*/ 2 w 49"/>
                                <a:gd name="T5" fmla="*/ 2 h 33"/>
                                <a:gd name="T6" fmla="*/ 2 w 49"/>
                                <a:gd name="T7" fmla="*/ 1 h 33"/>
                                <a:gd name="T8" fmla="*/ 5 w 49"/>
                                <a:gd name="T9" fmla="*/ 1 h 33"/>
                                <a:gd name="T10" fmla="*/ 6 w 49"/>
                                <a:gd name="T11" fmla="*/ 1 h 33"/>
                                <a:gd name="T12" fmla="*/ 9 w 49"/>
                                <a:gd name="T13" fmla="*/ 1 h 33"/>
                                <a:gd name="T14" fmla="*/ 10 w 49"/>
                                <a:gd name="T15" fmla="*/ 2 h 33"/>
                                <a:gd name="T16" fmla="*/ 11 w 49"/>
                                <a:gd name="T17" fmla="*/ 3 h 33"/>
                                <a:gd name="T18" fmla="*/ 11 w 49"/>
                                <a:gd name="T19" fmla="*/ 6 h 33"/>
                                <a:gd name="T20" fmla="*/ 10 w 49"/>
                                <a:gd name="T21" fmla="*/ 7 h 33"/>
                                <a:gd name="T22" fmla="*/ 9 w 49"/>
                                <a:gd name="T23" fmla="*/ 8 h 33"/>
                                <a:gd name="T24" fmla="*/ 6 w 49"/>
                                <a:gd name="T25" fmla="*/ 8 h 33"/>
                                <a:gd name="T26" fmla="*/ 5 w 49"/>
                                <a:gd name="T27" fmla="*/ 8 h 33"/>
                                <a:gd name="T28" fmla="*/ 3 w 49"/>
                                <a:gd name="T29" fmla="*/ 8 h 33"/>
                                <a:gd name="T30" fmla="*/ 1 w 49"/>
                                <a:gd name="T31" fmla="*/ 7 h 33"/>
                                <a:gd name="T32" fmla="*/ 0 w 49"/>
                                <a:gd name="T33" fmla="*/ 6 h 33"/>
                                <a:gd name="T34" fmla="*/ 5 w 49"/>
                                <a:gd name="T35" fmla="*/ 5 h 33"/>
                                <a:gd name="T36" fmla="*/ 3 w 49"/>
                                <a:gd name="T37" fmla="*/ 4 h 33"/>
                                <a:gd name="T38" fmla="*/ 6 w 49"/>
                                <a:gd name="T39" fmla="*/ 5 h 33"/>
                                <a:gd name="T40" fmla="*/ 5 w 49"/>
                                <a:gd name="T41" fmla="*/ 5 h 33"/>
                                <a:gd name="T42" fmla="*/ 8 w 49"/>
                                <a:gd name="T43" fmla="*/ 4 h 33"/>
                                <a:gd name="T44" fmla="*/ 7 w 49"/>
                                <a:gd name="T45" fmla="*/ 5 h 33"/>
                                <a:gd name="T46" fmla="*/ 8 w 49"/>
                                <a:gd name="T47" fmla="*/ 3 h 33"/>
                                <a:gd name="T48" fmla="*/ 8 w 49"/>
                                <a:gd name="T49" fmla="*/ 6 h 33"/>
                                <a:gd name="T50" fmla="*/ 7 w 49"/>
                                <a:gd name="T51" fmla="*/ 5 h 33"/>
                                <a:gd name="T52" fmla="*/ 8 w 49"/>
                                <a:gd name="T53" fmla="*/ 5 h 33"/>
                                <a:gd name="T54" fmla="*/ 5 w 49"/>
                                <a:gd name="T55" fmla="*/ 4 h 33"/>
                                <a:gd name="T56" fmla="*/ 6 w 49"/>
                                <a:gd name="T57" fmla="*/ 4 h 33"/>
                                <a:gd name="T58" fmla="*/ 4 w 49"/>
                                <a:gd name="T59" fmla="*/ 5 h 33"/>
                                <a:gd name="T60" fmla="*/ 4 w 49"/>
                                <a:gd name="T61" fmla="*/ 5 h 33"/>
                                <a:gd name="T62" fmla="*/ 3 w 49"/>
                                <a:gd name="T63" fmla="*/ 6 h 33"/>
                                <a:gd name="T64" fmla="*/ 3 w 49"/>
                                <a:gd name="T65" fmla="*/ 3 h 33"/>
                                <a:gd name="T66" fmla="*/ 5 w 49"/>
                                <a:gd name="T67" fmla="*/ 5 h 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33">
                                  <a:moveTo>
                                    <a:pt x="2" y="22"/>
                                  </a:moveTo>
                                  <a:cubicBezTo>
                                    <a:pt x="0" y="18"/>
                                    <a:pt x="0" y="14"/>
                                    <a:pt x="3" y="11"/>
                                  </a:cubicBezTo>
                                  <a:lnTo>
                                    <a:pt x="8" y="6"/>
                                  </a:lnTo>
                                  <a:cubicBezTo>
                                    <a:pt x="9" y="5"/>
                                    <a:pt x="10" y="4"/>
                                    <a:pt x="11" y="4"/>
                                  </a:cubicBezTo>
                                  <a:lnTo>
                                    <a:pt x="22" y="1"/>
                                  </a:lnTo>
                                  <a:cubicBezTo>
                                    <a:pt x="24" y="0"/>
                                    <a:pt x="25" y="0"/>
                                    <a:pt x="27" y="1"/>
                                  </a:cubicBezTo>
                                  <a:lnTo>
                                    <a:pt x="38" y="4"/>
                                  </a:lnTo>
                                  <a:cubicBezTo>
                                    <a:pt x="39" y="4"/>
                                    <a:pt x="40" y="5"/>
                                    <a:pt x="41" y="6"/>
                                  </a:cubicBezTo>
                                  <a:lnTo>
                                    <a:pt x="46" y="11"/>
                                  </a:lnTo>
                                  <a:cubicBezTo>
                                    <a:pt x="49" y="14"/>
                                    <a:pt x="49" y="18"/>
                                    <a:pt x="47" y="22"/>
                                  </a:cubicBezTo>
                                  <a:lnTo>
                                    <a:pt x="42" y="28"/>
                                  </a:lnTo>
                                  <a:cubicBezTo>
                                    <a:pt x="40" y="29"/>
                                    <a:pt x="39" y="30"/>
                                    <a:pt x="37" y="30"/>
                                  </a:cubicBezTo>
                                  <a:lnTo>
                                    <a:pt x="26" y="32"/>
                                  </a:lnTo>
                                  <a:cubicBezTo>
                                    <a:pt x="25" y="33"/>
                                    <a:pt x="24" y="33"/>
                                    <a:pt x="23" y="32"/>
                                  </a:cubicBezTo>
                                  <a:lnTo>
                                    <a:pt x="12" y="30"/>
                                  </a:lnTo>
                                  <a:cubicBezTo>
                                    <a:pt x="10" y="30"/>
                                    <a:pt x="9" y="29"/>
                                    <a:pt x="7" y="28"/>
                                  </a:cubicBezTo>
                                  <a:lnTo>
                                    <a:pt x="2" y="22"/>
                                  </a:lnTo>
                                  <a:close/>
                                  <a:moveTo>
                                    <a:pt x="20" y="17"/>
                                  </a:moveTo>
                                  <a:lnTo>
                                    <a:pt x="15" y="15"/>
                                  </a:lnTo>
                                  <a:lnTo>
                                    <a:pt x="26" y="17"/>
                                  </a:lnTo>
                                  <a:lnTo>
                                    <a:pt x="23" y="17"/>
                                  </a:lnTo>
                                  <a:lnTo>
                                    <a:pt x="34" y="15"/>
                                  </a:lnTo>
                                  <a:lnTo>
                                    <a:pt x="29" y="17"/>
                                  </a:lnTo>
                                  <a:lnTo>
                                    <a:pt x="34" y="11"/>
                                  </a:lnTo>
                                  <a:lnTo>
                                    <a:pt x="35" y="22"/>
                                  </a:lnTo>
                                  <a:lnTo>
                                    <a:pt x="30" y="17"/>
                                  </a:lnTo>
                                  <a:lnTo>
                                    <a:pt x="33" y="19"/>
                                  </a:lnTo>
                                  <a:lnTo>
                                    <a:pt x="22" y="16"/>
                                  </a:lnTo>
                                  <a:lnTo>
                                    <a:pt x="27" y="16"/>
                                  </a:lnTo>
                                  <a:lnTo>
                                    <a:pt x="16" y="19"/>
                                  </a:lnTo>
                                  <a:lnTo>
                                    <a:pt x="19" y="17"/>
                                  </a:lnTo>
                                  <a:lnTo>
                                    <a:pt x="14" y="22"/>
                                  </a:lnTo>
                                  <a:lnTo>
                                    <a:pt x="15" y="11"/>
                                  </a:lnTo>
                                  <a:lnTo>
                                    <a:pt x="20" y="17"/>
                                  </a:lnTo>
                                  <a:close/>
                                </a:path>
                              </a:pathLst>
                            </a:custGeom>
                            <a:solidFill>
                              <a:srgbClr val="59524F"/>
                            </a:solidFill>
                            <a:ln w="0">
                              <a:solidFill>
                                <a:srgbClr val="59524F"/>
                              </a:solidFill>
                              <a:round/>
                              <a:headEnd/>
                              <a:tailEnd/>
                            </a:ln>
                          </wps:spPr>
                          <wps:bodyPr rot="0" vert="horz" wrap="square" lIns="91440" tIns="45720" rIns="91440" bIns="45720" anchor="t" anchorCtr="0" upright="1">
                            <a:noAutofit/>
                          </wps:bodyPr>
                        </wps:wsp>
                        <pic:pic xmlns:pic="http://schemas.openxmlformats.org/drawingml/2006/picture">
                          <pic:nvPicPr>
                            <pic:cNvPr id="6910" name="Picture 86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47" y="15679"/>
                              <a:ext cx="95" cy="24"/>
                            </a:xfrm>
                            <a:prstGeom prst="rect">
                              <a:avLst/>
                            </a:prstGeom>
                            <a:noFill/>
                            <a:extLst>
                              <a:ext uri="{909E8E84-426E-40DD-AFC4-6F175D3DCCD1}">
                                <a14:hiddenFill xmlns:a14="http://schemas.microsoft.com/office/drawing/2010/main">
                                  <a:solidFill>
                                    <a:srgbClr val="FFFFFF"/>
                                  </a:solidFill>
                                </a14:hiddenFill>
                              </a:ext>
                            </a:extLst>
                          </pic:spPr>
                        </pic:pic>
                        <wps:wsp>
                          <wps:cNvPr id="6911" name="Freeform 8634"/>
                          <wps:cNvSpPr>
                            <a:spLocks noChangeAspect="1" noEditPoints="1"/>
                          </wps:cNvSpPr>
                          <wps:spPr bwMode="auto">
                            <a:xfrm>
                              <a:off x="6243" y="15676"/>
                              <a:ext cx="96" cy="23"/>
                            </a:xfrm>
                            <a:custGeom>
                              <a:avLst/>
                              <a:gdLst>
                                <a:gd name="T0" fmla="*/ 2 w 193"/>
                                <a:gd name="T1" fmla="*/ 4 h 48"/>
                                <a:gd name="T2" fmla="*/ 4 w 193"/>
                                <a:gd name="T3" fmla="*/ 2 h 48"/>
                                <a:gd name="T4" fmla="*/ 4 w 193"/>
                                <a:gd name="T5" fmla="*/ 5 h 48"/>
                                <a:gd name="T6" fmla="*/ 2 w 193"/>
                                <a:gd name="T7" fmla="*/ 3 h 48"/>
                                <a:gd name="T8" fmla="*/ 20 w 193"/>
                                <a:gd name="T9" fmla="*/ 7 h 48"/>
                                <a:gd name="T10" fmla="*/ 19 w 193"/>
                                <a:gd name="T11" fmla="*/ 7 h 48"/>
                                <a:gd name="T12" fmla="*/ 28 w 193"/>
                                <a:gd name="T13" fmla="*/ 7 h 48"/>
                                <a:gd name="T14" fmla="*/ 28 w 193"/>
                                <a:gd name="T15" fmla="*/ 8 h 48"/>
                                <a:gd name="T16" fmla="*/ 45 w 193"/>
                                <a:gd name="T17" fmla="*/ 3 h 48"/>
                                <a:gd name="T18" fmla="*/ 44 w 193"/>
                                <a:gd name="T19" fmla="*/ 5 h 48"/>
                                <a:gd name="T20" fmla="*/ 44 w 193"/>
                                <a:gd name="T21" fmla="*/ 2 h 48"/>
                                <a:gd name="T22" fmla="*/ 46 w 193"/>
                                <a:gd name="T23" fmla="*/ 4 h 48"/>
                                <a:gd name="T24" fmla="*/ 2 w 193"/>
                                <a:gd name="T25" fmla="*/ 4 h 48"/>
                                <a:gd name="T26" fmla="*/ 46 w 193"/>
                                <a:gd name="T27" fmla="*/ 0 h 48"/>
                                <a:gd name="T28" fmla="*/ 48 w 193"/>
                                <a:gd name="T29" fmla="*/ 2 h 48"/>
                                <a:gd name="T30" fmla="*/ 48 w 193"/>
                                <a:gd name="T31" fmla="*/ 5 h 48"/>
                                <a:gd name="T32" fmla="*/ 46 w 193"/>
                                <a:gd name="T33" fmla="*/ 7 h 48"/>
                                <a:gd name="T34" fmla="*/ 29 w 193"/>
                                <a:gd name="T35" fmla="*/ 11 h 48"/>
                                <a:gd name="T36" fmla="*/ 28 w 193"/>
                                <a:gd name="T37" fmla="*/ 11 h 48"/>
                                <a:gd name="T38" fmla="*/ 19 w 193"/>
                                <a:gd name="T39" fmla="*/ 11 h 48"/>
                                <a:gd name="T40" fmla="*/ 19 w 193"/>
                                <a:gd name="T41" fmla="*/ 11 h 48"/>
                                <a:gd name="T42" fmla="*/ 1 w 193"/>
                                <a:gd name="T43" fmla="*/ 7 h 48"/>
                                <a:gd name="T44" fmla="*/ 0 w 193"/>
                                <a:gd name="T45" fmla="*/ 5 h 48"/>
                                <a:gd name="T46" fmla="*/ 0 w 193"/>
                                <a:gd name="T47" fmla="*/ 2 h 48"/>
                                <a:gd name="T48" fmla="*/ 2 w 193"/>
                                <a:gd name="T49" fmla="*/ 0 h 48"/>
                                <a:gd name="T50" fmla="*/ 46 w 193"/>
                                <a:gd name="T51" fmla="*/ 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48">
                                  <a:moveTo>
                                    <a:pt x="8" y="17"/>
                                  </a:moveTo>
                                  <a:lnTo>
                                    <a:pt x="16" y="9"/>
                                  </a:lnTo>
                                  <a:lnTo>
                                    <a:pt x="16" y="23"/>
                                  </a:lnTo>
                                  <a:lnTo>
                                    <a:pt x="10" y="15"/>
                                  </a:lnTo>
                                  <a:lnTo>
                                    <a:pt x="80" y="32"/>
                                  </a:lnTo>
                                  <a:lnTo>
                                    <a:pt x="78" y="32"/>
                                  </a:lnTo>
                                  <a:lnTo>
                                    <a:pt x="115" y="32"/>
                                  </a:lnTo>
                                  <a:lnTo>
                                    <a:pt x="113" y="33"/>
                                  </a:lnTo>
                                  <a:lnTo>
                                    <a:pt x="182" y="15"/>
                                  </a:lnTo>
                                  <a:lnTo>
                                    <a:pt x="176" y="23"/>
                                  </a:lnTo>
                                  <a:lnTo>
                                    <a:pt x="176" y="9"/>
                                  </a:lnTo>
                                  <a:lnTo>
                                    <a:pt x="184" y="16"/>
                                  </a:lnTo>
                                  <a:lnTo>
                                    <a:pt x="8" y="17"/>
                                  </a:lnTo>
                                  <a:close/>
                                  <a:moveTo>
                                    <a:pt x="184" y="0"/>
                                  </a:moveTo>
                                  <a:cubicBezTo>
                                    <a:pt x="188" y="0"/>
                                    <a:pt x="192" y="4"/>
                                    <a:pt x="192" y="8"/>
                                  </a:cubicBezTo>
                                  <a:lnTo>
                                    <a:pt x="192" y="22"/>
                                  </a:lnTo>
                                  <a:cubicBezTo>
                                    <a:pt x="193" y="26"/>
                                    <a:pt x="190" y="29"/>
                                    <a:pt x="186" y="30"/>
                                  </a:cubicBezTo>
                                  <a:lnTo>
                                    <a:pt x="117" y="48"/>
                                  </a:lnTo>
                                  <a:cubicBezTo>
                                    <a:pt x="116" y="48"/>
                                    <a:pt x="116" y="48"/>
                                    <a:pt x="115" y="48"/>
                                  </a:cubicBezTo>
                                  <a:lnTo>
                                    <a:pt x="78" y="48"/>
                                  </a:lnTo>
                                  <a:cubicBezTo>
                                    <a:pt x="78" y="48"/>
                                    <a:pt x="77" y="48"/>
                                    <a:pt x="76" y="48"/>
                                  </a:cubicBezTo>
                                  <a:lnTo>
                                    <a:pt x="7" y="30"/>
                                  </a:lnTo>
                                  <a:cubicBezTo>
                                    <a:pt x="3" y="30"/>
                                    <a:pt x="0" y="26"/>
                                    <a:pt x="0" y="23"/>
                                  </a:cubicBezTo>
                                  <a:lnTo>
                                    <a:pt x="0" y="9"/>
                                  </a:lnTo>
                                  <a:cubicBezTo>
                                    <a:pt x="0" y="4"/>
                                    <a:pt x="4" y="1"/>
                                    <a:pt x="8" y="1"/>
                                  </a:cubicBezTo>
                                  <a:lnTo>
                                    <a:pt x="18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12" name="Rectangle 8635"/>
                          <wps:cNvSpPr>
                            <a:spLocks noChangeAspect="1" noChangeArrowheads="1"/>
                          </wps:cNvSpPr>
                          <wps:spPr bwMode="auto">
                            <a:xfrm>
                              <a:off x="6275" y="15676"/>
                              <a:ext cx="16" cy="15"/>
                            </a:xfrm>
                            <a:prstGeom prst="rect">
                              <a:avLst/>
                            </a:prstGeom>
                            <a:solidFill>
                              <a:srgbClr val="A7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913" name="AutoShape 8636"/>
                        <wps:cNvSpPr>
                          <a:spLocks noChangeArrowheads="1"/>
                        </wps:cNvSpPr>
                        <wps:spPr bwMode="auto">
                          <a:xfrm>
                            <a:off x="2984" y="9277"/>
                            <a:ext cx="2354" cy="540"/>
                          </a:xfrm>
                          <a:prstGeom prst="flowChartPreparation">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6914" name="AutoShape 8637"/>
                        <wps:cNvCnPr/>
                        <wps:spPr bwMode="auto">
                          <a:xfrm>
                            <a:off x="2241" y="9548"/>
                            <a:ext cx="73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15" name="AutoShape 8638"/>
                        <wps:cNvCnPr/>
                        <wps:spPr bwMode="auto">
                          <a:xfrm flipV="1">
                            <a:off x="5299" y="9546"/>
                            <a:ext cx="2389"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16" name="AutoShape 8639"/>
                        <wps:cNvSpPr>
                          <a:spLocks noChangeArrowheads="1"/>
                        </wps:cNvSpPr>
                        <wps:spPr bwMode="auto">
                          <a:xfrm>
                            <a:off x="7657" y="9277"/>
                            <a:ext cx="2354" cy="540"/>
                          </a:xfrm>
                          <a:prstGeom prst="flowChartPreparation">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6917" name="AutoShape 8640"/>
                        <wps:cNvCnPr/>
                        <wps:spPr bwMode="auto">
                          <a:xfrm>
                            <a:off x="9997" y="9548"/>
                            <a:ext cx="7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918" name="Group 8641"/>
                        <wpg:cNvGrpSpPr>
                          <a:grpSpLocks/>
                        </wpg:cNvGrpSpPr>
                        <wpg:grpSpPr bwMode="auto">
                          <a:xfrm>
                            <a:off x="2447" y="9303"/>
                            <a:ext cx="531" cy="154"/>
                            <a:chOff x="4339" y="10558"/>
                            <a:chExt cx="531" cy="154"/>
                          </a:xfrm>
                        </wpg:grpSpPr>
                        <wps:wsp>
                          <wps:cNvPr id="6919" name="AutoShape 8642"/>
                          <wps:cNvCnPr/>
                          <wps:spPr bwMode="auto">
                            <a:xfrm>
                              <a:off x="4341" y="10632"/>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20" name="Group 8643"/>
                          <wpg:cNvGrpSpPr>
                            <a:grpSpLocks noChangeAspect="1"/>
                          </wpg:cNvGrpSpPr>
                          <wpg:grpSpPr bwMode="auto">
                            <a:xfrm>
                              <a:off x="4436" y="10568"/>
                              <a:ext cx="434" cy="135"/>
                              <a:chOff x="8024" y="9904"/>
                              <a:chExt cx="579" cy="180"/>
                            </a:xfrm>
                          </wpg:grpSpPr>
                          <wps:wsp>
                            <wps:cNvPr id="6921" name="AutoShape 8644"/>
                            <wps:cNvSpPr>
                              <a:spLocks noChangeAspect="1" noChangeArrowheads="1"/>
                            </wps:cNvSpPr>
                            <wps:spPr bwMode="auto">
                              <a:xfrm>
                                <a:off x="8024" y="9904"/>
                                <a:ext cx="579" cy="1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22" name="Oval 8645"/>
                            <wps:cNvSpPr>
                              <a:spLocks noChangeAspect="1" noChangeArrowheads="1"/>
                            </wps:cNvSpPr>
                            <wps:spPr bwMode="auto">
                              <a:xfrm>
                                <a:off x="8424"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23" name="Oval 8646"/>
                            <wps:cNvSpPr>
                              <a:spLocks noChangeAspect="1" noChangeArrowheads="1"/>
                            </wps:cNvSpPr>
                            <wps:spPr bwMode="auto">
                              <a:xfrm>
                                <a:off x="8249"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24" name="Oval 8647"/>
                            <wps:cNvSpPr>
                              <a:spLocks noChangeAspect="1" noChangeArrowheads="1"/>
                            </wps:cNvSpPr>
                            <wps:spPr bwMode="auto">
                              <a:xfrm>
                                <a:off x="8074" y="9922"/>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925" name="AutoShape 8648"/>
                          <wps:cNvCnPr/>
                          <wps:spPr bwMode="auto">
                            <a:xfrm>
                              <a:off x="4339" y="10558"/>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26" name="Group 8649"/>
                        <wpg:cNvGrpSpPr>
                          <a:grpSpLocks/>
                        </wpg:cNvGrpSpPr>
                        <wpg:grpSpPr bwMode="auto">
                          <a:xfrm>
                            <a:off x="4796" y="9035"/>
                            <a:ext cx="531" cy="154"/>
                            <a:chOff x="4339" y="10558"/>
                            <a:chExt cx="531" cy="154"/>
                          </a:xfrm>
                        </wpg:grpSpPr>
                        <wps:wsp>
                          <wps:cNvPr id="6927" name="AutoShape 8650"/>
                          <wps:cNvCnPr/>
                          <wps:spPr bwMode="auto">
                            <a:xfrm>
                              <a:off x="4341" y="10632"/>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28" name="Group 8651"/>
                          <wpg:cNvGrpSpPr>
                            <a:grpSpLocks noChangeAspect="1"/>
                          </wpg:cNvGrpSpPr>
                          <wpg:grpSpPr bwMode="auto">
                            <a:xfrm>
                              <a:off x="4436" y="10568"/>
                              <a:ext cx="434" cy="135"/>
                              <a:chOff x="8024" y="9904"/>
                              <a:chExt cx="579" cy="180"/>
                            </a:xfrm>
                          </wpg:grpSpPr>
                          <wps:wsp>
                            <wps:cNvPr id="6929" name="AutoShape 8652"/>
                            <wps:cNvSpPr>
                              <a:spLocks noChangeAspect="1" noChangeArrowheads="1"/>
                            </wps:cNvSpPr>
                            <wps:spPr bwMode="auto">
                              <a:xfrm>
                                <a:off x="8024" y="9904"/>
                                <a:ext cx="579" cy="1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30" name="Oval 8653"/>
                            <wps:cNvSpPr>
                              <a:spLocks noChangeAspect="1" noChangeArrowheads="1"/>
                            </wps:cNvSpPr>
                            <wps:spPr bwMode="auto">
                              <a:xfrm>
                                <a:off x="8424"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31" name="Oval 8654"/>
                            <wps:cNvSpPr>
                              <a:spLocks noChangeAspect="1" noChangeArrowheads="1"/>
                            </wps:cNvSpPr>
                            <wps:spPr bwMode="auto">
                              <a:xfrm>
                                <a:off x="8249"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32" name="Oval 8655"/>
                            <wps:cNvSpPr>
                              <a:spLocks noChangeAspect="1" noChangeArrowheads="1"/>
                            </wps:cNvSpPr>
                            <wps:spPr bwMode="auto">
                              <a:xfrm>
                                <a:off x="8074" y="9922"/>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933" name="AutoShape 8656"/>
                          <wps:cNvCnPr/>
                          <wps:spPr bwMode="auto">
                            <a:xfrm>
                              <a:off x="4339" y="10558"/>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34" name="Group 8657"/>
                        <wpg:cNvGrpSpPr>
                          <a:grpSpLocks/>
                        </wpg:cNvGrpSpPr>
                        <wpg:grpSpPr bwMode="auto">
                          <a:xfrm flipH="1">
                            <a:off x="2996" y="9873"/>
                            <a:ext cx="531" cy="154"/>
                            <a:chOff x="4339" y="10558"/>
                            <a:chExt cx="531" cy="154"/>
                          </a:xfrm>
                        </wpg:grpSpPr>
                        <wps:wsp>
                          <wps:cNvPr id="6935" name="AutoShape 8658"/>
                          <wps:cNvCnPr/>
                          <wps:spPr bwMode="auto">
                            <a:xfrm>
                              <a:off x="4341" y="10632"/>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36" name="Group 8659"/>
                          <wpg:cNvGrpSpPr>
                            <a:grpSpLocks noChangeAspect="1"/>
                          </wpg:cNvGrpSpPr>
                          <wpg:grpSpPr bwMode="auto">
                            <a:xfrm>
                              <a:off x="4436" y="10568"/>
                              <a:ext cx="434" cy="135"/>
                              <a:chOff x="8024" y="9904"/>
                              <a:chExt cx="579" cy="180"/>
                            </a:xfrm>
                          </wpg:grpSpPr>
                          <wps:wsp>
                            <wps:cNvPr id="6937" name="AutoShape 8660"/>
                            <wps:cNvSpPr>
                              <a:spLocks noChangeAspect="1" noChangeArrowheads="1"/>
                            </wps:cNvSpPr>
                            <wps:spPr bwMode="auto">
                              <a:xfrm>
                                <a:off x="8024" y="9904"/>
                                <a:ext cx="579" cy="1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38" name="Oval 8661"/>
                            <wps:cNvSpPr>
                              <a:spLocks noChangeAspect="1" noChangeArrowheads="1"/>
                            </wps:cNvSpPr>
                            <wps:spPr bwMode="auto">
                              <a:xfrm>
                                <a:off x="8424"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39" name="Oval 8662"/>
                            <wps:cNvSpPr>
                              <a:spLocks noChangeAspect="1" noChangeArrowheads="1"/>
                            </wps:cNvSpPr>
                            <wps:spPr bwMode="auto">
                              <a:xfrm>
                                <a:off x="8249"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40" name="Oval 8663"/>
                            <wps:cNvSpPr>
                              <a:spLocks noChangeAspect="1" noChangeArrowheads="1"/>
                            </wps:cNvSpPr>
                            <wps:spPr bwMode="auto">
                              <a:xfrm>
                                <a:off x="8074" y="9922"/>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941" name="AutoShape 8664"/>
                          <wps:cNvCnPr/>
                          <wps:spPr bwMode="auto">
                            <a:xfrm>
                              <a:off x="4339" y="10558"/>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42" name="Group 8665"/>
                        <wpg:cNvGrpSpPr>
                          <a:grpSpLocks/>
                        </wpg:cNvGrpSpPr>
                        <wpg:grpSpPr bwMode="auto">
                          <a:xfrm flipH="1">
                            <a:off x="5347" y="9637"/>
                            <a:ext cx="531" cy="154"/>
                            <a:chOff x="4339" y="10558"/>
                            <a:chExt cx="531" cy="154"/>
                          </a:xfrm>
                        </wpg:grpSpPr>
                        <wps:wsp>
                          <wps:cNvPr id="6943" name="AutoShape 8666"/>
                          <wps:cNvCnPr/>
                          <wps:spPr bwMode="auto">
                            <a:xfrm>
                              <a:off x="4341" y="10632"/>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44" name="Group 8667"/>
                          <wpg:cNvGrpSpPr>
                            <a:grpSpLocks noChangeAspect="1"/>
                          </wpg:cNvGrpSpPr>
                          <wpg:grpSpPr bwMode="auto">
                            <a:xfrm>
                              <a:off x="4436" y="10568"/>
                              <a:ext cx="434" cy="135"/>
                              <a:chOff x="8024" y="9904"/>
                              <a:chExt cx="579" cy="180"/>
                            </a:xfrm>
                          </wpg:grpSpPr>
                          <wps:wsp>
                            <wps:cNvPr id="6945" name="AutoShape 8668"/>
                            <wps:cNvSpPr>
                              <a:spLocks noChangeAspect="1" noChangeArrowheads="1"/>
                            </wps:cNvSpPr>
                            <wps:spPr bwMode="auto">
                              <a:xfrm>
                                <a:off x="8024" y="9904"/>
                                <a:ext cx="579" cy="1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46" name="Oval 8669"/>
                            <wps:cNvSpPr>
                              <a:spLocks noChangeAspect="1" noChangeArrowheads="1"/>
                            </wps:cNvSpPr>
                            <wps:spPr bwMode="auto">
                              <a:xfrm>
                                <a:off x="8424"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47" name="Oval 8670"/>
                            <wps:cNvSpPr>
                              <a:spLocks noChangeAspect="1" noChangeArrowheads="1"/>
                            </wps:cNvSpPr>
                            <wps:spPr bwMode="auto">
                              <a:xfrm>
                                <a:off x="8249"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48" name="Oval 8671"/>
                            <wps:cNvSpPr>
                              <a:spLocks noChangeAspect="1" noChangeArrowheads="1"/>
                            </wps:cNvSpPr>
                            <wps:spPr bwMode="auto">
                              <a:xfrm>
                                <a:off x="8074" y="9922"/>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949" name="AutoShape 8672"/>
                          <wps:cNvCnPr/>
                          <wps:spPr bwMode="auto">
                            <a:xfrm>
                              <a:off x="4339" y="10558"/>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50" name="Group 8673"/>
                        <wpg:cNvGrpSpPr>
                          <a:grpSpLocks/>
                        </wpg:cNvGrpSpPr>
                        <wpg:grpSpPr bwMode="auto">
                          <a:xfrm>
                            <a:off x="7126" y="9311"/>
                            <a:ext cx="531" cy="154"/>
                            <a:chOff x="4339" y="10558"/>
                            <a:chExt cx="531" cy="154"/>
                          </a:xfrm>
                        </wpg:grpSpPr>
                        <wps:wsp>
                          <wps:cNvPr id="6951" name="AutoShape 8674"/>
                          <wps:cNvCnPr/>
                          <wps:spPr bwMode="auto">
                            <a:xfrm>
                              <a:off x="4341" y="10632"/>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52" name="Group 8675"/>
                          <wpg:cNvGrpSpPr>
                            <a:grpSpLocks noChangeAspect="1"/>
                          </wpg:cNvGrpSpPr>
                          <wpg:grpSpPr bwMode="auto">
                            <a:xfrm>
                              <a:off x="4436" y="10568"/>
                              <a:ext cx="434" cy="135"/>
                              <a:chOff x="8024" y="9904"/>
                              <a:chExt cx="579" cy="180"/>
                            </a:xfrm>
                          </wpg:grpSpPr>
                          <wps:wsp>
                            <wps:cNvPr id="6953" name="AutoShape 8676"/>
                            <wps:cNvSpPr>
                              <a:spLocks noChangeAspect="1" noChangeArrowheads="1"/>
                            </wps:cNvSpPr>
                            <wps:spPr bwMode="auto">
                              <a:xfrm>
                                <a:off x="8024" y="9904"/>
                                <a:ext cx="579" cy="1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54" name="Oval 8677"/>
                            <wps:cNvSpPr>
                              <a:spLocks noChangeAspect="1" noChangeArrowheads="1"/>
                            </wps:cNvSpPr>
                            <wps:spPr bwMode="auto">
                              <a:xfrm>
                                <a:off x="8424"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55" name="Oval 8678"/>
                            <wps:cNvSpPr>
                              <a:spLocks noChangeAspect="1" noChangeArrowheads="1"/>
                            </wps:cNvSpPr>
                            <wps:spPr bwMode="auto">
                              <a:xfrm>
                                <a:off x="8249"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56" name="Oval 8679"/>
                            <wps:cNvSpPr>
                              <a:spLocks noChangeAspect="1" noChangeArrowheads="1"/>
                            </wps:cNvSpPr>
                            <wps:spPr bwMode="auto">
                              <a:xfrm>
                                <a:off x="8074" y="9922"/>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957" name="AutoShape 8680"/>
                          <wps:cNvCnPr/>
                          <wps:spPr bwMode="auto">
                            <a:xfrm>
                              <a:off x="4339" y="10558"/>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58" name="Group 8681"/>
                        <wpg:cNvGrpSpPr>
                          <a:grpSpLocks/>
                        </wpg:cNvGrpSpPr>
                        <wpg:grpSpPr bwMode="auto">
                          <a:xfrm>
                            <a:off x="9462" y="9051"/>
                            <a:ext cx="531" cy="154"/>
                            <a:chOff x="4339" y="10558"/>
                            <a:chExt cx="531" cy="154"/>
                          </a:xfrm>
                        </wpg:grpSpPr>
                        <wps:wsp>
                          <wps:cNvPr id="6959" name="AutoShape 8682"/>
                          <wps:cNvCnPr/>
                          <wps:spPr bwMode="auto">
                            <a:xfrm>
                              <a:off x="4341" y="10632"/>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60" name="Group 8683"/>
                          <wpg:cNvGrpSpPr>
                            <a:grpSpLocks noChangeAspect="1"/>
                          </wpg:cNvGrpSpPr>
                          <wpg:grpSpPr bwMode="auto">
                            <a:xfrm>
                              <a:off x="4436" y="10568"/>
                              <a:ext cx="434" cy="135"/>
                              <a:chOff x="8024" y="9904"/>
                              <a:chExt cx="579" cy="180"/>
                            </a:xfrm>
                          </wpg:grpSpPr>
                          <wps:wsp>
                            <wps:cNvPr id="6961" name="AutoShape 8684"/>
                            <wps:cNvSpPr>
                              <a:spLocks noChangeAspect="1" noChangeArrowheads="1"/>
                            </wps:cNvSpPr>
                            <wps:spPr bwMode="auto">
                              <a:xfrm>
                                <a:off x="8024" y="9904"/>
                                <a:ext cx="579" cy="1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62" name="Oval 8685"/>
                            <wps:cNvSpPr>
                              <a:spLocks noChangeAspect="1" noChangeArrowheads="1"/>
                            </wps:cNvSpPr>
                            <wps:spPr bwMode="auto">
                              <a:xfrm>
                                <a:off x="8424"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63" name="Oval 8686"/>
                            <wps:cNvSpPr>
                              <a:spLocks noChangeAspect="1" noChangeArrowheads="1"/>
                            </wps:cNvSpPr>
                            <wps:spPr bwMode="auto">
                              <a:xfrm>
                                <a:off x="8249"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64" name="Oval 8687"/>
                            <wps:cNvSpPr>
                              <a:spLocks noChangeAspect="1" noChangeArrowheads="1"/>
                            </wps:cNvSpPr>
                            <wps:spPr bwMode="auto">
                              <a:xfrm>
                                <a:off x="8074" y="9922"/>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965" name="AutoShape 8688"/>
                          <wps:cNvCnPr/>
                          <wps:spPr bwMode="auto">
                            <a:xfrm>
                              <a:off x="4339" y="10558"/>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66" name="Group 8689"/>
                        <wpg:cNvGrpSpPr>
                          <a:grpSpLocks/>
                        </wpg:cNvGrpSpPr>
                        <wpg:grpSpPr bwMode="auto">
                          <a:xfrm flipH="1">
                            <a:off x="7665" y="9894"/>
                            <a:ext cx="531" cy="154"/>
                            <a:chOff x="4339" y="10558"/>
                            <a:chExt cx="531" cy="154"/>
                          </a:xfrm>
                        </wpg:grpSpPr>
                        <wps:wsp>
                          <wps:cNvPr id="6967" name="AutoShape 8690"/>
                          <wps:cNvCnPr/>
                          <wps:spPr bwMode="auto">
                            <a:xfrm>
                              <a:off x="4341" y="10632"/>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68" name="Group 8691"/>
                          <wpg:cNvGrpSpPr>
                            <a:grpSpLocks noChangeAspect="1"/>
                          </wpg:cNvGrpSpPr>
                          <wpg:grpSpPr bwMode="auto">
                            <a:xfrm>
                              <a:off x="4436" y="10568"/>
                              <a:ext cx="434" cy="135"/>
                              <a:chOff x="8024" y="9904"/>
                              <a:chExt cx="579" cy="180"/>
                            </a:xfrm>
                          </wpg:grpSpPr>
                          <wps:wsp>
                            <wps:cNvPr id="6969" name="AutoShape 8692"/>
                            <wps:cNvSpPr>
                              <a:spLocks noChangeAspect="1" noChangeArrowheads="1"/>
                            </wps:cNvSpPr>
                            <wps:spPr bwMode="auto">
                              <a:xfrm>
                                <a:off x="8024" y="9904"/>
                                <a:ext cx="579" cy="1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70" name="Oval 8693"/>
                            <wps:cNvSpPr>
                              <a:spLocks noChangeAspect="1" noChangeArrowheads="1"/>
                            </wps:cNvSpPr>
                            <wps:spPr bwMode="auto">
                              <a:xfrm>
                                <a:off x="8424"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71" name="Oval 8694"/>
                            <wps:cNvSpPr>
                              <a:spLocks noChangeAspect="1" noChangeArrowheads="1"/>
                            </wps:cNvSpPr>
                            <wps:spPr bwMode="auto">
                              <a:xfrm>
                                <a:off x="8249"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72" name="Oval 8695"/>
                            <wps:cNvSpPr>
                              <a:spLocks noChangeAspect="1" noChangeArrowheads="1"/>
                            </wps:cNvSpPr>
                            <wps:spPr bwMode="auto">
                              <a:xfrm>
                                <a:off x="8074" y="9922"/>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973" name="AutoShape 8696"/>
                          <wps:cNvCnPr/>
                          <wps:spPr bwMode="auto">
                            <a:xfrm>
                              <a:off x="4339" y="10558"/>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74" name="Group 8697"/>
                        <wpg:cNvGrpSpPr>
                          <a:grpSpLocks/>
                        </wpg:cNvGrpSpPr>
                        <wpg:grpSpPr bwMode="auto">
                          <a:xfrm flipH="1">
                            <a:off x="10011" y="9628"/>
                            <a:ext cx="531" cy="154"/>
                            <a:chOff x="4339" y="10558"/>
                            <a:chExt cx="531" cy="154"/>
                          </a:xfrm>
                        </wpg:grpSpPr>
                        <wps:wsp>
                          <wps:cNvPr id="6975" name="AutoShape 8698"/>
                          <wps:cNvCnPr/>
                          <wps:spPr bwMode="auto">
                            <a:xfrm>
                              <a:off x="4341" y="10632"/>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76" name="Group 8699"/>
                          <wpg:cNvGrpSpPr>
                            <a:grpSpLocks noChangeAspect="1"/>
                          </wpg:cNvGrpSpPr>
                          <wpg:grpSpPr bwMode="auto">
                            <a:xfrm>
                              <a:off x="4436" y="10568"/>
                              <a:ext cx="434" cy="135"/>
                              <a:chOff x="8024" y="9904"/>
                              <a:chExt cx="579" cy="180"/>
                            </a:xfrm>
                          </wpg:grpSpPr>
                          <wps:wsp>
                            <wps:cNvPr id="6977" name="AutoShape 8700"/>
                            <wps:cNvSpPr>
                              <a:spLocks noChangeAspect="1" noChangeArrowheads="1"/>
                            </wps:cNvSpPr>
                            <wps:spPr bwMode="auto">
                              <a:xfrm>
                                <a:off x="8024" y="9904"/>
                                <a:ext cx="579" cy="1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78" name="Oval 8701"/>
                            <wps:cNvSpPr>
                              <a:spLocks noChangeAspect="1" noChangeArrowheads="1"/>
                            </wps:cNvSpPr>
                            <wps:spPr bwMode="auto">
                              <a:xfrm>
                                <a:off x="8424"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79" name="Oval 8702"/>
                            <wps:cNvSpPr>
                              <a:spLocks noChangeAspect="1" noChangeArrowheads="1"/>
                            </wps:cNvSpPr>
                            <wps:spPr bwMode="auto">
                              <a:xfrm>
                                <a:off x="8249" y="9919"/>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80" name="Oval 8703"/>
                            <wps:cNvSpPr>
                              <a:spLocks noChangeAspect="1" noChangeArrowheads="1"/>
                            </wps:cNvSpPr>
                            <wps:spPr bwMode="auto">
                              <a:xfrm>
                                <a:off x="8074" y="9922"/>
                                <a:ext cx="142" cy="14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981" name="AutoShape 8704"/>
                          <wps:cNvCnPr/>
                          <wps:spPr bwMode="auto">
                            <a:xfrm>
                              <a:off x="4339" y="10558"/>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82" name="Rectangle 8705"/>
                        <wps:cNvSpPr>
                          <a:spLocks noChangeArrowheads="1"/>
                        </wps:cNvSpPr>
                        <wps:spPr bwMode="auto">
                          <a:xfrm>
                            <a:off x="8639" y="6757"/>
                            <a:ext cx="516"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Pr="00D711D8" w:rsidRDefault="00363B1A" w:rsidP="006A0E2E">
                              <w:pPr>
                                <w:snapToGrid w:val="0"/>
                                <w:jc w:val="center"/>
                                <w:rPr>
                                  <w:sz w:val="18"/>
                                  <w:szCs w:val="18"/>
                                  <w:lang w:eastAsia="ja-JP"/>
                                </w:rPr>
                              </w:pPr>
                              <w:r>
                                <w:rPr>
                                  <w:rFonts w:hint="eastAsia"/>
                                  <w:noProof/>
                                  <w:lang w:eastAsia="zh-CN"/>
                                </w:rPr>
                                <w:drawing>
                                  <wp:inline distT="0" distB="0" distL="0" distR="0" wp14:anchorId="0EE87E77" wp14:editId="08485351">
                                    <wp:extent cx="324122" cy="324122"/>
                                    <wp:effectExtent l="0" t="0" r="0" b="0"/>
                                    <wp:docPr id="25" name="図 65" descr="C:\Users\UD54154\AppData\Local\Microsoft\Windows\Temporary Internet Files\Content.IE5\1GR9WAEU\sgi01a20150121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54154\AppData\Local\Microsoft\Windows\Temporary Internet Files\Content.IE5\1GR9WAEU\sgi01a20150121080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646" cy="323646"/>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6983" name="Group 8706"/>
                        <wpg:cNvGrpSpPr>
                          <a:grpSpLocks noChangeAspect="1"/>
                        </wpg:cNvGrpSpPr>
                        <wpg:grpSpPr bwMode="auto">
                          <a:xfrm>
                            <a:off x="8526" y="6924"/>
                            <a:ext cx="232" cy="320"/>
                            <a:chOff x="8709" y="6853"/>
                            <a:chExt cx="167" cy="230"/>
                          </a:xfrm>
                        </wpg:grpSpPr>
                        <wps:wsp>
                          <wps:cNvPr id="6984" name="Rectangle 8707"/>
                          <wps:cNvSpPr>
                            <a:spLocks noChangeAspect="1" noChangeArrowheads="1"/>
                          </wps:cNvSpPr>
                          <wps:spPr bwMode="auto">
                            <a:xfrm>
                              <a:off x="8713" y="6896"/>
                              <a:ext cx="119" cy="18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5" name="Freeform 8708"/>
                          <wps:cNvSpPr>
                            <a:spLocks noChangeAspect="1"/>
                          </wps:cNvSpPr>
                          <wps:spPr bwMode="auto">
                            <a:xfrm>
                              <a:off x="8832" y="6857"/>
                              <a:ext cx="40" cy="222"/>
                            </a:xfrm>
                            <a:custGeom>
                              <a:avLst/>
                              <a:gdLst>
                                <a:gd name="T0" fmla="*/ 0 w 40"/>
                                <a:gd name="T1" fmla="*/ 39 h 222"/>
                                <a:gd name="T2" fmla="*/ 40 w 40"/>
                                <a:gd name="T3" fmla="*/ 0 h 222"/>
                                <a:gd name="T4" fmla="*/ 40 w 40"/>
                                <a:gd name="T5" fmla="*/ 182 h 222"/>
                                <a:gd name="T6" fmla="*/ 0 w 40"/>
                                <a:gd name="T7" fmla="*/ 222 h 222"/>
                                <a:gd name="T8" fmla="*/ 0 w 40"/>
                                <a:gd name="T9" fmla="*/ 39 h 2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222">
                                  <a:moveTo>
                                    <a:pt x="0" y="39"/>
                                  </a:moveTo>
                                  <a:lnTo>
                                    <a:pt x="40" y="0"/>
                                  </a:lnTo>
                                  <a:lnTo>
                                    <a:pt x="40" y="182"/>
                                  </a:lnTo>
                                  <a:lnTo>
                                    <a:pt x="0" y="222"/>
                                  </a:lnTo>
                                  <a:lnTo>
                                    <a:pt x="0" y="39"/>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6" name="Freeform 8709"/>
                          <wps:cNvSpPr>
                            <a:spLocks noChangeAspect="1"/>
                          </wps:cNvSpPr>
                          <wps:spPr bwMode="auto">
                            <a:xfrm>
                              <a:off x="8713" y="6857"/>
                              <a:ext cx="159" cy="39"/>
                            </a:xfrm>
                            <a:custGeom>
                              <a:avLst/>
                              <a:gdLst>
                                <a:gd name="T0" fmla="*/ 0 w 159"/>
                                <a:gd name="T1" fmla="*/ 39 h 39"/>
                                <a:gd name="T2" fmla="*/ 40 w 159"/>
                                <a:gd name="T3" fmla="*/ 0 h 39"/>
                                <a:gd name="T4" fmla="*/ 159 w 159"/>
                                <a:gd name="T5" fmla="*/ 0 h 39"/>
                                <a:gd name="T6" fmla="*/ 119 w 159"/>
                                <a:gd name="T7" fmla="*/ 39 h 39"/>
                                <a:gd name="T8" fmla="*/ 0 w 159"/>
                                <a:gd name="T9" fmla="*/ 39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 h="39">
                                  <a:moveTo>
                                    <a:pt x="0" y="39"/>
                                  </a:moveTo>
                                  <a:lnTo>
                                    <a:pt x="40" y="0"/>
                                  </a:lnTo>
                                  <a:lnTo>
                                    <a:pt x="159" y="0"/>
                                  </a:lnTo>
                                  <a:lnTo>
                                    <a:pt x="119" y="39"/>
                                  </a:lnTo>
                                  <a:lnTo>
                                    <a:pt x="0" y="3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7" name="Freeform 8710"/>
                          <wps:cNvSpPr>
                            <a:spLocks noChangeAspect="1" noEditPoints="1"/>
                          </wps:cNvSpPr>
                          <wps:spPr bwMode="auto">
                            <a:xfrm>
                              <a:off x="8709" y="6853"/>
                              <a:ext cx="167" cy="230"/>
                            </a:xfrm>
                            <a:custGeom>
                              <a:avLst/>
                              <a:gdLst>
                                <a:gd name="T0" fmla="*/ 0 w 167"/>
                                <a:gd name="T1" fmla="*/ 42 h 230"/>
                                <a:gd name="T2" fmla="*/ 42 w 167"/>
                                <a:gd name="T3" fmla="*/ 0 h 230"/>
                                <a:gd name="T4" fmla="*/ 167 w 167"/>
                                <a:gd name="T5" fmla="*/ 0 h 230"/>
                                <a:gd name="T6" fmla="*/ 167 w 167"/>
                                <a:gd name="T7" fmla="*/ 188 h 230"/>
                                <a:gd name="T8" fmla="*/ 125 w 167"/>
                                <a:gd name="T9" fmla="*/ 230 h 230"/>
                                <a:gd name="T10" fmla="*/ 0 w 167"/>
                                <a:gd name="T11" fmla="*/ 230 h 230"/>
                                <a:gd name="T12" fmla="*/ 0 w 167"/>
                                <a:gd name="T13" fmla="*/ 42 h 230"/>
                                <a:gd name="T14" fmla="*/ 8 w 167"/>
                                <a:gd name="T15" fmla="*/ 226 h 230"/>
                                <a:gd name="T16" fmla="*/ 4 w 167"/>
                                <a:gd name="T17" fmla="*/ 222 h 230"/>
                                <a:gd name="T18" fmla="*/ 123 w 167"/>
                                <a:gd name="T19" fmla="*/ 222 h 230"/>
                                <a:gd name="T20" fmla="*/ 121 w 167"/>
                                <a:gd name="T21" fmla="*/ 224 h 230"/>
                                <a:gd name="T22" fmla="*/ 160 w 167"/>
                                <a:gd name="T23" fmla="*/ 184 h 230"/>
                                <a:gd name="T24" fmla="*/ 159 w 167"/>
                                <a:gd name="T25" fmla="*/ 186 h 230"/>
                                <a:gd name="T26" fmla="*/ 159 w 167"/>
                                <a:gd name="T27" fmla="*/ 4 h 230"/>
                                <a:gd name="T28" fmla="*/ 163 w 167"/>
                                <a:gd name="T29" fmla="*/ 8 h 230"/>
                                <a:gd name="T30" fmla="*/ 44 w 167"/>
                                <a:gd name="T31" fmla="*/ 8 h 230"/>
                                <a:gd name="T32" fmla="*/ 47 w 167"/>
                                <a:gd name="T33" fmla="*/ 7 h 230"/>
                                <a:gd name="T34" fmla="*/ 7 w 167"/>
                                <a:gd name="T35" fmla="*/ 46 h 230"/>
                                <a:gd name="T36" fmla="*/ 8 w 167"/>
                                <a:gd name="T37" fmla="*/ 43 h 230"/>
                                <a:gd name="T38" fmla="*/ 8 w 167"/>
                                <a:gd name="T39" fmla="*/ 226 h 230"/>
                                <a:gd name="T40" fmla="*/ 4 w 167"/>
                                <a:gd name="T41" fmla="*/ 39 h 230"/>
                                <a:gd name="T42" fmla="*/ 123 w 167"/>
                                <a:gd name="T43" fmla="*/ 39 h 230"/>
                                <a:gd name="T44" fmla="*/ 121 w 167"/>
                                <a:gd name="T45" fmla="*/ 41 h 230"/>
                                <a:gd name="T46" fmla="*/ 160 w 167"/>
                                <a:gd name="T47" fmla="*/ 1 h 230"/>
                                <a:gd name="T48" fmla="*/ 166 w 167"/>
                                <a:gd name="T49" fmla="*/ 7 h 230"/>
                                <a:gd name="T50" fmla="*/ 125 w 167"/>
                                <a:gd name="T51" fmla="*/ 47 h 230"/>
                                <a:gd name="T52" fmla="*/ 4 w 167"/>
                                <a:gd name="T53" fmla="*/ 47 h 230"/>
                                <a:gd name="T54" fmla="*/ 4 w 167"/>
                                <a:gd name="T55" fmla="*/ 39 h 230"/>
                                <a:gd name="T56" fmla="*/ 127 w 167"/>
                                <a:gd name="T57" fmla="*/ 43 h 230"/>
                                <a:gd name="T58" fmla="*/ 127 w 167"/>
                                <a:gd name="T59" fmla="*/ 226 h 230"/>
                                <a:gd name="T60" fmla="*/ 119 w 167"/>
                                <a:gd name="T61" fmla="*/ 226 h 230"/>
                                <a:gd name="T62" fmla="*/ 119 w 167"/>
                                <a:gd name="T63" fmla="*/ 43 h 230"/>
                                <a:gd name="T64" fmla="*/ 127 w 167"/>
                                <a:gd name="T65" fmla="*/ 43 h 2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7" h="230">
                                  <a:moveTo>
                                    <a:pt x="0" y="42"/>
                                  </a:moveTo>
                                  <a:lnTo>
                                    <a:pt x="42" y="0"/>
                                  </a:lnTo>
                                  <a:lnTo>
                                    <a:pt x="167" y="0"/>
                                  </a:lnTo>
                                  <a:lnTo>
                                    <a:pt x="167" y="188"/>
                                  </a:lnTo>
                                  <a:lnTo>
                                    <a:pt x="125" y="230"/>
                                  </a:lnTo>
                                  <a:lnTo>
                                    <a:pt x="0" y="230"/>
                                  </a:lnTo>
                                  <a:lnTo>
                                    <a:pt x="0" y="42"/>
                                  </a:lnTo>
                                  <a:close/>
                                  <a:moveTo>
                                    <a:pt x="8" y="226"/>
                                  </a:moveTo>
                                  <a:lnTo>
                                    <a:pt x="4" y="222"/>
                                  </a:lnTo>
                                  <a:lnTo>
                                    <a:pt x="123" y="222"/>
                                  </a:lnTo>
                                  <a:lnTo>
                                    <a:pt x="121" y="224"/>
                                  </a:lnTo>
                                  <a:lnTo>
                                    <a:pt x="160" y="184"/>
                                  </a:lnTo>
                                  <a:lnTo>
                                    <a:pt x="159" y="186"/>
                                  </a:lnTo>
                                  <a:lnTo>
                                    <a:pt x="159" y="4"/>
                                  </a:lnTo>
                                  <a:lnTo>
                                    <a:pt x="163" y="8"/>
                                  </a:lnTo>
                                  <a:lnTo>
                                    <a:pt x="44" y="8"/>
                                  </a:lnTo>
                                  <a:lnTo>
                                    <a:pt x="47" y="7"/>
                                  </a:lnTo>
                                  <a:lnTo>
                                    <a:pt x="7" y="46"/>
                                  </a:lnTo>
                                  <a:lnTo>
                                    <a:pt x="8" y="43"/>
                                  </a:lnTo>
                                  <a:lnTo>
                                    <a:pt x="8" y="226"/>
                                  </a:lnTo>
                                  <a:close/>
                                  <a:moveTo>
                                    <a:pt x="4" y="39"/>
                                  </a:moveTo>
                                  <a:lnTo>
                                    <a:pt x="123" y="39"/>
                                  </a:lnTo>
                                  <a:lnTo>
                                    <a:pt x="121" y="41"/>
                                  </a:lnTo>
                                  <a:lnTo>
                                    <a:pt x="160" y="1"/>
                                  </a:lnTo>
                                  <a:lnTo>
                                    <a:pt x="166" y="7"/>
                                  </a:lnTo>
                                  <a:lnTo>
                                    <a:pt x="125" y="47"/>
                                  </a:lnTo>
                                  <a:lnTo>
                                    <a:pt x="4" y="47"/>
                                  </a:lnTo>
                                  <a:lnTo>
                                    <a:pt x="4" y="39"/>
                                  </a:lnTo>
                                  <a:close/>
                                  <a:moveTo>
                                    <a:pt x="127" y="43"/>
                                  </a:moveTo>
                                  <a:lnTo>
                                    <a:pt x="127" y="226"/>
                                  </a:lnTo>
                                  <a:lnTo>
                                    <a:pt x="119" y="226"/>
                                  </a:lnTo>
                                  <a:lnTo>
                                    <a:pt x="119" y="43"/>
                                  </a:lnTo>
                                  <a:lnTo>
                                    <a:pt x="127" y="4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88" name="Rectangle 8711"/>
                          <wps:cNvSpPr>
                            <a:spLocks noChangeAspect="1" noChangeArrowheads="1"/>
                          </wps:cNvSpPr>
                          <wps:spPr bwMode="auto">
                            <a:xfrm>
                              <a:off x="8713" y="6937"/>
                              <a:ext cx="111" cy="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9" name="Freeform 8712"/>
                          <wps:cNvSpPr>
                            <a:spLocks noChangeAspect="1"/>
                          </wps:cNvSpPr>
                          <wps:spPr bwMode="auto">
                            <a:xfrm>
                              <a:off x="8824" y="6928"/>
                              <a:ext cx="8" cy="16"/>
                            </a:xfrm>
                            <a:custGeom>
                              <a:avLst/>
                              <a:gdLst>
                                <a:gd name="T0" fmla="*/ 0 w 8"/>
                                <a:gd name="T1" fmla="*/ 9 h 16"/>
                                <a:gd name="T2" fmla="*/ 8 w 8"/>
                                <a:gd name="T3" fmla="*/ 0 h 16"/>
                                <a:gd name="T4" fmla="*/ 8 w 8"/>
                                <a:gd name="T5" fmla="*/ 8 h 16"/>
                                <a:gd name="T6" fmla="*/ 0 w 8"/>
                                <a:gd name="T7" fmla="*/ 16 h 16"/>
                                <a:gd name="T8" fmla="*/ 0 w 8"/>
                                <a:gd name="T9" fmla="*/ 9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 h="16">
                                  <a:moveTo>
                                    <a:pt x="0" y="9"/>
                                  </a:moveTo>
                                  <a:lnTo>
                                    <a:pt x="8" y="0"/>
                                  </a:lnTo>
                                  <a:lnTo>
                                    <a:pt x="8" y="8"/>
                                  </a:lnTo>
                                  <a:lnTo>
                                    <a:pt x="0" y="16"/>
                                  </a:lnTo>
                                  <a:lnTo>
                                    <a:pt x="0" y="9"/>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0" name="Freeform 8713"/>
                          <wps:cNvSpPr>
                            <a:spLocks noChangeAspect="1"/>
                          </wps:cNvSpPr>
                          <wps:spPr bwMode="auto">
                            <a:xfrm>
                              <a:off x="8713" y="6928"/>
                              <a:ext cx="119" cy="9"/>
                            </a:xfrm>
                            <a:custGeom>
                              <a:avLst/>
                              <a:gdLst>
                                <a:gd name="T0" fmla="*/ 0 w 119"/>
                                <a:gd name="T1" fmla="*/ 9 h 9"/>
                                <a:gd name="T2" fmla="*/ 8 w 119"/>
                                <a:gd name="T3" fmla="*/ 0 h 9"/>
                                <a:gd name="T4" fmla="*/ 119 w 119"/>
                                <a:gd name="T5" fmla="*/ 0 h 9"/>
                                <a:gd name="T6" fmla="*/ 111 w 119"/>
                                <a:gd name="T7" fmla="*/ 9 h 9"/>
                                <a:gd name="T8" fmla="*/ 0 w 119"/>
                                <a:gd name="T9" fmla="*/ 9 h 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9">
                                  <a:moveTo>
                                    <a:pt x="0" y="9"/>
                                  </a:moveTo>
                                  <a:lnTo>
                                    <a:pt x="8" y="0"/>
                                  </a:lnTo>
                                  <a:lnTo>
                                    <a:pt x="119" y="0"/>
                                  </a:lnTo>
                                  <a:lnTo>
                                    <a:pt x="111" y="9"/>
                                  </a:lnTo>
                                  <a:lnTo>
                                    <a:pt x="0" y="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1" name="Freeform 8714"/>
                          <wps:cNvSpPr>
                            <a:spLocks noChangeAspect="1" noEditPoints="1"/>
                          </wps:cNvSpPr>
                          <wps:spPr bwMode="auto">
                            <a:xfrm>
                              <a:off x="8709" y="6924"/>
                              <a:ext cx="127" cy="24"/>
                            </a:xfrm>
                            <a:custGeom>
                              <a:avLst/>
                              <a:gdLst>
                                <a:gd name="T0" fmla="*/ 0 w 127"/>
                                <a:gd name="T1" fmla="*/ 11 h 24"/>
                                <a:gd name="T2" fmla="*/ 11 w 127"/>
                                <a:gd name="T3" fmla="*/ 0 h 24"/>
                                <a:gd name="T4" fmla="*/ 127 w 127"/>
                                <a:gd name="T5" fmla="*/ 0 h 24"/>
                                <a:gd name="T6" fmla="*/ 127 w 127"/>
                                <a:gd name="T7" fmla="*/ 14 h 24"/>
                                <a:gd name="T8" fmla="*/ 117 w 127"/>
                                <a:gd name="T9" fmla="*/ 24 h 24"/>
                                <a:gd name="T10" fmla="*/ 0 w 127"/>
                                <a:gd name="T11" fmla="*/ 24 h 24"/>
                                <a:gd name="T12" fmla="*/ 0 w 127"/>
                                <a:gd name="T13" fmla="*/ 11 h 24"/>
                                <a:gd name="T14" fmla="*/ 8 w 127"/>
                                <a:gd name="T15" fmla="*/ 20 h 24"/>
                                <a:gd name="T16" fmla="*/ 4 w 127"/>
                                <a:gd name="T17" fmla="*/ 16 h 24"/>
                                <a:gd name="T18" fmla="*/ 115 w 127"/>
                                <a:gd name="T19" fmla="*/ 16 h 24"/>
                                <a:gd name="T20" fmla="*/ 112 w 127"/>
                                <a:gd name="T21" fmla="*/ 18 h 24"/>
                                <a:gd name="T22" fmla="*/ 121 w 127"/>
                                <a:gd name="T23" fmla="*/ 9 h 24"/>
                                <a:gd name="T24" fmla="*/ 119 w 127"/>
                                <a:gd name="T25" fmla="*/ 12 h 24"/>
                                <a:gd name="T26" fmla="*/ 119 w 127"/>
                                <a:gd name="T27" fmla="*/ 4 h 24"/>
                                <a:gd name="T28" fmla="*/ 123 w 127"/>
                                <a:gd name="T29" fmla="*/ 8 h 24"/>
                                <a:gd name="T30" fmla="*/ 12 w 127"/>
                                <a:gd name="T31" fmla="*/ 8 h 24"/>
                                <a:gd name="T32" fmla="*/ 15 w 127"/>
                                <a:gd name="T33" fmla="*/ 7 h 24"/>
                                <a:gd name="T34" fmla="*/ 7 w 127"/>
                                <a:gd name="T35" fmla="*/ 16 h 24"/>
                                <a:gd name="T36" fmla="*/ 8 w 127"/>
                                <a:gd name="T37" fmla="*/ 13 h 24"/>
                                <a:gd name="T38" fmla="*/ 8 w 127"/>
                                <a:gd name="T39" fmla="*/ 20 h 24"/>
                                <a:gd name="T40" fmla="*/ 4 w 127"/>
                                <a:gd name="T41" fmla="*/ 9 h 24"/>
                                <a:gd name="T42" fmla="*/ 115 w 127"/>
                                <a:gd name="T43" fmla="*/ 9 h 24"/>
                                <a:gd name="T44" fmla="*/ 112 w 127"/>
                                <a:gd name="T45" fmla="*/ 10 h 24"/>
                                <a:gd name="T46" fmla="*/ 121 w 127"/>
                                <a:gd name="T47" fmla="*/ 2 h 24"/>
                                <a:gd name="T48" fmla="*/ 126 w 127"/>
                                <a:gd name="T49" fmla="*/ 7 h 24"/>
                                <a:gd name="T50" fmla="*/ 117 w 127"/>
                                <a:gd name="T51" fmla="*/ 17 h 24"/>
                                <a:gd name="T52" fmla="*/ 4 w 127"/>
                                <a:gd name="T53" fmla="*/ 17 h 24"/>
                                <a:gd name="T54" fmla="*/ 4 w 127"/>
                                <a:gd name="T55" fmla="*/ 9 h 24"/>
                                <a:gd name="T56" fmla="*/ 119 w 127"/>
                                <a:gd name="T57" fmla="*/ 13 h 24"/>
                                <a:gd name="T58" fmla="*/ 119 w 127"/>
                                <a:gd name="T59" fmla="*/ 20 h 24"/>
                                <a:gd name="T60" fmla="*/ 111 w 127"/>
                                <a:gd name="T61" fmla="*/ 20 h 24"/>
                                <a:gd name="T62" fmla="*/ 111 w 127"/>
                                <a:gd name="T63" fmla="*/ 13 h 24"/>
                                <a:gd name="T64" fmla="*/ 119 w 127"/>
                                <a:gd name="T65" fmla="*/ 13 h 2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 h="24">
                                  <a:moveTo>
                                    <a:pt x="0" y="11"/>
                                  </a:moveTo>
                                  <a:lnTo>
                                    <a:pt x="11" y="0"/>
                                  </a:lnTo>
                                  <a:lnTo>
                                    <a:pt x="127" y="0"/>
                                  </a:lnTo>
                                  <a:lnTo>
                                    <a:pt x="127" y="14"/>
                                  </a:lnTo>
                                  <a:lnTo>
                                    <a:pt x="117" y="24"/>
                                  </a:lnTo>
                                  <a:lnTo>
                                    <a:pt x="0" y="24"/>
                                  </a:lnTo>
                                  <a:lnTo>
                                    <a:pt x="0" y="11"/>
                                  </a:lnTo>
                                  <a:close/>
                                  <a:moveTo>
                                    <a:pt x="8" y="20"/>
                                  </a:moveTo>
                                  <a:lnTo>
                                    <a:pt x="4" y="16"/>
                                  </a:lnTo>
                                  <a:lnTo>
                                    <a:pt x="115" y="16"/>
                                  </a:lnTo>
                                  <a:lnTo>
                                    <a:pt x="112" y="18"/>
                                  </a:lnTo>
                                  <a:lnTo>
                                    <a:pt x="121" y="9"/>
                                  </a:lnTo>
                                  <a:lnTo>
                                    <a:pt x="119" y="12"/>
                                  </a:lnTo>
                                  <a:lnTo>
                                    <a:pt x="119" y="4"/>
                                  </a:lnTo>
                                  <a:lnTo>
                                    <a:pt x="123" y="8"/>
                                  </a:lnTo>
                                  <a:lnTo>
                                    <a:pt x="12" y="8"/>
                                  </a:lnTo>
                                  <a:lnTo>
                                    <a:pt x="15" y="7"/>
                                  </a:lnTo>
                                  <a:lnTo>
                                    <a:pt x="7" y="16"/>
                                  </a:lnTo>
                                  <a:lnTo>
                                    <a:pt x="8" y="13"/>
                                  </a:lnTo>
                                  <a:lnTo>
                                    <a:pt x="8" y="20"/>
                                  </a:lnTo>
                                  <a:close/>
                                  <a:moveTo>
                                    <a:pt x="4" y="9"/>
                                  </a:moveTo>
                                  <a:lnTo>
                                    <a:pt x="115" y="9"/>
                                  </a:lnTo>
                                  <a:lnTo>
                                    <a:pt x="112" y="10"/>
                                  </a:lnTo>
                                  <a:lnTo>
                                    <a:pt x="121" y="2"/>
                                  </a:lnTo>
                                  <a:lnTo>
                                    <a:pt x="126" y="7"/>
                                  </a:lnTo>
                                  <a:lnTo>
                                    <a:pt x="117" y="17"/>
                                  </a:lnTo>
                                  <a:lnTo>
                                    <a:pt x="4" y="17"/>
                                  </a:lnTo>
                                  <a:lnTo>
                                    <a:pt x="4" y="9"/>
                                  </a:lnTo>
                                  <a:close/>
                                  <a:moveTo>
                                    <a:pt x="119" y="13"/>
                                  </a:moveTo>
                                  <a:lnTo>
                                    <a:pt x="119" y="20"/>
                                  </a:lnTo>
                                  <a:lnTo>
                                    <a:pt x="111" y="20"/>
                                  </a:lnTo>
                                  <a:lnTo>
                                    <a:pt x="111" y="13"/>
                                  </a:lnTo>
                                  <a:lnTo>
                                    <a:pt x="119" y="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92" name="Rectangle 8715"/>
                          <wps:cNvSpPr>
                            <a:spLocks noChangeAspect="1" noChangeArrowheads="1"/>
                          </wps:cNvSpPr>
                          <wps:spPr bwMode="auto">
                            <a:xfrm>
                              <a:off x="8737" y="6968"/>
                              <a:ext cx="71" cy="48"/>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3" name="Freeform 8716"/>
                          <wps:cNvSpPr>
                            <a:spLocks noChangeAspect="1" noEditPoints="1"/>
                          </wps:cNvSpPr>
                          <wps:spPr bwMode="auto">
                            <a:xfrm>
                              <a:off x="8733" y="6964"/>
                              <a:ext cx="79" cy="56"/>
                            </a:xfrm>
                            <a:custGeom>
                              <a:avLst/>
                              <a:gdLst>
                                <a:gd name="T0" fmla="*/ 0 w 79"/>
                                <a:gd name="T1" fmla="*/ 0 h 56"/>
                                <a:gd name="T2" fmla="*/ 79 w 79"/>
                                <a:gd name="T3" fmla="*/ 0 h 56"/>
                                <a:gd name="T4" fmla="*/ 79 w 79"/>
                                <a:gd name="T5" fmla="*/ 56 h 56"/>
                                <a:gd name="T6" fmla="*/ 0 w 79"/>
                                <a:gd name="T7" fmla="*/ 56 h 56"/>
                                <a:gd name="T8" fmla="*/ 0 w 79"/>
                                <a:gd name="T9" fmla="*/ 0 h 56"/>
                                <a:gd name="T10" fmla="*/ 8 w 79"/>
                                <a:gd name="T11" fmla="*/ 52 h 56"/>
                                <a:gd name="T12" fmla="*/ 4 w 79"/>
                                <a:gd name="T13" fmla="*/ 48 h 56"/>
                                <a:gd name="T14" fmla="*/ 75 w 79"/>
                                <a:gd name="T15" fmla="*/ 48 h 56"/>
                                <a:gd name="T16" fmla="*/ 71 w 79"/>
                                <a:gd name="T17" fmla="*/ 52 h 56"/>
                                <a:gd name="T18" fmla="*/ 71 w 79"/>
                                <a:gd name="T19" fmla="*/ 4 h 56"/>
                                <a:gd name="T20" fmla="*/ 75 w 79"/>
                                <a:gd name="T21" fmla="*/ 8 h 56"/>
                                <a:gd name="T22" fmla="*/ 4 w 79"/>
                                <a:gd name="T23" fmla="*/ 8 h 56"/>
                                <a:gd name="T24" fmla="*/ 8 w 79"/>
                                <a:gd name="T25" fmla="*/ 4 h 56"/>
                                <a:gd name="T26" fmla="*/ 8 w 79"/>
                                <a:gd name="T27" fmla="*/ 52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 h="56">
                                  <a:moveTo>
                                    <a:pt x="0" y="0"/>
                                  </a:moveTo>
                                  <a:lnTo>
                                    <a:pt x="79" y="0"/>
                                  </a:lnTo>
                                  <a:lnTo>
                                    <a:pt x="79" y="56"/>
                                  </a:lnTo>
                                  <a:lnTo>
                                    <a:pt x="0" y="56"/>
                                  </a:lnTo>
                                  <a:lnTo>
                                    <a:pt x="0" y="0"/>
                                  </a:lnTo>
                                  <a:close/>
                                  <a:moveTo>
                                    <a:pt x="8" y="52"/>
                                  </a:moveTo>
                                  <a:lnTo>
                                    <a:pt x="4" y="48"/>
                                  </a:lnTo>
                                  <a:lnTo>
                                    <a:pt x="75" y="48"/>
                                  </a:lnTo>
                                  <a:lnTo>
                                    <a:pt x="71" y="52"/>
                                  </a:lnTo>
                                  <a:lnTo>
                                    <a:pt x="71" y="4"/>
                                  </a:lnTo>
                                  <a:lnTo>
                                    <a:pt x="75" y="8"/>
                                  </a:lnTo>
                                  <a:lnTo>
                                    <a:pt x="4" y="8"/>
                                  </a:lnTo>
                                  <a:lnTo>
                                    <a:pt x="8" y="4"/>
                                  </a:lnTo>
                                  <a:lnTo>
                                    <a:pt x="8"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994" name="Rectangle 8717"/>
                        <wps:cNvSpPr>
                          <a:spLocks noChangeArrowheads="1"/>
                        </wps:cNvSpPr>
                        <wps:spPr bwMode="auto">
                          <a:xfrm>
                            <a:off x="8194" y="6509"/>
                            <a:ext cx="1083" cy="874"/>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995" name="AutoShape 8718"/>
                        <wps:cNvCnPr/>
                        <wps:spPr bwMode="auto">
                          <a:xfrm flipH="1" flipV="1">
                            <a:off x="4019" y="7251"/>
                            <a:ext cx="723" cy="1423"/>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grpSp>
                        <wpg:cNvPr id="6996" name="Group 8719"/>
                        <wpg:cNvGrpSpPr>
                          <a:grpSpLocks/>
                        </wpg:cNvGrpSpPr>
                        <wpg:grpSpPr bwMode="auto">
                          <a:xfrm>
                            <a:off x="3527" y="10337"/>
                            <a:ext cx="853" cy="380"/>
                            <a:chOff x="4336" y="9100"/>
                            <a:chExt cx="853" cy="380"/>
                          </a:xfrm>
                        </wpg:grpSpPr>
                        <wps:wsp>
                          <wps:cNvPr id="6997" name="AutoShape 8720"/>
                          <wps:cNvCnPr/>
                          <wps:spPr bwMode="auto">
                            <a:xfrm>
                              <a:off x="5185" y="9100"/>
                              <a:ext cx="4" cy="3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98" name="AutoShape 8721"/>
                          <wps:cNvCnPr/>
                          <wps:spPr bwMode="auto">
                            <a:xfrm>
                              <a:off x="4336" y="9108"/>
                              <a:ext cx="4" cy="3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99" name="AutoShape 8722"/>
                          <wps:cNvCnPr/>
                          <wps:spPr bwMode="auto">
                            <a:xfrm>
                              <a:off x="4358" y="9280"/>
                              <a:ext cx="826"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7000" name="AutoShape 8723"/>
                          <wps:cNvCnPr/>
                          <wps:spPr bwMode="auto">
                            <a:xfrm>
                              <a:off x="4344" y="9240"/>
                              <a:ext cx="826"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g:grpSp>
                      <wps:wsp>
                        <wps:cNvPr id="7001" name="AutoShape 8724"/>
                        <wps:cNvCnPr/>
                        <wps:spPr bwMode="auto">
                          <a:xfrm flipV="1">
                            <a:off x="3527" y="7244"/>
                            <a:ext cx="427" cy="3273"/>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grpSp>
                        <wpg:cNvPr id="7002" name="Group 8725"/>
                        <wpg:cNvGrpSpPr>
                          <a:grpSpLocks/>
                        </wpg:cNvGrpSpPr>
                        <wpg:grpSpPr bwMode="auto">
                          <a:xfrm>
                            <a:off x="8604" y="8545"/>
                            <a:ext cx="853" cy="380"/>
                            <a:chOff x="4336" y="9100"/>
                            <a:chExt cx="853" cy="380"/>
                          </a:xfrm>
                        </wpg:grpSpPr>
                        <wps:wsp>
                          <wps:cNvPr id="7003" name="AutoShape 8726"/>
                          <wps:cNvCnPr/>
                          <wps:spPr bwMode="auto">
                            <a:xfrm>
                              <a:off x="5185" y="9100"/>
                              <a:ext cx="4" cy="3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04" name="AutoShape 8727"/>
                          <wps:cNvCnPr/>
                          <wps:spPr bwMode="auto">
                            <a:xfrm>
                              <a:off x="4336" y="9108"/>
                              <a:ext cx="4" cy="3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05" name="AutoShape 8728"/>
                          <wps:cNvCnPr/>
                          <wps:spPr bwMode="auto">
                            <a:xfrm>
                              <a:off x="4358" y="9280"/>
                              <a:ext cx="826"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7006" name="AutoShape 8729"/>
                          <wps:cNvCnPr/>
                          <wps:spPr bwMode="auto">
                            <a:xfrm>
                              <a:off x="4344" y="9240"/>
                              <a:ext cx="826"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g:grpSp>
                      <wps:wsp>
                        <wps:cNvPr id="7007" name="AutoShape 8730"/>
                        <wps:cNvCnPr/>
                        <wps:spPr bwMode="auto">
                          <a:xfrm flipH="1" flipV="1">
                            <a:off x="8639" y="7238"/>
                            <a:ext cx="785" cy="1447"/>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grpSp>
                        <wpg:cNvPr id="7008" name="Group 8731"/>
                        <wpg:cNvGrpSpPr>
                          <a:grpSpLocks/>
                        </wpg:cNvGrpSpPr>
                        <wpg:grpSpPr bwMode="auto">
                          <a:xfrm>
                            <a:off x="8197" y="10344"/>
                            <a:ext cx="853" cy="380"/>
                            <a:chOff x="4336" y="9100"/>
                            <a:chExt cx="853" cy="380"/>
                          </a:xfrm>
                        </wpg:grpSpPr>
                        <wps:wsp>
                          <wps:cNvPr id="7009" name="AutoShape 8732"/>
                          <wps:cNvCnPr/>
                          <wps:spPr bwMode="auto">
                            <a:xfrm>
                              <a:off x="5185" y="9100"/>
                              <a:ext cx="4" cy="3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10" name="AutoShape 8733"/>
                          <wps:cNvCnPr/>
                          <wps:spPr bwMode="auto">
                            <a:xfrm>
                              <a:off x="4336" y="9108"/>
                              <a:ext cx="4" cy="3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11" name="AutoShape 8734"/>
                          <wps:cNvCnPr/>
                          <wps:spPr bwMode="auto">
                            <a:xfrm>
                              <a:off x="4358" y="9280"/>
                              <a:ext cx="826"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7012" name="AutoShape 8735"/>
                          <wps:cNvCnPr/>
                          <wps:spPr bwMode="auto">
                            <a:xfrm>
                              <a:off x="4344" y="9240"/>
                              <a:ext cx="826"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g:grpSp>
                      <wps:wsp>
                        <wps:cNvPr id="7013" name="AutoShape 8736"/>
                        <wps:cNvCnPr/>
                        <wps:spPr bwMode="auto">
                          <a:xfrm flipV="1">
                            <a:off x="8197" y="7251"/>
                            <a:ext cx="371" cy="3266"/>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7014" name="AutoShape 8737"/>
                        <wps:cNvCnPr/>
                        <wps:spPr bwMode="auto">
                          <a:xfrm>
                            <a:off x="4299" y="7251"/>
                            <a:ext cx="810" cy="1805"/>
                          </a:xfrm>
                          <a:prstGeom prst="straightConnector1">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7015" name="AutoShape 8738"/>
                        <wps:cNvCnPr/>
                        <wps:spPr bwMode="auto">
                          <a:xfrm>
                            <a:off x="4367" y="6861"/>
                            <a:ext cx="4433" cy="1"/>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7016" name="Rectangle 8739"/>
                        <wps:cNvSpPr>
                          <a:spLocks noChangeArrowheads="1"/>
                        </wps:cNvSpPr>
                        <wps:spPr bwMode="auto">
                          <a:xfrm>
                            <a:off x="5141" y="8585"/>
                            <a:ext cx="82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Default="00363B1A" w:rsidP="006A0E2E">
                              <w:pPr>
                                <w:snapToGrid w:val="0"/>
                                <w:rPr>
                                  <w:sz w:val="18"/>
                                  <w:szCs w:val="18"/>
                                  <w:lang w:eastAsia="ja-JP"/>
                                </w:rPr>
                              </w:pPr>
                              <w:r>
                                <w:rPr>
                                  <w:rFonts w:hint="eastAsia"/>
                                  <w:sz w:val="18"/>
                                  <w:szCs w:val="18"/>
                                  <w:lang w:eastAsia="ja-JP"/>
                                </w:rPr>
                                <w:t>Leaving</w:t>
                              </w:r>
                            </w:p>
                            <w:p w:rsidR="00363B1A" w:rsidRDefault="00363B1A" w:rsidP="006A0E2E">
                              <w:pPr>
                                <w:snapToGrid w:val="0"/>
                                <w:rPr>
                                  <w:sz w:val="18"/>
                                  <w:szCs w:val="18"/>
                                  <w:lang w:eastAsia="ja-JP"/>
                                </w:rPr>
                              </w:pPr>
                              <w:proofErr w:type="gramStart"/>
                              <w:r>
                                <w:rPr>
                                  <w:rFonts w:hint="eastAsia"/>
                                  <w:sz w:val="18"/>
                                  <w:szCs w:val="18"/>
                                  <w:lang w:eastAsia="ja-JP"/>
                                </w:rPr>
                                <w:t>signal</w:t>
                              </w:r>
                              <w:proofErr w:type="gramEnd"/>
                            </w:p>
                          </w:txbxContent>
                        </wps:txbx>
                        <wps:bodyPr rot="0" vert="horz" wrap="square" lIns="0" tIns="0" rIns="0" bIns="0" anchor="t" anchorCtr="0" upright="1">
                          <a:noAutofit/>
                        </wps:bodyPr>
                      </wps:wsp>
                      <wps:wsp>
                        <wps:cNvPr id="7017" name="Rectangle 8740"/>
                        <wps:cNvSpPr>
                          <a:spLocks noChangeArrowheads="1"/>
                        </wps:cNvSpPr>
                        <wps:spPr bwMode="auto">
                          <a:xfrm>
                            <a:off x="7245" y="8824"/>
                            <a:ext cx="82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1A" w:rsidRDefault="00363B1A" w:rsidP="006A0E2E">
                              <w:pPr>
                                <w:snapToGrid w:val="0"/>
                                <w:rPr>
                                  <w:sz w:val="18"/>
                                  <w:szCs w:val="18"/>
                                  <w:lang w:eastAsia="ja-JP"/>
                                </w:rPr>
                              </w:pPr>
                              <w:r>
                                <w:rPr>
                                  <w:rFonts w:hint="eastAsia"/>
                                  <w:sz w:val="18"/>
                                  <w:szCs w:val="18"/>
                                  <w:lang w:eastAsia="ja-JP"/>
                                </w:rPr>
                                <w:t>Home</w:t>
                              </w:r>
                            </w:p>
                            <w:p w:rsidR="00363B1A" w:rsidRDefault="00363B1A" w:rsidP="006A0E2E">
                              <w:pPr>
                                <w:snapToGrid w:val="0"/>
                                <w:rPr>
                                  <w:sz w:val="18"/>
                                  <w:szCs w:val="18"/>
                                  <w:lang w:eastAsia="ja-JP"/>
                                </w:rPr>
                              </w:pPr>
                              <w:proofErr w:type="gramStart"/>
                              <w:r>
                                <w:rPr>
                                  <w:rFonts w:hint="eastAsia"/>
                                  <w:sz w:val="18"/>
                                  <w:szCs w:val="18"/>
                                  <w:lang w:eastAsia="ja-JP"/>
                                </w:rPr>
                                <w:t>signal</w:t>
                              </w:r>
                              <w:proofErr w:type="gramEnd"/>
                            </w:p>
                          </w:txbxContent>
                        </wps:txbx>
                        <wps:bodyPr rot="0" vert="horz" wrap="square" lIns="0" tIns="0" rIns="0" bIns="0" anchor="t" anchorCtr="0" upright="1">
                          <a:noAutofit/>
                        </wps:bodyPr>
                      </wps:wsp>
                    </wpg:wgp>
                  </a:graphicData>
                </a:graphic>
              </wp:inline>
            </w:drawing>
          </mc:Choice>
          <mc:Fallback>
            <w:pict>
              <v:group id="Group 3763" o:spid="_x0000_s1033" style="width:423.8pt;height:210.75pt;mso-position-horizontal-relative:char;mso-position-vertical-relative:line" coordorigin="2241,6509" coordsize="8476,4215"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">
                <v:rect id="Rectangle 8422" o:spid="_x0000_s1034" style="position:absolute;left:4002;top:8236;width:98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sysIA&#10;AADdAAAADwAAAGRycy9kb3ducmV2LnhtbERPy4rCMBTdC/5DuII7TR3BRzWKzANdOnVA3V2aa1ts&#10;bkqTsdWvNwvB5eG8l+vWlOJGtSssKxgNIxDEqdUFZwr+Dj+DGQjnkTWWlknBnRysV93OEmNtG/6l&#10;W+IzEULYxagg976KpXRpTgbd0FbEgbvY2qAPsM6krrEJ4aaUH1E0kQYLDg05VvSZU3pN/o2C7aza&#10;nHb20WTl93l73B/nX4e5V6rfazcLEJ5a/xa/3DutYDId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qzKwgAAAN0AAAAPAAAAAAAAAAAAAAAAAJgCAABkcnMvZG93&#10;bnJldi54bWxQSwUGAAAAAAQABAD1AAAAhwMAAAAA&#10;" filled="f" stroked="f">
                  <v:textbox inset="0,0,0,0">
                    <w:txbxContent>
                      <w:p w:rsidR="00363B1A" w:rsidRDefault="00363B1A" w:rsidP="006A0E2E">
                        <w:pPr>
                          <w:snapToGrid w:val="0"/>
                          <w:rPr>
                            <w:sz w:val="18"/>
                            <w:szCs w:val="18"/>
                            <w:lang w:eastAsia="ja-JP"/>
                          </w:rPr>
                        </w:pPr>
                        <w:r>
                          <w:rPr>
                            <w:rFonts w:hint="eastAsia"/>
                            <w:sz w:val="18"/>
                            <w:szCs w:val="18"/>
                            <w:lang w:eastAsia="ja-JP"/>
                          </w:rPr>
                          <w:t>RP</w:t>
                        </w:r>
                        <w:r w:rsidRPr="00D711D8">
                          <w:rPr>
                            <w:rFonts w:hint="eastAsia"/>
                            <w:sz w:val="18"/>
                            <w:szCs w:val="18"/>
                            <w:lang w:eastAsia="ja-JP"/>
                          </w:rPr>
                          <w:t>C</w:t>
                        </w:r>
                      </w:p>
                      <w:p w:rsidR="00363B1A" w:rsidRDefault="00363B1A" w:rsidP="006A0E2E">
                        <w:pPr>
                          <w:snapToGrid w:val="0"/>
                          <w:rPr>
                            <w:sz w:val="18"/>
                            <w:szCs w:val="18"/>
                            <w:lang w:eastAsia="ja-JP"/>
                          </w:rPr>
                        </w:pPr>
                        <w:r>
                          <w:rPr>
                            <w:sz w:val="18"/>
                            <w:szCs w:val="18"/>
                            <w:lang w:eastAsia="ja-JP"/>
                          </w:rPr>
                          <w:t>Antenna</w:t>
                        </w:r>
                      </w:p>
                    </w:txbxContent>
                  </v:textbox>
                </v:rect>
                <v:group id="Group 8423" o:spid="_x0000_s1035" style="position:absolute;left:4258;top:8740;width:438;height:244" coordorigin="5945,9396" coordsize="50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Ku8cAAADdAAAADwAAAGRycy9kb3ducmV2LnhtbESPT2vCQBTE7wW/w/IK&#10;3uomhlpJXYNIFQ9SqAqlt0f2mYRk34bsNn++fbdQ6HGYmd8wm2w0jeipc5VlBfEiAkGcW11xoeB2&#10;PTytQTiPrLGxTAomcpBtZw8bTLUd+IP6iy9EgLBLUUHpfZtK6fKSDLqFbYmDd7edQR9kV0jd4RDg&#10;ppHLKFpJgxWHhRJb2peU15dvo+A44LBL4rf+XN/309f1+f3zHJNS88dx9wrC0+j/w3/tk1awekl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Ku8cAAADd&#10;AAAADwAAAAAAAAAAAAAAAACqAgAAZHJzL2Rvd25yZXYueG1sUEsFBgAAAAAEAAQA+gAAAJ4DAAAA&#10;AA==&#10;">
                  <v:shape id="AutoShape 8424" o:spid="_x0000_s1036" type="#_x0000_t32" style="position:absolute;left:5945;top:9520;width:224;height: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YN8UAAADdAAAADwAAAGRycy9kb3ducmV2LnhtbESPT2sCMRTE74V+h/AKvdVsN6CyNS6l&#10;tFjQi38OPT6S5+7i5mW7ibp+eyMIHoeZ+Q0zKwfXihP1ofGs4X2UgSA23jZcadhtf96mIEJEtth6&#10;Jg0XClDOn59mWFh/5jWdNrESCcKhQA11jF0hZTA1OQwj3xEnb+97hzHJvpK2x3OCu1bmWTaWDhtO&#10;CzV29FWTOWyOTsOwkguDVv03W2Uvf/JbebNUWr++DJ8fICIN8RG+t3+thvFE5X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YN8UAAADdAAAADwAAAAAAAAAA&#10;AAAAAAChAgAAZHJzL2Rvd25yZXYueG1sUEsFBgAAAAAEAAQA+QAAAJMDAAAAAA==&#10;" strokecolor="#0070c0" strokeweight="1.25pt"/>
                  <v:shape id="AutoShape 8425" o:spid="_x0000_s1037" type="#_x0000_t32" style="position:absolute;left:6177;top:9396;width:270;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0isYAAADdAAAADwAAAGRycy9kb3ducmV2LnhtbESP0WrCQBRE3wv+w3KFvummTUk1uooE&#10;pMWHSjUfcMlek9DduzG71bRf7xaEPg4zc4ZZrgdrxIV63zpW8DRNQBBXTrdcKyiP28kMhA/IGo1j&#10;UvBDHtar0cMSc+2u/EmXQ6hFhLDPUUETQpdL6auGLPqp64ijd3K9xRBlX0vd4zXCrZHPSZJJiy3H&#10;hQY7Khqqvg7fVsF+t3U2NdncnE+/xdsHl1y8lEo9jofNAkSgIfyH7+13rSB7TVP4e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C9IrGAAAA3QAAAA8AAAAAAAAA&#10;AAAAAAAAoQIAAGRycy9kb3ducmV2LnhtbFBLBQYAAAAABAAEAPkAAACUAwAAAAA=&#10;" strokecolor="#0070c0" strokeweight="1.25pt">
                    <v:stroke endarrow="open"/>
                  </v:shape>
                  <v:shape id="AutoShape 8426" o:spid="_x0000_s1038" type="#_x0000_t32" style="position:absolute;left:6169;top:9510;width:8;height:1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l2MUAAADdAAAADwAAAGRycy9kb3ducmV2LnhtbESPQWsCMRSE74L/ITyhN83aFCur2UVK&#10;Swv1UvXg8ZE8dxc3L9tNquu/bwoFj8PMfMOsy8G14kJ9aDxrmM8yEMTG24YrDYf923QJIkRki61n&#10;0nCjAGUxHq0xt/7KX3TZxUokCIccNdQxdrmUwdTkMMx8R5y8k+8dxiT7StoerwnuWvmYZQvpsOG0&#10;UGNHLzWZ8+7HaRi28t2gVd/NXtnbUb4qbz6V1g+TYbMCEWmI9/B/+8NqWDyrJ/h7k56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dl2MUAAADdAAAADwAAAAAAAAAA&#10;AAAAAAChAgAAZHJzL2Rvd25yZXYueG1sUEsFBgAAAAAEAAQA+QAAAJMDAAAAAA==&#10;" strokecolor="#0070c0" strokeweight="1.25pt"/>
                </v:group>
                <v:group id="Group 8427" o:spid="_x0000_s1039" style="position:absolute;left:3934;top:8537;width:853;height:380" coordorigin="4336,9100" coordsize="85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TMuMYAAADdAAAADwAAAGRycy9kb3ducmV2LnhtbESPS4vCQBCE74L/YWhh&#10;bzrJig+io4jsLh5E8AHircm0STDTEzKzSfz3zsKCx6KqvqKW686UoqHaFZYVxKMIBHFqdcGZgsv5&#10;ezgH4TyyxtIyKXiSg/Wq31tiom3LR2pOPhMBwi5BBbn3VSKlS3My6Ea2Ig7e3dYGfZB1JnWNbYCb&#10;Un5G0VQaLDgs5FjRNqf0cfo1Cn5abDfj+KvZP+7b5+08OVz3MSn1Meg2CxCeOv8O/7d3WsF0N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My4xgAAAN0A&#10;AAAPAAAAAAAAAAAAAAAAAKoCAABkcnMvZG93bnJldi54bWxQSwUGAAAAAAQABAD6AAAAnQMAAAAA&#10;">
                  <v:shape id="AutoShape 8428" o:spid="_x0000_s1040" type="#_x0000_t32" style="position:absolute;left:5185;top:9100;width:4;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OtzMcAAADdAAAADwAAAGRycy9kb3ducmV2LnhtbESPQWvCQBSE74X+h+UVvJS60UCU1FVU&#10;UCz0YKyl10f2NRvMvg3ZNcZ/3y0Uehxm5htmsRpsI3rqfO1YwWScgCAuna65UnD+2L3MQfiArLFx&#10;TAru5GG1fHxYYK7djQvqT6ESEcI+RwUmhDaX0peGLPqxa4mj9+06iyHKrpK6w1uE20ZOkySTFmuO&#10;CwZb2hoqL6erVRD6JPXP83Ox+TT7y/tXun67745KjZ6G9SuIQEP4D/+1D1pBNksz+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63MxwAAAN0AAAAPAAAAAAAA&#10;AAAAAAAAAKECAABkcnMvZG93bnJldi54bWxQSwUGAAAAAAQABAD5AAAAlQMAAAAA&#10;" strokeweight="2.25pt"/>
                  <v:shape id="AutoShape 8429" o:spid="_x0000_s1041" type="#_x0000_t32" style="position:absolute;left:4336;top:9108;width:4;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8IV8cAAADdAAAADwAAAGRycy9kb3ducmV2LnhtbESPT2vCQBTE70K/w/KEXqRubEAldRUr&#10;WCx48F/p9ZF9ZoPZtyG7jfHbuwXB4zAzv2Fmi85WoqXGl44VjIYJCOLc6ZILBafj+m0KwgdkjZVj&#10;UnAjD4v5S2+GmXZX3lN7CIWIEPYZKjAh1JmUPjdk0Q9dTRy9s2sshiibQuoGrxFuK/meJGNpseS4&#10;YLCmlaH8cvizCkKbpH4wPe0/f8zXZfubLr9v651Sr/1u+QEiUBee4Ud7oxWMJ+kE/t/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zwhXxwAAAN0AAAAPAAAAAAAA&#10;AAAAAAAAAKECAABkcnMvZG93bnJldi54bWxQSwUGAAAAAAQABAD5AAAAlQMAAAAA&#10;" strokeweight="2.25pt"/>
                  <v:shape id="AutoShape 8430" o:spid="_x0000_s1042" type="#_x0000_t32" style="position:absolute;left:4358;top:9280;width: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0bMEAAADdAAAADwAAAGRycy9kb3ducmV2LnhtbERPy4rCMBTdC/5DuII7TVWs0jGKCkI3&#10;Ij5gtneaO22xuSlN1OrXm4Xg8nDei1VrKnGnxpWWFYyGEQjizOqScwWX824wB+E8ssbKMil4koPV&#10;sttZYKLtg490P/lchBB2CSoovK8TKV1WkEE3tDVx4P5tY9AH2ORSN/gI4aaS4yiKpcGSQ0OBNW0L&#10;yq6nm1GwOaR2M0l/4/3fvH6Vo6k5RulYqX6vXf+A8NT6r/jjTrWCeDYJc8Ob8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C/RswQAAAN0AAAAPAAAAAAAAAAAAAAAA&#10;AKECAABkcnMvZG93bnJldi54bWxQSwUGAAAAAAQABAD5AAAAjwMAAAAA&#10;" strokecolor="#0070c0"/>
                  <v:shape id="AutoShape 8431" o:spid="_x0000_s1043" type="#_x0000_t32" style="position:absolute;left:4344;top:9240;width: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R98YAAADdAAAADwAAAGRycy9kb3ducmV2LnhtbESPT4vCMBTE7wt+h/AEb2uqYtVqFF0Q&#10;elkW/4DXZ/Nsi81LabJa/fRmYcHjMDO/YRar1lTiRo0rLSsY9CMQxJnVJecKjoft5xSE88gaK8uk&#10;4EEOVsvOxwITbe+8o9ve5yJA2CWooPC+TqR0WUEGXd/WxMG72MagD7LJpW7wHuCmksMoiqXBksNC&#10;gTV9FZRd979GweYntZtReoq/z9P6WQ7GZhelQ6V63XY9B+Gp9e/wfzvVCuLJaAZ/b8IT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UffGAAAA3QAAAA8AAAAAAAAA&#10;AAAAAAAAoQIAAGRycy9kb3ducmV2LnhtbFBLBQYAAAAABAAEAPkAAACUAwAAAAA=&#10;" strokecolor="#0070c0"/>
                </v:group>
                <v:rect id="Rectangle 8432" o:spid="_x0000_s1044" style="position:absolute;left:3093;top:6838;width:97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ft8IA&#10;AADdAAAADwAAAGRycy9kb3ducmV2LnhtbERPy4rCMBTdC/5DuII7TR3ERzWKzANdOnVA3V2aa1ts&#10;bkqTsdWvNwvB5eG8l+vWlOJGtSssKxgNIxDEqdUFZwr+Dj+DGQjnkTWWlknBnRysV93OEmNtG/6l&#10;W+IzEULYxagg976KpXRpTgbd0FbEgbvY2qAPsM6krrEJ4aaUH1E0kQYLDg05VvSZU3pN/o2C7aza&#10;nHb20WTl93l73B/nX4e5V6rfazcLEJ5a/xa/3DutYDId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N+3wgAAAN0AAAAPAAAAAAAAAAAAAAAAAJgCAABkcnMvZG93&#10;bnJldi54bWxQSwUGAAAAAAQABAD1AAAAhwMAAAAA&#10;" filled="f" stroked="f">
                  <v:textbox inset="0,0,0,0">
                    <w:txbxContent>
                      <w:p w:rsidR="00363B1A" w:rsidRDefault="00363B1A" w:rsidP="006A0E2E">
                        <w:pPr>
                          <w:snapToGrid w:val="0"/>
                          <w:rPr>
                            <w:sz w:val="18"/>
                            <w:szCs w:val="18"/>
                            <w:lang w:eastAsia="ja-JP"/>
                          </w:rPr>
                        </w:pPr>
                        <w:r>
                          <w:rPr>
                            <w:rFonts w:hint="eastAsia"/>
                            <w:sz w:val="18"/>
                            <w:szCs w:val="18"/>
                            <w:lang w:eastAsia="ja-JP"/>
                          </w:rPr>
                          <w:t>Radio</w:t>
                        </w:r>
                      </w:p>
                      <w:p w:rsidR="00363B1A" w:rsidRDefault="00363B1A" w:rsidP="006A0E2E">
                        <w:pPr>
                          <w:snapToGrid w:val="0"/>
                          <w:rPr>
                            <w:sz w:val="18"/>
                            <w:szCs w:val="18"/>
                            <w:lang w:eastAsia="ja-JP"/>
                          </w:rPr>
                        </w:pPr>
                        <w:r>
                          <w:rPr>
                            <w:rFonts w:hint="eastAsia"/>
                            <w:sz w:val="18"/>
                            <w:szCs w:val="18"/>
                            <w:lang w:eastAsia="ja-JP"/>
                          </w:rPr>
                          <w:t>Equipment</w:t>
                        </w:r>
                      </w:p>
                    </w:txbxContent>
                  </v:textbox>
                </v:rect>
                <v:rect id="Rectangle 8433" o:spid="_x0000_s1045" style="position:absolute;left:4010;top:6757;width:51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6LMYA&#10;AADdAAAADwAAAGRycy9kb3ducmV2LnhtbESPS4vCQBCE78L+h6EXvOlEER/RUWRV9Ohjwd1bk2mT&#10;sJmekBlN9Nc7grDHoqq+omaLxhTiRpXLLSvodSMQxInVOacKvk+bzhiE88gaC8uk4E4OFvOP1gxj&#10;bWs+0O3oUxEg7GJUkHlfxlK6JCODrmtL4uBdbGXQB1mlUldYB7gpZD+KhtJgzmEhw5K+Mkr+jlej&#10;YDsulz87+6jTYv27Pe/Pk9Vp4pVqfzbLKQhPjf8Pv9s7rWA4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6LMYAAADdAAAADwAAAAAAAAAAAAAAAACYAgAAZHJz&#10;L2Rvd25yZXYueG1sUEsFBgAAAAAEAAQA9QAAAIsDAAAAAA==&#10;" filled="f" stroked="f">
                  <v:textbox inset="0,0,0,0">
                    <w:txbxContent>
                      <w:p w:rsidR="00363B1A" w:rsidRPr="00D711D8" w:rsidRDefault="00363B1A" w:rsidP="006A0E2E">
                        <w:pPr>
                          <w:snapToGrid w:val="0"/>
                          <w:jc w:val="center"/>
                          <w:rPr>
                            <w:sz w:val="18"/>
                            <w:szCs w:val="18"/>
                            <w:lang w:eastAsia="ja-JP"/>
                          </w:rPr>
                        </w:pPr>
                        <w:r>
                          <w:rPr>
                            <w:rFonts w:hint="eastAsia"/>
                            <w:noProof/>
                            <w:lang w:eastAsia="zh-CN"/>
                          </w:rPr>
                          <w:drawing>
                            <wp:inline distT="0" distB="0" distL="0" distR="0" wp14:anchorId="00DF4800" wp14:editId="10D9CF0A">
                              <wp:extent cx="324122" cy="324122"/>
                              <wp:effectExtent l="0" t="0" r="0" b="0"/>
                              <wp:docPr id="24" name="図 64" descr="C:\Users\UD54154\AppData\Local\Microsoft\Windows\Temporary Internet Files\Content.IE5\1GR9WAEU\sgi01a20150121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54154\AppData\Local\Microsoft\Windows\Temporary Internet Files\Content.IE5\1GR9WAEU\sgi01a20150121080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646" cy="323646"/>
                                      </a:xfrm>
                                      <a:prstGeom prst="rect">
                                        <a:avLst/>
                                      </a:prstGeom>
                                      <a:noFill/>
                                      <a:ln>
                                        <a:noFill/>
                                      </a:ln>
                                    </pic:spPr>
                                  </pic:pic>
                                </a:graphicData>
                              </a:graphic>
                            </wp:inline>
                          </w:drawing>
                        </w:r>
                      </w:p>
                    </w:txbxContent>
                  </v:textbox>
                </v:rect>
                <v:group id="Group 8434" o:spid="_x0000_s1046" style="position:absolute;left:3897;top:6924;width:232;height:320" coordorigin="8709,6853" coordsize="16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snsccAAADdAAAADwAAAGRycy9kb3ducmV2LnhtbESPT2vCQBTE7wW/w/KE&#10;3nQT26pEVxHR0oMI/gHx9sg+k2D2bciuSfz23YLQ4zAzv2Hmy86UoqHaFZYVxMMIBHFqdcGZgvNp&#10;O5iCcB5ZY2mZFDzJwXLRe5tjom3LB2qOPhMBwi5BBbn3VSKlS3My6Ia2Ig7ezdYGfZB1JnWNbYCb&#10;Uo6iaCwNFhwWcqxonVN6Pz6Mgu8W29VHvGl299v6eT197S+7mJR673erGQhPnf8Pv9o/WsF48j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snsccAAADd&#10;AAAADwAAAAAAAAAAAAAAAACqAgAAZHJzL2Rvd25yZXYueG1sUEsFBgAAAAAEAAQA+gAAAJ4DAAAA&#10;AA==&#10;">
                  <o:lock v:ext="edit" aspectratio="t"/>
                  <v:rect id="Rectangle 8435" o:spid="_x0000_s1047" style="position:absolute;left:8713;top:6896;width:11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VKsUA&#10;AADdAAAADwAAAGRycy9kb3ducmV2LnhtbESPX2vCQBDE3wv9DscWfKuXGokl9RQp1PZN/EOfl9w2&#10;Sc3thbtV02/fEwQfh5n5DTNfDq5TZwqx9WzgZZyBIq68bbk2cNh/PL+CioJssfNMBv4ownLx+DDH&#10;0voLb+m8k1olCMcSDTQifal1rBpyGMe+J07ejw8OJclQaxvwkuCu05MsK7TDltNCgz29N1Qddydn&#10;QO+LIMd8mv9uJU5W7rT+3FTfxoyehtUbKKFB7uFb+8saKGbTHK5v0hP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9UqxQAAAN0AAAAPAAAAAAAAAAAAAAAAAJgCAABkcnMv&#10;ZG93bnJldi54bWxQSwUGAAAAAAQABAD1AAAAigMAAAAA&#10;" fillcolor="silver" stroked="f">
                    <o:lock v:ext="edit" aspectratio="t"/>
                  </v:rect>
                  <v:shape id="Freeform 8436" o:spid="_x0000_s1048" style="position:absolute;left:8832;top:6857;width:40;height:222;visibility:visible;mso-wrap-style:square;v-text-anchor:top" coordsize="4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7EMYA&#10;AADdAAAADwAAAGRycy9kb3ducmV2LnhtbESPQWsCMRSE74X+h/CEXopmW0Iqq1FKoVAqHqpeentu&#10;npvFzcuySdftv28EocdhZr5hluvRt2KgPjaBDTzNChDEVbAN1wYO+/fpHERMyBbbwGTglyKsV/d3&#10;SyxtuPAXDbtUiwzhWKIBl1JXShkrRx7jLHTE2TuF3mPKsq+l7fGS4b6Vz0WhpceG84LDjt4cVefd&#10;jzewCYqcPurh8zRsD01U6lF/K2MeJuPrAkSiMf2Hb+0Pa0C/KAXX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q7EMYAAADdAAAADwAAAAAAAAAAAAAAAACYAgAAZHJz&#10;L2Rvd25yZXYueG1sUEsFBgAAAAAEAAQA9QAAAIsDAAAAAA==&#10;" path="m,39l40,r,182l,222,,39xe" fillcolor="#9a9a9a" stroked="f">
                    <v:path arrowok="t" o:connecttype="custom" o:connectlocs="0,39;40,0;40,182;0,222;0,39" o:connectangles="0,0,0,0,0"/>
                    <o:lock v:ext="edit" aspectratio="t"/>
                  </v:shape>
                  <v:shape id="Freeform 8437" o:spid="_x0000_s1049" style="position:absolute;left:8713;top:6857;width:159;height:39;visibility:visible;mso-wrap-style:square;v-text-anchor:top" coordsize="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CKckA&#10;AADdAAAADwAAAGRycy9kb3ducmV2LnhtbESP3WrCQBSE7wu+w3KE3hTdtLSJTV2lPyiiotQWvD1k&#10;T5PQ7Nmwu2rap+8KBS+HmfmGGU8704gjOV9bVnA7TEAQF1bXXCr4/JgNRiB8QNbYWCYFP+RhOuld&#10;jTHX9sTvdNyFUkQI+xwVVCG0uZS+qMigH9qWOHpf1hkMUbpSaoenCDeNvEuSVBqsOS5U2NJrRcX3&#10;7mAUzOXLYr3Jipu9y95Wj/vt8nc7SpW67nfPTyACdeES/m8vtII0u3+A85v4BOTk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QCKckAAADdAAAADwAAAAAAAAAAAAAAAACYAgAA&#10;ZHJzL2Rvd25yZXYueG1sUEsFBgAAAAAEAAQA9QAAAI4DAAAAAA==&#10;" path="m,39l40,,159,,119,39,,39xe" fillcolor="#ccc" stroked="f">
                    <v:path arrowok="t" o:connecttype="custom" o:connectlocs="0,39;40,0;159,0;119,39;0,39" o:connectangles="0,0,0,0,0"/>
                    <o:lock v:ext="edit" aspectratio="t"/>
                  </v:shape>
                  <v:shape id="Freeform 8438" o:spid="_x0000_s1050" style="position:absolute;left:8709;top:6853;width:167;height:230;visibility:visible;mso-wrap-style:square;v-text-anchor:top" coordsize="16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fN8gA&#10;AADdAAAADwAAAGRycy9kb3ducmV2LnhtbESPQWvCQBSE74X+h+UJvYhuWiSNqauoVBBqQWMP7e2R&#10;fSbB7NuQ3cb4792C0OMwM98ws0VvatFR6yrLCp7HEQji3OqKCwVfx80oAeE8ssbaMim4koPF/PFh&#10;hqm2Fz5Ql/lCBAi7FBWU3jeplC4vyaAb24Y4eCfbGvRBtoXULV4C3NTyJYpiabDisFBiQ+uS8nP2&#10;axTgJ+9+VueNf18m+8Pwo6ua72mm1NOgX76B8NT7//C9vdUK4tdJ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pR83yAAAAN0AAAAPAAAAAAAAAAAAAAAAAJgCAABk&#10;cnMvZG93bnJldi54bWxQSwUGAAAAAAQABAD1AAAAjQMAAAAA&#10;" path="m,42l42,,167,r,188l125,230,,230,,42xm8,226l4,222r119,l121,224r39,-40l159,186,159,4r4,4l44,8,47,7,7,46,8,43r,183xm4,39r119,l121,41,160,1r6,6l125,47,4,47r,-8xm127,43r,183l119,226r,-183l127,43xe" fillcolor="black" strokeweight="0">
                    <v:path arrowok="t" o:connecttype="custom" o:connectlocs="0,42;42,0;167,0;167,188;125,230;0,230;0,42;8,226;4,222;123,222;121,224;160,184;159,186;159,4;163,8;44,8;47,7;7,46;8,43;8,226;4,39;123,39;121,41;160,1;166,7;125,47;4,47;4,39;127,43;127,226;119,226;119,43;127,43" o:connectangles="0,0,0,0,0,0,0,0,0,0,0,0,0,0,0,0,0,0,0,0,0,0,0,0,0,0,0,0,0,0,0,0,0"/>
                    <o:lock v:ext="edit" aspectratio="t" verticies="t"/>
                  </v:shape>
                  <v:rect id="Rectangle 8439" o:spid="_x0000_s1051" style="position:absolute;left:8713;top:6937;width:11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TKcUA&#10;AADdAAAADwAAAGRycy9kb3ducmV2LnhtbESPS2vDMBCE74X+B7GF3Bo5D5zgRgmh0LS3kAc5L9bW&#10;dmKtjLRJ3H9fBQo9DjPzDbNY9a5VNwqx8WxgNMxAEZfeNlwZOB4+XuegoiBbbD2TgR+KsFo+Py2w&#10;sP7OO7rtpVIJwrFAA7VIV2gdy5ocxqHviJP37YNDSTJU2ga8J7hr9TjLcu2w4bRQY0fvNZWX/dUZ&#10;0Ic8yGUynZx3Esdrd918bsuTMYOXfv0GSqiX//Bf+8sayGfTGTzep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NMpxQAAAN0AAAAPAAAAAAAAAAAAAAAAAJgCAABkcnMv&#10;ZG93bnJldi54bWxQSwUGAAAAAAQABAD1AAAAigMAAAAA&#10;" fillcolor="silver" stroked="f">
                    <o:lock v:ext="edit" aspectratio="t"/>
                  </v:rect>
                  <v:shape id="Freeform 8440" o:spid="_x0000_s1052" style="position:absolute;left:8824;top:6928;width:8;height:1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evcEA&#10;AADdAAAADwAAAGRycy9kb3ducmV2LnhtbERPy4rCMBTdD/gP4QpuBk3VQaUaRRQHETc+PuDaXNtq&#10;c1OSqPXvJwthlofzni0aU4knOV9aVtDvJSCIM6tLzhWcT5vuBIQPyBory6TgTR4W89bXDFNtX3yg&#10;5zHkIoawT1FBEUKdSumzggz6nq2JI3e1zmCI0OVSO3zFcFPJQZKMpMGSY0OBNa0Kyu7Hh1Hwu3fm&#10;/T3c8e7GD2kua95kyVCpTrtZTkEEasK/+OPeagWj8U+cG9/EJ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LXr3BAAAA3QAAAA8AAAAAAAAAAAAAAAAAmAIAAGRycy9kb3du&#10;cmV2LnhtbFBLBQYAAAAABAAEAPUAAACGAwAAAAA=&#10;" path="m,9l8,r,8l,16,,9xe" fillcolor="#9a9a9a" stroked="f">
                    <v:path arrowok="t" o:connecttype="custom" o:connectlocs="0,9;8,0;8,8;0,16;0,9" o:connectangles="0,0,0,0,0"/>
                    <o:lock v:ext="edit" aspectratio="t"/>
                  </v:shape>
                  <v:shape id="Freeform 8441" o:spid="_x0000_s1053" style="position:absolute;left:8713;top:6928;width:119;height: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YhMUA&#10;AADdAAAADwAAAGRycy9kb3ducmV2LnhtbESPUUvDQBCE3wX/w7GCb/ZiKbWJvZYqFEWQ0tgfsOa2&#10;STC3F+7WJP57TxD6OMzMN8x6O7lODRRi69nA/SwDRVx523Jt4PSxv1uBioJssfNMBn4ownZzfbXG&#10;wvqRjzSUUqsE4ViggUakL7SOVUMO48z3xMk7++BQkgy1tgHHBHednmfZUjtsOS002NNzQ9VX+e0M&#10;PA2HfJzvyrfP/GSDCPH5/fBizO3NtHsEJTTJJfzffrUGlg+LHP7epC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FiExQAAAN0AAAAPAAAAAAAAAAAAAAAAAJgCAABkcnMv&#10;ZG93bnJldi54bWxQSwUGAAAAAAQABAD1AAAAigMAAAAA&#10;" path="m,9l8,,119,r-8,9l,9xe" fillcolor="#ccc" stroked="f">
                    <v:path arrowok="t" o:connecttype="custom" o:connectlocs="0,9;8,0;119,0;111,9;0,9" o:connectangles="0,0,0,0,0"/>
                    <o:lock v:ext="edit" aspectratio="t"/>
                  </v:shape>
                  <v:shape id="Freeform 8442" o:spid="_x0000_s1054" style="position:absolute;left:8709;top:6924;width:127;height:24;visibility:visible;mso-wrap-style:square;v-text-anchor:top" coordsize="1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iNL8A&#10;AADdAAAADwAAAGRycy9kb3ducmV2LnhtbERPyarCMBTdC/5DuII7TRUc6DOKA4LoynF9X3NfW15z&#10;U5Ko9e/NQnB5OPNs0ZhKPMj50rKCQT8BQZxZXXKu4HLe9qYgfEDWWFkmBS/ysJi3WzNMtX3ykR6n&#10;kIsYwj5FBUUIdSqlzwoy6Pu2Jo7cn3UGQ4Qul9rhM4abSg6TZCwNlhwbCqxpXVD2f7obBbw/NqPb&#10;brAJ19/7QTrcTOTqrFS30yx/QARqwlf8ce+0gvFkFPfHN/EJ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h6I0vwAAAN0AAAAPAAAAAAAAAAAAAAAAAJgCAABkcnMvZG93bnJl&#10;di54bWxQSwUGAAAAAAQABAD1AAAAhAMAAAAA&#10;" path="m,11l11,,127,r,14l117,24,,24,,11xm8,20l4,16r111,l112,18r9,-9l119,12r,-8l123,8,12,8,15,7,7,16,8,13r,7xm4,9r111,l112,10r9,-8l126,7r-9,10l4,17,4,9xm119,13r,7l111,20r,-7l119,13xe" fillcolor="black" strokeweight="0">
                    <v:path arrowok="t" o:connecttype="custom" o:connectlocs="0,11;11,0;127,0;127,14;117,24;0,24;0,11;8,20;4,16;115,16;112,18;121,9;119,12;119,4;123,8;12,8;15,7;7,16;8,13;8,20;4,9;115,9;112,10;121,2;126,7;117,17;4,17;4,9;119,13;119,20;111,20;111,13;119,13" o:connectangles="0,0,0,0,0,0,0,0,0,0,0,0,0,0,0,0,0,0,0,0,0,0,0,0,0,0,0,0,0,0,0,0,0"/>
                    <o:lock v:ext="edit" aspectratio="t" verticies="t"/>
                  </v:shape>
                  <v:rect id="Rectangle 8443" o:spid="_x0000_s1055" style="position:absolute;left:8737;top:6968;width:7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xU8gA&#10;AADdAAAADwAAAGRycy9kb3ducmV2LnhtbESPQWvCQBSE7wX/w/IEL6VuFExr6iqiBKRgaaMteHtk&#10;X5Ng9m3Irib9965Q6HGYmW+Yxao3tbhS6yrLCibjCARxbnXFhYLjIX16AeE8ssbaMin4JQer5eBh&#10;gYm2HX/SNfOFCBB2CSoovW8SKV1ekkE3tg1x8H5sa9AH2RZSt9gFuKnlNIpiabDisFBiQ5uS8nN2&#10;MQoO6dupe5/H+1P1+LX9KNL9d7bWSo2G/foVhKfe/4f/2jutIH6eTeD+Jjw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XFTyAAAAN0AAAAPAAAAAAAAAAAAAAAAAJgCAABk&#10;cnMvZG93bnJldi54bWxQSwUGAAAAAAQABAD1AAAAjQMAAAAA&#10;" fillcolor="#036" stroked="f">
                    <o:lock v:ext="edit" aspectratio="t"/>
                  </v:rect>
                  <v:shape id="Freeform 8444" o:spid="_x0000_s1056" style="position:absolute;left:8733;top:6964;width:79;height:56;visibility:visible;mso-wrap-style:square;v-text-anchor:top" coordsize="7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BLsYA&#10;AADcAAAADwAAAGRycy9kb3ducmV2LnhtbESPQWvCQBSE70L/w/IKXkQ3FSuaukqRFlrFg1H0+si+&#10;JqHZtyG7ZtN/3y0UPA4z8w2z2vSmFh21rrKs4GmSgCDOra64UHA+vY8XIJxH1lhbJgU/5GCzfhis&#10;MNU28JG6zBciQtilqKD0vkmldHlJBt3ENsTR+7KtQR9lW0jdYohwU8tpksylwYrjQokNbUvKv7Ob&#10;UaBv4e2wzJLR7tptA35Wu/0lzJUaPvavLyA89f4e/m9/aAXPsx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4BLsYAAADcAAAADwAAAAAAAAAAAAAAAACYAgAAZHJz&#10;L2Rvd25yZXYueG1sUEsFBgAAAAAEAAQA9QAAAIsDAAAAAA==&#10;" path="m,l79,r,56l,56,,xm8,52l4,48r71,l71,52,71,4r4,4l4,8,8,4r,48xe" fillcolor="black" strokeweight="0">
                    <v:path arrowok="t" o:connecttype="custom" o:connectlocs="0,0;79,0;79,56;0,56;0,0;8,52;4,48;75,48;71,52;71,4;75,8;4,8;8,4;8,52" o:connectangles="0,0,0,0,0,0,0,0,0,0,0,0,0,0"/>
                    <o:lock v:ext="edit" aspectratio="t" verticies="t"/>
                  </v:shape>
                </v:group>
                <v:rect id="Rectangle 8445" o:spid="_x0000_s1057" style="position:absolute;left:4437;top:6874;width:97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363B1A" w:rsidRDefault="00363B1A" w:rsidP="006A0E2E">
                        <w:pPr>
                          <w:snapToGrid w:val="0"/>
                          <w:rPr>
                            <w:sz w:val="18"/>
                            <w:szCs w:val="18"/>
                            <w:lang w:eastAsia="ja-JP"/>
                          </w:rPr>
                        </w:pPr>
                        <w:r>
                          <w:rPr>
                            <w:rFonts w:hint="eastAsia"/>
                            <w:sz w:val="18"/>
                            <w:szCs w:val="18"/>
                            <w:lang w:eastAsia="ja-JP"/>
                          </w:rPr>
                          <w:t>Station</w:t>
                        </w:r>
                      </w:p>
                      <w:p w:rsidR="00363B1A" w:rsidRDefault="00363B1A" w:rsidP="006A0E2E">
                        <w:pPr>
                          <w:snapToGrid w:val="0"/>
                          <w:rPr>
                            <w:sz w:val="18"/>
                            <w:szCs w:val="18"/>
                            <w:lang w:eastAsia="ja-JP"/>
                          </w:rPr>
                        </w:pPr>
                        <w:r>
                          <w:rPr>
                            <w:rFonts w:hint="eastAsia"/>
                            <w:sz w:val="18"/>
                            <w:szCs w:val="18"/>
                            <w:lang w:eastAsia="ja-JP"/>
                          </w:rPr>
                          <w:t>Equipment</w:t>
                        </w:r>
                      </w:p>
                    </w:txbxContent>
                  </v:textbox>
                </v:rect>
                <v:rect id="Rectangle 928" o:spid="_x0000_s1058" style="position:absolute;left:2956;top:6606;width:233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CccA&#10;AADcAAAADwAAAGRycy9kb3ducmV2LnhtbESPT2vCQBTE7wW/w/IK3uqm9U8ldZWiCKLkUNtDe3tk&#10;X5PU7Nuwu5rop3cFocdhZn7DzBadqcWJnK8sK3geJCCIc6srLhR8fa6fpiB8QNZYWyYFZ/KwmPce&#10;Zphq2/IHnfahEBHCPkUFZQhNKqXPSzLoB7Yhjt6vdQZDlK6Q2mEb4aaWL0kykQYrjgslNrQsKT/s&#10;j0ZB9nf+9pdVZYfGTX2z3WWT9idTqv/Yvb+BCNSF//C9vdEKxqNX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cfwnHAAAA3AAAAA8AAAAAAAAAAAAAAAAAmAIAAGRy&#10;cy9kb3ducmV2LnhtbFBLBQYAAAAABAAEAPUAAACMAwAAAAA=&#10;" filled="f">
                  <v:stroke dashstyle="dash"/>
                  <v:textbox inset="5.85pt,.7pt,5.85pt,.7pt"/>
                </v:rect>
                <v:group id="Group 8447" o:spid="_x0000_s1059" style="position:absolute;left:3299;top:9017;width:1418;height:218" coordorigin="5301,15548" coordsize="109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o:lock v:ext="edit" aspectratio="t"/>
                  <v:shape id="Picture 8448" o:spid="_x0000_s1060"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v1e7EAAAA3AAAAA8AAABkcnMvZG93bnJldi54bWxEj0FrAjEUhO+F/ofwBG81q7alXY1SFEVP&#10;UivS42Pz3CxuXpYk1dVfbwShx2FmvmHG09bW4kQ+VI4V9HsZCOLC6YpLBbufxcsHiBCRNdaOScGF&#10;Akwnz09jzLU78zedtrEUCcIhRwUmxiaXMhSGLIaea4iTd3DeYkzSl1J7PCe4reUgy96lxYrTgsGG&#10;ZoaK4/bPKrClWV5+/VXu+bo+zGeLzXCJG6W6nfZrBCJSG//Dj/ZKK3h7/YT7mXQE5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v1e7EAAAA3AAAAA8AAAAAAAAAAAAAAAAA&#10;nwIAAGRycy9kb3ducmV2LnhtbFBLBQYAAAAABAAEAPcAAACQAwAAAAA=&#10;">
                    <v:imagedata r:id="rId67" o:title=""/>
                  </v:shape>
                  <v:shape id="Picture 8449" o:spid="_x0000_s1061"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z9TAAAAA3AAAAA8AAABkcnMvZG93bnJldi54bWxET02LwjAQvQv7H8IIe9PUBbV0jSKisHgQ&#10;rILXoRnbssmk22Tb+u/NQfD4eN+rzWCN6Kj1tWMFs2kCgrhwuuZSwfVymKQgfEDWaByTggd52Kw/&#10;RivMtOv5TF0eShFD2GeooAqhyaT0RUUW/dQ1xJG7u9ZiiLAtpW6xj+HWyK8kWUiLNceGChvaVVT8&#10;5v9Wwd+pu6XLY953e3rccz87XNEYpT7Hw/YbRKAhvMUv949WMJ/H+fFMPA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P1MAAAADcAAAADwAAAAAAAAAAAAAAAACfAgAA&#10;ZHJzL2Rvd25yZXYueG1sUEsFBgAAAAAEAAQA9wAAAIwDAAAAAA==&#10;">
                    <v:imagedata r:id="rId68" o:title=""/>
                  </v:shape>
                  <v:shape id="Picture 8450" o:spid="_x0000_s1062" type="#_x0000_t75" style="position:absolute;left:5333;top:15672;width:10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TzXEAAAA3AAAAA8AAABkcnMvZG93bnJldi54bWxEj0FrAjEUhO8F/0N4Qm/drBalrEYRRakn&#10;0Zbi8bF5bhY3L0uS6uqvN4WCx2FmvmGm88424kI+1I4VDLIcBHHpdM2Vgu+v9dsHiBCRNTaOScGN&#10;AsxnvZcpFtpdeU+XQ6xEgnAoUIGJsS2kDKUhiyFzLXHyTs5bjEn6SmqP1wS3jRzm+VharDktGGxp&#10;aag8H36tAluZze3o7/KH79vTarnevW9wp9Rrv1tMQETq4jP83/7UCkajAfydSU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ATzXEAAAA3AAAAA8AAAAAAAAAAAAAAAAA&#10;nwIAAGRycy9kb3ducmV2LnhtbFBLBQYAAAAABAAEAPcAAACQAwAAAAA=&#10;">
                    <v:imagedata r:id="rId67" o:title=""/>
                  </v:shape>
                  <v:rect id="Rectangle 8451" o:spid="_x0000_s1063" style="position:absolute;left:5325;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NcUA&#10;AADcAAAADwAAAGRycy9kb3ducmV2LnhtbESPQWvCQBSE7wX/w/IEL6VuDFhKdJUSLHgQ0moPPT6z&#10;r0lI9m3Y3Sbx37uFQo/DzHzDbPeT6cRAzjeWFayWCQji0uqGKwWfl7enFxA+IGvsLJOCG3nY72YP&#10;W8y0HfmDhnOoRISwz1BBHUKfSenLmgz6pe2Jo/dtncEQpaukdjhGuOlkmiTP0mDDcaHGnvKayvb8&#10;YxRc+dR2LRn3dXDv+jLlxeOtKJRazKfXDYhAU/gP/7WPWsF6ncLvmX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4Y1xQAAANwAAAAPAAAAAAAAAAAAAAAAAJgCAABkcnMv&#10;ZG93bnJldi54bWxQSwUGAAAAAAQABAD1AAAAigMAAAAA&#10;" fillcolor="#1a1a1a" stroked="f">
                    <o:lock v:ext="edit" aspectratio="t"/>
                  </v:rect>
                  <v:shape id="Freeform 8452" o:spid="_x0000_s1064" style="position:absolute;left:5321;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yUMcA&#10;AADcAAAADwAAAGRycy9kb3ducmV2LnhtbESPQUvDQBSE74L/YXmF3uymSouN3RYVrFZUMObg8TX7&#10;mgSzb0Petk3/fbdQ8DjMzDfMfNm7Ru2pk9qzgfEoAUVceFtzaSD/ebm5ByUB2WLjmQwcSWC5uL6a&#10;Y2r9gb9pn4VSRQhLigaqENpUaykqcigj3xJHb+s7hyHKrtS2w0OEu0bfJslUO6w5LlTY0nNFxV+2&#10;cwZk9vUks/x9/Zllx9XH62++sZIYMxz0jw+gAvXhP3xpv1kDk8kdnM/EI6A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slDHAAAA3AAAAA8AAAAAAAAAAAAAAAAAmAIAAGRy&#10;cy9kb3ducmV2LnhtbFBLBQYAAAAABAAEAPUAAACMAwAAAAA=&#10;" path="m,l40,r,15l,15,,xm8,11l4,7r32,l32,11r,-8l36,7,4,7,8,3r,8xe" fillcolor="black" strokeweight="0">
                    <v:path arrowok="t" o:connecttype="custom" o:connectlocs="0,0;40,0;40,15;0,15;0,0;8,11;4,7;36,7;32,11;32,3;36,7;4,7;8,3;8,11" o:connectangles="0,0,0,0,0,0,0,0,0,0,0,0,0,0"/>
                    <o:lock v:ext="edit" aspectratio="t" verticies="t"/>
                  </v:shape>
                  <v:shape id="Freeform 8453" o:spid="_x0000_s1065" style="position:absolute;left:5309;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J8UA&#10;AADcAAAADwAAAGRycy9kb3ducmV2LnhtbESPzWrCQBSF90LfYbiF7nRSq6XEjNJYxCJutF24vGRu&#10;Mmkzd2JmqunbO4Lg8nB+Pk626G0jTtT52rGC51ECgrhwuuZKwffXavgGwgdkjY1jUvBPHhbzh0GG&#10;qXZn3tFpHyoRR9inqMCE0KZS+sKQRT9yLXH0StdZDFF2ldQdnuO4beQ4SV6lxZojwWBLS0PF7/7P&#10;Ru7L0WxMss1Xh7wk3B5/cr3+UOrpsX+fgQjUh3v41v7UCqbTCVzPx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H4nxQAAANwAAAAPAAAAAAAAAAAAAAAAAJgCAABkcnMv&#10;ZG93bnJldi54bWxQSwUGAAAAAAQABAD1AAAAigMAAAAA&#10;" path="m48,3c48,2,47,,46,v,,,,,l46,,3,c2,,,2,,3v,,,,,l,3,,14v,1,2,2,3,2c3,16,3,16,3,16r,l46,16v1,,2,-1,2,-2c48,14,48,14,48,14l48,3xe" fillcolor="#1a1a1a" strokeweight="0">
                    <v:path arrowok="t" o:connecttype="custom" o:connectlocs="6,1;6,0;6,0;6,0;1,0;1,0;0,1;0,1;0,1;0,2;0,2;1,2;1,2;1,2;6,2;6,2;6,2;6,2;6,1" o:connectangles="0,0,0,0,0,0,0,0,0,0,0,0,0,0,0,0,0,0,0"/>
                    <o:lock v:ext="edit" aspectratio="t"/>
                  </v:shape>
                  <v:shape id="Freeform 8454" o:spid="_x0000_s1066" style="position:absolute;left:5305;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zIMEA&#10;AADcAAAADwAAAGRycy9kb3ducmV2LnhtbESPQYvCMBSE7wv7H8Jb8LamW6iWahRXUbyqu+Dx0Tyb&#10;YvNSmqj13xtB8DjMzDfMdN7bRlyp87VjBT/DBARx6XTNlYK/w/o7B+EDssbGMSm4k4f57PNjioV2&#10;N97RdR8qESHsC1RgQmgLKX1pyKIfupY4eifXWQxRdpXUHd4i3DYyTZKRtFhzXDDY0tJQed5frIL/&#10;DPWY0qNdpbm5jI7571hveqUGX/1iAiJQH97hV3urFWRZBs8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ecyDBAAAA3AAAAA8AAAAAAAAAAAAAAAAAmAIAAGRycy9kb3du&#10;cmV2LnhtbFBLBQYAAAAABAAEAPUAAACGAwAAAAA=&#10;" path="m48,11r2,5l48,13r6,3l11,16r6,-2l14,17r2,-6l16,22,13,16r3,2l11,16r43,l49,19r2,-2l48,22r,-11xm64,22v,3,,5,-2,6l60,30v-1,2,-3,2,-6,2l11,32v-1,,-3,,-4,-1l4,29c2,28,,25,,22l,11c,9,1,7,3,6l6,3c7,1,9,,11,l54,v3,,6,2,7,4l63,7v1,1,1,3,1,4l64,22xe" fillcolor="black" strokeweight="0">
                    <v:path arrowok="t" o:connecttype="custom" o:connectlocs="6,1;7,2;6,1;7,2;2,2;3,1;2,2;2,1;2,2;2,2;2,2;2,2;7,2;7,2;7,2;6,2;6,1;8,2;8,3;8,3;7,3;2,3;1,3;1,3;0,2;0,1;1,0;1,0;2,0;7,0;8,0;8,0;8,1;8,2" o:connectangles="0,0,0,0,0,0,0,0,0,0,0,0,0,0,0,0,0,0,0,0,0,0,0,0,0,0,0,0,0,0,0,0,0,0"/>
                    <o:lock v:ext="edit" aspectratio="t" verticies="t"/>
                  </v:shape>
                  <v:rect id="Rectangle 8455" o:spid="_x0000_s1067" style="position:absolute;left:6342;top:15679;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ANsUA&#10;AADcAAAADwAAAGRycy9kb3ducmV2LnhtbESPQWvCQBSE70L/w/IKXqRuWkgo0VWKtNCDEE166PGZ&#10;fU1Csm/D7lbjv+8WBI/DzHzDrLeTGcSZnO8sK3heJiCIa6s7bhR8VR9PryB8QNY4WCYFV/Kw3TzM&#10;1phre+EjncvQiAhhn6OCNoQxl9LXLRn0SzsSR+/HOoMhStdI7fAS4WaQL0mSSYMdx4UWR9q1VPfl&#10;r1Fw4n0/9GTc97s76GraFYtrUSg1f5zeViACTeEevrU/tYI0zeD/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IA2xQAAANwAAAAPAAAAAAAAAAAAAAAAAJgCAABkcnMv&#10;ZG93bnJldi54bWxQSwUGAAAAAAQABAD1AAAAigMAAAAA&#10;" fillcolor="#1a1a1a" stroked="f">
                    <o:lock v:ext="edit" aspectratio="t"/>
                  </v:rect>
                  <v:shape id="Freeform 8456" o:spid="_x0000_s1068" style="position:absolute;left:6338;top:15676;width:40;height:15;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0U8cA&#10;AADcAAAADwAAAGRycy9kb3ducmV2LnhtbESPQUvDQBSE74L/YXkFb3ZTobVNuy0qqK2oYMyhx9fs&#10;axLMvg15a5v+e7cg9DjMzDfMYtW7Rh2ok9qzgdEwAUVceFtzaSD/fr6dgpKAbLHxTAZOJLBaXl8t&#10;MLX+yF90yEKpIoQlRQNVCG2qtRQVOZShb4mjt/edwxBlV2rb4THCXaPvkmSiHdYcFyps6ami4if7&#10;dQZk9vkos/xt85Flp5f3122+s5IYczPoH+agAvXhEv5vr62B8fgezmfiEd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qtFPHAAAA3AAAAA8AAAAAAAAAAAAAAAAAmAIAAGRy&#10;cy9kb3ducmV2LnhtbFBLBQYAAAAABAAEAPUAAACMAwAAAAA=&#10;" path="m32,3r4,4l4,7,8,3r,8l4,7r32,l32,11r,-8xm40,15l,15,,,40,r,15xe" fillcolor="black" strokeweight="0">
                    <v:path arrowok="t" o:connecttype="custom" o:connectlocs="32,3;36,7;4,7;8,3;8,11;4,7;36,7;32,11;32,3;40,15;0,15;0,0;40,0;40,15" o:connectangles="0,0,0,0,0,0,0,0,0,0,0,0,0,0"/>
                    <o:lock v:ext="edit" aspectratio="t" verticies="t"/>
                  </v:shape>
                  <v:rect id="Rectangle 8457" o:spid="_x0000_s1069" style="position:absolute;left:5802;top:15679;width:4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x38EA&#10;AADcAAAADwAAAGRycy9kb3ducmV2LnhtbERPTYvCMBC9C/6HMIIXWdMVFKlGEdkFD0LX6mGPYzO2&#10;pc2kJFmt/94chD0+3vd625tW3Mn52rKCz2kCgriwuuZSweX8/bEE4QOyxtYyKXiSh+1mOFhjqu2D&#10;T3TPQyliCPsUFVQhdKmUvqjIoJ/ajjhyN+sMhghdKbXDRww3rZwlyUIarDk2VNjRvqKiyf+Mgisf&#10;m7Yh436/3I8+9/ts8swypcajfrcCEagP/+K3+6AVzOdxbTw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sd/BAAAA3AAAAA8AAAAAAAAAAAAAAAAAmAIAAGRycy9kb3du&#10;cmV2LnhtbFBLBQYAAAAABAAEAPUAAACGAwAAAAA=&#10;" fillcolor="#1a1a1a" stroked="f">
                    <o:lock v:ext="edit" aspectratio="t"/>
                  </v:rect>
                  <v:shape id="Freeform 8458" o:spid="_x0000_s1070" style="position:absolute;left:5798;top:15676;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ERsUA&#10;AADcAAAADwAAAGRycy9kb3ducmV2LnhtbESP0WrCQBRE3wv+w3IFX0Q3hkZq6iolIOmDCGo/4JK9&#10;TdJm74bdbYx/7xYKfRxm5gyz3Y+mEwM531pWsFomIIgrq1uuFXxcD4sXED4ga+wsk4I7edjvJk9b&#10;zLW98ZmGS6hFhLDPUUETQp9L6auGDPql7Ymj92mdwRClq6V2eItw08k0SdbSYMtxocGeioaq78uP&#10;UeDSYjh1aFb113Nbzsujn5/CUanZdHx7BRFoDP/hv/a7VpBlG/g9E4+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oRGxQAAANwAAAAPAAAAAAAAAAAAAAAAAJgCAABkcnMv&#10;ZG93bnJldi54bWxQSwUGAAAAAAQABAD1AAAAigMAAAAA&#10;" path="m,l56,r,15l,15,,xm8,11l4,7r48,l48,11r,-8l52,7,4,7,8,3r,8xe" fillcolor="black" strokeweight="0">
                    <v:path arrowok="t" o:connecttype="custom" o:connectlocs="0,0;56,0;56,15;0,15;0,0;8,11;4,7;52,7;48,11;48,3;52,7;4,7;8,3;8,11" o:connectangles="0,0,0,0,0,0,0,0,0,0,0,0,0,0"/>
                    <o:lock v:ext="edit" aspectratio="t" verticies="t"/>
                  </v:shape>
                  <v:rect id="Rectangle 8459" o:spid="_x0000_s1071" style="position:absolute;left:5826;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ra8IA&#10;AADcAAAADwAAAGRycy9kb3ducmV2LnhtbERPy4rCMBTdC/5DuMLsNJ0BRaqpOAMVZ+FifIDLa3P7&#10;0OamNFGrXz9ZCC4P5z1fdKYWN2pdZVnB5ygCQZxZXXGhYL9Lh1MQziNrrC2Tggc5WCT93hxjbe/8&#10;R7etL0QIYRejgtL7JpbSZSUZdCPbEAcut61BH2BbSN3iPYSbWn5F0UQarDg0lNjQT0nZZXs1Cn53&#10;6zS15+PDf5+eG5JulXeHlVIfg245A+Gp82/xy73WCsaTMD+cCU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ytrwgAAANwAAAAPAAAAAAAAAAAAAAAAAJgCAABkcnMvZG93&#10;bnJldi54bWxQSwUGAAAAAAQABAD1AAAAhwMAAAAA&#10;" fillcolor="#59524f" stroked="f">
                    <o:lock v:ext="edit" aspectratio="t"/>
                  </v:rect>
                  <v:shape id="Freeform 8460" o:spid="_x0000_s1072" style="position:absolute;left:5822;top:15676;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yK8YA&#10;AADcAAAADwAAAGRycy9kb3ducmV2LnhtbESPQWsCMRSE74L/ITzBW81arK1bo5RWafFWW6i9PTbP&#10;3ejmZUniuv57Uyh4HGbmG2a+7GwtWvLBOFYwHmUgiAunDZcKvr/Wd08gQkTWWDsmBRcKsFz0e3PM&#10;tTvzJ7XbWIoE4ZCjgirGJpcyFBVZDCPXECdv77zFmKQvpfZ4TnBby/ssm0qLhtNChQ29VlQctyer&#10;oKXN6sfMTLk77GbN++/j0b9NVkoNB93LM4hIXbyF/9sfWsHDdAx/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0yK8YAAADcAAAADwAAAAAAAAAAAAAAAACYAgAAZHJz&#10;L2Rvd25yZXYueG1sUEsFBgAAAAAEAAQA9QAAAIsDAAAAAA==&#10;" path="m,l24,r,23l,23,,xm8,19l4,15r16,l16,19,16,3r4,4l4,7,8,3r,16xe" fillcolor="#1c1c1c" strokecolor="#1c1c1c" strokeweight="0">
                    <v:path arrowok="t" o:connecttype="custom" o:connectlocs="0,0;24,0;24,23;0,23;0,0;8,19;4,15;20,15;16,19;16,3;20,7;4,7;8,3;8,19" o:connectangles="0,0,0,0,0,0,0,0,0,0,0,0,0,0"/>
                    <o:lock v:ext="edit" aspectratio="t" verticies="t"/>
                  </v:shape>
                  <v:shape id="Freeform 8461" o:spid="_x0000_s1073" style="position:absolute;left:541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PIMYA&#10;AADcAAAADwAAAGRycy9kb3ducmV2LnhtbESPQWvCQBSE74L/YXlCL1I3CopNXSUIoYIVrC3k+si+&#10;ZoPZt2l2q7G/vlsQehxm5htmteltIy7U+dqxgukkAUFcOl1zpeDjPX9cgvABWWPjmBTcyMNmPRys&#10;MNXuym90OYVKRAj7FBWYENpUSl8asugnriWO3qfrLIYou0rqDq8Rbhs5S5KFtFhzXDDY0tZQeT59&#10;WwVjX7wa2Xw9LX/2WZFtD/mxeMmVehj12TOIQH34D9/bO61gvpjB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nPIMYAAADcAAAADwAAAAAAAAAAAAAAAACYAgAAZHJz&#10;L2Rvd25yZXYueG1sUEsFBgAAAAAEAAQA9QAAAIsDAAAAAA==&#10;" path="m,32c,15,22,,48,r,c75,,96,15,96,32v,,,,,l96,32c96,50,75,64,48,64v,,,,,l48,64c22,64,,50,,32v,,,,,xe" fillcolor="#cfcbc9" strokeweight="0">
                    <v:path arrowok="t" o:connecttype="custom" o:connectlocs="0,4;6,0;6,0;11,4;11,4;11,4;6,8;6,8;6,8;0,4;0,4" o:connectangles="0,0,0,0,0,0,0,0,0,0,0"/>
                    <o:lock v:ext="edit" aspectratio="t"/>
                  </v:shape>
                  <v:shape id="Freeform 8462" o:spid="_x0000_s1074" style="position:absolute;left:540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1PcYA&#10;AADcAAAADwAAAGRycy9kb3ducmV2LnhtbESPQWvCQBSE74L/YXlCb2ajtdJGVxGLUKwItR48PrPP&#10;ZDH7NmS3MfXXdwuFHoeZ+YaZLztbiZYabxwrGCUpCOLcacOFguPnZvgMwgdkjZVjUvBNHpaLfm+O&#10;mXY3/qD2EAoRIewzVFCGUGdS+rwkiz5xNXH0Lq6xGKJsCqkbvEW4reQ4TafSouG4UGJN65Ly6+HL&#10;KtieJ/RyakfHVzPZ799Ntbu7Ta7Uw6BbzUAE6sJ/+K/9phU8TR/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f1PcYAAADcAAAADwAAAAAAAAAAAAAAAACYAgAAZHJz&#10;L2Rvd25yZXYueG1sUEsFBgAAAAAEAAQA9QAAAIsDA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463" o:spid="_x0000_s1075" style="position:absolute;left:540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QMcA&#10;AADcAAAADwAAAGRycy9kb3ducmV2LnhtbESPT2vCQBTE70K/w/KEXkrdVNJgo6uIraDgQdM/52f2&#10;maRm34bsVuO37wqCx2FmfsNMZp2pxYlaV1lW8DKIQBDnVldcKPj6XD6PQDiPrLG2TAou5GA2fehN&#10;MNX2zDs6Zb4QAcIuRQWl900qpctLMugGtiEO3sG2Bn2QbSF1i+cAN7UcRlEiDVYcFkpsaFFSfsz+&#10;jIKnj3r4G3//LN5W20uyN+/xZr21Sj32u/kYhKfO38O39koreE1iuJ4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CkDHAAAA3AAAAA8AAAAAAAAAAAAAAAAAmAIAAGRy&#10;cy9kb3ducmV2LnhtbFBLBQYAAAAABAAEAPUAAACMAwAAAAA=&#10;" path="m,32c,15,18,,40,v,,,,,l40,c63,,80,15,80,32v,,,,,l80,32c80,50,63,64,40,64v,,,,,l40,64c18,64,,50,,32v,,,,,xe" fillcolor="#a79f9b" strokeweight="0">
                    <v:path arrowok="t" o:connecttype="custom" o:connectlocs="0,4;5,0;5,0;5,0;9,4;9,4;9,4;5,7;5,7;5,7;0,4;0,4" o:connectangles="0,0,0,0,0,0,0,0,0,0,0,0"/>
                    <o:lock v:ext="edit" aspectratio="t"/>
                  </v:shape>
                  <v:shape id="Freeform 8464" o:spid="_x0000_s1076" style="position:absolute;left:534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XVMYA&#10;AADcAAAADwAAAGRycy9kb3ducmV2LnhtbESPQWvCQBSE74L/YXmFXqRuLCg2dZUgBAtasLaQ6yP7&#10;mg3Nvo3ZrUZ/vSsUehxm5htmseptI07U+dqxgsk4AUFcOl1zpeDrM3+ag/ABWWPjmBRcyMNqORws&#10;MNXuzB90OoRKRAj7FBWYENpUSl8asujHriWO3rfrLIYou0rqDs8Rbhv5nCQzabHmuGCwpbWh8ufw&#10;axWMfLEzsjm+zK/brMjW7/m+2ORKPT702SuIQH34D/+137SC6WwK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BXVMYAAADcAAAADwAAAAAAAAAAAAAAAACYAgAAZHJz&#10;L2Rvd25yZXYueG1sUEsFBgAAAAAEAAQA9QAAAIsDAAAAAA==&#10;" path="m,32c,15,22,,48,r,c75,,96,15,96,32v,,,,,l96,32c96,50,75,64,48,64v,,,,,l48,64c22,64,,50,,32v,,,,,xe" fillcolor="#cfcbc9" strokeweight="0">
                    <v:path arrowok="t" o:connecttype="custom" o:connectlocs="0,4;6,0;6,0;12,4;12,4;12,4;6,8;6,8;6,8;0,4;0,4" o:connectangles="0,0,0,0,0,0,0,0,0,0,0"/>
                    <o:lock v:ext="edit" aspectratio="t"/>
                  </v:shape>
                  <v:shape id="Freeform 8465" o:spid="_x0000_s1077" style="position:absolute;left:533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WpcYA&#10;AADcAAAADwAAAGRycy9kb3ducmV2LnhtbESPQWvCQBSE70L/w/IK3nRj0dCmrlJahFJFMPXQ42v2&#10;NVmafRuya4z+elcQPA4z8w0zX/a2Fh213jhWMBknIIgLpw2XCvbfq9EzCB+QNdaOScGJPCwXD4M5&#10;ZtodeUddHkoRIewzVFCF0GRS+qIii37sGuLo/bnWYoiyLaVu8RjhtpZPSZJKi4bjQoUNvVdU/OcH&#10;q+Drd0ovP91k/2Gm2+3a1JuzWxVKDR/7t1cQgfpwD9/an1rBLE3h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BWpcYAAADcAAAADwAAAAAAAAAAAAAAAACYAgAAZHJz&#10;L2Rvd25yZXYueG1sUEsFBgAAAAAEAAQA9QAAAIsDA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466" o:spid="_x0000_s1078" style="position:absolute;left:5345;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DTscA&#10;AADcAAAADwAAAGRycy9kb3ducmV2LnhtbESPT2vCQBTE7wW/w/KE3upGwT/EbERF2x68qEXo7Zl9&#10;TUKzb0N2m6T99F1B8DjMzG+YZNWbSrTUuNKygvEoAkGcWV1yruDjvH9ZgHAeWWNlmRT8koNVOnhK&#10;MNa24yO1J5+LAGEXo4LC+zqW0mUFGXQjWxMH78s2Bn2QTS51g12Am0pOomgmDZYcFgqsaVtQ9n36&#10;MQrK3cS11d/rdtONN4e3RX25fuJFqedhv16C8NT7R/jeftcKprM53M6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vA07HAAAA3A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shape id="Freeform 8467" o:spid="_x0000_s1079" style="position:absolute;left:5428;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UGcMA&#10;AADcAAAADwAAAGRycy9kb3ducmV2LnhtbERPy2oCMRTdC/5DuEJ3mrGlKqNRpKCUiouqoO4uk+s8&#10;nNwMk+hM/XqzELo8nPds0ZpS3Kl2uWUFw0EEgjixOudUwWG/6k9AOI+ssbRMCv7IwWLe7cww1rbh&#10;X7rvfCpCCLsYFWTeV7GULsnIoBvYijhwF1sb9AHWqdQ1NiHclPI9ikbSYM6hIcOKvjJKrrubUZDf&#10;tsW42nzY5lGU2+JwPK9PP2el3nrtcgrCU+v/xS/3t1bwOQprw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aUGcMAAADcAAAADwAAAAAAAAAAAAAAAACYAgAAZHJzL2Rv&#10;d25yZXYueG1sUEsFBgAAAAAEAAQA9QAAAIgDAAAAAA==&#10;" path="m,8c,4,8,,16,r,c25,,32,4,32,8v,,,,,l32,8v,5,-7,8,-16,8c16,16,16,16,16,16r,c8,16,,13,,8v,,,,,xe" fillcolor="#cfcbc9" strokeweight="0">
                    <v:path arrowok="t" o:connecttype="custom" o:connectlocs="0,1;2,0;2,0;4,1;4,1;4,1;2,2;2,2;2,2;0,1;0,1" o:connectangles="0,0,0,0,0,0,0,0,0,0,0"/>
                    <o:lock v:ext="edit" aspectratio="t"/>
                  </v:shape>
                  <v:shape id="Freeform 8468" o:spid="_x0000_s1080" style="position:absolute;left:5424;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ZyMYA&#10;AADcAAAADwAAAGRycy9kb3ducmV2LnhtbESPQWvCQBSE70L/w/IKvZmNAUMTs0orCD2IpWopvT2y&#10;zyRt9m3Irib+e7cg9DjMzDdMsRpNKy7Uu8ayglkUgyAurW64UnA8bKbPIJxH1thaJgVXcrBaPkwK&#10;zLUd+IMue1+JAGGXo4La+y6X0pU1GXSR7YiDd7K9QR9kX0nd4xDgppVJHKfSYMNhocaO1jWVv/uz&#10;UTBkh6/58ec9MefP1933LCm3vnFKPT2OLwsQnkb/H76337SCeZrB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tZyMYAAADcAAAADwAAAAAAAAAAAAAAAACYAgAAZHJz&#10;L2Rvd25yZXYueG1sUEsFBgAAAAAEAAQA9QAAAIsDA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8469" o:spid="_x0000_s1081" style="position:absolute;left:535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OwsQA&#10;AADcAAAADwAAAGRycy9kb3ducmV2LnhtbERPy2rCQBTdC/7DcAV3OlGxkdRRRFDE4qIqtO4umds8&#10;zNwJmdGk/frOotDl4byX685U4kmNKywrmIwjEMSp1QVnCq6X3WgBwnlkjZVlUvBNDtarfm+JibYt&#10;v9Pz7DMRQtglqCD3vk6kdGlOBt3Y1sSB+7KNQR9gk0ndYBvCTSWnUfQiDRYcGnKsaZtTej8/jILi&#10;cSrj+m1m25+yOpXXj9v+83hTajjoNq8gPHX+X/znPmgF8zjMD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DsLEAAAA3AAAAA8AAAAAAAAAAAAAAAAAmAIAAGRycy9k&#10;b3ducmV2LnhtbFBLBQYAAAAABAAEAPUAAACJAwAAAAA=&#10;" path="m,8c,4,8,,16,r,c25,,32,4,32,8v,,,,,l32,8v,5,-7,8,-16,8c16,16,16,16,16,16r,c8,16,,13,,8v,,,,,xe" fillcolor="#cfcbc9" strokeweight="0">
                    <v:path arrowok="t" o:connecttype="custom" o:connectlocs="0,1;2,0;2,0;4,1;4,1;4,1;2,2;2,2;2,2;0,1;0,1" o:connectangles="0,0,0,0,0,0,0,0,0,0,0"/>
                    <o:lock v:ext="edit" aspectratio="t"/>
                  </v:shape>
                  <v:shape id="Freeform 8470" o:spid="_x0000_s1082" style="position:absolute;left:535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DE8cA&#10;AADcAAAADwAAAGRycy9kb3ducmV2LnhtbESPT2vCQBTE70K/w/IKvekmAVuNbkIVCh7EUv8g3h7Z&#10;1yRt9m3Irib99m6h0OMwM79hlvlgGnGjztWWFcSTCARxYXXNpYLj4W08A+E8ssbGMin4IQd59jBa&#10;Yqptzx902/tSBAi7FBVU3replK6oyKCb2JY4eJ+2M+iD7EqpO+wD3DQyiaJnabDmsFBhS+uKiu/9&#10;1Sjo54fz9Pj1npjrabW7xEmx9bVT6ulxeF2A8DT4//Bfe6MVTF9i+D0Tj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wxPHAAAA3A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8471" o:spid="_x0000_s1083" type="#_x0000_t75" style="position:absolute;left:535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bUZHFAAAA3AAAAA8AAABkcnMvZG93bnJldi54bWxEj0+LwjAUxO+C3yE8wZumCv6hGsVdsLjg&#10;wa0KHh/Nsy02L6VJtfvtzcLCHoeZ+Q2z3namEk9qXGlZwWQcgSDOrC45V3A570dLEM4ja6wsk4If&#10;crDd9HtrjLV98Tc9U5+LAGEXo4LC+zqW0mUFGXRjWxMH724bgz7IJpe6wVeAm0pOo2guDZYcFgqs&#10;6bOg7JG2RkH7keokuZ9udP5azpJLezzI61Gp4aDbrUB46vx/+K990Apmiyn8nglHQG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G1GRxQAAANwAAAAPAAAAAAAAAAAAAAAA&#10;AJ8CAABkcnMvZG93bnJldi54bWxQSwUGAAAAAAQABAD3AAAAkQMAAAAA&#10;">
                    <v:imagedata r:id="rId69" o:title=""/>
                  </v:shape>
                  <v:shape id="Freeform 8472" o:spid="_x0000_s1084" style="position:absolute;left:535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jqsUA&#10;AADcAAAADwAAAGRycy9kb3ducmV2LnhtbESPQWsCMRSE74L/ITyhN81asSurUURa6KVSteL1sXnd&#10;LE1etpvUXf99UxB6HGbmG2a16Z0VV2pD7VnBdJKBIC69rrlS8HF6GS9AhIis0XomBTcKsFkPByss&#10;tO/4QNdjrESCcChQgYmxKaQMpSGHYeIb4uR9+tZhTLKtpG6xS3Bn5WOWPUmHNacFgw3tDJVfxx+n&#10;ILdvzhwudS5ndn/avj9X5+99p9TDqN8uQUTq43/43n7VCub5D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KOqxQAAANw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8473" o:spid="_x0000_s1085" style="position:absolute;left:5393;top:15676;width: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bx8UA&#10;AADcAAAADwAAAGRycy9kb3ducmV2LnhtbESPQWvCQBCF74X+h2UK3uqmotakWaVERC8WqoFeh+w0&#10;G8zOxuyq6b/vCoUeH2/e9+blq8G24kq9bxwreBknIIgrpxuuFZTHzfMChA/IGlvHpOCHPKyWjw85&#10;Ztrd+JOuh1CLCGGfoQITQpdJ6StDFv3YdcTR+3a9xRBlX0vd4y3CbSsnSTKXFhuODQY7KgxVp8PF&#10;xje2J0xNsW/SMv3qPibF8RwWa6VGT8P7G4hAQ/g//kvvtILZ6xTuYyI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RvHxQAAANwAAAAPAAAAAAAAAAAAAAAAAJgCAABkcnMv&#10;ZG93bnJldi54bWxQSwUGAAAAAAQABAD1AAAAigMAAAAA&#10;" fillcolor="#a79f9b" stroked="f">
                    <o:lock v:ext="edit" aspectratio="t"/>
                  </v:rect>
                  <v:shape id="Picture 8474" o:spid="_x0000_s1086" type="#_x0000_t75" style="position:absolute;left:5460;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Y2LCAAAA3AAAAA8AAABkcnMvZG93bnJldi54bWxEj0+LwjAUxO8LfofwhL1tUwX/dRtFxIW9&#10;iVXvj+ZtW9q8lCRq/fYbQfA4zMxvmHwzmE7cyPnGsoJJkoIgLq1uuFJwPv18LUH4gKyxs0wKHuRh&#10;sx595Jhpe+cj3YpQiQhhn6GCOoQ+k9KXNRn0ie2Jo/dnncEQpaukdniPcNPJaZrOpcGG40KNPe1q&#10;KtviahT4g1m17bGcbwv3WF52q8XkundKfY6H7TeIQEN4h1/tX61gtpjB80w8An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gGNiwgAAANwAAAAPAAAAAAAAAAAAAAAAAJ8C&#10;AABkcnMvZG93bnJldi54bWxQSwUGAAAAAAQABAD3AAAAjgMAAAAA&#10;">
                    <v:imagedata r:id="rId70" o:title=""/>
                  </v:shape>
                  <v:shape id="Picture 8475" o:spid="_x0000_s1087" type="#_x0000_t75" style="position:absolute;left:5508;top:15672;width: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iaZHGAAAA3QAAAA8AAABkcnMvZG93bnJldi54bWxEj0FrwkAUhO+F/oflFXoputFiLKmrtILo&#10;STBKe31mn0kw+zZkXzX9992C4HGYmW+Y2aJ3jbpQF2rPBkbDBBRx4W3NpYHDfjV4AxUE2WLjmQz8&#10;UoDF/PFhhpn1V97RJZdSRQiHDA1UIm2mdSgqchiGviWO3sl3DiXKrtS2w2uEu0aPkyTVDmuOCxW2&#10;tKyoOOc/zsC2SV/1cvsi3yMnx01t3ef6+GXM81P/8Q5KqJd7+NbeWAPpdDKG/zfxCe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pkcYAAADdAAAADwAAAAAAAAAAAAAA&#10;AACfAgAAZHJzL2Rvd25yZXYueG1sUEsFBgAAAAAEAAQA9wAAAJIDAAAAAA==&#10;">
                    <v:imagedata r:id="rId71" o:title=""/>
                  </v:shape>
                  <v:shape id="Picture 8476" o:spid="_x0000_s1088" type="#_x0000_t75" style="position:absolute;left:5579;top:15672;width: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5YPTDAAAA3QAAAA8AAABkcnMvZG93bnJldi54bWxEj0GLwjAUhO+C/yE8YW+a6mLVrlFEXPAm&#10;1t37o3nbljYvJYla//1GEDwOM/MNs972phU3cr62rGA6SUAQF1bXXCr4uXyPlyB8QNbYWiYFD/Kw&#10;3QwHa8y0vfOZbnkoRYSwz1BBFUKXSemLigz6ie2Io/dnncEQpSuldniPcNPKWZKk0mDNcaHCjvYV&#10;FU1+NQr8yaya5lyku9w9lr/71WJ6PTilPkb97gtEoD68w6/2UStIF/NPeL6JT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lg9MMAAADdAAAADwAAAAAAAAAAAAAAAACf&#10;AgAAZHJzL2Rvd25yZXYueG1sUEsFBgAAAAAEAAQA9wAAAI8DAAAAAA==&#10;">
                    <v:imagedata r:id="rId70" o:title=""/>
                  </v:shape>
                  <v:shape id="Picture 8477" o:spid="_x0000_s1089" type="#_x0000_t75" style="position:absolute;left:5325;top:15552;width:50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3/jDAAAA3QAAAA8AAABkcnMvZG93bnJldi54bWxEj0GLwjAUhO8L/ofwBG9rqu6qVKOIsK7s&#10;zVbvj+bZFpuX0mTb+u+NIHgcZuYbZr3tTSVaalxpWcFkHIEgzqwuOVdwTn8+lyCcR9ZYWSYFd3Kw&#10;3Qw+1hhr2/GJ2sTnIkDYxaig8L6OpXRZQQbd2NbEwbvaxqAPssmlbrALcFPJaRTNpcGSw0KBNe0L&#10;ym7Jv1GQl+x/d5MO0792tk8u50N6iw5KjYb9bgXCU+/f4Vf7qBXMF99f8HwTno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f+MMAAADdAAAADwAAAAAAAAAAAAAAAACf&#10;AgAAZHJzL2Rvd25yZXYueG1sUEsFBgAAAAAEAAQA9wAAAI8DAAAAAA==&#10;">
                    <v:imagedata r:id="rId72" o:title=""/>
                  </v:shape>
                  <v:shape id="Picture 8478" o:spid="_x0000_s1090" type="#_x0000_t75" style="position:absolute;left:5301;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GCjEAAAA3QAAAA8AAABkcnMvZG93bnJldi54bWxEj82LwjAUxO8L/g/hCd7W1AU/qEYRccWD&#10;Fz8OHh/Nsy02L6WJsfWvNwsLHoeZ+Q2zWLWmEoEaV1pWMBomIIgzq0vOFVzOv98zEM4ja6wsk4KO&#10;HKyWva8Fpto++Ujh5HMRIexSVFB4X6dSuqwgg25oa+Lo3Wxj0EfZ5FI3+IxwU8mfJJlIgyXHhQJr&#10;2hSU3U8PoyCY12F7HPGjW1+d5V13m4UyKDXot+s5CE+t/4T/23utYDIdj+HvTXwC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yGCjEAAAA3QAAAA8AAAAAAAAAAAAAAAAA&#10;nwIAAGRycy9kb3ducmV2LnhtbFBLBQYAAAAABAAEAPcAAACQAwAAAAA=&#10;">
                    <v:imagedata r:id="rId73" o:title=""/>
                  </v:shape>
                  <v:shape id="Freeform 8479" o:spid="_x0000_s1091" style="position:absolute;left:5305;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tncYA&#10;AADdAAAADwAAAGRycy9kb3ducmV2LnhtbESPT2sCMRTE7wW/Q3iCt5qttqtujSJKaQ8e6h/w+ti8&#10;bpZuXtYk6vrtm0Khx2FmfsPMl51txJV8qB0reBpmIIhLp2uuFBwPb49TECEia2wck4I7BVgueg9z&#10;LLS78Y6u+1iJBOFQoAITY1tIGUpDFsPQtcTJ+3LeYkzSV1J7vCW4beQoy3Jpsea0YLCltaHye3+x&#10;CrbvcjQ5HfPT3frn9efMsD5vxkoN+t3qFUSkLv6H/9ofWkE+ecn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otncYAAADdAAAADwAAAAAAAAAAAAAAAACYAgAAZHJz&#10;L2Rvd25yZXYueG1sUEsFBgAAAAAEAAQA9QAAAIsDAAAAAA==&#10;" path="m24,v7,5,6,6,8,11c31,36,29,100,26,127,24,134,3,144,,133,2,117,5,84,9,61,12,39,15,29,24,e" fillcolor="#242832" strokeweight="0">
                    <v:path arrowok="t" o:connecttype="custom" o:connectlocs="3,0;4,2;4,16;0,17;2,8;3,0" o:connectangles="0,0,0,0,0,0"/>
                    <o:lock v:ext="edit" aspectratio="t"/>
                  </v:shape>
                  <v:shape id="Freeform 8480" o:spid="_x0000_s1092" style="position:absolute;left:5774;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uMgA&#10;AADdAAAADwAAAGRycy9kb3ducmV2LnhtbESPzWsCMRTE74X+D+EVvJSareIHq1GkUurBQ/1Ar4/N&#10;c3fp5iXdRF33rzdCocdhZn7DTOeNqcSFal9aVvDeTUAQZ1aXnCvY7z7fxiB8QNZYWSYFN/Iwnz0/&#10;TTHV9sobumxDLiKEfYoKihBcKqXPCjLou9YRR+9ka4MhyjqXusZrhJtK9pJkKA2WHBcKdPRRUPaz&#10;PRsF7vcV17d+exjsNnb13bqvdrk4KtV5aRYTEIGa8B/+a6+0guFoMILHm/gE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VO4yAAAAN0AAAAPAAAAAAAAAAAAAAAAAJgCAABk&#10;cnMvZG93bnJldi54bWxQSwUGAAAAAAQABAD1AAAAjQMAAAAA&#10;" path="m,12c,6,6,,12,v,,,,,l12,,36,v7,,12,6,12,12c48,12,48,12,48,12r,l48,84v,7,-5,12,-12,12c36,96,36,96,36,96r,l12,96c6,96,,91,,84v,,,,,l,12xe" fillcolor="#838497" strokeweight="0">
                    <v:path arrowok="t" o:connecttype="custom" o:connectlocs="0,2;2,0;2,0;2,0;5,0;5,0;6,2;6,2;6,2;6,11;6,11;5,12;5,12;5,12;2,12;2,12;0,11;0,11;0,2" o:connectangles="0,0,0,0,0,0,0,0,0,0,0,0,0,0,0,0,0,0,0"/>
                    <o:lock v:ext="edit" aspectratio="t"/>
                  </v:shape>
                  <v:shape id="Freeform 8481" o:spid="_x0000_s1093" style="position:absolute;left:5802;top:15584;width:32;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3LsUA&#10;AADdAAAADwAAAGRycy9kb3ducmV2LnhtbESPwWrCQBCG7wXfYRnBW91V0ZToKiII4qGltqU9Dtkx&#10;CWZnQ3bV+PadQ6HH4Z//m/lWm9436kZdrANbmIwNKOIiuJpLC58f++cXUDEhO2wCk4UHRdisB08r&#10;zF248zvdTqlUAuGYo4UqpTbXOhYVeYzj0BJLdg6dxyRjV2rX4V3gvtFTYxbaY81yocKWdhUVl9PV&#10;C2W+x8wcW5ddzdus4cv31+vPzNrRsN8uQSXq0//yX/vgLCyyubwrNmI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uxQAAAN0AAAAPAAAAAAAAAAAAAAAAAJgCAABkcnMv&#10;ZG93bnJldi54bWxQSwUGAAAAAAQABAD1AAAAigMAAAAA&#10;" path="m,16c,8,8,,16,v,,,,,l16,,48,v9,,16,8,16,16c64,16,64,16,64,16r,l64,80v,9,-7,16,-16,16c48,96,48,96,48,96r,l16,96c8,96,,89,,80v,,,,,l,16xe" fillcolor="#d5e9e9" strokeweight="0">
                    <v:path arrowok="t" o:connecttype="custom" o:connectlocs="0,2;2,0;2,0;2,0;6,0;6,0;8,2;8,2;8,2;8,10;8,10;6,12;6,12;6,12;2,12;2,12;0,10;0,10;0,2" o:connectangles="0,0,0,0,0,0,0,0,0,0,0,0,0,0,0,0,0,0,0"/>
                    <o:lock v:ext="edit" aspectratio="t"/>
                  </v:shape>
                  <v:shape id="Freeform 8482" o:spid="_x0000_s1094" style="position:absolute;left:5798;top:15580;width:40;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sHcYA&#10;AADdAAAADwAAAGRycy9kb3ducmV2LnhtbESPQWvCQBSE74L/YXmCF6kbpVqNrlIKAUGkGHvo8Zl9&#10;JsHs25BdNfXXu4LQ4zAz3zDLdWsqcaXGlZYVjIYRCOLM6pJzBT+H5G0GwnlkjZVlUvBHDtarbmeJ&#10;sbY33tM19bkIEHYxKii8r2MpXVaQQTe0NXHwTrYx6INscqkbvAW4qeQ4iqbSYMlhocCavgrKzunF&#10;KJjU29S4XZTcB9/bHZ3o1yXHd6X6vfZzAcJT6//Dr/ZGK5h+TObwfB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TsHcYAAADdAAAADwAAAAAAAAAAAAAAAACYAgAAZHJz&#10;L2Rvd25yZXYueG1sUEsFBgAAAAAEAAQA9QAAAIsDAAAAAA==&#10;" path="m,24c,23,1,22,1,21l6,10c7,8,8,7,10,6l21,1c22,1,23,,24,l56,v2,,3,1,4,1l71,6v2,1,3,2,4,4l80,21v,1,,2,,3l80,88v,2,,3,,4l75,103v-1,2,-2,3,-4,4l60,112v-1,,-2,,-4,l24,112v-1,,-2,,-3,l10,107c8,106,7,105,6,103l1,92c1,91,,90,,88l,24xm16,88r,-3l21,96,17,92r11,5l24,96r32,l53,97,64,92r-4,4l65,85r-1,3l64,24r1,4l60,17r4,4l53,16r3,l24,16r4,l17,21r4,-4l16,28r,-4l16,88xe" fillcolor="#454545" strokecolor="#454545" strokeweight="0">
                    <v:path arrowok="t" o:connecttype="custom" o:connectlocs="0,3;1,3;1,2;2,1;3,1;3,0;7,0;8,1;9,1;10,2;10,3;10,3;10,11;10,12;10,13;9,14;8,14;7,14;3,14;3,14;2,14;1,13;1,12;0,11;0,3;2,11;2,11;3,12;3,12;4,13;3,12;7,12;7,13;8,12;8,12;9,11;8,11;8,3;9,4;8,3;8,3;7,2;7,2;3,2;4,2;3,3;3,3;2,4;2,3;2,11" o:connectangles="0,0,0,0,0,0,0,0,0,0,0,0,0,0,0,0,0,0,0,0,0,0,0,0,0,0,0,0,0,0,0,0,0,0,0,0,0,0,0,0,0,0,0,0,0,0,0,0,0,0"/>
                    <o:lock v:ext="edit" aspectratio="t" verticies="t"/>
                  </v:shape>
                  <v:shape id="Freeform 8483" o:spid="_x0000_s1095" style="position:absolute;left:5611;top:15584;width:104;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U3MIA&#10;AADdAAAADwAAAGRycy9kb3ducmV2LnhtbERP3WrCMBS+F3yHcITdaaponZ1R1DEYyCY6H+DQnDXF&#10;5qQ0WVvffrkQvPz4/tfb3laipcaXjhVMJwkI4tzpkgsF15+P8SsIH5A1Vo5JwZ08bDfDwRoz7To+&#10;U3sJhYgh7DNUYEKoMyl9bsiin7iaOHK/rrEYImwKqRvsYrit5CxJUmmx5NhgsKaDofx2+bMKvlen&#10;r3mXHk/mfb9o3RGntuwqpV5G/e4NRKA+PMUP96dWkC7T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hTcwgAAAN0AAAAPAAAAAAAAAAAAAAAAAJgCAABkcnMvZG93&#10;bnJldi54bWxQSwUGAAAAAAQABAD1AAAAhwMAAAAA&#10;" path="m,7c,4,4,,7,v,,,,,l7,,201,v4,,7,4,7,7c208,7,208,7,208,7r,l208,89v,4,-3,7,-7,7c201,96,201,96,201,96r,l7,96c4,96,,93,,89v,,,,,l,7xe" fillcolor="#d5e9e9" strokeweight="0">
                    <v:path arrowok="t" o:connecttype="custom" o:connectlocs="0,1;1,0;1,0;1,0;26,0;26,0;26,1;26,1;26,1;26,12;26,12;26,12;26,12;26,12;1,12;1,12;0,12;0,12;0,1" o:connectangles="0,0,0,0,0,0,0,0,0,0,0,0,0,0,0,0,0,0,0"/>
                    <o:lock v:ext="edit" aspectratio="t"/>
                  </v:shape>
                  <v:shape id="Freeform 8484" o:spid="_x0000_s1096" style="position:absolute;left:5607;top:15580;width:112;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KzccA&#10;AADdAAAADwAAAGRycy9kb3ducmV2LnhtbESPT2sCMRTE74V+h/AKvRTNKmVtt0YRQRBv9U/F22Pz&#10;ulm6eVmTVNNv3xQKHoeZ+Q0znSfbiQv50DpWMBoWIIhrp1tuFOx3q8ELiBCRNXaOScEPBZjP7u+m&#10;WGl35Xe6bGMjMoRDhQpMjH0lZagNWQxD1xNn79N5izFL30jt8ZrhtpPjoiilxZbzgsGelobqr+23&#10;VXD+OBzTYXE6ebNbp82TPy+fXzdKPT6kxRuISCnewv/ttVZQTsoR/L3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uys3HAAAA3QAAAA8AAAAAAAAAAAAAAAAAmAIAAGRy&#10;cy9kb3ducmV2LnhtbFBLBQYAAAAABAAEAPUAAACMAwAAAAA=&#10;" path="m,15c,13,1,11,3,10l10,3c11,1,13,,15,l209,v3,,5,1,6,3l222,10v2,1,2,3,2,5l224,97v,3,,5,-2,6l215,110v-1,2,-3,2,-6,2l15,112v-2,,-4,,-5,-2l3,103c1,102,,100,,97l,15xm16,97l14,92r7,7l15,96r194,l204,99r7,-7l208,97r,-82l211,21r-7,-7l209,16,15,16r6,-2l14,21r2,-6l16,97xe" fillcolor="#454545" strokecolor="#454545" strokeweight="0">
                    <v:path arrowok="t" o:connecttype="custom" o:connectlocs="0,2;1,2;2,1;2,0;27,0;27,1;28,2;28,2;28,13;28,13;27,14;27,14;2,14;2,14;1,13;0,13;0,2;2,13;2,12;3,13;2,12;27,12;26,13;27,12;26,13;26,2;27,3;26,2;27,2;2,2;3,2;2,3;2,2;2,13" o:connectangles="0,0,0,0,0,0,0,0,0,0,0,0,0,0,0,0,0,0,0,0,0,0,0,0,0,0,0,0,0,0,0,0,0,0"/>
                    <o:lock v:ext="edit" aspectratio="t" verticies="t"/>
                  </v:shape>
                  <v:shape id="Freeform 8485" o:spid="_x0000_s1097" style="position:absolute;left:5711;top:15580;width:23;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6ncgA&#10;AADdAAAADwAAAGRycy9kb3ducmV2LnhtbESPT2vCQBTE7wW/w/KEXoputBhL6irSUurBg/+w10f2&#10;NQlm326zW4359N2C4HGYmd8ws0VranGmxleWFYyGCQji3OqKCwWH/cfgBYQPyBpry6TgSh4W897D&#10;DDNtL7yl8y4UIkLYZ6igDMFlUvq8JIN+aB1x9L5tYzBE2RRSN3iJcFPLcZKk0mDFcaFER28l5afd&#10;r1Hgfp5wfX3ujpP91q42nfvs3pdfSj322+UriEBtuIdv7ZVWkE7TMfy/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jqdyAAAAN0AAAAPAAAAAAAAAAAAAAAAAJgCAABk&#10;cnMvZG93bnJldi54bWxQSwUGAAAAAAQABAD1AAAAjQMAAAAA&#10;" path="m,12c,6,6,,12,v,,,,,l12,,36,v7,,12,6,12,12c48,12,48,12,48,12r,l48,84v,7,-5,12,-12,12c36,96,36,96,36,96r,l12,96c6,96,,91,,84v,,,,,l,12xe" fillcolor="#838497" strokeweight="0">
                    <v:path arrowok="t" o:connecttype="custom" o:connectlocs="0,2;1,0;1,0;1,0;4,0;4,0;5,2;5,2;5,2;5,11;5,11;4,12;4,12;4,12;1,12;1,12;0,11;0,11;0,2" o:connectangles="0,0,0,0,0,0,0,0,0,0,0,0,0,0,0,0,0,0,0"/>
                    <o:lock v:ext="edit" aspectratio="t"/>
                  </v:shape>
                  <v:shape id="Freeform 8486" o:spid="_x0000_s1098" style="position:absolute;left:5591;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bLccA&#10;AADdAAAADwAAAGRycy9kb3ducmV2LnhtbESPQUvDQBSE74L/YXlCb+2mraQSuy3aIhUsBaMHj4/s&#10;azY0+zbNbpPor3eFgsdhZr5hluvB1qKj1leOFUwnCQjiwumKSwWfHy/jBxA+IGusHZOCb/KwXt3e&#10;LDHTrud36vJQighhn6ECE0KTSekLQxb9xDXE0Tu61mKIsi2lbrGPcFvLWZKk0mLFccFgQxtDxSm/&#10;WAXc9TL3u915m873JvxM79+eD19Kje6Gp0cQgYbwH762X7WCdJHO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rWy3HAAAA3QAAAA8AAAAAAAAAAAAAAAAAmAIAAGRy&#10;cy9kb3ducmV2LnhtbFBLBQYAAAAABAAEAPUAAACMAw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8487" o:spid="_x0000_s1099" style="position:absolute;left:5528;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DWccA&#10;AADdAAAADwAAAGRycy9kb3ducmV2LnhtbESPT0vDQBTE74LfYXlCb+2mf0gldlu0RSpYCkYPHh/Z&#10;12xo9m2aXZPop3eFgsdhZn7DrDaDrUVHra8cK5hOEhDEhdMVlwo+3p/H9yB8QNZYOyYF3+Rhs769&#10;WWGmXc9v1OWhFBHCPkMFJoQmk9IXhiz6iWuIo3dyrcUQZVtK3WIf4baWsyRJpcWK44LBhraGinP+&#10;ZRVw18vc7/eXXTo/mPAzXbw+HT+VGt0Njw8gAg3hP3xtv2gF6TJdwN+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w1nHAAAA3QAAAA8AAAAAAAAAAAAAAAAAmAIAAGRy&#10;cy9kb3ducmV2LnhtbFBLBQYAAAAABAAEAPUAAACMAw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8488" o:spid="_x0000_s1100" style="position:absolute;left:540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mwsgA&#10;AADdAAAADwAAAGRycy9kb3ducmV2LnhtbESPS2vDMBCE74X8B7GF3ho5fTjBiRL6IKSQUqiTQ46L&#10;tbVMrJVrKbaTX18VCj0OM/MNs1gNthYdtb5yrGAyTkAQF05XXCrY79a3MxA+IGusHZOCM3lYLUdX&#10;C8y06/mTujyUIkLYZ6jAhNBkUvrCkEU/dg1x9L5cazFE2ZZSt9hHuK3lXZKk0mLFccFgQy+GimN+&#10;sgq462XuN5vv1/T+3YTL5GH7/HFQ6uZ6eJqDCDSE//Bf+00rSKfpI/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jmbCyAAAAN0AAAAPAAAAAAAAAAAAAAAAAJgCAABk&#10;cnMvZG93bnJldi54bWxQSwUGAAAAAAQABAD1AAAAjQMAAAAA&#10;" path="m,8c,4,4,,8,v,,,,,l8,,24,v5,,8,4,8,8c32,8,32,8,32,8r,l32,88v,5,-3,8,-8,8c24,96,24,96,24,96r,l8,96c4,96,,93,,88v,,,,,l,8xe" fillcolor="#838497" strokeweight="0">
                    <v:path arrowok="t" o:connecttype="custom" o:connectlocs="0,1;1,0;1,0;1,0;2,0;2,0;3,1;3,1;3,1;3,11;3,11;2,12;2,12;2,12;1,12;1,12;0,11;0,11;0,1" o:connectangles="0,0,0,0,0,0,0,0,0,0,0,0,0,0,0,0,0,0,0"/>
                    <o:lock v:ext="edit" aspectratio="t"/>
                  </v:shape>
                  <v:shape id="Freeform 8489" o:spid="_x0000_s1101" style="position:absolute;left:533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4tccA&#10;AADdAAAADwAAAGRycy9kb3ducmV2LnhtbESPQUvDQBSE74L/YXmCN7tplVVit8Uq0oKlYOyhx0f2&#10;mQ1m38bsmqT99V1B8DjMzDfMfDm6RvTUhdqzhukkA0FcelNzpWH/8XrzACJEZIONZ9JwpADLxeXF&#10;HHPjB36nvoiVSBAOOWqwMba5lKG05DBMfEucvE/fOYxJdpU0HQ4J7ho5yzIlHdacFiy29Gyp/Cp+&#10;nAbuB1mE9fr7Rd1ubTxN795Wu4PW11fj0yOISGP8D/+1N0aDulcKft+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LXHAAAA3QAAAA8AAAAAAAAAAAAAAAAAmAIAAGRy&#10;cy9kb3ducmV2LnhtbFBLBQYAAAAABAAEAPUAAACMAwAAAAA=&#10;" path="m,8c,4,4,,8,v,,,,,l8,,24,v5,,8,4,8,8c32,8,32,8,32,8r,l32,88v,5,-3,8,-8,8c24,96,24,96,24,96r,l8,96c4,96,,93,,88v,,,,,l,8xe" fillcolor="#838497" strokeweight="0">
                    <v:path arrowok="t" o:connecttype="custom" o:connectlocs="0,1;1,0;1,0;1,0;3,0;3,0;4,1;4,1;4,1;4,11;4,11;3,12;3,12;3,12;1,12;1,12;0,11;0,11;0,1" o:connectangles="0,0,0,0,0,0,0,0,0,0,0,0,0,0,0,0,0,0,0"/>
                    <o:lock v:ext="edit" aspectratio="t"/>
                  </v:shape>
                  <v:shape id="Freeform 8490" o:spid="_x0000_s1102" style="position:absolute;left:5428;top:15584;width:96;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4sMA&#10;AADdAAAADwAAAGRycy9kb3ducmV2LnhtbESPQWsCMRSE74L/ITzBm2brYZWtUaTQIr1tLOjxsXnd&#10;DW5eliTV9d+bQqHHYWa+Ybb70fXiRiFazwpelgUI4sYby62Cr9P7YgMiJmSDvWdS8KAI+910ssXK&#10;+DvXdNOpFRnCsUIFXUpDJWVsOnIYl34gzt63Dw5TlqGVJuA9w10vV0VRSoeW80KHA7111Fz1j1Og&#10;V1hfhlh/yuOH1s0m2JM9P5Saz8bDK4hEY/oP/7WPRkG5Lt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4sMAAADdAAAADwAAAAAAAAAAAAAAAACYAgAAZHJzL2Rv&#10;d25yZXYueG1sUEsFBgAAAAAEAAQA9QAAAIgDAAAAAA==&#10;" path="m,7c,4,4,,7,v,,,,,l7,,185,v4,,7,4,7,7c192,7,192,7,192,7r,l192,89v,4,-3,7,-7,7c185,96,185,96,185,96r,l7,96c4,96,,93,,89v,,,,,l,7xe" fillcolor="#d5e9e9" strokeweight="0">
                    <v:path arrowok="t" o:connecttype="custom" o:connectlocs="0,1;1,0;1,0;1,0;24,0;24,0;24,1;24,1;24,1;24,12;24,12;24,12;24,12;24,12;1,12;1,12;0,12;0,12;0,1" o:connectangles="0,0,0,0,0,0,0,0,0,0,0,0,0,0,0,0,0,0,0"/>
                    <o:lock v:ext="edit" aspectratio="t"/>
                  </v:shape>
                  <v:shape id="Freeform 8491" o:spid="_x0000_s1103" style="position:absolute;left:5424;top:15580;width:104;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EsMA&#10;AADdAAAADwAAAGRycy9kb3ducmV2LnhtbERPu27CMBTdK/EP1kXqVhyolEDAIKCtqNh4DIyX+JJE&#10;xNepbSD8fT1U6nh03rNFZxpxJ+drywqGgwQEcWF1zaWC4+HrbQzCB2SNjWVS8CQPi3nvZYa5tg/e&#10;0X0fShFD2OeooAqhzaX0RUUG/cC2xJG7WGcwROhKqR0+Yrhp5ChJUmmw5thQYUvriorr/mYUTM63&#10;jfv5zLJtuj4d3suTXK4+pFKv/W45BRGoC//iP/e3VpBmaZwb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IEsMAAADdAAAADwAAAAAAAAAAAAAAAACYAgAAZHJzL2Rv&#10;d25yZXYueG1sUEsFBgAAAAAEAAQA9QAAAIgDAAAAAA==&#10;" path="m,15c,13,1,11,3,10l10,3c11,1,13,,15,l193,v3,,5,1,6,3l206,10v2,1,2,3,2,5l208,97v,3,,5,-2,6l199,110v-1,2,-3,2,-6,2l15,112v-2,,-4,,-5,-2l3,103c1,102,,100,,97l,15xm16,97l14,92r7,7l15,96r178,l188,99r7,-7l192,97r,-82l195,21r-7,-7l193,16,15,16r6,-2l14,21r2,-6l16,97xe" fillcolor="#454545" strokecolor="#454545" strokeweight="0">
                    <v:path arrowok="t" o:connecttype="custom" o:connectlocs="0,2;1,2;2,1;2,0;25,0;25,1;26,2;26,2;26,13;26,13;25,14;25,14;2,14;2,14;1,13;0,13;0,2;2,13;2,12;3,13;2,12;25,12;24,13;25,12;24,13;24,2;25,3;24,2;25,2;2,2;3,2;2,3;2,2;2,13" o:connectangles="0,0,0,0,0,0,0,0,0,0,0,0,0,0,0,0,0,0,0,0,0,0,0,0,0,0,0,0,0,0,0,0,0,0"/>
                    <o:lock v:ext="edit" aspectratio="t" verticies="t"/>
                  </v:shape>
                  <v:shape id="Freeform 8492" o:spid="_x0000_s1104" style="position:absolute;left:5337;top:15636;width:24;height:16;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MescA&#10;AADdAAAADwAAAGRycy9kb3ducmV2LnhtbESPQWvCQBSE70L/w/IKXqRuKiVpo6sUUVBvtSnF2yP7&#10;mk3Nvg3ZVdN/7wpCj8PMfMPMFr1txJk6XztW8DxOQBCXTtdcKSg+10+vIHxA1tg4JgV/5GExfxjM&#10;MNfuwh903odKRAj7HBWYENpcSl8asujHriWO3o/rLIYou0rqDi8Rbhs5SZJUWqw5LhhsaWmoPO5P&#10;VsHm9LWr19ti9G0zOmbmsHrZ/hZKDR/79ymIQH34D9/bG60gzdI3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HrHAAAA3QAAAA8AAAAAAAAAAAAAAAAAmAIAAGRy&#10;cy9kb3ducmV2LnhtbFBLBQYAAAAABAAEAPUAAACMAwAAAAA=&#10;" path="m,6c,3,3,,6,v,,,,,l6,,43,v3,,5,3,5,6c48,6,48,6,48,6r,l48,27v,3,-2,5,-5,5c43,32,43,32,43,32r,l6,32c3,32,,30,,27v,,,,,l,6xe" fillcolor="#339" strokeweight="0">
                    <v:path arrowok="t" o:connecttype="custom" o:connectlocs="0,1;1,0;1,0;1,0;6,0;6,0;6,1;6,1;6,1;6,4;6,4;6,4;6,4;6,4;1,4;1,4;0,4;0,4;0,1" o:connectangles="0,0,0,0,0,0,0,0,0,0,0,0,0,0,0,0,0,0,0"/>
                    <o:lock v:ext="edit" aspectratio="t"/>
                  </v:shape>
                  <v:shape id="Freeform 8493" o:spid="_x0000_s1105" style="position:absolute;left:540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OULwA&#10;AADdAAAADwAAAGRycy9kb3ducmV2LnhtbERPyQrCMBC9C/5DGMGbpnpwqaZFBEG8uYHHoRnbajMp&#10;TbT1781B8Ph4+zrtTCXe1LjSsoLJOAJBnFldcq7gct6NFiCcR9ZYWSYFH3KQJv3eGmNtWz7S++Rz&#10;EULYxaig8L6OpXRZQQbd2NbEgbvbxqAPsMmlbrAN4aaS0yiaSYMlh4YCa9oWlD1PL6PgtosODpmu&#10;LS+31Qv1Xj5Kq9Rw0G1WIDx1/i/+ufdawWw+D/vDm/AEZP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Ns5QvAAAAN0AAAAPAAAAAAAAAAAAAAAAAJgCAABkcnMvZG93bnJldi54&#10;bWxQSwUGAAAAAAQABAD1AAAAgQM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8494" o:spid="_x0000_s1106" style="position:absolute;left:5591;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ry78A&#10;AADdAAAADwAAAGRycy9kb3ducmV2LnhtbESPSwvCMBCE74L/IazgTVM9+KhGEUEQb77A49KsbbXZ&#10;lCa19d8bQfA4zMw3zHLdmkK8qHK5ZQWjYQSCOLE651TB5bwbzEA4j6yxsEwK3uRgvep2lhhr2/CR&#10;XiefigBhF6OCzPsyltIlGRl0Q1sSB+9uK4M+yCqVusImwE0hx1E0kQZzDgsZlrTNKHmeaqPgtosO&#10;DpmuDc+3RY16Lx+5VarfazcLEJ5a/w//2nutYDKdjuD7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emvLvwAAAN0AAAAPAAAAAAAAAAAAAAAAAJgCAABkcnMvZG93bnJl&#10;di54bWxQSwUGAAAAAAQABAD1AAAAhAMAAAAA&#10;" path="m,6c,3,3,,6,v,,,,,l6,,283,v3,,5,3,5,6c288,6,288,6,288,6r,l288,27v,3,-2,5,-5,5c283,32,283,32,283,32r,l6,32c3,32,,30,,27v,,,,,l,6xe" fillcolor="#339" strokeweight="0">
                    <v:path arrowok="t" o:connecttype="custom" o:connectlocs="0,1;0,0;0,0;0,0;35,0;35,0;35,1;35,1;35,1;35,4;35,4;35,4;35,4;35,4;0,4;0,4;0,4;0,4;0,1" o:connectangles="0,0,0,0,0,0,0,0,0,0,0,0,0,0,0,0,0,0,0"/>
                    <o:lock v:ext="edit" aspectratio="t"/>
                  </v:shape>
                  <v:shape id="Freeform 8495" o:spid="_x0000_s1107" style="position:absolute;left:5774;top:15636;width:56;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6mcUA&#10;AADdAAAADwAAAGRycy9kb3ducmV2LnhtbESPzWrDMBCE74G+g9hCb4nsGOziRgnBENpj45TS3hZr&#10;/UOslbHU2H37KBDIcZiZb5jNbja9uNDoOssK4lUEgriyuuNGwdfpsHwF4Tyyxt4yKfgnB7vt02KD&#10;ubYTH+lS+kYECLscFbTeD7mUrmrJoFvZgTh4tR0N+iDHRuoRpwA3vVxHUSoNdhwWWhyoaKk6l39G&#10;AddJze9NHPffqflNDj/F5+AKpV6e5/0bCE+zf4Tv7Q+tIM2yNdzehCc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DqZxQAAAN0AAAAPAAAAAAAAAAAAAAAAAJgCAABkcnMv&#10;ZG93bnJldi54bWxQSwUGAAAAAAQABAD1AAAAigMAAAAA&#10;" path="m,6c,3,3,,6,v,,,,,l6,,107,v3,,5,3,5,6c112,6,112,6,112,6r,l112,27v,3,-2,5,-5,5c107,32,107,32,107,32r,l6,32c3,32,,30,,27v,,,,,l,6xe" fillcolor="#339" strokeweight="0">
                    <v:path arrowok="t" o:connecttype="custom" o:connectlocs="0,1;1,0;1,0;1,0;14,0;14,0;14,1;14,1;14,1;14,4;14,4;14,4;14,4;14,4;1,4;1,4;0,4;0,4;0,1" o:connectangles="0,0,0,0,0,0,0,0,0,0,0,0,0,0,0,0,0,0,0"/>
                    <o:lock v:ext="edit" aspectratio="t"/>
                  </v:shape>
                  <v:shape id="Freeform 8496" o:spid="_x0000_s1108" style="position:absolute;left:5329;top:15556;width:509;height:8;visibility:visible;mso-wrap-style:square;v-text-anchor:top" coordsize="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70MUA&#10;AADdAAAADwAAAGRycy9kb3ducmV2LnhtbESPQUsDMRSE74L/ITzBm81aoZVt01KFFj2pa6HX183r&#10;Ju3mZd1k2/jvjSB4HGbmG2a+TK4VZ+qD9azgflSAIK69ttwo2H6u7x5BhIissfVMCr4pwHJxfTXH&#10;UvsLf9C5io3IEA4lKjAxdqWUoTbkMIx8R5y9g+8dxiz7RuoeLxnuWjkuiol0aDkvGOzo2VB9qgan&#10;gI5p/975XVFZ+zT+Gl7NZnhLSt3epNUMRKQU/8N/7RetYDKdPsD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vQxQAAAN0AAAAPAAAAAAAAAAAAAAAAAJgCAABkcnMv&#10;ZG93bnJldi54bWxQSwUGAAAAAAQABAD1AAAAigMAAAAA&#10;" path="m,l,,509,r,8l,8,,xe" fillcolor="#339" stroked="f">
                    <v:path arrowok="t" o:connecttype="custom" o:connectlocs="0,0;0,0;509,0;509,0;509,8;509,8;0,8;0,8;0,0" o:connectangles="0,0,0,0,0,0,0,0,0"/>
                    <o:lock v:ext="edit" aspectratio="t"/>
                  </v:shape>
                  <v:shape id="Freeform 8497" o:spid="_x0000_s1109" style="position:absolute;left:5615;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PH8cA&#10;AADdAAAADwAAAGRycy9kb3ducmV2LnhtbESPQWvCQBSE74X+h+UJvZS6qRUt0TVYQbBWD9p6f2Sf&#10;SZrs27C71fjvXUHocZiZb5hp1plGnMj5yrKC134Cgji3uuJCwc/38uUdhA/IGhvLpOBCHrLZ48MU&#10;U23PvKPTPhQiQtinqKAMoU2l9HlJBn3ftsTRO1pnMETpCqkdniPcNHKQJCNpsOK4UGJLi5Lyev9n&#10;FKznl50b1qvDW7JZ/n5+fOnu2W+Veup18wmIQF34D9/bK61gNB4P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GDx/HAAAA3QAAAA8AAAAAAAAAAAAAAAAAmAIAAGRy&#10;cy9kb3ducmV2LnhtbFBLBQYAAAAABAAEAPUAAACMAwAAAAA=&#10;" path="m,8l4,,76,r4,8l,8xe" fillcolor="#c1c1c1" stroked="f">
                    <v:path arrowok="t" o:connecttype="custom" o:connectlocs="0,8;4,0;76,0;80,8;0,8" o:connectangles="0,0,0,0,0"/>
                    <o:lock v:ext="edit" aspectratio="t"/>
                  </v:shape>
                  <v:shape id="Freeform 8498" o:spid="_x0000_s1110" style="position:absolute;left:5440;top:15548;width:80;height:8;visibility:visible;mso-wrap-style:square;v-text-anchor:top" coordsize="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qhMcA&#10;AADdAAAADwAAAGRycy9kb3ducmV2LnhtbESPT2sCMRTE74V+h/AKXkSztVbL1igqCFbrwT+9Pzav&#10;u1s3L0sSdf32RhB6HGbmN8xo0phKnMn50rKC124CgjizuuRcwWG/6HyA8AFZY2WZFFzJw2T8/DTC&#10;VNsLb+m8C7mIEPYpKihCqFMpfVaQQd+1NXH0fq0zGKJ0udQOLxFuKtlLkoE0WHJcKLCmeUHZcXcy&#10;ClbT69b1j8uft+R78fc1W+um7TdKtV6a6SeIQE34Dz/aS61gMBy+w/1Nf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oTHAAAA3QAAAA8AAAAAAAAAAAAAAAAAmAIAAGRy&#10;cy9kb3ducmV2LnhtbFBLBQYAAAAABAAEAPUAAACMAwAAAAA=&#10;" path="m,8l4,,76,r4,8l,8xe" fillcolor="#c1c1c1" stroked="f">
                    <v:path arrowok="t" o:connecttype="custom" o:connectlocs="0,8;4,0;76,0;80,8;0,8" o:connectangles="0,0,0,0,0"/>
                    <o:lock v:ext="edit" aspectratio="t"/>
                  </v:shape>
                  <v:rect id="Rectangle 8499" o:spid="_x0000_s1111" style="position:absolute;left:5309;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UjcYA&#10;AADdAAAADwAAAGRycy9kb3ducmV2LnhtbESPzWrDMBCE74W8g9hAb42cHuziRAnBJKWHHFo3hx4X&#10;a2OZWCtjqf7p00eFQo/DzHzDbPeTbcVAvW8cK1ivEhDEldMN1woun6enFxA+IGtsHZOCmTzsd4uH&#10;LebajfxBQxlqESHsc1RgQuhyKX1lyKJfuY44elfXWwxR9rXUPY4Rblv5nCSptNhwXDDYUWGoupXf&#10;VoH/al+5fL9dkrOpfsJUzP5oC6Uel9NhAyLQFP7Df+03rSDNshR+38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UUjcYAAADdAAAADwAAAAAAAAAAAAAAAACYAgAAZHJz&#10;L2Rvd25yZXYueG1sUEsFBgAAAAAEAAQA9QAAAIsDAAAAAA==&#10;" fillcolor="#eaeaea" stroked="f">
                    <o:lock v:ext="edit" aspectratio="t"/>
                  </v:rect>
                  <v:rect id="Rectangle 8500" o:spid="_x0000_s1112" style="position:absolute;left:5317;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hQcUA&#10;AADdAAAADwAAAGRycy9kb3ducmV2LnhtbESPT4vCMBTE78J+h/AEL7KmWrDSbSqysIs38c/B46N5&#10;tsXmpTSxrd9+syB4HGbmN0y2HU0jeupcbVnBchGBIC6srrlUcDn/fG5AOI+ssbFMCp7kYJt/TDJM&#10;tR34SP3JlyJA2KWooPK+TaV0RUUG3cK2xMG72c6gD7Irpe5wCHDTyFUUraXBmsNChS19V1TcTw+j&#10;wOL1eYt/e3cYdsV+nmzi/lzHSs2m4+4LhKfRv8Ov9l4rWCdJAv9vw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FBxQAAAN0AAAAPAAAAAAAAAAAAAAAAAJgCAABkcnMv&#10;ZG93bnJldi54bWxQSwUGAAAAAAQABAD1AAAAigMAAAAA&#10;" fillcolor="#d7d7d7" stroked="f">
                    <o:lock v:ext="edit" aspectratio="t"/>
                  </v:rect>
                  <v:rect id="Rectangle 8501" o:spid="_x0000_s1113" style="position:absolute;left:5734;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DRcMA&#10;AADdAAAADwAAAGRycy9kb3ducmV2LnhtbERPu27CMBTdK/EP1kViqcAJlKQKGMRDrRhYSDt0vIov&#10;SUR8HcUOhL+vh0odj857vR1MI+7UudqygngWgSAurK65VPD99TF9B+E8ssbGMil4koPtZvSyxkzb&#10;B1/onvtShBB2GSqovG8zKV1RkUE3sy1x4K62M+gD7EqpO3yEcNPIeRQl0mDNoaHClg4VFbe8NwqW&#10;xr3Fkfw8H/sfoteDGRac75WajIfdCoSnwf+L/9wnrSBJ0zA3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MDRcMAAADdAAAADwAAAAAAAAAAAAAAAACYAgAAZHJzL2Rv&#10;d25yZXYueG1sUEsFBgAAAAAEAAQA9QAAAIgDAAAAAA==&#10;" fillcolor="#a5a5a5" stroked="f">
                    <o:lock v:ext="edit" aspectratio="t"/>
                  </v:rect>
                  <v:rect id="Rectangle 8502" o:spid="_x0000_s1114" style="position:absolute;left:5552;top:15660;width: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3scA&#10;AADdAAAADwAAAGRycy9kb3ducmV2LnhtbESPS2vDMBCE74X8B7GBXkoip21eThSTpiTk0EudHnpc&#10;rI1tYq2MJT/676NCocdhZr5htslgKtFR40rLCmbTCARxZnXJuYKvy3GyAuE8ssbKMin4IQfJbvSw&#10;xVjbnj+pS30uAoRdjAoK7+tYSpcVZNBNbU0cvKttDPogm1zqBvsAN5V8jqKFNFhyWCiwpkNB2S1t&#10;jYK5ca+zSJ4+3ttvoqeDGV44fVPqcTzsNyA8Df4//Nc+awWL5XINv2/CE5C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pt7HAAAA3QAAAA8AAAAAAAAAAAAAAAAAmAIAAGRy&#10;cy9kb3ducmV2LnhtbFBLBQYAAAAABAAEAPUAAACMAwAAAAA=&#10;" fillcolor="#a5a5a5" stroked="f">
                    <o:lock v:ext="edit" aspectratio="t"/>
                  </v:rect>
                  <v:rect id="Rectangle 8503" o:spid="_x0000_s1115" style="position:absolute;left:5361;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ZMIA&#10;AADdAAAADwAAAGRycy9kb3ducmV2LnhtbERPu27CMBTdkfoP1kViQcWhPJXiRC0IxMDSwMB4Fd8m&#10;EfF1FBsIf48HJMaj816lnanFjVpXWVYwHkUgiHOrKy4UnI7bzyUI55E11pZJwYMcpMlHb4Wxtnf+&#10;o1vmCxFC2MWooPS+iaV0eUkG3cg2xIH7t61BH2BbSN3iPYSbWn5F0VwarDg0lNjQuqT8kl2Ngplx&#10;03Ekd4fN9Uw0XJtuwtmvUoN+9/MNwlPn3+KXe68VzBfLsD+8CU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H9kwgAAAN0AAAAPAAAAAAAAAAAAAAAAAJgCAABkcnMvZG93&#10;bnJldi54bWxQSwUGAAAAAAQABAD1AAAAhwMAAAAA&#10;" fillcolor="#a5a5a5" stroked="f">
                    <o:lock v:ext="edit" aspectratio="t"/>
                  </v:rect>
                  <v:shape id="Picture 8504" o:spid="_x0000_s1116" type="#_x0000_t75" style="position:absolute;left:5365;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j4InDAAAA3QAAAA8AAABkcnMvZG93bnJldi54bWxEj0+LwjAUxO+C3yE8YS+ypq5gpRplEQSv&#10;xj/nR/O2rTYv3SbW+u2NsLDHYWZ+w6w2va1FR62vHCuYThIQxLkzFRcKTsfd5wKED8gGa8ek4Eke&#10;NuvhYIWZcQ8+UKdDISKEfYYKyhCaTEqfl2TRT1xDHL0f11oMUbaFNC0+ItzW8itJ5tJixXGhxIa2&#10;JeU3fbcKrrrbBv17dOmBZlfd6/H+fBkr9THqv5cgAvXhP/zX3hsF83Qxhfeb+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PgicMAAADdAAAADwAAAAAAAAAAAAAAAACf&#10;AgAAZHJzL2Rvd25yZXYueG1sUEsFBgAAAAAEAAQA9wAAAI8DAAAAAA==&#10;">
                    <v:imagedata r:id="rId74" o:title=""/>
                  </v:shape>
                  <v:shape id="Freeform 8505" o:spid="_x0000_s1117" style="position:absolute;left:5361;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nssUA&#10;AADdAAAADwAAAGRycy9kb3ducmV2LnhtbESPQWvCQBSE74L/YXlCb7qpBQ2pqxRFqBQKasDrI/tM&#10;YrNv4+42xn/fLQgeh5n5hlmsetOIjpyvLSt4nSQgiAuray4V5MftOAXhA7LGxjIpuJOH1XI4WGCm&#10;7Y331B1CKSKEfYYKqhDaTEpfVGTQT2xLHL2zdQZDlK6U2uEtwk0jp0kykwZrjgsVtrSuqPg5/BoF&#10;rsi/u/nlrT83p263+bqm7mK9Ui+j/uMdRKA+PMOP9qdWMJun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GeyxQAAAN0AAAAPAAAAAAAAAAAAAAAAAJgCAABkcnMv&#10;ZG93bnJldi54bWxQSwUGAAAAAAQABAD1AAAAigM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8506" o:spid="_x0000_s1118" style="position:absolute;left:537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P8UA&#10;AADdAAAADwAAAGRycy9kb3ducmV2LnhtbESPwW7CMBBE75X4B2srcStOm4qigEEQKbQcm/YDVvES&#10;R8TrELtJ+HtcqVKPo5l5o9nsJtuKgXrfOFbwvEhAEFdON1wr+P4qnlYgfEDW2DomBTfysNvOHjaY&#10;aTfyJw1lqEWEsM9QgQmhy6T0lSGLfuE64uidXW8xRNnXUvc4Rrht5UuSLKXFhuOCwY5yQ9Wl/LEK&#10;xtOrO14PRufHPHUnLJr3c3FTav447dcgAk3hP/zX/tAKlm+rFH7f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Y/xQAAAN0AAAAPAAAAAAAAAAAAAAAAAJgCAABkcnMv&#10;ZG93bnJldi54bWxQSwUGAAAAAAQABAD1AAAAigMAAAAA&#10;" fillcolor="#777" strokecolor="#777" strokeweight="0">
                    <v:stroke joinstyle="round"/>
                    <o:lock v:ext="edit" aspectratio="t"/>
                  </v:rect>
                  <v:shape id="Freeform 8507" o:spid="_x0000_s1119" style="position:absolute;left:5389;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kJcUA&#10;AADdAAAADwAAAGRycy9kb3ducmV2LnhtbESPT2vCQBTE7wW/w/KE3uomIjZGNyIFQWihGHvo8ZF9&#10;+YPZt+nuqvHbu4VCj8PM/IbZbEfTiys531lWkM4SEMSV1R03Cr5O+5cMhA/IGnvLpOBOHrbF5GmD&#10;ubY3PtK1DI2IEPY5KmhDGHIpfdWSQT+zA3H0ausMhihdI7XDW4SbXs6TZCkNdhwXWhzoraXqXF6M&#10;gtV3rY+17LPMfuw/f9i8n9LSKfU8HXdrEIHG8B/+ax+0guVrtoDfN/EJ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SQl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8508" o:spid="_x0000_s1120" style="position:absolute;left:5385;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et8cA&#10;AADdAAAADwAAAGRycy9kb3ducmV2LnhtbESP0WoCMRRE34X+Q7iFvmnW2lrZGqUWhS3FB7f9gMvm&#10;ulnd3CxJ1K1fbwqFPg4zc4aZL3vbijP50DhWMB5lIIgrpxuuFXx/bYYzECEia2wdk4IfCrBc3A3m&#10;mGt34R2dy1iLBOGQowITY5dLGSpDFsPIdcTJ2ztvMSbpa6k9XhLctvIxy6bSYsNpwWBH74aqY3my&#10;Cj7Xq4/JdrPiOhwy4ydtUZTXJ6Ue7vu3VxCR+vgf/msXWsH0ZfYMv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Nnrf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Freeform 8509" o:spid="_x0000_s1121" style="position:absolute;left:536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8rMcA&#10;AADdAAAADwAAAGRycy9kb3ducmV2LnhtbESPQWvCQBSE74L/YXmCN90oNLGpmyCWggitNO2lt0f2&#10;NQnNvk2zq8b+elcoeBxm5htmnQ+mFSfqXWNZwWIegSAurW64UvD58TJbgXAeWWNrmRRcyEGejUdr&#10;TLU98zudCl+JAGGXooLa+y6V0pU1GXRz2xEH79v2Bn2QfSV1j+cAN61cRlEsDTYcFmrsaFtT+VMc&#10;jQLJm+5hn0Rvv0n8+vx4PLR/X81Cqelk2DyB8DT4e/i/vdMK4mQVw+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jvKzHAAAA3QAAAA8AAAAAAAAAAAAAAAAAmAIAAGRy&#10;cy9kb3ducmV2LnhtbFBLBQYAAAAABAAEAPUAAACMAw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8510" o:spid="_x0000_s1122" style="position:absolute;left:536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aoMcA&#10;AADdAAAADwAAAGRycy9kb3ducmV2LnhtbESPQWvCQBSE74X+h+UJ3urGFtTGbKRUij1ZTAq5PrLP&#10;JJp9G7Krif313ULB4zAz3zDJZjStuFLvGssK5rMIBHFpdcOVgu/842kFwnlkja1lUnAjB5v08SHB&#10;WNuBD3TNfCUChF2MCmrvu1hKV9Zk0M1sRxy8o+0N+iD7SuoehwA3rXyOooU02HBYqLGj95rKc3Yx&#10;Ck7Zi/0qyn1e7cfbMC9ei+PPdqfUdDK+rUF4Gv09/N/+1AoWy9US/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qGqDHAAAA3QAAAA8AAAAAAAAAAAAAAAAAmAIAAGRy&#10;cy9kb3ducmV2LnhtbFBLBQYAAAAABAAEAPUAAACMAw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Picture 8511" o:spid="_x0000_s1123" type="#_x0000_t75" style="position:absolute;left:5556;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brAAAAA3QAAAA8AAABkcnMvZG93bnJldi54bWxET01rg0AQvQfyH5YJ9JastpAGm1VEqC29&#10;Vc19cKcqcWfF3ar9991DocfH+75mmxnFQrMbLCuITxEI4tbqgTsFTf16vIBwHlnjaJkU/JCDLN3v&#10;rphou/InLZXvRAhhl6CC3vspkdK1PRl0JzsRB+7LzgZ9gHMn9YxrCDejfIyiszQ4cGjocaKip/Ze&#10;fRsF3cD+LY9XrD+Wp6K6NWV9j0qlHg5b/gLC0+b/xX/ud63g/HwJc8Ob8ARk+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L5usAAAADdAAAADwAAAAAAAAAAAAAAAACfAgAA&#10;ZHJzL2Rvd25yZXYueG1sUEsFBgAAAAAEAAQA9wAAAIwDAAAAAA==&#10;">
                    <v:imagedata r:id="rId72" o:title=""/>
                  </v:shape>
                  <v:shape id="Freeform 8512" o:spid="_x0000_s1124" style="position:absolute;left:5552;top:15572;width:39;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9v8cA&#10;AADdAAAADwAAAGRycy9kb3ducmV2LnhtbESPQWvCQBSE74L/YXmF3nTTHjSmrlLEltBDQSNob4/s&#10;azYk+zZktzH9992C4HGYmW+Y9Xa0rRio97VjBU/zBARx6XTNlYJT8TZLQfiArLF1TAp+ycN2M52s&#10;MdPuygcajqESEcI+QwUmhC6T0peGLPq564ij9+16iyHKvpK6x2uE21Y+J8lCWqw5LhjsaGeobI4/&#10;VkG+rD6bwdD+ci524St9P+UfdaPU48P4+gIi0Bju4Vs71woWy3QF/2/i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OPb/HAAAA3QAAAA8AAAAAAAAAAAAAAAAAmAIAAGRy&#10;cy9kb3ducmV2LnhtbFBLBQYAAAAABAAEAPUAAACMAwAAAAA=&#10;" path="m,19v,,1,-1,1,-2l4,9c5,6,6,5,9,4l17,1c18,1,19,,19,l62,v2,,3,1,4,1l73,4v2,1,3,3,4,5l80,17v,1,,2,,2l80,174v,3,,5,-2,6l68,190v-1,2,-3,2,-6,2l19,192v,,-1,,-2,l9,189c7,188,5,187,4,185l1,178c1,177,,176,,174l,19xm16,174r,-3l19,178r-5,-4l22,177r-3,-1l62,176r-5,3l67,169r-3,5l64,19r1,3l62,14r4,5l59,16r3,l19,16r3,l14,19r5,-5l16,22r,-3l16,174xe" fillcolor="#777" strokecolor="#777" strokeweight="0">
                    <v:path arrowok="t" o:connecttype="custom" o:connectlocs="0,3;0,3;0,2;1,1;2,1;2,0;7,0;8,1;9,1;9,2;9,3;9,3;9,22;9,23;8,24;7,24;2,24;2,24;1,24;0,24;0,23;0,22;0,3;2,22;2,22;2,23;1,22;2,23;2,22;7,22;7,23;8,22;7,22;7,3;8,3;7,2;8,3;7,2;7,2;2,2;2,2;1,3;2,2;2,3;2,3;2,22" o:connectangles="0,0,0,0,0,0,0,0,0,0,0,0,0,0,0,0,0,0,0,0,0,0,0,0,0,0,0,0,0,0,0,0,0,0,0,0,0,0,0,0,0,0,0,0,0,0"/>
                    <o:lock v:ext="edit" aspectratio="t" verticies="t"/>
                  </v:shape>
                  <v:rect id="Rectangle 8513" o:spid="_x0000_s1125" style="position:absolute;left:5568;top:15576;width: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elcEA&#10;AADdAAAADwAAAGRycy9kb3ducmV2LnhtbERPS27CMBDdI/UO1lTqDpzSCkrAIBopQJZQDjCKhzgi&#10;HqexS8Lt6wUSy6f3X20G24gbdb52rOB9koAgLp2uuVJw/snHXyB8QNbYOCYFd/KwWb+MVphq1/OR&#10;bqdQiRjCPkUFJoQ2ldKXhiz6iWuJI3dxncUQYVdJ3WEfw20jp0kykxZrjg0GW8oMldfTn1XQF59u&#10;9/ttdLbLPlyBeb2/5Hel3l6H7RJEoCE8xQ/3QSuYzRd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5npXBAAAA3QAAAA8AAAAAAAAAAAAAAAAAmAIAAGRycy9kb3du&#10;cmV2LnhtbFBLBQYAAAAABAAEAPUAAACGAwAAAAA=&#10;" fillcolor="#777" strokecolor="#777" strokeweight="0">
                    <v:stroke joinstyle="round"/>
                    <o:lock v:ext="edit" aspectratio="t"/>
                  </v:rect>
                  <v:shape id="Freeform 8514" o:spid="_x0000_s1126" style="position:absolute;left:557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yBccA&#10;AADdAAAADwAAAGRycy9kb3ducmV2LnhtbESPQWvCQBSE74L/YXlCb3WTQpMa3QSxFEpBS20vvT2y&#10;zySYfZtmV43+elcoeBxm5htmUQymFUfqXWNZQTyNQBCXVjdcKfj5fnt8AeE8ssbWMik4k4MiH48W&#10;mGl74i86bn0lAoRdhgpq77tMSlfWZNBNbUccvJ3tDfog+0rqHk8Bblr5FEWJNNhwWKixo1VN5X57&#10;MAokL7vnjzTa/KXJ+nV2+Gwvv02s1MNkWM5BeBr8PfzfftcKknQWw+1Ne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TsgXHAAAA3QAAAA8AAAAAAAAAAAAAAAAAmAIAAGRy&#10;cy9kb3ducmV2LnhtbFBLBQYAAAAABAAEAPUAAACMAw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8515" o:spid="_x0000_s1127" style="position:absolute;left:5568;top:15580;width:23;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v5cYA&#10;AADdAAAADwAAAGRycy9kb3ducmV2LnhtbESPT2vCQBTE7wW/w/IEb3Wjgq0xq4gi9mRpFHJ9ZF/+&#10;tNm3Ibua2E/fLRR6HGbmN0yyHUwj7tS52rKC2TQCQZxbXXOp4Ho5Pr+CcB5ZY2OZFDzIwXYzekow&#10;1rbnD7qnvhQBwi5GBZX3bSylyysy6Ka2JQ5eYTuDPsiulLrDPsBNI+dRtJQGaw4LFba0ryj/Sm9G&#10;wWe6sO9Zfr6U5+HRz7JVVnwfTkpNxsNuDcLT4P/Df+03rWD5sprD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v5cYAAADdAAAADwAAAAAAAAAAAAAAAACYAgAAZHJz&#10;L2Rvd25yZXYueG1sUEsFBgAAAAAEAAQA9QAAAIs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0,2;1,1;2,0;3,0;4,1;5,2;5,2;5,12;5,13;4,14;3,14;2,14;1,14;0,13;0,12;0,2;2,12;1,12;2,13;2,12;3,12;3,13;4,12;3,12;3,2;4,3;3,2;3,2;2,2;2,2;1,3;2,2;2,12" o:connectangles="0,0,0,0,0,0,0,0,0,0,0,0,0,0,0,0,0,0,0,0,0,0,0,0,0,0,0,0,0,0,0,0,0,0"/>
                    <o:lock v:ext="edit" aspectratio="t" verticies="t"/>
                  </v:shape>
                  <v:shape id="Freeform 8516" o:spid="_x0000_s1128" style="position:absolute;left:555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qjMUA&#10;AADdAAAADwAAAGRycy9kb3ducmV2LnhtbESPT2sCMRTE7wW/Q3hCbzVrBbuuRhFBECoUVw8eH5u3&#10;f3Dzsiaprt/eCIUeh5n5DbNY9aYVN3K+saxgPEpAEBdWN1wpOB23HykIH5A1tpZJwYM8rJaDtwVm&#10;2t75QLc8VCJC2GeooA6hy6T0RU0G/ch2xNErrTMYonSV1A7vEW5a+ZkkU2mw4bhQY0ebmopL/msU&#10;zM6lPpSyTVO73/5c2Xwfx7lT6n3Yr+cgAvXhP/zX3mkF06/ZB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SqMxQAAAN0AAAAPAAAAAAAAAAAAAAAAAJgCAABkcnMv&#10;ZG93bnJldi54bWxQSwUGAAAAAAQABAD1AAAAig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8517" o:spid="_x0000_s1129" style="position:absolute;left:555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t8ccA&#10;AADdAAAADwAAAGRycy9kb3ducmV2LnhtbESP0WoCMRRE3wX/IVzBt5q1im23RtGisEV86LYfcNnc&#10;brbd3CxJ1LVf3xQKPg4zc4ZZrnvbijP50DhWMJ1kIIgrpxuuFXy87+8eQYSIrLF1TAquFGC9Gg6W&#10;mGt34Tc6l7EWCcIhRwUmxi6XMlSGLIaJ64iT9+m8xZikr6X2eElw28r7LFtIiw2nBYMdvRiqvsuT&#10;VXDYbV9nx/2W6/CVGT9ri6L8mSs1HvWbZxCR+ngL/7cLrWDx8DS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YrfHHAAAA3QAAAA8AAAAAAAAAAAAAAAAAmAIAAGRy&#10;cy9kb3ducmV2LnhtbFBLBQYAAAAABAAEAPUAAACMAw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8518" o:spid="_x0000_s1130" type="#_x0000_t75" style="position:absolute;left:5738;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cFfFAAAA3QAAAA8AAABkcnMvZG93bnJldi54bWxEj09rAjEUxO9Cv0N4BS9Ssypqu90oIghe&#10;jW3Pj83r/unmZd3Edf32plDocZiZ3zDZdrCN6KnzlWMFs2kCgjh3puJCwcf58PIKwgdkg41jUnAn&#10;D9vN0yjD1Lgbn6jXoRARwj5FBWUIbSqlz0uy6KeuJY7et+sshii7QpoObxFuGzlPkpW0WHFcKLGl&#10;fUn5j75aBbXu90Ffzm59okWtBz05fn5NlBo/D7t3EIGG8B/+ax+NgtX6bQm/b+IT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AXBXxQAAAN0AAAAPAAAAAAAAAAAAAAAA&#10;AJ8CAABkcnMvZG93bnJldi54bWxQSwUGAAAAAAQABAD3AAAAkQMAAAAA&#10;">
                    <v:imagedata r:id="rId74" o:title=""/>
                  </v:shape>
                  <v:shape id="Freeform 8519" o:spid="_x0000_s1131" style="position:absolute;left:5734;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3bMYA&#10;AADdAAAADwAAAGRycy9kb3ducmV2LnhtbESP3WrCQBSE7wu+w3KE3tWNClGjq4hFaCkI/oC3h+wx&#10;iWbPprvbmL59tyB4OczMN8xi1ZlatOR8ZVnBcJCAIM6trrhQcDpu36YgfEDWWFsmBb/kYbXsvSww&#10;0/bOe2oPoRARwj5DBWUITSalz0sy6Ae2IY7exTqDIUpXSO3wHuGmlqMkSaXBiuNCiQ1tSspvhx+j&#10;wOWnXTu5jrtLfW4/37++p+5qvVKv/W49BxGoC8/wo/2hFaSTW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r3bMYAAADdAAAADwAAAAAAAAAAAAAAAACYAgAAZHJz&#10;L2Rvd25yZXYueG1sUEsFBgAAAAAEAAQA9QAAAIsDAAAAAA==&#10;" path="m,22c,21,1,20,1,19l5,9c6,7,7,6,9,5l19,1c20,1,21,,22,l75,v2,,3,1,4,1l88,5v2,1,3,3,4,4l96,19v,1,,2,,3l96,171v,2,,3,,4l92,184v-1,2,-2,3,-4,4l79,192v-1,,-2,,-4,l22,192v-1,,-2,,-3,l9,188c8,187,6,186,5,184l1,175c1,174,,173,,171l,22xm16,171r,-3l20,177r-5,-4l25,177r-3,-1l75,176r-3,1l81,173r-4,4l81,168r-1,3l80,22r1,3l77,15r4,5l72,16r3,l22,16r3,l15,20r5,-5l16,25r,-3l16,171xe" fillcolor="#777" strokecolor="#777" strokeweight="0">
                    <v:path arrowok="t" o:connecttype="custom" o:connectlocs="0,3;1,3;1,2;2,1;3,1;3,0;10,0;10,1;11,1;12,2;12,3;12,3;12,22;12,22;12,23;11,24;10,24;10,24;3,24;3,24;2,24;1,23;1,22;0,22;0,3;2,22;2,21;3,23;2,22;4,23;3,22;10,22;9,23;11,22;10,23;11,21;10,22;10,3;11,4;10,2;11,3;9,2;10,2;3,2;4,2;2,3;3,2;2,4;2,3;2,22" o:connectangles="0,0,0,0,0,0,0,0,0,0,0,0,0,0,0,0,0,0,0,0,0,0,0,0,0,0,0,0,0,0,0,0,0,0,0,0,0,0,0,0,0,0,0,0,0,0,0,0,0,0"/>
                    <o:lock v:ext="edit" aspectratio="t" verticies="t"/>
                  </v:shape>
                  <v:rect id="Rectangle 8520" o:spid="_x0000_s1132" style="position:absolute;left:5758;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G4cQA&#10;AADdAAAADwAAAGRycy9kb3ducmV2LnhtbESPzW7CMBCE75V4B2uRuBWHUvETMKhECi3HAg+wipc4&#10;Il6H2JDw9nWlSj2OZuYbzXrb21o8qPWVYwWTcQKCuHC64lLB+ZS/LkD4gKyxdkwKnuRhuxm8rDHV&#10;ruNvehxDKSKEfYoKTAhNKqUvDFn0Y9cQR+/iWoshyraUusUuwm0t35JkJi1WHBcMNpQZKq7Hu1XQ&#10;Hd7d/rYzOttnU3fAvPq85E+lRsP+YwUiUB/+w3/tL61gNl/O4f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BuHEAAAA3QAAAA8AAAAAAAAAAAAAAAAAmAIAAGRycy9k&#10;b3ducmV2LnhtbFBLBQYAAAAABAAEAPUAAACJAwAAAAA=&#10;" fillcolor="#777" strokecolor="#777" strokeweight="0">
                    <v:stroke joinstyle="round"/>
                    <o:lock v:ext="edit" aspectratio="t"/>
                  </v:rect>
                  <v:shape id="Freeform 8521" o:spid="_x0000_s1133" style="position:absolute;left:5762;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bmMUA&#10;AADdAAAADwAAAGRycy9kb3ducmV2LnhtbERPTWvCQBC9C/0PyxS81U2EJiZ1laAUpFDFtJfehuw0&#10;Cc3OxuyqaX+9eyh4fLzv5Xo0nbjQ4FrLCuJZBIK4srrlWsHnx+vTAoTzyBo7y6TglxysVw+TJeba&#10;XvlIl9LXIoSwy1FB432fS+mqhgy6me2JA/dtB4M+wKGWesBrCDednEdRIg22HBoa7GnTUPVTno0C&#10;yUX//JZG+1OavG+z86H7+2pjpaaPY/ECwtPo7+J/904rSNIszA1vw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RuYxQAAAN0AAAAPAAAAAAAAAAAAAAAAAJgCAABkcnMv&#10;ZG93bnJldi54bWxQSwUGAAAAAAQABAD1AAAAigMAAAAA&#10;" path="m,8c,4,4,,8,v,,,,,l8,,24,v5,,8,4,8,8c32,8,32,8,32,8r,l32,88v,5,-3,8,-8,8c24,96,24,96,24,96r,l8,96c4,96,,93,,88v,,,,,l,8xe" fillcolor="#d5e9e9" strokeweight="0">
                    <v:path arrowok="t" o:connecttype="custom" o:connectlocs="0,1;1,0;1,0;1,0;3,0;3,0;4,1;4,1;4,1;4,11;4,11;3,12;3,12;3,12;1,12;1,12;0,11;0,11;0,1" o:connectangles="0,0,0,0,0,0,0,0,0,0,0,0,0,0,0,0,0,0,0"/>
                    <o:lock v:ext="edit" aspectratio="t"/>
                  </v:shape>
                  <v:shape id="Freeform 8522" o:spid="_x0000_s1134" style="position:absolute;left:5758;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9lMYA&#10;AADdAAAADwAAAGRycy9kb3ducmV2LnhtbESPQWvCQBSE7wX/w/KE3nRjBWuiq0iL1JPFKOT6yD6T&#10;aPZtyG5N9Nd3C0KPw8x8wyzXvanFjVpXWVYwGUcgiHOrKy4UnI7b0RyE88gaa8uk4E4O1qvByxIT&#10;bTs+0C31hQgQdgkqKL1vEildXpJBN7YNcfDOtjXog2wLqVvsAtzU8i2KZtJgxWGhxIY+Ssqv6Y9R&#10;cEmn9jvL98di39+7SRZn58fnl1Kvw36zAOGp9//hZ3unFcze4x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C9lMYAAADdAAAADwAAAAAAAAAAAAAAAACYAgAAZHJz&#10;L2Rvd25yZXYueG1sUEsFBgAAAAAEAAQA9QAAAIsDAAAAAA==&#10;" path="m,16c,14,1,12,3,11l11,3c12,1,14,,16,l32,v3,,5,1,6,3l46,11v2,1,2,3,2,5l48,96v,3,,5,-2,6l38,110v-1,2,-3,2,-6,2l16,112v-2,,-4,,-5,-2l3,102c1,101,,99,,96l,16xm16,96l14,91r8,8l16,96r16,l27,99r8,-8l32,96r,-80l35,22,27,14r5,2l16,16r6,-2l14,22r2,-6l16,96xe" fillcolor="#454545" strokecolor="#454545" strokeweight="0">
                    <v:path arrowok="t" o:connecttype="custom" o:connectlocs="0,2;1,2;2,1;2,0;4,0;5,1;6,2;6,2;6,12;6,13;5,14;4,14;2,14;2,14;1,13;0,12;0,2;2,12;2,12;3,13;2,12;4,12;4,13;5,12;4,12;4,2;5,3;4,2;4,2;2,2;3,2;2,3;2,2;2,12" o:connectangles="0,0,0,0,0,0,0,0,0,0,0,0,0,0,0,0,0,0,0,0,0,0,0,0,0,0,0,0,0,0,0,0,0,0"/>
                    <o:lock v:ext="edit" aspectratio="t" verticies="t"/>
                  </v:shape>
                  <v:shape id="Freeform 8523" o:spid="_x0000_s1135" style="position:absolute;left:5746;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1KsIA&#10;AADdAAAADwAAAGRycy9kb3ducmV2LnhtbERPu2rDMBTdC/0HcQvZajkdguNaNqEQKDRQ4mToeLGu&#10;H8S6ciXVdv++GgoZD+ddVKsZxUzOD5YVbJMUBHFj9cCdguvl+JyB8AFZ42iZFPySh6p8fCgw13bh&#10;M8116EQMYZ+jgj6EKZfSNz0Z9ImdiCPXWmcwROg6qR0uMdyM8iVNd9LgwLGhx4neempu9Y9RsP9q&#10;9bmVY5bZ0/Hzm83HZVs7pTZP6+EVRKA13MX/7netYJelcX98E5+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bUqwgAAAN0AAAAPAAAAAAAAAAAAAAAAAJgCAABkcnMvZG93&#10;bnJldi54bWxQSwUGAAAAAAQABAD1AAAAhwMAAAAA&#10;" path="m,4c,2,2,,4,v,,,,,l4,r8,c15,,16,2,16,4v,,,,,l16,4r,88c16,95,15,96,12,96v,,,,,l12,96r-8,c2,96,,95,,92v,,,,,l,4xe" fillcolor="#d5e9e9" strokeweight="0">
                    <v:path arrowok="t" o:connecttype="custom" o:connectlocs="0,1;1,0;1,0;1,0;2,0;2,0;2,1;2,1;2,1;2,12;2,12;2,12;2,12;2,12;1,12;1,12;0,12;0,12;0,1" o:connectangles="0,0,0,0,0,0,0,0,0,0,0,0,0,0,0,0,0,0,0"/>
                    <o:lock v:ext="edit" aspectratio="t"/>
                  </v:shape>
                  <v:shape id="Freeform 8524" o:spid="_x0000_s1136" style="position:absolute;left:5742;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PuMYA&#10;AADdAAAADwAAAGRycy9kb3ducmV2LnhtbESP0WoCMRRE34X+Q7gF3zSxFpGtUWqpsEX64NoPuGxu&#10;N9tubpYk1bVf3wgFH4eZOcOsNoPrxIlCbD1rmE0VCOLam5YbDR/H3WQJIiZkg51n0nChCJv13WiF&#10;hfFnPtCpSo3IEI4FarAp9YWUsbbkME59T5y9Tx8cpixDI03Ac4a7Tj4otZAOW84LFnt6sVR/Vz9O&#10;w/51+zZ/3225iV/KhnlXltXvo9bj++H5CUSiId3C/+3SaFgs1Qy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EPuMYAAADdAAAADwAAAAAAAAAAAAAAAACYAgAAZHJz&#10;L2Rvd25yZXYueG1sUEsFBgAAAAAEAAQA9QAAAIsDAAAAAA==&#10;" path="m,12c,10,1,8,3,7l7,3c8,1,10,,12,r8,c23,,25,1,26,3r4,4c32,8,32,10,32,12r,88c32,103,32,105,30,106r-4,4c25,112,23,112,20,112r-8,c10,112,8,112,7,110l3,106c1,105,,103,,100l,12xm16,100l14,95r4,4l12,96r8,l15,99r4,-4l16,100r,-88l19,18,15,14r5,2l12,16r6,-2l14,18r2,-6l16,100xe" fillcolor="#454545" strokecolor="#454545" strokeweight="0">
                    <v:path arrowok="t" o:connecttype="custom" o:connectlocs="0,2;1,1;1,1;2,0;3,0;4,1;4,1;4,2;4,13;4,14;4,14;3,14;2,14;1,14;1,14;0,13;0,2;2,13;2,12;3,13;2,12;3,12;2,13;3,12;2,13;2,2;3,3;2,2;3,2;2,2;3,2;2,3;2,2;2,13" o:connectangles="0,0,0,0,0,0,0,0,0,0,0,0,0,0,0,0,0,0,0,0,0,0,0,0,0,0,0,0,0,0,0,0,0,0"/>
                    <o:lock v:ext="edit" aspectratio="t" verticies="t"/>
                  </v:shape>
                  <v:shape id="Picture 8525" o:spid="_x0000_s1137" type="#_x0000_t75" style="position:absolute;left:5325;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EAAAA3QAAAA8AAABkcnMvZG93bnJldi54bWxEj0+LwjAUxO/CfofwFvYimtqDSjWKuyh0&#10;9eQfPD+aZ1tsXkoStfvtN4LgcZiZ3zDzZWcacSfna8sKRsMEBHFhdc2lgtNxM5iC8AFZY2OZFPyR&#10;h+XiozfHTNsH7+l+CKWIEPYZKqhCaDMpfVGRQT+0LXH0LtYZDFG6UmqHjwg3jUyTZCwN1hwXKmzp&#10;p6LiergZBetS/+Y+n/iVK9bbtH/G790Glfr67FYzEIG68A6/2rlWMJ4mKTzfxCc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PEAAAA3QAAAA8AAAAAAAAAAAAAAAAA&#10;nwIAAGRycy9kb3ducmV2LnhtbFBLBQYAAAAABAAEAPcAAACQAwAAAAA=&#10;">
                    <v:imagedata r:id="rId76" o:title=""/>
                  </v:shape>
                  <v:shape id="Freeform 8526" o:spid="_x0000_s1138" style="position:absolute;left:5321;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d58QA&#10;AADdAAAADwAAAGRycy9kb3ducmV2LnhtbESPQYvCMBSE7wv+h/AEb2uqgko1LSIVlL2o3fX8aJ5t&#10;sXkpTdT67zfCwh6HmfmGWae9acSDOldbVjAZRyCIC6trLhV857vPJQjnkTU2lknBixykyeBjjbG2&#10;Tz7R4+xLESDsYlRQed/GUrqiIoNubFvi4F1tZ9AH2ZVSd/gMcNPIaRTNpcGaw0KFLW0rKm7nu1GQ&#10;LS5ZdjiW9p5Nf2Z1nk/4y+2UGg37zQqEp97/h//ae61gvoxm8H4Tn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HefEAAAA3QAAAA8AAAAAAAAAAAAAAAAAmAIAAGRycy9k&#10;b3ducmV2LnhtbFBLBQYAAAAABAAEAPUAAACJAwAAAAA=&#10;" path="m,14c,12,1,10,3,9l9,3c10,1,12,,14,l35,v3,,5,2,7,3l47,9v1,2,1,4,1,5l48,179v,3,,5,-2,6l41,190v-1,2,-3,2,-6,2l14,192v-1,,-3,,-5,-1l3,186c2,184,,182,,179l,14xm16,179r-2,-6l20,178r-6,-2l35,176r-5,3l35,174r-3,5l32,14r2,6l29,14r6,2l14,16r6,-2l14,20r2,-6l16,179xe" fillcolor="#777" strokecolor="#777" strokeweight="0">
                    <v:path arrowok="t" o:connecttype="custom" o:connectlocs="0,2;1,2;2,1;2,0;5,0;6,1;6,2;6,2;6,23;6,24;6,24;5,24;2,24;2,24;1,24;0,23;0,2;2,23;2,22;3,23;2,22;5,22;4,23;5,22;4,23;4,2;5,3;4,2;5,2;2,2;3,2;2,3;2,2;2,23" o:connectangles="0,0,0,0,0,0,0,0,0,0,0,0,0,0,0,0,0,0,0,0,0,0,0,0,0,0,0,0,0,0,0,0,0,0"/>
                    <o:lock v:ext="edit" aspectratio="t" verticies="t"/>
                  </v:shape>
                  <v:rect id="Rectangle 8527" o:spid="_x0000_s1139" style="position:absolute;left:5333;top:15584;width: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17MUA&#10;AADdAAAADwAAAGRycy9kb3ducmV2LnhtbESPQYvCMBSE7wv+h/AEb2uqlK50jSIFQVCQdYVen82z&#10;LTYvtYla/70RFvY4zMw3zHzZm0bcqXO1ZQWTcQSCuLC65lLB8Xf9OQPhPLLGxjIpeJKD5WLwMcdU&#10;2wf/0P3gSxEg7FJUUHnfplK6oiKDbmxb4uCdbWfQB9mVUnf4CHDTyGkUJdJgzWGhwpayiorL4WYU&#10;nI5f8bZYX/JTnOy252uW7zOTKzUa9qtvEJ56/x/+a2+0gmQWxfB+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XsxQAAAN0AAAAPAAAAAAAAAAAAAAAAAJgCAABkcnMv&#10;ZG93bnJldi54bWxQSwUGAAAAAAQABAD1AAAAigMAAAAA&#10;" fillcolor="#d5e9e9" stroked="f">
                    <o:lock v:ext="edit" aspectratio="t"/>
                  </v:rect>
                  <v:shape id="Freeform 8528" o:spid="_x0000_s1140" style="position:absolute;left:5329;top:15580;width:16;height:5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K8cA&#10;AADdAAAADwAAAGRycy9kb3ducmV2LnhtbESPQWsCMRSE74L/ITyhF6lJS7u1q1GkWCgoSLX0/Ng8&#10;d1c3L0uS6tpf3wgFj8PMfMNM551txIl8qB1reBgpEMSFMzWXGr527/djECEiG2wck4YLBZjP+r0p&#10;5sad+ZNO21iKBOGQo4YqxjaXMhQVWQwj1xInb++8xZikL6XxeE5w28hHpTJpsea0UGFLbxUVx+2P&#10;1bDcLFeLyyH75WL4lL3u1i/2W3mt7wbdYgIiUhdv4f/2h9GQjdUzXN+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hSvHAAAA3QAAAA8AAAAAAAAAAAAAAAAAmAIAAGRy&#10;cy9kb3ducmV2LnhtbFBLBQYAAAAABAAEAPUAAACMAwAAAAA=&#10;" path="m,l16,r,56l,56,,xm8,52l4,48r8,l8,52,8,4r4,4l4,8,8,4r,48xe" fillcolor="#454545" strokecolor="#454545" strokeweight="0">
                    <v:path arrowok="t" o:connecttype="custom" o:connectlocs="0,0;16,0;16,56;0,56;0,0;8,52;4,48;12,48;8,52;8,4;12,8;4,8;8,4;8,52" o:connectangles="0,0,0,0,0,0,0,0,0,0,0,0,0,0"/>
                    <o:lock v:ext="edit" aspectratio="t" verticies="t"/>
                  </v:shape>
                  <v:rect id="Rectangle 8529" o:spid="_x0000_s1141" style="position:absolute;left:5838;top:15564;width: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D+MgA&#10;AADdAAAADwAAAGRycy9kb3ducmV2LnhtbESPQWvCQBSE74X+h+UJvRTd2EOQ6CpiVXqxVI2t3h7Z&#10;Z5I2+zZmV43/visUehxm5htmNGlNJS7UuNKygn4vAkGcWV1yriDdLroDEM4ja6wsk4IbOZiMHx9G&#10;mGh75TVdNj4XAcIuQQWF93UipcsKMuh6tiYO3tE2Bn2QTS51g9cAN5V8iaJYGiw5LBRY06yg7Gdz&#10;Ngq+lqvP0+7QT7/3eTtfvH/Ez68pKvXUaadDEJ5a/x/+a79pBfEgiuH+JjwBO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GwP4yAAAAN0AAAAPAAAAAAAAAAAAAAAAAJgCAABk&#10;cnMvZG93bnJldi54bWxQSwUGAAAAAAQABAD1AAAAjQMAAAAA&#10;" fillcolor="#454545" stroked="f">
                    <o:lock v:ext="edit" aspectratio="t"/>
                  </v:rect>
                  <v:rect id="Rectangle 8530" o:spid="_x0000_s1142" style="position:absolute;left:5842;top:15679;width: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iGsQA&#10;AADdAAAADwAAAGRycy9kb3ducmV2LnhtbESPQYvCMBSE7wv+h/AEL4umenClGkVEwYPQXd3DHp/N&#10;sy1tXkoStf57syB4HGbmG2ax6kwjbuR8ZVnBeJSAIM6trrhQ8HvaDWcgfEDW2FgmBQ/ysFr2PhaY&#10;anvnH7odQyEihH2KCsoQ2lRKn5dk0I9sSxy9i3UGQ5SukNrhPcJNIydJMpUGK44LJba0KSmvj1ej&#10;4MyHuqnJuL+t+9anbpN9PrJMqUG/W89BBOrCO/xq77WC6Sz5gv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IhrEAAAA3QAAAA8AAAAAAAAAAAAAAAAAmAIAAGRycy9k&#10;b3ducmV2LnhtbFBLBQYAAAAABAAEAPUAAACJAwAAAAA=&#10;" fillcolor="#1a1a1a" stroked="f">
                    <o:lock v:ext="edit" aspectratio="t"/>
                  </v:rect>
                  <v:shape id="Freeform 8531" o:spid="_x0000_s1143" style="position:absolute;left:5838;top:15676;width:63;height:15;visibility:visible;mso-wrap-style:square;v-text-anchor:top" coordsize="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C5sEA&#10;AADdAAAADwAAAGRycy9kb3ducmV2LnhtbERP3WrCMBS+H+wdwhG8m6lDilSjaGHgbspWfYBDc0yL&#10;zUlJsrbb0y8Xg11+fP/742x7MZIPnWMF61UGgrhxumOj4HZ9e9mCCBFZY++YFHxTgOPh+WmPhXYT&#10;f9JYRyNSCIcCFbQxDoWUoWnJYli5gThxd+ctxgS9kdrjlMJtL1+zLJcWO04NLQ5UttQ86i+rwOnq&#10;8jH9vJ/Heuzryk/lhkyp1HIxn3YgIs3xX/znvmgF+TZLc9Ob9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gubBAAAA3QAAAA8AAAAAAAAAAAAAAAAAmAIAAGRycy9kb3du&#10;cmV2LnhtbFBLBQYAAAAABAAEAPUAAACGAwAAAAA=&#10;" path="m55,3r4,4l4,7,8,3r,8l4,7r55,l55,11r,-8xm63,15l,15,,,63,r,15xe" fillcolor="black" strokeweight="0">
                    <v:path arrowok="t" o:connecttype="custom" o:connectlocs="55,3;59,7;4,7;8,3;8,11;4,7;59,7;55,11;55,3;63,15;0,15;0,0;63,0;63,15" o:connectangles="0,0,0,0,0,0,0,0,0,0,0,0,0,0"/>
                    <o:lock v:ext="edit" aspectratio="t" verticies="t"/>
                  </v:shape>
                  <v:rect id="Rectangle 8532" o:spid="_x0000_s1144" style="position:absolute;left:5858;top:15679;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6RcUA&#10;AADdAAAADwAAAGRycy9kb3ducmV2LnhtbESPT4vCMBTE7wt+h/CEva2pHkSrUVSo6MGD/8Djs3m2&#10;1ealNFmt++k3guBxmJnfMONpY0pxp9oVlhV0OxEI4tTqgjMFh33yMwDhPLLG0jIpeJKD6aT1NcZY&#10;2wdv6b7zmQgQdjEqyL2vYildmpNB17EVcfAutjbog6wzqWt8BLgpZS+K+tJgwWEhx4oWOaW33a9R&#10;sN6vksReT08/P/9tSLrlpTkulfpuN7MRCE+N/4Tf7ZVW0B9EQ3i9CU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XpFxQAAAN0AAAAPAAAAAAAAAAAAAAAAAJgCAABkcnMv&#10;ZG93bnJldi54bWxQSwUGAAAAAAQABAD1AAAAigMAAAAA&#10;" fillcolor="#59524f" stroked="f">
                    <o:lock v:ext="edit" aspectratio="t"/>
                  </v:rect>
                  <v:shape id="Freeform 8533" o:spid="_x0000_s1145" style="position:absolute;left:5854;top:1567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bX8QA&#10;AADdAAAADwAAAGRycy9kb3ducmV2LnhtbERPz2vCMBS+D/wfwhN2EU11rJZqFCcIO4yNqRdvj+bZ&#10;FpuXmkSt/vXLQdjx4/s9X3amEVdyvrasYDxKQBAXVtdcKtjvNsMMhA/IGhvLpOBOHpaL3sscc21v&#10;/EvXbShFDGGfo4IqhDaX0hcVGfQj2xJH7midwRChK6V2eIvhppGTJEmlwZpjQ4UtrSsqTtuLUfB9&#10;PqyziUzdir8+pof3t91p8PNQ6rXfrWYgAnXhX/x0f2oFaTaO++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G1/EAAAA3QAAAA8AAAAAAAAAAAAAAAAAmAIAAGRycy9k&#10;b3ducmV2LnhtbFBLBQYAAAAABAAEAPUAAACJAwAAAAA=&#10;" path="m16,3r4,4l4,7,8,3r,16l4,15r16,l16,19,16,3xm23,23l,23,,,23,r,23xe" fillcolor="#1c1c1c" strokecolor="#1c1c1c" strokeweight="0">
                    <v:path arrowok="t" o:connecttype="custom" o:connectlocs="16,3;20,7;4,7;8,3;8,19;4,15;20,15;16,19;16,3;23,23;0,23;0,0;23,0;23,23" o:connectangles="0,0,0,0,0,0,0,0,0,0,0,0,0,0"/>
                    <o:lock v:ext="edit" aspectratio="t" verticies="t"/>
                  </v:shape>
                  <v:shape id="Picture 8534" o:spid="_x0000_s1146" type="#_x0000_t75" style="position:absolute;left:6160;top:15672;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lyTHAAAA3QAAAA8AAABkcnMvZG93bnJldi54bWxEj0FrAjEUhO+F/ofwCl6KZleK6GqUUhEL&#10;grRW1ONj87q7dvMSNlHXf28EocdhZr5hJrPW1OJMja8sK0h7CQji3OqKCwXbn0V3CMIHZI21ZVJw&#10;JQ+z6fPTBDNtL/xN500oRISwz1BBGYLLpPR5SQZ9zzri6P3axmCIsimkbvAS4aaW/SQZSIMVx4US&#10;HX2UlP9tTkaBO7y5+bLaH43fHr9WqXsd7dq1Up2X9n0MIlAb/sOP9qdWMBimKdzfxCc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flyTHAAAA3QAAAA8AAAAAAAAAAAAA&#10;AAAAnwIAAGRycy9kb3ducmV2LnhtbFBLBQYAAAAABAAEAPcAAACTAwAAAAA=&#10;">
                    <v:imagedata r:id="rId77" o:title=""/>
                  </v:shape>
                  <v:shape id="Picture 8535" o:spid="_x0000_s1147" type="#_x0000_t75" style="position:absolute;left:6080;top:15672;width: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GvzHAAAA3QAAAA8AAABkcnMvZG93bnJldi54bWxEj09rwkAUxO8Fv8PyhN7qJkKCpK6ign/w&#10;VFPB9vbIvibB7NuQ3Zrk23cLhR6HmfkNs1wPphEP6lxtWUE8i0AQF1bXXCq4vu9fFiCcR9bYWCYF&#10;IzlYryZPS8y07flCj9yXIkDYZaig8r7NpHRFRQbdzLbEwfuynUEfZFdK3WEf4KaR8yhKpcGaw0KF&#10;Le0qKu75t1FwOx+T0rjRfCbx1r8d8+3H/nBR6nk6bF5BeBr8f/ivfdIK0kU8h9834Qn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wGvzHAAAA3QAAAA8AAAAAAAAAAAAA&#10;AAAAnwIAAGRycy9kb3ducmV2LnhtbFBLBQYAAAAABAAEAPcAAACTAwAAAAA=&#10;">
                    <v:imagedata r:id="rId78" o:title=""/>
                  </v:shape>
                  <v:shape id="Picture 8536" o:spid="_x0000_s1148" type="#_x0000_t75" style="position:absolute;left:6001;top:15672;width:7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8v2fFAAAA3QAAAA8AAABkcnMvZG93bnJldi54bWxEj0+LwjAUxO/CfofwFrxpWkWRapR1wT94&#10;0u6Cens0b9uyzUtpotZvbwTB4zAzv2Fmi9ZU4kqNKy0riPsRCOLM6pJzBb8/q94EhPPIGivLpOBO&#10;Dhbzj84ME21vfKBr6nMRIOwSVFB4XydSuqwgg65va+Lg/dnGoA+yyaVu8BbgppKDKBpLgyWHhQJr&#10;+i4o+08vRsFxtxnlxt3NeRQv/X6TLk+r9UGp7mf7NQXhqfXv8Ku91QrGk3gIzzfhCc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L9nxQAAAN0AAAAPAAAAAAAAAAAAAAAA&#10;AJ8CAABkcnMvZG93bnJldi54bWxQSwUGAAAAAAQABAD3AAAAkQMAAAAA&#10;">
                    <v:imagedata r:id="rId78" o:title=""/>
                  </v:shape>
                  <v:shape id="Picture 8537" o:spid="_x0000_s1149" type="#_x0000_t75" style="position:absolute;left:5842;top:15552;width:50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8m7EAAAA3QAAAA8AAABkcnMvZG93bnJldi54bWxEj8FqwzAQRO+F/oPYQm+N7CaY4EQJIVCn&#10;9BY7uS/W1jKxVsZSbffvq0Igx2Fm3jDb/Ww7MdLgW8cK0kUCgrh2uuVGwaX6eFuD8AFZY+eYFPyS&#10;h/3u+WmLuXYTn2ksQyMihH2OCkwIfS6lrw1Z9AvXE0fv2w0WQ5RDI/WAU4TbTr4nSSYtthwXDPZ0&#10;NFTfyh+roGk5nA7phNXXuDyW10tR3ZJCqdeX+bABEWgOj/C9/akVZOt0Bf9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x8m7EAAAA3QAAAA8AAAAAAAAAAAAAAAAA&#10;nwIAAGRycy9kb3ducmV2LnhtbFBLBQYAAAAABAAEAPcAAACQAwAAAAA=&#10;">
                    <v:imagedata r:id="rId72" o:title=""/>
                  </v:shape>
                  <v:shape id="Picture 8538" o:spid="_x0000_s1150" type="#_x0000_t75" style="position:absolute;left:6350;top:15552;width:3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Nb7EAAAA3QAAAA8AAABkcnMvZG93bnJldi54bWxEj0GLwjAUhO8L/ofwhL2taQWlVKOIqHjw&#10;ouvB46N5tsXmpTQxtvvrzcLCHoeZ+YZZrnvTiECdqy0rSCcJCOLC6ppLBdfv/VcGwnlkjY1lUjCQ&#10;g/Vq9LHEXNsXnylcfCkihF2OCirv21xKV1Rk0E1sSxy9u+0M+ii7UuoOXxFuGjlNkrk0WHNcqLCl&#10;bUXF4/I0CoL5Oe3OKT+Hzc1ZPgz3LNRBqc9xv1mA8NT7//Bf+6gVzLN0Br9v4hOQq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sNb7EAAAA3QAAAA8AAAAAAAAAAAAAAAAA&#10;nwIAAGRycy9kb3ducmV2LnhtbFBLBQYAAAAABAAEAPcAAACQAwAAAAA=&#10;">
                    <v:imagedata r:id="rId73" o:title=""/>
                  </v:shape>
                  <v:shape id="Freeform 8539" o:spid="_x0000_s1151" style="position:absolute;left:6362;top:15564;width:16;height:72;visibility:visible;mso-wrap-style:square;v-text-anchor:top" coordsize="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AC8UA&#10;AADdAAAADwAAAGRycy9kb3ducmV2LnhtbESPQWsCMRSE7wX/Q3iCt5pVy2q3RhGL1EMPagWvj83r&#10;ZnHzsk2irv/eFAo9DjPzDTNfdrYRV/KhdqxgNMxAEJdO11wpOH5tnmcgQkTW2DgmBXcKsFz0nuZY&#10;aHfjPV0PsRIJwqFABSbGtpAylIYshqFriZP37bzFmKSvpPZ4S3DbyHGW5dJizWnBYEtrQ+X5cLEK&#10;Pj/keHo65qe79S/r3ath/fM+UWrQ71ZvICJ18T/8195qBflslMP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AALxQAAAN0AAAAPAAAAAAAAAAAAAAAAAJgCAABkcnMv&#10;ZG93bnJldi54bWxQSwUGAAAAAAQABAD1AAAAigMAAAAA&#10;" path="m9,c2,5,3,6,,11v2,25,4,89,7,116c9,134,30,144,32,133,30,117,28,84,24,61,21,39,18,29,9,e" fillcolor="#242832" strokeweight="0">
                    <v:path arrowok="t" o:connecttype="custom" o:connectlocs="2,0;0,2;1,16;4,17;3,8;2,0" o:connectangles="0,0,0,0,0,0"/>
                    <o:lock v:ext="edit" aspectratio="t"/>
                  </v:shape>
                  <v:shape id="Freeform 8540" o:spid="_x0000_s1152" style="position:absolute;left:5893;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6BcgA&#10;AADdAAAADwAAAGRycy9kb3ducmV2LnhtbESPT0vDQBTE74LfYXmF3uwmWmKJ3Rb/UCpYhKY99PjI&#10;PrOh2bcxu02in94VBI/DzPyGWa5H24ieOl87VpDOEhDEpdM1VwqOh83NAoQPyBobx6TgizysV9dX&#10;S8y1G3hPfREqESHsc1RgQmhzKX1pyKKfuZY4eh+usxii7CqpOxwi3DbyNkkyabHmuGCwpWdD5bm4&#10;WAXcD7Lw2+3nS3a3M+E7nb89vZ+Umk7GxwcQgcbwH/5rv2oF2SK9h9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roFyAAAAN0AAAAPAAAAAAAAAAAAAAAAAJgCAABk&#10;cnMvZG93bnJldi54bWxQSwUGAAAAAAQABAD1AAAAjQM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8541" o:spid="_x0000_s1153" style="position:absolute;left:5858;top:15584;width:31;height:48;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auMYA&#10;AADdAAAADwAAAGRycy9kb3ducmV2LnhtbESPTWsCMRCG74X+hzCF3mpixQ9Wo5SCUHpQ6gd6HDbj&#10;7uJmsmyirv/eOQg9Du+8z8wzW3S+VldqYxXYQr9nQBHnwVVcWNhtlx8TUDEhO6wDk4U7RVjMX19m&#10;mLlw4z+6blKhBMIxQwtlSk2mdcxL8hh7oSGW7BRaj0nGttCuxZvAfa0/jRlpjxXLhRIb+i4pP28u&#10;XijDJY7Nb+PGF7Me1Hw+7FfHgbXvb93XFFSiLv0vP9s/zsJo0pd3xUZMQM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XauMYAAADdAAAADwAAAAAAAAAAAAAAAACYAgAAZHJz&#10;L2Rvd25yZXYueG1sUEsFBgAAAAAEAAQA9QAAAIsDAAAAAA==&#10;" path="m64,16c64,8,57,,48,v,,,,,l48,,16,c8,,,8,,16v,,,,,l,16,,80v,9,8,16,16,16c16,96,16,96,16,96r,l48,96v9,,16,-7,16,-16c64,80,64,80,64,80r,-64xe" fillcolor="#d5e9e9" strokeweight="0">
                    <v:path arrowok="t" o:connecttype="custom" o:connectlocs="7,2;5,0;5,0;5,0;2,0;2,0;0,2;0,2;0,2;0,10;0,10;2,12;2,12;2,12;5,12;5,12;7,10;7,10;7,2" o:connectangles="0,0,0,0,0,0,0,0,0,0,0,0,0,0,0,0,0,0,0"/>
                    <o:lock v:ext="edit" aspectratio="t"/>
                  </v:shape>
                  <v:shape id="Freeform 8542" o:spid="_x0000_s1154" style="position:absolute;left:5854;top:15580;width:39;height:56;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Bi8UA&#10;AADdAAAADwAAAGRycy9kb3ducmV2LnhtbESPQYvCMBSE7wv+h/AEL8uaKqu41SgiFAQRsXrY49vm&#10;2Rabl9JE7frrjSB4HGbmG2a2aE0lrtS40rKCQT8CQZxZXXKu4HhIviYgnEfWWFkmBf/kYDHvfMww&#10;1vbGe7qmPhcBwi5GBYX3dSylywoy6Pq2Jg7eyTYGfZBNLnWDtwA3lRxG0VgaLDksFFjTqqDsnF6M&#10;glG9SY3bRsn9c7fZ0ol+XfL3rVSv2y6nIDy1/h1+tddawXgy+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sGLxQAAAN0AAAAPAAAAAAAAAAAAAAAAAJgCAABkcnMv&#10;ZG93bnJldi54bWxQSwUGAAAAAAQABAD1AAAAigMAAAAA&#10;" path="m64,24r1,4l60,17r4,4l53,16r3,l24,16r4,l17,21r4,-4l16,28r,-4l16,88r,-3l21,96,17,92r11,5l24,96r32,l53,97,64,92r-4,4l65,85r-1,3l64,24xm80,88v,2,,3,,4l75,103v-1,2,-2,3,-4,4l60,112v-1,,-2,,-4,l24,112v-1,,-2,,-3,l10,107c8,106,7,105,6,103l1,92c1,91,,90,,88l,24c,23,1,22,1,21l6,10c7,8,8,7,10,6l21,1c22,1,23,,24,l56,v2,,3,1,4,1l71,6v2,1,3,2,4,4l80,21v,1,,2,,3l80,88xe" fillcolor="#454545" strokecolor="#454545" strokeweight="0">
                    <v:path arrowok="t" o:connecttype="custom" o:connectlocs="7,3;8,4;7,3;7,3;6,2;6,2;3,2;3,2;2,3;2,3;2,4;2,3;2,11;2,11;2,12;2,12;3,13;3,12;6,12;6,13;7,12;7,12;8,11;7,11;7,3;9,11;9,12;9,13;8,14;7,14;6,14;3,14;2,14;1,14;0,13;0,12;0,11;0,3;0,3;0,2;1,1;2,1;3,0;6,0;7,1;8,1;9,2;9,3;9,3;9,11" o:connectangles="0,0,0,0,0,0,0,0,0,0,0,0,0,0,0,0,0,0,0,0,0,0,0,0,0,0,0,0,0,0,0,0,0,0,0,0,0,0,0,0,0,0,0,0,0,0,0,0,0,0"/>
                    <o:lock v:ext="edit" aspectratio="t" verticies="t"/>
                  </v:shape>
                  <v:shape id="Freeform 8543" o:spid="_x0000_s1155" style="position:absolute;left:5977;top:15584;width:103;height:48;visibility:visible;mso-wrap-style:square;v-text-anchor:top" coordsize="2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5SsMA&#10;AADdAAAADwAAAGRycy9kb3ducmV2LnhtbERP3WrCMBS+H/gO4Qi7m6myFa2mxU0GA5nizwMcmmNT&#10;bE5KE9vu7ZeLwS4/vv9NMdpG9NT52rGC+SwBQVw6XXOl4Hr5fFmC8AFZY+OYFPyQhyKfPG0w027g&#10;E/XnUIkYwj5DBSaENpPSl4Ys+plriSN3c53FEGFXSd3hEMNtIxdJkkqLNccGgy19GCrv54dVcFgd&#10;v1+HdH80u/e33u1xbuuhUep5Om7XIAKN4V/85/7SCtLlIu6Pb+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g5SsMAAADdAAAADwAAAAAAAAAAAAAAAACYAgAAZHJzL2Rv&#10;d25yZXYueG1sUEsFBgAAAAAEAAQA9QAAAIgDAAAAAA==&#10;" path="m208,7c208,4,205,,201,v,,,,,l201,,7,c4,,,4,,7v,,,,,l,7,,89v,4,4,7,7,7c7,96,7,96,7,96r,l201,96v4,,7,-3,7,-7c208,89,208,89,208,89r,-82xe" fillcolor="#d5e9e9" strokeweight="0">
                    <v:path arrowok="t" o:connecttype="custom" o:connectlocs="25,1;25,0;25,0;25,0;0,0;0,0;0,1;0,1;0,1;0,12;0,12;0,12;0,12;0,12;25,12;25,12;25,12;25,12;25,1" o:connectangles="0,0,0,0,0,0,0,0,0,0,0,0,0,0,0,0,0,0,0"/>
                    <o:lock v:ext="edit" aspectratio="t"/>
                  </v:shape>
                  <v:shape id="Freeform 8544" o:spid="_x0000_s1156" style="position:absolute;left:5973;top:15580;width:111;height:56;visibility:visible;mso-wrap-style:square;v-text-anchor:top" coordsize="2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nW8YA&#10;AADdAAAADwAAAGRycy9kb3ducmV2LnhtbESPQWsCMRSE70L/Q3iCF6lZRcRujSJCQbxVa4u3x+Z1&#10;s7h5WZOo6b83hUKPw8x8wyxWybbiRj40jhWMRwUI4srphmsFH4e35zmIEJE1to5JwQ8FWC2fegss&#10;tbvzO932sRYZwqFEBSbGrpQyVIYshpHriLP37bzFmKWvpfZ4z3DbyklRzKTFhvOCwY42hqrz/moV&#10;XD6PX+m4Pp28OWzTbugvm+nLTqlBP61fQURK8T/8195qBbP5ZAy/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DnW8YAAADdAAAADwAAAAAAAAAAAAAAAACYAgAAZHJz&#10;L2Rvd25yZXYueG1sUEsFBgAAAAAEAAQA9QAAAIsDAAAAAA==&#10;" path="m208,15r3,6l204,14r5,2l15,16r6,-2l14,21r2,-6l16,97,14,92r7,7l15,96r194,l204,99r7,-7l208,97r,-82xm224,97v,3,,5,-2,6l215,110v-1,2,-3,2,-6,2l15,112v-2,,-4,,-5,-2l3,103c1,102,,100,,97l,15c,13,1,11,3,10l10,3c11,1,13,,15,l209,v3,,5,1,6,3l222,10v2,1,2,3,2,5l224,97xe" fillcolor="#454545" strokecolor="#454545" strokeweight="0">
                    <v:path arrowok="t" o:connecttype="custom" o:connectlocs="25,2;26,3;25,2;26,2;1,2;2,2;1,3;2,2;2,13;1,12;2,13;1,12;26,12;25,13;26,12;25,13;25,2;27,13;27,13;26,14;26,14;1,14;1,14;0,13;0,13;0,2;0,2;1,1;1,0;26,0;26,1;27,2;27,2;27,13" o:connectangles="0,0,0,0,0,0,0,0,0,0,0,0,0,0,0,0,0,0,0,0,0,0,0,0,0,0,0,0,0,0,0,0,0,0"/>
                    <o:lock v:ext="edit" aspectratio="t" verticies="t"/>
                  </v:shape>
                  <v:shape id="Freeform 8545" o:spid="_x0000_s1157" style="position:absolute;left:595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TIMcA&#10;AADdAAAADwAAAGRycy9kb3ducmV2LnhtbESPQUvDQBSE7wX/w/IEb+2mUUJJuy1qKRWUgmkPPT6y&#10;r9nQ7NuYXZPor3cFweMwM98wq81oG9FT52vHCuazBARx6XTNlYLTcTddgPABWWPjmBR8kYfN+may&#10;wly7gd+pL0IlIoR9jgpMCG0upS8NWfQz1xJH7+I6iyHKrpK6wyHCbSPTJMmkxZrjgsGWng2V1+LT&#10;KuB+kIXf7z+22f2bCd/zh9enw1mpu9vxcQki0Bj+w3/tF60gW6Qp/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50yDHAAAA3QAAAA8AAAAAAAAAAAAAAAAAmAIAAGRy&#10;cy9kb3ducmV2LnhtbFBLBQYAAAAABAAEAPUAAACM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8546" o:spid="_x0000_s1158" style="position:absolute;left:6076;top:15580;width:24;height:48;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ykMcA&#10;AADdAAAADwAAAGRycy9kb3ducmV2LnhtbESPT2sCMRTE70K/Q3gFL6JZFUW2RpGWUg89+A+9Pjav&#10;u0s3L3ETdd1P3xQEj8PM/IaZLxtTiSvVvrSsYDhIQBBnVpecKzjsP/szED4ga6wsk4I7eVguXjpz&#10;TLW98Zauu5CLCGGfooIiBJdK6bOCDPqBdcTR+7G1wRBlnUtd4y3CTSVHSTKVBkuOCwU6ei8o+91d&#10;jAJ37uH3fdweJ/utXW9a99V+rE5KdV+b1RuIQE14hh/ttVYwnY3G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spDHAAAA3QAAAA8AAAAAAAAAAAAAAAAAmAIAAGRy&#10;cy9kb3ducmV2LnhtbFBLBQYAAAAABAAEAPUAAACMAwAAAAA=&#10;" path="m48,12c48,6,43,,36,v,,,,,l36,,12,c6,,,6,,12v,,,,,l,12,,84v,7,6,12,12,12c12,96,12,96,12,96r,l36,96v7,,12,-5,12,-12c48,84,48,84,48,84r,-72xe" fillcolor="#838497" strokeweight="0">
                    <v:path arrowok="t" o:connecttype="custom" o:connectlocs="6,2;5,0;5,0;5,0;2,0;2,0;0,2;0,2;0,2;0,11;0,11;2,12;2,12;2,12;5,12;5,12;6,11;6,11;6,2" o:connectangles="0,0,0,0,0,0,0,0,0,0,0,0,0,0,0,0,0,0,0"/>
                    <o:lock v:ext="edit" aspectratio="t"/>
                  </v:shape>
                  <v:shape id="Freeform 8547" o:spid="_x0000_s1159" style="position:absolute;left:6140;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uz8cA&#10;AADdAAAADwAAAGRycy9kb3ducmV2LnhtbESPQWvCQBSE74L/YXmCN91oJUjqKtVSFCyFpj30+Mi+&#10;ZkOzb9PsmkR/fbdQ6HGYmW+YzW6wteio9ZVjBYt5AoK4cLriUsH729NsDcIHZI21Y1JwJQ+77Xi0&#10;wUy7nl+py0MpIoR9hgpMCE0mpS8MWfRz1xBH79O1FkOUbSl1i32E21oukySVFiuOCwYbOhgqvvKL&#10;VcBdL3N/PH4/pnfPJtwWq/P+5UOp6WR4uAcRaAj/4b/2SStI18sV/L6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c7s/HAAAA3QAAAA8AAAAAAAAAAAAAAAAAmAIAAGRy&#10;cy9kb3ducmV2LnhtbFBLBQYAAAAABAAEAPUAAACM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8548" o:spid="_x0000_s1160" style="position:absolute;left:6267;top:15580;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LVMcA&#10;AADdAAAADwAAAGRycy9kb3ducmV2LnhtbESPQUvDQBSE74L/YXmCN7tpraHEbkurlBYsgtGDx0f2&#10;NRuafRuza5L213cFocdhZr5h5svB1qKj1leOFYxHCQjiwumKSwVfn5uHGQgfkDXWjknBiTwsF7c3&#10;c8y06/mDujyUIkLYZ6jAhNBkUvrCkEU/cg1x9A6utRiibEupW+wj3NZykiSptFhxXDDY0Iuh4pj/&#10;WgXc9TL32+3Pa/q4N+E8nr6t37+Vur8bVs8gAg3hGv5v77SCdDZ5gr838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QS1THAAAA3QAAAA8AAAAAAAAAAAAAAAAAmAIAAGRy&#10;cy9kb3ducmV2LnhtbFBLBQYAAAAABAAEAPUAAACMAwAAAAA=&#10;" path="m32,8c32,4,29,,24,v,,,,,l24,,8,c4,,,4,,8v,,,,,l,8,,88v,5,4,8,8,8c8,96,8,96,8,96r,l24,96v5,,8,-3,8,-8c32,88,32,88,32,88l32,8xe" fillcolor="#838497" strokeweight="0">
                    <v:path arrowok="t" o:connecttype="custom" o:connectlocs="4,1;3,0;3,0;3,0;1,0;1,0;0,1;0,1;0,1;0,11;0,11;1,12;1,12;1,12;3,12;3,12;4,11;4,11;4,1" o:connectangles="0,0,0,0,0,0,0,0,0,0,0,0,0,0,0,0,0,0,0"/>
                    <o:lock v:ext="edit" aspectratio="t"/>
                  </v:shape>
                  <v:shape id="Freeform 8549" o:spid="_x0000_s1161" style="position:absolute;left:6331;top:15580;width:15;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VI8cA&#10;AADdAAAADwAAAGRycy9kb3ducmV2LnhtbESPQWvCQBSE7wX/w/IEb3WjliCpq6ilWLAITXvo8ZF9&#10;zYZm38bsNkn99a5Q6HGYmW+Y1Wawteio9ZVjBbNpAoK4cLriUsHH+/P9EoQPyBprx6Tglzxs1qO7&#10;FWba9fxGXR5KESHsM1RgQmgyKX1hyKKfuoY4el+utRiibEupW+wj3NZyniSptFhxXDDY0N5Q8Z3/&#10;WAXc9TL3h8P5KV28mnCZPRx3p0+lJuNh+wgi0BD+w3/tF60gXc5TuL2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C1SPHAAAA3QAAAA8AAAAAAAAAAAAAAAAAmAIAAGRy&#10;cy9kb3ducmV2LnhtbFBLBQYAAAAABAAEAPUAAACMAwAAAAA=&#10;" path="m32,8c32,4,29,,24,v,,,,,l24,,8,c4,,,4,,8v,,,,,l,8,,88v,5,4,8,8,8c8,96,8,96,8,96r,l24,96v5,,8,-3,8,-8c32,88,32,88,32,88l32,8xe" fillcolor="#838497" strokeweight="0">
                    <v:path arrowok="t" o:connecttype="custom" o:connectlocs="3,1;2,0;2,0;2,0;1,0;1,0;0,1;0,1;0,1;0,11;0,11;1,12;1,12;1,12;2,12;2,12;3,11;3,11;3,1" o:connectangles="0,0,0,0,0,0,0,0,0,0,0,0,0,0,0,0,0,0,0"/>
                    <o:lock v:ext="edit" aspectratio="t"/>
                  </v:shape>
                  <v:shape id="Freeform 8550" o:spid="_x0000_s1162" style="position:absolute;left:6168;top:15584;width:95;height:48;visibility:visible;mso-wrap-style:square;v-text-anchor:top" coordsize="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6dMQA&#10;AADdAAAADwAAAGRycy9kb3ducmV2LnhtbESPwWrDMBBE74X+g9hCbrVcH1LjRgml0BBysxJIj4u1&#10;tUWtlZGUxPn7qlDIcZiZN8xqM7tRXChE61nBS1GCIO68sdwrOB4+n2sQMSEbHD2TghtF2KwfH1bY&#10;GH/lli469SJDODaoYEhpaqSM3UAOY+En4ux9++AwZRl6aQJeM9yNsirLpXRoOS8MONHHQN2PPjsF&#10;usL2a4rtXu62Wnd1sAd7uim1eJrf30AkmtM9/N/eGQXLunqFv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OnTEAAAA3QAAAA8AAAAAAAAAAAAAAAAAmAIAAGRycy9k&#10;b3ducmV2LnhtbFBLBQYAAAAABAAEAPUAAACJAwAAAAA=&#10;" path="m192,7c192,4,189,,185,v,,,,,l185,,7,c4,,,4,,7v,,,,,l,7,,89v,4,4,7,7,7c7,96,7,96,7,96r,l185,96v4,,7,-3,7,-7c192,89,192,89,192,89r,-82xe" fillcolor="#d5e9e9" strokeweight="0">
                    <v:path arrowok="t" o:connecttype="custom" o:connectlocs="23,1;23,0;23,0;23,0;0,0;0,0;0,1;0,1;0,1;0,12;0,12;0,12;0,12;0,12;23,12;23,12;23,12;23,12;23,1" o:connectangles="0,0,0,0,0,0,0,0,0,0,0,0,0,0,0,0,0,0,0"/>
                    <o:lock v:ext="edit" aspectratio="t"/>
                  </v:shape>
                  <v:shape id="Freeform 8551" o:spid="_x0000_s1163" style="position:absolute;left:6164;top:15580;width:103;height:56;visibility:visible;mso-wrap-style:square;v-text-anchor:top" coordsize="2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lhMMA&#10;AADdAAAADwAAAGRycy9kb3ducmV2LnhtbERPyW7CMBC9I/EP1iD1Bg5UCpBiEEurIm4sB47TeJpE&#10;jcfBNpD+PT4gcXx6+2zRmlrcyPnKsoLhIAFBnFtdcaHgdPzqT0D4gKyxtkwK/snDYt7tzDDT9s57&#10;uh1CIWII+wwVlCE0mZQ+L8mgH9iGOHK/1hkMEbpCaof3GG5qOUqSVBqsODaU2NC6pPzvcDUKpj/X&#10;b3f5HI936fp8fC/OcrnaSKXeeu3yA0SgNrzET/dWK0gnozg3vo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FlhMMAAADdAAAADwAAAAAAAAAAAAAAAACYAgAAZHJzL2Rv&#10;d25yZXYueG1sUEsFBgAAAAAEAAQA9QAAAIgDAAAAAA==&#10;" path="m192,15r3,6l188,14r5,2l15,16r6,-2l14,21r2,-6l16,97,14,92r7,7l15,96r178,l188,99r7,-7l192,97r,-82xm208,97v,3,,5,-2,6l199,110v-1,2,-3,2,-6,2l15,112v-2,,-4,,-5,-2l3,103c1,102,,100,,97l,15c,13,1,11,3,10l10,3c11,1,13,,15,l193,v3,,5,1,6,3l206,10v2,1,2,3,2,5l208,97xe" fillcolor="#454545" strokecolor="#454545" strokeweight="0">
                    <v:path arrowok="t" o:connecttype="custom" o:connectlocs="23,2;24,3;23,2;24,2;1,2;2,2;1,3;2,2;2,13;1,12;2,13;1,12;24,12;23,13;24,12;23,13;23,2;25,13;25,13;24,14;24,14;1,14;1,14;0,13;0,13;0,2;0,2;1,1;1,0;24,0;24,1;25,2;25,2;25,13" o:connectangles="0,0,0,0,0,0,0,0,0,0,0,0,0,0,0,0,0,0,0,0,0,0,0,0,0,0,0,0,0,0,0,0,0,0"/>
                    <o:lock v:ext="edit" aspectratio="t" verticies="t"/>
                  </v:shape>
                  <v:shape id="Freeform 8552" o:spid="_x0000_s1164" style="position:absolute;left:6331;top:15636;width:15;height:16;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a/cUA&#10;AADdAAAADwAAAGRycy9kb3ducmV2LnhtbESPQYvCMBSE78L+h/AWvMia6qG0XaPogqB4qvbg8dE8&#10;22LzUpqs1v31G0HwOMzMN8xiNZhW3Kh3jWUFs2kEgri0uuFKQXHafiUgnEfW2FomBQ9ysFp+jBaY&#10;aXvnnG5HX4kAYZehgtr7LpPSlTUZdFPbEQfvYnuDPsi+krrHe4CbVs6jKJYGGw4LNXb0U1N5Pf4a&#10;BQdMJvIvive43+SXfHNOixmnSo0/h/U3CE+Df4df7Z1WECfzFJ5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xr9xQAAAN0AAAAPAAAAAAAAAAAAAAAAAJgCAABkcnMv&#10;ZG93bnJldi54bWxQSwUGAAAAAAQABAD1AAAAigMAAAAA&#10;" path="m32,6c32,3,30,,27,v,,,,,l27,,6,c3,,,3,,6v,,,,,l,6,,27v,3,3,5,6,5c6,32,6,32,6,32r,l27,32v3,,5,-2,5,-5c32,27,32,27,32,27l32,6xe" fillcolor="#339" strokeweight="0">
                    <v:path arrowok="t" o:connecttype="custom" o:connectlocs="3,1;3,0;3,0;3,0;0,0;0,0;0,1;0,1;0,1;0,4;0,4;0,4;0,4;0,4;3,4;3,4;3,4;3,4;3,1" o:connectangles="0,0,0,0,0,0,0,0,0,0,0,0,0,0,0,0,0,0,0"/>
                    <o:lock v:ext="edit" aspectratio="t"/>
                  </v:shape>
                  <v:shape id="Freeform 8553" o:spid="_x0000_s1165" style="position:absolute;left:6140;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xrwA&#10;AADdAAAADwAAAGRycy9kb3ducmV2LnhtbERPSwrCMBDdC94hjOBOUxVEq2kRQRB3/sDl0IxttZmU&#10;Jtp6e7MQXD7ef512phJvalxpWcFkHIEgzqwuOVdwOe9GCxDOI2usLJOCDzlIk35vjbG2LR/pffK5&#10;CCHsYlRQeF/HUrqsIINubGviwN1tY9AH2ORSN9iGcFPJaRTNpcGSQ0OBNW0Lyp6nl1Fw20UHh0zX&#10;lpfb6oV6Lx+lVWo46DYrEJ46/xf/3HutYL6Yhf3hTXgCMv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6OPGvAAAAN0AAAAPAAAAAAAAAAAAAAAAAJgCAABkcnMvZG93bnJldi54&#10;bWxQSwUGAAAAAAQABAD1AAAAgQ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8554" o:spid="_x0000_s1166" style="position:absolute;left:5957;top:15636;width:143;height:16;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GXb8A&#10;AADdAAAADwAAAGRycy9kb3ducmV2LnhtbESPzQrCMBCE74LvEFbwZlMVRKtRRBDEm3/gcWnWttps&#10;ShNtfXsjCB6HmfmGWaxaU4oX1a6wrGAYxSCIU6sLzhScT9vBFITzyBpLy6TgTQ5Wy25ngYm2DR/o&#10;dfSZCBB2CSrIva8SKV2ak0EX2Yo4eDdbG/RB1pnUNTYBbko5iuOJNFhwWMixok1O6eP4NAqu23jv&#10;kOnS8GxTPlHv5L2wSvV77XoOwlPr/+Ffe6cVTKbjIXzfhCc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pEZdvwAAAN0AAAAPAAAAAAAAAAAAAAAAAJgCAABkcnMvZG93bnJl&#10;di54bWxQSwUGAAAAAAQABAD1AAAAhAMAAAAA&#10;" path="m288,6c288,3,286,,283,v,,,,,l283,,6,c3,,,3,,6v,,,,,l,6,,27v,3,3,5,6,5c6,32,6,32,6,32r,l283,32v3,,5,-2,5,-5c288,27,288,27,288,27r,-21xe" fillcolor="#339" strokeweight="0">
                    <v:path arrowok="t" o:connecttype="custom" o:connectlocs="35,1;35,0;35,0;35,0;0,0;0,0;0,1;0,1;0,1;0,4;0,4;0,4;0,4;0,4;35,4;35,4;35,4;35,4;35,1" o:connectangles="0,0,0,0,0,0,0,0,0,0,0,0,0,0,0,0,0,0,0"/>
                    <o:lock v:ext="edit" aspectratio="t"/>
                  </v:shape>
                  <v:shape id="Freeform 8555" o:spid="_x0000_s1167" style="position:absolute;left:5854;top:15636;width:55;height:16;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XD8QA&#10;AADdAAAADwAAAGRycy9kb3ducmV2LnhtbESPzWrDMBCE74W8g9hCbo3sGExwLJtiMOkxTUtIbou1&#10;/iHWylhq4r59VSj0OMzMN0xeLmYUd5rdYFlBvIlAEDdWD9wp+PyoX3YgnEfWOFomBd/koCxWTzlm&#10;2j74ne4n34kAYZehgt77KZPSNT0ZdBs7EQevtbNBH+TcST3jI8DNKLdRlEqDA4eFHieqempupy+j&#10;gNuk5UMXx+M5NdekvlTHyVVKrZ+X1z0IT4v/D/+137SCdJds4fdNe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Fw/EAAAA3QAAAA8AAAAAAAAAAAAAAAAAmAIAAGRycy9k&#10;b3ducmV2LnhtbFBLBQYAAAAABAAEAPUAAACJAwAAAAA=&#10;" path="m112,6c112,3,110,,107,v,,,,,l107,,6,c3,,,3,,6v,,,,,l,6,,27v,3,3,5,6,5c6,32,6,32,6,32r,l107,32v3,,5,-2,5,-5c112,27,112,27,112,27r,-21xe" fillcolor="#339" strokeweight="0">
                    <v:path arrowok="t" o:connecttype="custom" o:connectlocs="13,1;13,0;13,0;13,0;0,0;0,0;0,1;0,1;0,1;0,4;0,4;0,4;0,4;0,4;13,4;13,4;13,4;13,4;13,1" o:connectangles="0,0,0,0,0,0,0,0,0,0,0,0,0,0,0,0,0,0,0"/>
                    <o:lock v:ext="edit" aspectratio="t"/>
                  </v:shape>
                  <v:shape id="Freeform 8556" o:spid="_x0000_s1168" style="position:absolute;left:5854;top:15556;width:500;height:8;visibility:visible;mso-wrap-style:square;v-text-anchor:top" coordsize="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Yd8QA&#10;AADdAAAADwAAAGRycy9kb3ducmV2LnhtbESPUWvCQBCE3wv+h2MF3+olCiKppwRBzEMpqP0B29w2&#10;ieb2Qm5r4r/vFQo+DjPzDbPZja5Vd+pD49lAOk9AEZfeNlwZ+LwcXteggiBbbD2TgQcF2G0nLxvM&#10;rB/4RPezVCpCOGRooBbpMq1DWZPDMPcdcfS+fe9QouwrbXscIty1epEkK+2w4bhQY0f7msrb+ccZ&#10;OFVfaX4cCofXIj3m7x8SFo0YM5uO+RsooVGe4f92YQ2s1ssl/L2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3GHfEAAAA3QAAAA8AAAAAAAAAAAAAAAAAmAIAAGRycy9k&#10;b3ducmV2LnhtbFBLBQYAAAAABAAEAPUAAACJAwAAAAA=&#10;" path="m500,r,l,,,8r500,l500,xe" fillcolor="#339" stroked="f">
                    <v:path arrowok="t" o:connecttype="custom" o:connectlocs="500,0;500,0;0,0;0,0;0,8;0,8;500,8;500,8;500,0" o:connectangles="0,0,0,0,0,0,0,0,0"/>
                    <o:lock v:ext="edit" aspectratio="t"/>
                  </v:shape>
                  <v:shape id="Freeform 8557" o:spid="_x0000_s1169" style="position:absolute;left:5989;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pGcQA&#10;AADdAAAADwAAAGRycy9kb3ducmV2LnhtbESPQWvCQBSE74L/YXlCb7qptiLRVUQJFKoHNd4f2WcS&#10;m30bdldN/31XKHgcZuYbZrHqTCPu5HxtWcH7KAFBXFhdc6kgP2XDGQgfkDU2lknBL3lYLfu9Baba&#10;PvhA92MoRYSwT1FBFUKbSumLigz6kW2Jo3exzmCI0pVSO3xEuGnkOEmm0mDNcaHCljYVFT/Hm1Gw&#10;7Yqz/3RZnu9P3+Nsu6er3ZFSb4NuPQcRqAuv8H/7SyuYziYf8H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aRnEAAAA3QAAAA8AAAAAAAAAAAAAAAAAmAIAAGRycy9k&#10;b3ducmV2LnhtbFBLBQYAAAAABAAEAPUAAACJAwAAAAA=&#10;" path="m79,8l76,,4,,,8r79,xe" fillcolor="#c1c1c1" stroked="f">
                    <v:path arrowok="t" o:connecttype="custom" o:connectlocs="79,8;76,0;4,0;0,8;79,8" o:connectangles="0,0,0,0,0"/>
                    <o:lock v:ext="edit" aspectratio="t"/>
                  </v:shape>
                  <v:shape id="Freeform 8558" o:spid="_x0000_s1170" style="position:absolute;left:6172;top:15548;width:79;height:8;visibility:visible;mso-wrap-style:square;v-text-anchor:top" coordsize="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MgsUA&#10;AADdAAAADwAAAGRycy9kb3ducmV2LnhtbESPQWvCQBSE74X+h+UJ3pqNSiSkriKVQKH1UE3vj+xr&#10;kpp9G3a3Jv33XUHocZiZb5jNbjK9uJLznWUFiyQFQVxb3XGjoDqXTzkIH5A19pZJwS952G0fHzZY&#10;aDvyB11PoRERwr5ABW0IQyGlr1sy6BM7EEfvyzqDIUrXSO1wjHDTy2WarqXBjuNCiwO9tFRfTj9G&#10;wWGqP33myqo6nt+W5eFI3/adlJrPpv0ziEBT+A/f269awTpfZXB7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syCxQAAAN0AAAAPAAAAAAAAAAAAAAAAAJgCAABkcnMv&#10;ZG93bnJldi54bWxQSwUGAAAAAAQABAD1AAAAigMAAAAA&#10;" path="m79,8l76,,4,,,8r79,xe" fillcolor="#c1c1c1" stroked="f">
                    <v:path arrowok="t" o:connecttype="custom" o:connectlocs="79,8;76,0;4,0;0,8;79,8" o:connectangles="0,0,0,0,0"/>
                    <o:lock v:ext="edit" aspectratio="t"/>
                  </v:shape>
                  <v:rect id="Rectangle 8559" o:spid="_x0000_s1171" style="position:absolute;left:6350;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j68UA&#10;AADdAAAADwAAAGRycy9kb3ducmV2LnhtbESPzWrDMBCE74G8g9hAb7GcmrrGjRJCIaG3kB9oj1tr&#10;a7m1VsZSHOftq0Ihx2FmvmGW69G2YqDeN44VLJIUBHHldMO1gvNpOy9A+ICssXVMCm7kYb2aTpZY&#10;anflAw3HUIsIYV+iAhNCV0rpK0MWfeI64uh9ud5iiLKvpe7xGuG2lY9pmkuLDccFgx29Gqp+jher&#10;IM22u2+kz33z7uTh+enDtCc/KvUwGzcvIAKN4R7+b79pBXmR5f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iPrxQAAAN0AAAAPAAAAAAAAAAAAAAAAAJgCAABkcnMv&#10;ZG93bnJldi54bWxQSwUGAAAAAAQABAD1AAAAigMAAAAA&#10;" fillcolor="#c1c1c1" stroked="f">
                    <o:lock v:ext="edit" aspectratio="t"/>
                  </v:rect>
                  <v:rect id="Rectangle 8560" o:spid="_x0000_s1172" style="position:absolute;left:6358;top:15664;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M18UA&#10;AADdAAAADwAAAGRycy9kb3ducmV2LnhtbESPzWrDMBCE74G+g9hCL6GRU4NjXMshFFp8K3V66HGx&#10;NraptTKW4p+3jwKFHoeZ+YbJj4vpxUSj6ywr2O8iEMS11R03Cr7P788pCOeRNfaWScFKDo7FwybH&#10;TNuZv2iqfCMChF2GClrvh0xKV7dk0O3sQBy8ix0N+iDHRuoR5wA3vXyJokQa7DgstDjQW0v1b3U1&#10;Ciz+rJf4Y3Kf86kut4c0ns5drNTT43J6BeFp8f/hv3apFSRpfID7m/A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kzXxQAAAN0AAAAPAAAAAAAAAAAAAAAAAJgCAABkcnMv&#10;ZG93bnJldi54bWxQSwUGAAAAAAQABAD1AAAAigMAAAAA&#10;" fillcolor="#d7d7d7" stroked="f">
                    <o:lock v:ext="edit" aspectratio="t"/>
                  </v:rect>
                  <v:rect id="Rectangle 8561" o:spid="_x0000_s1173" style="position:absolute;left:5909;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u08MA&#10;AADdAAAADwAAAGRycy9kb3ducmV2LnhtbERPu27CMBTdK/EP1kViqYhDeShKMYgGFTGwEDp0vIpv&#10;k4j4OoodSP8eD0iMR+e93g6mETfqXG1ZwSyKQRAXVtdcKvi5fE8TEM4ja2wsk4J/crDdjN7WmGp7&#10;5zPdcl+KEMIuRQWV920qpSsqMugi2xIH7s92Bn2AXSl1h/cQbhr5EccrabDm0FBhS1lFxTXvjYKl&#10;cYtZLA+nff9L9J6ZYc75l1KT8bD7BOFp8C/x033UClbJPMwNb8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0u08MAAADdAAAADwAAAAAAAAAAAAAAAACYAgAAZHJzL2Rv&#10;d25yZXYueG1sUEsFBgAAAAAEAAQA9QAAAIgDAAAAAA==&#10;" fillcolor="#a5a5a5" stroked="f">
                    <o:lock v:ext="edit" aspectratio="t"/>
                  </v:rect>
                  <v:rect id="Rectangle 8562" o:spid="_x0000_s1174" style="position:absolute;left:6100;top:15660;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SMQA&#10;AADdAAAADwAAAGRycy9kb3ducmV2LnhtbESPT4vCMBTE7wt+h/AEL4um6ipajeIfXDx4sXrw+Gie&#10;bbF5KU3U+u2NsLDHYWZ+w8yXjSnFg2pXWFbQ70UgiFOrC84UnE+77gSE88gaS8uk4EUOlovW1xxj&#10;bZ98pEfiMxEg7GJUkHtfxVK6NCeDrmcr4uBdbW3QB1lnUtf4DHBTykEUjaXBgsNCjhVtckpvyd0o&#10;GBn304/k72F7vxB9b0wz5GStVKfdrGYgPDX+P/zX3msF48lwCp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i0jEAAAA3QAAAA8AAAAAAAAAAAAAAAAAmAIAAGRycy9k&#10;b3ducmV2LnhtbFBLBQYAAAAABAAEAPUAAACJAwAAAAA=&#10;" fillcolor="#a5a5a5" stroked="f">
                    <o:lock v:ext="edit" aspectratio="t"/>
                  </v:rect>
                  <v:rect id="Rectangle 8563" o:spid="_x0000_s1175" style="position:absolute;left:6291;top:15660;width:3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RqMMA&#10;AADdAAAADwAAAGRycy9kb3ducmV2LnhtbERPu27CMBTdkfgH6yKxIOJQHopSDKJBRR1YCB06XsW3&#10;SUR8HcUOpH+PB6SOR+e93Q+mEXfqXG1ZwSKKQRAXVtdcKvi+fs4TEM4ja2wsk4I/crDfjUdbTLV9&#10;8IXuuS9FCGGXooLK+zaV0hUVGXSRbYkD92s7gz7ArpS6w0cIN418i+ONNFhzaKiwpayi4pb3RsHa&#10;uNUilqfzsf8hmmVmWHL+odR0MhzeQXga/L/45f7SCjbJKuwPb8IT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1RqMMAAADdAAAADwAAAAAAAAAAAAAAAACYAgAAZHJzL2Rv&#10;d25yZXYueG1sUEsFBgAAAAAEAAQA9QAAAIgDAAAAAA==&#10;" fillcolor="#a5a5a5" stroked="f">
                    <o:lock v:ext="edit" aspectratio="t"/>
                  </v:rect>
                  <v:shape id="Picture 8564" o:spid="_x0000_s1176" type="#_x0000_t75" style="position:absolute;left:6295;top:15576;width:3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1fuvEAAAA3QAAAA8AAABkcnMvZG93bnJldi54bWxEj8FqwzAQRO+F/oPYQm+N7CaY4EQJIVCn&#10;9BY7uS/W1jKxVsZSbffvq0Igx2Fm3jDb/Ww7MdLgW8cK0kUCgrh2uuVGwaX6eFuD8AFZY+eYFPyS&#10;h/3u+WmLuXYTn2ksQyMihH2OCkwIfS6lrw1Z9AvXE0fv2w0WQ5RDI/WAU4TbTr4nSSYtthwXDPZ0&#10;NFTfyh+roGk5nA7phNXXuDyW10tR3ZJCqdeX+bABEWgOj/C9/akVZOtVCv9v4hO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1fuvEAAAA3QAAAA8AAAAAAAAAAAAAAAAA&#10;nwIAAGRycy9kb3ducmV2LnhtbFBLBQYAAAAABAAEAPcAAACQAwAAAAA=&#10;">
                    <v:imagedata r:id="rId72" o:title=""/>
                  </v:shape>
                  <v:shape id="Freeform 8565" o:spid="_x0000_s1177" style="position:absolute;left:6291;top:15572;width:40;height:96;visibility:visible;mso-wrap-style:square;v-text-anchor:top" coordsize="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BAscA&#10;AADdAAAADwAAAGRycy9kb3ducmV2LnhtbESPQWvCQBSE74X+h+UVvNVNRWxIXaWISvBQaBRsb4/s&#10;azYk+zZk1xj/fbdQ8DjMzDfMcj3aVgzU+9qxgpdpAoK4dLrmSsHpuHtOQfiArLF1TApu5GG9enxY&#10;YqbdlT9pKEIlIoR9hgpMCF0mpS8NWfRT1xFH78f1FkOUfSV1j9cIt62cJclCWqw5LhjsaGOobIqL&#10;VZC/Vh/NYGj7dT5uwne6P+WHulFq8jS+v4EINIZ7+L+dawWLdD6D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ngQLHAAAA3QAAAA8AAAAAAAAAAAAAAAAAmAIAAGRy&#10;cy9kb3ducmV2LnhtbFBLBQYAAAAABAAEAPUAAACMAwAAAAA=&#10;" path="m64,19r1,3l62,14r4,5l59,16r3,l19,16r3,l14,19r5,-5l16,22r,-3l16,174r,-3l19,178r-5,-4l22,177r-3,-1l62,176r-5,3l67,169r-3,5l64,19xm80,174v,3,,5,-2,6l68,190v-1,2,-3,2,-6,2l19,192v,,-1,,-2,l9,189c7,188,5,187,4,185l1,178c1,177,,176,,174l,19v,,1,-1,1,-2l4,9c5,6,6,5,9,4l17,1c18,1,19,,19,l62,v2,,3,1,4,1l73,4v2,1,3,3,4,5l80,17v,1,,2,,2l80,174xe" fillcolor="#777" strokecolor="#777" strokeweight="0">
                    <v:path arrowok="t" o:connecttype="custom" o:connectlocs="8,3;9,3;8,2;9,3;8,2;8,2;3,2;3,2;2,3;3,2;2,3;2,3;2,22;2,22;3,23;2,22;3,23;3,22;8,22;8,23;9,22;8,22;8,3;10,22;10,23;9,24;8,24;3,24;3,24;2,24;1,24;1,23;0,22;0,3;1,3;1,2;2,1;3,1;3,0;8,0;9,1;10,1;10,2;10,3;10,3;10,22" o:connectangles="0,0,0,0,0,0,0,0,0,0,0,0,0,0,0,0,0,0,0,0,0,0,0,0,0,0,0,0,0,0,0,0,0,0,0,0,0,0,0,0,0,0,0,0,0,0"/>
                    <o:lock v:ext="edit" aspectratio="t" verticies="t"/>
                  </v:shape>
                  <v:rect id="Rectangle 8566" o:spid="_x0000_s1178" style="position:absolute;left:6307;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88MA&#10;AADdAAAADwAAAGRycy9kb3ducmV2LnhtbESP3YrCMBSE7xd8h3AE79bUVUSqUbRQfy519wEOzbEp&#10;Nie1ydr69mZhwcthZr5hVpve1uJBra8cK5iMExDEhdMVlwp+vvPPBQgfkDXWjknBkzxs1oOPFaba&#10;dXymxyWUIkLYp6jAhNCkUvrCkEU/dg1x9K6utRiibEupW+wi3NbyK0nm0mLFccFgQ5mh4nb5tQq6&#10;08zt7zujs302dSfMq8M1fyo1GvbbJYhAfXiH/9tHrWC+mE3h701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488MAAADdAAAADwAAAAAAAAAAAAAAAACYAgAAZHJzL2Rv&#10;d25yZXYueG1sUEsFBgAAAAAEAAQA9QAAAIgDAAAAAA==&#10;" fillcolor="#777" strokecolor="#777" strokeweight="0">
                    <v:stroke joinstyle="round"/>
                    <o:lock v:ext="edit" aspectratio="t"/>
                  </v:rect>
                  <v:shape id="Freeform 8567" o:spid="_x0000_s1179" style="position:absolute;left:6295;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pjMYA&#10;AADdAAAADwAAAGRycy9kb3ducmV2LnhtbESPQWvCQBSE74L/YXmCN90oNtroKqIIIlTR9tLbI/tM&#10;gtm3Mbtq6q/vFgoeh5n5hpktGlOKO9WusKxg0I9AEKdWF5wp+Prc9CYgnEfWWFomBT/kYDFvt2aY&#10;aPvgI91PPhMBwi5BBbn3VSKlS3My6Pq2Ig7e2dYGfZB1JnWNjwA3pRxGUSwNFhwWcqxolVN6Od2M&#10;AsnL6m03jvbXcfyxfr8dyud3MVCq22mWUxCeGv8K/7e3WkE8GY3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pjMYAAADdAAAADwAAAAAAAAAAAAAAAACYAgAAZHJz&#10;L2Rvd25yZXYueG1sUEsFBgAAAAAEAAQA9QAAAIsDA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8568" o:spid="_x0000_s1180" style="position:absolute;left:6291;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PgMcA&#10;AADdAAAADwAAAGRycy9kb3ducmV2LnhtbESPQWvCQBSE7wX/w/IEb3UTrWLTrCItpT0pjYVcH9ln&#10;Es2+Ddmtif313YLgcZiZb5h0M5hGXKhztWUF8TQCQVxYXXOp4Pvw/rgC4TyyxsYyKbiSg8169JBi&#10;om3PX3TJfCkChF2CCirv20RKV1Rk0E1tSxy8o+0M+iC7UuoO+wA3jZxF0VIarDksVNjSa0XFOfsx&#10;Ck7Z3O7zYncod8O1j/Pn/Pj79qHUZDxsX0B4Gvw9fGt/agXL1dM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D4DHAAAA3QAAAA8AAAAAAAAAAAAAAAAAmAIAAGRy&#10;cy9kb3ducmV2LnhtbFBLBQYAAAAABAAEAPUAAACMAw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8569" o:spid="_x0000_s1181" style="position:absolute;left:6311;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SYMYA&#10;AADdAAAADwAAAGRycy9kb3ducmV2LnhtbESPQWvCQBSE7wX/w/KE3upGaaONriJKoQgqai/eHtln&#10;Esy+jdlVU3+9Kwgeh5n5hhlNGlOKC9WusKyg24lAEKdWF5wp+Nv9fAxAOI+ssbRMCv7JwWTcehth&#10;ou2VN3TZ+kwECLsEFeTeV4mULs3JoOvYijh4B1sb9EHWmdQ1XgPclLIXRbE0WHBYyLGiWU7pcXs2&#10;CiRPq69FP1qd+vFy/n1el7d90VXqvd1MhyA8Nf4VfrZ/tYJ48BnD4014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6SYMYAAADdAAAADwAAAAAAAAAAAAAAAACYAgAAZHJz&#10;L2Rvd25yZXYueG1sUEsFBgAAAAAEAAQA9QAAAIsDA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8570" o:spid="_x0000_s1182" style="position:absolute;left:6307;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0bMYA&#10;AADdAAAADwAAAGRycy9kb3ducmV2LnhtbESPQWvCQBSE7wX/w/IEb3WjFbWpq4il1JPFWMj1kX0m&#10;qdm3Ibua6K93BaHHYWa+YRarzlTiQo0rLSsYDSMQxJnVJecKfg9fr3MQziNrrCyTgis5WC17LwuM&#10;tW15T5fE5yJA2MWooPC+jqV0WUEG3dDWxME72sagD7LJpW6wDXBTyXEUTaXBksNCgTVtCspOydko&#10;+Eve7E+a7Q75rru2o/Q9Pd4+v5Ua9Lv1BwhPnf8PP9tbrWA6n8zg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0bM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8571" o:spid="_x0000_s1183" type="#_x0000_t75" style="position:absolute;left:6104;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Z9jBAAAA3QAAAA8AAABkcnMvZG93bnJldi54bWxET8uKwjAU3QvzD+EOuBFNfdCRjlEGQXBr&#10;1Flfmmtbp7npNLHWvzcLweXhvFeb3taio9ZXjhVMJwkI4tyZigsFp+NuvAThA7LB2jEpeJCHzfpj&#10;sMLMuDsfqNOhEDGEfYYKyhCaTEqfl2TRT1xDHLmLay2GCNtCmhbvMdzWcpYkqbRYcWwosaFtSfmf&#10;vlkFV91tg/4/uq8Dza+616P9+Xek1PCz//kGEagPb/HLvTcK0uUizo1v4hO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UZ9jBAAAA3QAAAA8AAAAAAAAAAAAAAAAAnwIA&#10;AGRycy9kb3ducmV2LnhtbFBLBQYAAAAABAAEAPcAAACNAwAAAAA=&#10;">
                    <v:imagedata r:id="rId74" o:title=""/>
                  </v:shape>
                  <v:shape id="Freeform 8572" o:spid="_x0000_s1184" style="position:absolute;left:6100;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bD8YA&#10;AADdAAAADwAAAGRycy9kb3ducmV2LnhtbESPQWvCQBSE7wX/w/IEb3WjFU1TV5EWQSkIWqHXR/aZ&#10;RLNv0901xn/vFgo9DjPzDTNfdqYWLTlfWVYwGiYgiHOrKy4UHL/WzykIH5A11pZJwZ08LBe9pzlm&#10;2t54T+0hFCJC2GeooAyhyaT0eUkG/dA2xNE7WWcwROkKqR3eItzUcpwkU2mw4rhQYkPvJeWXw9Uo&#10;cPlx187OL92p/m63H58/qTtbr9Sg363eQATqwn/4r73RCqbp5BV+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HbD8YAAADdAAAADwAAAAAAAAAAAAAAAACYAgAAZHJz&#10;L2Rvd25yZXYueG1sUEsFBgAAAAAEAAQA9QAAAIsDA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8573" o:spid="_x0000_s1185" style="position:absolute;left:6116;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wWcIA&#10;AADdAAAADwAAAGRycy9kb3ducmV2LnhtbERP3W6CMBS+N9k7NGfJ7rS4TWPQQjYS3Lic8wFO6JES&#10;6SmjncDbrxdLvPzy/R/yyXbiRoNvHStYrxIQxLXTLTcKzt/lcgfCB2SNnWNSMJOHPHtYHDDVbuQv&#10;up1CI2II+xQVmBD6VEpfG7LoV64njtzFDRZDhEMj9YBjDLedfE6SrbTYcmww2FNhqL6efq2CsXp1&#10;x593o4tj8eIqLNuPSzkr9fQ4ve1BBJrCXfzv/tQKtrtN3B/fxCc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LBZwgAAAN0AAAAPAAAAAAAAAAAAAAAAAJgCAABkcnMvZG93&#10;bnJldi54bWxQSwUGAAAAAAQABAD1AAAAhwMAAAAA&#10;" fillcolor="#777" strokecolor="#777" strokeweight="0">
                    <v:stroke joinstyle="round"/>
                    <o:lock v:ext="edit" aspectratio="t"/>
                  </v:rect>
                  <v:shape id="Freeform 8574" o:spid="_x0000_s1186" style="position:absolute;left:6104;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cyccA&#10;AADdAAAADwAAAGRycy9kb3ducmV2LnhtbESPQWvCQBSE74X+h+UVvNVNBKPGbERaClKw0ujF2yP7&#10;TEKzb2N21dRf3y0Uehxm5hsmWw2mFVfqXWNZQTyOQBCXVjdcKTjs357nIJxH1thaJgXf5GCVPz5k&#10;mGp740+6Fr4SAcIuRQW1910qpStrMujGtiMO3sn2Bn2QfSV1j7cAN62cRFEiDTYcFmrs6KWm8qu4&#10;GAWS1930fRZ9nGfJ9nVx2bX3YxMrNXoa1ksQngb/H/5rb7SCZD6N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enMnHAAAA3QAAAA8AAAAAAAAAAAAAAAAAmAIAAGRy&#10;cy9kb3ducmV2LnhtbFBLBQYAAAAABAAEAPUAAACMAw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8575" o:spid="_x0000_s1187" style="position:absolute;left:6100;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BKccA&#10;AADdAAAADwAAAGRycy9kb3ducmV2LnhtbESPQWvCQBSE74X+h+UVvNWNimLTbKS0iJ4sJoVcH9ln&#10;kjb7NmRXE/313ULB4zAz3zDJZjStuFDvGssKZtMIBHFpdcOVgq98+7wG4TyyxtYyKbiSg036+JBg&#10;rO3AR7pkvhIBwi5GBbX3XSylK2sy6Ka2Iw7eyfYGfZB9JXWPQ4CbVs6jaCUNNhwWauzovabyJzsb&#10;Bd/Zwn4W5SGvDuN1mBUvxen2sVNq8jS+vYLwNPp7+L+91wpW6+Uc/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ASnHAAAA3QAAAA8AAAAAAAAAAAAAAAAAmAIAAGRy&#10;cy9kb3ducmV2LnhtbFBLBQYAAAAABAAEAPUAAACMAw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Freeform 8576" o:spid="_x0000_s1188" style="position:absolute;left:6128;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EQMUA&#10;AADdAAAADwAAAGRycy9kb3ducmV2LnhtbESPT2vCQBTE7wW/w/KE3uomSiVGNyIFQWihGHvo8ZF9&#10;+YPZt+nuqvHbu4VCj8PM/IbZbEfTiys531lWkM4SEMSV1R03Cr5O+5cMhA/IGnvLpOBOHrbF5GmD&#10;ubY3PtK1DI2IEPY5KmhDGHIpfdWSQT+zA3H0ausMhihdI7XDW4SbXs6TZCkNdhwXWhzoraXqXF6M&#10;gtV3rY+17LPMfuw/f9i8n9LSKfU8HXdrEIHG8B/+ax+0gmX2uoDfN/EJ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ARAxQAAAN0AAAAPAAAAAAAAAAAAAAAAAJgCAABkcnMv&#10;ZG93bnJldi54bWxQSwUGAAAAAAQABAD1AAAAigM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8577" o:spid="_x0000_s1189" style="position:absolute;left:6124;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DPcYA&#10;AADdAAAADwAAAGRycy9kb3ducmV2LnhtbESP0WoCMRRE3wv+Q7iFvmm21YqsRtFSYaX44OoHXDbX&#10;zbabmyVJdduvbwShj8PMnGEWq9624kI+NI4VPI8yEMSV0w3XCk7H7XAGIkRkja1jUvBDAVbLwcMC&#10;c+2ufKBLGWuRIBxyVGBi7HIpQ2XIYhi5jjh5Z+ctxiR9LbXHa4LbVr5k2VRabDgtGOzozVD1VX5b&#10;BR/vm914v91wHT4z48dtUZS/E6WeHvv1HESkPv6H7+1CK5jOXid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WDPcYAAADdAAAADwAAAAAAAAAAAAAAAACYAgAAZHJz&#10;L2Rvd25yZXYueG1sUEsFBgAAAAAEAAQA9QAAAIsDA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Picture 8578" o:spid="_x0000_s1190" type="#_x0000_t75" style="position:absolute;left:5913;top:15576;width: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XpvFAAAA3QAAAA8AAABkcnMvZG93bnJldi54bWxEj0FrwkAUhO+C/2F5Qi9SN22JSuomiFDw&#10;mrX1/Mi+JrHZtzG7jem/7xYKHoeZ+YbZFZPtxEiDbx0reFolIIgrZ1quFbyf3h63IHxANtg5JgU/&#10;5KHI57MdZsbduKRRh1pECPsMFTQh9JmUvmrIol+5njh6n26wGKIcamkGvEW47eRzkqylxZbjQoM9&#10;HRqqvvS3VXDR4yHo68ltSnq56Ekvjx/npVIPi2n/CiLQFO7h//bRKFhv0xT+3sQn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DF6bxQAAAN0AAAAPAAAAAAAAAAAAAAAA&#10;AJ8CAABkcnMvZG93bnJldi54bWxQSwUGAAAAAAQABAD3AAAAkQMAAAAA&#10;">
                    <v:imagedata r:id="rId74" o:title=""/>
                  </v:shape>
                  <v:shape id="Freeform 8579" o:spid="_x0000_s1191" style="position:absolute;left:5909;top:15572;width:48;height:96;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ZoMYA&#10;AADdAAAADwAAAGRycy9kb3ducmV2LnhtbESPQWvCQBSE70L/w/IK3nRTS2NIXaVYCkpBMBV6fWSf&#10;SWz2bbq7xvTfdwXB4zAz3zCL1WBa0ZPzjWUFT9MEBHFpdcOVgsPXxyQD4QOyxtYyKfgjD6vlw2iB&#10;ubYX3lNfhEpECPscFdQhdLmUvqzJoJ/ajjh6R+sMhihdJbXDS4SbVs6SJJUGG44LNXa0rqn8Kc5G&#10;gSsPu35+eh6O7Xe/ff/8zdzJeqXGj8PbK4hAQ7iHb+2NVpBmLy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fZoMYAAADdAAAADwAAAAAAAAAAAAAAAACYAgAAZHJz&#10;L2Rvd25yZXYueG1sUEsFBgAAAAAEAAQA9QAAAIsDAAAAAA==&#10;" path="m80,22r1,3l77,15r4,5l72,16r3,l22,16r3,l15,20r5,-5l16,25r,-3l16,171r,-3l20,177r-5,-4l25,177r-3,-1l75,176r-3,1l81,173r-4,4l81,168r-1,3l80,22xm96,171v,2,,3,,4l92,184v-1,2,-2,3,-4,4l79,192v-1,,-2,,-4,l22,192v-1,,-2,,-3,l9,188c8,187,6,186,5,184l1,175c1,174,,173,,171l,22c,21,1,20,1,19l5,9c6,7,7,6,9,5l19,1c20,1,21,,22,l75,v2,,3,1,4,1l88,5v2,1,3,3,4,4l96,19v,1,,2,,3l96,171xe" fillcolor="#777" strokecolor="#777" strokeweight="0">
                    <v:path arrowok="t" o:connecttype="custom" o:connectlocs="10,3;11,4;10,2;11,3;9,2;10,2;3,2;4,2;2,3;3,2;2,4;2,3;2,22;2,21;3,23;2,22;4,23;3,22;10,22;9,23;11,22;10,23;11,21;10,22;10,3;12,22;12,22;12,23;11,24;10,24;10,24;3,24;3,24;2,24;1,23;1,22;0,22;0,3;1,3;1,2;2,1;3,1;3,0;10,0;10,1;11,1;12,2;12,3;12,3;12,22" o:connectangles="0,0,0,0,0,0,0,0,0,0,0,0,0,0,0,0,0,0,0,0,0,0,0,0,0,0,0,0,0,0,0,0,0,0,0,0,0,0,0,0,0,0,0,0,0,0,0,0,0,0"/>
                    <o:lock v:ext="edit" aspectratio="t" verticies="t"/>
                  </v:shape>
                  <v:rect id="Rectangle 8580" o:spid="_x0000_s1192" style="position:absolute;left:5933;top:15576;width: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oLcQA&#10;AADdAAAADwAAAGRycy9kb3ducmV2LnhtbESPwW7CMBBE75X4B2uReisO0AIKGASRQsuxwAes4iWO&#10;iNchNiT8fV2pUo+jmXmjWW16W4sHtb5yrGA8SkAQF05XXCo4n/K3BQgfkDXWjknBkzxs1oOXFaba&#10;dfxNj2MoRYSwT1GBCaFJpfSFIYt+5Bri6F1cazFE2ZZSt9hFuK3lJElm0mLFccFgQ5mh4nq8WwXd&#10;4d3tbzujs302dQfMq89L/lTqddhvlyAC9eE//Nf+0gpmi485/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KC3EAAAA3QAAAA8AAAAAAAAAAAAAAAAAmAIAAGRycy9k&#10;b3ducmV2LnhtbFBLBQYAAAAABAAEAPUAAACJAwAAAAA=&#10;" fillcolor="#777" strokecolor="#777" strokeweight="0">
                    <v:stroke joinstyle="round"/>
                    <o:lock v:ext="edit" aspectratio="t"/>
                  </v:rect>
                  <v:shape id="Freeform 8581" o:spid="_x0000_s1193" style="position:absolute;left:5921;top:15584;width:8;height:48;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WMcEA&#10;AADdAAAADwAAAGRycy9kb3ducmV2LnhtbERPy4rCMBTdC/MP4Q6401RBqR2jyIAwMILYupjlpbl9&#10;YHPTSaLWvzcLweXhvNfbwXTiRs63lhXMpgkI4tLqlmsF52I/SUH4gKyxs0wKHuRhu/kYrTHT9s4n&#10;uuWhFjGEfYYKmhD6TEpfNmTQT21PHLnKOoMhQldL7fAew00n50mylAZbjg0N9vTdUHnJr0bB6q/S&#10;p0p2aWoP++M/m99iljulxp/D7gtEoCG8xS/3j1awTBdxbnwTn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QljHBAAAA3QAAAA8AAAAAAAAAAAAAAAAAmAIAAGRycy9kb3du&#10;cmV2LnhtbFBLBQYAAAAABAAEAPUAAACGAwAAAAA=&#10;" path="m16,4c16,2,15,,12,v,,,,,l12,,4,c2,,,2,,4v,,,,,l,4,,92v,3,2,4,4,4c4,96,4,96,4,96r,l12,96v3,,4,-1,4,-4c16,92,16,92,16,92l16,4xe" fillcolor="#d5e9e9" strokeweight="0">
                    <v:path arrowok="t" o:connecttype="custom" o:connectlocs="2,1;2,0;2,0;2,0;1,0;1,0;0,1;0,1;0,1;0,12;0,12;1,12;1,12;1,12;2,12;2,12;2,12;2,12;2,1" o:connectangles="0,0,0,0,0,0,0,0,0,0,0,0,0,0,0,0,0,0,0"/>
                    <o:lock v:ext="edit" aspectratio="t"/>
                  </v:shape>
                  <v:shape id="Freeform 8582" o:spid="_x0000_s1194" style="position:absolute;left:5917;top:15580;width:16;height:56;visibility:visible;mso-wrap-style:square;v-text-anchor:top" coordsize="3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so8cA&#10;AADdAAAADwAAAGRycy9kb3ducmV2LnhtbESP0WoCMRRE3wv+Q7hC32pWrWK3RtFSYaX0odt+wGVz&#10;u9m6uVmSVLd+vRGEPg4zc4ZZrnvbiiP50DhWMB5lIIgrpxuuFXx97h4WIEJE1tg6JgV/FGC9Gtwt&#10;MdfuxB90LGMtEoRDjgpMjF0uZagMWQwj1xEn79t5izFJX0vt8ZTgtpWTLJtLiw2nBYMdvRiqDuWv&#10;VfD2ut1P33dbrsNPZvy0LYry/KjU/bDfPIOI1Mf/8K1daAXzxewJrm/S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LKPHAAAA3QAAAA8AAAAAAAAAAAAAAAAAmAIAAGRy&#10;cy9kb3ducmV2LnhtbFBLBQYAAAAABAAEAPUAAACMAwAAAAA=&#10;" path="m16,12r3,6l15,14r5,2l12,16r6,-2l14,18r2,-6l16,100,14,95r4,4l12,96r8,l15,99r4,-4l16,100r,-88xm32,100v,3,,5,-2,6l26,110v-1,2,-3,2,-6,2l12,112v-2,,-4,,-5,-2l3,106c1,105,,103,,100l,12c,10,1,8,3,7l7,3c8,1,10,,12,r8,c23,,25,1,26,3r4,4c32,8,32,10,32,12r,88xe" fillcolor="#454545" strokecolor="#454545" strokeweight="0">
                    <v:path arrowok="t" o:connecttype="custom" o:connectlocs="2,2;3,3;2,2;3,2;2,2;3,2;2,3;2,2;2,13;2,12;3,13;2,12;3,12;2,13;3,12;2,13;2,2;4,13;4,14;4,14;3,14;2,14;1,14;1,14;0,13;0,2;1,1;1,1;2,0;3,0;4,1;4,1;4,2;4,13" o:connectangles="0,0,0,0,0,0,0,0,0,0,0,0,0,0,0,0,0,0,0,0,0,0,0,0,0,0,0,0,0,0,0,0,0,0"/>
                    <o:lock v:ext="edit" aspectratio="t" verticies="t"/>
                  </v:shape>
                  <v:shape id="Freeform 8583" o:spid="_x0000_s1195" style="position:absolute;left:5937;top:15584;width:16;height:48;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z78MA&#10;AADdAAAADwAAAGRycy9kb3ducmV2LnhtbERPy4rCMBTdC/5DuMLsNFWwajWKKMIw4IiPjbtLc22L&#10;zU1tonb8+slCcHk479miMaV4UO0Kywr6vQgEcWp1wZmC03HTHYNwHlljaZkU/JGDxbzdmmGi7ZP3&#10;9Dj4TIQQdgkqyL2vEildmpNB17MVceAutjboA6wzqWt8hnBTykEUxdJgwaEhx4pWOaXXw90okLys&#10;hj+j6Pc2irfryX1Xvs5FX6mvTrOcgvDU+I/47f7WCuJx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7z78MAAADdAAAADwAAAAAAAAAAAAAAAACYAgAAZHJzL2Rv&#10;d25yZXYueG1sUEsFBgAAAAAEAAQA9QAAAIgDAAAAAA==&#10;" path="m32,8c32,4,29,,24,v,,,,,l24,,8,c4,,,4,,8v,,,,,l,8,,88v,5,4,8,8,8c8,96,8,96,8,96r,l24,96v5,,8,-3,8,-8c32,88,32,88,32,88l32,8xe" fillcolor="#d5e9e9" strokeweight="0">
                    <v:path arrowok="t" o:connecttype="custom" o:connectlocs="4,1;3,0;3,0;3,0;1,0;1,0;0,1;0,1;0,1;0,11;0,11;1,12;1,12;1,12;3,12;3,12;4,11;4,11;4,1" o:connectangles="0,0,0,0,0,0,0,0,0,0,0,0,0,0,0,0,0,0,0"/>
                    <o:lock v:ext="edit" aspectratio="t"/>
                  </v:shape>
                  <v:shape id="Freeform 8584" o:spid="_x0000_s1196" style="position:absolute;left:5933;top:15580;width:24;height:56;visibility:visible;mso-wrap-style:square;v-text-anchor:top" coordsize="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V48YA&#10;AADdAAAADwAAAGRycy9kb3ducmV2LnhtbESPQWvCQBSE7wX/w/KE3uomFoJGVxGltCelUcj1kX0m&#10;0ezbkN2a2F/fFQoeh5n5hlmuB9OIG3WutqwgnkQgiAuray4VnI4fbzMQziNrbCyTgjs5WK9GL0tM&#10;te35m26ZL0WAsEtRQeV9m0rpiooMuoltiYN3tp1BH2RXSt1hH+CmkdMoSqTBmsNChS1tKyqu2Y9R&#10;cMne7SEv9sdyP9z7OJ/n59/dp1Kv42GzAOFp8M/wf/tLK0hmSQy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V48YAAADdAAAADwAAAAAAAAAAAAAAAACYAgAAZHJz&#10;L2Rvd25yZXYueG1sUEsFBgAAAAAEAAQA9QAAAIsDAAAAAA==&#10;" path="m32,16r3,6l27,14r5,2l16,16r6,-2l14,22r2,-6l16,96,14,91r8,8l16,96r16,l27,99r8,-8l32,96r,-80xm48,96v,3,,5,-2,6l38,110v-1,2,-3,2,-6,2l16,112v-2,,-4,,-5,-2l3,102c1,101,,99,,96l,16c,14,1,12,3,11l11,3c12,1,14,,16,l32,v3,,5,1,6,3l46,11v2,1,2,3,2,5l48,96xe" fillcolor="#454545" strokecolor="#454545" strokeweight="0">
                    <v:path arrowok="t" o:connecttype="custom" o:connectlocs="4,2;5,3;4,2;4,2;2,2;3,2;2,3;2,2;2,12;2,12;3,13;2,12;4,12;4,13;5,12;4,12;4,2;6,12;6,13;5,14;4,14;2,14;2,14;1,13;0,12;0,2;1,2;2,1;2,0;4,0;5,1;6,2;6,2;6,12" o:connectangles="0,0,0,0,0,0,0,0,0,0,0,0,0,0,0,0,0,0,0,0,0,0,0,0,0,0,0,0,0,0,0,0,0,0"/>
                    <o:lock v:ext="edit" aspectratio="t" verticies="t"/>
                  </v:shape>
                  <v:shape id="Picture 8585" o:spid="_x0000_s1197" type="#_x0000_t75" style="position:absolute;left:6350;top:15576;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hHEPEAAAA3QAAAA8AAABkcnMvZG93bnJldi54bWxEj0+LwjAUxO8LfofwBC+LpvbQla5RVBSq&#10;e/IPe340b9uyzUtJotZvb4SFPQ4z8xtmvuxNK27kfGNZwXSSgCAurW64UnA578YzED4ga2wtk4IH&#10;eVguBm9zzLW985Fup1CJCGGfo4I6hC6X0pc1GfQT2xFH78c6gyFKV0nt8B7hppVpkmTSYMNxocaO&#10;NjWVv6erUbCt9L7wxYdfuXJ7SN+/cf21Q6VGw371CSJQH/7Df+1CK8hmWQqvN/EJ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hHEPEAAAA3QAAAA8AAAAAAAAAAAAAAAAA&#10;nwIAAGRycy9kb3ducmV2LnhtbFBLBQYAAAAABAAEAPcAAACQAwAAAAA=&#10;">
                    <v:imagedata r:id="rId76" o:title=""/>
                  </v:shape>
                  <v:shape id="Freeform 8586" o:spid="_x0000_s1198" style="position:absolute;left:6346;top:15572;width:24;height:96;visibility:visible;mso-wrap-style:square;v-text-anchor:top" coordsize="4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4R8QA&#10;AADdAAAADwAAAGRycy9kb3ducmV2LnhtbESPQYvCMBSE78L+h/AWvGmqQpWuUZalgosXbXXPj+bZ&#10;FpuX0kTt/nsjCB6HmfmGWa5704gbda62rGAyjkAQF1bXXCo45pvRAoTzyBoby6TgnxysVx+DJSba&#10;3vlAt8yXIkDYJaig8r5NpHRFRQbd2LbEwTvbzqAPsiul7vAe4KaR0yiKpcGaw0KFLf1UVFyyq1GQ&#10;zv/S9Hdf2ms6Pc3qPJ/wzm2UGn72318gPPX+HX61t1pBvIhn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EfEAAAA3QAAAA8AAAAAAAAAAAAAAAAAmAIAAGRycy9k&#10;b3ducmV2LnhtbFBLBQYAAAAABAAEAPUAAACJAwAAAAA=&#10;" path="m32,14r2,6l29,14r6,2l14,16r6,-2l14,20r2,-6l16,179r-2,-6l20,178r-6,-2l35,176r-5,3l35,174r-3,5l32,14xm48,179v,3,,5,-2,6l41,190v-1,2,-3,2,-6,2l14,192v-1,,-3,,-5,-1l3,186c2,184,,182,,179l,14c,12,1,10,3,9l9,3c10,1,12,,14,l35,v3,,5,2,7,3l47,9v1,2,1,4,1,5l48,179xe" fillcolor="#777" strokecolor="#777" strokeweight="0">
                    <v:path arrowok="t" o:connecttype="custom" o:connectlocs="4,2;5,3;4,2;5,2;2,2;3,2;2,3;2,2;2,23;2,22;3,23;2,22;5,22;4,23;5,22;4,23;4,2;6,23;6,24;6,24;5,24;2,24;2,24;1,24;0,23;0,2;1,2;2,1;2,0;5,0;6,1;6,2;6,2;6,23" o:connectangles="0,0,0,0,0,0,0,0,0,0,0,0,0,0,0,0,0,0,0,0,0,0,0,0,0,0,0,0,0,0,0,0,0,0"/>
                    <o:lock v:ext="edit" aspectratio="t" verticies="t"/>
                  </v:shape>
                  <v:shape id="Freeform 8587" o:spid="_x0000_s1199" style="position:absolute;left:6354;top:15584;width:8;height:48;visibility:visible;mso-wrap-style:square;v-text-anchor:top" coordsize="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1RsQA&#10;AADdAAAADwAAAGRycy9kb3ducmV2LnhtbESPQYvCMBSE7wv+h/AEb2u6IkWqUXYVwZu2iudH87Yt&#10;bV5KE2v1128WBI/DzHzDrDaDaURPnassK/iaRiCIc6srLhRczvvPBQjnkTU2lknBgxxs1qOPFSba&#10;3jmlPvOFCBB2CSoovW8TKV1ekkE3tS1x8H5tZ9AH2RVSd3gPcNPIWRTF0mDFYaHElrYl5XV2Mwpq&#10;9+hP22t9y3b98fI8XdPzT5sqNRkP30sQngb/Dr/aB60gXsRz+H8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QtUbEAAAA3QAAAA8AAAAAAAAAAAAAAAAAmAIAAGRycy9k&#10;b3ducmV2LnhtbFBLBQYAAAAABAAEAPUAAACJAwAAAAA=&#10;" path="m,l8,r,48l,48,,xm8,48l,48,,,8,r,48xe" fillcolor="#454545" strokecolor="#454545" strokeweight="0">
                    <v:path arrowok="t" o:connecttype="custom" o:connectlocs="0,0;8,0;8,48;0,48;0,0;8,48;0,48;0,0;8,0;8,48" o:connectangles="0,0,0,0,0,0,0,0,0,0"/>
                    <o:lock v:ext="edit" aspectratio="t" verticies="t"/>
                  </v:shape>
                  <v:rect id="Rectangle 8588" o:spid="_x0000_s1200" style="position:absolute;left:5838;top:15564;width:1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4L8kA&#10;AADdAAAADwAAAGRycy9kb3ducmV2LnhtbESPQUvDQBSE74X+h+UVvBSziWAosdsgasWL0tao7e2R&#10;fSbR7NuYXdv477tCocdhZr5h5vlgWrGn3jWWFSRRDIK4tLrhSkHxurycgXAeWWNrmRT8kYN8MR7N&#10;MdP2wGvab3wlAoRdhgpq77tMSlfWZNBFtiMO3qftDfog+0rqHg8Bblp5FcepNNhwWKixo7uayu/N&#10;r1Hw8fj8/vO2S4qvbTU8LF9W6fS+QKUuJsPtDQhPgz+HT+0nrSCdpdfw/yY8Abk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hZ4L8kAAADdAAAADwAAAAAAAAAAAAAAAACYAgAA&#10;ZHJzL2Rvd25yZXYueG1sUEsFBgAAAAAEAAQA9QAAAI4DAAAAAA==&#10;" fillcolor="#454545" stroked="f">
                    <o:lock v:ext="edit" aspectratio="t"/>
                  </v:rect>
                  <v:shape id="Picture 8589" o:spid="_x0000_s1201" type="#_x0000_t75" style="position:absolute;left:6191;top:15672;width: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zFGPGAAAA3QAAAA8AAABkcnMvZG93bnJldi54bWxEj0FrwkAUhO+F/oflCb3VjUJDiK6iBYMF&#10;DzZR6PGRfSah2bchu9H037uC0OMwM98wy/VoWnGl3jWWFcymEQji0uqGKwWnYveegHAeWWNrmRT8&#10;kYP16vVliam2N/6ma+4rESDsUlRQe9+lUrqyJoNuajvi4F1sb9AH2VdS93gLcNPKeRTF0mDDYaHG&#10;jj5rKn/zwSgYtrnOssvxh4qv5CM7DYe9PB+UepuMmwUIT6P/Dz/be60gTuIYHm/CE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MUY8YAAADdAAAADwAAAAAAAAAAAAAA&#10;AACfAgAAZHJzL2Rvd25yZXYueG1sUEsFBgAAAAAEAAQA9wAAAJIDAAAAAA==&#10;">
                    <v:imagedata r:id="rId69" o:title=""/>
                  </v:shape>
                  <v:shape id="Freeform 8590" o:spid="_x0000_s1202" style="position:absolute;left:6366;top:15679;width:24;height:8;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S7cUA&#10;AADdAAAADwAAAGRycy9kb3ducmV2LnhtbESPzWrCQBSF94W+w3AL7upEhVSik2AUaSluartweclc&#10;M9HMnZgZNX37TqHQ5eH8fJxlMdhW3Kj3jWMFk3ECgrhyuuFawdfn9nkOwgdkja1jUvBNHor88WGJ&#10;mXZ3/qDbPtQijrDPUIEJocuk9JUhi37sOuLoHV1vMUTZ11L3eI/jtpXTJEmlxYYjwWBHa0PVeX+1&#10;kTu7mHeT7MrtoTwS7i6nUr9ulBo9DasFiEBD+A//td+0gnSevsD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FLtxQAAAN0AAAAPAAAAAAAAAAAAAAAAAJgCAABkcnMv&#10;ZG93bnJldi54bWxQSwUGAAAAAAQABAD1AAAAigMAAAAA&#10;" path="m,3c,2,2,,3,v,,,,,l3,,46,v1,,2,2,2,3c48,3,48,3,48,3r,l48,14v,1,-1,2,-2,2c46,16,46,16,46,16r,l3,16c2,16,,15,,14v,,,,,l,3xe" fillcolor="#1a1a1a" strokeweight="0">
                    <v:path arrowok="t" o:connecttype="custom" o:connectlocs="0,1;1,0;1,0;1,0;6,0;6,0;6,1;6,1;6,1;6,2;6,2;6,2;6,2;6,2;1,2;1,2;0,2;0,2;0,1" o:connectangles="0,0,0,0,0,0,0,0,0,0,0,0,0,0,0,0,0,0,0"/>
                    <o:lock v:ext="edit" aspectratio="t"/>
                  </v:shape>
                  <v:shape id="Freeform 8591" o:spid="_x0000_s1203" style="position:absolute;left:6362;top:15676;width:32;height:15;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uscEA&#10;AADdAAAADwAAAGRycy9kb3ducmV2LnhtbERPyWrDMBC9F/IPYgK91XIMtY1jJSQtLb02C+Q4WBPL&#10;xBoZS4ndv68OhR4fb6+3s+3Fg0bfOVawSlIQxI3THbcKTsePlxKED8gae8ek4Ic8bDeLpxor7Sb+&#10;pschtCKGsK9QgQlhqKT0jSGLPnEDceSubrQYIhxbqUecYrjtZZamubTYcWwwONCboeZ2uFsF51fU&#10;BWUX+56V5p5fyn2hP2elnpfzbg0i0Bz+xX/uL60gL/M4N76JT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m7rHBAAAA3QAAAA8AAAAAAAAAAAAAAAAAmAIAAGRycy9kb3du&#10;cmV2LnhtbFBLBQYAAAAABAAEAPUAAACGAwAAAAA=&#10;" path="m,11c,9,1,7,3,6l6,3c7,1,9,,11,l54,v3,,6,2,7,4l63,7v1,1,1,3,1,4l64,22v,3,,5,-2,6l60,30v-1,2,-3,2,-6,2l11,32v-1,,-3,,-4,-1l4,29c2,28,,25,,22l,11xm16,22l13,16r3,2l11,16r43,l49,19r2,-2l48,22r,-11l50,16,48,13r6,3l11,16r6,-2l14,17r2,-6l16,22xe" fillcolor="black" strokeweight="0">
                    <v:path arrowok="t" o:connecttype="custom" o:connectlocs="0,1;1,0;1,0;2,0;7,0;8,0;8,0;8,1;8,2;8,3;8,3;7,3;2,3;1,3;1,3;0,2;0,1;2,2;2,2;2,2;2,2;7,2;7,2;7,2;6,2;6,1;7,2;6,1;7,2;2,2;3,1;2,2;2,1;2,2" o:connectangles="0,0,0,0,0,0,0,0,0,0,0,0,0,0,0,0,0,0,0,0,0,0,0,0,0,0,0,0,0,0,0,0,0,0"/>
                    <o:lock v:ext="edit" aspectratio="t" verticies="t"/>
                  </v:shape>
                  <v:shape id="Freeform 8592" o:spid="_x0000_s1204" style="position:absolute;left:5754;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BE8cA&#10;AADdAAAADwAAAGRycy9kb3ducmV2LnhtbESPQWvCQBSE74X+h+UVeim6aQ8hRlcJQmihFVoVcn1k&#10;n9lg9m2a3Wrqr3eFQo/DzHzDLFaj7cSJBt86VvA8TUAQ10633CjY78pJBsIHZI2dY1LwSx5Wy/u7&#10;BebanfmLTtvQiAhhn6MCE0KfS+lrQxb91PXE0Tu4wWKIcmikHvAc4baTL0mSSostxwWDPa0N1cft&#10;j1Xw5KsPI7vvWXZ5L6pivSk/q9dSqceHsZiDCDSG//Bf+00rSLN0Brc38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3gRPHAAAA3QAAAA8AAAAAAAAAAAAAAAAAmAIAAGRy&#10;cy9kb3ducmV2LnhtbFBLBQYAAAAABAAEAPUAAACMAwAAAAA=&#10;" path="m,32c,15,22,,48,r,c75,,96,15,96,32v,,,,,l96,32c96,50,75,64,48,64v,,,,,l48,64c22,64,,50,,32v,,,,,xe" fillcolor="#cfcbc9" strokeweight="0">
                    <v:path arrowok="t" o:connecttype="custom" o:connectlocs="0,4;6,0;6,0;12,4;12,4;12,4;6,8;6,8;6,8;0,4;0,4" o:connectangles="0,0,0,0,0,0,0,0,0,0,0"/>
                    <o:lock v:ext="edit" aspectratio="t"/>
                  </v:shape>
                  <v:shape id="Freeform 8593" o:spid="_x0000_s1205" style="position:absolute;left:5750;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qxMQA&#10;AADdAAAADwAAAGRycy9kb3ducmV2LnhtbERPz2vCMBS+D/Y/hCfsNlNFtKtGGQ5h6BB0Hjw+m2cb&#10;bF5Kk9XqX78cBI8f3+/ZorOVaKnxxrGCQT8BQZw7bbhQcPhdvacgfEDWWDkmBTfysJi/vsww0+7K&#10;O2r3oRAxhH2GCsoQ6kxKn5dk0fddTRy5s2sshgibQuoGrzHcVnKYJGNp0XBsKLGmZUn5Zf9nFaxP&#10;I/o4toPDlxlttxtT/dzdKlfqrdd9TkEE6sJT/HB/awXjdBL3x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6sTEAAAA3QAAAA8AAAAAAAAAAAAAAAAAmAIAAGRycy9k&#10;b3ducmV2LnhtbFBLBQYAAAAABAAEAPUAAACJAw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594" o:spid="_x0000_s1206" style="position:absolute;left:5758;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Z5scA&#10;AADdAAAADwAAAGRycy9kb3ducmV2LnhtbESPT2vCQBTE70K/w/IK3nQTDxpSV6lS/xy8aIvQ22v2&#10;NQnNvg3ZNYl+elcQehxm5jfMfNmbSrTUuNKygngcgSDOrC45V/D1uRklIJxH1lhZJgVXcrBcvAzm&#10;mGrb8ZHak89FgLBLUUHhfZ1K6bKCDLqxrYmD92sbgz7IJpe6wS7ATSUnUTSVBksOCwXWtC4o+ztd&#10;jILyY+La6rZdr7p4ddgl9fnnG89KDV/79zcQnnr/H36291rBNJnF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6Web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shape id="Freeform 8595" o:spid="_x0000_s1207" style="position:absolute;left:5683;top:15679;width:47;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Fv8gA&#10;AADdAAAADwAAAGRycy9kb3ducmV2LnhtbESPQWvCQBSE74X+h+UVvBTd1INNo6sEIVTQgrVCro/s&#10;MxuafZtmV037691CocdhZr5hFqvBtuJCvW8cK3iaJCCIK6cbrhUcP4pxCsIHZI2tY1LwTR5Wy/u7&#10;BWbaXfmdLodQiwhhn6ECE0KXSekrQxb9xHXE0Tu53mKIsq+l7vEa4baV0ySZSYsNxwWDHa0NVZ+H&#10;s1Xw6Mudke3XS/qzzct8/Vbsy9dCqdHDkM9BBBrCf/ivvdEKZunzFH7f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oW/yAAAAN0AAAAPAAAAAAAAAAAAAAAAAJgCAABk&#10;cnMvZG93bnJldi54bWxQSwUGAAAAAAQABAD1AAAAjQMAAAAA&#10;" path="m,32c,15,22,,48,r,c75,,96,15,96,32v,,,,,l96,32c96,50,75,64,48,64v,,,,,l48,64c22,64,,50,,32v,,,,,xe" fillcolor="#cfcbc9" strokeweight="0">
                    <v:path arrowok="t" o:connecttype="custom" o:connectlocs="0,4;6,0;6,0;11,4;11,4;11,4;6,8;6,8;6,8;0,4;0,4" o:connectangles="0,0,0,0,0,0,0,0,0,0,0"/>
                    <o:lock v:ext="edit" aspectratio="t"/>
                  </v:shape>
                  <v:shape id="Freeform 8596" o:spid="_x0000_s1208" style="position:absolute;left:5679;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0s8gA&#10;AADdAAAADwAAAGRycy9kb3ducmV2LnhtbESPT2vCQBTE70K/w/IKvenGP2gaXaUogtgiaD30+Jp9&#10;Jkuzb0N2G6Ofvlso9DjMzG+YxaqzlWip8caxguEgAUGcO224UHB+3/ZTED4ga6wck4IbeVgtH3oL&#10;zLS78pHaUyhEhLDPUEEZQp1J6fOSLPqBq4mjd3GNxRBlU0jd4DXCbSVHSTKVFg3HhRJrWpeUf52+&#10;rYL954SeP9rheWMmh8Orqd7ubpsr9fTYvcxBBOrCf/ivvdMKpulsDL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gHSzyAAAAN0AAAAPAAAAAAAAAAAAAAAAAJgCAABk&#10;cnMvZG93bnJldi54bWxQSwUGAAAAAAQABAD1AAAAjQM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597" o:spid="_x0000_s1209" style="position:absolute;left:5687;top:15676;width:32;height:31;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6fscA&#10;AADdAAAADwAAAGRycy9kb3ducmV2LnhtbESPQWvCQBSE70L/w/IKvelGERuim1Cltj140Yrg7Zl9&#10;TUKzb0N2m0R/fVco9DjMzDfMKhtMLTpqXWVZwXQSgSDOra64UHD83I5jEM4ja6wtk4IrOcjSh9EK&#10;E2173lN38IUIEHYJKii9bxIpXV6SQTexDXHwvmxr0AfZFlK32Ae4qeUsihbSYMVhocSGNiXl34cf&#10;o6B6nbmuvr1t1v10vXuPm9PljCelnh6HlyUIT4P/D/+1P7SCRfw8h/u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N+n7HAAAA3QAAAA8AAAAAAAAAAAAAAAAAmAIAAGRy&#10;cy9kb3ducmV2LnhtbFBLBQYAAAAABAAEAPUAAACMAwAAAAA=&#10;" path="m,32c,15,15,,32,v,,,,,l32,c50,,64,15,64,32v,,,,,l64,32c64,50,50,64,32,64v,,,,,l32,64c15,64,,50,,32v,,,,,xe" fillcolor="#a79f9b" strokeweight="0">
                    <v:path arrowok="t" o:connecttype="custom" o:connectlocs="0,4;4,0;4,0;4,0;8,4;8,4;8,4;4,7;4,7;4,7;0,4;0,4" o:connectangles="0,0,0,0,0,0,0,0,0,0,0,0"/>
                    <o:lock v:ext="edit" aspectratio="t"/>
                  </v:shape>
                  <v:rect id="Rectangle 8598" o:spid="_x0000_s1210" style="position:absolute;left:570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DPccA&#10;AADdAAAADwAAAGRycy9kb3ducmV2LnhtbESPQWvCQBSE74L/YXlCb7qxUCtpVtFCJD300EShx9fs&#10;M0nNvg3Zrcb+elco9DjMzDdMsh5MK87Uu8aygvksAkFcWt1wpWBfpNMlCOeRNbaWScGVHKxX41GC&#10;sbYX/qBz7isRIOxiVFB738VSurImg25mO+LgHW1v0AfZV1L3eAlw08rHKFpIgw2HhRo7eq2pPOU/&#10;RsFbkaWp/f68+u3X7ztJtzsOh51SD5Nh8wLC0+D/w3/tTCtYLJ+f4P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Az3HAAAA3QAAAA8AAAAAAAAAAAAAAAAAmAIAAGRy&#10;cy9kb3ducmV2LnhtbFBLBQYAAAAABAAEAPUAAACMAwAAAAA=&#10;" fillcolor="#59524f" stroked="f">
                    <o:lock v:ext="edit" aspectratio="t"/>
                  </v:rect>
                  <v:shape id="Freeform 8599" o:spid="_x0000_s1211" style="position:absolute;left:5770;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fTMgA&#10;AADdAAAADwAAAGRycy9kb3ducmV2LnhtbESPT2vCQBTE74V+h+UVvNVNLUSJbkIpVIrioVao3h7Z&#10;Z/6YfRuyq4n99N2C4HGYmd8wi2wwjbhQ5yrLCl7GEQji3OqKCwW774/nGQjnkTU2lknBlRxk6ePD&#10;AhNte/6iy9YXIkDYJaig9L5NpHR5SQbd2LbEwTvazqAPsiuk7rAPcNPISRTF0mDFYaHElt5Lyk/b&#10;s1FQnTf1tF2/2v63bjb17uew3K8OSo2ehrc5CE+Dv4dv7U+tIJ5NY/h/E5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Tl9MyAAAAN0AAAAPAAAAAAAAAAAAAAAAAJgCAABk&#10;cnMvZG93bnJldi54bWxQSwUGAAAAAAQABAD1AAAAjQMAAAAA&#10;" path="m,8c,4,8,,16,r,c25,,32,4,32,8v,,,,,l32,8v,5,-7,8,-16,8c16,16,16,16,16,16r,c8,16,,13,,8v,,,,,xe" fillcolor="#cfcbc9" strokeweight="0">
                    <v:path arrowok="t" o:connecttype="custom" o:connectlocs="0,1;2,0;2,0;4,1;4,1;4,1;2,2;2,2;2,2;0,1;0,1" o:connectangles="0,0,0,0,0,0,0,0,0,0,0"/>
                    <o:lock v:ext="edit" aspectratio="t"/>
                  </v:shape>
                  <v:shape id="Freeform 8600" o:spid="_x0000_s1212" style="position:absolute;left:5766;top:15691;width:25;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e7McA&#10;AADdAAAADwAAAGRycy9kb3ducmV2LnhtbESPW2vCQBSE34X+h+UIfdONgXpJXaUVBB9E8Yb4dsie&#10;JrHZsyG7mvjvuwXBx2FmvmGm89aU4k61KywrGPQjEMSp1QVnCo6HZW8MwnlkjaVlUvAgB/PZW2eK&#10;ibYN7+i+95kIEHYJKsi9rxIpXZqTQde3FXHwfmxt0AdZZ1LX2AS4KWUcRUNpsOCwkGNFi5zS3/3N&#10;KGgmh/PH8bqNze30vbkM4nTtC6fUe7f9+gThqfWv8LO90gqG49EI/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3uz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1,3;1,2;1,1;2,1;3,1;4,1;5,1;6,1;6,2;6,3;6,4;5,4;4,4;3,4;2,4;1,4;1,3;3,3;2,2;4,3;3,3;5,2;4,3;5,2;5,3;4,3;5,3;3,2;4,2;2,3;3,3;2,3;2,2;3,3" o:connectangles="0,0,0,0,0,0,0,0,0,0,0,0,0,0,0,0,0,0,0,0,0,0,0,0,0,0,0,0,0,0,0,0,0,0"/>
                    <o:lock v:ext="edit" aspectratio="t" verticies="t"/>
                  </v:shape>
                  <v:shape id="Freeform 8601" o:spid="_x0000_s1213" style="position:absolute;left:5699;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upcUA&#10;AADdAAAADwAAAGRycy9kb3ducmV2LnhtbERPy2rCQBTdF/yH4Qrd1YkVoqSOQQSLtLioFVp3l8w1&#10;DzN3QmbyaL++syi4PJz3Oh1NLXpqXWlZwXwWgSDOrC45V3D+3D+tQDiPrLG2TAp+yEG6mTysMdF2&#10;4A/qTz4XIYRdggoK75tESpcVZNDNbEMcuKttDfoA21zqFocQbmr5HEWxNFhyaCiwoV1B2e3UGQVl&#10;d6yWzfvCDr9VfazOX5fX77eLUo/TcfsCwtPo7+J/90EriFfLMDe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W6lxQAAAN0AAAAPAAAAAAAAAAAAAAAAAJgCAABkcnMv&#10;ZG93bnJldi54bWxQSwUGAAAAAAQABAD1AAAAigMAAAAA&#10;" path="m,8c,4,8,,16,r,c25,,32,4,32,8v,,,,,l32,8v,5,-7,8,-16,8c16,16,16,16,16,16r,c8,16,,13,,8v,,,,,xe" fillcolor="#cfcbc9" strokeweight="0">
                    <v:path arrowok="t" o:connecttype="custom" o:connectlocs="0,1;2,0;2,0;4,1;4,1;4,1;2,2;2,2;2,2;0,1;0,1" o:connectangles="0,0,0,0,0,0,0,0,0,0,0"/>
                    <o:lock v:ext="edit" aspectratio="t"/>
                  </v:shape>
                  <v:shape id="Freeform 8602" o:spid="_x0000_s1214" style="position:absolute;left:569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vBccA&#10;AADdAAAADwAAAGRycy9kb3ducmV2LnhtbESPW2vCQBSE34X+h+UIfdONgXpJXaUVBB9E8Yb4dsie&#10;JrHZsyG7mvjvuwXBx2FmvmGm89aU4k61KywrGPQjEMSp1QVnCo6HZW8MwnlkjaVlUvAgB/PZW2eK&#10;ibYN7+i+95kIEHYJKsi9rxIpXZqTQde3FXHwfmxt0AdZZ1LX2AS4KWUcRUNpsOCwkGNFi5zS3/3N&#10;KGgmh/PH8bqNze30vbkM4nTtC6fUe7f9+gThqfWv8LO90gqG49EE/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7wX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8603" o:spid="_x0000_s1215" type="#_x0000_t75" style="position:absolute;left:5699;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z3bCAAAA3QAAAA8AAABkcnMvZG93bnJldi54bWxET02LwjAQvQv7H8IseNNUQSldo+jCFgUP&#10;2irscWjGtthMSpNq999vDoLHx/tebQbTiAd1rrasYDaNQBAXVtdcKrjkP5MYhPPIGhvLpOCPHGzW&#10;H6MVJto++UyPzJcihLBLUEHlfZtI6YqKDLqpbYkDd7OdQR9gV0rd4TOEm0bOo2gpDdYcGips6bui&#10;4p71RkG/y3Sa3k6/lB/iRXrpj3t5PSo1/hy2XyA8Df4tfrn3WsEyjsP+8CY8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Ws92wgAAAN0AAAAPAAAAAAAAAAAAAAAAAJ8C&#10;AABkcnMvZG93bnJldi54bWxQSwUGAAAAAAQABAD3AAAAjgMAAAAA&#10;">
                    <v:imagedata r:id="rId69" o:title=""/>
                  </v:shape>
                  <v:shape id="Freeform 8604" o:spid="_x0000_s1216" style="position:absolute;left:5695;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99cUA&#10;AADdAAAADwAAAGRycy9kb3ducmV2LnhtbESPT2sCMRTE7wW/Q3gFbzVrBV22RhFpwUul/sPrY/O6&#10;WZq8bDfR3X77RhA8DjPzG2a+7J0VV2pD7VnBeJSBIC69rrlScDx8vOQgQkTWaD2Tgj8KsFwMnuZY&#10;aN/xjq77WIkE4VCgAhNjU0gZSkMOw8g3xMn79q3DmGRbSd1il+DOytcsm0qHNacFgw2tDZU/+4tT&#10;MLOfzuzO9UxO7Paw+nqvTr/bTqnhc796AxGpj4/wvb3RCqZ5P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n31xQAAAN0AAAAPAAAAAAAAAAAAAAAAAJgCAABkcnMv&#10;ZG93bnJldi54bWxQSwUGAAAAAAQABAD1AAAAigM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8605" o:spid="_x0000_s1217" style="position:absolute;left:5734;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7yCsUA&#10;AADdAAAADwAAAGRycy9kb3ducmV2LnhtbESPQWvCQBCF74X+h2UEb3VjDpJEVykR0YuFGsHrkJ1m&#10;g9nZNLtq/PfdQqHHx5v3vXmrzWg7cafBt44VzGcJCOLa6ZYbBedq95aB8AFZY+eYFDzJw2b9+rLC&#10;QrsHf9L9FBoRIewLVGBC6AspfW3Iop+5njh6X26wGKIcGqkHfES47WSaJAtpseXYYLCn0lB9Pd1s&#10;fGN/xdyUxzY/55f+Iy2r75BtlZpOxvcliEBj+D/+Sx+0gkWWpfC7JiJ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vIKxQAAAN0AAAAPAAAAAAAAAAAAAAAAAJgCAABkcnMv&#10;ZG93bnJldi54bWxQSwUGAAAAAAQABAD1AAAAigMAAAAA&#10;" fillcolor="#a79f9b" stroked="f">
                    <o:lock v:ext="edit" aspectratio="t"/>
                  </v:rect>
                  <v:shape id="Freeform 8606" o:spid="_x0000_s1218" style="position:absolute;left:5945;top:15679;width:56;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S/MMA&#10;AADdAAAADwAAAGRycy9kb3ducmV2LnhtbESPQYvCMBSE74L/ITxhb5q6gtRqFHFZWRAEXVGPj+bZ&#10;FJuX0mS1/nsjCHscZuYbZrZobSVu1PjSsYLhIAFBnDtdcqHg8PvdT0H4gKyxckwKHuRhMe92Zphp&#10;d+cd3fahEBHCPkMFJoQ6k9Lnhiz6gauJo3dxjcUQZVNI3eA9wm0lP5NkLC2WHBcM1rQylF/3f1bB&#10;6eu0pKNZm82ZgiWzmRyrrVbqo9cupyACteE//G7/aAXjNB3B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SS/MMAAADdAAAADwAAAAAAAAAAAAAAAACYAgAAZHJzL2Rv&#10;d25yZXYueG1sUEsFBgAAAAAEAAQA9QAAAIgDAAAAAA==&#10;" path="m,32c,15,26,,56,r,c87,,112,15,112,32v,,,,,l112,32v,18,-25,32,-56,32c56,64,56,64,56,64r,c26,64,,50,,32v,,,,,xe" fillcolor="#cfcbc9" strokeweight="0">
                    <v:path arrowok="t" o:connecttype="custom" o:connectlocs="0,4;7,0;7,0;14,4;14,4;14,4;7,8;7,8;7,8;0,4;0,4" o:connectangles="0,0,0,0,0,0,0,0,0,0,0"/>
                    <o:lock v:ext="edit" aspectratio="t"/>
                  </v:shape>
                  <v:shape id="Freeform 8607" o:spid="_x0000_s1219" style="position:absolute;left:594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llcQA&#10;AADdAAAADwAAAGRycy9kb3ducmV2LnhtbESP3YrCMBSE7wXfIRzBO00VkVKNIorUiwXXnwc4NMe2&#10;2pyUJGp9+83Cwl4OM/MNs1x3phEvcr62rGAyTkAQF1bXXCq4XvajFIQPyBoby6TgQx7Wq35viZm2&#10;bz7R6xxKESHsM1RQhdBmUvqiIoN+bFvi6N2sMxiidKXUDt8Rbho5TZK5NFhzXKiwpW1FxeP8NAqO&#10;u69Nvr+dprlM7u5hmvr7mH+UGg66zQJEoC78h//aB61gnqY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5ZXEAAAA3QAAAA8AAAAAAAAAAAAAAAAAmAIAAGRycy9k&#10;b3ducmV2LnhtbFBLBQYAAAAABAAEAPUAAACJAw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8608" o:spid="_x0000_s1220" style="position:absolute;left:5949;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sB8gA&#10;AADdAAAADwAAAGRycy9kb3ducmV2LnhtbESPQWvCQBSE74X+h+UVvBTdKBrS1FXEKih40Gh7fs2+&#10;Jmmzb0N21fjvu0Khx2FmvmGm887U4kKtqywrGA4iEMS51RUXCk7HdT8B4TyyxtoyKbiRg/ns8WGK&#10;qbZXPtAl84UIEHYpKii9b1IpXV6SQTewDXHwvmxr0AfZFlK3eA1wU8tRFMXSYMVhocSGliXlP9nZ&#10;KHhe1aPv8fvH8mWzv8Wf5m282+6tUr2nbvEKwlPn/8N/7Y1WECfJBO5vw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OwHyAAAAN0AAAAPAAAAAAAAAAAAAAAAAJgCAABk&#10;cnMvZG93bnJldi54bWxQSwUGAAAAAAQABAD1AAAAjQMAAAAA&#10;" path="m,32c,15,18,,40,v,,,,,l40,c63,,80,15,80,32v,,,,,l80,32c80,50,63,64,40,64v,,,,,l40,64c18,64,,50,,32v,,,,,xe" fillcolor="#a79f9b" strokeweight="0">
                    <v:path arrowok="t" o:connecttype="custom" o:connectlocs="0,4;5,0;5,0;5,0;10,4;10,4;10,4;5,7;5,7;5,7;0,4;0,4" o:connectangles="0,0,0,0,0,0,0,0,0,0,0,0"/>
                    <o:lock v:ext="edit" aspectratio="t"/>
                  </v:shape>
                  <v:shape id="Freeform 8609" o:spid="_x0000_s1221" style="position:absolute;left:5874;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xZMQA&#10;AADdAAAADwAAAGRycy9kb3ducmV2LnhtbESPT4vCMBTE74LfITzBm6buoXSrUURZEYQF/6AeH82z&#10;KTYvpYna/fabBWGPw8z8hpktOluLJ7W+cqxgMk5AEBdOV1wqOB2/RhkIH5A11o5JwQ95WMz7vRnm&#10;2r14T89DKEWEsM9RgQmhyaX0hSGLfuwa4ujdXGsxRNmWUrf4inBby48kSaXFiuOCwYZWhor74WEV&#10;XNaXJZ3NxuyuFCyZ3ee5/tZKDQfdcgoiUBf+w+/2VitIsyyFvzfx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TMWTEAAAA3QAAAA8AAAAAAAAAAAAAAAAAmAIAAGRycy9k&#10;b3ducmV2LnhtbFBLBQYAAAAABAAEAPUAAACJAwAAAAA=&#10;" path="m,32c,15,26,,56,r,c87,,112,15,112,32v,,,,,l112,32v,18,-25,32,-56,32c56,64,56,64,56,64r,c26,64,,50,,32v,,,,,xe" fillcolor="#cfcbc9" strokeweight="0">
                    <v:path arrowok="t" o:connecttype="custom" o:connectlocs="0,4;7,0;7,0;13,4;13,4;13,4;7,8;7,8;7,8;0,4;0,4" o:connectangles="0,0,0,0,0,0,0,0,0,0,0"/>
                    <o:lock v:ext="edit" aspectratio="t"/>
                  </v:shape>
                  <v:shape id="Freeform 8610" o:spid="_x0000_s1222" style="position:absolute;left:5870;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74sQA&#10;AADdAAAADwAAAGRycy9kb3ducmV2LnhtbESP3YrCMBSE7xd8h3AE79ZUL7RUo4gi3QvB3wc4NMe2&#10;2pyUJKv17c3CgpfDzHzDzJedacSDnK8tKxgNExDEhdU1lwou5+13CsIHZI2NZVLwIg/LRe9rjpm2&#10;Tz7S4xRKESHsM1RQhdBmUvqiIoN+aFvi6F2tMxiidKXUDp8Rbho5TpKJNFhzXKiwpXVFxf30axTs&#10;N7tVvr0ex7lMbu5umvqwz19KDfrdagYiUBc+4f/2j1YwSdMp/L2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5e+LEAAAA3QAAAA8AAAAAAAAAAAAAAAAAmAIAAGRycy9k&#10;b3ducmV2LnhtbFBLBQYAAAAABAAEAPUAAACJAw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8611" o:spid="_x0000_s1223" style="position:absolute;left:587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DmcQA&#10;AADdAAAADwAAAGRycy9kb3ducmV2LnhtbERPTWvCQBC9C/6HZYRepG4UCWnqKmJbsOBBo/Y8Zsck&#10;bXY2ZLca/717EDw+3vds0ZlaXKh1lWUF41EEgji3uuJCwWH/9ZqAcB5ZY22ZFNzIwWLe780w1fbK&#10;O7pkvhAhhF2KCkrvm1RKl5dk0I1sQxy4s20N+gDbQuoWryHc1HISRbE0WHFoKLGhVUn5X/ZvFAw/&#10;68nv9Pizeltvb/HJfEw331ur1MugW76D8NT5p/jhXmsFcZKEueFNe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Q5nEAAAA3QAAAA8AAAAAAAAAAAAAAAAAmAIAAGRycy9k&#10;b3ducmV2LnhtbFBLBQYAAAAABAAEAPUAAACJAwAAAAA=&#10;" path="m,32c,15,18,,40,v,,,,,l40,c63,,80,15,80,32v,,,,,l80,32c80,50,63,64,40,64v,,,,,l40,64c18,64,,50,,32v,,,,,xe" fillcolor="#a79f9b" strokeweight="0">
                    <v:path arrowok="t" o:connecttype="custom" o:connectlocs="0,4;5,0;5,0;5,0;10,4;10,4;10,4;5,7;5,7;5,7;0,4;0,4" o:connectangles="0,0,0,0,0,0,0,0,0,0,0,0"/>
                    <o:lock v:ext="edit" aspectratio="t"/>
                  </v:shape>
                  <v:rect id="Rectangle 8612" o:spid="_x0000_s1224" style="position:absolute;left:596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5H8UA&#10;AADdAAAADwAAAGRycy9kb3ducmV2LnhtbESPQYvCMBSE78L+h/AWvGmqB6ldo6hQ0YOH1V3Y47N5&#10;ttXmpTRRq7/eLAgeh5n5hpnMWlOJKzWutKxg0I9AEGdWl5wr+NmnvRiE88gaK8uk4E4OZtOPzgQT&#10;bW/8Tdedz0WAsEtQQeF9nUjpsoIMur6tiYN3tI1BH2STS93gLcBNJYdRNJIGSw4LBda0LCg77y5G&#10;wWa/TlN7+rv7xeGxJelWx/Z3pVT3s51/gfDU+nf41V5rBaM4HsP/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nkfxQAAAN0AAAAPAAAAAAAAAAAAAAAAAJgCAABkcnMv&#10;ZG93bnJldi54bWxQSwUGAAAAAAQABAD1AAAAigMAAAAA&#10;" fillcolor="#59524f" stroked="f">
                    <o:lock v:ext="edit" aspectratio="t"/>
                  </v:rect>
                  <v:rect id="Rectangle 8613" o:spid="_x0000_s1225" style="position:absolute;left:589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GX8QA&#10;AADdAAAADwAAAGRycy9kb3ducmV2LnhtbERPu27CMBTdK/UfrIvUrTgwRCFgorZSEB06FIrEeIkv&#10;Sdr4OopNHv36ekDqeHTem2w0jeipc7VlBYt5BIK4sLrmUsHXMX9OQDiPrLGxTAomcpBtHx82mGo7&#10;8Cf1B1+KEMIuRQWV920qpSsqMujmtiUO3NV2Bn2AXSl1h0MIN41cRlEsDdYcGips6a2i4udwMwre&#10;j/s8t9/nyb9efj9Iut11PO2UepqNL2sQnkb/L76791pBnKzC/v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Rl/EAAAA3QAAAA8AAAAAAAAAAAAAAAAAmAIAAGRycy9k&#10;b3ducmV2LnhtbFBLBQYAAAAABAAEAPUAAACJAwAAAAA=&#10;" fillcolor="#59524f" stroked="f">
                    <o:lock v:ext="edit" aspectratio="t"/>
                  </v:rect>
                  <v:shape id="Freeform 8614" o:spid="_x0000_s1226" style="position:absolute;left:5969;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4RscA&#10;AADdAAAADwAAAGRycy9kb3ducmV2LnhtbESPQWvCQBSE70L/w/IKXqTZKChpmlVEGuihFJOWnp/Z&#10;1yQ0+zZktxr99V1B8DjMzDdMthlNJ440uNaygnkUgyCurG65VvD1mT8lIJxH1thZJgVncrBZP0wy&#10;TLU9cUHH0tciQNilqKDxvk+ldFVDBl1ke+Lg/djBoA9yqKUe8BTgppOLOF5Jgy2HhQZ72jVU/ZZ/&#10;RsHHLE8uxevhveZDft4Xy+99MTNKTR/H7QsIT6O/h2/tN61glTzP4fo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eEb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8615" o:spid="_x0000_s1227" style="position:absolute;left:5965;top:15691;width:16;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2QMUA&#10;AADdAAAADwAAAGRycy9kb3ducmV2LnhtbESPT4vCMBTE78J+h/AW9mZTPYh2jWIX9h8KYrsXb4/m&#10;2Rabl9LEWr/9RhA8DjPzG2a5HkwjeupcbVnBJIpBEBdW11wq+Ms/x3MQziNrbCyTghs5WK9eRktM&#10;tL3ygfrMlyJA2CWooPK+TaR0RUUGXWRb4uCdbGfQB9mVUnd4DXDTyGkcz6TBmsNChS19VFScs4tR&#10;gNv06zfj9EJ9frx9p/lp4N1eqbfXYfMOwtPgn+FH+0crmM0XU7i/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TZAxQAAAN0AAAAPAAAAAAAAAAAAAAAAAJgCAABkcnMv&#10;ZG93bnJldi54bWxQSwUGAAAAAAQABAD1AAAAigMAAAAA&#10;" path="m3,22c,19,,14,3,11l11,3c14,,19,,22,3r8,8c33,14,33,19,30,22r-8,8c19,33,14,33,11,30l3,22xm22,19r-11,l19,11r,11l11,14r11,l14,22r,-11l22,19xe" fillcolor="#59524f" strokecolor="#59524f" strokeweight="0">
                    <v:path arrowok="t" o:connecttype="custom" o:connectlocs="0,3;0,2;1,1;2,1;3,2;3,3;2,4;1,4;0,3;2,3;1,3;2,2;2,3;1,2;2,2;1,3;1,2;2,3" o:connectangles="0,0,0,0,0,0,0,0,0,0,0,0,0,0,0,0,0,0"/>
                    <o:lock v:ext="edit" aspectratio="t" verticies="t"/>
                  </v:shape>
                  <v:shape id="Freeform 8616" o:spid="_x0000_s1228" style="position:absolute;left:5897;top:15695;width:8;height:8;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DqscA&#10;AADdAAAADwAAAGRycy9kb3ducmV2LnhtbESPQWvCQBSE70L/w/IKXqRuqihpmo0UMdCDFGNLz8/s&#10;axKafRuyW43++q4geBxm5hsmXQ2mFUfqXWNZwfM0AkFcWt1wpeDrM3+KQTiPrLG1TArO5GCVPYxS&#10;TLQ9cUHHva9EgLBLUEHtfZdI6cqaDLqp7YiD92N7gz7IvpK6x1OAm1bOomgpDTYcFmrsaF1T+bv/&#10;Mwo+Jnl8KTaHbcWH/LwrFt+7YmKUGj8Ob68gPA3+Hr6137WCZfwyh+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Q6rHAAAA3QAAAA8AAAAAAAAAAAAAAAAAmAIAAGRy&#10;cy9kb3ducmV2LnhtbFBLBQYAAAAABAAEAPUAAACMAwAAAAA=&#10;" path="m,8c,4,4,,8,v,,,,,l8,v5,,8,4,8,8c16,8,16,8,16,8r,c16,13,13,16,8,16v,,,,,l8,16c4,16,,13,,8v,,,,,xe" fillcolor="#cfcbc9" strokeweight="0">
                    <v:path arrowok="t" o:connecttype="custom" o:connectlocs="0,1;1,0;1,0;1,0;2,1;2,1;2,1;1,2;1,2;1,2;0,1;0,1" o:connectangles="0,0,0,0,0,0,0,0,0,0,0,0"/>
                    <o:lock v:ext="edit" aspectratio="t"/>
                  </v:shape>
                  <v:shape id="Freeform 8617" o:spid="_x0000_s1229" style="position:absolute;left:5893;top:15691;width:17;height:17;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Lr8UA&#10;AADdAAAADwAAAGRycy9kb3ducmV2LnhtbESPQWvCQBSE74L/YXlCb3WjFNHUVYzQqlQQk156e2Sf&#10;SWj2bciuMf57t1DwOMzMN8xy3ZtadNS6yrKCyTgCQZxbXXGh4Dv7eJ2DcB5ZY22ZFNzJwXo1HCwx&#10;1vbGZ+pSX4gAYRejgtL7JpbS5SUZdGPbEAfvYluDPsi2kLrFW4CbWk6jaCYNVhwWSmxoW1L+m16N&#10;AvxKPg8pJ1fqsp/7LskuPR9PSr2M+s07CE+9f4b/23utYDZfvMHf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AuvxQAAAN0AAAAPAAAAAAAAAAAAAAAAAJgCAABkcnMv&#10;ZG93bnJldi54bWxQSwUGAAAAAAQABAD1AAAAigMAAAAA&#10;" path="m3,22c,19,,14,3,11l11,3c14,,19,,22,3r8,8c33,14,33,19,30,22r-8,8c19,33,14,33,11,30l3,22xm22,19r-11,l19,11r,11l11,14r11,l14,22r,-11l22,19xe" fillcolor="#59524f" strokecolor="#59524f" strokeweight="0">
                    <v:path arrowok="t" o:connecttype="custom" o:connectlocs="1,3;1,2;2,1;3,1;4,2;4,3;3,4;2,4;1,3;3,3;2,3;3,2;3,3;2,2;3,2;2,3;2,2;3,3" o:connectangles="0,0,0,0,0,0,0,0,0,0,0,0,0,0,0,0,0,0"/>
                    <o:lock v:ext="edit" aspectratio="t" verticies="t"/>
                  </v:shape>
                  <v:shape id="Picture 8618" o:spid="_x0000_s1230" type="#_x0000_t75" style="position:absolute;left:5897;top:15679;width:96;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0+jPGAAAA3QAAAA8AAABkcnMvZG93bnJldi54bWxEj0FrwkAUhO+C/2F5Qm+6saDE6CpaaFDw&#10;0EYFj4/sMwlm34bsRuO/7xYKPQ4z8w2z2vSmFg9qXWVZwXQSgSDOra64UHA+fY5jEM4ja6wtk4IX&#10;Odish4MVJto++ZsemS9EgLBLUEHpfZNI6fKSDLqJbYiDd7OtQR9kW0jd4jPATS3fo2guDVYcFkps&#10;6KOk/J51RkG3y3Sa3r6udDrEs/TcHffyclTqbdRvlyA89f4//NfeawXzeDGD3zfh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T6M8YAAADdAAAADwAAAAAAAAAAAAAA&#10;AACfAgAAZHJzL2Rvd25yZXYueG1sUEsFBgAAAAAEAAQA9wAAAJIDAAAAAA==&#10;">
                    <v:imagedata r:id="rId69" o:title=""/>
                  </v:shape>
                  <v:shape id="Freeform 8619" o:spid="_x0000_s1231" style="position:absolute;left:589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zXMYA&#10;AADdAAAADwAAAGRycy9kb3ducmV2LnhtbESPT2sCMRTE7wW/Q3iCt5pthdVujSJFwYvin5ZeH5vX&#10;zdLkZd1Ed/vtG6HQ4zAzv2Hmy95ZcaM21J4VPI0zEMSl1zVXCt7Pm8cZiBCRNVrPpOCHAiwXg4c5&#10;Ftp3fKTbKVYiQTgUqMDE2BRShtKQwzD2DXHyvnzrMCbZVlK32CW4s/I5y3LpsOa0YLChN0Pl9+nq&#10;FEztzpnjZz2VE7s/rw7r6uOy75QaDfvVK4hIffwP/7W3WkE+e8n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ZzXMYAAADdAAAADwAAAAAAAAAAAAAAAACYAgAAZHJz&#10;L2Rvd25yZXYueG1sUEsFBgAAAAAEAAQA9QAAAIs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8620" o:spid="_x0000_s1232" style="position:absolute;left:592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HT8UA&#10;AADdAAAADwAAAGRycy9kb3ducmV2LnhtbESPQWvCQBCF7wX/wzKCt7rRgybRVSRS7KVCVfA6ZMds&#10;MDsbs1tN/31XEHp8vHnfm7dc97YRd+p87VjBZJyAIC6drrlScDp+vKcgfEDW2DgmBb/kYb0avC0x&#10;1+7B33Q/hEpECPscFZgQ2lxKXxqy6MeuJY7exXUWQ5RdJXWHjwi3jZwmyUxarDk2GGypMFReDz82&#10;vrG7YmaKrzo7Zed2Py2Ot5BulRoN+80CRKA+/B+/0p9awSzN5vBcEx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MdPxQAAAN0AAAAPAAAAAAAAAAAAAAAAAJgCAABkcnMv&#10;ZG93bnJldi54bWxQSwUGAAAAAAQABAD1AAAAigMAAAAA&#10;" fillcolor="#a79f9b" stroked="f">
                    <o:lock v:ext="edit" aspectratio="t"/>
                  </v:rect>
                  <v:shape id="Freeform 8621" o:spid="_x0000_s1233" style="position:absolute;left:6295;top:15679;width:55;height:32;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WUMIA&#10;AADdAAAADwAAAGRycy9kb3ducmV2LnhtbERPz2vCMBS+D/wfwhN2W1M9iHZNS1EcA2EwHe2Oj+at&#10;KTYvpcm0+++Xw2DHj+93Xs52EDeafO9YwSpJQRC3TvfcKfi4HJ+2IHxA1jg4JgU/5KEsFg85Ztrd&#10;+Z1u59CJGMI+QwUmhDGT0reGLPrEjcSR+3KTxRDh1Ek94T2G20Gu03QjLfYcGwyOtDfUXs/fVkFz&#10;aCqqzYs5fVKwZE67enjTSj0u5+oZRKA5/Iv/3K9awWa7i3Pjm/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ZZQwgAAAN0AAAAPAAAAAAAAAAAAAAAAAJgCAABkcnMvZG93&#10;bnJldi54bWxQSwUGAAAAAAQABAD1AAAAhwMAAAAA&#10;" path="m,32c,15,26,,56,r,c87,,112,15,112,32v,,,,,l112,32v,18,-25,32,-56,32c56,64,56,64,56,64r,c26,64,,50,,32v,,,,,xe" fillcolor="#cfcbc9" strokeweight="0">
                    <v:path arrowok="t" o:connecttype="custom" o:connectlocs="0,4;7,0;7,0;13,4;13,4;13,4;7,8;7,8;7,8;0,4;0,4" o:connectangles="0,0,0,0,0,0,0,0,0,0,0"/>
                    <o:lock v:ext="edit" aspectratio="t"/>
                  </v:shape>
                  <v:shape id="Freeform 8622" o:spid="_x0000_s1234" style="position:absolute;left:6291;top:15676;width:64;height:40;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1sYA&#10;AADdAAAADwAAAGRycy9kb3ducmV2LnhtbESPzWrDMBCE74W+g9hCb43cHELiRjamJbiHQn7aB1is&#10;je3aWhlJtZ23rwKBHIeZ+YbZ5rPpxUjOt5YVvC4SEMSV1S3XCn6+dy9rED4ga+wtk4ILecizx4ct&#10;ptpOfKTxFGoRIexTVNCEMKRS+qohg35hB+Lona0zGKJ0tdQOpwg3vVwmyUoabDkuNDjQe0NVd/oz&#10;CvYfX0W5Ox+XpUx+XWf69rAvL0o9P83FG4hAc7iHb+1PrWC13mzg+iY+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c1sYAAADdAAAADwAAAAAAAAAAAAAAAACYAgAAZHJz&#10;L2Rvd25yZXYueG1sUEsFBgAAAAAEAAQA9QAAAIsDAAAAAA==&#10;" path="m1,43c,41,,39,1,37l6,25c7,24,7,23,8,22l20,12v1,,2,-1,3,-1l62,1c64,,65,,66,1r40,10c108,11,109,12,110,12r12,10c123,23,124,25,124,26r4,12c129,40,129,41,128,43r-4,13c124,57,123,59,122,60l110,70v-1,,-3,1,-4,1l66,80v-1,1,-2,1,-3,l24,71v-2,,-3,-1,-4,-1l8,60c7,59,6,58,6,56l1,43xm21,51l19,47,31,57,27,56r39,9l63,65r40,-9l99,57,111,47r-2,4l113,38r,5l109,31r2,4l99,25r4,1l63,16r3,l27,26r4,-1l19,35r2,-3l16,44r,-6l21,51xe" fillcolor="black" strokeweight="0">
                    <v:path arrowok="t" o:connecttype="custom" o:connectlocs="0,5;0,4;0,3;1,2;2,1;2,1;7,0;8,0;13,1;13,1;15,2;15,3;16,4;16,5;15,7;15,7;13,8;13,8;8,10;7,10;3,8;2,8;1,7;0,7;0,5;2,6;2,5;3,7;3,7;8,8;7,8;12,7;12,7;13,5;13,6;14,4;14,5;13,3;13,4;12,3;12,3;7,2;8,2;3,3;3,3;2,4;2,4;2,5;2,4;2,6" o:connectangles="0,0,0,0,0,0,0,0,0,0,0,0,0,0,0,0,0,0,0,0,0,0,0,0,0,0,0,0,0,0,0,0,0,0,0,0,0,0,0,0,0,0,0,0,0,0,0,0,0,0"/>
                    <o:lock v:ext="edit" aspectratio="t" verticies="t"/>
                  </v:shape>
                  <v:shape id="Freeform 8623" o:spid="_x0000_s1235" style="position:absolute;left:6299;top:15676;width:39;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DWMMA&#10;AADdAAAADwAAAGRycy9kb3ducmV2LnhtbERPy4rCMBTdC/5DuAOzEU1HpGjHKOKMoODC9/pOc6et&#10;NjeliVr/3iwEl4fzHk8bU4ob1a6wrOCrF4EgTq0uOFNw2C+6QxDOI2ssLZOCBzmYTtqtMSba3nlL&#10;t53PRAhhl6CC3PsqkdKlORl0PVsRB+7f1gZ9gHUmdY33EG5K2Y+iWBosODTkWNE8p/SyuxoFnd+y&#10;fx4cT/PRcvOI/8zPYL3aWKU+P5rZNwhPjX+LX+6lVhCPorA/vAlP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1DWMMAAADdAAAADwAAAAAAAAAAAAAAAACYAgAAZHJzL2Rv&#10;d25yZXYueG1sUEsFBgAAAAAEAAQA9QAAAIgDAAAAAA==&#10;" path="m,32c,15,18,,40,v,,,,,l40,c63,,80,15,80,32v,,,,,l80,32c80,50,63,64,40,64v,,,,,l40,64c18,64,,50,,32v,,,,,xe" fillcolor="#a79f9b" strokeweight="0">
                    <v:path arrowok="t" o:connecttype="custom" o:connectlocs="0,4;5,0;5,0;5,0;9,4;9,4;9,4;5,7;5,7;5,7;0,4;0,4" o:connectangles="0,0,0,0,0,0,0,0,0,0,0,0"/>
                    <o:lock v:ext="edit" aspectratio="t"/>
                  </v:shape>
                  <v:shape id="Freeform 8624" o:spid="_x0000_s1236" style="position:absolute;left:6231;top:15679;width:48;height:32;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nKMcA&#10;AADdAAAADwAAAGRycy9kb3ducmV2LnhtbESPQWvCQBSE7wX/w/IEL6Vu9CCaukoQQgUtVC3k+si+&#10;ZoPZtzG71dhf3y0UPA4z8w2zXPe2EVfqfO1YwWScgCAuna65UvB5yl/mIHxA1tg4JgV38rBeDZ6W&#10;mGp34wNdj6ESEcI+RQUmhDaV0peGLPqxa4mj9+U6iyHKrpK6w1uE20ZOk2QmLdYcFwy2tDFUno/f&#10;VsGzL/ZGNpfF/GeXFdnmPf8o3nKlRsM+ewURqA+P8H97qxXMFskE/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yjHAAAA3QAAAA8AAAAAAAAAAAAAAAAAmAIAAGRy&#10;cy9kb3ducmV2LnhtbFBLBQYAAAAABAAEAPUAAACMAwAAAAA=&#10;" path="m,32c,15,22,,48,r,c75,,96,15,96,32v,,,,,l96,32c96,50,75,64,48,64v,,,,,l48,64c22,64,,50,,32v,,,,,xe" fillcolor="#cfcbc9" strokeweight="0">
                    <v:path arrowok="t" o:connecttype="custom" o:connectlocs="0,4;6,0;6,0;12,4;12,4;12,4;6,8;6,8;6,8;0,4;0,4" o:connectangles="0,0,0,0,0,0,0,0,0,0,0"/>
                    <o:lock v:ext="edit" aspectratio="t"/>
                  </v:shape>
                  <v:shape id="Freeform 8625" o:spid="_x0000_s1237" style="position:absolute;left:6227;top:15676;width:56;height:40;visibility:visible;mso-wrap-style:square;v-text-anchor:top" coordsize="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tyMYA&#10;AADdAAAADwAAAGRycy9kb3ducmV2LnhtbESPQWvCQBSE7wX/w/KE3upGEdHoKqIIpRahqQePz+wz&#10;Wcy+DdltjP313YLgcZiZb5jFqrOVaKnxxrGC4SABQZw7bbhQcPzevU1B+ICssXJMCu7kYbXsvSww&#10;1e7GX9RmoRARwj5FBWUIdSqlz0uy6AeuJo7exTUWQ5RNIXWDtwi3lRwlyURaNBwXSqxpU1J+zX6s&#10;go/zmGandnjcmvHhsDfV56/b5Uq99rv1HESgLjzDj/a7VjCZJS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tyMYAAADdAAAADwAAAAAAAAAAAAAAAACYAgAAZHJz&#10;L2Rvd25yZXYueG1sUEsFBgAAAAAEAAQA9QAAAIsDAAAAAA==&#10;" path="m1,43c,41,,40,1,38l5,26v,-1,1,-2,2,-3l17,13v1,-1,2,-2,3,-2l54,1c56,,57,,59,1l93,11v1,,2,1,3,2l106,23v1,1,2,2,2,3l112,38v1,2,1,3,,5l108,56v,1,-1,2,-2,3l96,69v-1,1,-2,2,-3,2l59,80v-2,1,-3,1,-5,l20,71v-1,,-2,-1,-3,-2l7,59c6,58,5,57,5,56l1,43xm20,51l18,48,28,58,25,56r34,9l54,65,88,56r-3,2l95,48r-2,3l97,38r,5l93,31r2,3l85,24r3,2l54,16r5,l25,26r3,-2l18,34r2,-3l16,43r,-5l20,51xe" fillcolor="black" strokeweight="0">
                    <v:path arrowok="t" o:connecttype="custom" o:connectlocs="0,5;0,4;0,3;0,2;2,1;2,1;6,0;7,0;11,1;12,1;13,2;13,3;14,4;14,5;13,7;13,7;12,8;11,8;7,10;6,10;2,8;2,8;0,7;0,7;0,5;2,6;2,6;3,7;3,7;7,8;6,8;11,7;10,7;11,6;11,6;12,4;12,5;11,3;11,4;10,3;11,3;6,2;7,2;3,3;3,3;2,4;2,3;2,5;2,4;2,6" o:connectangles="0,0,0,0,0,0,0,0,0,0,0,0,0,0,0,0,0,0,0,0,0,0,0,0,0,0,0,0,0,0,0,0,0,0,0,0,0,0,0,0,0,0,0,0,0,0,0,0,0,0"/>
                    <o:lock v:ext="edit" aspectratio="t" verticies="t"/>
                  </v:shape>
                  <v:shape id="Freeform 8626" o:spid="_x0000_s1238" style="position:absolute;left:6227;top:15676;width:40;height:31;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L8gA&#10;AADdAAAADwAAAGRycy9kb3ducmV2LnhtbESPT2vCQBTE7wW/w/IKvZRmU5VQY1YRW8GCB/+152f2&#10;NYlm34bsVuO37wpCj8PM/IbJpp2pxZlaV1lW8BrFIIhzqysuFOx3i5c3EM4ja6wtk4IrOZhOeg8Z&#10;ptpeeEPnrS9EgLBLUUHpfZNK6fKSDLrINsTB+7GtQR9kW0jd4iXATS37cZxIgxWHhRIbmpeUn7a/&#10;RsHzR90/Dr++56Pl+poczPtw9bm2Sj09drMxCE+d/w/f20utIBnFA7i9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90vyAAAAN0AAAAPAAAAAAAAAAAAAAAAAJgCAABk&#10;cnMvZG93bnJldi54bWxQSwUGAAAAAAQABAD1AAAAjQMAAAAA&#10;" path="m,32c,15,18,,40,v,,,,,l40,c63,,80,15,80,32v,,,,,l80,32c80,50,63,64,40,64v,,,,,l40,64c18,64,,50,,32v,,,,,xe" fillcolor="#a79f9b" strokeweight="0">
                    <v:path arrowok="t" o:connecttype="custom" o:connectlocs="0,4;5,0;5,0;5,0;10,4;10,4;10,4;5,7;5,7;5,7;0,4;0,4" o:connectangles="0,0,0,0,0,0,0,0,0,0,0,0"/>
                    <o:lock v:ext="edit" aspectratio="t"/>
                  </v:shape>
                  <v:rect id="Rectangle 8627" o:spid="_x0000_s1239" style="position:absolute;left:6315;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aRsYA&#10;AADdAAAADwAAAGRycy9kb3ducmV2LnhtbESPT4vCMBTE7wv7HcITvK2pIqLVKK5QcQ8e/Acen82z&#10;rTYvpclq9dNvFgSPw8z8hpnMGlOKG9WusKyg24lAEKdWF5wp2O+SryEI55E1lpZJwYMczKafHxOM&#10;tb3zhm5bn4kAYRejgtz7KpbSpTkZdB1bEQfvbGuDPsg6k7rGe4CbUvaiaCANFhwWcqxokVN63f4a&#10;BT+7VZLYy/Hhv0/PNUm3PDeHpVLtVjMfg/DU+Hf41V5pBYNR1If/N+E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HaRsYAAADdAAAADwAAAAAAAAAAAAAAAACYAgAAZHJz&#10;L2Rvd25yZXYueG1sUEsFBgAAAAAEAAQA9QAAAIsDAAAAAA==&#10;" fillcolor="#59524f" stroked="f">
                    <o:lock v:ext="edit" aspectratio="t"/>
                  </v:rect>
                  <v:rect id="Rectangle 8628" o:spid="_x0000_s1240" style="position:absolute;left:6243;top:1568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3cYA&#10;AADdAAAADwAAAGRycy9kb3ducmV2LnhtbESPT4vCMBTE7wv7HcITvK2pgqLVKK5QcQ8e/Acen82z&#10;rTYvpclq9dNvFgSPw8z8hpnMGlOKG9WusKyg24lAEKdWF5wp2O+SryEI55E1lpZJwYMczKafHxOM&#10;tb3zhm5bn4kAYRejgtz7KpbSpTkZdB1bEQfvbGuDPsg6k7rGe4CbUvaiaCANFhwWcqxokVN63f4a&#10;BT+7VZLYy/Hhv0/PNUm3PDeHpVLtVjMfg/DU+Hf41V5pBYNR1If/N+E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1/3cYAAADdAAAADwAAAAAAAAAAAAAAAACYAgAAZHJz&#10;L2Rvd25yZXYueG1sUEsFBgAAAAAEAAQA9QAAAIsDAAAAAA==&#10;" fillcolor="#59524f" stroked="f">
                    <o:lock v:ext="edit" aspectratio="t"/>
                  </v:rect>
                  <v:shape id="Freeform 8629" o:spid="_x0000_s1241" style="position:absolute;left:6319;top:15695;width:15;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jrMgA&#10;AADdAAAADwAAAGRycy9kb3ducmV2LnhtbESPT2vCQBTE70K/w/IK3nRThdimrlIKiigetELr7ZF9&#10;zZ9m34bsaqKf3hWEHoeZ+Q0znXemEmdqXGFZwcswAkGcWl1wpuDwtRi8gnAeWWNlmRRcyMF89tSb&#10;YqJtyzs6730mAoRdggpy7+tESpfmZNANbU0cvF/bGPRBNpnUDbYBbio5iqJYGiw4LORY02dO6d/+&#10;ZBQUp205qTdj217Lalsevo/Ln/VRqf5z9/EOwlPn/8OP9koriN+iG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qSOsyAAAAN0AAAAPAAAAAAAAAAAAAAAAAJgCAABk&#10;cnMvZG93bnJldi54bWxQSwUGAAAAAAQABAD1AAAAjQMAAAAA&#10;" path="m,8c,4,8,,16,r,c25,,32,4,32,8v,,,,,l32,8v,5,-7,8,-16,8c16,16,16,16,16,16r,c8,16,,13,,8v,,,,,xe" fillcolor="#cfcbc9" strokeweight="0">
                    <v:path arrowok="t" o:connecttype="custom" o:connectlocs="0,1;2,0;2,0;3,1;3,1;3,1;2,2;2,2;2,2;0,1;0,1" o:connectangles="0,0,0,0,0,0,0,0,0,0,0"/>
                    <o:lock v:ext="edit" aspectratio="t"/>
                  </v:shape>
                  <v:shape id="Freeform 8630" o:spid="_x0000_s1242" style="position:absolute;left:6315;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iDMcA&#10;AADdAAAADwAAAGRycy9kb3ducmV2LnhtbESPW2vCQBSE34X+h+UUfNONgXqJrqJCwQexeCnFt0P2&#10;NEnNng3Z1cR/7xYEH4eZ+YaZLVpTihvVrrCsYNCPQBCnVhecKTgdP3tjEM4jaywtk4I7OVjM3zoz&#10;TLRteE+3g89EgLBLUEHufZVI6dKcDLq+rYiD92trgz7IOpO6xibATSnjKBpKgwWHhRwrWueUXg5X&#10;o6CZHH8+Tn9fsbl+r3bnQZxufeGU6r63yykIT61/hZ/tjVYwnEQj+H8Tn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togzHAAAA3QAAAA8AAAAAAAAAAAAAAAAAmAIAAGRy&#10;cy9kb3ducmV2LnhtbFBLBQYAAAAABAAEAPUAAACMAw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Freeform 8631" o:spid="_x0000_s1243" style="position:absolute;left:6247;top:15695;width:16;height:8;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SRcQA&#10;AADdAAAADwAAAGRycy9kb3ducmV2LnhtbERPy2oCMRTdC/5DuII7zahg7dQoIihicVEVWneXyXUe&#10;Tm6GSXSmfr1ZFLo8nPd82ZpSPKh2uWUFo2EEgjixOudUwfm0GcxAOI+ssbRMCn7JwXLR7cwx1rbh&#10;L3ocfSpCCLsYFWTeV7GULsnIoBvaijhwV1sb9AHWqdQ1NiHclHIcRVNpMOfQkGFF64yS2/FuFOT3&#10;Q/FWfU5s8yzKQ3H+vmx/9hel+r129QHCU+v/xX/unVYwfY/C3PA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EkXEAAAA3QAAAA8AAAAAAAAAAAAAAAAAmAIAAGRycy9k&#10;b3ducmV2LnhtbFBLBQYAAAAABAAEAPUAAACJAwAAAAA=&#10;" path="m,8c,4,8,,16,r,c25,,32,4,32,8v,,,,,l32,8v,5,-7,8,-16,8c16,16,16,16,16,16r,c8,16,,13,,8v,,,,,xe" fillcolor="#cfcbc9" strokeweight="0">
                    <v:path arrowok="t" o:connecttype="custom" o:connectlocs="0,1;2,0;2,0;4,1;4,1;4,1;2,2;2,2;2,2;0,1;0,1" o:connectangles="0,0,0,0,0,0,0,0,0,0,0"/>
                    <o:lock v:ext="edit" aspectratio="t"/>
                  </v:shape>
                  <v:shape id="Freeform 8632" o:spid="_x0000_s1244" style="position:absolute;left:6243;top:15691;width:24;height:17;visibility:visible;mso-wrap-style:square;v-text-anchor:top" coordsize="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T5cYA&#10;AADdAAAADwAAAGRycy9kb3ducmV2LnhtbESPT2vCQBTE70K/w/IK3nRjQDHRVdqC4EEs/kO8PbLP&#10;JDb7NmRXk377bkHwOMzMb5j5sjOVeFDjSssKRsMIBHFmdcm5guNhNZiCcB5ZY2WZFPySg+XirTfH&#10;VNuWd/TY+1wECLsUFRTe16mULivIoBvamjh4V9sY9EE2udQNtgFuKhlH0UQaLDksFFjTV0HZz/5u&#10;FLTJ4Tw+3r5jcz99bi+jONv40inVf+8+ZiA8df4VfrbXWsEkiR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6T5cYAAADdAAAADwAAAAAAAAAAAAAAAACYAgAAZHJz&#10;L2Rvd25yZXYueG1sUEsFBgAAAAAEAAQA9QAAAIsDAAAAAA==&#10;" path="m2,22c,18,,14,3,11l8,6c9,5,10,4,11,4l22,1c24,,25,,27,1l38,4v1,,2,1,3,2l46,11v3,3,3,7,1,11l42,28v-2,1,-3,2,-5,2l26,32v-1,1,-2,1,-3,l12,30c10,30,9,29,7,28l2,22xm20,17l15,15r11,2l23,17,34,15r-5,2l34,11r1,11l30,17r3,2l22,16r5,l16,19r3,-2l14,22,15,11r5,6xe" fillcolor="#59524f" strokecolor="#59524f" strokeweight="0">
                    <v:path arrowok="t" o:connecttype="custom" o:connectlocs="0,3;0,2;1,1;1,1;2,1;3,1;4,1;5,1;5,2;5,3;5,4;4,4;3,4;2,4;1,4;0,4;0,3;2,3;1,2;3,3;2,3;4,2;3,3;4,2;4,3;3,3;4,3;2,2;3,2;2,3;2,3;1,3;1,2;2,3" o:connectangles="0,0,0,0,0,0,0,0,0,0,0,0,0,0,0,0,0,0,0,0,0,0,0,0,0,0,0,0,0,0,0,0,0,0"/>
                    <o:lock v:ext="edit" aspectratio="t" verticies="t"/>
                  </v:shape>
                  <v:shape id="Picture 8633" o:spid="_x0000_s1245" type="#_x0000_t75" style="position:absolute;left:6247;top:15679;width:95;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VWzEAAAA3QAAAA8AAABkcnMvZG93bnJldi54bWxET01rwkAQvRf8D8sI3urGghJTV6lCg4Uc&#10;ahKhxyE7JqHZ2ZDdaPrvu4dCj4/3vTtMphN3GlxrWcFqGYEgrqxuuVZQFu/PMQjnkTV2lknBDzk4&#10;7GdPO0y0ffCF7rmvRQhhl6CCxvs+kdJVDRl0S9sTB+5mB4M+wKGWesBHCDedfImijTTYcmhosKdT&#10;Q9V3PhoF4zHXaXr7/KLiI16n5Zid5TVTajGf3l5BeJr8v/jPfdYKNttV2B/ehCc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VWzEAAAA3QAAAA8AAAAAAAAAAAAAAAAA&#10;nwIAAGRycy9kb3ducmV2LnhtbFBLBQYAAAAABAAEAPcAAACQAwAAAAA=&#10;">
                    <v:imagedata r:id="rId69" o:title=""/>
                  </v:shape>
                  <v:shape id="Freeform 8634" o:spid="_x0000_s1246" style="position:absolute;left:6243;top:15676;width:96;height:23;visibility:visible;mso-wrap-style:square;v-text-anchor:top" coordsize="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78YA&#10;AADdAAAADwAAAGRycy9kb3ducmV2LnhtbESPT2sCMRTE7wW/Q3hCbzW7LWjdGkVEwUul/im9Pjav&#10;m8XkZbuJ7vbbG6HQ4zAzv2Fmi95ZcaU21J4V5KMMBHHpdc2VgtNx8/QKIkRkjdYzKfilAIv54GGG&#10;hfYd7+l6iJVIEA4FKjAxNoWUoTTkMIx8Q5y8b986jEm2ldQtdgnurHzOsrF0WHNaMNjQylB5Plyc&#10;gol9d2b/VU/ki90dlx/r6vNn1yn1OOyXbyAi9fE//NfeagXjaZ7D/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78YAAADdAAAADwAAAAAAAAAAAAAAAACYAgAAZHJz&#10;L2Rvd25yZXYueG1sUEsFBgAAAAAEAAQA9QAAAIsDAAAAAA==&#10;" path="m8,17l16,9r,14l10,15,80,32r-2,l115,32r-2,1l182,15r-6,8l176,9r8,7l8,17xm184,v4,,8,4,8,8l192,22v1,4,-2,7,-6,8l117,48v-1,,-1,,-2,l78,48v,,-1,,-2,l7,30c3,30,,26,,23l,9c,4,4,1,8,1l184,xe" fillcolor="black" strokeweight="0">
                    <v:path arrowok="t" o:connecttype="custom" o:connectlocs="1,2;2,1;2,2;1,1;10,3;9,3;14,3;14,4;22,1;22,2;22,1;23,2;1,2;23,0;24,1;24,2;23,3;14,5;14,5;9,5;9,5;0,3;0,2;0,1;1,0;23,0" o:connectangles="0,0,0,0,0,0,0,0,0,0,0,0,0,0,0,0,0,0,0,0,0,0,0,0,0,0"/>
                    <o:lock v:ext="edit" aspectratio="t" verticies="t"/>
                  </v:shape>
                  <v:rect id="Rectangle 8635" o:spid="_x0000_s1247" style="position:absolute;left:6275;top:1567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oEMUA&#10;AADdAAAADwAAAGRycy9kb3ducmV2LnhtbESPT4vCMBDF7wt+hzCCtzW1B7HVKFIRveyCf8Dr0IxN&#10;sZnUJmr3228WFjw+3rzfm7dY9bYRT+p87VjBZJyAIC6drrlScD5tP2cgfEDW2DgmBT/kYbUcfCww&#10;1+7FB3oeQyUihH2OCkwIbS6lLw1Z9GPXEkfv6jqLIcqukrrDV4TbRqZJMpUWa44NBlsqDJW348PG&#10;N3Y3zEzxVWfn7NJ+p8XpHmYbpUbDfj0HEagP7+P/9F4rmGaTFP7WRAT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WgQxQAAAN0AAAAPAAAAAAAAAAAAAAAAAJgCAABkcnMv&#10;ZG93bnJldi54bWxQSwUGAAAAAAQABAD1AAAAigMAAAAA&#10;" fillcolor="#a79f9b" stroked="f">
                    <o:lock v:ext="edit" aspectratio="t"/>
                  </v:rect>
                </v:group>
                <v:shapetype id="_x0000_t117" coordsize="21600,21600" o:spt="117" path="m4353,l17214,r4386,10800l17214,21600r-12861,l,10800xe">
                  <v:stroke joinstyle="miter"/>
                  <v:path gradientshapeok="t" o:connecttype="rect" textboxrect="4353,0,17214,21600"/>
                </v:shapetype>
                <v:shape id="AutoShape 8636" o:spid="_x0000_s1248" type="#_x0000_t117" style="position:absolute;left:2984;top:9277;width:23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2GacYA&#10;AADdAAAADwAAAGRycy9kb3ducmV2LnhtbESPQWvCQBSE7wX/w/IEb3WjgdSmrtKKYi+lJC09P7LP&#10;bNrs25BdY/z33ULB4zAz3zDr7WhbMVDvG8cKFvMEBHHldMO1gs+Pw/0KhA/IGlvHpOBKHrabyd0a&#10;c+0uXNBQhlpECPscFZgQulxKXxmy6OeuI47eyfUWQ5R9LXWPlwi3rVwmSSYtNhwXDHa0M1T9lGer&#10;4Kss98Ph5eHtlBZmVbwf8fuaZkrNpuPzE4hAY7iF/9uvWkH2uEj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2GacYAAADdAAAADwAAAAAAAAAAAAAAAACYAgAAZHJz&#10;L2Rvd25yZXYueG1sUEsFBgAAAAAEAAQA9QAAAIsDAAAAAA==&#10;" strokeweight="1.5pt">
                  <v:textbox inset="5.85pt,.7pt,5.85pt,.7pt"/>
                </v:shape>
                <v:shape id="AutoShape 8637" o:spid="_x0000_s1249" type="#_x0000_t32" style="position:absolute;left:2241;top:9548;width:7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J1sQAAADdAAAADwAAAGRycy9kb3ducmV2LnhtbESPzYvCMBTE7wv7P4S34G1N/UC02ygq&#10;CF48+HHx9mieTWnz0m1irf+9WVjwOMzMb5hs1dtadNT60rGC0TABQZw7XXKh4HLefc9B+ICssXZM&#10;Cp7kYbX8/Mgw1e7BR+pOoRARwj5FBSaEJpXS54Ys+qFriKN3c63FEGVbSN3iI8JtLcdJMpMWS44L&#10;BhvaGsqr090qsI22vwdn9LUqJ/WG9rf1JumUGnz16x8QgfrwDv+391rBbDGawt+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4nWxAAAAN0AAAAPAAAAAAAAAAAA&#10;AAAAAKECAABkcnMvZG93bnJldi54bWxQSwUGAAAAAAQABAD5AAAAkgMAAAAA&#10;" strokeweight="1.5pt"/>
                <v:shape id="AutoShape 8638" o:spid="_x0000_s1250" type="#_x0000_t32" style="position:absolute;left:5299;top:9546;width:2389;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PlY8UAAADdAAAADwAAAGRycy9kb3ducmV2LnhtbESPT2vCQBTE74LfYXkFb7pJS/0TXUUK&#10;Fa9NBK+P7DMbm32bZFeN375bKPQ4zMxvmM1usI24U+9rxwrSWQKCuHS65krBqficLkH4gKyxcUwK&#10;nuRhtx2PNphp9+AvuuehEhHCPkMFJoQ2k9KXhiz6mWuJo3dxvcUQZV9J3eMjwm0jX5NkLi3WHBcM&#10;tvRhqPzOb1bB2+naFcl5kZ4PnekOePPHvFsqNXkZ9msQgYbwH/5rH7WC+Sp9h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PlY8UAAADdAAAADwAAAAAAAAAA&#10;AAAAAAChAgAAZHJzL2Rvd25yZXYueG1sUEsFBgAAAAAEAAQA+QAAAJMDAAAAAA==&#10;" strokeweight="1.5pt"/>
                <v:shape id="AutoShape 8639" o:spid="_x0000_s1251" type="#_x0000_t117" style="position:absolute;left:7657;top:9277;width:23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l8cYA&#10;AADdAAAADwAAAGRycy9kb3ducmV2LnhtbESPQWvCQBSE74X+h+UVvNWNFaJGV2mL0l6kJBXPj+wz&#10;mzb7NmS3Mf77riB4HGbmG2a1GWwjeup87VjBZJyAIC6drrlScPjePc9B+ICssXFMCi7kYbN+fFhh&#10;pt2Zc+qLUIkIYZ+hAhNCm0npS0MW/di1xNE7uc5iiLKrpO7wHOG2kS9JkkqLNccFgy29Gyp/iz+r&#10;4FgU2373NtufprmZ518f+HOZpkqNnobXJYhAQ7iHb+1PrSBdTFK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ol8cYAAADdAAAADwAAAAAAAAAAAAAAAACYAgAAZHJz&#10;L2Rvd25yZXYueG1sUEsFBgAAAAAEAAQA9QAAAIsDAAAAAA==&#10;" strokeweight="1.5pt">
                  <v:textbox inset="5.85pt,.7pt,5.85pt,.7pt"/>
                </v:shape>
                <v:shape id="AutoShape 8640" o:spid="_x0000_s1252" type="#_x0000_t32" style="position:absolute;left:9997;top:9548;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0XocUAAADdAAAADwAAAGRycy9kb3ducmV2LnhtbESPT2vCQBTE74V+h+UJ3uomFayNbkIU&#10;BC89+OfS2yP7zAazb9PsNsZv7xaEHoeZ+Q2zLkbbioF63zhWkM4SEMSV0w3XCs6n3dsShA/IGlvH&#10;pOBOHor89WWNmXY3PtBwDLWIEPYZKjAhdJmUvjJk0c9cRxy9i+sthij7WuoebxFuW/meJAtpseG4&#10;YLCjraHqevy1Cmyn7c+XM/r72szbDe0v5SYZlJpOxnIFItAY/sPP9l4rWHymH/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0XocUAAADdAAAADwAAAAAAAAAA&#10;AAAAAAChAgAAZHJzL2Rvd25yZXYueG1sUEsFBgAAAAAEAAQA+QAAAJMDAAAAAA==&#10;" strokeweight="1.5pt"/>
                <v:group id="Group 8641" o:spid="_x0000_s1253" style="position:absolute;left:2447;top:9303;width:531;height:154" coordorigin="4339,10558" coordsize="5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WkjcMAAADdAAAADwAAAGRycy9kb3ducmV2LnhtbERPTYvCMBC9C/sfwix4&#10;07S7KG7XKCKueBDBuiDehmZsi82kNLGt/94cBI+P9z1f9qYSLTWutKwgHkcgiDOrS84V/J/+RjMQ&#10;ziNrrCyTggc5WC4+BnNMtO34SG3qcxFC2CWooPC+TqR0WUEG3djWxIG72sagD7DJpW6wC+Gmkl9R&#10;NJUGSw4NBda0Lii7pXejYNtht/qON+3+dl0/LqfJ4byPSanhZ7/6BeGp92/xy73TCqY/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aSNwwAAAN0AAAAP&#10;AAAAAAAAAAAAAAAAAKoCAABkcnMvZG93bnJldi54bWxQSwUGAAAAAAQABAD6AAAAmgMAAAAA&#10;">
                  <v:shape id="AutoShape 8642" o:spid="_x0000_s1254" type="#_x0000_t32" style="position:absolute;left:4341;top:10632;width:1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WkcYAAADdAAAADwAAAGRycy9kb3ducmV2LnhtbESPQWsCMRSE70L/Q3iFXkSzK1R0a5RV&#10;EGrBg7beXzevm9DNy7qJuv33TaHgcZiZb5jFqneNuFIXrGcF+TgDQVx5bblW8PG+Hc1AhIissfFM&#10;Cn4owGr5MFhgof2ND3Q9xlokCIcCFZgY20LKUBlyGMa+JU7el+8cxiS7WuoObwnuGjnJsql0aDkt&#10;GGxpY6j6Pl6cgv0uX5efxu7eDme7f96WzaUenpR6euzLFxCR+ngP/7dftYLpPJ/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ylpHGAAAA3QAAAA8AAAAAAAAA&#10;AAAAAAAAoQIAAGRycy9kb3ducmV2LnhtbFBLBQYAAAAABAAEAPkAAACUAwAAAAA=&#10;"/>
                  <v:group id="Group 8643" o:spid="_x0000_s1255" style="position:absolute;left:4436;top:10568;width:434;height:135" coordorigin="8024,9904" coordsize="57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9iNsQAAADdAAAADwAAAGRycy9kb3ducmV2LnhtbERPy2qDQBTdF/IPww10&#10;14waGlKbMQRJShehkAeU7i7OjYrOHXEmav6+syh0eTjvzXYyrRiod7VlBfEiAkFcWF1zqeB6Obys&#10;QTiPrLG1TAoe5GCbzZ42mGo78omGsy9FCGGXooLK+y6V0hUVGXQL2xEH7mZ7gz7AvpS6xzGEm1Ym&#10;UbSSBmsODRV2lFdUNOe7UfAx4rhbxvvh2Nzyx8/l9ev7GJNSz/Np9w7C0+T/xX/uT61g9Za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9iNsQAAADdAAAA&#10;DwAAAAAAAAAAAAAAAACqAgAAZHJzL2Rvd25yZXYueG1sUEsFBgAAAAAEAAQA+gAAAJsDAAAAAA==&#10;">
                    <o:lock v:ext="edit" aspectratio="t"/>
                    <v:roundrect id="AutoShape 8644" o:spid="_x0000_s1256" style="position:absolute;left:8024;top:9904;width:579;height: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1fsYA&#10;AADdAAAADwAAAGRycy9kb3ducmV2LnhtbESPQWvCQBSE74L/YXlCL6XZxIPY6CptUShUC03E8yP7&#10;TEKzb0N2m8T++q5Q8DjMzDfMejuaRvTUudqygiSKQRAXVtdcKjjl+6clCOeRNTaWScGVHGw308ka&#10;U20H/qI+86UIEHYpKqi8b1MpXVGRQRfZljh4F9sZ9EF2pdQdDgFuGjmP44U0WHNYqLClt4qK7+zH&#10;KNjtNXNStNdfmR0PlO8eP86vn0o9zMaXFQhPo7+H/9vvWsHieZ7A7U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z1fsYAAADdAAAADwAAAAAAAAAAAAAAAACYAgAAZHJz&#10;L2Rvd25yZXYueG1sUEsFBgAAAAAEAAQA9QAAAIsDAAAAAA==&#10;">
                      <o:lock v:ext="edit" aspectratio="t"/>
                      <v:textbox inset="5.85pt,.7pt,5.85pt,.7pt"/>
                    </v:roundrect>
                    <v:oval id="Oval 8645" o:spid="_x0000_s1257" style="position:absolute;left:8424;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LsYA&#10;AADdAAAADwAAAGRycy9kb3ducmV2LnhtbESPW2vCQBCF34X+h2UKfdNNIkiNrqKCUKgFr9i+Ddkx&#10;CWZnQ3Yb0/76rlDw8XAuH2c670wlWmpcaVlBPIhAEGdWl5wrOB7W/VcQziNrrCyTgh9yMJ899aaY&#10;anvjHbV7n4swwi5FBYX3dSqlywoy6Aa2Jg7exTYGfZBNLnWDtzBuKplE0UgaLDkQCqxpVVB23X+b&#10;AIl/3+1wG3191udq87FMTpthGyv18twtJiA8df4R/m+/aQWjcZLA/U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S7LsYAAADdAAAADwAAAAAAAAAAAAAAAACYAgAAZHJz&#10;L2Rvd25yZXYueG1sUEsFBgAAAAAEAAQA9QAAAIsDAAAAAA==&#10;">
                      <o:lock v:ext="edit" aspectratio="t"/>
                      <v:textbox inset="5.85pt,.7pt,5.85pt,.7pt"/>
                    </v:oval>
                    <v:oval id="Oval 8646" o:spid="_x0000_s1258" style="position:absolute;left:8249;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tccA&#10;AADdAAAADwAAAGRycy9kb3ducmV2LnhtbESPW2vCQBCF3wv+h2UE3+rmAqKpq2ihINRCqy3VtyE7&#10;JsHsbMhuY+qvdwtCHw/n8nHmy97UoqPWVZYVxOMIBHFudcWFgs/9y+MUhPPIGmvLpOCXHCwXg4c5&#10;Ztpe+IO6nS9EGGGXoYLS+yaT0uUlGXRj2xAH72Rbgz7ItpC6xUsYN7VMomgiDVYcCCU29FxSft79&#10;mACJr682fY+Oh+a73r6tk69t2sVKjYb96gmEp97/h+/tjVYwmSUp/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oHrXHAAAA3QAAAA8AAAAAAAAAAAAAAAAAmAIAAGRy&#10;cy9kb3ducmV2LnhtbFBLBQYAAAAABAAEAPUAAACMAwAAAAA=&#10;">
                      <o:lock v:ext="edit" aspectratio="t"/>
                      <v:textbox inset="5.85pt,.7pt,5.85pt,.7pt"/>
                    </v:oval>
                    <v:oval id="Oval 8647" o:spid="_x0000_s1259" style="position:absolute;left:8074;top:99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GwccA&#10;AADdAAAADwAAAGRycy9kb3ducmV2LnhtbESPX2vCMBTF3wd+h3CFvc20VWRWo7jBYKCCc4ru7dLc&#10;tcXmpjRZrfv0ZiDs8XD+/DizRWcq0VLjSssK4kEEgjizuuRcwf7z7ekZhPPIGivLpOBKDhbz3sMM&#10;U20v/EHtzucijLBLUUHhfZ1K6bKCDLqBrYmD920bgz7IJpe6wUsYN5VMomgsDZYcCAXW9FpQdt79&#10;mACJf1d2uI2+TvWxWm9eksN62MZKPfa75RSEp87/h+/td61gPElG8Pc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BhsHHAAAA3QAAAA8AAAAAAAAAAAAAAAAAmAIAAGRy&#10;cy9kb3ducmV2LnhtbFBLBQYAAAAABAAEAPUAAACMAwAAAAA=&#10;">
                      <o:lock v:ext="edit" aspectratio="t"/>
                      <v:textbox inset="5.85pt,.7pt,5.85pt,.7pt"/>
                    </v:oval>
                  </v:group>
                  <v:shape id="AutoShape 8648" o:spid="_x0000_s1260" type="#_x0000_t32" style="position:absolute;left:4339;top:10558;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WKccAAADdAAAADwAAAGRycy9kb3ducmV2LnhtbESPQWsCMRSE70L/Q3iFXkSzCkq7Ncq2&#10;IKjgwW29v25eN6Gbl+0m6vrvTaHgcZiZb5jFqneNOFMXrGcFk3EGgrjy2nKt4PNjPXoGESKyxsYz&#10;KbhSgNXyYbDAXPsLH+hcxlokCIccFZgY21zKUBlyGMa+JU7et+8cxiS7WuoOLwnuGjnNsrl0aDkt&#10;GGzp3VD1U56cgv128lZ8GbvdHX7tfrYumlM9PCr19NgXryAi9fEe/m9vtIL5y3Q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1YpxwAAAN0AAAAPAAAAAAAA&#10;AAAAAAAAAKECAABkcnMvZG93bnJldi54bWxQSwUGAAAAAAQABAD5AAAAlQMAAAAA&#10;"/>
                </v:group>
                <v:group id="Group 8649" o:spid="_x0000_s1261" style="position:absolute;left:4796;top:9035;width:531;height:154" coordorigin="4339,10558" coordsize="5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pf2cYAAADdAAAADwAAAGRycy9kb3ducmV2LnhtbESPQWvCQBSE74L/YXkF&#10;b3UTxdCmriJixYMUqgXx9sg+k2D2bchuk/jvXUHwOMzMN8x82ZtKtNS40rKCeByBIM6sLjlX8Hf8&#10;fv8A4TyyxsoyKbiRg+ViOJhjqm3Hv9QefC4ChF2KCgrv61RKlxVk0I1tTRy8i20M+iCbXOoGuwA3&#10;lZxEUSINlhwWCqxpXVB2PfwbBdsOu9U03rT762V9Ox9nP6d9TEqN3vrVFwhPvX+Fn+2dVpB8T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el/ZxgAAAN0A&#10;AAAPAAAAAAAAAAAAAAAAAKoCAABkcnMvZG93bnJldi54bWxQSwUGAAAAAAQABAD6AAAAnQMAAAAA&#10;">
                  <v:shape id="AutoShape 8650" o:spid="_x0000_s1262" type="#_x0000_t32" style="position:absolute;left:4341;top:10632;width:1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1txccAAADdAAAADwAAAGRycy9kb3ducmV2LnhtbESPQWsCMRSE7wX/Q3hCL0WzCtV2Ncq2&#10;INSCB629PzfPTXDzst1E3f77piB4HGbmG2a+7FwtLtQG61nBaJiBIC69tlwp2H+tBi8gQkTWWHsm&#10;Bb8UYLnoPcwx1/7KW7rsYiUShEOOCkyMTS5lKA05DEPfECfv6FuHMcm2krrFa4K7Wo6zbCIdWk4L&#10;Bht6N1SedmenYLMevRUHY9ef2x+7eV4V9bl6+lbqsd8VMxCRungP39ofWsHkdTy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W3FxwAAAN0AAAAPAAAAAAAA&#10;AAAAAAAAAKECAABkcnMvZG93bnJldi54bWxQSwUGAAAAAAQABAD5AAAAlQMAAAAA&#10;"/>
                  <v:group id="Group 8651" o:spid="_x0000_s1263" style="position:absolute;left:4436;top:10568;width:434;height:135" coordorigin="8024,9904" coordsize="57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luMMQAAADdAAAADwAAAGRycy9kb3ducmV2LnhtbERPy2qDQBTdF/IPww10&#10;14waGlKbMQRJShehkAeU7i7OjYrOHXEmav6+syh0eTjvzXYyrRiod7VlBfEiAkFcWF1zqeB6Obys&#10;QTiPrLG1TAoe5GCbzZ42mGo78omGsy9FCGGXooLK+y6V0hUVGXQL2xEH7mZ7gz7AvpS6xzGEm1Ym&#10;UbSSBmsODRV2lFdUNOe7UfAx4rhbxvvh2Nzyx8/l9ev7GJNSz/Np9w7C0+T/xX/uT61g9Za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luMMQAAADdAAAA&#10;DwAAAAAAAAAAAAAAAACqAgAAZHJzL2Rvd25yZXYueG1sUEsFBgAAAAAEAAQA+gAAAJsDAAAAAA==&#10;">
                    <o:lock v:ext="edit" aspectratio="t"/>
                    <v:roundrect id="AutoShape 8652" o:spid="_x0000_s1264" style="position:absolute;left:8024;top:9904;width:579;height: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eMYA&#10;AADdAAAADwAAAGRycy9kb3ducmV2LnhtbESPQWvCQBSE7wX/w/KEXorZmIPU1FVUFAStYFJ6fmRf&#10;k2D2bchuY+yv7wqFHoeZ+YZZrAbTiJ46V1tWMI1iEMSF1TWXCj7y/eQVhPPIGhvLpOBODlbL0dMC&#10;U21vfKE+86UIEHYpKqi8b1MpXVGRQRfZljh4X7Yz6IPsSqk7vAW4aWQSxzNpsOawUGFL24qKa/Zt&#10;FOz2mnlatPcfmb2fKN+9HD83Z6Wex8P6DYSnwf+H/9oHrWA2T+bwe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5eMYAAADdAAAADwAAAAAAAAAAAAAAAACYAgAAZHJz&#10;L2Rvd25yZXYueG1sUEsFBgAAAAAEAAQA9QAAAIsDAAAAAA==&#10;">
                      <o:lock v:ext="edit" aspectratio="t"/>
                      <v:textbox inset="5.85pt,.7pt,5.85pt,.7pt"/>
                    </v:roundrect>
                    <v:oval id="Oval 8653" o:spid="_x0000_s1265" style="position:absolute;left:8424;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WH8QA&#10;AADdAAAADwAAAGRycy9kb3ducmV2LnhtbERPS0vDQBC+C/6HZYTe7CYNFE27LSoUClawL1pvQ3ZM&#10;gtnZkN2m0V/vHASPH997vhxco3rqQu3ZQDpOQBEX3tZcGjjsV/cPoEJEtth4JgPfFGC5uL2ZY279&#10;lbfU72KpJIRDjgaqGNtc61BU5DCMfUss3KfvHEaBXalth1cJd42eJMlUO6xZGips6aWi4mt3cVKS&#10;/rz67D35OLenZvP2PDlusj41ZnQ3PM1ARRriv/jPvbYGpo+Z7Jc38g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Fh/EAAAA3QAAAA8AAAAAAAAAAAAAAAAAmAIAAGRycy9k&#10;b3ducmV2LnhtbFBLBQYAAAAABAAEAPUAAACJAwAAAAA=&#10;">
                      <o:lock v:ext="edit" aspectratio="t"/>
                      <v:textbox inset="5.85pt,.7pt,5.85pt,.7pt"/>
                    </v:oval>
                    <v:oval id="Oval 8654" o:spid="_x0000_s1266" style="position:absolute;left:8249;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hMcA&#10;AADdAAAADwAAAGRycy9kb3ducmV2LnhtbESPX2vCMBTF3wd+h3CFva1pLchWjTIHg4EK022ob5fm&#10;ri02N6WJtfrpzWDg4+H8+XGm897UoqPWVZYVJFEMgji3uuJCwffX+9MzCOeRNdaWScGFHMxng4cp&#10;ZtqeeUPd1hcijLDLUEHpfZNJ6fKSDLrINsTB+7WtQR9kW0jd4jmMm1qO4ngsDVYcCCU29FZSftye&#10;TIAk16VNP+PDvtnVq/Vi9LNKu0Spx2H/OgHhqff38H/7QysYv6QJ/L0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vs4THAAAA3QAAAA8AAAAAAAAAAAAAAAAAmAIAAGRy&#10;cy9kb3ducmV2LnhtbFBLBQYAAAAABAAEAPUAAACMAwAAAAA=&#10;">
                      <o:lock v:ext="edit" aspectratio="t"/>
                      <v:textbox inset="5.85pt,.7pt,5.85pt,.7pt"/>
                    </v:oval>
                    <v:oval id="Oval 8655" o:spid="_x0000_s1267" style="position:absolute;left:8074;top:99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t88cA&#10;AADdAAAADwAAAGRycy9kb3ducmV2LnhtbESPW2vCQBCF3wv+h2UE3+rmAqKpq2ihINRCqy3VtyE7&#10;JsHsbMhuY+qvdwtCHw/n8nHmy97UoqPWVZYVxOMIBHFudcWFgs/9y+MUhPPIGmvLpOCXHCwXg4c5&#10;Ztpe+IO6nS9EGGGXoYLS+yaT0uUlGXRj2xAH72Rbgz7ItpC6xUsYN7VMomgiDVYcCCU29FxSft79&#10;mACJr682fY+Oh+a73r6tk69t2sVKjYb96gmEp97/h+/tjVYwmaUJ/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9LfPHAAAA3QAAAA8AAAAAAAAAAAAAAAAAmAIAAGRy&#10;cy9kb3ducmV2LnhtbFBLBQYAAAAABAAEAPUAAACMAwAAAAA=&#10;">
                      <o:lock v:ext="edit" aspectratio="t"/>
                      <v:textbox inset="5.85pt,.7pt,5.85pt,.7pt"/>
                    </v:oval>
                  </v:group>
                  <v:shape id="AutoShape 8656" o:spid="_x0000_s1268" type="#_x0000_t32" style="position:absolute;left:4339;top:10558;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9G8cAAADdAAAADwAAAGRycy9kb3ducmV2LnhtbESPQWsCMRSE70L/Q3hCL6JZKxXdGmVb&#10;EGrBg1bvz83rJrh52W6ibv99UxB6HGbmG2ax6lwtrtQG61nBeJSBIC69tlwpOHyuhzMQISJrrD2T&#10;gh8KsFo+9BaYa3/jHV33sRIJwiFHBSbGJpcylIYchpFviJP35VuHMcm2krrFW4K7Wj5l2VQ6tJwW&#10;DDb0Zqg87y9OwXYzfi1Oxm4+dt92+7wu6ks1OCr12O+KFxCRuvgfvrfftYLpfDK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b/0bxwAAAN0AAAAPAAAAAAAA&#10;AAAAAAAAAKECAABkcnMvZG93bnJldi54bWxQSwUGAAAAAAQABAD5AAAAlQMAAAAA&#10;"/>
                </v:group>
                <v:group id="Group 8657" o:spid="_x0000_s1269" style="position:absolute;left:2996;top:9873;width:531;height:154;flip:x" coordorigin="4339,10558" coordsize="5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0bMQAAADdAAAA&#10;DwAAAAAAAAAAAAAAAACqAgAAZHJzL2Rvd25yZXYueG1sUEsFBgAAAAAEAAQA+gAAAJsDAAAAAA==&#10;">
                  <v:shape id="AutoShape 8658" o:spid="_x0000_s1270" type="#_x0000_t32" style="position:absolute;left:4341;top:10632;width:1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A9McAAADdAAAADwAAAGRycy9kb3ducmV2LnhtbESPQWsCMRSE74X+h/CEXopmbVF0a5Rt&#10;QagFD1q9Pzevm+DmZbuJuv77RhB6HGbmG2a26FwtztQG61nBcJCBIC69tlwp2H0v+xMQISJrrD2T&#10;gisFWMwfH2aYa3/hDZ23sRIJwiFHBSbGJpcylIYchoFviJP341uHMcm2krrFS4K7Wr5k2Vg6tJwW&#10;DDb0Yag8bk9OwXo1fC8Oxq6+Nr92PVoW9al63iv11OuKNxCRuvgfvrc/tYLx9HU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sD0xwAAAN0AAAAPAAAAAAAA&#10;AAAAAAAAAKECAABkcnMvZG93bnJldi54bWxQSwUGAAAAAAQABAD5AAAAlQMAAAAA&#10;"/>
                  <v:group id="Group 8659" o:spid="_x0000_s1271" style="position:absolute;left:4436;top:10568;width:434;height:135" coordorigin="8024,9904" coordsize="57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PJBMYAAADdAAAADwAAAGRycy9kb3ducmV2LnhtbESPQWvCQBSE7wX/w/IE&#10;b7qJ0lCjq4ho6UGEqiDeHtlnEsy+Ddk1if++Wyj0OMzMN8xy3ZtKtNS40rKCeBKBIM6sLjlXcDnv&#10;xx8gnEfWWFkmBS9ysF4N3paYatvxN7Unn4sAYZeigsL7OpXSZQUZdBNbEwfvbhuDPsgml7rBLsBN&#10;JadRlEiDJYeFAmvaFpQ9Tk+j4LPDbjOLd+3hcd++buf34/UQk1KjYb9ZgPDU+//wX/tLK0jm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o8kExgAAAN0A&#10;AAAPAAAAAAAAAAAAAAAAAKoCAABkcnMvZG93bnJldi54bWxQSwUGAAAAAAQABAD6AAAAnQMAAAAA&#10;">
                    <o:lock v:ext="edit" aspectratio="t"/>
                    <v:roundrect id="AutoShape 8660" o:spid="_x0000_s1272" style="position:absolute;left:8024;top:9904;width:579;height: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eTMcA&#10;AADdAAAADwAAAGRycy9kb3ducmV2LnhtbESPQWvCQBSE7wX/w/IEL0U3VrA2uhEtCkJtoUnx/Mg+&#10;k2D2bciuMfbXdwuFHoeZ+YZZrXtTi45aV1lWMJ1EIIhzqysuFHxl+/EChPPIGmvLpOBODtbJ4GGF&#10;sbY3/qQu9YUIEHYxKii9b2IpXV6SQTexDXHwzrY16INsC6lbvAW4qeVTFM2lwYrDQokNvZaUX9Kr&#10;UbDba+Zp3ty/Zfp+pGz3+Hbafig1GvabJQhPvf8P/7UPWsH8ZfYM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XkzHAAAA3QAAAA8AAAAAAAAAAAAAAAAAmAIAAGRy&#10;cy9kb3ducmV2LnhtbFBLBQYAAAAABAAEAPUAAACMAwAAAAA=&#10;">
                      <o:lock v:ext="edit" aspectratio="t"/>
                      <v:textbox inset="5.85pt,.7pt,5.85pt,.7pt"/>
                    </v:roundrect>
                    <v:oval id="Oval 8661" o:spid="_x0000_s1273" style="position:absolute;left:8424;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aGcQA&#10;AADdAAAADwAAAGRycy9kb3ducmV2LnhtbERPS0vDQBC+C/6HZYTe7CYNFE27LSoUClawL1pvQ3ZM&#10;gtnZkN2m0V/vHASPH997vhxco3rqQu3ZQDpOQBEX3tZcGjjsV/cPoEJEtth4JgPfFGC5uL2ZY279&#10;lbfU72KpJIRDjgaqGNtc61BU5DCMfUss3KfvHEaBXalth1cJd42eJMlUO6xZGips6aWi4mt3cVKS&#10;/rz67D35OLenZvP2PDlusj41ZnQ3PM1ARRriv/jPvbYGpo+ZzJU38g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GhnEAAAA3QAAAA8AAAAAAAAAAAAAAAAAmAIAAGRycy9k&#10;b3ducmV2LnhtbFBLBQYAAAAABAAEAPUAAACJAwAAAAA=&#10;">
                      <o:lock v:ext="edit" aspectratio="t"/>
                      <v:textbox inset="5.85pt,.7pt,5.85pt,.7pt"/>
                    </v:oval>
                    <v:oval id="Oval 8662" o:spid="_x0000_s1274" style="position:absolute;left:8249;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gscA&#10;AADdAAAADwAAAGRycy9kb3ducmV2LnhtbESPX2vCMBTF34V9h3AHe7NpLYhWo0xhMNCBuonu7dLc&#10;tWXNTWmyWvfpjTDY4+H8+XHmy97UoqPWVZYVJFEMgji3uuJCwcf7y3ACwnlkjbVlUnAlB8vFw2CO&#10;mbYX3lN38IUII+wyVFB632RSurwkgy6yDXHwvmxr0AfZFlK3eAnjppajOB5LgxUHQokNrUvKvw8/&#10;JkCS341Nd/HnuTnV27fV6LhNu0Spp8f+eQbCU+//w3/tV61gPE2n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v4LHAAAA3QAAAA8AAAAAAAAAAAAAAAAAmAIAAGRy&#10;cy9kb3ducmV2LnhtbFBLBQYAAAAABAAEAPUAAACMAwAAAAA=&#10;">
                      <o:lock v:ext="edit" aspectratio="t"/>
                      <v:textbox inset="5.85pt,.7pt,5.85pt,.7pt"/>
                    </v:oval>
                    <v:oval id="Oval 8663" o:spid="_x0000_s1275" style="position:absolute;left:8074;top:99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lYsUA&#10;AADdAAAADwAAAGRycy9kb3ducmV2LnhtbERPTWvCQBC9C/6HZYTe6iZapI2uUoVCoQqtbam9Ddlp&#10;EpqdDdltjP5651Dw+Hjfi1XvatVRGyrPBtJxAoo497biwsDH+9PtPagQkS3WnsnAiQKslsPBAjPr&#10;j/xG3T4WSkI4ZGigjLHJtA55SQ7D2DfEwv341mEU2BbatniUcFfrSZLMtMOKpaHEhjYl5b/7Pycl&#10;6fnFT1+T70PzVW9368nndtqlxtyM+sc5qEh9vIr/3c/WwOzhTvbLG3k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WVixQAAAN0AAAAPAAAAAAAAAAAAAAAAAJgCAABkcnMv&#10;ZG93bnJldi54bWxQSwUGAAAAAAQABAD1AAAAigMAAAAA&#10;">
                      <o:lock v:ext="edit" aspectratio="t"/>
                      <v:textbox inset="5.85pt,.7pt,5.85pt,.7pt"/>
                    </v:oval>
                  </v:group>
                  <v:shape id="AutoShape 8664" o:spid="_x0000_s1276" type="#_x0000_t32" style="position:absolute;left:4339;top:10558;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1iscAAADdAAAADwAAAGRycy9kb3ducmV2LnhtbESPQWsCMRSE74X+h/AKXopmV1qpW6Ns&#10;BUELHrR6f908N8HNy3YTdfvvm0Khx2FmvmFmi9414kpdsJ4V5KMMBHHlteVaweFjNXwBESKyxsYz&#10;KfimAIv5/d0MC+1vvKPrPtYiQTgUqMDE2BZShsqQwzDyLXHyTr5zGJPsaqk7vCW4a+Q4yybSoeW0&#10;YLClpaHqvL84BdtN/lZ+Grt5333Z7fOqbC7141GpwUNfvoKI1Mf/8F97rRVMpk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97WKxwAAAN0AAAAPAAAAAAAA&#10;AAAAAAAAAKECAABkcnMvZG93bnJldi54bWxQSwUGAAAAAAQABAD5AAAAlQMAAAAA&#10;"/>
                </v:group>
                <v:group id="Group 8665" o:spid="_x0000_s1277" style="position:absolute;left:5347;top:9637;width:531;height:154;flip:x" coordorigin="4339,10558" coordsize="5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06/sQAAADdAAAADwAAAGRycy9kb3ducmV2LnhtbESPT4vCMBTE7wt+h/AE&#10;b2uqFFmrUURwEfFi/YPHR/Nsg81LabLa/fYbQdjjMDO/YebLztbiQa03jhWMhgkI4sJpw6WC03Hz&#10;+QXCB2SNtWNS8Eselovexxwz7Z58oEceShEh7DNUUIXQZFL6oiKLfuga4ujdXGsxRNmWUrf4jHBb&#10;y3GSTKRFw3GhwobWFRX3/McqOK9MSunlutsnBdFWy+t3blKlBv1uNQMRqAv/4Xd7qxVMpukY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C06/sQAAADdAAAA&#10;DwAAAAAAAAAAAAAAAACqAgAAZHJzL2Rvd25yZXYueG1sUEsFBgAAAAAEAAQA+gAAAJsDAAAAAA==&#10;">
                  <v:shape id="AutoShape 8666" o:spid="_x0000_s1278" type="#_x0000_t32" style="position:absolute;left:4341;top:10632;width:1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OZscAAADdAAAADwAAAGRycy9kb3ducmV2LnhtbESPQWsCMRSE74X+h/AKvZSatVqxW6Os&#10;glAFD1p7f928bkI3L+sm6vbfG0HocZiZb5jJrHO1OFEbrGcF/V4Ggrj02nKlYP+5fB6DCBFZY+2Z&#10;FPxRgNn0/m6CufZn3tJpFyuRIBxyVGBibHIpQ2nIYej5hjh5P751GJNsK6lbPCe4q+VLlo2kQ8tp&#10;wWBDC0Pl7+7oFGxW/XnxbexqvT3YzeuyqI/V05dSjw9d8Q4iUhf/w7f2h1YwehsO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Y5mxwAAAN0AAAAPAAAAAAAA&#10;AAAAAAAAAKECAABkcnMvZG93bnJldi54bWxQSwUGAAAAAAQABAD5AAAAlQMAAAAA&#10;"/>
                  <v:group id="Group 8667" o:spid="_x0000_s1279" style="position:absolute;left:4436;top:10568;width:434;height:135" coordorigin="8024,9904" coordsize="57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uBlccAAADdAAAADwAAAGRycy9kb3ducmV2LnhtbESPQWvCQBSE7wX/w/IK&#10;vdVN1AZNs4qILT2IoBaKt0f2mYRk34bsNon/vlso9DjMzDdMthlNI3rqXGVZQTyNQBDnVldcKPi8&#10;vD0vQTiPrLGxTAru5GCznjxkmGo78In6sy9EgLBLUUHpfZtK6fKSDLqpbYmDd7OdQR9kV0jd4RDg&#10;ppGzKEqkwYrDQokt7UrK6/O3UfA+4LCdx/v+UN929+vl5fh1iEmpp8dx+wrC0+j/w3/tD60gWS0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DuBlccAAADd&#10;AAAADwAAAAAAAAAAAAAAAACqAgAAZHJzL2Rvd25yZXYueG1sUEsFBgAAAAAEAAQA+gAAAJ4DAAAA&#10;AA==&#10;">
                    <o:lock v:ext="edit" aspectratio="t"/>
                    <v:roundrect id="AutoShape 8668" o:spid="_x0000_s1280" style="position:absolute;left:8024;top:9904;width:579;height: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W3ccA&#10;AADdAAAADwAAAGRycy9kb3ducmV2LnhtbESPQWvCQBSE7wX/w/IEL6VuLCpt6ka0KAjaQpPS8yP7&#10;TILZtyG7xthf3xWEHoeZ+YZZLHtTi45aV1lWMBlHIIhzqysuFHxn26cXEM4ja6wtk4IrOVgmg4cF&#10;xtpe+Iu61BciQNjFqKD0vomldHlJBt3YNsTBO9rWoA+yLaRu8RLgppbPUTSXBisOCyU29F5SfkrP&#10;RsFmq5kneXP9lenHgbLN4/5n/anUaNiv3kB46v1/+N7eaQXz1+kMbm/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Ft3HAAAA3QAAAA8AAAAAAAAAAAAAAAAAmAIAAGRy&#10;cy9kb3ducmV2LnhtbFBLBQYAAAAABAAEAPUAAACMAwAAAAA=&#10;">
                      <o:lock v:ext="edit" aspectratio="t"/>
                      <v:textbox inset="5.85pt,.7pt,5.85pt,.7pt"/>
                    </v:roundrect>
                    <v:oval id="Oval 8669" o:spid="_x0000_s1281" style="position:absolute;left:8424;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YjccA&#10;AADdAAAADwAAAGRycy9kb3ducmV2LnhtbESPX2vCMBTF3wW/Q7jC3jStjjKrUdxgMFDBOUX3dmnu&#10;2mJzU5qsdvv0ZiDs8XD+/DjzZWcq0VLjSssK4lEEgjizuuRcweHjdfgEwnlkjZVlUvBDDpaLfm+O&#10;qbZXfqd273MRRtilqKDwvk6ldFlBBt3I1sTB+7KNQR9kk0vd4DWMm0qOoyiRBksOhAJreikou+y/&#10;TYDEv2s72UWf5/pUbbbP4+Nm0sZKPQy61QyEp87/h+/tN60gmT4m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AWI3HAAAA3QAAAA8AAAAAAAAAAAAAAAAAmAIAAGRy&#10;cy9kb3ducmV2LnhtbFBLBQYAAAAABAAEAPUAAACMAwAAAAA=&#10;">
                      <o:lock v:ext="edit" aspectratio="t"/>
                      <v:textbox inset="5.85pt,.7pt,5.85pt,.7pt"/>
                    </v:oval>
                    <v:oval id="Oval 8670" o:spid="_x0000_s1282" style="position:absolute;left:8249;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9FscA&#10;AADdAAAADwAAAGRycy9kb3ducmV2LnhtbESPX2vCMBTF3wW/Q7iDvWlaHbpVo+hgMJiCU4f6dmnu&#10;2mJzU5qs1n36ZSD4eDh/fpzpvDWlaKh2hWUFcT8CQZxaXXCmYL976z2DcB5ZY2mZFFzJwXzW7Uwx&#10;0fbCn9RsfSbCCLsEFeTeV4mULs3JoOvbijh437Y26IOsM6lrvIRxU8pBFI2kwYIDIceKXnNKz9sf&#10;EyDx74cdbqLTsTqUq/Vy8LUaNrFSjw/tYgLCU+vv4Vv7XSsYvTyN4f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M/RbHAAAA3QAAAA8AAAAAAAAAAAAAAAAAmAIAAGRy&#10;cy9kb3ducmV2LnhtbFBLBQYAAAAABAAEAPUAAACMAwAAAAA=&#10;">
                      <o:lock v:ext="edit" aspectratio="t"/>
                      <v:textbox inset="5.85pt,.7pt,5.85pt,.7pt"/>
                    </v:oval>
                    <v:oval id="Oval 8671" o:spid="_x0000_s1283" style="position:absolute;left:8074;top:99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pZMUA&#10;AADdAAAADwAAAGRycy9kb3ducmV2LnhtbERPTWvCQBC9C/6HZYTe6iZapI2uUoVCoQqtbam9Ddlp&#10;EpqdDdltjP5651Dw+Hjfi1XvatVRGyrPBtJxAoo497biwsDH+9PtPagQkS3WnsnAiQKslsPBAjPr&#10;j/xG3T4WSkI4ZGigjLHJtA55SQ7D2DfEwv341mEU2BbatniUcFfrSZLMtMOKpaHEhjYl5b/7Pycl&#10;6fnFT1+T70PzVW9368nndtqlxtyM+sc5qEh9vIr/3c/WwOzhTubKG3k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lkxQAAAN0AAAAPAAAAAAAAAAAAAAAAAJgCAABkcnMv&#10;ZG93bnJldi54bWxQSwUGAAAAAAQABAD1AAAAigMAAAAA&#10;">
                      <o:lock v:ext="edit" aspectratio="t"/>
                      <v:textbox inset="5.85pt,.7pt,5.85pt,.7pt"/>
                    </v:oval>
                  </v:group>
                  <v:shape id="AutoShape 8672" o:spid="_x0000_s1284" type="#_x0000_t32" style="position:absolute;left:4339;top:10558;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G5jMcAAADdAAAADwAAAGRycy9kb3ducmV2LnhtbESPQWsCMRSE74X+h/AKXkrNKq3UrVFW&#10;QdCCB63eXzevm9DNy7qJuv33RhB6HGbmG2Yy61wtztQG61nBoJ+BIC69tlwp2H8tX95BhIissfZM&#10;Cv4owGz6+DDBXPsLb+m8i5VIEA45KjAxNrmUoTTkMPR9Q5y8H986jEm2ldQtXhLc1XKYZSPp0HJa&#10;MNjQwlD5uzs5BZv1YF58G7v+3B7t5m1Z1Kfq+aBU76krPkBE6uJ/+N5eaQWj8esY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bmMxwAAAN0AAAAPAAAAAAAA&#10;AAAAAAAAAKECAABkcnMvZG93bnJldi54bWxQSwUGAAAAAAQABAD5AAAAlQMAAAAA&#10;"/>
                </v:group>
                <v:group id="Group 8673" o:spid="_x0000_s1285" style="position:absolute;left:7126;top:9311;width:531;height:154" coordorigin="4339,10558" coordsize="5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kRS8QAAADdAAAADwAAAGRycy9kb3ducmV2LnhtbERPy2rCQBTdF/oPwy10&#10;VydpUWp0IhLa0oUUjAVxd8lck5DMnZCZ5vH3zkLo8nDe291kWjFQ72rLCuJFBIK4sLrmUsHv6fPl&#10;HYTzyBpby6RgJge79PFhi4m2Ix9pyH0pQgi7BBVU3neJlK6oyKBb2I44cFfbG/QB9qXUPY4h3LTy&#10;NYpW0mDNoaHCjrKKiib/Mwq+Rhz3b/HHcGiu2Xw5LX/Oh5iUen6a9hsQnib/L767v7WC1X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tkRS8QAAADdAAAA&#10;DwAAAAAAAAAAAAAAAACqAgAAZHJzL2Rvd25yZXYueG1sUEsFBgAAAAAEAAQA+gAAAJsDAAAAAA==&#10;">
                  <v:shape id="AutoShape 8674" o:spid="_x0000_s1286" type="#_x0000_t32" style="position:absolute;left:4341;top:10632;width:1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4jV8YAAADdAAAADwAAAGRycy9kb3ducmV2LnhtbESPQWsCMRSE70L/Q3gFL6LZFZS6NcpW&#10;ELTgQdveXzevm9DNy7qJuv77plDocZiZb5jluneNuFIXrGcF+SQDQVx5bblW8P62HT+BCBFZY+OZ&#10;FNwpwHr1MFhiof2Nj3Q9xVokCIcCFZgY20LKUBlyGCa+JU7el+8cxiS7WuoObwnuGjnNsrl0aDkt&#10;GGxpY6j6Pl2cgsM+fyk/jd2/Hs/2MNuWzaUefSg1fOzLZxCR+vgf/mvvtIL5Yp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uI1fGAAAA3QAAAA8AAAAAAAAA&#10;AAAAAAAAoQIAAGRycy9kb3ducmV2LnhtbFBLBQYAAAAABAAEAPkAAACUAwAAAAA=&#10;"/>
                  <v:group id="Group 8675" o:spid="_x0000_s1287" style="position:absolute;left:4436;top:10568;width:434;height:135" coordorigin="8024,9904" coordsize="57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qp8YAAADdAAAADwAAAGRycy9kb3ducmV2LnhtbESPT4vCMBTE78J+h/AW&#10;9qZpXRS3GkXEXTyI4B9YvD2aZ1tsXkoT2/rtjSB4HGbmN8xs0ZlSNFS7wrKCeBCBIE6tLjhTcDr+&#10;9icgnEfWWFomBXdysJh/9GaYaNvynpqDz0SAsEtQQe59lUjp0pwMuoGtiIN3sbVBH2SdSV1jG+Cm&#10;lMMoGkuDBYeFHCta5ZReDzej4K/Fdvkdr5vt9bK6n4+j3f82JqW+PrvlFISnzr/Dr/ZGKxj/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RyqnxgAAAN0A&#10;AAAPAAAAAAAAAAAAAAAAAKoCAABkcnMvZG93bnJldi54bWxQSwUGAAAAAAQABAD6AAAAnQMAAAAA&#10;">
                    <o:lock v:ext="edit" aspectratio="t"/>
                    <v:roundrect id="AutoShape 8676" o:spid="_x0000_s1288" style="position:absolute;left:8024;top:9904;width:579;height: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978cA&#10;AADdAAAADwAAAGRycy9kb3ducmV2LnhtbESPQWvCQBSE7wX/w/IEL6VurCht6ka0KAjaQpPS8yP7&#10;TILZtyG7xthf3xWEHoeZ+YZZLHtTi45aV1lWMBlHIIhzqysuFHxn26cXEM4ja6wtk4IrOVgmg4cF&#10;xtpe+Iu61BciQNjFqKD0vomldHlJBt3YNsTBO9rWoA+yLaRu8RLgppbPUTSXBisOCyU29F5SfkrP&#10;RsFmq5kneXP9lenHgbLN4/5n/anUaNiv3kB46v1/+N7eaQXz19kUbm/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kve/HAAAA3QAAAA8AAAAAAAAAAAAAAAAAmAIAAGRy&#10;cy9kb3ducmV2LnhtbFBLBQYAAAAABAAEAPUAAACMAwAAAAA=&#10;">
                      <o:lock v:ext="edit" aspectratio="t"/>
                      <v:textbox inset="5.85pt,.7pt,5.85pt,.7pt"/>
                    </v:roundrect>
                    <v:oval id="Oval 8677" o:spid="_x0000_s1289" style="position:absolute;left:8424;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1vMcA&#10;AADdAAAADwAAAGRycy9kb3ducmV2LnhtbESPW2vCQBCF3wv9D8sIvtVNvKGpq6hQEGqh3mj7NmTH&#10;JDQ7G7JrTPvr3YLQx8O5fJzZojWlaKh2hWUFcS8CQZxaXXCm4Hh4eZqAcB5ZY2mZFPyQg8X88WGG&#10;ibZX3lGz95kII+wSVJB7XyVSujQng65nK+LgnW1t0AdZZ1LXeA3jppT9KBpLgwUHQo4VrXNKv/cX&#10;EyDx76sdvEdfn9VHuX1b9U/bQRMr1e20y2cQnlr/H763N1rBeDoawt+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H9bzHAAAA3QAAAA8AAAAAAAAAAAAAAAAAmAIAAGRy&#10;cy9kb3ducmV2LnhtbFBLBQYAAAAABAAEAPUAAACMAwAAAAA=&#10;">
                      <o:lock v:ext="edit" aspectratio="t"/>
                      <v:textbox inset="5.85pt,.7pt,5.85pt,.7pt"/>
                    </v:oval>
                    <v:oval id="Oval 8678" o:spid="_x0000_s1290" style="position:absolute;left:8249;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QJ8cA&#10;AADdAAAADwAAAGRycy9kb3ducmV2LnhtbESPW2vCQBCF3wv9D8sUfGs2UZSauooWCoIKXtG+Ddlp&#10;EpqdDdltjP313YLQx8O5fJzJrDOVaKlxpWUFSRSDIM6sLjlXcDy8P7+AcB5ZY2WZFNzIwWz6+DDB&#10;VNsr76jd+1yEEXYpKii8r1MpXVaQQRfZmjh4n7Yx6INscqkbvIZxU8l+HI+kwZIDocCa3grKvvbf&#10;JkCSn5UdbOOPS32u1ptF/7QetIlSvadu/grCU+f/w/f2UisYjYdD+Hs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LUCfHAAAA3QAAAA8AAAAAAAAAAAAAAAAAmAIAAGRy&#10;cy9kb3ducmV2LnhtbFBLBQYAAAAABAAEAPUAAACMAwAAAAA=&#10;">
                      <o:lock v:ext="edit" aspectratio="t"/>
                      <v:textbox inset="5.85pt,.7pt,5.85pt,.7pt"/>
                    </v:oval>
                    <v:oval id="Oval 8679" o:spid="_x0000_s1291" style="position:absolute;left:8074;top:99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OUMcA&#10;AADdAAAADwAAAGRycy9kb3ducmV2LnhtbESPX2vCMBTF3wW/Q7jC3jStsjKrUdxgMFDBOUX3dmnu&#10;2mJzU5qsdvv0ZiDs8XD+/DjzZWcq0VLjSssK4lEEgjizuuRcweHjdfgEwnlkjZVlUvBDDpaLfm+O&#10;qbZXfqd273MRRtilqKDwvk6ldFlBBt3I1sTB+7KNQR9kk0vd4DWMm0qOoyiRBksOhAJreikou+y/&#10;TYDEv2s72UWf5/pUbbbP4+Nm0sZKPQy61QyEp87/h+/tN60gmT4m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ZzlDHAAAA3QAAAA8AAAAAAAAAAAAAAAAAmAIAAGRy&#10;cy9kb3ducmV2LnhtbFBLBQYAAAAABAAEAPUAAACMAwAAAAA=&#10;">
                      <o:lock v:ext="edit" aspectratio="t"/>
                      <v:textbox inset="5.85pt,.7pt,5.85pt,.7pt"/>
                    </v:oval>
                  </v:group>
                  <v:shape id="AutoShape 8680" o:spid="_x0000_s1292" type="#_x0000_t32" style="position:absolute;left:4339;top:10558;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seuMcAAADdAAAADwAAAGRycy9kb3ducmV2LnhtbESPQWsCMRSE74L/ITyhF9GsBW27Ncpa&#10;EKrgQWvvr5vXTejmZd1E3f57UxB6HGbmG2a+7FwtLtQG61nBZJyBIC69tlwpOH6sR88gQkTWWHsm&#10;Bb8UYLno9+aYa3/lPV0OsRIJwiFHBSbGJpcylIYchrFviJP37VuHMcm2krrFa4K7Wj5m2Uw6tJwW&#10;DDb0Zqj8OZydgt1msiq+jN1s9ye7m66L+lwNP5V6GHTFK4hIXfwP39vvWsHsZfoE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ix64xwAAAN0AAAAPAAAAAAAA&#10;AAAAAAAAAKECAABkcnMvZG93bnJldi54bWxQSwUGAAAAAAQABAD5AAAAlQMAAAAA&#10;"/>
                </v:group>
                <v:group id="Group 8681" o:spid="_x0000_s1293" style="position:absolute;left:9462;top:9051;width:531;height:154" coordorigin="4339,10558" coordsize="5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8dTcQAAADdAAAADwAAAGRycy9kb3ducmV2LnhtbERPy2rCQBTdF/oPwy10&#10;VydpUWp0IhLa0oUUjAVxd8lck5DMnZCZ5vH3zkLo8nDe291kWjFQ72rLCuJFBIK4sLrmUsHv6fPl&#10;HYTzyBpby6RgJge79PFhi4m2Ix9pyH0pQgi7BBVU3neJlK6oyKBb2I44cFfbG/QB9qXUPY4h3LTy&#10;NYpW0mDNoaHCjrKKiib/Mwq+Rhz3b/HHcGiu2Xw5LX/Oh5iUen6a9hsQnib/L767v7WC1X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8dTcQAAADdAAAA&#10;DwAAAAAAAAAAAAAAAACqAgAAZHJzL2Rvd25yZXYueG1sUEsFBgAAAAAEAAQA+gAAAJsDAAAAAA==&#10;">
                  <v:shape id="AutoShape 8682" o:spid="_x0000_s1294" type="#_x0000_t32" style="position:absolute;left:4341;top:10632;width:1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vUcYAAADdAAAADwAAAGRycy9kb3ducmV2LnhtbESPQWsCMRSE74X+h/AKXopmFZS6GmVb&#10;ELTgQav35+a5Cd28bDdR13/fFAoeh5n5hpkvO1eLK7XBelYwHGQgiEuvLVcKDl+r/huIEJE11p5J&#10;wZ0CLBfPT3PMtb/xjq77WIkE4ZCjAhNjk0sZSkMOw8A3xMk7+9ZhTLKtpG7xluCulqMsm0iHltOC&#10;wYY+DJXf+4tTsN0M34uTsZvP3Y/djldFfalej0r1XrpiBiJSFx/h//ZaK5hMx1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YL1HGAAAA3QAAAA8AAAAAAAAA&#10;AAAAAAAAoQIAAGRycy9kb3ducmV2LnhtbFBLBQYAAAAABAAEAPkAAACUAwAAAAA=&#10;"/>
                  <v:group id="Group 8683" o:spid="_x0000_s1295" style="position:absolute;left:4436;top:10568;width:434;height:135" coordorigin="8024,9904" coordsize="57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Xb9sMAAADdAAAADwAAAGRycy9kb3ducmV2LnhtbERPTYvCMBC9L/gfwix4&#10;W9MqlrVrFBEVDyKsCsvehmZsi82kNLGt/94cBI+P9z1f9qYSLTWutKwgHkUgiDOrS84VXM7br28Q&#10;ziNrrCyTggc5WC4GH3NMte34l9qTz0UIYZeigsL7OpXSZQUZdCNbEwfuahuDPsAml7rBLoSbSo6j&#10;KJEGSw4NBda0Lii7ne5Gwa7DbjWJN+3hdl0//s/T498hJqWGn/3qB4Sn3r/FL/deK0h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tdv2wwAAAN0AAAAP&#10;AAAAAAAAAAAAAAAAAKoCAABkcnMvZG93bnJldi54bWxQSwUGAAAAAAQABAD6AAAAmgMAAAAA&#10;">
                    <o:lock v:ext="edit" aspectratio="t"/>
                    <v:roundrect id="AutoShape 8684" o:spid="_x0000_s1296" style="position:absolute;left:8024;top:9904;width:579;height: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MvsYA&#10;AADdAAAADwAAAGRycy9kb3ducmV2LnhtbESPQWvCQBSE70L/w/IKvUjdpIdgo5vQioJgFZoUz4/s&#10;axKafRuyq8b++m5B8DjMzDfMMh9NJ840uNaygngWgSCurG65VvBVbp7nIJxH1thZJgVXcpBnD5Ml&#10;ptpe+JPOha9FgLBLUUHjfZ9K6aqGDLqZ7YmD920Hgz7IoZZ6wEuAm06+RFEiDbYcFhrsadVQ9VOc&#10;jIL1RjPHVX/9lcX+g8r1dHd8Pyj19Di+LUB4Gv09fGtvtYLkNYn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MvsYAAADdAAAADwAAAAAAAAAAAAAAAACYAgAAZHJz&#10;L2Rvd25yZXYueG1sUEsFBgAAAAAEAAQA9QAAAIsDAAAAAA==&#10;">
                      <o:lock v:ext="edit" aspectratio="t"/>
                      <v:textbox inset="5.85pt,.7pt,5.85pt,.7pt"/>
                    </v:roundrect>
                    <v:oval id="Oval 8685" o:spid="_x0000_s1297" style="position:absolute;left:8424;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C7scA&#10;AADdAAAADwAAAGRycy9kb3ducmV2LnhtbESPX2vCMBTF3wf7DuEOfJtpK5StM4oTBEEH6jamb5fm&#10;2pY1N6WJtfPTG2Hg4+H8+XHG097UoqPWVZYVxMMIBHFudcWFgq/PxfMLCOeRNdaWScEfOZhOHh/G&#10;mGl75i11O1+IMMIuQwWl900mpctLMuiGtiEO3tG2Bn2QbSF1i+cwbmqZRFEqDVYcCCU2NC8p/92d&#10;TIDEl5UdbaLDvvmp1x/vyfd61MVKDZ762RsIT72/h//bS60gfU0TuL0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OAu7HAAAA3QAAAA8AAAAAAAAAAAAAAAAAmAIAAGRy&#10;cy9kb3ducmV2LnhtbFBLBQYAAAAABAAEAPUAAACMAwAAAAA=&#10;">
                      <o:lock v:ext="edit" aspectratio="t"/>
                      <v:textbox inset="5.85pt,.7pt,5.85pt,.7pt"/>
                    </v:oval>
                    <v:oval id="Oval 8686" o:spid="_x0000_s1298" style="position:absolute;left:8249;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dccA&#10;AADdAAAADwAAAGRycy9kb3ducmV2LnhtbESPW2vCQBCF3wX/wzJC33QTA0Gjq9RCoVCF1gu2b0N2&#10;mgSzsyG7jbG/vlsQ+ng4l4+zXPemFh21rrKsIJ5EIIhzqysuFBwPz+MZCOeRNdaWScGNHKxXw8ES&#10;M22v/E7d3hcijLDLUEHpfZNJ6fKSDLqJbYiD92Vbgz7ItpC6xWsYN7WcRlEqDVYcCCU29FRSftl/&#10;mwCJf15t8hZ9fjTnervbTE/bpIuVehj1jwsQnnr/H763X7SCdJ4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Cp3XHAAAA3QAAAA8AAAAAAAAAAAAAAAAAmAIAAGRy&#10;cy9kb3ducmV2LnhtbFBLBQYAAAAABAAEAPUAAACMAwAAAAA=&#10;">
                      <o:lock v:ext="edit" aspectratio="t"/>
                      <v:textbox inset="5.85pt,.7pt,5.85pt,.7pt"/>
                    </v:oval>
                    <v:oval id="Oval 8687" o:spid="_x0000_s1299" style="position:absolute;left:8074;top:99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AccA&#10;AADdAAAADwAAAGRycy9kb3ducmV2LnhtbESPX2vCMBTF3wW/Q7jC3jStjjKrUdxgMFDBOUX3dmnu&#10;2mJzU5qsdvv0ZiDs8XD+/DjzZWcq0VLjSssK4lEEgjizuuRcweHjdfgEwnlkjZVlUvBDDpaLfm+O&#10;qbZXfqd273MRRtilqKDwvk6ldFlBBt3I1sTB+7KNQR9kk0vd4DWMm0qOoyiRBksOhAJreikou+y/&#10;TYDEv2s72UWf5/pUbbbP4+Nm0sZKPQy61QyEp87/h+/tN60gmSaP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rPwHHAAAA3QAAAA8AAAAAAAAAAAAAAAAAmAIAAGRy&#10;cy9kb3ducmV2LnhtbFBLBQYAAAAABAAEAPUAAACMAwAAAAA=&#10;">
                      <o:lock v:ext="edit" aspectratio="t"/>
                      <v:textbox inset="5.85pt,.7pt,5.85pt,.7pt"/>
                    </v:oval>
                  </v:group>
                  <v:shape id="AutoShape 8688" o:spid="_x0000_s1300" type="#_x0000_t32" style="position:absolute;left:4339;top:10558;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v6ccAAADdAAAADwAAAGRycy9kb3ducmV2LnhtbESPT2sCMRTE74V+h/CEXopmLbjU1Sjb&#10;glALHvx3f26em+DmZbuJuv32TaHQ4zAzv2Hmy9414kZdsJ4VjEcZCOLKa8u1gsN+NXwFESKyxsYz&#10;KfimAMvF48McC+3vvKXbLtYiQTgUqMDE2BZShsqQwzDyLXHyzr5zGJPsaqk7vCe4a+RLluXSoeW0&#10;YLCld0PVZXd1Cjbr8Vt5Mnb9uf2ym8mqbK7181Gpp0FfzkBE6uN/+K/9oRXk03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e/pxwAAAN0AAAAPAAAAAAAA&#10;AAAAAAAAAKECAABkcnMvZG93bnJldi54bWxQSwUGAAAAAAQABAD5AAAAlQMAAAAA&#10;"/>
                </v:group>
                <v:group id="Group 8689" o:spid="_x0000_s1301" style="position:absolute;left:7665;top:9894;width:531;height:154;flip:x" coordorigin="4339,10558" coordsize="5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jYJ3FAAAA3QAA&#10;AA8AAAAAAAAAAAAAAAAAqgIAAGRycy9kb3ducmV2LnhtbFBLBQYAAAAABAAEAPoAAACcAwAAAAA=&#10;">
                  <v:shape id="AutoShape 8690" o:spid="_x0000_s1302" type="#_x0000_t32" style="position:absolute;left:4341;top:10632;width:1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UBccAAADdAAAADwAAAGRycy9kb3ducmV2LnhtbESPQWsCMRSE70L/Q3hCL6JZC93q1ijb&#10;glALHrR6f25eN8HNy3YTdfvvm0Khx2FmvmEWq9414kpdsJ4VTCcZCOLKa8u1gsPHejwDESKyxsYz&#10;KfimAKvl3WCBhfY33tF1H2uRIBwKVGBibAspQ2XIYZj4ljh5n75zGJPsaqk7vCW4a+RDluXSoeW0&#10;YLClV0PVeX9xCrab6Ut5Mnbzvvuy28d12Vzq0VGp+2FfPoOI1Mf/8F/7TSvI5/kT/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59QFxwAAAN0AAAAPAAAAAAAA&#10;AAAAAAAAAKECAABkcnMvZG93bnJldi54bWxQSwUGAAAAAAQABAD5AAAAlQMAAAAA&#10;"/>
                  <v:group id="Group 8691" o:spid="_x0000_s1303" style="position:absolute;left:4436;top:10568;width:434;height:135" coordorigin="8024,9904" coordsize="57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PX8MMAAADdAAAADwAAAGRycy9kb3ducmV2LnhtbERPTYvCMBC9L/gfwix4&#10;W9MqlrVrFBEVDyKsCsvehmZsi82kNLGt/94cBI+P9z1f9qYSLTWutKwgHkUgiDOrS84VXM7br28Q&#10;ziNrrCyTggc5WC4GH3NMte34l9qTz0UIYZeigsL7OpXSZQUZdCNbEwfuahuDPsAml7rBLoSbSo6j&#10;KJEGSw4NBda0Lii7ne5Gwa7DbjWJN+3hdl0//s/T498hJqWGn/3qB4Sn3r/FL/deK0h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w9fwwwAAAN0AAAAP&#10;AAAAAAAAAAAAAAAAAKoCAABkcnMvZG93bnJldi54bWxQSwUGAAAAAAQABAD6AAAAmgMAAAAA&#10;">
                    <o:lock v:ext="edit" aspectratio="t"/>
                    <v:roundrect id="AutoShape 8692" o:spid="_x0000_s1304" style="position:absolute;left:8024;top:9904;width:579;height: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AuMYA&#10;AADdAAAADwAAAGRycy9kb3ducmV2LnhtbESPQWvCQBSE70L/w/IKvZRmYw9B06zSigHBWmgsPT+y&#10;zySYfRuya4z+erdQ8DjMzDdMthxNKwbqXWNZwTSKQRCXVjdcKfjZ5y8zEM4ja2wtk4ILOVguHiYZ&#10;ptqe+ZuGwlciQNilqKD2vkuldGVNBl1kO+LgHWxv0AfZV1L3eA5w08rXOE6kwYbDQo0drWoqj8XJ&#10;KFjnmnladperLHaftF8/b38/vpR6ehzf30B4Gv09/N/eaAXJPJnD3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AuMYAAADdAAAADwAAAAAAAAAAAAAAAACYAgAAZHJz&#10;L2Rvd25yZXYueG1sUEsFBgAAAAAEAAQA9QAAAIsDAAAAAA==&#10;">
                      <o:lock v:ext="edit" aspectratio="t"/>
                      <v:textbox inset="5.85pt,.7pt,5.85pt,.7pt"/>
                    </v:roundrect>
                    <v:oval id="Oval 8693" o:spid="_x0000_s1305" style="position:absolute;left:8424;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v38UA&#10;AADdAAAADwAAAGRycy9kb3ducmV2LnhtbERPTWvCQBC9F/wPywi91U0UbI2uUoVCoRZaq2hvQ3aa&#10;hGZnQ3YbU3+9cyj0+Hjfi1XvatVRGyrPBtJRAoo497biwsD+4+nuAVSIyBZrz2TglwKsloObBWbW&#10;n/mdul0slIRwyNBAGWOTaR3ykhyGkW+IhfvyrcMosC20bfEs4a7W4ySZaocVS0OJDW1Kyr93P05K&#10;0suLn7wln6fmWG9f1+PDdtKlxtwO+8c5qEh9/Bf/uZ+tgensXvbLG3k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a/fxQAAAN0AAAAPAAAAAAAAAAAAAAAAAJgCAABkcnMv&#10;ZG93bnJldi54bWxQSwUGAAAAAAQABAD1AAAAigMAAAAA&#10;">
                      <o:lock v:ext="edit" aspectratio="t"/>
                      <v:textbox inset="5.85pt,.7pt,5.85pt,.7pt"/>
                    </v:oval>
                    <v:oval id="Oval 8694" o:spid="_x0000_s1306" style="position:absolute;left:8249;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KRMcA&#10;AADdAAAADwAAAGRycy9kb3ducmV2LnhtbESPX2vCMBTF3wd+h3CFva1pFXRWo0xhIEzBOcf07dJc&#10;27LmpjSxdvv0iyDs8XD+/DizRWcq0VLjSssKkigGQZxZXXKu4PDx+vQMwnlkjZVlUvBDDhbz3sMM&#10;U22v/E7t3ucijLBLUUHhfZ1K6bKCDLrI1sTBO9vGoA+yyaVu8BrGTSUHcTySBksOhAJrWhWUfe8v&#10;JkCS3zc73MWnY/1VbbbLwedm2CZKPfa7lykIT53/D9/ba61gNBkn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FCkTHAAAA3QAAAA8AAAAAAAAAAAAAAAAAmAIAAGRy&#10;cy9kb3ducmV2LnhtbFBLBQYAAAAABAAEAPUAAACMAwAAAAA=&#10;">
                      <o:lock v:ext="edit" aspectratio="t"/>
                      <v:textbox inset="5.85pt,.7pt,5.85pt,.7pt"/>
                    </v:oval>
                    <v:oval id="Oval 8695" o:spid="_x0000_s1307" style="position:absolute;left:8074;top:99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M8cA&#10;AADdAAAADwAAAGRycy9kb3ducmV2LnhtbESPX2vCMBTF3wd+h3CFvc20FXRWo7jBYKCCc4ru7dLc&#10;tcXmpjRZ7fbpjSDs8XD+/DizRWcq0VLjSssK4kEEgjizuuRcwf7z7ekZhPPIGivLpOCXHCzmvYcZ&#10;ptpe+IPanc9FGGGXooLC+zqV0mUFGXQDWxMH79s2Bn2QTS51g5cwbiqZRNFIGiw5EAqs6bWg7Lz7&#10;MQES/63scBt9nepjtd68JIf1sI2Veux3yykIT53/D9/b71rBaDJO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XlDPHAAAA3QAAAA8AAAAAAAAAAAAAAAAAmAIAAGRy&#10;cy9kb3ducmV2LnhtbFBLBQYAAAAABAAEAPUAAACMAwAAAAA=&#10;">
                      <o:lock v:ext="edit" aspectratio="t"/>
                      <v:textbox inset="5.85pt,.7pt,5.85pt,.7pt"/>
                    </v:oval>
                  </v:group>
                  <v:shape id="AutoShape 8696" o:spid="_x0000_s1308" type="#_x0000_t32" style="position:absolute;left:4339;top:10558;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E28cAAADdAAAADwAAAGRycy9kb3ducmV2LnhtbESPT2sCMRTE74V+h/AKvRTN2lK1W6Ns&#10;C0IVPPjv/rp53QQ3L+sm6vrtG6HQ4zAzv2Ems87V4kxtsJ4VDPoZCOLSa8uVgt123huDCBFZY+2Z&#10;FFwpwGx6fzfBXPsLr+m8iZVIEA45KjAxNrmUoTTkMPR9Q5y8H986jEm2ldQtXhLc1fI5y4bSoeW0&#10;YLChT0PlYXNyClaLwUfxbexiuT7a1eu8qE/V016px4eueAcRqYv/4b/2l1YwfBu9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BUTbxwAAAN0AAAAPAAAAAAAA&#10;AAAAAAAAAKECAABkcnMvZG93bnJldi54bWxQSwUGAAAAAAQABAD5AAAAlQMAAAAA&#10;"/>
                </v:group>
                <v:group id="Group 8697" o:spid="_x0000_s1309" style="position:absolute;left:10011;top:9628;width:531;height:154;flip:x" coordorigin="4339,10558" coordsize="5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kzazFAAAA3QAA&#10;AA8AAAAAAAAAAAAAAAAAqgIAAGRycy9kb3ducmV2LnhtbFBLBQYAAAAABAAEAPoAAACcAwAAAAA=&#10;">
                  <v:shape id="AutoShape 8698" o:spid="_x0000_s1310" type="#_x0000_t32" style="position:absolute;left:4341;top:10632;width:1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B5NMcAAADdAAAADwAAAGRycy9kb3ducmV2LnhtbESPQWsCMRSE74L/ITyhF9GsBW27Ncpa&#10;EKrgQWvvr5vXTejmZd1E3f57UxB6HGbmG2a+7FwtLtQG61nBZJyBIC69tlwpOH6sR88gQkTWWHsm&#10;Bb8UYLno9+aYa3/lPV0OsRIJwiFHBSbGJpcylIYchrFviJP37VuHMcm2krrFa4K7Wj5m2Uw6tJwW&#10;DDb0Zqj8OZydgt1msiq+jN1s9ye7m66L+lwNP5V6GHTFK4hIXfwP39vvWsHs5Wk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oHk0xwAAAN0AAAAPAAAAAAAA&#10;AAAAAAAAAKECAABkcnMvZG93bnJldi54bWxQSwUGAAAAAAQABAD5AAAAlQMAAAAA&#10;"/>
                  <v:group id="Group 8699" o:spid="_x0000_s1311" style="position:absolute;left:4436;top:10568;width:434;height:135" coordorigin="8024,9904" coordsize="57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lwxMYAAADdAAAADwAAAGRycy9kb3ducmV2LnhtbESPQWvCQBSE74X+h+UV&#10;vNVNKqY1dRURFQ8iqIXi7ZF9JsHs25Bdk/jvXaHQ4zAz3zDTeW8q0VLjSssK4mEEgjizuuRcwc9p&#10;/f4FwnlkjZVlUnAnB/PZ68sUU207PlB79LkIEHYpKii8r1MpXVaQQTe0NXHwLrYx6INscqkb7ALc&#10;VPIjihJpsOSwUGBNy4Ky6/FmFGw67BajeNXurpfl/Xwa7393MSk1eOsX3yA89f4//NfeagXJ5DO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DExgAAAN0A&#10;AAAPAAAAAAAAAAAAAAAAAKoCAABkcnMvZG93bnJldi54bWxQSwUGAAAAAAQABAD6AAAAnQMAAAAA&#10;">
                    <o:lock v:ext="edit" aspectratio="t"/>
                    <v:roundrect id="AutoShape 8700" o:spid="_x0000_s1312" style="position:absolute;left:8024;top:9904;width:579;height: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njMcA&#10;AADdAAAADwAAAGRycy9kb3ducmV2LnhtbESPQWvCQBSE7wX/w/KEXopu4kHb6CqtRBCshUbx/Mi+&#10;JqHZtyG7TaK/3i0Uehxm5htmtRlMLTpqXWVZQTyNQBDnVldcKDifdpNnEM4ja6wtk4IrOdisRw8r&#10;TLTt+ZO6zBciQNglqKD0vkmkdHlJBt3UNsTB+7KtQR9kW0jdYh/gppazKJpLgxWHhRIb2paUf2c/&#10;RkG608xx3lxvMju+0yl9OlzePpR6HA+vSxCeBv8f/mvvtYL5y2IBv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54zHAAAA3QAAAA8AAAAAAAAAAAAAAAAAmAIAAGRy&#10;cy9kb3ducmV2LnhtbFBLBQYAAAAABAAEAPUAAACMAwAAAAA=&#10;">
                      <o:lock v:ext="edit" aspectratio="t"/>
                      <v:textbox inset="5.85pt,.7pt,5.85pt,.7pt"/>
                    </v:roundrect>
                    <v:oval id="Oval 8701" o:spid="_x0000_s1313" style="position:absolute;left:8424;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2cUA&#10;AADdAAAADwAAAGRycy9kb3ducmV2LnhtbERPTWvCQBC9F/wPywi91U0UbI2uUoVCoRZaq2hvQ3aa&#10;hGZnQ3YbU3+9cyj0+Hjfi1XvatVRGyrPBtJRAoo497biwsD+4+nuAVSIyBZrz2TglwKsloObBWbW&#10;n/mdul0slIRwyNBAGWOTaR3ykhyGkW+IhfvyrcMosC20bfEs4a7W4ySZaocVS0OJDW1Kyr93P05K&#10;0suLn7wln6fmWG9f1+PDdtKlxtwO+8c5qEh9/Bf/uZ+tgensXubKG3k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PZxQAAAN0AAAAPAAAAAAAAAAAAAAAAAJgCAABkcnMv&#10;ZG93bnJldi54bWxQSwUGAAAAAAQABAD1AAAAigMAAAAA&#10;">
                      <o:lock v:ext="edit" aspectratio="t"/>
                      <v:textbox inset="5.85pt,.7pt,5.85pt,.7pt"/>
                    </v:oval>
                    <v:oval id="Oval 8702" o:spid="_x0000_s1314" style="position:absolute;left:8249;top:99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GQscA&#10;AADdAAAADwAAAGRycy9kb3ducmV2LnhtbESPW2vCQBCF34X+h2UKfdNNFLykrqJCoaCF1gu2b0N2&#10;mgSzsyG7jdFf7xYEHw/n8nGm89aUoqHaFZYVxL0IBHFqdcGZgv3urTsG4TyyxtIyKbiQg/nsqTPF&#10;RNszf1Gz9ZkII+wSVJB7XyVSujQng65nK+Lg/draoA+yzqSu8RzGTSn7UTSUBgsOhBwrWuWUnrZ/&#10;JkDi69oOPqOf7+pYbj6W/cNm0MRKvTy3i1cQnlr/CN/b71rBcDKawP+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kLHAAAA3QAAAA8AAAAAAAAAAAAAAAAAmAIAAGRy&#10;cy9kb3ducmV2LnhtbFBLBQYAAAAABAAEAPUAAACMAwAAAAA=&#10;">
                      <o:lock v:ext="edit" aspectratio="t"/>
                      <v:textbox inset="5.85pt,.7pt,5.85pt,.7pt"/>
                    </v:oval>
                    <v:oval id="Oval 8703" o:spid="_x0000_s1315" style="position:absolute;left:8074;top:99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f+MUA&#10;AADdAAAADwAAAGRycy9kb3ducmV2LnhtbERPTWvCQBC9F/wPywi91U0URFNX0UKhUAuttlRvQ3ZM&#10;gtnZkN3G1F/vHAo9Pt73YtW7WnXUhsqzgXSUgCLOva24MPC5f36YgQoR2WLtmQz8UoDVcnC3wMz6&#10;C39Qt4uFkhAOGRooY2wyrUNeksMw8g2xcCffOowC20LbFi8S7mo9TpKpdlixNJTY0FNJ+Xn346Qk&#10;vb76yXtyPDTf9fZtM/7aTrrUmPthv34EFamP/+I/94s1MJ3PZL+8kSe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N/4xQAAAN0AAAAPAAAAAAAAAAAAAAAAAJgCAABkcnMv&#10;ZG93bnJldi54bWxQSwUGAAAAAAQABAD1AAAAigMAAAAA&#10;">
                      <o:lock v:ext="edit" aspectratio="t"/>
                      <v:textbox inset="5.85pt,.7pt,5.85pt,.7pt"/>
                    </v:oval>
                  </v:group>
                  <v:shape id="AutoShape 8704" o:spid="_x0000_s1316" type="#_x0000_t32" style="position:absolute;left:4339;top:10558;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4PEMYAAADdAAAADwAAAGRycy9kb3ducmV2LnhtbESPQWsCMRSE70L/Q3iFXkSzW6joapSt&#10;INSCB229PzfPTejmZd1E3f77plDocZiZb5jFqneNuFEXrGcF+TgDQVx5bblW8PmxGU1BhIissfFM&#10;Cr4pwGr5MFhgof2d93Q7xFokCIcCFZgY20LKUBlyGMa+JU7e2XcOY5JdLXWH9wR3jXzOsol0aDkt&#10;GGxpbaj6Olydgt02fy1Pxm7f9xe7e9mUzbUeHpV6euzLOYhIffwP/7XftILJbJr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ODxDGAAAA3QAAAA8AAAAAAAAA&#10;AAAAAAAAoQIAAGRycy9kb3ducmV2LnhtbFBLBQYAAAAABAAEAPkAAACUAwAAAAA=&#10;"/>
                </v:group>
                <v:rect id="Rectangle 8705" o:spid="_x0000_s1317" style="position:absolute;left:8639;top:6757;width:51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FCsUA&#10;AADdAAAADwAAAGRycy9kb3ducmV2LnhtbESPT4vCMBTE78J+h/AWvGmqB2m7RhF3RY/+WXD39mie&#10;bbF5KU201U9vBMHjMDO/YabzzlTiSo0rLSsYDSMQxJnVJecKfg+rQQzCeWSNlWVScCMH89lHb4qp&#10;ti3v6Lr3uQgQdikqKLyvUyldVpBBN7Q1cfBOtjHog2xyqRtsA9xUchxFE2mw5LBQYE3LgrLz/mIU&#10;rON68bex9zavfv7Xx+0x+T4kXqn+Z7f4AuGp8+/wq73RCiZJ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sUKxQAAAN0AAAAPAAAAAAAAAAAAAAAAAJgCAABkcnMv&#10;ZG93bnJldi54bWxQSwUGAAAAAAQABAD1AAAAigMAAAAA&#10;" filled="f" stroked="f">
                  <v:textbox inset="0,0,0,0">
                    <w:txbxContent>
                      <w:p w:rsidR="00363B1A" w:rsidRPr="00D711D8" w:rsidRDefault="00363B1A" w:rsidP="006A0E2E">
                        <w:pPr>
                          <w:snapToGrid w:val="0"/>
                          <w:jc w:val="center"/>
                          <w:rPr>
                            <w:sz w:val="18"/>
                            <w:szCs w:val="18"/>
                            <w:lang w:eastAsia="ja-JP"/>
                          </w:rPr>
                        </w:pPr>
                        <w:r>
                          <w:rPr>
                            <w:rFonts w:hint="eastAsia"/>
                            <w:noProof/>
                            <w:lang w:eastAsia="zh-CN"/>
                          </w:rPr>
                          <w:drawing>
                            <wp:inline distT="0" distB="0" distL="0" distR="0" wp14:anchorId="0EE87E77" wp14:editId="08485351">
                              <wp:extent cx="324122" cy="324122"/>
                              <wp:effectExtent l="0" t="0" r="0" b="0"/>
                              <wp:docPr id="25" name="図 65" descr="C:\Users\UD54154\AppData\Local\Microsoft\Windows\Temporary Internet Files\Content.IE5\1GR9WAEU\sgi01a20150121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54154\AppData\Local\Microsoft\Windows\Temporary Internet Files\Content.IE5\1GR9WAEU\sgi01a20150121080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646" cy="323646"/>
                                      </a:xfrm>
                                      <a:prstGeom prst="rect">
                                        <a:avLst/>
                                      </a:prstGeom>
                                      <a:noFill/>
                                      <a:ln>
                                        <a:noFill/>
                                      </a:ln>
                                    </pic:spPr>
                                  </pic:pic>
                                </a:graphicData>
                              </a:graphic>
                            </wp:inline>
                          </w:drawing>
                        </w:r>
                      </w:p>
                    </w:txbxContent>
                  </v:textbox>
                </v:rect>
                <v:group id="Group 8706" o:spid="_x0000_s1318" style="position:absolute;left:8526;top:6924;width:232;height:320" coordorigin="8709,6853" coordsize="16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uje8YAAADdAAAADwAAAGRycy9kb3ducmV2LnhtbESPT4vCMBTE7wt+h/CE&#10;va1pVxStRhFZFw+y4B8Qb4/m2Rabl9LEtn57Iyx4HGbmN8x82ZlSNFS7wrKCeBCBIE6tLjhTcDpu&#10;viYgnEfWWFomBQ9ysFz0PuaYaNvynpqDz0SAsEtQQe59lUjp0pwMuoGtiIN3tbVBH2SdSV1jG+Cm&#10;lN9RNJYGCw4LOVa0zim9He5GwW+L7WoY/zS723X9uBxHf+ddTEp99rvVDISnzr/D/+2tVjCe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a6N7xgAAAN0A&#10;AAAPAAAAAAAAAAAAAAAAAKoCAABkcnMvZG93bnJldi54bWxQSwUGAAAAAAQABAD6AAAAnQMAAAAA&#10;">
                  <o:lock v:ext="edit" aspectratio="t"/>
                  <v:rect id="Rectangle 8707" o:spid="_x0000_s1319" style="position:absolute;left:8713;top:6896;width:11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sD8UA&#10;AADdAAAADwAAAGRycy9kb3ducmV2LnhtbESPS2vDMBCE74X+B7GF3Bo5D0ziRgmh0LS3kAc5L9bW&#10;dmKtjLRJ3H9fBQo9DjPzDbNY9a5VNwqx8WxgNMxAEZfeNlwZOB4+XmegoiBbbD2TgR+KsFo+Py2w&#10;sP7OO7rtpVIJwrFAA7VIV2gdy5ocxqHviJP37YNDSTJU2ga8J7hr9TjLcu2w4bRQY0fvNZWX/dUZ&#10;0Ic8yGUynZx3Esdrd918bsuTMYOXfv0GSqiX//Bf+8sayOezKTzep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mwPxQAAAN0AAAAPAAAAAAAAAAAAAAAAAJgCAABkcnMv&#10;ZG93bnJldi54bWxQSwUGAAAAAAQABAD1AAAAigMAAAAA&#10;" fillcolor="silver" stroked="f">
                    <o:lock v:ext="edit" aspectratio="t"/>
                  </v:rect>
                  <v:shape id="Freeform 8708" o:spid="_x0000_s1320" style="position:absolute;left:8832;top:6857;width:40;height:222;visibility:visible;mso-wrap-style:square;v-text-anchor:top" coordsize="4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2sYA&#10;AADdAAAADwAAAGRycy9kb3ducmV2LnhtbESPQWsCMRSE7wX/Q3iCl1Kzlm2wW6NIoSBKD7Veenvd&#10;PDdLNy/LJl3Xf28EweMwM98wi9XgGtFTF2rPGmbTDARx6U3NlYbD98fTHESIyAYbz6ThTAFWy9HD&#10;AgvjT/xF/T5WIkE4FKjBxtgWUobSksMw9S1x8o6+cxiT7CppOjwluGvkc5Yp6bDmtGCxpXdL5d/+&#10;32nY+Zys+lX99th/HuqQ54/qJ9d6Mh7WbyAiDfEevrU3RoN6nb/A9U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o/2sYAAADdAAAADwAAAAAAAAAAAAAAAACYAgAAZHJz&#10;L2Rvd25yZXYueG1sUEsFBgAAAAAEAAQA9QAAAIsDAAAAAA==&#10;" path="m,39l40,r,182l,222,,39xe" fillcolor="#9a9a9a" stroked="f">
                    <v:path arrowok="t" o:connecttype="custom" o:connectlocs="0,39;40,0;40,182;0,222;0,39" o:connectangles="0,0,0,0,0"/>
                    <o:lock v:ext="edit" aspectratio="t"/>
                  </v:shape>
                  <v:shape id="Freeform 8709" o:spid="_x0000_s1321" style="position:absolute;left:8713;top:6857;width:159;height:39;visibility:visible;mso-wrap-style:square;v-text-anchor:top" coordsize="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9D8gA&#10;AADdAAAADwAAAGRycy9kb3ducmV2LnhtbESPQWvCQBSE74X+h+UVvJS60UOM0VW0RZFaKrUFr4/s&#10;Mwlm34bdVdP+erdQ6HGYmW+Y6bwzjbiQ87VlBYN+AoK4sLrmUsHX5+opA+EDssbGMin4Jg/z2f3d&#10;FHNtr/xBl30oRYSwz1FBFUKbS+mLigz6vm2Jo3e0zmCI0pVSO7xGuGnkMElSabDmuFBhS88VFaf9&#10;2ShYy+Xm7X1UPB7c6GU7Puxef3ZZqlTvoVtMQATqwn/4r73RCtJxlsLvm/g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r0PyAAAAN0AAAAPAAAAAAAAAAAAAAAAAJgCAABk&#10;cnMvZG93bnJldi54bWxQSwUGAAAAAAQABAD1AAAAjQMAAAAA&#10;" path="m,39l40,,159,,119,39,,39xe" fillcolor="#ccc" stroked="f">
                    <v:path arrowok="t" o:connecttype="custom" o:connectlocs="0,39;40,0;159,0;119,39;0,39" o:connectangles="0,0,0,0,0"/>
                    <o:lock v:ext="edit" aspectratio="t"/>
                  </v:shape>
                  <v:shape id="Freeform 8710" o:spid="_x0000_s1322" style="position:absolute;left:8709;top:6853;width:167;height:230;visibility:visible;mso-wrap-style:square;v-text-anchor:top" coordsize="16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cgA&#10;AADdAAAADwAAAGRycy9kb3ducmV2LnhtbESPQWvCQBSE70L/w/IKvYhu6kFj6ibYolCoQo0e7O2R&#10;fU2C2bchu43pv+8KQo/DzHzDrLLBNKKnztWWFTxPIxDEhdU1lwpOx+0kBuE8ssbGMin4JQdZ+jBa&#10;YaLtlQ/U574UAcIuQQWV920ipSsqMuimtiUO3rftDPogu1LqDq8Bbho5i6K5NFhzWKiwpbeKikv+&#10;YxTgnndfr5et36zjz8P4o6/b8zJX6ulxWL+A8DT4//C9/a4VzJfxAm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Zv9yAAAAN0AAAAPAAAAAAAAAAAAAAAAAJgCAABk&#10;cnMvZG93bnJldi54bWxQSwUGAAAAAAQABAD1AAAAjQMAAAAA&#10;" path="m,42l42,,167,r,188l125,230,,230,,42xm8,226l4,222r119,l121,224r39,-40l159,186,159,4r4,4l44,8,47,7,7,46,8,43r,183xm4,39r119,l121,41,160,1r6,6l125,47,4,47r,-8xm127,43r,183l119,226r,-183l127,43xe" fillcolor="black" strokeweight="0">
                    <v:path arrowok="t" o:connecttype="custom" o:connectlocs="0,42;42,0;167,0;167,188;125,230;0,230;0,42;8,226;4,222;123,222;121,224;160,184;159,186;159,4;163,8;44,8;47,7;7,46;8,43;8,226;4,39;123,39;121,41;160,1;166,7;125,47;4,47;4,39;127,43;127,226;119,226;119,43;127,43" o:connectangles="0,0,0,0,0,0,0,0,0,0,0,0,0,0,0,0,0,0,0,0,0,0,0,0,0,0,0,0,0,0,0,0,0"/>
                    <o:lock v:ext="edit" aspectratio="t" verticies="t"/>
                  </v:shape>
                  <v:rect id="Rectangle 8711" o:spid="_x0000_s1323" style="position:absolute;left:8713;top:6937;width:11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CsEA&#10;AADdAAAADwAAAGRycy9kb3ducmV2LnhtbERPS4vCMBC+L/gfwgh7W1MfFLcaRRb2cRMf7Hloxrba&#10;TEoyavffbw6Cx4/vvVz3rlU3CrHxbGA8ykARl942XBk4Hj7f5qCiIFtsPZOBP4qwXg1ellhYf+cd&#10;3fZSqRTCsUADtUhXaB3LmhzGke+IE3fywaEkGCptA95TuGv1JMty7bDh1FBjRx81lZf91RnQhzzI&#10;ZTqbnncSJxt3/frelr/GvA77zQKUUC9P8cP9Yw3k7/M0N71JT0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7ZgrBAAAA3QAAAA8AAAAAAAAAAAAAAAAAmAIAAGRycy9kb3du&#10;cmV2LnhtbFBLBQYAAAAABAAEAPUAAACGAwAAAAA=&#10;" fillcolor="silver" stroked="f">
                    <o:lock v:ext="edit" aspectratio="t"/>
                  </v:rect>
                  <v:shape id="Freeform 8712" o:spid="_x0000_s1324" style="position:absolute;left:8824;top:6928;width:8;height:1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ad8UA&#10;AADdAAAADwAAAGRycy9kb3ducmV2LnhtbESP0WrCQBRE3wv+w3KFvhSzsYKY1FVKRRHpS9UPuGZv&#10;k7TZu2F3Ncnfu0Khj8PMnGGW69404kbO15YVTJMUBHFhdc2lgvNpO1mA8AFZY2OZFAzkYb0aPS0x&#10;17bjL7odQykihH2OCqoQ2lxKX1Rk0Ce2JY7et3UGQ5SulNphF+Gmka9pOpcGa44LFbb0UVHxe7wa&#10;BbtPZ4aX2YEPP3yV5rLhbZHOlHoe9+9vIAL14T/8195rBfNsk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9p3xQAAAN0AAAAPAAAAAAAAAAAAAAAAAJgCAABkcnMv&#10;ZG93bnJldi54bWxQSwUGAAAAAAQABAD1AAAAigMAAAAA&#10;" path="m,9l8,r,8l,16,,9xe" fillcolor="#9a9a9a" stroked="f">
                    <v:path arrowok="t" o:connecttype="custom" o:connectlocs="0,9;8,0;8,8;0,16;0,9" o:connectangles="0,0,0,0,0"/>
                    <o:lock v:ext="edit" aspectratio="t"/>
                  </v:shape>
                  <v:shape id="Freeform 8713" o:spid="_x0000_s1325" style="position:absolute;left:8713;top:6928;width:119;height: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GlcIA&#10;AADdAAAADwAAAGRycy9kb3ducmV2LnhtbERPzWrCQBC+F/oOyxR6q5t6EJO6ii0Ui1DE1AeYZsck&#10;NDsbdsckvn33IHj8+P5Xm8l1aqAQW88GXmcZKOLK25ZrA6efz5clqCjIFjvPZOBKETbrx4cVFtaP&#10;fKShlFqlEI4FGmhE+kLrWDXkMM58T5y4sw8OJcFQaxtwTOGu0/MsW2iHLaeGBnv6aKj6Ky/OwPtw&#10;yMf5ttz/5icbRIjP34edMc9P0/YNlNAkd/HN/WUNLPI87U9v0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0aVwgAAAN0AAAAPAAAAAAAAAAAAAAAAAJgCAABkcnMvZG93&#10;bnJldi54bWxQSwUGAAAAAAQABAD1AAAAhwMAAAAA&#10;" path="m,9l8,,119,r-8,9l,9xe" fillcolor="#ccc" stroked="f">
                    <v:path arrowok="t" o:connecttype="custom" o:connectlocs="0,9;8,0;119,0;111,9;0,9" o:connectangles="0,0,0,0,0"/>
                    <o:lock v:ext="edit" aspectratio="t"/>
                  </v:shape>
                  <v:shape id="Freeform 8714" o:spid="_x0000_s1326" style="position:absolute;left:8709;top:6924;width:127;height:24;visibility:visible;mso-wrap-style:square;v-text-anchor:top" coordsize="1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m/sUA&#10;AADdAAAADwAAAGRycy9kb3ducmV2LnhtbESPW4vCMBSE3wX/QziCb5p2wVvXKLqyIOuTl93ns82x&#10;LTYnJYna/fcbQfBxmJlvmPmyNbW4kfOVZQXpMAFBnFtdcaHgdPwcTEH4gKyxtkwK/sjDctHtzDHT&#10;9s57uh1CISKEfYYKyhCaTEqfl2TQD21DHL2zdQZDlK6Q2uE9wk0t35JkLA1WHBdKbOijpPxyuBoF&#10;/LVvRz/bdBO+f6876XAzkeujUv1eu3oHEagNr/CzvdUKxrNZCo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yb+xQAAAN0AAAAPAAAAAAAAAAAAAAAAAJgCAABkcnMv&#10;ZG93bnJldi54bWxQSwUGAAAAAAQABAD1AAAAigMAAAAA&#10;" path="m,11l11,,127,r,14l117,24,,24,,11xm8,20l4,16r111,l112,18r9,-9l119,12r,-8l123,8,12,8,15,7,7,16,8,13r,7xm4,9r111,l112,10r9,-8l126,7r-9,10l4,17,4,9xm119,13r,7l111,20r,-7l119,13xe" fillcolor="black" strokeweight="0">
                    <v:path arrowok="t" o:connecttype="custom" o:connectlocs="0,11;11,0;127,0;127,14;117,24;0,24;0,11;8,20;4,16;115,16;112,18;121,9;119,12;119,4;123,8;12,8;15,7;7,16;8,13;8,20;4,9;115,9;112,10;121,2;126,7;117,17;4,17;4,9;119,13;119,20;111,20;111,13;119,13" o:connectangles="0,0,0,0,0,0,0,0,0,0,0,0,0,0,0,0,0,0,0,0,0,0,0,0,0,0,0,0,0,0,0,0,0"/>
                    <o:lock v:ext="edit" aspectratio="t" verticies="t"/>
                  </v:shape>
                  <v:rect id="Rectangle 8715" o:spid="_x0000_s1327" style="position:absolute;left:8737;top:6968;width:7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OdccA&#10;AADdAAAADwAAAGRycy9kb3ducmV2LnhtbESPQWvCQBSE70L/w/IKvUjd6CE0qauIEhBBqdEWvD2y&#10;r0lo9m3Ibk38926h4HGYmW+Y+XIwjbhS52rLCqaTCARxYXXNpYLzKXt9A+E8ssbGMim4kYPl4mk0&#10;x1Tbno90zX0pAoRdigoq79tUSldUZNBNbEscvG/bGfRBdqXUHfYBbho5i6JYGqw5LFTY0rqi4if/&#10;NQpO2e7SH5J4f6nHn5uPMtt/5Sut1MvzsHoH4Wnwj/B/e6sVxEkyg7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nznXHAAAA3QAAAA8AAAAAAAAAAAAAAAAAmAIAAGRy&#10;cy9kb3ducmV2LnhtbFBLBQYAAAAABAAEAPUAAACMAwAAAAA=&#10;" fillcolor="#036" stroked="f">
                    <o:lock v:ext="edit" aspectratio="t"/>
                  </v:rect>
                  <v:shape id="Freeform 8716" o:spid="_x0000_s1328" style="position:absolute;left:8733;top:6964;width:79;height:56;visibility:visible;mso-wrap-style:square;v-text-anchor:top" coordsize="7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Z6McA&#10;AADdAAAADwAAAGRycy9kb3ducmV2LnhtbESPQWvCQBSE7wX/w/IKvRTd2EIwqauIWGiVHhpFr4/s&#10;axKafRuyazb9912h0OMwM98wy/VoWjFQ7xrLCuazBARxaXXDlYLT8XW6AOE8ssbWMin4IQfr1eRu&#10;ibm2gT9pKHwlIoRdjgpq77tcSlfWZNDNbEccvS/bG/RR9pXUPYYIN618SpJUGmw4LtTY0bam8ru4&#10;GgX6GnYfWZE87i/DNuB7sz+cQ6rUw/24eQHhafT/4b/2m1aQZtkz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5mejHAAAA3QAAAA8AAAAAAAAAAAAAAAAAmAIAAGRy&#10;cy9kb3ducmV2LnhtbFBLBQYAAAAABAAEAPUAAACMAwAAAAA=&#10;" path="m,l79,r,56l,56,,xm8,52l4,48r71,l71,52,71,4r4,4l4,8,8,4r,48xe" fillcolor="black" strokeweight="0">
                    <v:path arrowok="t" o:connecttype="custom" o:connectlocs="0,0;79,0;79,56;0,56;0,0;8,52;4,48;75,48;71,52;71,4;75,8;4,8;8,4;8,52" o:connectangles="0,0,0,0,0,0,0,0,0,0,0,0,0,0"/>
                    <o:lock v:ext="edit" aspectratio="t" verticies="t"/>
                  </v:shape>
                </v:group>
                <v:rect id="Rectangle 8717" o:spid="_x0000_s1329" style="position:absolute;left:8194;top:6509;width:1083;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mgccA&#10;AADdAAAADwAAAGRycy9kb3ducmV2LnhtbESPT2vCQBTE74V+h+UVeqsbawkaXaW0CKWSg38Oentk&#10;n0k0+zbsbk3sp+8KBY/DzPyGmS1604gLOV9bVjAcJCCIC6trLhXstsuXMQgfkDU2lknBlTws5o8P&#10;M8y07XhNl00oRYSwz1BBFUKbSemLigz6gW2Jo3e0zmCI0pVSO+wi3DTyNUlSabDmuFBhSx8VFefN&#10;j1GQn657//tZ25FxY99+r/K0O+RKPT/171MQgfpwD/+3v7SCdDJ5g9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g5oHHAAAA3QAAAA8AAAAAAAAAAAAAAAAAmAIAAGRy&#10;cy9kb3ducmV2LnhtbFBLBQYAAAAABAAEAPUAAACMAwAAAAA=&#10;" filled="f">
                  <v:stroke dashstyle="dash"/>
                  <v:textbox inset="5.85pt,.7pt,5.85pt,.7pt"/>
                </v:rect>
                <v:shape id="AutoShape 8718" o:spid="_x0000_s1330" type="#_x0000_t32" style="position:absolute;left:4019;top:7251;width:723;height:14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1WsYAAADdAAAADwAAAGRycy9kb3ducmV2LnhtbESPQWsCMRSE7wX/Q3iCt5qt4GK2RilK&#10;wUOhaAvi7bF57i7dvKybNG7/fSMIHoeZ+YZZrgfbiki9bxxreJlmIIhLZxquNHx/vT8vQPiAbLB1&#10;TBr+yMN6NXpaYmHclfcUD6ESCcK+QA11CF0hpS9rsuinriNO3tn1FkOSfSVNj9cEt62cZVkuLTac&#10;FmrsaFNT+XP4tRq2rYlxc1nE/KI+jvmnOp/UPGo9GQ9vryACDeERvrd3RkOu1Bxub9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dVrGAAAA3QAAAA8AAAAAAAAA&#10;AAAAAAAAoQIAAGRycy9kb3ducmV2LnhtbFBLBQYAAAAABAAEAPkAAACUAwAAAAA=&#10;" strokecolor="#0070c0" strokeweight="1.25pt"/>
                <v:group id="Group 8719" o:spid="_x0000_s1331" style="position:absolute;left:3527;top:10337;width:853;height:380" coordorigin="4336,9100" coordsize="85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WPsYAAADdAAAADwAAAGRycy9kb3ducmV2LnhtbESPQWvCQBSE70L/w/IK&#10;3uomiqFGVxFR8SCFaqF4e2SfSTD7NmTXJP57t1DwOMzMN8xi1ZtKtNS40rKCeBSBIM6sLjlX8HPe&#10;fXyCcB5ZY2WZFDzIwWr5Nlhgqm3H39SefC4ChF2KCgrv61RKlxVk0I1sTRy8q20M+iCbXOoGuwA3&#10;lRxHUSINlhwWCqxpU1B2O92Ngn2H3XoSb9vj7bp5XM7Tr99jTEoN3/v1HISn3r/C/+2DVpDM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xZY+xgAAAN0A&#10;AAAPAAAAAAAAAAAAAAAAAKoCAABkcnMvZG93bnJldi54bWxQSwUGAAAAAAQABAD6AAAAnQMAAAAA&#10;">
                  <v:shape id="AutoShape 8720" o:spid="_x0000_s1332" type="#_x0000_t32" style="position:absolute;left:5185;top:9100;width:4;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MpscAAADdAAAADwAAAGRycy9kb3ducmV2LnhtbESPQWsCMRSE74X+h/CEXqRmW8HqahQV&#10;LAoe1Fq8PjbPzeLmZdmk6/rvjSD0OMzMN8xk1tpSNFT7wrGCj14CgjhzuuBcwfFn9T4E4QOyxtIx&#10;KbiRh9n09WWCqXZX3lNzCLmIEPYpKjAhVKmUPjNk0fdcRRy9s6sthijrXOoarxFuS/mZJANpseC4&#10;YLCipaHscvizCkKT9H13eNwvfs33ZXvqzze31U6pt047H4MI1Ib/8LO91goGo9EXPN7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MymxwAAAN0AAAAPAAAAAAAA&#10;AAAAAAAAAKECAABkcnMvZG93bnJldi54bWxQSwUGAAAAAAQABAD5AAAAlQMAAAAA&#10;" strokeweight="2.25pt"/>
                  <v:shape id="AutoShape 8721" o:spid="_x0000_s1333" type="#_x0000_t32" style="position:absolute;left:4336;top:9108;width:4;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Y1MMAAADdAAAADwAAAGRycy9kb3ducmV2LnhtbERPTYvCMBC9C/sfwix4kTV1BdFqFF1Q&#10;FPagruJ1aMam2ExKE2v99+aw4PHxvmeL1paiodoXjhUM+gkI4szpgnMFp7/11xiED8gaS8ek4Eke&#10;FvOPzgxT7R58oOYYchFD2KeowIRQpVL6zJBF33cVceSurrYYIqxzqWt8xHBbyu8kGUmLBccGgxX9&#10;GMpux7tVEJpk6Hvj02F1Npvb72W43D3Xe6W6n+1yCiJQG97if/dWKxhNJnFufBOf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jWNTDAAAA3QAAAA8AAAAAAAAAAAAA&#10;AAAAoQIAAGRycy9kb3ducmV2LnhtbFBLBQYAAAAABAAEAPkAAACRAwAAAAA=&#10;" strokeweight="2.25pt"/>
                  <v:shape id="AutoShape 8722" o:spid="_x0000_s1334" type="#_x0000_t32" style="position:absolute;left:4358;top:9280;width: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VBsUAAADdAAAADwAAAGRycy9kb3ducmV2LnhtbESPT4vCMBTE78J+h/AWvGmqYrHVKOuC&#10;0IuIf8Drs3nblm1eShO1u5/eCILHYWZ+wyxWnanFjVpXWVYwGkYgiHOrKy4UnI6bwQyE88gaa8uk&#10;4I8crJYfvQWm2t55T7eDL0SAsEtRQel9k0rp8pIMuqFtiIP3Y1uDPsi2kLrFe4CbWo6jKJYGKw4L&#10;JTb0XVL+e7gaBetdZteT7BxvL7PmvxpNzT7Kxkr1P7uvOQhPnX+HX+1MK4iTJIHnm/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SVBsUAAADdAAAADwAAAAAAAAAA&#10;AAAAAAChAgAAZHJzL2Rvd25yZXYueG1sUEsFBgAAAAAEAAQA+QAAAJMDAAAAAA==&#10;" strokecolor="#0070c0"/>
                  <v:shape id="AutoShape 8723" o:spid="_x0000_s1335" type="#_x0000_t32" style="position:absolute;left:4344;top:9240;width: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EC8MAAADdAAAADwAAAGRycy9kb3ducmV2LnhtbERPz2vCMBS+D/wfwhN2WxMd60o1yhwI&#10;vQypG+z6bJ5tsXkpTdTqX28Ogx0/vt/L9Wg7caHBt441zBIFgrhypuVaw8/39iUD4QOywc4xabiR&#10;h/Vq8rTE3Lgrl3TZh1rEEPY5amhC6HMpfdWQRZ+4njhyRzdYDBEOtTQDXmO47eRcqVRabDk2NNjT&#10;Z0PVaX+2Gja7wm1ei9/065D193b2ZktVzLV+no4fCxCBxvAv/nMXRsO7UnF/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BAvDAAAA3QAAAA8AAAAAAAAAAAAA&#10;AAAAoQIAAGRycy9kb3ducmV2LnhtbFBLBQYAAAAABAAEAPkAAACRAwAAAAA=&#10;" strokecolor="#0070c0"/>
                </v:group>
                <v:shape id="AutoShape 8724" o:spid="_x0000_s1336" type="#_x0000_t32" style="position:absolute;left:3527;top:7244;width:427;height:3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6IcMAAADdAAAADwAAAGRycy9kb3ducmV2LnhtbESPQWsCMRSE7wX/Q3iCt5rogpXVKCKK&#10;BXupevD4SJ67i5uXdRN1/fdNodDjMDPfMPNl52rxoDZUnjWMhgoEsfG24kLD6bh9n4IIEdli7Zk0&#10;vCjActF7m2Nu/ZO/6XGIhUgQDjlqKGNscimDKclhGPqGOHkX3zqMSbaFtC0+E9zVcqzURDqsOC2U&#10;2NC6JHM93J2G7kvuDNrsVh0z+zrLTebNPtN60O9WMxCRuvgf/mt/Wg0fSo3g9016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tOiHDAAAA3QAAAA8AAAAAAAAAAAAA&#10;AAAAoQIAAGRycy9kb3ducmV2LnhtbFBLBQYAAAAABAAEAPkAAACRAwAAAAA=&#10;" strokecolor="#0070c0" strokeweight="1.25pt"/>
                <v:group id="Group 8725" o:spid="_x0000_s1337" style="position:absolute;left:8604;top:8545;width:853;height:380" coordorigin="4336,9100" coordsize="85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CorccAAADdAAAADwAAAGRycy9kb3ducmV2LnhtbESPT2vCQBTE74V+h+UV&#10;vNXdKLYldSMiKh6koBZKb4/syx/Mvg3ZNYnfvlso9DjMzG+Y5Wq0jeip87VjDclUgSDOnam51PB5&#10;2T2/gfAB2WDjmDTcycMqe3xYYmrcwCfqz6EUEcI+RQ1VCG0qpc8rsuinriWOXuE6iyHKrpSmwyHC&#10;bSNnSr1IizXHhQpb2lSUX883q2E/4LCeJ9v+eC029+/L4uPrmJDWk6dx/Q4i0Bj+w3/tg9Hwqt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CorccAAADd&#10;AAAADwAAAAAAAAAAAAAAAACqAgAAZHJzL2Rvd25yZXYueG1sUEsFBgAAAAAEAAQA+gAAAJ4DAAAA&#10;AA==&#10;">
                  <v:shape id="AutoShape 8726" o:spid="_x0000_s1338" type="#_x0000_t32" style="position:absolute;left:5185;top:9100;width:4;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yNcYAAADdAAAADwAAAGRycy9kb3ducmV2LnhtbESPQWsCMRSE74X+h/CEXkSTdqGV1Si2&#10;YKnQg1rF62Pz3CxuXpZNuq7/vhGEHoeZ+YaZLXpXi47aUHnW8DxWIIgLbyouNex/VqMJiBCRDdae&#10;ScOVAizmjw8zzI2/8Ja6XSxFgnDIUYONscmlDIUlh2HsG+LknXzrMCbZltK0eElwV8sXpV6lw4rT&#10;gsWGPiwV592v0xA7lYXhZL99P9jP8/cxW66vq43WT4N+OQURqY//4Xv7y2h4UyqD2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p8jXGAAAA3QAAAA8AAAAAAAAA&#10;AAAAAAAAoQIAAGRycy9kb3ducmV2LnhtbFBLBQYAAAAABAAEAPkAAACUAwAAAAA=&#10;" strokeweight="2.25pt"/>
                  <v:shape id="AutoShape 8727" o:spid="_x0000_s1339" type="#_x0000_t32" style="position:absolute;left:4336;top:9108;width:4;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qQccAAADdAAAADwAAAGRycy9kb3ducmV2LnhtbESPQWsCMRSE74X+h/AKXqQm1aKyGsUK&#10;ioUeqrX0+tg8N4ubl2UT1/XfNwWhx2FmvmHmy85VoqUmlJ41vAwUCOLcm5ILDcevzfMURIjIBivP&#10;pOFGAZaLx4c5ZsZfeU/tIRYiQThkqMHGWGdShtySwzDwNXHyTr5xGJNsCmkavCa4q+RQqbF0WHJa&#10;sFjT2lJ+PlychtiqUehPj/u3b7s9f/yMVu+3zafWvaduNQMRqYv/4Xt7ZzRMlHqF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GpBxwAAAN0AAAAPAAAAAAAA&#10;AAAAAAAAAKECAABkcnMvZG93bnJldi54bWxQSwUGAAAAAAQABAD5AAAAlQMAAAAA&#10;" strokeweight="2.25pt"/>
                  <v:shape id="AutoShape 8728" o:spid="_x0000_s1340" type="#_x0000_t32" style="position:absolute;left:4358;top:9280;width: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nk8UAAADdAAAADwAAAGRycy9kb3ducmV2LnhtbESPT4vCMBTE7wt+h/CEva2Jin+oRtEF&#10;oRcRXcHrs3m2xealNFnt+umNIOxxmJnfMPNlaytxo8aXjjX0ewoEceZMybmG48/mawrCB2SDlWPS&#10;8EcelovOxxwT4+68p9sh5CJC2CeooQihTqT0WUEWfc/VxNG7uMZiiLLJpWnwHuG2kgOlxtJiyXGh&#10;wJq+C8quh1+rYb1L3XqYnsbb87R+lP2R3at0oPVnt13NQARqw3/43U6NholSI3i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enk8UAAADdAAAADwAAAAAAAAAA&#10;AAAAAAChAgAAZHJzL2Rvd25yZXYueG1sUEsFBgAAAAAEAAQA+QAAAJMDAAAAAA==&#10;" strokecolor="#0070c0"/>
                  <v:shape id="AutoShape 8729" o:spid="_x0000_s1341" type="#_x0000_t32" style="position:absolute;left:4344;top:9240;width: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U55MMAAADdAAAADwAAAGRycy9kb3ducmV2LnhtbESPS6vCMBSE94L/IRzh7jTViw+qUVS4&#10;0I2ID3B7bI5tsTkpTa5Wf70RBJfDzHzDzBaNKcWNaldYVtDvRSCIU6sLzhQcD3/dCQjnkTWWlknB&#10;gxws5u3WDGNt77yj295nIkDYxagg976KpXRpTgZdz1bEwbvY2qAPss6krvEe4KaUgygaSYMFh4Uc&#10;K1rnlF73/0bBapvY1W9yGm3Ok+pZ9IdmFyUDpX46zXIKwlPjv+FPO9EKxoEI7zfhCc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OeTDAAAA3QAAAA8AAAAAAAAAAAAA&#10;AAAAoQIAAGRycy9kb3ducmV2LnhtbFBLBQYAAAAABAAEAPkAAACRAwAAAAA=&#10;" strokecolor="#0070c0"/>
                </v:group>
                <v:shape id="AutoShape 8730" o:spid="_x0000_s1342" type="#_x0000_t32" style="position:absolute;left:8639;top:7238;width:785;height:14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JsYAAADdAAAADwAAAGRycy9kb3ducmV2LnhtbESPQWsCMRSE74L/ITyhN00sdHVXo4il&#10;0EOh1BbE22Pz3F3cvKybNG7/fVMoeBxm5htmvR1sKyL1vnGsYT5TIIhLZxquNHx9vkyXIHxANtg6&#10;Jg0/5GG7GY/WWBh34w+Kh1CJBGFfoIY6hK6Q0pc1WfQz1xEn7+x6iyHJvpKmx1uC21Y+KpVJiw2n&#10;hRo72tdUXg7fVsNza2LcX5cxu+Zvx+w9P5/yp6j1w2TYrUAEGsI9/N9+NRoWSi3g701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dibGAAAA3QAAAA8AAAAAAAAA&#10;AAAAAAAAoQIAAGRycy9kb3ducmV2LnhtbFBLBQYAAAAABAAEAPkAAACUAwAAAAA=&#10;" strokecolor="#0070c0" strokeweight="1.25pt"/>
                <v:group id="Group 8731" o:spid="_x0000_s1343" style="position:absolute;left:8197;top:10344;width:853;height:380" coordorigin="4336,9100" coordsize="85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ifR8MAAADdAAAADwAAAGRycy9kb3ducmV2LnhtbERPy4rCMBTdC/MP4Q64&#10;06TK6FCNIuIMsxDBBwzuLs21LTY3pcm09e8nC8Hl4byX695WoqXGl441JGMFgjhzpuRcw+X8NfoE&#10;4QOywcoxaXiQh/XqbbDE1LiOj9SeQi5iCPsUNRQh1KmUPivIoh+7mjhyN9dYDBE2uTQNdjHcVnKi&#10;1ExaLDk2FFjTtqDsfvqzGr477DbTZNfu77ft43r+OPzuE9J6+N5vFiAC9eElfrp/jIa5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OJ9HwwAAAN0AAAAP&#10;AAAAAAAAAAAAAAAAAKoCAABkcnMvZG93bnJldi54bWxQSwUGAAAAAAQABAD6AAAAmgMAAAAA&#10;">
                  <v:shape id="AutoShape 8732" o:spid="_x0000_s1344" type="#_x0000_t32" style="position:absolute;left:5185;top:9100;width:4;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HF38cAAADdAAAADwAAAGRycy9kb3ducmV2LnhtbESPQWsCMRSE74X+h/AKXkSTKlS7GsUK&#10;ioUeqrX0+tg8N4ubl2UT1/XfNwWhx2FmvmHmy85VoqUmlJ41PA8VCOLcm5ILDcevzWAKIkRkg5Vn&#10;0nCjAMvF48McM+OvvKf2EAuRIBwy1GBjrDMpQ27JYRj6mjh5J984jEk2hTQNXhPcVXKk1It0WHJa&#10;sFjT2lJ+PlychtiqcehPj/u3b7s9f/yMV++3zafWvaduNQMRqYv/4Xt7ZzRMlHqF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AcXfxwAAAN0AAAAPAAAAAAAA&#10;AAAAAAAAAKECAABkcnMvZG93bnJldi54bWxQSwUGAAAAAAQABAD5AAAAlQMAAAAA&#10;" strokeweight="2.25pt"/>
                  <v:shape id="AutoShape 8733" o:spid="_x0000_s1345" type="#_x0000_t32" style="position:absolute;left:4336;top:9108;width:4;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6n8MAAADdAAAADwAAAGRycy9kb3ducmV2LnhtbERPy2oCMRTdF/yHcAU3pSYqVJkaRQVL&#10;Cy58lW4vk+tkcHIzTOI4/n2zELo8nPd82blKtNSE0rOG0VCBIM69KbnQcD5t32YgQkQ2WHkmDQ8K&#10;sFz0XuaYGX/nA7XHWIgUwiFDDTbGOpMy5JYchqGviRN38Y3DmGBTSNPgPYW7So6VepcOS04NFmva&#10;WMqvx5vTEFs1Ca+z82H9Yz+vu9/J6vux3Ws96HerDxCRuvgvfrq/jIapGqX96U1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p/DAAAA3QAAAA8AAAAAAAAAAAAA&#10;AAAAoQIAAGRycy9kb3ducmV2LnhtbFBLBQYAAAAABAAEAPkAAACRAwAAAAA=&#10;" strokeweight="2.25pt"/>
                  <v:shape id="AutoShape 8734" o:spid="_x0000_s1346" type="#_x0000_t32" style="position:absolute;left:4358;top:9280;width: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U3TcYAAADdAAAADwAAAGRycy9kb3ducmV2LnhtbESPQWvCQBSE74L/YXlCb7obS1Wim6BC&#10;IZdS1EKvz+xrEpp9G7Jbjf76bqHgcZiZb5hNPthWXKj3jWMNyUyBIC6dabjS8HF6na5A+IBssHVM&#10;Gm7kIc/Gow2mxl35QJdjqESEsE9RQx1Cl0rpy5os+pnriKP35XqLIcq+kqbHa4TbVs6VWkiLDceF&#10;Gjva11R+H3+sht174XbPxefi7bzq7k3yYg+qmGv9NBm2axCBhvAI/7cLo2GpkgT+3s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1N03GAAAA3QAAAA8AAAAAAAAA&#10;AAAAAAAAoQIAAGRycy9kb3ducmV2LnhtbFBLBQYAAAAABAAEAPkAAACUAwAAAAA=&#10;" strokecolor="#0070c0"/>
                  <v:shape id="AutoShape 8735" o:spid="_x0000_s1347" type="#_x0000_t32" style="position:absolute;left:4344;top:9240;width: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pOsUAAADdAAAADwAAAGRycy9kb3ducmV2LnhtbESPQWvCQBSE74L/YXlCb7qbFK1EV1Gh&#10;kIuIVvD6zL4modm3IbvVtL/eLRQ8DjPzDbNc97YRN+p87VhDMlEgiAtnai41nD/ex3MQPiAbbByT&#10;hh/ysF4NB0vMjLvzkW6nUIoIYZ+hhiqENpPSFxVZ9BPXEkfv03UWQ5RdKU2H9wi3jUyVmkmLNceF&#10;ClvaVVR8nb6thu0hd9vX/DLbX+ftb51M7VHlqdYvo36zABGoD8/wfzs3Gt5UksLfm/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epOsUAAADdAAAADwAAAAAAAAAA&#10;AAAAAAChAgAAZHJzL2Rvd25yZXYueG1sUEsFBgAAAAAEAAQA+QAAAJMDAAAAAA==&#10;" strokecolor="#0070c0"/>
                </v:group>
                <v:shape id="AutoShape 8736" o:spid="_x0000_s1348" type="#_x0000_t32" style="position:absolute;left:8197;top:7251;width:371;height:32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qXEMUAAADdAAAADwAAAGRycy9kb3ducmV2LnhtbESPQWvCQBSE74L/YXlCb7qJC1aia5Bi&#10;acFeGnvo8bH7TILZt2l2q/HfdwuFHoeZ+YbZlqPrxJWG0HrWkC8yEMTG25ZrDR+n5/kaRIjIFjvP&#10;pOFOAcrddLLFwvobv9O1irVIEA4Famhi7Aspg2nIYVj4njh5Zz84jEkOtbQD3hLcdXKZZSvpsOW0&#10;0GBPTw2ZS/XtNIxv8sWgVV/tSdn7pzwob45K64fZuN+AiDTG//Bf+9VqeMxyB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qXEMUAAADdAAAADwAAAAAAAAAA&#10;AAAAAAChAgAAZHJzL2Rvd25yZXYueG1sUEsFBgAAAAAEAAQA+QAAAJMDAAAAAA==&#10;" strokecolor="#0070c0" strokeweight="1.25pt"/>
                <v:shape id="AutoShape 8737" o:spid="_x0000_s1349" type="#_x0000_t32" style="position:absolute;left:4299;top:7251;width:810;height:1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CAsgAAADdAAAADwAAAGRycy9kb3ducmV2LnhtbESPQWvCQBSE7wX/w/IEL0U3irQlukoR&#10;hNBWbLWX3p7ZZxKbfRt2tzH6691CocdhZr5h5svO1KIl5yvLCsajBARxbnXFhYLP/Xr4BMIHZI21&#10;ZVJwIQ/LRe9ujqm2Z/6gdhcKESHsU1RQhtCkUvq8JIN+ZBvi6B2tMxiidIXUDs8Rbmo5SZIHabDi&#10;uFBiQ6uS8u/dj1HwNv16uX8PbXa40utBnjaZO22tUoN+9zwDEagL/+G/dqYVPCbjKfy+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LCAsgAAADdAAAADwAAAAAA&#10;AAAAAAAAAAChAgAAZHJzL2Rvd25yZXYueG1sUEsFBgAAAAAEAAQA+QAAAJYDAAAAAA==&#10;">
                  <v:stroke endarrow="open" endarrowwidth="narrow"/>
                </v:shape>
                <v:shape id="AutoShape 8738" o:spid="_x0000_s1350" type="#_x0000_t32" style="position:absolute;left:4367;top:6861;width:44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iscAAADdAAAADwAAAGRycy9kb3ducmV2LnhtbESPT2sCMRTE70K/Q3iFXkSzFqrLapQq&#10;iNJL/Yd4fN28ZrduXpZNquu3bwqCx2FmfsNMZq2txIUaXzpWMOgnIIhzp0s2Cg77ZS8F4QOyxsox&#10;KbiRh9n0qTPBTLsrb+myC0ZECPsMFRQh1JmUPi/Iou+7mjh6366xGKJsjNQNXiPcVvI1SYbSYslx&#10;ocCaFgXl592vVXC+mc3n10Kf0vV8ZNLux+onHFdKvTy372MQgdrwCN/ba61glAze4P9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E4+KxwAAAN0AAAAPAAAAAAAA&#10;AAAAAAAAAKECAABkcnMvZG93bnJldi54bWxQSwUGAAAAAAQABAD5AAAAlQMAAAAA&#10;">
                  <v:stroke endarrowwidth="narrow"/>
                </v:shape>
                <v:rect id="Rectangle 8739" o:spid="_x0000_s1351" style="position:absolute;left:5141;top:8585;width:82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7mcYA&#10;AADdAAAADwAAAGRycy9kb3ducmV2LnhtbESPT4vCMBTE78J+h/AW9qape/BPNYrsruhRraDeHs2z&#10;LTYvpYm266c3guBxmJnfMNN5a0pxo9oVlhX0exEI4tTqgjMF+2TZHYFwHlljaZkU/JOD+eyjM8VY&#10;24a3dNv5TAQIuxgV5N5XsZQuzcmg69mKOHhnWxv0QdaZ1DU2AW5K+R1FA2mw4LCQY0U/OaWX3dUo&#10;WI2qxXFt701W/p1Wh81h/JuMvVJfn+1iAsJT69/hV3utFQyj/g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P7mcYAAADdAAAADwAAAAAAAAAAAAAAAACYAgAAZHJz&#10;L2Rvd25yZXYueG1sUEsFBgAAAAAEAAQA9QAAAIsDAAAAAA==&#10;" filled="f" stroked="f">
                  <v:textbox inset="0,0,0,0">
                    <w:txbxContent>
                      <w:p w:rsidR="00363B1A" w:rsidRDefault="00363B1A" w:rsidP="006A0E2E">
                        <w:pPr>
                          <w:snapToGrid w:val="0"/>
                          <w:rPr>
                            <w:sz w:val="18"/>
                            <w:szCs w:val="18"/>
                            <w:lang w:eastAsia="ja-JP"/>
                          </w:rPr>
                        </w:pPr>
                        <w:r>
                          <w:rPr>
                            <w:rFonts w:hint="eastAsia"/>
                            <w:sz w:val="18"/>
                            <w:szCs w:val="18"/>
                            <w:lang w:eastAsia="ja-JP"/>
                          </w:rPr>
                          <w:t>Leaving</w:t>
                        </w:r>
                      </w:p>
                      <w:p w:rsidR="00363B1A" w:rsidRDefault="00363B1A" w:rsidP="006A0E2E">
                        <w:pPr>
                          <w:snapToGrid w:val="0"/>
                          <w:rPr>
                            <w:sz w:val="18"/>
                            <w:szCs w:val="18"/>
                            <w:lang w:eastAsia="ja-JP"/>
                          </w:rPr>
                        </w:pPr>
                        <w:proofErr w:type="gramStart"/>
                        <w:r>
                          <w:rPr>
                            <w:rFonts w:hint="eastAsia"/>
                            <w:sz w:val="18"/>
                            <w:szCs w:val="18"/>
                            <w:lang w:eastAsia="ja-JP"/>
                          </w:rPr>
                          <w:t>signal</w:t>
                        </w:r>
                        <w:proofErr w:type="gramEnd"/>
                      </w:p>
                    </w:txbxContent>
                  </v:textbox>
                </v:rect>
                <v:rect id="Rectangle 8740" o:spid="_x0000_s1352" style="position:absolute;left:7245;top:8824;width:82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eAsUA&#10;AADdAAAADwAAAGRycy9kb3ducmV2LnhtbESPT4vCMBTE74LfITzBm6buwT/VKKIrenRVUG+P5tkW&#10;m5fSRFv99GZhYY/DzPyGmS0aU4gnVS63rGDQj0AQJ1bnnCo4HTe9MQjnkTUWlknBixws5u3WDGNt&#10;a/6h58GnIkDYxagg876MpXRJRgZd35bEwbvZyqAPskqlrrAOcFPIrygaSoM5h4UMS1pllNwPD6Ng&#10;Oy6Xl51912nxfd2e9+fJ+jjxSnU7zXIKwlPj/8N/7Z1WMIoGI/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14CxQAAAN0AAAAPAAAAAAAAAAAAAAAAAJgCAABkcnMv&#10;ZG93bnJldi54bWxQSwUGAAAAAAQABAD1AAAAigMAAAAA&#10;" filled="f" stroked="f">
                  <v:textbox inset="0,0,0,0">
                    <w:txbxContent>
                      <w:p w:rsidR="00363B1A" w:rsidRDefault="00363B1A" w:rsidP="006A0E2E">
                        <w:pPr>
                          <w:snapToGrid w:val="0"/>
                          <w:rPr>
                            <w:sz w:val="18"/>
                            <w:szCs w:val="18"/>
                            <w:lang w:eastAsia="ja-JP"/>
                          </w:rPr>
                        </w:pPr>
                        <w:r>
                          <w:rPr>
                            <w:rFonts w:hint="eastAsia"/>
                            <w:sz w:val="18"/>
                            <w:szCs w:val="18"/>
                            <w:lang w:eastAsia="ja-JP"/>
                          </w:rPr>
                          <w:t>Home</w:t>
                        </w:r>
                      </w:p>
                      <w:p w:rsidR="00363B1A" w:rsidRDefault="00363B1A" w:rsidP="006A0E2E">
                        <w:pPr>
                          <w:snapToGrid w:val="0"/>
                          <w:rPr>
                            <w:sz w:val="18"/>
                            <w:szCs w:val="18"/>
                            <w:lang w:eastAsia="ja-JP"/>
                          </w:rPr>
                        </w:pPr>
                        <w:proofErr w:type="gramStart"/>
                        <w:r>
                          <w:rPr>
                            <w:rFonts w:hint="eastAsia"/>
                            <w:sz w:val="18"/>
                            <w:szCs w:val="18"/>
                            <w:lang w:eastAsia="ja-JP"/>
                          </w:rPr>
                          <w:t>signal</w:t>
                        </w:r>
                        <w:proofErr w:type="gramEnd"/>
                      </w:p>
                    </w:txbxContent>
                  </v:textbox>
                </v:rect>
                <w10:anchorlock/>
              </v:group>
            </w:pict>
          </mc:Fallback>
        </mc:AlternateContent>
      </w:r>
    </w:p>
    <w:p w:rsidR="006A0E2E" w:rsidRPr="006A0E2E" w:rsidRDefault="006A0E2E" w:rsidP="006A0E2E">
      <w:pPr>
        <w:pStyle w:val="Heading4"/>
      </w:pPr>
      <w:bookmarkStart w:id="219" w:name="_Toc467088020"/>
      <w:r w:rsidRPr="006A0E2E">
        <w:t>A4.3.4.2</w:t>
      </w:r>
      <w:r w:rsidRPr="006A0E2E">
        <w:tab/>
        <w:t>Technical parameters</w:t>
      </w:r>
      <w:bookmarkEnd w:id="219"/>
    </w:p>
    <w:p w:rsidR="006A0E2E" w:rsidRPr="00813475" w:rsidRDefault="006A0E2E" w:rsidP="006A0E2E">
      <w:pPr>
        <w:jc w:val="both"/>
        <w:rPr>
          <w:szCs w:val="24"/>
          <w:lang w:val="en-US" w:eastAsia="ja-JP" w:bidi="he-IL"/>
        </w:rPr>
      </w:pPr>
      <w:r w:rsidRPr="00813475">
        <w:rPr>
          <w:szCs w:val="24"/>
          <w:lang w:val="en-US" w:eastAsia="ja-JP" w:bidi="he-IL"/>
        </w:rPr>
        <w:t>Table A4.3.4.2-1 summarizes technical characteristics of REBS operating in 300 MHz band.</w:t>
      </w:r>
    </w:p>
    <w:p w:rsidR="006A0E2E" w:rsidRPr="00812B25" w:rsidRDefault="006A0E2E" w:rsidP="006A0E2E">
      <w:pPr>
        <w:pStyle w:val="TableNo"/>
        <w:rPr>
          <w:lang w:eastAsia="ja-JP"/>
        </w:rPr>
      </w:pPr>
      <w:r w:rsidRPr="00812B25">
        <w:rPr>
          <w:lang w:eastAsia="ja-JP"/>
        </w:rPr>
        <w:t xml:space="preserve">Table </w:t>
      </w:r>
      <w:r>
        <w:rPr>
          <w:lang w:eastAsia="zh-CN"/>
        </w:rPr>
        <w:t>A4.</w:t>
      </w:r>
      <w:r w:rsidRPr="00812B25">
        <w:rPr>
          <w:lang w:eastAsia="zh-CN"/>
        </w:rPr>
        <w:t>3.4.2-1</w:t>
      </w:r>
      <w:r w:rsidRPr="00812B25">
        <w:rPr>
          <w:lang w:eastAsia="ja-JP"/>
        </w:rPr>
        <w:t xml:space="preserve"> </w:t>
      </w:r>
    </w:p>
    <w:p w:rsidR="006A0E2E" w:rsidRPr="00812B25" w:rsidRDefault="006A0E2E" w:rsidP="006A0E2E">
      <w:pPr>
        <w:pStyle w:val="Tabletitle"/>
        <w:rPr>
          <w:rFonts w:ascii="Times New Roman" w:hAnsi="Times New Roman"/>
          <w:lang w:eastAsia="ja-JP"/>
        </w:rPr>
      </w:pPr>
      <w:r w:rsidRPr="00812B25">
        <w:rPr>
          <w:rFonts w:ascii="Times New Roman" w:hAnsi="Times New Roman"/>
          <w:lang w:eastAsia="ja-JP"/>
        </w:rPr>
        <w:t>Technical characteristics of Radiocommunication system for Electronic Blocking System</w:t>
      </w:r>
      <w:r w:rsidRPr="00812B25">
        <w:rPr>
          <w:rFonts w:ascii="Times New Roman" w:hAnsi="Times New Roman"/>
          <w:lang w:eastAsia="ja-JP"/>
        </w:rPr>
        <w:br/>
        <w:t>operating in 300 MHz band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0"/>
      </w:tblGrid>
      <w:tr w:rsidR="006A0E2E" w:rsidRPr="00813475" w:rsidTr="003772BF">
        <w:trPr>
          <w:cantSplit/>
          <w:trHeight w:val="340"/>
          <w:tblHeader/>
        </w:trPr>
        <w:tc>
          <w:tcPr>
            <w:tcW w:w="3119" w:type="dxa"/>
            <w:vAlign w:val="center"/>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Parameters</w:t>
            </w:r>
          </w:p>
        </w:tc>
        <w:tc>
          <w:tcPr>
            <w:tcW w:w="6520" w:type="dxa"/>
            <w:vAlign w:val="center"/>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Radiocommunication system for Electronic Blocking System</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Frequency Range (MHz)</w:t>
            </w:r>
          </w:p>
        </w:tc>
        <w:tc>
          <w:tcPr>
            <w:tcW w:w="6520" w:type="dxa"/>
            <w:vAlign w:val="center"/>
          </w:tcPr>
          <w:p w:rsidR="006A0E2E" w:rsidRPr="00812B25" w:rsidRDefault="00A60233" w:rsidP="006A0E2E">
            <w:pPr>
              <w:pStyle w:val="Tabletext"/>
              <w:rPr>
                <w:lang w:eastAsia="ja-JP"/>
              </w:rPr>
            </w:pPr>
            <w:r>
              <w:rPr>
                <w:lang w:eastAsia="ja-JP"/>
              </w:rPr>
              <w:t>335.4 MHz-</w:t>
            </w:r>
            <w:r w:rsidR="006A0E2E" w:rsidRPr="00812B25">
              <w:rPr>
                <w:lang w:eastAsia="ja-JP"/>
              </w:rPr>
              <w:t>340 MHz</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Channel separation</w:t>
            </w:r>
          </w:p>
        </w:tc>
        <w:tc>
          <w:tcPr>
            <w:tcW w:w="6520" w:type="dxa"/>
            <w:vAlign w:val="center"/>
          </w:tcPr>
          <w:p w:rsidR="006A0E2E" w:rsidRPr="00812B25" w:rsidRDefault="006A0E2E" w:rsidP="006A0E2E">
            <w:pPr>
              <w:pStyle w:val="Tabletext"/>
              <w:rPr>
                <w:lang w:eastAsia="ja-JP"/>
              </w:rPr>
            </w:pPr>
            <w:r w:rsidRPr="00812B25">
              <w:rPr>
                <w:lang w:eastAsia="ja-JP"/>
              </w:rPr>
              <w:t>12.5 kHz</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 xml:space="preserve">Antenna gain </w:t>
            </w:r>
          </w:p>
        </w:tc>
        <w:tc>
          <w:tcPr>
            <w:tcW w:w="6520" w:type="dxa"/>
            <w:vAlign w:val="center"/>
          </w:tcPr>
          <w:p w:rsidR="006A0E2E" w:rsidRPr="00812B25" w:rsidRDefault="006A0E2E" w:rsidP="006A0E2E">
            <w:pPr>
              <w:pStyle w:val="Tabletext"/>
              <w:rPr>
                <w:lang w:eastAsia="ja-JP"/>
              </w:rPr>
            </w:pPr>
            <w:r w:rsidRPr="00812B25">
              <w:rPr>
                <w:lang w:eastAsia="ja-JP"/>
              </w:rPr>
              <w:t>+ 1 dBi</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Polarization</w:t>
            </w:r>
          </w:p>
        </w:tc>
        <w:tc>
          <w:tcPr>
            <w:tcW w:w="6520" w:type="dxa"/>
            <w:vAlign w:val="center"/>
          </w:tcPr>
          <w:p w:rsidR="006A0E2E" w:rsidRPr="00812B25" w:rsidRDefault="006A0E2E" w:rsidP="006A0E2E">
            <w:pPr>
              <w:pStyle w:val="Tabletext"/>
              <w:rPr>
                <w:lang w:eastAsia="ja-JP"/>
              </w:rPr>
            </w:pPr>
            <w:r w:rsidRPr="00812B25">
              <w:rPr>
                <w:lang w:eastAsia="ja-JP"/>
              </w:rPr>
              <w:t>Vertical</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Maximum Transmission power</w:t>
            </w:r>
          </w:p>
        </w:tc>
        <w:tc>
          <w:tcPr>
            <w:tcW w:w="6520" w:type="dxa"/>
            <w:vAlign w:val="center"/>
          </w:tcPr>
          <w:p w:rsidR="006A0E2E" w:rsidRPr="00812B25" w:rsidRDefault="006A0E2E" w:rsidP="006A0E2E">
            <w:pPr>
              <w:pStyle w:val="Tabletext"/>
              <w:rPr>
                <w:lang w:eastAsia="ja-JP"/>
              </w:rPr>
            </w:pPr>
            <w:r w:rsidRPr="00812B25">
              <w:rPr>
                <w:lang w:eastAsia="ja-JP"/>
              </w:rPr>
              <w:t>+30 dBm</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E.I.R.P.</w:t>
            </w:r>
          </w:p>
        </w:tc>
        <w:tc>
          <w:tcPr>
            <w:tcW w:w="6520" w:type="dxa"/>
            <w:vAlign w:val="center"/>
          </w:tcPr>
          <w:p w:rsidR="006A0E2E" w:rsidRPr="00812B25" w:rsidRDefault="006A0E2E" w:rsidP="006A0E2E">
            <w:pPr>
              <w:pStyle w:val="Tabletext"/>
              <w:rPr>
                <w:lang w:eastAsia="ja-JP"/>
              </w:rPr>
            </w:pPr>
            <w:r w:rsidRPr="00812B25">
              <w:rPr>
                <w:lang w:eastAsia="ja-JP"/>
              </w:rPr>
              <w:t>+31 dBm</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Receiving noise figure</w:t>
            </w:r>
          </w:p>
        </w:tc>
        <w:tc>
          <w:tcPr>
            <w:tcW w:w="6520" w:type="dxa"/>
            <w:vAlign w:val="center"/>
          </w:tcPr>
          <w:p w:rsidR="006A0E2E" w:rsidRPr="00812B25" w:rsidRDefault="006A0E2E" w:rsidP="006A0E2E">
            <w:pPr>
              <w:pStyle w:val="Tabletext"/>
              <w:rPr>
                <w:lang w:eastAsia="ja-JP"/>
              </w:rPr>
            </w:pPr>
            <w:r w:rsidRPr="00812B25">
              <w:rPr>
                <w:lang w:eastAsia="ja-JP"/>
              </w:rPr>
              <w:t>&lt; 10 dB</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lastRenderedPageBreak/>
              <w:t>Transmission distance (km)</w:t>
            </w:r>
          </w:p>
        </w:tc>
        <w:tc>
          <w:tcPr>
            <w:tcW w:w="6520" w:type="dxa"/>
            <w:vAlign w:val="center"/>
          </w:tcPr>
          <w:p w:rsidR="006A0E2E" w:rsidRPr="00812B25" w:rsidRDefault="006A0E2E" w:rsidP="006A0E2E">
            <w:pPr>
              <w:pStyle w:val="Tabletext"/>
              <w:rPr>
                <w:lang w:eastAsia="ja-JP"/>
              </w:rPr>
            </w:pPr>
            <w:r w:rsidRPr="00812B25">
              <w:rPr>
                <w:lang w:eastAsia="ja-JP"/>
              </w:rPr>
              <w:t>Max. 5 m</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Modulation</w:t>
            </w:r>
          </w:p>
        </w:tc>
        <w:tc>
          <w:tcPr>
            <w:tcW w:w="6520" w:type="dxa"/>
            <w:vAlign w:val="center"/>
          </w:tcPr>
          <w:p w:rsidR="006A0E2E" w:rsidRPr="00812B25" w:rsidRDefault="006A0E2E" w:rsidP="006A0E2E">
            <w:pPr>
              <w:pStyle w:val="Tabletext"/>
              <w:rPr>
                <w:lang w:eastAsia="ja-JP"/>
              </w:rPr>
            </w:pPr>
            <w:r w:rsidRPr="00812B25">
              <w:rPr>
                <w:lang w:eastAsia="ja-JP"/>
              </w:rPr>
              <w:t>FM</w:t>
            </w:r>
          </w:p>
        </w:tc>
      </w:tr>
      <w:tr w:rsidR="006A0E2E" w:rsidRPr="00812B25" w:rsidTr="006A0E2E">
        <w:trPr>
          <w:trHeight w:val="340"/>
        </w:trPr>
        <w:tc>
          <w:tcPr>
            <w:tcW w:w="3119" w:type="dxa"/>
            <w:vAlign w:val="center"/>
          </w:tcPr>
          <w:p w:rsidR="006A0E2E" w:rsidRPr="00812B25" w:rsidRDefault="006A0E2E" w:rsidP="006A0E2E">
            <w:pPr>
              <w:pStyle w:val="Tabletext"/>
              <w:rPr>
                <w:lang w:eastAsia="ja-JP"/>
              </w:rPr>
            </w:pPr>
            <w:r w:rsidRPr="00812B25">
              <w:rPr>
                <w:lang w:eastAsia="ja-JP"/>
              </w:rPr>
              <w:t>Multiplexing method</w:t>
            </w:r>
          </w:p>
        </w:tc>
        <w:tc>
          <w:tcPr>
            <w:tcW w:w="6520" w:type="dxa"/>
            <w:vAlign w:val="center"/>
          </w:tcPr>
          <w:p w:rsidR="006A0E2E" w:rsidRPr="00812B25" w:rsidRDefault="006A0E2E" w:rsidP="006A0E2E">
            <w:pPr>
              <w:pStyle w:val="Tabletext"/>
              <w:rPr>
                <w:lang w:eastAsia="ja-JP"/>
              </w:rPr>
            </w:pPr>
            <w:r w:rsidRPr="00812B25">
              <w:rPr>
                <w:lang w:eastAsia="ja-JP"/>
              </w:rPr>
              <w:t>none</w:t>
            </w:r>
          </w:p>
        </w:tc>
      </w:tr>
    </w:tbl>
    <w:p w:rsidR="006A0E2E" w:rsidRPr="006A0E2E" w:rsidRDefault="006A0E2E" w:rsidP="003772BF">
      <w:pPr>
        <w:pStyle w:val="Heading2"/>
      </w:pPr>
      <w:bookmarkStart w:id="220" w:name="_Toc467088021"/>
      <w:bookmarkStart w:id="221" w:name="_Toc467151209"/>
      <w:r w:rsidRPr="006A0E2E">
        <w:t>A4.3.5</w:t>
      </w:r>
      <w:r w:rsidRPr="006A0E2E">
        <w:tab/>
        <w:t>JRTC Radio</w:t>
      </w:r>
      <w:bookmarkEnd w:id="220"/>
      <w:bookmarkEnd w:id="221"/>
    </w:p>
    <w:p w:rsidR="006A0E2E" w:rsidRPr="006A0E2E" w:rsidRDefault="006A0E2E" w:rsidP="003772BF">
      <w:pPr>
        <w:pStyle w:val="Heading3"/>
      </w:pPr>
      <w:bookmarkStart w:id="222" w:name="_Toc467088022"/>
      <w:r w:rsidRPr="006A0E2E">
        <w:t>A4.3.5.1</w:t>
      </w:r>
      <w:r w:rsidRPr="006A0E2E">
        <w:tab/>
        <w:t>System architecture</w:t>
      </w:r>
      <w:bookmarkEnd w:id="222"/>
    </w:p>
    <w:p w:rsidR="006A0E2E" w:rsidRPr="00813475" w:rsidRDefault="006A0E2E" w:rsidP="006A0E2E">
      <w:pPr>
        <w:rPr>
          <w:lang w:val="en-US" w:eastAsia="ja-JP" w:bidi="he-IL"/>
        </w:rPr>
      </w:pPr>
      <w:r w:rsidRPr="00813475">
        <w:rPr>
          <w:lang w:val="en-US" w:eastAsia="ja-JP" w:bidi="he-IL"/>
        </w:rPr>
        <w:t xml:space="preserve">JRTC Radio is a sub-system of Japan Radio Train Control system (JRTC). JRTC is automatic train control system that </w:t>
      </w:r>
      <w:proofErr w:type="gramStart"/>
      <w:r w:rsidRPr="00813475">
        <w:rPr>
          <w:lang w:val="en-US" w:eastAsia="ja-JP" w:bidi="he-IL"/>
        </w:rPr>
        <w:t>is based</w:t>
      </w:r>
      <w:proofErr w:type="gramEnd"/>
      <w:r w:rsidRPr="00813475">
        <w:rPr>
          <w:lang w:val="en-US" w:eastAsia="ja-JP" w:bidi="he-IL"/>
        </w:rPr>
        <w:t xml:space="preserve"> on telecommunications between trains and base stations for train traffic management and railway infrastructure control. </w:t>
      </w:r>
    </w:p>
    <w:p w:rsidR="006A0E2E" w:rsidRPr="00813475" w:rsidRDefault="006A0E2E" w:rsidP="006A0E2E">
      <w:pPr>
        <w:rPr>
          <w:lang w:val="en-US" w:eastAsia="ja-JP" w:bidi="he-IL"/>
        </w:rPr>
      </w:pPr>
      <w:r w:rsidRPr="00813475">
        <w:rPr>
          <w:lang w:val="en-US" w:eastAsia="ja-JP" w:bidi="he-IL"/>
        </w:rPr>
        <w:t>Figure A4.3.5.1-1 shows the system architecture of JRTC. On train, the on-board controller detects its own location information that is consists of its location and speed. The mobile station sends the location information to the Ground Controller though Base Stations. With location information of trains, condition of electric switch machines, and condition of level crossing, the Ground Controller calculates the limit in which the train could run safely and sends the stopping limit to the train.</w:t>
      </w:r>
      <w:r>
        <w:rPr>
          <w:lang w:val="en-US" w:eastAsia="ja-JP" w:bidi="he-IL"/>
        </w:rPr>
        <w:br/>
      </w:r>
      <w:r w:rsidRPr="00813475">
        <w:rPr>
          <w:lang w:val="en-US" w:eastAsia="ja-JP" w:bidi="he-IL"/>
        </w:rPr>
        <w:t xml:space="preserve">The Ground Controller controls the ground equipment as well, such as electric switch machines, level crossings, etc. On the train, the on-board controller calculates a brake pattern and an upper limit speed curve, by using its own brake performance to stop at the running limit directed by the Ground Controller. The on-board controller directs adequate train-speed to the train-driver and if train-speed exceeds the brake pattern, the on-board controller makes the train slow-down or stop by controlling the brake automatically. Requirements of basic function and system construction </w:t>
      </w:r>
      <w:proofErr w:type="gramStart"/>
      <w:r w:rsidRPr="00813475">
        <w:rPr>
          <w:lang w:val="en-US" w:eastAsia="ja-JP" w:bidi="he-IL"/>
        </w:rPr>
        <w:t>have been defined</w:t>
      </w:r>
      <w:proofErr w:type="gramEnd"/>
      <w:r w:rsidRPr="00813475">
        <w:rPr>
          <w:lang w:val="en-US" w:eastAsia="ja-JP" w:bidi="he-IL"/>
        </w:rPr>
        <w:t xml:space="preserve"> in Japanese Industrial Standards as JIS E 3801. JRTC corresponds to the train control system of ERTMS/ETCS Level 3 in Europe.</w:t>
      </w:r>
    </w:p>
    <w:p w:rsidR="006A0E2E" w:rsidRPr="00812B25" w:rsidRDefault="006A0E2E" w:rsidP="006A0E2E">
      <w:pPr>
        <w:pStyle w:val="FigureNo"/>
        <w:rPr>
          <w:rFonts w:eastAsiaTheme="minorEastAsia"/>
          <w:lang w:eastAsia="zh-CN"/>
        </w:rPr>
      </w:pPr>
      <w:r w:rsidRPr="00963E59">
        <w:rPr>
          <w:lang w:eastAsia="ja-JP"/>
        </w:rPr>
        <w:t xml:space="preserve">FIGURE </w:t>
      </w:r>
      <w:r>
        <w:rPr>
          <w:lang w:eastAsia="ja-JP"/>
        </w:rPr>
        <w:t>A4.</w:t>
      </w:r>
      <w:r w:rsidRPr="00963E59">
        <w:rPr>
          <w:lang w:eastAsia="ja-JP"/>
        </w:rPr>
        <w:t>5.3.1-1</w:t>
      </w:r>
    </w:p>
    <w:p w:rsidR="006A0E2E" w:rsidRPr="00812B25" w:rsidRDefault="006A0E2E" w:rsidP="00EB2DD8">
      <w:pPr>
        <w:pStyle w:val="Figuretitle"/>
        <w:rPr>
          <w:rFonts w:eastAsiaTheme="minorEastAsia"/>
        </w:rPr>
      </w:pPr>
      <w:r w:rsidRPr="00963E59">
        <w:t>System Architecture of JRTC</w:t>
      </w:r>
    </w:p>
    <w:p w:rsidR="006A0E2E" w:rsidRPr="00812B25" w:rsidRDefault="006A0E2E" w:rsidP="003772BF">
      <w:pPr>
        <w:pStyle w:val="Figure"/>
        <w:rPr>
          <w:b/>
          <w:sz w:val="20"/>
          <w:lang w:eastAsia="zh-CN"/>
        </w:rPr>
      </w:pPr>
      <w:r w:rsidRPr="00812B25">
        <w:rPr>
          <w:noProof/>
          <w:lang w:eastAsia="zh-CN"/>
        </w:rPr>
        <mc:AlternateContent>
          <mc:Choice Requires="wps">
            <w:drawing>
              <wp:anchor distT="0" distB="0" distL="114300" distR="114300" simplePos="0" relativeHeight="251692032" behindDoc="0" locked="0" layoutInCell="1" allowOverlap="1" wp14:anchorId="71C275E5" wp14:editId="4C31CA3A">
                <wp:simplePos x="0" y="0"/>
                <wp:positionH relativeFrom="column">
                  <wp:posOffset>803275</wp:posOffset>
                </wp:positionH>
                <wp:positionV relativeFrom="paragraph">
                  <wp:posOffset>1801495</wp:posOffset>
                </wp:positionV>
                <wp:extent cx="1419860" cy="228600"/>
                <wp:effectExtent l="0" t="0" r="8890" b="0"/>
                <wp:wrapNone/>
                <wp:docPr id="6728" name="Text Box 9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228600"/>
                        </a:xfrm>
                        <a:prstGeom prst="rect">
                          <a:avLst/>
                        </a:prstGeom>
                        <a:solidFill>
                          <a:srgbClr val="FFFFFF"/>
                        </a:solidFill>
                        <a:ln>
                          <a:noFill/>
                        </a:ln>
                        <a:extLst>
                          <a:ext uri="{91240B29-F687-4F45-9708-019B960494DF}">
                            <a14:hiddenLine xmlns:a14="http://schemas.microsoft.com/office/drawing/2010/main" w="9525">
                              <a:solidFill>
                                <a:srgbClr val="FF00FF"/>
                              </a:solidFill>
                              <a:miter lim="800000"/>
                              <a:headEnd/>
                              <a:tailEnd/>
                            </a14:hiddenLine>
                          </a:ext>
                        </a:extLst>
                      </wps:spPr>
                      <wps:txbx>
                        <w:txbxContent>
                          <w:p w:rsidR="00363B1A" w:rsidRPr="00D177B7" w:rsidRDefault="00363B1A" w:rsidP="006A0E2E">
                            <w:pPr>
                              <w:snapToGrid w:val="0"/>
                              <w:jc w:val="center"/>
                              <w:rPr>
                                <w:rFonts w:ascii="Arial" w:eastAsia="MS Gothic" w:hAnsi="Arial" w:cs="Arial"/>
                                <w:color w:val="000000"/>
                                <w:sz w:val="16"/>
                                <w:szCs w:val="16"/>
                              </w:rPr>
                            </w:pPr>
                            <w:r w:rsidRPr="00D177B7">
                              <w:rPr>
                                <w:rFonts w:ascii="Arial" w:eastAsia="MS Gothic" w:hAnsi="Arial" w:cs="Arial"/>
                                <w:color w:val="000000"/>
                                <w:sz w:val="16"/>
                                <w:szCs w:val="16"/>
                                <w:lang w:eastAsia="ja-JP"/>
                              </w:rPr>
                              <w:t>E</w:t>
                            </w:r>
                            <w:r w:rsidRPr="00D177B7">
                              <w:rPr>
                                <w:rFonts w:ascii="Arial" w:eastAsia="MS Gothic" w:hAnsi="Arial" w:cs="Arial"/>
                                <w:color w:val="000000"/>
                                <w:sz w:val="16"/>
                                <w:szCs w:val="16"/>
                              </w:rPr>
                              <w:t>lectric switch machine</w:t>
                            </w:r>
                          </w:p>
                        </w:txbxContent>
                      </wps:txbx>
                      <wps:bodyPr rot="0" vert="horz" wrap="square" lIns="18000" tIns="8890" rIns="18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275E5" id="Text Box 9756" o:spid="_x0000_s1353" type="#_x0000_t202" style="position:absolute;left:0;text-align:left;margin-left:63.25pt;margin-top:141.85pt;width:11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" stroked="f" strokecolor="fuchsia">
                <v:textbox inset=".5mm,.7pt,.5mm,.7pt">
                  <w:txbxContent>
                    <w:p w:rsidR="00363B1A" w:rsidRPr="00D177B7" w:rsidRDefault="00363B1A" w:rsidP="006A0E2E">
                      <w:pPr>
                        <w:snapToGrid w:val="0"/>
                        <w:jc w:val="center"/>
                        <w:rPr>
                          <w:rFonts w:ascii="Arial" w:eastAsia="MS Gothic" w:hAnsi="Arial" w:cs="Arial"/>
                          <w:color w:val="000000"/>
                          <w:sz w:val="16"/>
                          <w:szCs w:val="16"/>
                        </w:rPr>
                      </w:pPr>
                      <w:r w:rsidRPr="00D177B7">
                        <w:rPr>
                          <w:rFonts w:ascii="Arial" w:eastAsia="MS Gothic" w:hAnsi="Arial" w:cs="Arial"/>
                          <w:color w:val="000000"/>
                          <w:sz w:val="16"/>
                          <w:szCs w:val="16"/>
                          <w:lang w:eastAsia="ja-JP"/>
                        </w:rPr>
                        <w:t>E</w:t>
                      </w:r>
                      <w:r w:rsidRPr="00D177B7">
                        <w:rPr>
                          <w:rFonts w:ascii="Arial" w:eastAsia="MS Gothic" w:hAnsi="Arial" w:cs="Arial"/>
                          <w:color w:val="000000"/>
                          <w:sz w:val="16"/>
                          <w:szCs w:val="16"/>
                        </w:rPr>
                        <w:t>lectric switch machine</w:t>
                      </w:r>
                    </w:p>
                  </w:txbxContent>
                </v:textbox>
              </v:shape>
            </w:pict>
          </mc:Fallback>
        </mc:AlternateContent>
      </w:r>
      <w:r w:rsidRPr="00812B25">
        <w:rPr>
          <w:noProof/>
          <w:lang w:eastAsia="zh-CN"/>
        </w:rPr>
        <mc:AlternateContent>
          <mc:Choice Requires="wps">
            <w:drawing>
              <wp:anchor distT="0" distB="0" distL="114300" distR="114300" simplePos="0" relativeHeight="251691008" behindDoc="0" locked="0" layoutInCell="1" allowOverlap="1" wp14:anchorId="2D27EC9C" wp14:editId="6FACF8D5">
                <wp:simplePos x="0" y="0"/>
                <wp:positionH relativeFrom="column">
                  <wp:posOffset>1994535</wp:posOffset>
                </wp:positionH>
                <wp:positionV relativeFrom="paragraph">
                  <wp:posOffset>544195</wp:posOffset>
                </wp:positionV>
                <wp:extent cx="2171700" cy="457200"/>
                <wp:effectExtent l="0" t="0" r="19050" b="19050"/>
                <wp:wrapNone/>
                <wp:docPr id="545" name="Rectangle 9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3A97E" id="Rectangle 9754" o:spid="_x0000_s1026" style="position:absolute;margin-left:157.05pt;margin-top:42.85pt;width:171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" filled="f" strokecolor="fuchsia">
                <v:textbox inset="5.85pt,.7pt,5.85pt,.7pt"/>
              </v:rect>
            </w:pict>
          </mc:Fallback>
        </mc:AlternateContent>
      </w:r>
      <w:r w:rsidRPr="00963E59">
        <w:rPr>
          <w:noProof/>
          <w:lang w:eastAsia="zh-CN"/>
        </w:rPr>
        <w:drawing>
          <wp:inline distT="0" distB="0" distL="0" distR="0" wp14:anchorId="59D2ED40" wp14:editId="0BE4A36B">
            <wp:extent cx="4582717" cy="1940860"/>
            <wp:effectExtent l="0" t="0" r="0" b="0"/>
            <wp:docPr id="51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4594324" cy="1945776"/>
                    </a:xfrm>
                    <a:prstGeom prst="rect">
                      <a:avLst/>
                    </a:prstGeom>
                    <a:noFill/>
                    <a:ln w="9525">
                      <a:noFill/>
                      <a:miter lim="800000"/>
                      <a:headEnd/>
                      <a:tailEnd/>
                    </a:ln>
                  </pic:spPr>
                </pic:pic>
              </a:graphicData>
            </a:graphic>
          </wp:inline>
        </w:drawing>
      </w:r>
    </w:p>
    <w:p w:rsidR="006A0E2E" w:rsidRPr="00813475" w:rsidRDefault="006A0E2E" w:rsidP="006A0E2E">
      <w:pPr>
        <w:jc w:val="both"/>
        <w:rPr>
          <w:szCs w:val="24"/>
          <w:lang w:val="en-US" w:eastAsia="ja-JP" w:bidi="he-IL"/>
        </w:rPr>
      </w:pPr>
      <w:r w:rsidRPr="00813475">
        <w:rPr>
          <w:szCs w:val="24"/>
          <w:lang w:val="en-US" w:eastAsia="ja-JP" w:bidi="he-IL"/>
        </w:rPr>
        <w:t xml:space="preserve">Figure A4.3.5.1-2 shows the frequency usage of JRTC Radio. Four pairs of frequencies </w:t>
      </w:r>
      <w:proofErr w:type="gramStart"/>
      <w:r w:rsidRPr="00813475">
        <w:rPr>
          <w:szCs w:val="24"/>
          <w:lang w:val="en-US" w:eastAsia="ja-JP" w:bidi="he-IL"/>
        </w:rPr>
        <w:t>are used</w:t>
      </w:r>
      <w:proofErr w:type="gramEnd"/>
      <w:r w:rsidRPr="00813475">
        <w:rPr>
          <w:szCs w:val="24"/>
          <w:lang w:val="en-US" w:eastAsia="ja-JP" w:bidi="he-IL"/>
        </w:rPr>
        <w:t xml:space="preserve"> repeatedly along railways. Cover area of radio base station is about 3</w:t>
      </w:r>
      <w:r w:rsidR="00E34B51">
        <w:rPr>
          <w:szCs w:val="24"/>
          <w:lang w:val="en-US" w:eastAsia="ja-JP" w:bidi="he-IL"/>
        </w:rPr>
        <w:t> </w:t>
      </w:r>
      <w:r w:rsidRPr="00813475">
        <w:rPr>
          <w:szCs w:val="24"/>
          <w:lang w:val="en-US" w:eastAsia="ja-JP" w:bidi="he-IL"/>
        </w:rPr>
        <w:t>km.</w:t>
      </w:r>
    </w:p>
    <w:p w:rsidR="006A0E2E" w:rsidRPr="00812B25" w:rsidRDefault="006A0E2E" w:rsidP="006A0E2E">
      <w:pPr>
        <w:pStyle w:val="FigureNo"/>
        <w:rPr>
          <w:rFonts w:eastAsiaTheme="minorEastAsia"/>
          <w:lang w:eastAsia="zh-CN"/>
        </w:rPr>
      </w:pPr>
      <w:r w:rsidRPr="00963E59">
        <w:rPr>
          <w:lang w:eastAsia="ja-JP"/>
        </w:rPr>
        <w:lastRenderedPageBreak/>
        <w:t>FIGURE</w:t>
      </w:r>
      <w:r w:rsidRPr="00963E59">
        <w:rPr>
          <w:sz w:val="24"/>
          <w:lang w:eastAsia="ja-JP"/>
        </w:rPr>
        <w:t xml:space="preserve"> </w:t>
      </w:r>
      <w:r>
        <w:rPr>
          <w:lang w:eastAsia="ja-JP"/>
        </w:rPr>
        <w:t>A4.</w:t>
      </w:r>
      <w:r w:rsidRPr="00963E59">
        <w:rPr>
          <w:lang w:eastAsia="ja-JP"/>
        </w:rPr>
        <w:t>5.3.1-2</w:t>
      </w:r>
    </w:p>
    <w:p w:rsidR="006A0E2E" w:rsidRPr="00812B25" w:rsidRDefault="006A0E2E" w:rsidP="00EB2DD8">
      <w:pPr>
        <w:pStyle w:val="Figuretitle"/>
        <w:rPr>
          <w:rFonts w:eastAsiaTheme="minorEastAsia"/>
        </w:rPr>
      </w:pPr>
      <w:r w:rsidRPr="00963E59">
        <w:t>Frequency usage of JRTC Radio</w:t>
      </w:r>
    </w:p>
    <w:p w:rsidR="006A0E2E" w:rsidRPr="00812B25" w:rsidRDefault="006A0E2E" w:rsidP="003772BF">
      <w:pPr>
        <w:pStyle w:val="Figure"/>
        <w:rPr>
          <w:sz w:val="20"/>
          <w:lang w:eastAsia="zh-CN"/>
        </w:rPr>
      </w:pPr>
      <w:r w:rsidRPr="00963E59">
        <w:rPr>
          <w:noProof/>
          <w:lang w:eastAsia="zh-CN"/>
        </w:rPr>
        <w:drawing>
          <wp:inline distT="0" distB="0" distL="0" distR="0" wp14:anchorId="5D5DFA50" wp14:editId="7958C2F9">
            <wp:extent cx="4126230" cy="2286000"/>
            <wp:effectExtent l="19050" t="0" r="7620" b="0"/>
            <wp:docPr id="5147" name="図 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82" cstate="print"/>
                    <a:srcRect/>
                    <a:stretch>
                      <a:fillRect/>
                    </a:stretch>
                  </pic:blipFill>
                  <pic:spPr bwMode="auto">
                    <a:xfrm>
                      <a:off x="0" y="0"/>
                      <a:ext cx="4126230" cy="2286000"/>
                    </a:xfrm>
                    <a:prstGeom prst="rect">
                      <a:avLst/>
                    </a:prstGeom>
                    <a:noFill/>
                    <a:ln w="9525">
                      <a:noFill/>
                      <a:miter lim="800000"/>
                      <a:headEnd/>
                      <a:tailEnd/>
                    </a:ln>
                    <a:effectLst/>
                  </pic:spPr>
                </pic:pic>
              </a:graphicData>
            </a:graphic>
          </wp:inline>
        </w:drawing>
      </w:r>
    </w:p>
    <w:p w:rsidR="006A0E2E" w:rsidRPr="006A0E2E" w:rsidRDefault="006A0E2E" w:rsidP="006460A1">
      <w:pPr>
        <w:pStyle w:val="Heading3"/>
      </w:pPr>
      <w:bookmarkStart w:id="223" w:name="_Toc467088023"/>
      <w:r w:rsidRPr="006A0E2E">
        <w:t>A4.3.5.2</w:t>
      </w:r>
      <w:r w:rsidRPr="006A0E2E">
        <w:tab/>
        <w:t>Technical parameters</w:t>
      </w:r>
      <w:bookmarkEnd w:id="223"/>
    </w:p>
    <w:p w:rsidR="006A0E2E" w:rsidRPr="00813475" w:rsidRDefault="006A0E2E" w:rsidP="006A0E2E">
      <w:pPr>
        <w:jc w:val="both"/>
        <w:rPr>
          <w:szCs w:val="24"/>
          <w:lang w:val="en-US" w:eastAsia="ja-JP" w:bidi="he-IL"/>
        </w:rPr>
      </w:pPr>
      <w:r w:rsidRPr="00813475">
        <w:rPr>
          <w:szCs w:val="24"/>
          <w:lang w:val="en-US" w:eastAsia="ja-JP" w:bidi="he-IL"/>
        </w:rPr>
        <w:t>Table A4.3.5.2-1 summarizes technical characteristics of JRTC Radio.</w:t>
      </w:r>
    </w:p>
    <w:p w:rsidR="006A0E2E" w:rsidRPr="00813475" w:rsidRDefault="006A0E2E" w:rsidP="006A0E2E">
      <w:pPr>
        <w:pStyle w:val="TableNo"/>
        <w:rPr>
          <w:lang w:val="en-US" w:eastAsia="zh-CN"/>
        </w:rPr>
      </w:pPr>
      <w:r w:rsidRPr="00813475">
        <w:rPr>
          <w:lang w:val="en-US" w:eastAsia="ja-JP"/>
        </w:rPr>
        <w:t>Table A4.3.5.1-</w:t>
      </w:r>
      <w:r w:rsidRPr="00813475">
        <w:rPr>
          <w:lang w:val="en-US" w:eastAsia="zh-CN"/>
        </w:rPr>
        <w:t>1</w:t>
      </w:r>
    </w:p>
    <w:p w:rsidR="006A0E2E" w:rsidRPr="00813475" w:rsidRDefault="006A0E2E" w:rsidP="006A0E2E">
      <w:pPr>
        <w:pStyle w:val="Tabletitle"/>
        <w:rPr>
          <w:lang w:val="en-US" w:eastAsia="ja-JP"/>
        </w:rPr>
      </w:pPr>
      <w:r w:rsidRPr="00813475">
        <w:rPr>
          <w:lang w:val="en-US" w:eastAsia="ja-JP"/>
        </w:rPr>
        <w:t>Technical characteristics of JRTC Radio</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528"/>
      </w:tblGrid>
      <w:tr w:rsidR="006A0E2E" w:rsidRPr="00812B25" w:rsidTr="006A0E2E">
        <w:trPr>
          <w:trHeight w:val="340"/>
        </w:trPr>
        <w:tc>
          <w:tcPr>
            <w:tcW w:w="2977" w:type="dxa"/>
            <w:vAlign w:val="center"/>
          </w:tcPr>
          <w:p w:rsidR="006A0E2E" w:rsidRPr="00963E59" w:rsidRDefault="006A0E2E" w:rsidP="006A0E2E">
            <w:pPr>
              <w:pStyle w:val="Tablehead"/>
              <w:rPr>
                <w:rFonts w:ascii="Times New Roman" w:hAnsi="Times New Roman" w:cs="Times New Roman"/>
                <w:b w:val="0"/>
                <w:lang w:eastAsia="ja-JP"/>
              </w:rPr>
            </w:pPr>
            <w:r w:rsidRPr="00812B25">
              <w:rPr>
                <w:rFonts w:ascii="Times New Roman" w:hAnsi="Times New Roman" w:cs="Times New Roman"/>
                <w:lang w:eastAsia="ja-JP"/>
              </w:rPr>
              <w:t>Parameters</w:t>
            </w:r>
          </w:p>
        </w:tc>
        <w:tc>
          <w:tcPr>
            <w:tcW w:w="5528" w:type="dxa"/>
            <w:vAlign w:val="center"/>
          </w:tcPr>
          <w:p w:rsidR="006A0E2E" w:rsidRPr="00963E59" w:rsidRDefault="006A0E2E" w:rsidP="006A0E2E">
            <w:pPr>
              <w:pStyle w:val="Tablehead"/>
              <w:rPr>
                <w:rFonts w:ascii="Times New Roman" w:hAnsi="Times New Roman" w:cs="Times New Roman"/>
                <w:b w:val="0"/>
                <w:lang w:eastAsia="ja-JP"/>
              </w:rPr>
            </w:pPr>
            <w:r w:rsidRPr="00812B25">
              <w:rPr>
                <w:rFonts w:ascii="Times New Roman" w:hAnsi="Times New Roman" w:cs="Times New Roman"/>
                <w:lang w:eastAsia="ja-JP"/>
              </w:rPr>
              <w:t>JRTC Radio</w:t>
            </w:r>
          </w:p>
        </w:tc>
      </w:tr>
      <w:tr w:rsidR="006A0E2E" w:rsidRPr="00812B25" w:rsidTr="006A0E2E">
        <w:trPr>
          <w:trHeight w:val="340"/>
        </w:trPr>
        <w:tc>
          <w:tcPr>
            <w:tcW w:w="2977" w:type="dxa"/>
            <w:vAlign w:val="center"/>
          </w:tcPr>
          <w:p w:rsidR="006A0E2E" w:rsidRPr="00963E59" w:rsidRDefault="006A0E2E" w:rsidP="006A0E2E">
            <w:pPr>
              <w:pStyle w:val="Tabletext"/>
              <w:rPr>
                <w:lang w:eastAsia="ja-JP"/>
              </w:rPr>
            </w:pPr>
            <w:r w:rsidRPr="00963E59">
              <w:rPr>
                <w:lang w:eastAsia="ja-JP"/>
              </w:rPr>
              <w:t>Frequency Range</w:t>
            </w:r>
          </w:p>
        </w:tc>
        <w:tc>
          <w:tcPr>
            <w:tcW w:w="5528" w:type="dxa"/>
            <w:vAlign w:val="center"/>
          </w:tcPr>
          <w:p w:rsidR="006A0E2E" w:rsidRPr="00963E59" w:rsidRDefault="006A0E2E" w:rsidP="006A0E2E">
            <w:pPr>
              <w:pStyle w:val="Tabletext"/>
              <w:rPr>
                <w:lang w:eastAsia="ja-JP"/>
              </w:rPr>
            </w:pPr>
            <w:r w:rsidRPr="00963E59">
              <w:rPr>
                <w:lang w:eastAsia="ja-JP"/>
              </w:rPr>
              <w:t>335.4 MHz - 360 MHz</w:t>
            </w:r>
          </w:p>
        </w:tc>
      </w:tr>
      <w:tr w:rsidR="006A0E2E" w:rsidRPr="00812B25" w:rsidTr="006A0E2E">
        <w:trPr>
          <w:trHeight w:val="340"/>
        </w:trPr>
        <w:tc>
          <w:tcPr>
            <w:tcW w:w="2977" w:type="dxa"/>
            <w:vAlign w:val="center"/>
          </w:tcPr>
          <w:p w:rsidR="006A0E2E" w:rsidRPr="00963E59" w:rsidRDefault="006A0E2E" w:rsidP="006A0E2E">
            <w:pPr>
              <w:pStyle w:val="Tabletext"/>
              <w:rPr>
                <w:lang w:eastAsia="ja-JP"/>
              </w:rPr>
            </w:pPr>
            <w:r w:rsidRPr="00812B25">
              <w:rPr>
                <w:lang w:eastAsia="ja-JP"/>
              </w:rPr>
              <w:t>Channel separation</w:t>
            </w:r>
          </w:p>
        </w:tc>
        <w:tc>
          <w:tcPr>
            <w:tcW w:w="5528" w:type="dxa"/>
            <w:vAlign w:val="center"/>
          </w:tcPr>
          <w:p w:rsidR="006A0E2E" w:rsidRPr="00963E59" w:rsidRDefault="006A0E2E" w:rsidP="006A0E2E">
            <w:pPr>
              <w:pStyle w:val="Tabletext"/>
              <w:rPr>
                <w:lang w:eastAsia="ja-JP"/>
              </w:rPr>
            </w:pPr>
            <w:r w:rsidRPr="00812B25">
              <w:rPr>
                <w:lang w:eastAsia="ja-JP"/>
              </w:rPr>
              <w:t>6.25</w:t>
            </w:r>
            <w:r w:rsidRPr="00963E59">
              <w:rPr>
                <w:lang w:eastAsia="ja-JP"/>
              </w:rPr>
              <w:t xml:space="preserve"> kHz</w:t>
            </w:r>
          </w:p>
        </w:tc>
      </w:tr>
      <w:tr w:rsidR="006A0E2E" w:rsidRPr="00363B1A" w:rsidTr="006A0E2E">
        <w:trPr>
          <w:trHeight w:val="567"/>
        </w:trPr>
        <w:tc>
          <w:tcPr>
            <w:tcW w:w="2977" w:type="dxa"/>
            <w:vAlign w:val="center"/>
          </w:tcPr>
          <w:p w:rsidR="006A0E2E" w:rsidRPr="00963E59" w:rsidRDefault="006A0E2E" w:rsidP="006A0E2E">
            <w:pPr>
              <w:pStyle w:val="Tabletext"/>
              <w:rPr>
                <w:lang w:eastAsia="ja-JP"/>
              </w:rPr>
            </w:pPr>
            <w:r w:rsidRPr="00963E59">
              <w:rPr>
                <w:lang w:eastAsia="ja-JP"/>
              </w:rPr>
              <w:t xml:space="preserve">Maximum Antenna gain </w:t>
            </w:r>
          </w:p>
        </w:tc>
        <w:tc>
          <w:tcPr>
            <w:tcW w:w="5528" w:type="dxa"/>
            <w:vAlign w:val="center"/>
          </w:tcPr>
          <w:p w:rsidR="006A0E2E" w:rsidRPr="00963E59" w:rsidRDefault="00A60233" w:rsidP="006A0E2E">
            <w:pPr>
              <w:pStyle w:val="Tabletext"/>
              <w:rPr>
                <w:lang w:val="fr-CH" w:eastAsia="ja-JP"/>
              </w:rPr>
            </w:pPr>
            <w:r>
              <w:rPr>
                <w:lang w:val="fr-CH" w:eastAsia="ja-JP"/>
              </w:rPr>
              <w:t>Base station :</w:t>
            </w:r>
            <w:r w:rsidR="006A0E2E" w:rsidRPr="00963E59">
              <w:rPr>
                <w:lang w:val="fr-CH" w:eastAsia="ja-JP"/>
              </w:rPr>
              <w:t xml:space="preserve"> +11 dBi</w:t>
            </w:r>
          </w:p>
          <w:p w:rsidR="006A0E2E" w:rsidRPr="00963E59" w:rsidRDefault="006A0E2E" w:rsidP="006A0E2E">
            <w:pPr>
              <w:pStyle w:val="Tabletext"/>
              <w:rPr>
                <w:lang w:val="fr-CH" w:eastAsia="ja-JP"/>
              </w:rPr>
            </w:pPr>
            <w:r w:rsidRPr="00963E59">
              <w:rPr>
                <w:lang w:val="fr-CH" w:eastAsia="ja-JP"/>
              </w:rPr>
              <w:t>Mobile station : +1 dBi</w:t>
            </w:r>
          </w:p>
        </w:tc>
      </w:tr>
      <w:tr w:rsidR="006A0E2E" w:rsidRPr="00812B25" w:rsidTr="006A0E2E">
        <w:trPr>
          <w:trHeight w:val="340"/>
        </w:trPr>
        <w:tc>
          <w:tcPr>
            <w:tcW w:w="2977" w:type="dxa"/>
            <w:vAlign w:val="center"/>
          </w:tcPr>
          <w:p w:rsidR="006A0E2E" w:rsidRPr="00963E59" w:rsidRDefault="006A0E2E" w:rsidP="006A0E2E">
            <w:pPr>
              <w:pStyle w:val="Tabletext"/>
              <w:rPr>
                <w:lang w:eastAsia="ja-JP"/>
              </w:rPr>
            </w:pPr>
            <w:r w:rsidRPr="00963E59">
              <w:rPr>
                <w:lang w:eastAsia="ja-JP"/>
              </w:rPr>
              <w:t>Polarization</w:t>
            </w:r>
          </w:p>
        </w:tc>
        <w:tc>
          <w:tcPr>
            <w:tcW w:w="5528" w:type="dxa"/>
            <w:vAlign w:val="center"/>
          </w:tcPr>
          <w:p w:rsidR="006A0E2E" w:rsidRPr="00963E59" w:rsidRDefault="006A0E2E" w:rsidP="006A0E2E">
            <w:pPr>
              <w:pStyle w:val="Tabletext"/>
              <w:rPr>
                <w:lang w:eastAsia="ja-JP"/>
              </w:rPr>
            </w:pPr>
            <w:r w:rsidRPr="00963E59">
              <w:rPr>
                <w:lang w:eastAsia="ja-JP"/>
              </w:rPr>
              <w:t>Vertical</w:t>
            </w:r>
          </w:p>
        </w:tc>
      </w:tr>
      <w:tr w:rsidR="006A0E2E" w:rsidRPr="00812B25" w:rsidTr="006A0E2E">
        <w:trPr>
          <w:trHeight w:val="567"/>
        </w:trPr>
        <w:tc>
          <w:tcPr>
            <w:tcW w:w="2977" w:type="dxa"/>
            <w:vAlign w:val="center"/>
          </w:tcPr>
          <w:p w:rsidR="006A0E2E" w:rsidRPr="00963E59" w:rsidRDefault="006A0E2E" w:rsidP="006A0E2E">
            <w:pPr>
              <w:pStyle w:val="Tabletext"/>
              <w:rPr>
                <w:lang w:eastAsia="ja-JP"/>
              </w:rPr>
            </w:pPr>
            <w:r w:rsidRPr="00963E59">
              <w:rPr>
                <w:lang w:eastAsia="ja-JP"/>
              </w:rPr>
              <w:t>Maximum Transmission power</w:t>
            </w:r>
          </w:p>
        </w:tc>
        <w:tc>
          <w:tcPr>
            <w:tcW w:w="5528" w:type="dxa"/>
            <w:vAlign w:val="center"/>
          </w:tcPr>
          <w:p w:rsidR="006A0E2E" w:rsidRPr="00963E59" w:rsidRDefault="006A0E2E" w:rsidP="006A0E2E">
            <w:pPr>
              <w:pStyle w:val="Tabletext"/>
              <w:rPr>
                <w:lang w:eastAsia="ja-JP"/>
              </w:rPr>
            </w:pPr>
            <w:r w:rsidRPr="00963E59">
              <w:rPr>
                <w:lang w:eastAsia="ja-JP"/>
              </w:rPr>
              <w:t>Base station : +34.8 dBm</w:t>
            </w:r>
          </w:p>
          <w:p w:rsidR="006A0E2E" w:rsidRPr="00963E59" w:rsidRDefault="006A0E2E" w:rsidP="006A0E2E">
            <w:pPr>
              <w:pStyle w:val="Tabletext"/>
              <w:rPr>
                <w:lang w:eastAsia="ja-JP"/>
              </w:rPr>
            </w:pPr>
            <w:r w:rsidRPr="00963E59">
              <w:rPr>
                <w:lang w:eastAsia="ja-JP"/>
              </w:rPr>
              <w:t>Mobile station : +30 dBm</w:t>
            </w:r>
          </w:p>
        </w:tc>
      </w:tr>
      <w:tr w:rsidR="006A0E2E" w:rsidRPr="00363B1A" w:rsidTr="006A0E2E">
        <w:trPr>
          <w:trHeight w:val="567"/>
        </w:trPr>
        <w:tc>
          <w:tcPr>
            <w:tcW w:w="2977" w:type="dxa"/>
            <w:vAlign w:val="center"/>
          </w:tcPr>
          <w:p w:rsidR="006A0E2E" w:rsidRPr="00963E59" w:rsidRDefault="006A0E2E" w:rsidP="006A0E2E">
            <w:pPr>
              <w:pStyle w:val="Tabletext"/>
              <w:rPr>
                <w:lang w:eastAsia="ja-JP"/>
              </w:rPr>
            </w:pPr>
            <w:r w:rsidRPr="00963E59">
              <w:rPr>
                <w:lang w:eastAsia="ja-JP"/>
              </w:rPr>
              <w:t>E.I.R.P.</w:t>
            </w:r>
          </w:p>
        </w:tc>
        <w:tc>
          <w:tcPr>
            <w:tcW w:w="5528" w:type="dxa"/>
            <w:vAlign w:val="center"/>
          </w:tcPr>
          <w:p w:rsidR="006A0E2E" w:rsidRPr="00963E59" w:rsidRDefault="00A60233" w:rsidP="006A0E2E">
            <w:pPr>
              <w:pStyle w:val="Tabletext"/>
              <w:rPr>
                <w:lang w:val="fr-CH" w:eastAsia="ja-JP"/>
              </w:rPr>
            </w:pPr>
            <w:r>
              <w:rPr>
                <w:lang w:val="fr-CH" w:eastAsia="ja-JP"/>
              </w:rPr>
              <w:t>Base station :</w:t>
            </w:r>
            <w:r w:rsidR="006A0E2E" w:rsidRPr="00963E59">
              <w:rPr>
                <w:lang w:val="fr-CH" w:eastAsia="ja-JP"/>
              </w:rPr>
              <w:t xml:space="preserve"> +45.8 dBi</w:t>
            </w:r>
          </w:p>
          <w:p w:rsidR="006A0E2E" w:rsidRPr="00963E59" w:rsidRDefault="006A0E2E" w:rsidP="006A0E2E">
            <w:pPr>
              <w:pStyle w:val="Tabletext"/>
              <w:rPr>
                <w:lang w:val="fr-CH" w:eastAsia="ja-JP"/>
              </w:rPr>
            </w:pPr>
            <w:r w:rsidRPr="00963E59">
              <w:rPr>
                <w:lang w:val="fr-CH" w:eastAsia="ja-JP"/>
              </w:rPr>
              <w:t>Mobile station : +31 dBi</w:t>
            </w:r>
          </w:p>
        </w:tc>
      </w:tr>
      <w:tr w:rsidR="006A0E2E" w:rsidRPr="00812B25" w:rsidTr="006A0E2E">
        <w:trPr>
          <w:trHeight w:val="340"/>
        </w:trPr>
        <w:tc>
          <w:tcPr>
            <w:tcW w:w="2977" w:type="dxa"/>
            <w:vAlign w:val="center"/>
          </w:tcPr>
          <w:p w:rsidR="006A0E2E" w:rsidRPr="00963E59" w:rsidRDefault="006A0E2E" w:rsidP="006A0E2E">
            <w:pPr>
              <w:pStyle w:val="Tabletext"/>
              <w:rPr>
                <w:lang w:eastAsia="ja-JP"/>
              </w:rPr>
            </w:pPr>
            <w:r w:rsidRPr="00963E59">
              <w:rPr>
                <w:lang w:eastAsia="ja-JP"/>
              </w:rPr>
              <w:t>Receiving noise figure</w:t>
            </w:r>
          </w:p>
        </w:tc>
        <w:tc>
          <w:tcPr>
            <w:tcW w:w="5528" w:type="dxa"/>
            <w:vAlign w:val="center"/>
          </w:tcPr>
          <w:p w:rsidR="006A0E2E" w:rsidRPr="00963E59" w:rsidRDefault="006A0E2E" w:rsidP="006A0E2E">
            <w:pPr>
              <w:pStyle w:val="Tabletext"/>
              <w:rPr>
                <w:lang w:eastAsia="ja-JP"/>
              </w:rPr>
            </w:pPr>
            <w:r w:rsidRPr="00963E59">
              <w:rPr>
                <w:lang w:eastAsia="ja-JP"/>
              </w:rPr>
              <w:t>&lt; 10 dB</w:t>
            </w:r>
          </w:p>
        </w:tc>
      </w:tr>
      <w:tr w:rsidR="006A0E2E" w:rsidRPr="00812B25" w:rsidTr="006A0E2E">
        <w:trPr>
          <w:trHeight w:val="340"/>
        </w:trPr>
        <w:tc>
          <w:tcPr>
            <w:tcW w:w="2977" w:type="dxa"/>
            <w:vAlign w:val="center"/>
          </w:tcPr>
          <w:p w:rsidR="006A0E2E" w:rsidRPr="00963E59" w:rsidRDefault="006A0E2E" w:rsidP="006A0E2E">
            <w:pPr>
              <w:pStyle w:val="Tabletext"/>
              <w:rPr>
                <w:lang w:eastAsia="ja-JP"/>
              </w:rPr>
            </w:pPr>
            <w:r w:rsidRPr="00963E59">
              <w:rPr>
                <w:lang w:eastAsia="ja-JP"/>
              </w:rPr>
              <w:t>Data rate</w:t>
            </w:r>
          </w:p>
        </w:tc>
        <w:tc>
          <w:tcPr>
            <w:tcW w:w="5528" w:type="dxa"/>
            <w:vAlign w:val="center"/>
          </w:tcPr>
          <w:p w:rsidR="006A0E2E" w:rsidRPr="00963E59" w:rsidRDefault="006A0E2E" w:rsidP="006A0E2E">
            <w:pPr>
              <w:pStyle w:val="Tabletext"/>
              <w:rPr>
                <w:lang w:eastAsia="ja-JP"/>
              </w:rPr>
            </w:pPr>
            <w:r w:rsidRPr="00963E59">
              <w:rPr>
                <w:lang w:eastAsia="ja-JP"/>
              </w:rPr>
              <w:t>9.6 kbps</w:t>
            </w:r>
          </w:p>
        </w:tc>
      </w:tr>
      <w:tr w:rsidR="006A0E2E" w:rsidRPr="00812B25" w:rsidTr="006A0E2E">
        <w:trPr>
          <w:trHeight w:val="340"/>
        </w:trPr>
        <w:tc>
          <w:tcPr>
            <w:tcW w:w="2977" w:type="dxa"/>
            <w:vAlign w:val="center"/>
          </w:tcPr>
          <w:p w:rsidR="006A0E2E" w:rsidRPr="00963E59" w:rsidRDefault="006A0E2E" w:rsidP="006A0E2E">
            <w:pPr>
              <w:pStyle w:val="Tabletext"/>
              <w:rPr>
                <w:lang w:eastAsia="ja-JP"/>
              </w:rPr>
            </w:pPr>
            <w:r w:rsidRPr="00963E59">
              <w:rPr>
                <w:lang w:eastAsia="ja-JP"/>
              </w:rPr>
              <w:t>Reception quality</w:t>
            </w:r>
          </w:p>
        </w:tc>
        <w:tc>
          <w:tcPr>
            <w:tcW w:w="5528" w:type="dxa"/>
            <w:vAlign w:val="center"/>
          </w:tcPr>
          <w:p w:rsidR="006A0E2E" w:rsidRPr="00963E59" w:rsidRDefault="006A0E2E" w:rsidP="006A0E2E">
            <w:pPr>
              <w:pStyle w:val="Tabletext"/>
              <w:rPr>
                <w:lang w:eastAsia="ja-JP"/>
              </w:rPr>
            </w:pPr>
            <w:r w:rsidRPr="00963E59">
              <w:rPr>
                <w:lang w:eastAsia="ja-JP"/>
              </w:rPr>
              <w:t>BER &lt; 1x10</w:t>
            </w:r>
            <w:r w:rsidRPr="00963E59">
              <w:rPr>
                <w:vertAlign w:val="superscript"/>
                <w:lang w:eastAsia="ja-JP"/>
              </w:rPr>
              <w:t>-4</w:t>
            </w:r>
          </w:p>
        </w:tc>
      </w:tr>
      <w:tr w:rsidR="006A0E2E" w:rsidRPr="00812B25" w:rsidTr="006A0E2E">
        <w:trPr>
          <w:trHeight w:val="340"/>
        </w:trPr>
        <w:tc>
          <w:tcPr>
            <w:tcW w:w="2977" w:type="dxa"/>
            <w:vAlign w:val="center"/>
          </w:tcPr>
          <w:p w:rsidR="006A0E2E" w:rsidRPr="00963E59" w:rsidRDefault="006A0E2E" w:rsidP="006A0E2E">
            <w:pPr>
              <w:pStyle w:val="Tabletext"/>
              <w:rPr>
                <w:lang w:eastAsia="ja-JP"/>
              </w:rPr>
            </w:pPr>
            <w:r w:rsidRPr="00963E59">
              <w:rPr>
                <w:lang w:eastAsia="ja-JP"/>
              </w:rPr>
              <w:t>Transmission distance (km)</w:t>
            </w:r>
          </w:p>
        </w:tc>
        <w:tc>
          <w:tcPr>
            <w:tcW w:w="5528" w:type="dxa"/>
            <w:vAlign w:val="center"/>
          </w:tcPr>
          <w:p w:rsidR="006A0E2E" w:rsidRPr="00963E59" w:rsidRDefault="006A0E2E" w:rsidP="006A0E2E">
            <w:pPr>
              <w:pStyle w:val="Tabletext"/>
              <w:rPr>
                <w:lang w:eastAsia="ja-JP"/>
              </w:rPr>
            </w:pPr>
            <w:r w:rsidRPr="00963E59">
              <w:rPr>
                <w:lang w:eastAsia="ja-JP"/>
              </w:rPr>
              <w:t>2 - 3 km</w:t>
            </w:r>
          </w:p>
        </w:tc>
      </w:tr>
      <w:tr w:rsidR="006A0E2E" w:rsidRPr="00812B25" w:rsidTr="006A0E2E">
        <w:trPr>
          <w:trHeight w:val="340"/>
        </w:trPr>
        <w:tc>
          <w:tcPr>
            <w:tcW w:w="2977" w:type="dxa"/>
            <w:vAlign w:val="center"/>
          </w:tcPr>
          <w:p w:rsidR="006A0E2E" w:rsidRPr="00963E59" w:rsidRDefault="006A0E2E" w:rsidP="006A0E2E">
            <w:pPr>
              <w:pStyle w:val="Tabletext"/>
              <w:rPr>
                <w:lang w:eastAsia="ja-JP"/>
              </w:rPr>
            </w:pPr>
            <w:r w:rsidRPr="00963E59">
              <w:rPr>
                <w:lang w:eastAsia="ja-JP"/>
              </w:rPr>
              <w:t>Modulation</w:t>
            </w:r>
          </w:p>
        </w:tc>
        <w:tc>
          <w:tcPr>
            <w:tcW w:w="5528" w:type="dxa"/>
            <w:vAlign w:val="center"/>
          </w:tcPr>
          <w:p w:rsidR="006A0E2E" w:rsidRPr="00963E59" w:rsidRDefault="006A0E2E" w:rsidP="006A0E2E">
            <w:pPr>
              <w:pStyle w:val="Tabletext"/>
              <w:rPr>
                <w:lang w:eastAsia="ja-JP"/>
              </w:rPr>
            </w:pPr>
            <w:r w:rsidRPr="00963E59">
              <w:rPr>
                <w:lang w:eastAsia="ja-JP"/>
              </w:rPr>
              <w:t>π/4 QPSK</w:t>
            </w:r>
          </w:p>
        </w:tc>
      </w:tr>
      <w:tr w:rsidR="006A0E2E" w:rsidRPr="00812B25" w:rsidTr="006A0E2E">
        <w:trPr>
          <w:trHeight w:val="340"/>
        </w:trPr>
        <w:tc>
          <w:tcPr>
            <w:tcW w:w="2977" w:type="dxa"/>
            <w:vAlign w:val="center"/>
          </w:tcPr>
          <w:p w:rsidR="006A0E2E" w:rsidRPr="00963E59" w:rsidRDefault="006A0E2E" w:rsidP="006A0E2E">
            <w:pPr>
              <w:pStyle w:val="Tabletext"/>
              <w:rPr>
                <w:lang w:eastAsia="ja-JP"/>
              </w:rPr>
            </w:pPr>
            <w:r w:rsidRPr="00963E59">
              <w:rPr>
                <w:lang w:eastAsia="ja-JP"/>
              </w:rPr>
              <w:t>Multiplexing method</w:t>
            </w:r>
          </w:p>
        </w:tc>
        <w:tc>
          <w:tcPr>
            <w:tcW w:w="5528" w:type="dxa"/>
            <w:vAlign w:val="center"/>
          </w:tcPr>
          <w:p w:rsidR="006A0E2E" w:rsidRPr="00963E59" w:rsidRDefault="006A0E2E" w:rsidP="006A0E2E">
            <w:pPr>
              <w:pStyle w:val="Tabletext"/>
              <w:rPr>
                <w:lang w:eastAsia="ja-JP"/>
              </w:rPr>
            </w:pPr>
            <w:r w:rsidRPr="00963E59">
              <w:rPr>
                <w:lang w:eastAsia="ja-JP"/>
              </w:rPr>
              <w:t>FDD, TDM-TDMA</w:t>
            </w:r>
          </w:p>
        </w:tc>
      </w:tr>
    </w:tbl>
    <w:p w:rsidR="006A0E2E" w:rsidRPr="006A0E2E" w:rsidRDefault="006A0E2E" w:rsidP="006460A1">
      <w:pPr>
        <w:pStyle w:val="Heading2"/>
      </w:pPr>
      <w:bookmarkStart w:id="224" w:name="_Toc467088024"/>
      <w:bookmarkStart w:id="225" w:name="_Toc467151210"/>
      <w:r w:rsidRPr="006A0E2E">
        <w:t>A4.3.6</w:t>
      </w:r>
      <w:r w:rsidRPr="006A0E2E">
        <w:tab/>
        <w:t>Yard Radio</w:t>
      </w:r>
      <w:bookmarkEnd w:id="224"/>
      <w:bookmarkEnd w:id="225"/>
    </w:p>
    <w:p w:rsidR="006A0E2E" w:rsidRPr="006A0E2E" w:rsidRDefault="006A0E2E" w:rsidP="006460A1">
      <w:pPr>
        <w:pStyle w:val="Heading3"/>
      </w:pPr>
      <w:bookmarkStart w:id="226" w:name="_Toc467088025"/>
      <w:r w:rsidRPr="006A0E2E">
        <w:t>A4.3.6.1</w:t>
      </w:r>
      <w:r w:rsidRPr="006A0E2E">
        <w:tab/>
        <w:t>System architecture</w:t>
      </w:r>
      <w:bookmarkEnd w:id="226"/>
    </w:p>
    <w:p w:rsidR="006A0E2E" w:rsidRPr="00813475" w:rsidRDefault="006A0E2E" w:rsidP="006A0E2E">
      <w:pPr>
        <w:jc w:val="both"/>
        <w:rPr>
          <w:szCs w:val="24"/>
          <w:lang w:val="en-US" w:eastAsia="ja-JP" w:bidi="he-IL"/>
        </w:rPr>
      </w:pPr>
      <w:r w:rsidRPr="00813475">
        <w:rPr>
          <w:szCs w:val="24"/>
          <w:lang w:val="en-US" w:eastAsia="ja-JP" w:bidi="he-IL"/>
        </w:rPr>
        <w:t>System architecture of the yard radio (YR) operating in 300 MHz band is similar to one of</w:t>
      </w:r>
      <w:r w:rsidRPr="00813475">
        <w:rPr>
          <w:szCs w:val="24"/>
          <w:lang w:val="en-US" w:eastAsia="ja-JP" w:bidi="he-IL"/>
        </w:rPr>
        <w:br/>
        <w:t xml:space="preserve">150 MHz </w:t>
      </w:r>
      <w:proofErr w:type="gramStart"/>
      <w:r w:rsidRPr="00813475">
        <w:rPr>
          <w:szCs w:val="24"/>
          <w:lang w:val="en-US" w:eastAsia="ja-JP" w:bidi="he-IL"/>
        </w:rPr>
        <w:t>band yard radio system</w:t>
      </w:r>
      <w:proofErr w:type="gramEnd"/>
      <w:r w:rsidRPr="00813475">
        <w:rPr>
          <w:szCs w:val="24"/>
          <w:lang w:val="en-US" w:eastAsia="ja-JP" w:bidi="he-IL"/>
        </w:rPr>
        <w:t xml:space="preserve"> (see A4.2.3.1).</w:t>
      </w:r>
    </w:p>
    <w:p w:rsidR="006A0E2E" w:rsidRPr="00813475" w:rsidRDefault="006A0E2E" w:rsidP="006460A1">
      <w:pPr>
        <w:pStyle w:val="Heading3"/>
        <w:rPr>
          <w:lang w:val="en-US"/>
        </w:rPr>
      </w:pPr>
      <w:bookmarkStart w:id="227" w:name="_Toc467088026"/>
      <w:r w:rsidRPr="00813475">
        <w:rPr>
          <w:lang w:val="en-US"/>
        </w:rPr>
        <w:lastRenderedPageBreak/>
        <w:t>A4.3.6.2</w:t>
      </w:r>
      <w:r w:rsidRPr="00813475">
        <w:rPr>
          <w:lang w:val="en-US"/>
        </w:rPr>
        <w:tab/>
        <w:t>Technical parameters</w:t>
      </w:r>
      <w:bookmarkEnd w:id="227"/>
    </w:p>
    <w:p w:rsidR="006A0E2E" w:rsidRPr="00813475" w:rsidRDefault="006A0E2E" w:rsidP="006A0E2E">
      <w:pPr>
        <w:tabs>
          <w:tab w:val="left" w:pos="567"/>
        </w:tabs>
        <w:jc w:val="both"/>
        <w:rPr>
          <w:lang w:val="en-US" w:eastAsia="ja-JP"/>
        </w:rPr>
      </w:pPr>
      <w:r w:rsidRPr="00813475">
        <w:rPr>
          <w:lang w:val="en-US" w:eastAsia="ja-JP"/>
        </w:rPr>
        <w:t>Table A4.3.6.2-1 summarizes technical characteristics of YR operating in 300 MHz band.</w:t>
      </w:r>
    </w:p>
    <w:p w:rsidR="006A0E2E" w:rsidRPr="00812B25" w:rsidRDefault="006A0E2E" w:rsidP="006A0E2E">
      <w:pPr>
        <w:pStyle w:val="TableNo"/>
        <w:spacing w:before="360"/>
        <w:rPr>
          <w:lang w:eastAsia="zh-CN"/>
        </w:rPr>
      </w:pPr>
      <w:r w:rsidRPr="00812B25">
        <w:rPr>
          <w:lang w:eastAsia="ja-JP"/>
        </w:rPr>
        <w:t xml:space="preserve">Table </w:t>
      </w:r>
      <w:r>
        <w:rPr>
          <w:lang w:eastAsia="ja-JP"/>
        </w:rPr>
        <w:t>A4.</w:t>
      </w:r>
      <w:r w:rsidRPr="00812B25">
        <w:rPr>
          <w:lang w:eastAsia="ja-JP"/>
        </w:rPr>
        <w:t>3.6.2-1</w:t>
      </w:r>
    </w:p>
    <w:p w:rsidR="006A0E2E" w:rsidRPr="00812B25" w:rsidRDefault="006A0E2E" w:rsidP="006A0E2E">
      <w:pPr>
        <w:pStyle w:val="Tabletitle"/>
        <w:rPr>
          <w:lang w:eastAsia="ja-JP"/>
        </w:rPr>
      </w:pPr>
      <w:r w:rsidRPr="00812B25">
        <w:rPr>
          <w:lang w:eastAsia="ja-JP"/>
        </w:rPr>
        <w:t>Technical characteristics of Yard radio operating in 300 MHz band</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528"/>
      </w:tblGrid>
      <w:tr w:rsidR="006A0E2E" w:rsidRPr="00812B25" w:rsidTr="006A0E2E">
        <w:trPr>
          <w:trHeight w:val="340"/>
        </w:trPr>
        <w:tc>
          <w:tcPr>
            <w:tcW w:w="2977" w:type="dxa"/>
            <w:vAlign w:val="center"/>
          </w:tcPr>
          <w:p w:rsidR="006A0E2E" w:rsidRPr="00963E59" w:rsidRDefault="006A0E2E" w:rsidP="006A0E2E">
            <w:pPr>
              <w:pStyle w:val="Tablehead"/>
              <w:rPr>
                <w:rFonts w:ascii="Times New Roman" w:hAnsi="Times New Roman" w:cs="Times New Roman"/>
                <w:lang w:eastAsia="ja-JP"/>
              </w:rPr>
            </w:pPr>
            <w:r w:rsidRPr="00963E59">
              <w:rPr>
                <w:rFonts w:ascii="Times New Roman" w:hAnsi="Times New Roman" w:cs="Times New Roman"/>
                <w:lang w:eastAsia="ja-JP"/>
              </w:rPr>
              <w:t>Parameters</w:t>
            </w:r>
          </w:p>
        </w:tc>
        <w:tc>
          <w:tcPr>
            <w:tcW w:w="5528" w:type="dxa"/>
            <w:vAlign w:val="center"/>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Yard radio</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Frequency Range (MHz)</w:t>
            </w:r>
          </w:p>
        </w:tc>
        <w:tc>
          <w:tcPr>
            <w:tcW w:w="5528" w:type="dxa"/>
            <w:vAlign w:val="center"/>
          </w:tcPr>
          <w:p w:rsidR="006A0E2E" w:rsidRPr="00812B25" w:rsidRDefault="006A0E2E" w:rsidP="006A0E2E">
            <w:pPr>
              <w:pStyle w:val="Tabletext"/>
              <w:rPr>
                <w:lang w:eastAsia="ja-JP"/>
              </w:rPr>
            </w:pPr>
            <w:r w:rsidRPr="00812B25">
              <w:rPr>
                <w:lang w:eastAsia="ja-JP"/>
              </w:rPr>
              <w:t>335.4 MHz - 399.9 MHz</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Channel separation</w:t>
            </w:r>
          </w:p>
        </w:tc>
        <w:tc>
          <w:tcPr>
            <w:tcW w:w="5528" w:type="dxa"/>
            <w:vAlign w:val="center"/>
          </w:tcPr>
          <w:p w:rsidR="006A0E2E" w:rsidRPr="00812B25" w:rsidRDefault="006A0E2E" w:rsidP="006A0E2E">
            <w:pPr>
              <w:pStyle w:val="Tabletext"/>
              <w:rPr>
                <w:lang w:eastAsia="ja-JP"/>
              </w:rPr>
            </w:pPr>
            <w:r w:rsidRPr="00812B25">
              <w:rPr>
                <w:lang w:eastAsia="ja-JP"/>
              </w:rPr>
              <w:t>12.5 kHz</w:t>
            </w:r>
          </w:p>
        </w:tc>
      </w:tr>
      <w:tr w:rsidR="006A0E2E" w:rsidRPr="0081347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 xml:space="preserve">Antenna gain </w:t>
            </w:r>
          </w:p>
        </w:tc>
        <w:tc>
          <w:tcPr>
            <w:tcW w:w="5528"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Polarization</w:t>
            </w:r>
          </w:p>
        </w:tc>
        <w:tc>
          <w:tcPr>
            <w:tcW w:w="5528" w:type="dxa"/>
            <w:vAlign w:val="center"/>
          </w:tcPr>
          <w:p w:rsidR="006A0E2E" w:rsidRPr="00812B25" w:rsidRDefault="006A0E2E" w:rsidP="006A0E2E">
            <w:pPr>
              <w:pStyle w:val="Tabletext"/>
              <w:rPr>
                <w:lang w:eastAsia="ja-JP"/>
              </w:rPr>
            </w:pPr>
            <w:r w:rsidRPr="00812B25">
              <w:rPr>
                <w:lang w:eastAsia="ja-JP"/>
              </w:rPr>
              <w:t>Vertical</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Maximum Transmission power</w:t>
            </w:r>
          </w:p>
        </w:tc>
        <w:tc>
          <w:tcPr>
            <w:tcW w:w="5528" w:type="dxa"/>
            <w:vAlign w:val="center"/>
          </w:tcPr>
          <w:p w:rsidR="006A0E2E" w:rsidRPr="00812B25" w:rsidRDefault="006A0E2E" w:rsidP="006A0E2E">
            <w:pPr>
              <w:pStyle w:val="Tabletext"/>
              <w:rPr>
                <w:lang w:eastAsia="ja-JP"/>
              </w:rPr>
            </w:pPr>
            <w:r w:rsidRPr="00812B25">
              <w:rPr>
                <w:lang w:eastAsia="ja-JP"/>
              </w:rPr>
              <w:t>+37 dBm</w:t>
            </w:r>
          </w:p>
        </w:tc>
      </w:tr>
      <w:tr w:rsidR="006A0E2E" w:rsidRPr="0081347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E.I.R.P.</w:t>
            </w:r>
          </w:p>
        </w:tc>
        <w:tc>
          <w:tcPr>
            <w:tcW w:w="5528"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Receiving noise figure</w:t>
            </w:r>
          </w:p>
        </w:tc>
        <w:tc>
          <w:tcPr>
            <w:tcW w:w="5528" w:type="dxa"/>
            <w:vAlign w:val="center"/>
          </w:tcPr>
          <w:p w:rsidR="006A0E2E" w:rsidRPr="00812B25" w:rsidRDefault="006A0E2E" w:rsidP="006A0E2E">
            <w:pPr>
              <w:pStyle w:val="Tabletext"/>
              <w:rPr>
                <w:lang w:eastAsia="ja-JP"/>
              </w:rPr>
            </w:pPr>
            <w:r w:rsidRPr="00812B25">
              <w:rPr>
                <w:lang w:eastAsia="ja-JP"/>
              </w:rPr>
              <w:t>&lt; 10 dB</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Reception quality</w:t>
            </w:r>
          </w:p>
        </w:tc>
        <w:tc>
          <w:tcPr>
            <w:tcW w:w="5528" w:type="dxa"/>
            <w:vAlign w:val="center"/>
          </w:tcPr>
          <w:p w:rsidR="006A0E2E" w:rsidRPr="00812B25" w:rsidRDefault="006A0E2E" w:rsidP="006A0E2E">
            <w:pPr>
              <w:pStyle w:val="Tabletext"/>
              <w:rPr>
                <w:lang w:eastAsia="ja-JP"/>
              </w:rPr>
            </w:pPr>
            <w:r w:rsidRPr="00812B25">
              <w:rPr>
                <w:lang w:eastAsia="ja-JP"/>
              </w:rPr>
              <w:t>SNR &gt; [30] dB</w:t>
            </w:r>
          </w:p>
        </w:tc>
      </w:tr>
      <w:tr w:rsidR="006A0E2E" w:rsidRPr="0081347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Transmission distance (km)</w:t>
            </w:r>
          </w:p>
        </w:tc>
        <w:tc>
          <w:tcPr>
            <w:tcW w:w="5528"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Modulation</w:t>
            </w:r>
          </w:p>
        </w:tc>
        <w:tc>
          <w:tcPr>
            <w:tcW w:w="5528" w:type="dxa"/>
            <w:vAlign w:val="center"/>
          </w:tcPr>
          <w:p w:rsidR="006A0E2E" w:rsidRPr="00812B25" w:rsidRDefault="006A0E2E" w:rsidP="006A0E2E">
            <w:pPr>
              <w:pStyle w:val="Tabletext"/>
              <w:rPr>
                <w:lang w:eastAsia="ja-JP"/>
              </w:rPr>
            </w:pPr>
            <w:r w:rsidRPr="00812B25">
              <w:rPr>
                <w:lang w:eastAsia="ja-JP"/>
              </w:rPr>
              <w:t>FM</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Multiplexing method</w:t>
            </w:r>
          </w:p>
        </w:tc>
        <w:tc>
          <w:tcPr>
            <w:tcW w:w="5528" w:type="dxa"/>
            <w:vAlign w:val="center"/>
          </w:tcPr>
          <w:p w:rsidR="006A0E2E" w:rsidRPr="00812B25" w:rsidRDefault="006A0E2E" w:rsidP="006A0E2E">
            <w:pPr>
              <w:pStyle w:val="Tabletext"/>
              <w:rPr>
                <w:lang w:eastAsia="ja-JP"/>
              </w:rPr>
            </w:pPr>
            <w:r w:rsidRPr="00812B25">
              <w:rPr>
                <w:lang w:eastAsia="ja-JP"/>
              </w:rPr>
              <w:t>none</w:t>
            </w:r>
          </w:p>
        </w:tc>
      </w:tr>
    </w:tbl>
    <w:p w:rsidR="006A0E2E" w:rsidRPr="00D72966" w:rsidRDefault="006A0E2E" w:rsidP="006460A1">
      <w:pPr>
        <w:pStyle w:val="Heading1"/>
      </w:pPr>
      <w:bookmarkStart w:id="228" w:name="_Toc467088027"/>
      <w:bookmarkStart w:id="229" w:name="_Toc467151211"/>
      <w:r w:rsidRPr="00D72966">
        <w:t>A4.4</w:t>
      </w:r>
      <w:r w:rsidRPr="00D72966">
        <w:tab/>
        <w:t>400 MHz band RSTT</w:t>
      </w:r>
      <w:bookmarkEnd w:id="228"/>
      <w:bookmarkEnd w:id="229"/>
    </w:p>
    <w:p w:rsidR="006A0E2E" w:rsidRPr="00D72966" w:rsidRDefault="006A0E2E" w:rsidP="006460A1">
      <w:pPr>
        <w:pStyle w:val="Heading2"/>
      </w:pPr>
      <w:bookmarkStart w:id="230" w:name="_Toc467088028"/>
      <w:bookmarkStart w:id="231" w:name="_Toc467151212"/>
      <w:r w:rsidRPr="00D72966">
        <w:t>A4.4.1</w:t>
      </w:r>
      <w:r w:rsidRPr="00D72966">
        <w:tab/>
        <w:t>Train Radio System</w:t>
      </w:r>
      <w:bookmarkEnd w:id="230"/>
      <w:bookmarkEnd w:id="231"/>
    </w:p>
    <w:p w:rsidR="006A0E2E" w:rsidRPr="00D72966" w:rsidRDefault="006A0E2E" w:rsidP="006460A1">
      <w:pPr>
        <w:pStyle w:val="Heading3"/>
      </w:pPr>
      <w:bookmarkStart w:id="232" w:name="_Toc467088029"/>
      <w:r w:rsidRPr="00D72966">
        <w:t>A4.4.1.1</w:t>
      </w:r>
      <w:r w:rsidRPr="00D72966">
        <w:tab/>
        <w:t>System architecture</w:t>
      </w:r>
      <w:bookmarkEnd w:id="232"/>
    </w:p>
    <w:p w:rsidR="006A0E2E" w:rsidRPr="00813475" w:rsidRDefault="006A0E2E" w:rsidP="00D72966">
      <w:pPr>
        <w:rPr>
          <w:lang w:val="en-US" w:eastAsia="ja-JP" w:bidi="he-IL"/>
        </w:rPr>
      </w:pPr>
      <w:r w:rsidRPr="00813475">
        <w:rPr>
          <w:lang w:val="en-US" w:eastAsia="ja-JP" w:bidi="he-IL"/>
        </w:rPr>
        <w:t xml:space="preserve">System architecture of the Train radio system (TRS) operating in 400 MHz band is similar to one of 150 MHz band described in A4.2.1.1.  </w:t>
      </w:r>
      <w:proofErr w:type="gramStart"/>
      <w:r w:rsidRPr="00813475">
        <w:rPr>
          <w:lang w:val="en-US" w:eastAsia="ja-JP" w:bidi="he-IL"/>
        </w:rPr>
        <w:t>But</w:t>
      </w:r>
      <w:proofErr w:type="gramEnd"/>
      <w:r w:rsidRPr="00813475">
        <w:rPr>
          <w:lang w:val="en-US" w:eastAsia="ja-JP" w:bidi="he-IL"/>
        </w:rPr>
        <w:t>, base stations are located at railway stations, and transmission distance from a base station is about 1.5 km - 3 km in this 400 MHz band system.</w:t>
      </w:r>
    </w:p>
    <w:p w:rsidR="006A0E2E" w:rsidRPr="00813475" w:rsidRDefault="006A0E2E" w:rsidP="006460A1">
      <w:pPr>
        <w:pStyle w:val="Heading3"/>
        <w:rPr>
          <w:lang w:val="en-US"/>
        </w:rPr>
      </w:pPr>
      <w:bookmarkStart w:id="233" w:name="_Toc467088030"/>
      <w:r w:rsidRPr="00813475">
        <w:rPr>
          <w:lang w:val="en-US"/>
        </w:rPr>
        <w:t>A4.4.1.2</w:t>
      </w:r>
      <w:r w:rsidRPr="00813475">
        <w:rPr>
          <w:lang w:val="en-US"/>
        </w:rPr>
        <w:tab/>
        <w:t>Technical parameters</w:t>
      </w:r>
      <w:bookmarkEnd w:id="233"/>
    </w:p>
    <w:p w:rsidR="006A0E2E" w:rsidRPr="00813475" w:rsidRDefault="006A0E2E" w:rsidP="006A0E2E">
      <w:pPr>
        <w:jc w:val="both"/>
        <w:rPr>
          <w:szCs w:val="24"/>
          <w:lang w:val="en-US" w:eastAsia="ja-JP" w:bidi="he-IL"/>
        </w:rPr>
      </w:pPr>
      <w:r w:rsidRPr="00813475">
        <w:rPr>
          <w:szCs w:val="24"/>
          <w:lang w:val="en-US" w:eastAsia="ja-JP" w:bidi="he-IL"/>
        </w:rPr>
        <w:t>Table A4.4.1.2-1 summarizes technical characteristics of TRS operating in 400 MHz band.</w:t>
      </w:r>
    </w:p>
    <w:p w:rsidR="006A0E2E" w:rsidRPr="00963E59" w:rsidRDefault="006A0E2E" w:rsidP="006A0E2E">
      <w:pPr>
        <w:pStyle w:val="TableNo"/>
        <w:spacing w:before="360"/>
        <w:rPr>
          <w:lang w:eastAsia="ja-JP"/>
        </w:rPr>
      </w:pPr>
      <w:r w:rsidRPr="00963E59">
        <w:rPr>
          <w:lang w:eastAsia="ja-JP"/>
        </w:rPr>
        <w:t xml:space="preserve">Table </w:t>
      </w:r>
      <w:r>
        <w:rPr>
          <w:lang w:eastAsia="ja-JP"/>
        </w:rPr>
        <w:t>A4.</w:t>
      </w:r>
      <w:r w:rsidRPr="00963E59">
        <w:rPr>
          <w:lang w:eastAsia="ja-JP"/>
        </w:rPr>
        <w:t>4.1.2-1</w:t>
      </w:r>
    </w:p>
    <w:p w:rsidR="006A0E2E" w:rsidRPr="00963E59" w:rsidRDefault="006A0E2E" w:rsidP="006A0E2E">
      <w:pPr>
        <w:pStyle w:val="Tabletitle"/>
        <w:rPr>
          <w:lang w:eastAsia="ja-JP"/>
        </w:rPr>
      </w:pPr>
      <w:r w:rsidRPr="00963E59">
        <w:rPr>
          <w:lang w:eastAsia="ja-JP"/>
        </w:rPr>
        <w:t>Technical characteristics of Train Radio System operating in 400 MHz band</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528"/>
      </w:tblGrid>
      <w:tr w:rsidR="006A0E2E" w:rsidRPr="00812B25" w:rsidTr="006460A1">
        <w:trPr>
          <w:cantSplit/>
          <w:trHeight w:val="340"/>
          <w:tblHeader/>
        </w:trPr>
        <w:tc>
          <w:tcPr>
            <w:tcW w:w="2977" w:type="dxa"/>
            <w:vAlign w:val="center"/>
          </w:tcPr>
          <w:p w:rsidR="006A0E2E" w:rsidRPr="00963E59" w:rsidRDefault="006A0E2E" w:rsidP="006A0E2E">
            <w:pPr>
              <w:pStyle w:val="Tablehead"/>
              <w:rPr>
                <w:rFonts w:ascii="Times New Roman" w:hAnsi="Times New Roman" w:cs="Times New Roman"/>
                <w:b w:val="0"/>
                <w:lang w:eastAsia="ja-JP"/>
              </w:rPr>
            </w:pPr>
            <w:r w:rsidRPr="00963E59">
              <w:rPr>
                <w:rFonts w:ascii="Times New Roman" w:hAnsi="Times New Roman" w:cs="Times New Roman"/>
                <w:lang w:eastAsia="ja-JP"/>
              </w:rPr>
              <w:t>Parameters</w:t>
            </w:r>
          </w:p>
        </w:tc>
        <w:tc>
          <w:tcPr>
            <w:tcW w:w="5528" w:type="dxa"/>
            <w:vAlign w:val="center"/>
          </w:tcPr>
          <w:p w:rsidR="006A0E2E" w:rsidRPr="00963E59"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Train radio system</w:t>
            </w:r>
          </w:p>
        </w:tc>
      </w:tr>
      <w:tr w:rsidR="006A0E2E" w:rsidRPr="00812B25" w:rsidTr="006460A1">
        <w:trPr>
          <w:cantSplit/>
          <w:trHeight w:val="340"/>
        </w:trPr>
        <w:tc>
          <w:tcPr>
            <w:tcW w:w="2977" w:type="dxa"/>
            <w:vAlign w:val="center"/>
          </w:tcPr>
          <w:p w:rsidR="006A0E2E" w:rsidRPr="00963E59" w:rsidRDefault="006A0E2E" w:rsidP="006A0E2E">
            <w:pPr>
              <w:pStyle w:val="Tabletext"/>
              <w:rPr>
                <w:lang w:eastAsia="ja-JP"/>
              </w:rPr>
            </w:pPr>
            <w:r w:rsidRPr="00963E59">
              <w:rPr>
                <w:lang w:eastAsia="ja-JP"/>
              </w:rPr>
              <w:t>Frequency Range</w:t>
            </w:r>
          </w:p>
        </w:tc>
        <w:tc>
          <w:tcPr>
            <w:tcW w:w="5528" w:type="dxa"/>
            <w:vAlign w:val="center"/>
          </w:tcPr>
          <w:p w:rsidR="006A0E2E" w:rsidRPr="00963E59" w:rsidRDefault="006A0E2E" w:rsidP="006A0E2E">
            <w:pPr>
              <w:pStyle w:val="Tabletext"/>
              <w:rPr>
                <w:lang w:eastAsia="ja-JP"/>
              </w:rPr>
            </w:pPr>
            <w:r w:rsidRPr="00963E59">
              <w:rPr>
                <w:lang w:eastAsia="ja-JP"/>
              </w:rPr>
              <w:t>410 - 420 MHz</w:t>
            </w:r>
          </w:p>
        </w:tc>
      </w:tr>
      <w:tr w:rsidR="006A0E2E" w:rsidRPr="00812B25" w:rsidTr="006460A1">
        <w:trPr>
          <w:cantSplit/>
          <w:trHeight w:val="340"/>
        </w:trPr>
        <w:tc>
          <w:tcPr>
            <w:tcW w:w="2977" w:type="dxa"/>
            <w:vAlign w:val="center"/>
          </w:tcPr>
          <w:p w:rsidR="006A0E2E" w:rsidRPr="00963E59" w:rsidRDefault="006A0E2E" w:rsidP="006A0E2E">
            <w:pPr>
              <w:pStyle w:val="Tabletext"/>
              <w:rPr>
                <w:lang w:eastAsia="ja-JP"/>
              </w:rPr>
            </w:pPr>
            <w:r w:rsidRPr="00812B25">
              <w:rPr>
                <w:lang w:eastAsia="ja-JP"/>
              </w:rPr>
              <w:t>Channel separation</w:t>
            </w:r>
          </w:p>
        </w:tc>
        <w:tc>
          <w:tcPr>
            <w:tcW w:w="5528" w:type="dxa"/>
            <w:vAlign w:val="center"/>
          </w:tcPr>
          <w:p w:rsidR="006A0E2E" w:rsidRPr="00963E59" w:rsidRDefault="006A0E2E" w:rsidP="006A0E2E">
            <w:pPr>
              <w:pStyle w:val="Tabletext"/>
              <w:rPr>
                <w:lang w:eastAsia="ja-JP"/>
              </w:rPr>
            </w:pPr>
            <w:r w:rsidRPr="00812B25">
              <w:rPr>
                <w:lang w:eastAsia="ja-JP"/>
              </w:rPr>
              <w:t>12.5</w:t>
            </w:r>
            <w:r w:rsidRPr="00963E59">
              <w:rPr>
                <w:lang w:eastAsia="ja-JP"/>
              </w:rPr>
              <w:t xml:space="preserve"> kHz</w:t>
            </w:r>
          </w:p>
        </w:tc>
      </w:tr>
      <w:tr w:rsidR="006A0E2E" w:rsidRPr="00363B1A" w:rsidTr="006460A1">
        <w:trPr>
          <w:cantSplit/>
          <w:trHeight w:val="550"/>
        </w:trPr>
        <w:tc>
          <w:tcPr>
            <w:tcW w:w="2977" w:type="dxa"/>
            <w:vAlign w:val="center"/>
          </w:tcPr>
          <w:p w:rsidR="006A0E2E" w:rsidRPr="00963E59" w:rsidRDefault="006A0E2E" w:rsidP="006A0E2E">
            <w:pPr>
              <w:pStyle w:val="Tabletext"/>
              <w:rPr>
                <w:lang w:eastAsia="ja-JP"/>
              </w:rPr>
            </w:pPr>
            <w:r w:rsidRPr="00963E59">
              <w:rPr>
                <w:lang w:eastAsia="ja-JP"/>
              </w:rPr>
              <w:t>Maximum</w:t>
            </w:r>
          </w:p>
          <w:p w:rsidR="006A0E2E" w:rsidRPr="00963E59" w:rsidRDefault="006A0E2E" w:rsidP="006A0E2E">
            <w:pPr>
              <w:pStyle w:val="Tabletext"/>
              <w:rPr>
                <w:lang w:eastAsia="ja-JP"/>
              </w:rPr>
            </w:pPr>
            <w:r w:rsidRPr="00963E59">
              <w:rPr>
                <w:lang w:eastAsia="ja-JP"/>
              </w:rPr>
              <w:t xml:space="preserve">Antenna gain </w:t>
            </w:r>
          </w:p>
        </w:tc>
        <w:tc>
          <w:tcPr>
            <w:tcW w:w="5528" w:type="dxa"/>
            <w:vAlign w:val="center"/>
          </w:tcPr>
          <w:p w:rsidR="006A0E2E" w:rsidRPr="00963E59" w:rsidRDefault="006A0E2E" w:rsidP="006A0E2E">
            <w:pPr>
              <w:pStyle w:val="Tabletext"/>
              <w:rPr>
                <w:sz w:val="28"/>
                <w:lang w:val="fr-CH" w:eastAsia="ja-JP"/>
              </w:rPr>
            </w:pPr>
            <w:r w:rsidRPr="00963E59">
              <w:rPr>
                <w:lang w:val="fr-CH" w:eastAsia="ja-JP"/>
              </w:rPr>
              <w:t>Base station : +11 dBi</w:t>
            </w:r>
          </w:p>
          <w:p w:rsidR="006A0E2E" w:rsidRPr="00963E59" w:rsidRDefault="006A0E2E" w:rsidP="006A0E2E">
            <w:pPr>
              <w:pStyle w:val="Tabletext"/>
              <w:rPr>
                <w:sz w:val="28"/>
                <w:lang w:val="fr-CH" w:eastAsia="ja-JP"/>
              </w:rPr>
            </w:pPr>
            <w:r w:rsidRPr="00963E59">
              <w:rPr>
                <w:lang w:val="fr-CH" w:eastAsia="ja-JP"/>
              </w:rPr>
              <w:t>Mobile station : +1 dBi</w:t>
            </w:r>
          </w:p>
        </w:tc>
      </w:tr>
      <w:tr w:rsidR="006A0E2E" w:rsidRPr="00812B25" w:rsidTr="006460A1">
        <w:trPr>
          <w:cantSplit/>
          <w:trHeight w:val="340"/>
        </w:trPr>
        <w:tc>
          <w:tcPr>
            <w:tcW w:w="2977" w:type="dxa"/>
            <w:vAlign w:val="center"/>
          </w:tcPr>
          <w:p w:rsidR="006A0E2E" w:rsidRPr="00963E59" w:rsidRDefault="006A0E2E" w:rsidP="006A0E2E">
            <w:pPr>
              <w:pStyle w:val="Tabletext"/>
              <w:rPr>
                <w:lang w:eastAsia="ja-JP"/>
              </w:rPr>
            </w:pPr>
            <w:r w:rsidRPr="00963E59">
              <w:rPr>
                <w:lang w:eastAsia="ja-JP"/>
              </w:rPr>
              <w:t>Polarization</w:t>
            </w:r>
          </w:p>
        </w:tc>
        <w:tc>
          <w:tcPr>
            <w:tcW w:w="5528" w:type="dxa"/>
            <w:vAlign w:val="center"/>
          </w:tcPr>
          <w:p w:rsidR="006A0E2E" w:rsidRPr="00963E59" w:rsidRDefault="006A0E2E" w:rsidP="006A0E2E">
            <w:pPr>
              <w:pStyle w:val="Tabletext"/>
              <w:rPr>
                <w:lang w:eastAsia="ja-JP"/>
              </w:rPr>
            </w:pPr>
            <w:r w:rsidRPr="00963E59">
              <w:rPr>
                <w:lang w:eastAsia="ja-JP"/>
              </w:rPr>
              <w:t>Vertical</w:t>
            </w:r>
          </w:p>
        </w:tc>
      </w:tr>
      <w:tr w:rsidR="006A0E2E" w:rsidRPr="00812B25" w:rsidTr="006460A1">
        <w:trPr>
          <w:cantSplit/>
          <w:trHeight w:val="340"/>
        </w:trPr>
        <w:tc>
          <w:tcPr>
            <w:tcW w:w="2977" w:type="dxa"/>
            <w:vAlign w:val="center"/>
          </w:tcPr>
          <w:p w:rsidR="006A0E2E" w:rsidRPr="00963E59" w:rsidRDefault="006A0E2E" w:rsidP="006A0E2E">
            <w:pPr>
              <w:pStyle w:val="Tabletext"/>
              <w:rPr>
                <w:lang w:eastAsia="ja-JP"/>
              </w:rPr>
            </w:pPr>
            <w:r w:rsidRPr="00963E59">
              <w:rPr>
                <w:lang w:eastAsia="ja-JP"/>
              </w:rPr>
              <w:t>Maximum Transmission power</w:t>
            </w:r>
          </w:p>
        </w:tc>
        <w:tc>
          <w:tcPr>
            <w:tcW w:w="5528" w:type="dxa"/>
            <w:vAlign w:val="center"/>
          </w:tcPr>
          <w:p w:rsidR="006A0E2E" w:rsidRPr="00963E59" w:rsidRDefault="006A0E2E" w:rsidP="006A0E2E">
            <w:pPr>
              <w:pStyle w:val="Tabletext"/>
              <w:rPr>
                <w:lang w:eastAsia="ja-JP"/>
              </w:rPr>
            </w:pPr>
            <w:r w:rsidRPr="00963E59">
              <w:rPr>
                <w:lang w:eastAsia="ja-JP"/>
              </w:rPr>
              <w:t>+30 dBm</w:t>
            </w:r>
          </w:p>
        </w:tc>
      </w:tr>
      <w:tr w:rsidR="006A0E2E" w:rsidRPr="00812B25" w:rsidTr="006460A1">
        <w:trPr>
          <w:cantSplit/>
          <w:trHeight w:val="531"/>
        </w:trPr>
        <w:tc>
          <w:tcPr>
            <w:tcW w:w="2977" w:type="dxa"/>
            <w:vAlign w:val="center"/>
          </w:tcPr>
          <w:p w:rsidR="006A0E2E" w:rsidRPr="00963E59" w:rsidRDefault="006A0E2E" w:rsidP="006A0E2E">
            <w:pPr>
              <w:pStyle w:val="Tabletext"/>
              <w:rPr>
                <w:lang w:eastAsia="ja-JP"/>
              </w:rPr>
            </w:pPr>
            <w:r w:rsidRPr="00963E59">
              <w:rPr>
                <w:lang w:eastAsia="ja-JP"/>
              </w:rPr>
              <w:t>E.I.R.P.</w:t>
            </w:r>
          </w:p>
        </w:tc>
        <w:tc>
          <w:tcPr>
            <w:tcW w:w="5528" w:type="dxa"/>
            <w:vAlign w:val="center"/>
          </w:tcPr>
          <w:p w:rsidR="006A0E2E" w:rsidRPr="00963E59" w:rsidRDefault="006A0E2E" w:rsidP="006A0E2E">
            <w:pPr>
              <w:pStyle w:val="Tabletext"/>
              <w:ind w:firstLine="100"/>
              <w:rPr>
                <w:lang w:eastAsia="ja-JP"/>
              </w:rPr>
            </w:pPr>
            <w:r w:rsidRPr="00963E59">
              <w:rPr>
                <w:lang w:eastAsia="ja-JP"/>
              </w:rPr>
              <w:t xml:space="preserve">Base station </w:t>
            </w:r>
            <w:r w:rsidRPr="00812B25">
              <w:rPr>
                <w:lang w:eastAsia="ja-JP"/>
              </w:rPr>
              <w:t xml:space="preserve">: </w:t>
            </w:r>
            <w:r w:rsidRPr="00963E59">
              <w:rPr>
                <w:lang w:eastAsia="ja-JP"/>
              </w:rPr>
              <w:t>+41 dBm</w:t>
            </w:r>
          </w:p>
          <w:p w:rsidR="006A0E2E" w:rsidRPr="00963E59" w:rsidRDefault="006A0E2E" w:rsidP="006A0E2E">
            <w:pPr>
              <w:pStyle w:val="Tabletext"/>
              <w:ind w:firstLine="100"/>
              <w:rPr>
                <w:lang w:eastAsia="ja-JP"/>
              </w:rPr>
            </w:pPr>
            <w:r w:rsidRPr="00963E59">
              <w:rPr>
                <w:lang w:eastAsia="ja-JP"/>
              </w:rPr>
              <w:t>Mobile station</w:t>
            </w:r>
            <w:r w:rsidRPr="00812B25">
              <w:rPr>
                <w:lang w:eastAsia="ja-JP"/>
              </w:rPr>
              <w:t xml:space="preserve"> : </w:t>
            </w:r>
            <w:r w:rsidRPr="00963E59">
              <w:rPr>
                <w:lang w:eastAsia="ja-JP"/>
              </w:rPr>
              <w:t xml:space="preserve"> +31 dBm</w:t>
            </w:r>
          </w:p>
        </w:tc>
      </w:tr>
      <w:tr w:rsidR="006A0E2E" w:rsidRPr="00812B25" w:rsidTr="006460A1">
        <w:trPr>
          <w:cantSplit/>
          <w:trHeight w:val="340"/>
        </w:trPr>
        <w:tc>
          <w:tcPr>
            <w:tcW w:w="2977" w:type="dxa"/>
            <w:vAlign w:val="center"/>
          </w:tcPr>
          <w:p w:rsidR="006A0E2E" w:rsidRPr="00963E59" w:rsidRDefault="006A0E2E" w:rsidP="006A0E2E">
            <w:pPr>
              <w:pStyle w:val="Tabletext"/>
              <w:rPr>
                <w:lang w:eastAsia="ja-JP"/>
              </w:rPr>
            </w:pPr>
            <w:r w:rsidRPr="00963E59">
              <w:rPr>
                <w:lang w:eastAsia="ja-JP"/>
              </w:rPr>
              <w:t>Receiving noise figure</w:t>
            </w:r>
          </w:p>
        </w:tc>
        <w:tc>
          <w:tcPr>
            <w:tcW w:w="5528" w:type="dxa"/>
            <w:vAlign w:val="center"/>
          </w:tcPr>
          <w:p w:rsidR="006A0E2E" w:rsidRPr="00963E59" w:rsidRDefault="006A0E2E" w:rsidP="006A0E2E">
            <w:pPr>
              <w:pStyle w:val="Tabletext"/>
              <w:rPr>
                <w:lang w:eastAsia="ja-JP"/>
              </w:rPr>
            </w:pPr>
            <w:r w:rsidRPr="00963E59">
              <w:rPr>
                <w:lang w:eastAsia="ja-JP"/>
              </w:rPr>
              <w:t>&lt; 10 dB</w:t>
            </w:r>
          </w:p>
        </w:tc>
      </w:tr>
      <w:tr w:rsidR="006A0E2E" w:rsidRPr="00812B25" w:rsidTr="006460A1">
        <w:trPr>
          <w:cantSplit/>
          <w:trHeight w:val="340"/>
        </w:trPr>
        <w:tc>
          <w:tcPr>
            <w:tcW w:w="2977" w:type="dxa"/>
            <w:vAlign w:val="center"/>
          </w:tcPr>
          <w:p w:rsidR="006A0E2E" w:rsidRPr="00963E59" w:rsidRDefault="006A0E2E" w:rsidP="006A0E2E">
            <w:pPr>
              <w:pStyle w:val="Tabletext"/>
              <w:rPr>
                <w:lang w:eastAsia="ja-JP"/>
              </w:rPr>
            </w:pPr>
            <w:r w:rsidRPr="00963E59">
              <w:rPr>
                <w:lang w:eastAsia="ja-JP"/>
              </w:rPr>
              <w:lastRenderedPageBreak/>
              <w:t>Reception quality</w:t>
            </w:r>
          </w:p>
        </w:tc>
        <w:tc>
          <w:tcPr>
            <w:tcW w:w="5528" w:type="dxa"/>
            <w:vAlign w:val="center"/>
          </w:tcPr>
          <w:p w:rsidR="006A0E2E" w:rsidRPr="00963E59" w:rsidRDefault="006A0E2E" w:rsidP="006A0E2E">
            <w:pPr>
              <w:pStyle w:val="Tabletext"/>
              <w:rPr>
                <w:lang w:eastAsia="ja-JP"/>
              </w:rPr>
            </w:pPr>
            <w:r w:rsidRPr="00963E59">
              <w:rPr>
                <w:lang w:eastAsia="ja-JP"/>
              </w:rPr>
              <w:t>SNR &gt; 20</w:t>
            </w:r>
            <w:r w:rsidR="00E34B51">
              <w:rPr>
                <w:lang w:eastAsia="ja-JP"/>
              </w:rPr>
              <w:t> </w:t>
            </w:r>
            <w:r w:rsidRPr="00963E59">
              <w:rPr>
                <w:lang w:eastAsia="ja-JP"/>
              </w:rPr>
              <w:t>dB</w:t>
            </w:r>
          </w:p>
        </w:tc>
      </w:tr>
      <w:tr w:rsidR="006A0E2E" w:rsidRPr="00812B25" w:rsidTr="006460A1">
        <w:trPr>
          <w:cantSplit/>
          <w:trHeight w:val="340"/>
        </w:trPr>
        <w:tc>
          <w:tcPr>
            <w:tcW w:w="2977" w:type="dxa"/>
            <w:vAlign w:val="center"/>
          </w:tcPr>
          <w:p w:rsidR="006A0E2E" w:rsidRPr="00963E59" w:rsidRDefault="006A0E2E" w:rsidP="006A0E2E">
            <w:pPr>
              <w:pStyle w:val="Tabletext"/>
              <w:rPr>
                <w:lang w:eastAsia="ja-JP"/>
              </w:rPr>
            </w:pPr>
            <w:r w:rsidRPr="00963E59">
              <w:rPr>
                <w:lang w:eastAsia="ja-JP"/>
              </w:rPr>
              <w:t>Transmission distance (km)</w:t>
            </w:r>
          </w:p>
        </w:tc>
        <w:tc>
          <w:tcPr>
            <w:tcW w:w="5528" w:type="dxa"/>
            <w:vAlign w:val="center"/>
          </w:tcPr>
          <w:p w:rsidR="006A0E2E" w:rsidRPr="00963E59" w:rsidRDefault="006A0E2E" w:rsidP="006A0E2E">
            <w:pPr>
              <w:pStyle w:val="Tabletext"/>
              <w:rPr>
                <w:lang w:eastAsia="ja-JP"/>
              </w:rPr>
            </w:pPr>
            <w:r w:rsidRPr="00963E59">
              <w:rPr>
                <w:lang w:eastAsia="ja-JP"/>
              </w:rPr>
              <w:t>1.5 -3 km</w:t>
            </w:r>
          </w:p>
        </w:tc>
      </w:tr>
      <w:tr w:rsidR="006A0E2E" w:rsidRPr="00812B25" w:rsidTr="006460A1">
        <w:trPr>
          <w:cantSplit/>
          <w:trHeight w:val="340"/>
        </w:trPr>
        <w:tc>
          <w:tcPr>
            <w:tcW w:w="2977" w:type="dxa"/>
            <w:vAlign w:val="center"/>
          </w:tcPr>
          <w:p w:rsidR="006A0E2E" w:rsidRPr="00963E59" w:rsidRDefault="006A0E2E" w:rsidP="006A0E2E">
            <w:pPr>
              <w:pStyle w:val="Tabletext"/>
              <w:rPr>
                <w:lang w:eastAsia="ja-JP"/>
              </w:rPr>
            </w:pPr>
            <w:r w:rsidRPr="00963E59">
              <w:rPr>
                <w:lang w:eastAsia="ja-JP"/>
              </w:rPr>
              <w:t>Modulation</w:t>
            </w:r>
          </w:p>
        </w:tc>
        <w:tc>
          <w:tcPr>
            <w:tcW w:w="5528" w:type="dxa"/>
            <w:vAlign w:val="center"/>
          </w:tcPr>
          <w:p w:rsidR="006A0E2E" w:rsidRPr="00963E59" w:rsidRDefault="006A0E2E" w:rsidP="006A0E2E">
            <w:pPr>
              <w:pStyle w:val="Tabletext"/>
              <w:rPr>
                <w:lang w:eastAsia="ja-JP"/>
              </w:rPr>
            </w:pPr>
            <w:r w:rsidRPr="00963E59">
              <w:rPr>
                <w:lang w:eastAsia="ja-JP"/>
              </w:rPr>
              <w:t>FM</w:t>
            </w:r>
          </w:p>
        </w:tc>
      </w:tr>
      <w:tr w:rsidR="006A0E2E" w:rsidRPr="00812B25" w:rsidTr="006460A1">
        <w:trPr>
          <w:cantSplit/>
          <w:trHeight w:val="340"/>
        </w:trPr>
        <w:tc>
          <w:tcPr>
            <w:tcW w:w="2977" w:type="dxa"/>
            <w:vAlign w:val="center"/>
          </w:tcPr>
          <w:p w:rsidR="006A0E2E" w:rsidRPr="00963E59" w:rsidRDefault="006A0E2E" w:rsidP="006A0E2E">
            <w:pPr>
              <w:pStyle w:val="Tabletext"/>
              <w:rPr>
                <w:lang w:eastAsia="ja-JP"/>
              </w:rPr>
            </w:pPr>
            <w:r w:rsidRPr="00963E59">
              <w:rPr>
                <w:lang w:eastAsia="ja-JP"/>
              </w:rPr>
              <w:t>Multiplexing method</w:t>
            </w:r>
          </w:p>
        </w:tc>
        <w:tc>
          <w:tcPr>
            <w:tcW w:w="5528" w:type="dxa"/>
            <w:vAlign w:val="center"/>
          </w:tcPr>
          <w:p w:rsidR="006A0E2E" w:rsidRPr="00963E59" w:rsidRDefault="006A0E2E" w:rsidP="006A0E2E">
            <w:pPr>
              <w:pStyle w:val="Tabletext"/>
              <w:rPr>
                <w:lang w:eastAsia="ja-JP"/>
              </w:rPr>
            </w:pPr>
            <w:r w:rsidRPr="00963E59">
              <w:rPr>
                <w:lang w:eastAsia="ja-JP"/>
              </w:rPr>
              <w:t>none</w:t>
            </w:r>
          </w:p>
        </w:tc>
      </w:tr>
    </w:tbl>
    <w:p w:rsidR="006A0E2E" w:rsidRPr="00D72966" w:rsidRDefault="006A0E2E" w:rsidP="006460A1">
      <w:pPr>
        <w:pStyle w:val="Heading2"/>
      </w:pPr>
      <w:bookmarkStart w:id="234" w:name="_Toc467088031"/>
      <w:bookmarkStart w:id="235" w:name="_Toc467151213"/>
      <w:r w:rsidRPr="00D72966">
        <w:t>A4.4.2</w:t>
      </w:r>
      <w:r w:rsidRPr="00D72966">
        <w:tab/>
        <w:t>Radiocommunication system for High Speed Trains</w:t>
      </w:r>
      <w:bookmarkEnd w:id="234"/>
      <w:bookmarkEnd w:id="235"/>
    </w:p>
    <w:p w:rsidR="006A0E2E" w:rsidRPr="00D72966" w:rsidRDefault="006A0E2E" w:rsidP="006460A1">
      <w:pPr>
        <w:pStyle w:val="Heading3"/>
      </w:pPr>
      <w:bookmarkStart w:id="236" w:name="_Toc467088032"/>
      <w:r w:rsidRPr="00D72966">
        <w:t>A4.4.2.1</w:t>
      </w:r>
      <w:r w:rsidRPr="00D72966">
        <w:tab/>
        <w:t>System architecture</w:t>
      </w:r>
      <w:bookmarkEnd w:id="236"/>
    </w:p>
    <w:p w:rsidR="006A0E2E" w:rsidRPr="00813475" w:rsidRDefault="006A0E2E" w:rsidP="006A0E2E">
      <w:pPr>
        <w:rPr>
          <w:lang w:val="en-US" w:eastAsia="ja-JP" w:bidi="he-IL"/>
        </w:rPr>
      </w:pPr>
      <w:r w:rsidRPr="00813475">
        <w:rPr>
          <w:lang w:val="en-US" w:eastAsia="ja-JP" w:bidi="he-IL"/>
        </w:rPr>
        <w:t xml:space="preserve">The radiocommunication system for </w:t>
      </w:r>
      <w:proofErr w:type="gramStart"/>
      <w:r w:rsidRPr="00813475">
        <w:rPr>
          <w:lang w:val="en-US" w:eastAsia="ja-JP" w:bidi="he-IL"/>
        </w:rPr>
        <w:t>high speed</w:t>
      </w:r>
      <w:proofErr w:type="gramEnd"/>
      <w:r w:rsidRPr="00813475">
        <w:rPr>
          <w:lang w:val="en-US" w:eastAsia="ja-JP" w:bidi="he-IL"/>
        </w:rPr>
        <w:t xml:space="preserve"> trains (RHST) is developed and deployed to support safe and stable operation of Shinkansen trains.   The most distinctive feature of this system is to use leaky coaxial cables (LCX) all along the line even at no-tunnel area.</w:t>
      </w:r>
    </w:p>
    <w:p w:rsidR="006A0E2E" w:rsidRPr="00813475" w:rsidRDefault="006A0E2E" w:rsidP="006A0E2E">
      <w:pPr>
        <w:rPr>
          <w:lang w:val="en-US" w:eastAsia="ja-JP" w:bidi="he-IL"/>
        </w:rPr>
      </w:pPr>
      <w:r w:rsidRPr="00813475">
        <w:rPr>
          <w:lang w:val="en-US" w:eastAsia="ja-JP" w:bidi="he-IL"/>
        </w:rPr>
        <w:t xml:space="preserve">Figure A4.4.2.1-1 shows the system architecture of RHST. LCX as shown at right above is a type of coaxial cable that has holes called “slot”. Through these slots, radio wave gradually leaks outside of the cable. The radio wave </w:t>
      </w:r>
      <w:proofErr w:type="gramStart"/>
      <w:r w:rsidRPr="00813475">
        <w:rPr>
          <w:lang w:val="en-US" w:eastAsia="ja-JP" w:bidi="he-IL"/>
        </w:rPr>
        <w:t>is propagated</w:t>
      </w:r>
      <w:proofErr w:type="gramEnd"/>
      <w:r w:rsidRPr="00813475">
        <w:rPr>
          <w:lang w:val="en-US" w:eastAsia="ja-JP" w:bidi="he-IL"/>
        </w:rPr>
        <w:t xml:space="preserve"> to antennas installed at the “skirt” of the vehicle. LCX method allows the distance between LCX and antennas on board to be so close constantly that the affection of interference or noise can be so smaller and it is possible to maintain stable communication regardless of the location of train, open-site or inside of tunnels. Applying the whole LCX method to train radio systems makes it possible to achieve more than 99.99% connections throughout the entire line even when trains are running at high speed (above 300 km/h).</w:t>
      </w:r>
    </w:p>
    <w:p w:rsidR="006A0E2E" w:rsidRPr="00813475" w:rsidRDefault="006A0E2E" w:rsidP="00D72966">
      <w:pPr>
        <w:rPr>
          <w:lang w:val="en-US" w:eastAsia="ja-JP" w:bidi="he-IL"/>
        </w:rPr>
      </w:pPr>
      <w:r w:rsidRPr="00813475">
        <w:rPr>
          <w:lang w:val="en-US" w:eastAsia="ja-JP" w:bidi="he-IL"/>
        </w:rPr>
        <w:t xml:space="preserve">A Central Unit in Control Centre accommodates Ground Communication Controllers, which are located in the key stations. The Ground Communication Controllers take handover through accommodated Base Stations. Base Stations are located in almost every station and repeaters that compensate for LCX propagation loss, are sided at every 1.3 km intervals along track between Base Stations. Four antennas that </w:t>
      </w:r>
      <w:proofErr w:type="gramStart"/>
      <w:r w:rsidRPr="00813475">
        <w:rPr>
          <w:lang w:val="en-US" w:eastAsia="ja-JP" w:bidi="he-IL"/>
        </w:rPr>
        <w:t>are installed</w:t>
      </w:r>
      <w:proofErr w:type="gramEnd"/>
      <w:r w:rsidRPr="00813475">
        <w:rPr>
          <w:lang w:val="en-US" w:eastAsia="ja-JP" w:bidi="he-IL"/>
        </w:rPr>
        <w:t xml:space="preserve"> at body side of the front vehicle, receive radio waves from LCX.</w:t>
      </w:r>
    </w:p>
    <w:p w:rsidR="006A0E2E" w:rsidRPr="00813475" w:rsidRDefault="006A0E2E" w:rsidP="00D72966">
      <w:pPr>
        <w:rPr>
          <w:szCs w:val="24"/>
          <w:lang w:val="en-US" w:eastAsia="ja-JP" w:bidi="he-IL"/>
        </w:rPr>
      </w:pPr>
      <w:r w:rsidRPr="00813475">
        <w:rPr>
          <w:szCs w:val="24"/>
          <w:lang w:val="en-US" w:eastAsia="ja-JP" w:bidi="he-IL"/>
        </w:rPr>
        <w:t xml:space="preserve">Because of this stable feature of radio communication, some channels </w:t>
      </w:r>
      <w:proofErr w:type="gramStart"/>
      <w:r w:rsidRPr="00813475">
        <w:rPr>
          <w:szCs w:val="24"/>
          <w:lang w:val="en-US" w:eastAsia="ja-JP" w:bidi="he-IL"/>
        </w:rPr>
        <w:t>are assigned</w:t>
      </w:r>
      <w:proofErr w:type="gramEnd"/>
      <w:r w:rsidRPr="00813475">
        <w:rPr>
          <w:szCs w:val="24"/>
          <w:lang w:val="en-US" w:eastAsia="ja-JP" w:bidi="he-IL"/>
        </w:rPr>
        <w:t xml:space="preserve"> for automatic train control and the radio based train control system, as described in 8.2.1.4, is in practical use in some high-speed train lines.</w:t>
      </w:r>
    </w:p>
    <w:p w:rsidR="006A0E2E" w:rsidRPr="006A0E2E" w:rsidRDefault="006A0E2E" w:rsidP="006A0E2E">
      <w:pPr>
        <w:pStyle w:val="FigureNo"/>
      </w:pPr>
      <w:r w:rsidRPr="006A0E2E">
        <w:lastRenderedPageBreak/>
        <w:t xml:space="preserve">FIGURE A4.4.2.1-1 </w:t>
      </w:r>
    </w:p>
    <w:p w:rsidR="006A0E2E" w:rsidRPr="00812B25" w:rsidRDefault="006A0E2E" w:rsidP="00EB2DD8">
      <w:pPr>
        <w:pStyle w:val="Figuretitle"/>
      </w:pPr>
      <w:r w:rsidRPr="00963E59">
        <w:t>Architecture of Radiocommunication system for High Speed Train</w:t>
      </w:r>
    </w:p>
    <w:p w:rsidR="006A0E2E" w:rsidRPr="00812B25" w:rsidRDefault="006A0E2E" w:rsidP="006460A1">
      <w:pPr>
        <w:pStyle w:val="Figure"/>
        <w:rPr>
          <w:lang w:eastAsia="ja-JP"/>
        </w:rPr>
      </w:pPr>
      <w:r w:rsidRPr="00812B25">
        <w:rPr>
          <w:noProof/>
          <w:lang w:eastAsia="zh-CN"/>
        </w:rPr>
        <mc:AlternateContent>
          <mc:Choice Requires="wpg">
            <w:drawing>
              <wp:anchor distT="0" distB="0" distL="114300" distR="114300" simplePos="0" relativeHeight="251661312" behindDoc="0" locked="0" layoutInCell="1" allowOverlap="1" wp14:anchorId="5D3CCA95" wp14:editId="0034A75A">
                <wp:simplePos x="0" y="0"/>
                <wp:positionH relativeFrom="column">
                  <wp:posOffset>3941445</wp:posOffset>
                </wp:positionH>
                <wp:positionV relativeFrom="paragraph">
                  <wp:posOffset>1070610</wp:posOffset>
                </wp:positionV>
                <wp:extent cx="1464310" cy="211455"/>
                <wp:effectExtent l="13335" t="12700" r="8255" b="13970"/>
                <wp:wrapNone/>
                <wp:docPr id="3340" name="Group 5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64310" cy="211455"/>
                          <a:chOff x="0" y="40"/>
                          <a:chExt cx="5166" cy="741"/>
                        </a:xfrm>
                      </wpg:grpSpPr>
                      <wps:wsp>
                        <wps:cNvPr id="3341" name="Rectangle 503"/>
                        <wps:cNvSpPr>
                          <a:spLocks noChangeAspect="1" noChangeArrowheads="1"/>
                        </wps:cNvSpPr>
                        <wps:spPr bwMode="auto">
                          <a:xfrm>
                            <a:off x="5106" y="111"/>
                            <a:ext cx="60" cy="432"/>
                          </a:xfrm>
                          <a:prstGeom prst="rect">
                            <a:avLst/>
                          </a:prstGeom>
                          <a:solidFill>
                            <a:srgbClr val="FFFFFF"/>
                          </a:solidFill>
                          <a:ln w="3175">
                            <a:solidFill>
                              <a:srgbClr val="333333"/>
                            </a:solidFill>
                            <a:miter lim="800000"/>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cNvPr id="3342" name="Group 504"/>
                        <wpg:cNvGrpSpPr>
                          <a:grpSpLocks noChangeAspect="1"/>
                        </wpg:cNvGrpSpPr>
                        <wpg:grpSpPr bwMode="auto">
                          <a:xfrm>
                            <a:off x="4155" y="589"/>
                            <a:ext cx="672" cy="180"/>
                            <a:chOff x="4155" y="589"/>
                            <a:chExt cx="672" cy="180"/>
                          </a:xfrm>
                        </wpg:grpSpPr>
                        <wpg:grpSp>
                          <wpg:cNvPr id="3343" name="Group 505"/>
                          <wpg:cNvGrpSpPr>
                            <a:grpSpLocks noChangeAspect="1"/>
                          </wpg:cNvGrpSpPr>
                          <wpg:grpSpPr bwMode="auto">
                            <a:xfrm>
                              <a:off x="4647" y="589"/>
                              <a:ext cx="180" cy="180"/>
                              <a:chOff x="4647" y="589"/>
                              <a:chExt cx="180" cy="180"/>
                            </a:xfrm>
                          </wpg:grpSpPr>
                          <wps:wsp>
                            <wps:cNvPr id="3344" name="Oval 506"/>
                            <wps:cNvSpPr>
                              <a:spLocks noChangeAspect="1" noChangeArrowheads="1"/>
                            </wps:cNvSpPr>
                            <wps:spPr bwMode="auto">
                              <a:xfrm>
                                <a:off x="4647" y="589"/>
                                <a:ext cx="180" cy="180"/>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3345" name="Oval 507"/>
                            <wps:cNvSpPr>
                              <a:spLocks noChangeAspect="1" noChangeArrowheads="1"/>
                            </wps:cNvSpPr>
                            <wps:spPr bwMode="auto">
                              <a:xfrm>
                                <a:off x="4683" y="625"/>
                                <a:ext cx="108" cy="108"/>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3346" name="Group 508"/>
                          <wpg:cNvGrpSpPr>
                            <a:grpSpLocks noChangeAspect="1"/>
                          </wpg:cNvGrpSpPr>
                          <wpg:grpSpPr bwMode="auto">
                            <a:xfrm>
                              <a:off x="4155" y="589"/>
                              <a:ext cx="180" cy="180"/>
                              <a:chOff x="4155" y="589"/>
                              <a:chExt cx="180" cy="180"/>
                            </a:xfrm>
                          </wpg:grpSpPr>
                          <wps:wsp>
                            <wps:cNvPr id="3347" name="Oval 509"/>
                            <wps:cNvSpPr>
                              <a:spLocks noChangeAspect="1" noChangeArrowheads="1"/>
                            </wps:cNvSpPr>
                            <wps:spPr bwMode="auto">
                              <a:xfrm>
                                <a:off x="4155" y="589"/>
                                <a:ext cx="180" cy="180"/>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3348" name="Oval 510"/>
                            <wps:cNvSpPr>
                              <a:spLocks noChangeAspect="1" noChangeArrowheads="1"/>
                            </wps:cNvSpPr>
                            <wps:spPr bwMode="auto">
                              <a:xfrm>
                                <a:off x="4191" y="625"/>
                                <a:ext cx="108" cy="108"/>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grpSp>
                        <wpg:cNvPr id="3349" name="Group 511"/>
                        <wpg:cNvGrpSpPr>
                          <a:grpSpLocks noChangeAspect="1"/>
                        </wpg:cNvGrpSpPr>
                        <wpg:grpSpPr bwMode="auto">
                          <a:xfrm>
                            <a:off x="957" y="601"/>
                            <a:ext cx="672" cy="180"/>
                            <a:chOff x="957" y="601"/>
                            <a:chExt cx="672" cy="180"/>
                          </a:xfrm>
                        </wpg:grpSpPr>
                        <wpg:grpSp>
                          <wpg:cNvPr id="3350" name="Group 512"/>
                          <wpg:cNvGrpSpPr>
                            <a:grpSpLocks noChangeAspect="1"/>
                          </wpg:cNvGrpSpPr>
                          <wpg:grpSpPr bwMode="auto">
                            <a:xfrm>
                              <a:off x="1449" y="601"/>
                              <a:ext cx="180" cy="180"/>
                              <a:chOff x="1449" y="601"/>
                              <a:chExt cx="180" cy="180"/>
                            </a:xfrm>
                          </wpg:grpSpPr>
                          <wps:wsp>
                            <wps:cNvPr id="3351" name="Oval 513"/>
                            <wps:cNvSpPr>
                              <a:spLocks noChangeAspect="1" noChangeArrowheads="1"/>
                            </wps:cNvSpPr>
                            <wps:spPr bwMode="auto">
                              <a:xfrm>
                                <a:off x="1449" y="601"/>
                                <a:ext cx="180" cy="180"/>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3352" name="Oval 514"/>
                            <wps:cNvSpPr>
                              <a:spLocks noChangeAspect="1" noChangeArrowheads="1"/>
                            </wps:cNvSpPr>
                            <wps:spPr bwMode="auto">
                              <a:xfrm>
                                <a:off x="1485" y="637"/>
                                <a:ext cx="108" cy="108"/>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3353" name="Group 515"/>
                          <wpg:cNvGrpSpPr>
                            <a:grpSpLocks noChangeAspect="1"/>
                          </wpg:cNvGrpSpPr>
                          <wpg:grpSpPr bwMode="auto">
                            <a:xfrm>
                              <a:off x="957" y="601"/>
                              <a:ext cx="180" cy="180"/>
                              <a:chOff x="957" y="601"/>
                              <a:chExt cx="180" cy="180"/>
                            </a:xfrm>
                          </wpg:grpSpPr>
                          <wps:wsp>
                            <wps:cNvPr id="3354" name="Oval 516"/>
                            <wps:cNvSpPr>
                              <a:spLocks noChangeAspect="1" noChangeArrowheads="1"/>
                            </wps:cNvSpPr>
                            <wps:spPr bwMode="auto">
                              <a:xfrm>
                                <a:off x="957" y="601"/>
                                <a:ext cx="180" cy="180"/>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3356" name="Oval 517"/>
                            <wps:cNvSpPr>
                              <a:spLocks noChangeAspect="1" noChangeArrowheads="1"/>
                            </wps:cNvSpPr>
                            <wps:spPr bwMode="auto">
                              <a:xfrm>
                                <a:off x="993" y="637"/>
                                <a:ext cx="108" cy="108"/>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s:wsp>
                        <wps:cNvPr id="3357" name="Freeform 518"/>
                        <wps:cNvSpPr>
                          <a:spLocks noChangeAspect="1"/>
                        </wps:cNvSpPr>
                        <wps:spPr bwMode="auto">
                          <a:xfrm>
                            <a:off x="4800" y="40"/>
                            <a:ext cx="125" cy="59"/>
                          </a:xfrm>
                          <a:custGeom>
                            <a:avLst/>
                            <a:gdLst>
                              <a:gd name="T0" fmla="*/ 0 w 125"/>
                              <a:gd name="T1" fmla="*/ 57 h 59"/>
                              <a:gd name="T2" fmla="*/ 38 w 125"/>
                              <a:gd name="T3" fmla="*/ 0 h 59"/>
                              <a:gd name="T4" fmla="*/ 125 w 125"/>
                              <a:gd name="T5" fmla="*/ 0 h 59"/>
                              <a:gd name="T6" fmla="*/ 125 w 125"/>
                              <a:gd name="T7" fmla="*/ 12 h 59"/>
                              <a:gd name="T8" fmla="*/ 81 w 125"/>
                              <a:gd name="T9" fmla="*/ 12 h 59"/>
                              <a:gd name="T10" fmla="*/ 66 w 125"/>
                              <a:gd name="T11" fmla="*/ 50 h 59"/>
                              <a:gd name="T12" fmla="*/ 75 w 125"/>
                              <a:gd name="T13" fmla="*/ 59 h 59"/>
                              <a:gd name="T14" fmla="*/ 0 w 125"/>
                              <a:gd name="T15" fmla="*/ 57 h 5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5" h="59">
                                <a:moveTo>
                                  <a:pt x="0" y="57"/>
                                </a:moveTo>
                                <a:lnTo>
                                  <a:pt x="38" y="0"/>
                                </a:lnTo>
                                <a:lnTo>
                                  <a:pt x="125" y="0"/>
                                </a:lnTo>
                                <a:lnTo>
                                  <a:pt x="125" y="12"/>
                                </a:lnTo>
                                <a:lnTo>
                                  <a:pt x="81" y="12"/>
                                </a:lnTo>
                                <a:lnTo>
                                  <a:pt x="66" y="50"/>
                                </a:lnTo>
                                <a:lnTo>
                                  <a:pt x="75" y="59"/>
                                </a:lnTo>
                                <a:lnTo>
                                  <a:pt x="0" y="57"/>
                                </a:lnTo>
                                <a:close/>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g:grpSp>
                        <wpg:cNvPr id="3358" name="Group 519"/>
                        <wpg:cNvGrpSpPr>
                          <a:grpSpLocks noChangeAspect="1"/>
                        </wpg:cNvGrpSpPr>
                        <wpg:grpSpPr bwMode="auto">
                          <a:xfrm>
                            <a:off x="115" y="531"/>
                            <a:ext cx="4982" cy="212"/>
                            <a:chOff x="115" y="531"/>
                            <a:chExt cx="4982" cy="212"/>
                          </a:xfrm>
                        </wpg:grpSpPr>
                        <wps:wsp>
                          <wps:cNvPr id="3359" name="Freeform 520"/>
                          <wps:cNvSpPr>
                            <a:spLocks noChangeAspect="1"/>
                          </wps:cNvSpPr>
                          <wps:spPr bwMode="auto">
                            <a:xfrm>
                              <a:off x="125" y="531"/>
                              <a:ext cx="4972" cy="210"/>
                            </a:xfrm>
                            <a:custGeom>
                              <a:avLst/>
                              <a:gdLst>
                                <a:gd name="T0" fmla="*/ 0 w 4972"/>
                                <a:gd name="T1" fmla="*/ 184 h 210"/>
                                <a:gd name="T2" fmla="*/ 70 w 4972"/>
                                <a:gd name="T3" fmla="*/ 0 h 210"/>
                                <a:gd name="T4" fmla="*/ 4894 w 4972"/>
                                <a:gd name="T5" fmla="*/ 0 h 210"/>
                                <a:gd name="T6" fmla="*/ 4896 w 4972"/>
                                <a:gd name="T7" fmla="*/ 80 h 210"/>
                                <a:gd name="T8" fmla="*/ 4972 w 4972"/>
                                <a:gd name="T9" fmla="*/ 80 h 210"/>
                                <a:gd name="T10" fmla="*/ 4940 w 4972"/>
                                <a:gd name="T11" fmla="*/ 172 h 210"/>
                                <a:gd name="T12" fmla="*/ 4728 w 4972"/>
                                <a:gd name="T13" fmla="*/ 172 h 210"/>
                                <a:gd name="T14" fmla="*/ 4708 w 4972"/>
                                <a:gd name="T15" fmla="*/ 132 h 210"/>
                                <a:gd name="T16" fmla="*/ 4674 w 4972"/>
                                <a:gd name="T17" fmla="*/ 132 h 210"/>
                                <a:gd name="T18" fmla="*/ 4632 w 4972"/>
                                <a:gd name="T19" fmla="*/ 114 h 210"/>
                                <a:gd name="T20" fmla="*/ 4130 w 4972"/>
                                <a:gd name="T21" fmla="*/ 118 h 210"/>
                                <a:gd name="T22" fmla="*/ 4088 w 4972"/>
                                <a:gd name="T23" fmla="*/ 132 h 210"/>
                                <a:gd name="T24" fmla="*/ 4032 w 4972"/>
                                <a:gd name="T25" fmla="*/ 136 h 210"/>
                                <a:gd name="T26" fmla="*/ 3994 w 4972"/>
                                <a:gd name="T27" fmla="*/ 182 h 210"/>
                                <a:gd name="T28" fmla="*/ 1526 w 4972"/>
                                <a:gd name="T29" fmla="*/ 192 h 210"/>
                                <a:gd name="T30" fmla="*/ 1452 w 4972"/>
                                <a:gd name="T31" fmla="*/ 172 h 210"/>
                                <a:gd name="T32" fmla="*/ 866 w 4972"/>
                                <a:gd name="T33" fmla="*/ 172 h 210"/>
                                <a:gd name="T34" fmla="*/ 782 w 4972"/>
                                <a:gd name="T35" fmla="*/ 208 h 210"/>
                                <a:gd name="T36" fmla="*/ 66 w 4972"/>
                                <a:gd name="T37" fmla="*/ 210 h 210"/>
                                <a:gd name="T38" fmla="*/ 34 w 4972"/>
                                <a:gd name="T39" fmla="*/ 186 h 210"/>
                                <a:gd name="T40" fmla="*/ 0 w 4972"/>
                                <a:gd name="T41" fmla="*/ 184 h 21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972" h="210">
                                  <a:moveTo>
                                    <a:pt x="0" y="184"/>
                                  </a:moveTo>
                                  <a:lnTo>
                                    <a:pt x="70" y="0"/>
                                  </a:lnTo>
                                  <a:lnTo>
                                    <a:pt x="4894" y="0"/>
                                  </a:lnTo>
                                  <a:lnTo>
                                    <a:pt x="4896" y="80"/>
                                  </a:lnTo>
                                  <a:lnTo>
                                    <a:pt x="4972" y="80"/>
                                  </a:lnTo>
                                  <a:lnTo>
                                    <a:pt x="4940" y="172"/>
                                  </a:lnTo>
                                  <a:lnTo>
                                    <a:pt x="4728" y="172"/>
                                  </a:lnTo>
                                  <a:lnTo>
                                    <a:pt x="4708" y="132"/>
                                  </a:lnTo>
                                  <a:lnTo>
                                    <a:pt x="4674" y="132"/>
                                  </a:lnTo>
                                  <a:lnTo>
                                    <a:pt x="4632" y="114"/>
                                  </a:lnTo>
                                  <a:lnTo>
                                    <a:pt x="4130" y="118"/>
                                  </a:lnTo>
                                  <a:lnTo>
                                    <a:pt x="4088" y="132"/>
                                  </a:lnTo>
                                  <a:lnTo>
                                    <a:pt x="4032" y="136"/>
                                  </a:lnTo>
                                  <a:lnTo>
                                    <a:pt x="3994" y="182"/>
                                  </a:lnTo>
                                  <a:lnTo>
                                    <a:pt x="1526" y="192"/>
                                  </a:lnTo>
                                  <a:lnTo>
                                    <a:pt x="1452" y="172"/>
                                  </a:lnTo>
                                  <a:lnTo>
                                    <a:pt x="866" y="172"/>
                                  </a:lnTo>
                                  <a:lnTo>
                                    <a:pt x="782" y="208"/>
                                  </a:lnTo>
                                  <a:lnTo>
                                    <a:pt x="66" y="210"/>
                                  </a:lnTo>
                                  <a:lnTo>
                                    <a:pt x="34" y="186"/>
                                  </a:lnTo>
                                  <a:lnTo>
                                    <a:pt x="0" y="184"/>
                                  </a:lnTo>
                                  <a:close/>
                                </a:path>
                              </a:pathLst>
                            </a:custGeom>
                            <a:solidFill>
                              <a:srgbClr val="808080"/>
                            </a:solidFill>
                            <a:ln>
                              <a:noFill/>
                            </a:ln>
                            <a:effectLst/>
                            <a:extLst>
                              <a:ext uri="{91240B29-F687-4F45-9708-019B960494DF}">
                                <a14:hiddenLine xmlns:a14="http://schemas.microsoft.com/office/drawing/2010/main" w="9525">
                                  <a:solidFill>
                                    <a:srgbClr val="00FF00"/>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g:grpSp>
                          <wpg:cNvPr id="2657" name="Group 521"/>
                          <wpg:cNvGrpSpPr>
                            <a:grpSpLocks noChangeAspect="1"/>
                          </wpg:cNvGrpSpPr>
                          <wpg:grpSpPr bwMode="auto">
                            <a:xfrm>
                              <a:off x="115" y="591"/>
                              <a:ext cx="4980" cy="152"/>
                              <a:chOff x="115" y="591"/>
                              <a:chExt cx="4980" cy="152"/>
                            </a:xfrm>
                          </wpg:grpSpPr>
                          <wps:wsp>
                            <wps:cNvPr id="2658" name="Freeform 522"/>
                            <wps:cNvSpPr>
                              <a:spLocks noChangeAspect="1"/>
                            </wps:cNvSpPr>
                            <wps:spPr bwMode="auto">
                              <a:xfrm>
                                <a:off x="115" y="715"/>
                                <a:ext cx="786" cy="28"/>
                              </a:xfrm>
                              <a:custGeom>
                                <a:avLst/>
                                <a:gdLst>
                                  <a:gd name="T0" fmla="*/ 0 w 786"/>
                                  <a:gd name="T1" fmla="*/ 0 h 28"/>
                                  <a:gd name="T2" fmla="*/ 36 w 786"/>
                                  <a:gd name="T3" fmla="*/ 2 h 28"/>
                                  <a:gd name="T4" fmla="*/ 72 w 786"/>
                                  <a:gd name="T5" fmla="*/ 28 h 28"/>
                                  <a:gd name="T6" fmla="*/ 786 w 786"/>
                                  <a:gd name="T7" fmla="*/ 28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6" h="28">
                                    <a:moveTo>
                                      <a:pt x="0" y="0"/>
                                    </a:moveTo>
                                    <a:lnTo>
                                      <a:pt x="36" y="2"/>
                                    </a:lnTo>
                                    <a:lnTo>
                                      <a:pt x="72" y="28"/>
                                    </a:lnTo>
                                    <a:lnTo>
                                      <a:pt x="786" y="28"/>
                                    </a:lnTo>
                                  </a:path>
                                </a:pathLst>
                              </a:custGeom>
                              <a:noFill/>
                              <a:ln w="3175">
                                <a:solidFill>
                                  <a:srgbClr val="333333"/>
                                </a:solidFill>
                                <a:round/>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59" name="Freeform 523"/>
                            <wps:cNvSpPr>
                              <a:spLocks noChangeAspect="1"/>
                            </wps:cNvSpPr>
                            <wps:spPr bwMode="auto">
                              <a:xfrm>
                                <a:off x="905" y="705"/>
                                <a:ext cx="750" cy="36"/>
                              </a:xfrm>
                              <a:custGeom>
                                <a:avLst/>
                                <a:gdLst>
                                  <a:gd name="T0" fmla="*/ 0 w 750"/>
                                  <a:gd name="T1" fmla="*/ 36 h 36"/>
                                  <a:gd name="T2" fmla="*/ 80 w 750"/>
                                  <a:gd name="T3" fmla="*/ 0 h 36"/>
                                  <a:gd name="T4" fmla="*/ 674 w 750"/>
                                  <a:gd name="T5" fmla="*/ 0 h 36"/>
                                  <a:gd name="T6" fmla="*/ 750 w 750"/>
                                  <a:gd name="T7" fmla="*/ 20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0" h="36">
                                    <a:moveTo>
                                      <a:pt x="0" y="36"/>
                                    </a:moveTo>
                                    <a:lnTo>
                                      <a:pt x="80" y="0"/>
                                    </a:lnTo>
                                    <a:lnTo>
                                      <a:pt x="674" y="0"/>
                                    </a:lnTo>
                                    <a:lnTo>
                                      <a:pt x="750" y="20"/>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60" name="Freeform 524"/>
                            <wps:cNvSpPr>
                              <a:spLocks noChangeAspect="1"/>
                            </wps:cNvSpPr>
                            <wps:spPr bwMode="auto">
                              <a:xfrm>
                                <a:off x="4119" y="651"/>
                                <a:ext cx="938" cy="62"/>
                              </a:xfrm>
                              <a:custGeom>
                                <a:avLst/>
                                <a:gdLst>
                                  <a:gd name="T0" fmla="*/ 0 w 938"/>
                                  <a:gd name="T1" fmla="*/ 62 h 62"/>
                                  <a:gd name="T2" fmla="*/ 40 w 938"/>
                                  <a:gd name="T3" fmla="*/ 16 h 62"/>
                                  <a:gd name="T4" fmla="*/ 86 w 938"/>
                                  <a:gd name="T5" fmla="*/ 14 h 62"/>
                                  <a:gd name="T6" fmla="*/ 128 w 938"/>
                                  <a:gd name="T7" fmla="*/ 0 h 62"/>
                                  <a:gd name="T8" fmla="*/ 636 w 938"/>
                                  <a:gd name="T9" fmla="*/ 0 h 62"/>
                                  <a:gd name="T10" fmla="*/ 672 w 938"/>
                                  <a:gd name="T11" fmla="*/ 12 h 62"/>
                                  <a:gd name="T12" fmla="*/ 708 w 938"/>
                                  <a:gd name="T13" fmla="*/ 16 h 62"/>
                                  <a:gd name="T14" fmla="*/ 728 w 938"/>
                                  <a:gd name="T15" fmla="*/ 56 h 62"/>
                                  <a:gd name="T16" fmla="*/ 938 w 938"/>
                                  <a:gd name="T17" fmla="*/ 56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38" h="62">
                                    <a:moveTo>
                                      <a:pt x="0" y="62"/>
                                    </a:moveTo>
                                    <a:lnTo>
                                      <a:pt x="40" y="16"/>
                                    </a:lnTo>
                                    <a:lnTo>
                                      <a:pt x="86" y="14"/>
                                    </a:lnTo>
                                    <a:lnTo>
                                      <a:pt x="128" y="0"/>
                                    </a:lnTo>
                                    <a:lnTo>
                                      <a:pt x="636" y="0"/>
                                    </a:lnTo>
                                    <a:lnTo>
                                      <a:pt x="672" y="12"/>
                                    </a:lnTo>
                                    <a:lnTo>
                                      <a:pt x="708" y="16"/>
                                    </a:lnTo>
                                    <a:lnTo>
                                      <a:pt x="728" y="56"/>
                                    </a:lnTo>
                                    <a:lnTo>
                                      <a:pt x="938" y="56"/>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61" name="Freeform 525"/>
                            <wps:cNvSpPr>
                              <a:spLocks noChangeAspect="1"/>
                            </wps:cNvSpPr>
                            <wps:spPr bwMode="auto">
                              <a:xfrm>
                                <a:off x="5019" y="591"/>
                                <a:ext cx="76" cy="120"/>
                              </a:xfrm>
                              <a:custGeom>
                                <a:avLst/>
                                <a:gdLst>
                                  <a:gd name="T0" fmla="*/ 40 w 76"/>
                                  <a:gd name="T1" fmla="*/ 120 h 120"/>
                                  <a:gd name="T2" fmla="*/ 76 w 76"/>
                                  <a:gd name="T3" fmla="*/ 14 h 120"/>
                                  <a:gd name="T4" fmla="*/ 0 w 76"/>
                                  <a:gd name="T5" fmla="*/ 14 h 120"/>
                                  <a:gd name="T6" fmla="*/ 0 w 76"/>
                                  <a:gd name="T7" fmla="*/ 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120">
                                    <a:moveTo>
                                      <a:pt x="40" y="120"/>
                                    </a:moveTo>
                                    <a:lnTo>
                                      <a:pt x="76" y="14"/>
                                    </a:lnTo>
                                    <a:lnTo>
                                      <a:pt x="0" y="14"/>
                                    </a:lnTo>
                                    <a:lnTo>
                                      <a:pt x="0" y="0"/>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62" name="Line 526"/>
                            <wps:cNvCnPr>
                              <a:cxnSpLocks noChangeShapeType="1"/>
                            </wps:cNvCnPr>
                            <wps:spPr bwMode="auto">
                              <a:xfrm flipV="1">
                                <a:off x="1655" y="713"/>
                                <a:ext cx="2460" cy="12"/>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g:grpSp>
                      </wpg:grpSp>
                      <wps:wsp>
                        <wps:cNvPr id="2663" name="Freeform 527"/>
                        <wps:cNvSpPr>
                          <a:spLocks noChangeAspect="1"/>
                        </wps:cNvSpPr>
                        <wps:spPr bwMode="auto">
                          <a:xfrm>
                            <a:off x="101" y="575"/>
                            <a:ext cx="1144" cy="168"/>
                          </a:xfrm>
                          <a:custGeom>
                            <a:avLst/>
                            <a:gdLst>
                              <a:gd name="T0" fmla="*/ 500 w 1144"/>
                              <a:gd name="T1" fmla="*/ 166 h 168"/>
                              <a:gd name="T2" fmla="*/ 580 w 1144"/>
                              <a:gd name="T3" fmla="*/ 106 h 168"/>
                              <a:gd name="T4" fmla="*/ 706 w 1144"/>
                              <a:gd name="T5" fmla="*/ 56 h 168"/>
                              <a:gd name="T6" fmla="*/ 1144 w 1144"/>
                              <a:gd name="T7" fmla="*/ 24 h 168"/>
                              <a:gd name="T8" fmla="*/ 398 w 1144"/>
                              <a:gd name="T9" fmla="*/ 0 h 168"/>
                              <a:gd name="T10" fmla="*/ 0 w 1144"/>
                              <a:gd name="T11" fmla="*/ 142 h 168"/>
                              <a:gd name="T12" fmla="*/ 62 w 1144"/>
                              <a:gd name="T13" fmla="*/ 140 h 168"/>
                              <a:gd name="T14" fmla="*/ 114 w 1144"/>
                              <a:gd name="T15" fmla="*/ 168 h 168"/>
                              <a:gd name="T16" fmla="*/ 500 w 1144"/>
                              <a:gd name="T17" fmla="*/ 166 h 1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4" h="168">
                                <a:moveTo>
                                  <a:pt x="500" y="166"/>
                                </a:moveTo>
                                <a:lnTo>
                                  <a:pt x="580" y="106"/>
                                </a:lnTo>
                                <a:lnTo>
                                  <a:pt x="706" y="56"/>
                                </a:lnTo>
                                <a:lnTo>
                                  <a:pt x="1144" y="24"/>
                                </a:lnTo>
                                <a:lnTo>
                                  <a:pt x="398" y="0"/>
                                </a:lnTo>
                                <a:lnTo>
                                  <a:pt x="0" y="142"/>
                                </a:lnTo>
                                <a:lnTo>
                                  <a:pt x="62" y="140"/>
                                </a:lnTo>
                                <a:lnTo>
                                  <a:pt x="114" y="168"/>
                                </a:lnTo>
                                <a:lnTo>
                                  <a:pt x="500" y="166"/>
                                </a:lnTo>
                                <a:close/>
                              </a:path>
                            </a:pathLst>
                          </a:custGeom>
                          <a:solidFill>
                            <a:srgbClr val="5F5F5F"/>
                          </a:solidFill>
                          <a:ln>
                            <a:noFill/>
                          </a:ln>
                          <a:effectLst/>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64" name="Freeform 528"/>
                        <wps:cNvSpPr>
                          <a:spLocks noChangeAspect="1"/>
                        </wps:cNvSpPr>
                        <wps:spPr bwMode="auto">
                          <a:xfrm>
                            <a:off x="3" y="628"/>
                            <a:ext cx="126" cy="93"/>
                          </a:xfrm>
                          <a:custGeom>
                            <a:avLst/>
                            <a:gdLst>
                              <a:gd name="T0" fmla="*/ 0 w 126"/>
                              <a:gd name="T1" fmla="*/ 0 h 93"/>
                              <a:gd name="T2" fmla="*/ 15 w 126"/>
                              <a:gd name="T3" fmla="*/ 54 h 93"/>
                              <a:gd name="T4" fmla="*/ 57 w 126"/>
                              <a:gd name="T5" fmla="*/ 81 h 93"/>
                              <a:gd name="T6" fmla="*/ 126 w 126"/>
                              <a:gd name="T7" fmla="*/ 93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93">
                                <a:moveTo>
                                  <a:pt x="0" y="0"/>
                                </a:moveTo>
                                <a:cubicBezTo>
                                  <a:pt x="3" y="20"/>
                                  <a:pt x="6" y="40"/>
                                  <a:pt x="15" y="54"/>
                                </a:cubicBezTo>
                                <a:cubicBezTo>
                                  <a:pt x="24" y="68"/>
                                  <a:pt x="39" y="75"/>
                                  <a:pt x="57" y="81"/>
                                </a:cubicBezTo>
                                <a:cubicBezTo>
                                  <a:pt x="75" y="87"/>
                                  <a:pt x="112" y="91"/>
                                  <a:pt x="126" y="93"/>
                                </a:cubicBezTo>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65" name="Freeform 529"/>
                        <wps:cNvSpPr>
                          <a:spLocks noChangeAspect="1"/>
                        </wps:cNvSpPr>
                        <wps:spPr bwMode="auto">
                          <a:xfrm>
                            <a:off x="4" y="317"/>
                            <a:ext cx="744" cy="309"/>
                          </a:xfrm>
                          <a:custGeom>
                            <a:avLst/>
                            <a:gdLst>
                              <a:gd name="T0" fmla="*/ 0 w 744"/>
                              <a:gd name="T1" fmla="*/ 309 h 309"/>
                              <a:gd name="T2" fmla="*/ 62 w 744"/>
                              <a:gd name="T3" fmla="*/ 182 h 309"/>
                              <a:gd name="T4" fmla="*/ 215 w 744"/>
                              <a:gd name="T5" fmla="*/ 108 h 309"/>
                              <a:gd name="T6" fmla="*/ 744 w 744"/>
                              <a:gd name="T7" fmla="*/ 0 h 3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4" h="309">
                                <a:moveTo>
                                  <a:pt x="0" y="309"/>
                                </a:moveTo>
                                <a:cubicBezTo>
                                  <a:pt x="10" y="288"/>
                                  <a:pt x="26" y="216"/>
                                  <a:pt x="62" y="182"/>
                                </a:cubicBezTo>
                                <a:cubicBezTo>
                                  <a:pt x="98" y="148"/>
                                  <a:pt x="101" y="138"/>
                                  <a:pt x="215" y="108"/>
                                </a:cubicBezTo>
                                <a:cubicBezTo>
                                  <a:pt x="329" y="78"/>
                                  <a:pt x="656" y="18"/>
                                  <a:pt x="744" y="0"/>
                                </a:cubicBezTo>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66" name="Freeform 530"/>
                        <wps:cNvSpPr>
                          <a:spLocks noChangeAspect="1"/>
                        </wps:cNvSpPr>
                        <wps:spPr bwMode="auto">
                          <a:xfrm>
                            <a:off x="3" y="316"/>
                            <a:ext cx="746" cy="404"/>
                          </a:xfrm>
                          <a:custGeom>
                            <a:avLst/>
                            <a:gdLst>
                              <a:gd name="T0" fmla="*/ 122 w 746"/>
                              <a:gd name="T1" fmla="*/ 404 h 404"/>
                              <a:gd name="T2" fmla="*/ 207 w 746"/>
                              <a:gd name="T3" fmla="*/ 372 h 404"/>
                              <a:gd name="T4" fmla="*/ 290 w 746"/>
                              <a:gd name="T5" fmla="*/ 350 h 404"/>
                              <a:gd name="T6" fmla="*/ 410 w 746"/>
                              <a:gd name="T7" fmla="*/ 326 h 404"/>
                              <a:gd name="T8" fmla="*/ 515 w 746"/>
                              <a:gd name="T9" fmla="*/ 309 h 404"/>
                              <a:gd name="T10" fmla="*/ 684 w 746"/>
                              <a:gd name="T11" fmla="*/ 287 h 404"/>
                              <a:gd name="T12" fmla="*/ 726 w 746"/>
                              <a:gd name="T13" fmla="*/ 285 h 404"/>
                              <a:gd name="T14" fmla="*/ 746 w 746"/>
                              <a:gd name="T15" fmla="*/ 0 h 404"/>
                              <a:gd name="T16" fmla="*/ 0 w 746"/>
                              <a:gd name="T17" fmla="*/ 306 h 404"/>
                              <a:gd name="T18" fmla="*/ 17 w 746"/>
                              <a:gd name="T19" fmla="*/ 347 h 404"/>
                              <a:gd name="T20" fmla="*/ 122 w 746"/>
                              <a:gd name="T21" fmla="*/ 404 h 4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46" h="404">
                                <a:moveTo>
                                  <a:pt x="122" y="404"/>
                                </a:moveTo>
                                <a:lnTo>
                                  <a:pt x="207" y="372"/>
                                </a:lnTo>
                                <a:lnTo>
                                  <a:pt x="290" y="350"/>
                                </a:lnTo>
                                <a:lnTo>
                                  <a:pt x="410" y="326"/>
                                </a:lnTo>
                                <a:lnTo>
                                  <a:pt x="515" y="309"/>
                                </a:lnTo>
                                <a:lnTo>
                                  <a:pt x="684" y="287"/>
                                </a:lnTo>
                                <a:lnTo>
                                  <a:pt x="726" y="285"/>
                                </a:lnTo>
                                <a:lnTo>
                                  <a:pt x="746" y="0"/>
                                </a:lnTo>
                                <a:lnTo>
                                  <a:pt x="0" y="306"/>
                                </a:lnTo>
                                <a:lnTo>
                                  <a:pt x="17" y="347"/>
                                </a:lnTo>
                                <a:lnTo>
                                  <a:pt x="122" y="404"/>
                                </a:lnTo>
                                <a:close/>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67" name="Freeform 531"/>
                        <wps:cNvSpPr>
                          <a:spLocks noChangeAspect="1"/>
                        </wps:cNvSpPr>
                        <wps:spPr bwMode="auto">
                          <a:xfrm>
                            <a:off x="725" y="89"/>
                            <a:ext cx="4400" cy="510"/>
                          </a:xfrm>
                          <a:custGeom>
                            <a:avLst/>
                            <a:gdLst>
                              <a:gd name="T0" fmla="*/ 3472 w 4400"/>
                              <a:gd name="T1" fmla="*/ 16 h 510"/>
                              <a:gd name="T2" fmla="*/ 1060 w 4400"/>
                              <a:gd name="T3" fmla="*/ 0 h 510"/>
                              <a:gd name="T4" fmla="*/ 1016 w 4400"/>
                              <a:gd name="T5" fmla="*/ 12 h 510"/>
                              <a:gd name="T6" fmla="*/ 22 w 4400"/>
                              <a:gd name="T7" fmla="*/ 228 h 510"/>
                              <a:gd name="T8" fmla="*/ 0 w 4400"/>
                              <a:gd name="T9" fmla="*/ 510 h 510"/>
                              <a:gd name="T10" fmla="*/ 538 w 4400"/>
                              <a:gd name="T11" fmla="*/ 510 h 510"/>
                              <a:gd name="T12" fmla="*/ 564 w 4400"/>
                              <a:gd name="T13" fmla="*/ 488 h 510"/>
                              <a:gd name="T14" fmla="*/ 612 w 4400"/>
                              <a:gd name="T15" fmla="*/ 488 h 510"/>
                              <a:gd name="T16" fmla="*/ 638 w 4400"/>
                              <a:gd name="T17" fmla="*/ 510 h 510"/>
                              <a:gd name="T18" fmla="*/ 3756 w 4400"/>
                              <a:gd name="T19" fmla="*/ 510 h 510"/>
                              <a:gd name="T20" fmla="*/ 3784 w 4400"/>
                              <a:gd name="T21" fmla="*/ 484 h 510"/>
                              <a:gd name="T22" fmla="*/ 3838 w 4400"/>
                              <a:gd name="T23" fmla="*/ 484 h 510"/>
                              <a:gd name="T24" fmla="*/ 3872 w 4400"/>
                              <a:gd name="T25" fmla="*/ 508 h 510"/>
                              <a:gd name="T26" fmla="*/ 4320 w 4400"/>
                              <a:gd name="T27" fmla="*/ 508 h 510"/>
                              <a:gd name="T28" fmla="*/ 4332 w 4400"/>
                              <a:gd name="T29" fmla="*/ 482 h 510"/>
                              <a:gd name="T30" fmla="*/ 4398 w 4400"/>
                              <a:gd name="T31" fmla="*/ 484 h 510"/>
                              <a:gd name="T32" fmla="*/ 4400 w 4400"/>
                              <a:gd name="T33" fmla="*/ 292 h 510"/>
                              <a:gd name="T34" fmla="*/ 4398 w 4400"/>
                              <a:gd name="T35" fmla="*/ 0 h 510"/>
                              <a:gd name="T36" fmla="*/ 3658 w 4400"/>
                              <a:gd name="T37" fmla="*/ 2 h 51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400" h="510">
                                <a:moveTo>
                                  <a:pt x="3472" y="16"/>
                                </a:moveTo>
                                <a:lnTo>
                                  <a:pt x="1060" y="0"/>
                                </a:lnTo>
                                <a:lnTo>
                                  <a:pt x="1016" y="12"/>
                                </a:lnTo>
                                <a:lnTo>
                                  <a:pt x="22" y="228"/>
                                </a:lnTo>
                                <a:lnTo>
                                  <a:pt x="0" y="510"/>
                                </a:lnTo>
                                <a:lnTo>
                                  <a:pt x="538" y="510"/>
                                </a:lnTo>
                                <a:lnTo>
                                  <a:pt x="564" y="488"/>
                                </a:lnTo>
                                <a:lnTo>
                                  <a:pt x="612" y="488"/>
                                </a:lnTo>
                                <a:lnTo>
                                  <a:pt x="638" y="510"/>
                                </a:lnTo>
                                <a:lnTo>
                                  <a:pt x="3756" y="510"/>
                                </a:lnTo>
                                <a:lnTo>
                                  <a:pt x="3784" y="484"/>
                                </a:lnTo>
                                <a:lnTo>
                                  <a:pt x="3838" y="484"/>
                                </a:lnTo>
                                <a:lnTo>
                                  <a:pt x="3872" y="508"/>
                                </a:lnTo>
                                <a:lnTo>
                                  <a:pt x="4320" y="508"/>
                                </a:lnTo>
                                <a:lnTo>
                                  <a:pt x="4332" y="482"/>
                                </a:lnTo>
                                <a:lnTo>
                                  <a:pt x="4398" y="484"/>
                                </a:lnTo>
                                <a:lnTo>
                                  <a:pt x="4400" y="292"/>
                                </a:lnTo>
                                <a:lnTo>
                                  <a:pt x="4398" y="0"/>
                                </a:lnTo>
                                <a:lnTo>
                                  <a:pt x="3658" y="2"/>
                                </a:lnTo>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68" name="Freeform 532"/>
                        <wps:cNvSpPr>
                          <a:spLocks noChangeAspect="1"/>
                        </wps:cNvSpPr>
                        <wps:spPr bwMode="auto">
                          <a:xfrm>
                            <a:off x="132" y="601"/>
                            <a:ext cx="599" cy="120"/>
                          </a:xfrm>
                          <a:custGeom>
                            <a:avLst/>
                            <a:gdLst>
                              <a:gd name="T0" fmla="*/ 0 w 599"/>
                              <a:gd name="T1" fmla="*/ 120 h 120"/>
                              <a:gd name="T2" fmla="*/ 117 w 599"/>
                              <a:gd name="T3" fmla="*/ 78 h 120"/>
                              <a:gd name="T4" fmla="*/ 297 w 599"/>
                              <a:gd name="T5" fmla="*/ 39 h 120"/>
                              <a:gd name="T6" fmla="*/ 599 w 599"/>
                              <a:gd name="T7" fmla="*/ 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9" h="120">
                                <a:moveTo>
                                  <a:pt x="0" y="120"/>
                                </a:moveTo>
                                <a:cubicBezTo>
                                  <a:pt x="19" y="113"/>
                                  <a:pt x="68" y="91"/>
                                  <a:pt x="117" y="78"/>
                                </a:cubicBezTo>
                                <a:cubicBezTo>
                                  <a:pt x="166" y="65"/>
                                  <a:pt x="217" y="52"/>
                                  <a:pt x="297" y="39"/>
                                </a:cubicBezTo>
                                <a:cubicBezTo>
                                  <a:pt x="377" y="26"/>
                                  <a:pt x="536" y="8"/>
                                  <a:pt x="599" y="0"/>
                                </a:cubicBez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69" name="Freeform 533"/>
                        <wps:cNvSpPr>
                          <a:spLocks noChangeAspect="1"/>
                        </wps:cNvSpPr>
                        <wps:spPr bwMode="auto">
                          <a:xfrm>
                            <a:off x="4175" y="86"/>
                            <a:ext cx="248" cy="19"/>
                          </a:xfrm>
                          <a:custGeom>
                            <a:avLst/>
                            <a:gdLst>
                              <a:gd name="T0" fmla="*/ 0 w 248"/>
                              <a:gd name="T1" fmla="*/ 19 h 19"/>
                              <a:gd name="T2" fmla="*/ 184 w 248"/>
                              <a:gd name="T3" fmla="*/ 3 h 19"/>
                              <a:gd name="T4" fmla="*/ 248 w 248"/>
                              <a:gd name="T5" fmla="*/ 3 h 19"/>
                              <a:gd name="T6" fmla="*/ 0 60000 65536"/>
                              <a:gd name="T7" fmla="*/ 0 60000 65536"/>
                              <a:gd name="T8" fmla="*/ 0 60000 65536"/>
                            </a:gdLst>
                            <a:ahLst/>
                            <a:cxnLst>
                              <a:cxn ang="T6">
                                <a:pos x="T0" y="T1"/>
                              </a:cxn>
                              <a:cxn ang="T7">
                                <a:pos x="T2" y="T3"/>
                              </a:cxn>
                              <a:cxn ang="T8">
                                <a:pos x="T4" y="T5"/>
                              </a:cxn>
                            </a:cxnLst>
                            <a:rect l="0" t="0" r="r" b="b"/>
                            <a:pathLst>
                              <a:path w="248" h="19">
                                <a:moveTo>
                                  <a:pt x="0" y="19"/>
                                </a:moveTo>
                                <a:cubicBezTo>
                                  <a:pt x="71" y="12"/>
                                  <a:pt x="143" y="6"/>
                                  <a:pt x="184" y="3"/>
                                </a:cubicBezTo>
                                <a:cubicBezTo>
                                  <a:pt x="225" y="0"/>
                                  <a:pt x="237" y="2"/>
                                  <a:pt x="248" y="3"/>
                                </a:cubicBez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70" name="Line 534"/>
                        <wps:cNvCnPr>
                          <a:cxnSpLocks noChangeShapeType="1"/>
                        </wps:cNvCnPr>
                        <wps:spPr bwMode="auto">
                          <a:xfrm>
                            <a:off x="1895" y="85"/>
                            <a:ext cx="2280" cy="20"/>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s:wsp>
                        <wps:cNvPr id="2671" name="Line 535"/>
                        <wps:cNvCnPr>
                          <a:cxnSpLocks noChangeShapeType="1"/>
                        </wps:cNvCnPr>
                        <wps:spPr bwMode="auto">
                          <a:xfrm>
                            <a:off x="1365" y="601"/>
                            <a:ext cx="3114" cy="0"/>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s:wsp>
                        <wps:cNvPr id="2672" name="Freeform 536"/>
                        <wps:cNvSpPr>
                          <a:spLocks noChangeAspect="1"/>
                        </wps:cNvSpPr>
                        <wps:spPr bwMode="auto">
                          <a:xfrm>
                            <a:off x="4587" y="574"/>
                            <a:ext cx="537" cy="24"/>
                          </a:xfrm>
                          <a:custGeom>
                            <a:avLst/>
                            <a:gdLst>
                              <a:gd name="T0" fmla="*/ 0 w 537"/>
                              <a:gd name="T1" fmla="*/ 24 h 24"/>
                              <a:gd name="T2" fmla="*/ 453 w 537"/>
                              <a:gd name="T3" fmla="*/ 24 h 24"/>
                              <a:gd name="T4" fmla="*/ 468 w 537"/>
                              <a:gd name="T5" fmla="*/ 0 h 24"/>
                              <a:gd name="T6" fmla="*/ 537 w 537"/>
                              <a:gd name="T7" fmla="*/ 0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7" h="24">
                                <a:moveTo>
                                  <a:pt x="0" y="24"/>
                                </a:moveTo>
                                <a:lnTo>
                                  <a:pt x="453" y="24"/>
                                </a:lnTo>
                                <a:lnTo>
                                  <a:pt x="468" y="0"/>
                                </a:lnTo>
                                <a:lnTo>
                                  <a:pt x="537" y="0"/>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73" name="Freeform 537"/>
                        <wps:cNvSpPr>
                          <a:spLocks noChangeAspect="1"/>
                        </wps:cNvSpPr>
                        <wps:spPr bwMode="auto">
                          <a:xfrm>
                            <a:off x="4482" y="574"/>
                            <a:ext cx="102" cy="24"/>
                          </a:xfrm>
                          <a:custGeom>
                            <a:avLst/>
                            <a:gdLst>
                              <a:gd name="T0" fmla="*/ 0 w 102"/>
                              <a:gd name="T1" fmla="*/ 24 h 24"/>
                              <a:gd name="T2" fmla="*/ 27 w 102"/>
                              <a:gd name="T3" fmla="*/ 0 h 24"/>
                              <a:gd name="T4" fmla="*/ 75 w 102"/>
                              <a:gd name="T5" fmla="*/ 0 h 24"/>
                              <a:gd name="T6" fmla="*/ 102 w 102"/>
                              <a:gd name="T7" fmla="*/ 21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4">
                                <a:moveTo>
                                  <a:pt x="0" y="24"/>
                                </a:moveTo>
                                <a:lnTo>
                                  <a:pt x="27" y="0"/>
                                </a:lnTo>
                                <a:lnTo>
                                  <a:pt x="75" y="0"/>
                                </a:lnTo>
                                <a:lnTo>
                                  <a:pt x="102" y="21"/>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74" name="Freeform 538"/>
                        <wps:cNvSpPr>
                          <a:spLocks noChangeAspect="1"/>
                        </wps:cNvSpPr>
                        <wps:spPr bwMode="auto">
                          <a:xfrm>
                            <a:off x="1260" y="580"/>
                            <a:ext cx="102" cy="24"/>
                          </a:xfrm>
                          <a:custGeom>
                            <a:avLst/>
                            <a:gdLst>
                              <a:gd name="T0" fmla="*/ 0 w 102"/>
                              <a:gd name="T1" fmla="*/ 24 h 24"/>
                              <a:gd name="T2" fmla="*/ 27 w 102"/>
                              <a:gd name="T3" fmla="*/ 0 h 24"/>
                              <a:gd name="T4" fmla="*/ 75 w 102"/>
                              <a:gd name="T5" fmla="*/ 0 h 24"/>
                              <a:gd name="T6" fmla="*/ 102 w 102"/>
                              <a:gd name="T7" fmla="*/ 21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4">
                                <a:moveTo>
                                  <a:pt x="0" y="24"/>
                                </a:moveTo>
                                <a:lnTo>
                                  <a:pt x="27" y="0"/>
                                </a:lnTo>
                                <a:lnTo>
                                  <a:pt x="75" y="0"/>
                                </a:lnTo>
                                <a:lnTo>
                                  <a:pt x="102" y="21"/>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75" name="Line 539"/>
                        <wps:cNvCnPr>
                          <a:cxnSpLocks noChangeShapeType="1"/>
                        </wps:cNvCnPr>
                        <wps:spPr bwMode="auto">
                          <a:xfrm>
                            <a:off x="729" y="601"/>
                            <a:ext cx="528" cy="0"/>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g:grpSp>
                        <wpg:cNvPr id="2676" name="Group 540"/>
                        <wpg:cNvGrpSpPr>
                          <a:grpSpLocks noChangeAspect="1"/>
                        </wpg:cNvGrpSpPr>
                        <wpg:grpSpPr bwMode="auto">
                          <a:xfrm>
                            <a:off x="3" y="317"/>
                            <a:ext cx="745" cy="404"/>
                            <a:chOff x="3" y="317"/>
                            <a:chExt cx="745" cy="404"/>
                          </a:xfrm>
                        </wpg:grpSpPr>
                        <wps:wsp>
                          <wps:cNvPr id="2677" name="Freeform 541"/>
                          <wps:cNvSpPr>
                            <a:spLocks noChangeAspect="1"/>
                          </wps:cNvSpPr>
                          <wps:spPr bwMode="auto">
                            <a:xfrm>
                              <a:off x="3" y="628"/>
                              <a:ext cx="126" cy="93"/>
                            </a:xfrm>
                            <a:custGeom>
                              <a:avLst/>
                              <a:gdLst>
                                <a:gd name="T0" fmla="*/ 0 w 126"/>
                                <a:gd name="T1" fmla="*/ 0 h 93"/>
                                <a:gd name="T2" fmla="*/ 15 w 126"/>
                                <a:gd name="T3" fmla="*/ 54 h 93"/>
                                <a:gd name="T4" fmla="*/ 57 w 126"/>
                                <a:gd name="T5" fmla="*/ 81 h 93"/>
                                <a:gd name="T6" fmla="*/ 126 w 126"/>
                                <a:gd name="T7" fmla="*/ 93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93">
                                  <a:moveTo>
                                    <a:pt x="0" y="0"/>
                                  </a:moveTo>
                                  <a:cubicBezTo>
                                    <a:pt x="3" y="20"/>
                                    <a:pt x="6" y="40"/>
                                    <a:pt x="15" y="54"/>
                                  </a:cubicBezTo>
                                  <a:cubicBezTo>
                                    <a:pt x="24" y="68"/>
                                    <a:pt x="39" y="75"/>
                                    <a:pt x="57" y="81"/>
                                  </a:cubicBezTo>
                                  <a:cubicBezTo>
                                    <a:pt x="75" y="87"/>
                                    <a:pt x="112" y="91"/>
                                    <a:pt x="126" y="93"/>
                                  </a:cubicBezTo>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78" name="Freeform 542"/>
                          <wps:cNvSpPr>
                            <a:spLocks noChangeAspect="1"/>
                          </wps:cNvSpPr>
                          <wps:spPr bwMode="auto">
                            <a:xfrm>
                              <a:off x="4" y="317"/>
                              <a:ext cx="744" cy="309"/>
                            </a:xfrm>
                            <a:custGeom>
                              <a:avLst/>
                              <a:gdLst>
                                <a:gd name="T0" fmla="*/ 0 w 744"/>
                                <a:gd name="T1" fmla="*/ 309 h 309"/>
                                <a:gd name="T2" fmla="*/ 62 w 744"/>
                                <a:gd name="T3" fmla="*/ 182 h 309"/>
                                <a:gd name="T4" fmla="*/ 215 w 744"/>
                                <a:gd name="T5" fmla="*/ 108 h 309"/>
                                <a:gd name="T6" fmla="*/ 744 w 744"/>
                                <a:gd name="T7" fmla="*/ 0 h 3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4" h="309">
                                  <a:moveTo>
                                    <a:pt x="0" y="309"/>
                                  </a:moveTo>
                                  <a:cubicBezTo>
                                    <a:pt x="10" y="288"/>
                                    <a:pt x="26" y="216"/>
                                    <a:pt x="62" y="182"/>
                                  </a:cubicBezTo>
                                  <a:cubicBezTo>
                                    <a:pt x="98" y="148"/>
                                    <a:pt x="101" y="138"/>
                                    <a:pt x="215" y="108"/>
                                  </a:cubicBezTo>
                                  <a:cubicBezTo>
                                    <a:pt x="329" y="78"/>
                                    <a:pt x="656" y="18"/>
                                    <a:pt x="744" y="0"/>
                                  </a:cubicBezTo>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g:grpSp>
                      <wpg:grpSp>
                        <wpg:cNvPr id="2679" name="Group 543"/>
                        <wpg:cNvGrpSpPr>
                          <a:grpSpLocks noChangeAspect="1"/>
                        </wpg:cNvGrpSpPr>
                        <wpg:grpSpPr bwMode="auto">
                          <a:xfrm>
                            <a:off x="738" y="85"/>
                            <a:ext cx="1158" cy="236"/>
                            <a:chOff x="738" y="85"/>
                            <a:chExt cx="1158" cy="236"/>
                          </a:xfrm>
                        </wpg:grpSpPr>
                        <wps:wsp>
                          <wps:cNvPr id="2680" name="Freeform 544"/>
                          <wps:cNvSpPr>
                            <a:spLocks noChangeAspect="1"/>
                          </wps:cNvSpPr>
                          <wps:spPr bwMode="auto">
                            <a:xfrm>
                              <a:off x="1737" y="85"/>
                              <a:ext cx="159" cy="15"/>
                            </a:xfrm>
                            <a:custGeom>
                              <a:avLst/>
                              <a:gdLst>
                                <a:gd name="T0" fmla="*/ 0 w 159"/>
                                <a:gd name="T1" fmla="*/ 15 h 15"/>
                                <a:gd name="T2" fmla="*/ 72 w 159"/>
                                <a:gd name="T3" fmla="*/ 3 h 15"/>
                                <a:gd name="T4" fmla="*/ 159 w 159"/>
                                <a:gd name="T5" fmla="*/ 0 h 15"/>
                                <a:gd name="T6" fmla="*/ 0 60000 65536"/>
                                <a:gd name="T7" fmla="*/ 0 60000 65536"/>
                                <a:gd name="T8" fmla="*/ 0 60000 65536"/>
                              </a:gdLst>
                              <a:ahLst/>
                              <a:cxnLst>
                                <a:cxn ang="T6">
                                  <a:pos x="T0" y="T1"/>
                                </a:cxn>
                                <a:cxn ang="T7">
                                  <a:pos x="T2" y="T3"/>
                                </a:cxn>
                                <a:cxn ang="T8">
                                  <a:pos x="T4" y="T5"/>
                                </a:cxn>
                              </a:cxnLst>
                              <a:rect l="0" t="0" r="r" b="b"/>
                              <a:pathLst>
                                <a:path w="159" h="15">
                                  <a:moveTo>
                                    <a:pt x="0" y="15"/>
                                  </a:moveTo>
                                  <a:cubicBezTo>
                                    <a:pt x="21" y="10"/>
                                    <a:pt x="46" y="5"/>
                                    <a:pt x="72" y="3"/>
                                  </a:cubicBezTo>
                                  <a:cubicBezTo>
                                    <a:pt x="98" y="1"/>
                                    <a:pt x="141" y="1"/>
                                    <a:pt x="159" y="0"/>
                                  </a:cubicBezTo>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81" name="Freeform 545"/>
                          <wps:cNvSpPr>
                            <a:spLocks noChangeAspect="1"/>
                          </wps:cNvSpPr>
                          <wps:spPr bwMode="auto">
                            <a:xfrm>
                              <a:off x="738" y="102"/>
                              <a:ext cx="1002" cy="219"/>
                            </a:xfrm>
                            <a:custGeom>
                              <a:avLst/>
                              <a:gdLst>
                                <a:gd name="T0" fmla="*/ 0 w 1002"/>
                                <a:gd name="T1" fmla="*/ 219 h 219"/>
                                <a:gd name="T2" fmla="*/ 336 w 1002"/>
                                <a:gd name="T3" fmla="*/ 90 h 219"/>
                                <a:gd name="T4" fmla="*/ 435 w 1002"/>
                                <a:gd name="T5" fmla="*/ 54 h 219"/>
                                <a:gd name="T6" fmla="*/ 612 w 1002"/>
                                <a:gd name="T7" fmla="*/ 24 h 219"/>
                                <a:gd name="T8" fmla="*/ 1002 w 1002"/>
                                <a:gd name="T9" fmla="*/ 0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2" h="219">
                                  <a:moveTo>
                                    <a:pt x="0" y="219"/>
                                  </a:moveTo>
                                  <a:cubicBezTo>
                                    <a:pt x="56" y="198"/>
                                    <a:pt x="264" y="117"/>
                                    <a:pt x="336" y="90"/>
                                  </a:cubicBezTo>
                                  <a:cubicBezTo>
                                    <a:pt x="408" y="63"/>
                                    <a:pt x="389" y="65"/>
                                    <a:pt x="435" y="54"/>
                                  </a:cubicBezTo>
                                  <a:cubicBezTo>
                                    <a:pt x="481" y="43"/>
                                    <a:pt x="518" y="33"/>
                                    <a:pt x="612" y="24"/>
                                  </a:cubicBezTo>
                                  <a:cubicBezTo>
                                    <a:pt x="706" y="15"/>
                                    <a:pt x="921" y="5"/>
                                    <a:pt x="1002" y="0"/>
                                  </a:cubicBezTo>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g:grpSp>
                      <wps:wsp>
                        <wps:cNvPr id="2682" name="Freeform 546"/>
                        <wps:cNvSpPr>
                          <a:spLocks noChangeAspect="1"/>
                        </wps:cNvSpPr>
                        <wps:spPr bwMode="auto">
                          <a:xfrm>
                            <a:off x="798" y="205"/>
                            <a:ext cx="340" cy="94"/>
                          </a:xfrm>
                          <a:custGeom>
                            <a:avLst/>
                            <a:gdLst>
                              <a:gd name="T0" fmla="*/ 0 w 340"/>
                              <a:gd name="T1" fmla="*/ 94 h 94"/>
                              <a:gd name="T2" fmla="*/ 340 w 340"/>
                              <a:gd name="T3" fmla="*/ 64 h 94"/>
                              <a:gd name="T4" fmla="*/ 318 w 340"/>
                              <a:gd name="T5" fmla="*/ 0 h 94"/>
                              <a:gd name="T6" fmla="*/ 244 w 340"/>
                              <a:gd name="T7" fmla="*/ 0 h 94"/>
                              <a:gd name="T8" fmla="*/ 0 w 340"/>
                              <a:gd name="T9" fmla="*/ 9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0" h="94">
                                <a:moveTo>
                                  <a:pt x="0" y="94"/>
                                </a:moveTo>
                                <a:lnTo>
                                  <a:pt x="340" y="64"/>
                                </a:lnTo>
                                <a:lnTo>
                                  <a:pt x="318" y="0"/>
                                </a:lnTo>
                                <a:lnTo>
                                  <a:pt x="244" y="0"/>
                                </a:lnTo>
                                <a:lnTo>
                                  <a:pt x="0" y="94"/>
                                </a:lnTo>
                                <a:close/>
                              </a:path>
                            </a:pathLst>
                          </a:custGeom>
                          <a:solidFill>
                            <a:srgbClr val="333333"/>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83" name="Freeform 547"/>
                        <wps:cNvSpPr>
                          <a:spLocks noChangeAspect="1"/>
                        </wps:cNvSpPr>
                        <wps:spPr bwMode="auto">
                          <a:xfrm>
                            <a:off x="1110" y="191"/>
                            <a:ext cx="123" cy="78"/>
                          </a:xfrm>
                          <a:custGeom>
                            <a:avLst/>
                            <a:gdLst>
                              <a:gd name="T0" fmla="*/ 26 w 123"/>
                              <a:gd name="T1" fmla="*/ 78 h 78"/>
                              <a:gd name="T2" fmla="*/ 88 w 123"/>
                              <a:gd name="T3" fmla="*/ 62 h 78"/>
                              <a:gd name="T4" fmla="*/ 120 w 123"/>
                              <a:gd name="T5" fmla="*/ 40 h 78"/>
                              <a:gd name="T6" fmla="*/ 106 w 123"/>
                              <a:gd name="T7" fmla="*/ 6 h 78"/>
                              <a:gd name="T8" fmla="*/ 50 w 123"/>
                              <a:gd name="T9" fmla="*/ 2 h 78"/>
                              <a:gd name="T10" fmla="*/ 0 w 123"/>
                              <a:gd name="T11" fmla="*/ 16 h 7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3" h="78">
                                <a:moveTo>
                                  <a:pt x="26" y="78"/>
                                </a:moveTo>
                                <a:cubicBezTo>
                                  <a:pt x="49" y="73"/>
                                  <a:pt x="72" y="68"/>
                                  <a:pt x="88" y="62"/>
                                </a:cubicBezTo>
                                <a:cubicBezTo>
                                  <a:pt x="104" y="56"/>
                                  <a:pt x="117" y="49"/>
                                  <a:pt x="120" y="40"/>
                                </a:cubicBezTo>
                                <a:cubicBezTo>
                                  <a:pt x="123" y="31"/>
                                  <a:pt x="118" y="12"/>
                                  <a:pt x="106" y="6"/>
                                </a:cubicBezTo>
                                <a:cubicBezTo>
                                  <a:pt x="94" y="0"/>
                                  <a:pt x="68" y="0"/>
                                  <a:pt x="50" y="2"/>
                                </a:cubicBezTo>
                                <a:cubicBezTo>
                                  <a:pt x="32" y="4"/>
                                  <a:pt x="10" y="13"/>
                                  <a:pt x="0" y="16"/>
                                </a:cubicBezTo>
                              </a:path>
                            </a:pathLst>
                          </a:custGeom>
                          <a:solidFill>
                            <a:srgbClr val="333333"/>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84" name="Freeform 548"/>
                        <wps:cNvSpPr>
                          <a:spLocks noChangeAspect="1"/>
                        </wps:cNvSpPr>
                        <wps:spPr bwMode="auto">
                          <a:xfrm>
                            <a:off x="1112" y="191"/>
                            <a:ext cx="123" cy="78"/>
                          </a:xfrm>
                          <a:custGeom>
                            <a:avLst/>
                            <a:gdLst>
                              <a:gd name="T0" fmla="*/ 26 w 123"/>
                              <a:gd name="T1" fmla="*/ 78 h 78"/>
                              <a:gd name="T2" fmla="*/ 88 w 123"/>
                              <a:gd name="T3" fmla="*/ 62 h 78"/>
                              <a:gd name="T4" fmla="*/ 120 w 123"/>
                              <a:gd name="T5" fmla="*/ 40 h 78"/>
                              <a:gd name="T6" fmla="*/ 106 w 123"/>
                              <a:gd name="T7" fmla="*/ 6 h 78"/>
                              <a:gd name="T8" fmla="*/ 50 w 123"/>
                              <a:gd name="T9" fmla="*/ 2 h 78"/>
                              <a:gd name="T10" fmla="*/ 0 w 123"/>
                              <a:gd name="T11" fmla="*/ 16 h 7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3" h="78">
                                <a:moveTo>
                                  <a:pt x="26" y="78"/>
                                </a:moveTo>
                                <a:cubicBezTo>
                                  <a:pt x="49" y="73"/>
                                  <a:pt x="72" y="68"/>
                                  <a:pt x="88" y="62"/>
                                </a:cubicBezTo>
                                <a:cubicBezTo>
                                  <a:pt x="104" y="56"/>
                                  <a:pt x="117" y="49"/>
                                  <a:pt x="120" y="40"/>
                                </a:cubicBezTo>
                                <a:cubicBezTo>
                                  <a:pt x="123" y="31"/>
                                  <a:pt x="118" y="12"/>
                                  <a:pt x="106" y="6"/>
                                </a:cubicBezTo>
                                <a:cubicBezTo>
                                  <a:pt x="94" y="0"/>
                                  <a:pt x="68" y="0"/>
                                  <a:pt x="50" y="2"/>
                                </a:cubicBezTo>
                                <a:cubicBezTo>
                                  <a:pt x="32" y="4"/>
                                  <a:pt x="10" y="13"/>
                                  <a:pt x="0" y="16"/>
                                </a:cubicBezTo>
                              </a:path>
                            </a:pathLst>
                          </a:custGeom>
                          <a:noFill/>
                          <a:ln w="3175">
                            <a:solidFill>
                              <a:srgbClr val="333333"/>
                            </a:solidFill>
                            <a:round/>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85" name="Freeform 549"/>
                        <wps:cNvSpPr>
                          <a:spLocks noChangeAspect="1"/>
                        </wps:cNvSpPr>
                        <wps:spPr bwMode="auto">
                          <a:xfrm>
                            <a:off x="802" y="207"/>
                            <a:ext cx="336" cy="94"/>
                          </a:xfrm>
                          <a:custGeom>
                            <a:avLst/>
                            <a:gdLst>
                              <a:gd name="T0" fmla="*/ 336 w 336"/>
                              <a:gd name="T1" fmla="*/ 62 h 94"/>
                              <a:gd name="T2" fmla="*/ 0 w 336"/>
                              <a:gd name="T3" fmla="*/ 94 h 94"/>
                              <a:gd name="T4" fmla="*/ 234 w 336"/>
                              <a:gd name="T5" fmla="*/ 0 h 94"/>
                              <a:gd name="T6" fmla="*/ 310 w 33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6" h="94">
                                <a:moveTo>
                                  <a:pt x="336" y="62"/>
                                </a:moveTo>
                                <a:lnTo>
                                  <a:pt x="0" y="94"/>
                                </a:lnTo>
                                <a:lnTo>
                                  <a:pt x="234" y="0"/>
                                </a:lnTo>
                                <a:lnTo>
                                  <a:pt x="310" y="0"/>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86" name="Freeform 550"/>
                        <wps:cNvSpPr>
                          <a:spLocks noChangeAspect="1"/>
                        </wps:cNvSpPr>
                        <wps:spPr bwMode="auto">
                          <a:xfrm>
                            <a:off x="1429" y="81"/>
                            <a:ext cx="582" cy="156"/>
                          </a:xfrm>
                          <a:custGeom>
                            <a:avLst/>
                            <a:gdLst>
                              <a:gd name="T0" fmla="*/ 0 w 582"/>
                              <a:gd name="T1" fmla="*/ 154 h 156"/>
                              <a:gd name="T2" fmla="*/ 122 w 582"/>
                              <a:gd name="T3" fmla="*/ 106 h 156"/>
                              <a:gd name="T4" fmla="*/ 278 w 582"/>
                              <a:gd name="T5" fmla="*/ 58 h 156"/>
                              <a:gd name="T6" fmla="*/ 406 w 582"/>
                              <a:gd name="T7" fmla="*/ 28 h 156"/>
                              <a:gd name="T8" fmla="*/ 532 w 582"/>
                              <a:gd name="T9" fmla="*/ 8 h 156"/>
                              <a:gd name="T10" fmla="*/ 582 w 582"/>
                              <a:gd name="T11" fmla="*/ 0 h 156"/>
                              <a:gd name="T12" fmla="*/ 352 w 582"/>
                              <a:gd name="T13" fmla="*/ 12 h 156"/>
                              <a:gd name="T14" fmla="*/ 248 w 582"/>
                              <a:gd name="T15" fmla="*/ 36 h 156"/>
                              <a:gd name="T16" fmla="*/ 168 w 582"/>
                              <a:gd name="T17" fmla="*/ 66 h 156"/>
                              <a:gd name="T18" fmla="*/ 96 w 582"/>
                              <a:gd name="T19" fmla="*/ 102 h 156"/>
                              <a:gd name="T20" fmla="*/ 2 w 582"/>
                              <a:gd name="T21" fmla="*/ 156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82" h="156">
                                <a:moveTo>
                                  <a:pt x="0" y="154"/>
                                </a:moveTo>
                                <a:lnTo>
                                  <a:pt x="122" y="106"/>
                                </a:lnTo>
                                <a:lnTo>
                                  <a:pt x="278" y="58"/>
                                </a:lnTo>
                                <a:lnTo>
                                  <a:pt x="406" y="28"/>
                                </a:lnTo>
                                <a:lnTo>
                                  <a:pt x="532" y="8"/>
                                </a:lnTo>
                                <a:lnTo>
                                  <a:pt x="582" y="0"/>
                                </a:lnTo>
                                <a:lnTo>
                                  <a:pt x="352" y="12"/>
                                </a:lnTo>
                                <a:lnTo>
                                  <a:pt x="248" y="36"/>
                                </a:lnTo>
                                <a:lnTo>
                                  <a:pt x="168" y="66"/>
                                </a:lnTo>
                                <a:lnTo>
                                  <a:pt x="96" y="102"/>
                                </a:lnTo>
                                <a:lnTo>
                                  <a:pt x="2" y="156"/>
                                </a:lnTo>
                              </a:path>
                            </a:pathLst>
                          </a:custGeom>
                          <a:gradFill rotWithShape="1">
                            <a:gsLst>
                              <a:gs pos="0">
                                <a:srgbClr val="FFFFFF"/>
                              </a:gs>
                              <a:gs pos="100000">
                                <a:srgbClr val="C0C0C0"/>
                              </a:gs>
                            </a:gsLst>
                            <a:lin ang="0" scaled="1"/>
                          </a:gra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2687" name="Freeform 551"/>
                        <wps:cNvSpPr>
                          <a:spLocks noChangeAspect="1"/>
                        </wps:cNvSpPr>
                        <wps:spPr bwMode="auto">
                          <a:xfrm>
                            <a:off x="1220" y="201"/>
                            <a:ext cx="190" cy="50"/>
                          </a:xfrm>
                          <a:custGeom>
                            <a:avLst/>
                            <a:gdLst>
                              <a:gd name="T0" fmla="*/ 0 w 190"/>
                              <a:gd name="T1" fmla="*/ 50 h 50"/>
                              <a:gd name="T2" fmla="*/ 190 w 190"/>
                              <a:gd name="T3" fmla="*/ 0 h 50"/>
                              <a:gd name="T4" fmla="*/ 32 w 190"/>
                              <a:gd name="T5" fmla="*/ 24 h 50"/>
                              <a:gd name="T6" fmla="*/ 0 w 190"/>
                              <a:gd name="T7" fmla="*/ 50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0">
                                <a:moveTo>
                                  <a:pt x="0" y="50"/>
                                </a:moveTo>
                                <a:lnTo>
                                  <a:pt x="190" y="0"/>
                                </a:lnTo>
                                <a:lnTo>
                                  <a:pt x="32" y="24"/>
                                </a:lnTo>
                                <a:lnTo>
                                  <a:pt x="0" y="50"/>
                                </a:lnTo>
                                <a:close/>
                              </a:path>
                            </a:pathLst>
                          </a:custGeom>
                          <a:solidFill>
                            <a:srgbClr val="C0C0C0"/>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6688" name="Freeform 552"/>
                        <wps:cNvSpPr>
                          <a:spLocks noChangeAspect="1"/>
                        </wps:cNvSpPr>
                        <wps:spPr bwMode="auto">
                          <a:xfrm>
                            <a:off x="175" y="512"/>
                            <a:ext cx="194" cy="32"/>
                          </a:xfrm>
                          <a:custGeom>
                            <a:avLst/>
                            <a:gdLst>
                              <a:gd name="T0" fmla="*/ 37 w 194"/>
                              <a:gd name="T1" fmla="*/ 13 h 32"/>
                              <a:gd name="T2" fmla="*/ 154 w 194"/>
                              <a:gd name="T3" fmla="*/ 1 h 32"/>
                              <a:gd name="T4" fmla="*/ 172 w 194"/>
                              <a:gd name="T5" fmla="*/ 19 h 32"/>
                              <a:gd name="T6" fmla="*/ 22 w 194"/>
                              <a:gd name="T7" fmla="*/ 31 h 32"/>
                              <a:gd name="T8" fmla="*/ 37 w 194"/>
                              <a:gd name="T9" fmla="*/ 13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32">
                                <a:moveTo>
                                  <a:pt x="37" y="13"/>
                                </a:moveTo>
                                <a:cubicBezTo>
                                  <a:pt x="59" y="8"/>
                                  <a:pt x="132" y="0"/>
                                  <a:pt x="154" y="1"/>
                                </a:cubicBezTo>
                                <a:cubicBezTo>
                                  <a:pt x="176" y="2"/>
                                  <a:pt x="194" y="14"/>
                                  <a:pt x="172" y="19"/>
                                </a:cubicBezTo>
                                <a:cubicBezTo>
                                  <a:pt x="150" y="24"/>
                                  <a:pt x="44" y="32"/>
                                  <a:pt x="22" y="31"/>
                                </a:cubicBezTo>
                                <a:cubicBezTo>
                                  <a:pt x="0" y="30"/>
                                  <a:pt x="12" y="19"/>
                                  <a:pt x="37" y="13"/>
                                </a:cubicBezTo>
                                <a:close/>
                              </a:path>
                            </a:pathLst>
                          </a:custGeom>
                          <a:solidFill>
                            <a:srgbClr val="333333"/>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6689" name="Freeform 553"/>
                        <wps:cNvSpPr>
                          <a:spLocks noChangeAspect="1"/>
                        </wps:cNvSpPr>
                        <wps:spPr bwMode="auto">
                          <a:xfrm>
                            <a:off x="1188" y="183"/>
                            <a:ext cx="229" cy="43"/>
                          </a:xfrm>
                          <a:custGeom>
                            <a:avLst/>
                            <a:gdLst>
                              <a:gd name="T0" fmla="*/ 61 w 229"/>
                              <a:gd name="T1" fmla="*/ 12 h 43"/>
                              <a:gd name="T2" fmla="*/ 229 w 229"/>
                              <a:gd name="T3" fmla="*/ 0 h 43"/>
                              <a:gd name="T4" fmla="*/ 0 w 229"/>
                              <a:gd name="T5" fmla="*/ 43 h 43"/>
                              <a:gd name="T6" fmla="*/ 61 w 229"/>
                              <a:gd name="T7" fmla="*/ 12 h 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 h="43">
                                <a:moveTo>
                                  <a:pt x="61" y="12"/>
                                </a:moveTo>
                                <a:lnTo>
                                  <a:pt x="229" y="0"/>
                                </a:lnTo>
                                <a:lnTo>
                                  <a:pt x="0" y="43"/>
                                </a:lnTo>
                                <a:lnTo>
                                  <a:pt x="61" y="12"/>
                                </a:lnTo>
                                <a:close/>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6690" name="Freeform 554"/>
                        <wps:cNvSpPr>
                          <a:spLocks noChangeAspect="1"/>
                        </wps:cNvSpPr>
                        <wps:spPr bwMode="auto">
                          <a:xfrm>
                            <a:off x="213" y="560"/>
                            <a:ext cx="156" cy="30"/>
                          </a:xfrm>
                          <a:custGeom>
                            <a:avLst/>
                            <a:gdLst>
                              <a:gd name="T0" fmla="*/ 10 w 194"/>
                              <a:gd name="T1" fmla="*/ 8 h 32"/>
                              <a:gd name="T2" fmla="*/ 41 w 194"/>
                              <a:gd name="T3" fmla="*/ 1 h 32"/>
                              <a:gd name="T4" fmla="*/ 47 w 194"/>
                              <a:gd name="T5" fmla="*/ 13 h 32"/>
                              <a:gd name="T6" fmla="*/ 6 w 194"/>
                              <a:gd name="T7" fmla="*/ 21 h 32"/>
                              <a:gd name="T8" fmla="*/ 10 w 194"/>
                              <a:gd name="T9" fmla="*/ 8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32">
                                <a:moveTo>
                                  <a:pt x="37" y="13"/>
                                </a:moveTo>
                                <a:cubicBezTo>
                                  <a:pt x="59" y="8"/>
                                  <a:pt x="132" y="0"/>
                                  <a:pt x="154" y="1"/>
                                </a:cubicBezTo>
                                <a:cubicBezTo>
                                  <a:pt x="176" y="2"/>
                                  <a:pt x="194" y="14"/>
                                  <a:pt x="172" y="19"/>
                                </a:cubicBezTo>
                                <a:cubicBezTo>
                                  <a:pt x="150" y="24"/>
                                  <a:pt x="44" y="32"/>
                                  <a:pt x="22" y="31"/>
                                </a:cubicBezTo>
                                <a:cubicBezTo>
                                  <a:pt x="0" y="30"/>
                                  <a:pt x="12" y="19"/>
                                  <a:pt x="37" y="13"/>
                                </a:cubicBezTo>
                                <a:close/>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6691" name="Freeform 555"/>
                        <wps:cNvSpPr>
                          <a:spLocks noChangeAspect="1"/>
                        </wps:cNvSpPr>
                        <wps:spPr bwMode="auto">
                          <a:xfrm>
                            <a:off x="443" y="97"/>
                            <a:ext cx="1456" cy="384"/>
                          </a:xfrm>
                          <a:custGeom>
                            <a:avLst/>
                            <a:gdLst>
                              <a:gd name="T0" fmla="*/ 0 w 1456"/>
                              <a:gd name="T1" fmla="*/ 336 h 384"/>
                              <a:gd name="T2" fmla="*/ 600 w 1456"/>
                              <a:gd name="T3" fmla="*/ 296 h 384"/>
                              <a:gd name="T4" fmla="*/ 936 w 1456"/>
                              <a:gd name="T5" fmla="*/ 320 h 384"/>
                              <a:gd name="T6" fmla="*/ 1264 w 1456"/>
                              <a:gd name="T7" fmla="*/ 384 h 384"/>
                              <a:gd name="T8" fmla="*/ 1456 w 1456"/>
                              <a:gd name="T9" fmla="*/ 0 h 384"/>
                              <a:gd name="T10" fmla="*/ 1120 w 1456"/>
                              <a:gd name="T11" fmla="*/ 96 h 384"/>
                              <a:gd name="T12" fmla="*/ 768 w 1456"/>
                              <a:gd name="T13" fmla="*/ 224 h 384"/>
                              <a:gd name="T14" fmla="*/ 384 w 1456"/>
                              <a:gd name="T15" fmla="*/ 272 h 384"/>
                              <a:gd name="T16" fmla="*/ 0 w 1456"/>
                              <a:gd name="T17" fmla="*/ 336 h 3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6" h="384">
                                <a:moveTo>
                                  <a:pt x="0" y="336"/>
                                </a:moveTo>
                                <a:lnTo>
                                  <a:pt x="600" y="296"/>
                                </a:lnTo>
                                <a:lnTo>
                                  <a:pt x="936" y="320"/>
                                </a:lnTo>
                                <a:lnTo>
                                  <a:pt x="1264" y="384"/>
                                </a:lnTo>
                                <a:lnTo>
                                  <a:pt x="1456" y="0"/>
                                </a:lnTo>
                                <a:lnTo>
                                  <a:pt x="1120" y="96"/>
                                </a:lnTo>
                                <a:lnTo>
                                  <a:pt x="768" y="224"/>
                                </a:lnTo>
                                <a:lnTo>
                                  <a:pt x="384" y="272"/>
                                </a:lnTo>
                                <a:lnTo>
                                  <a:pt x="0" y="336"/>
                                </a:lnTo>
                                <a:close/>
                              </a:path>
                            </a:pathLst>
                          </a:custGeom>
                          <a:gradFill rotWithShape="1">
                            <a:gsLst>
                              <a:gs pos="0">
                                <a:srgbClr val="DDDDDD"/>
                              </a:gs>
                              <a:gs pos="100000">
                                <a:srgbClr val="FFFFFF"/>
                              </a:gs>
                            </a:gsLst>
                            <a:lin ang="0" scaled="1"/>
                          </a:gra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6692" name="Freeform 556"/>
                        <wps:cNvSpPr>
                          <a:spLocks noChangeAspect="1"/>
                        </wps:cNvSpPr>
                        <wps:spPr bwMode="auto">
                          <a:xfrm>
                            <a:off x="637" y="93"/>
                            <a:ext cx="4450" cy="253"/>
                          </a:xfrm>
                          <a:custGeom>
                            <a:avLst/>
                            <a:gdLst>
                              <a:gd name="T0" fmla="*/ 4410 w 4450"/>
                              <a:gd name="T1" fmla="*/ 20 h 253"/>
                              <a:gd name="T2" fmla="*/ 4450 w 4450"/>
                              <a:gd name="T3" fmla="*/ 48 h 253"/>
                              <a:gd name="T4" fmla="*/ 1322 w 4450"/>
                              <a:gd name="T5" fmla="*/ 56 h 253"/>
                              <a:gd name="T6" fmla="*/ 982 w 4450"/>
                              <a:gd name="T7" fmla="*/ 116 h 253"/>
                              <a:gd name="T8" fmla="*/ 822 w 4450"/>
                              <a:gd name="T9" fmla="*/ 176 h 253"/>
                              <a:gd name="T10" fmla="*/ 0 w 4450"/>
                              <a:gd name="T11" fmla="*/ 253 h 253"/>
                              <a:gd name="T12" fmla="*/ 784 w 4450"/>
                              <a:gd name="T13" fmla="*/ 158 h 253"/>
                              <a:gd name="T14" fmla="*/ 934 w 4450"/>
                              <a:gd name="T15" fmla="*/ 94 h 253"/>
                              <a:gd name="T16" fmla="*/ 1102 w 4450"/>
                              <a:gd name="T17" fmla="*/ 42 h 253"/>
                              <a:gd name="T18" fmla="*/ 1298 w 4450"/>
                              <a:gd name="T19" fmla="*/ 0 h 253"/>
                              <a:gd name="T20" fmla="*/ 3594 w 4450"/>
                              <a:gd name="T21" fmla="*/ 28 h 253"/>
                              <a:gd name="T22" fmla="*/ 3790 w 4450"/>
                              <a:gd name="T23" fmla="*/ 12 h 253"/>
                              <a:gd name="T24" fmla="*/ 4410 w 4450"/>
                              <a:gd name="T25" fmla="*/ 20 h 2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450" h="253">
                                <a:moveTo>
                                  <a:pt x="4410" y="20"/>
                                </a:moveTo>
                                <a:lnTo>
                                  <a:pt x="4450" y="48"/>
                                </a:lnTo>
                                <a:lnTo>
                                  <a:pt x="1322" y="56"/>
                                </a:lnTo>
                                <a:lnTo>
                                  <a:pt x="982" y="116"/>
                                </a:lnTo>
                                <a:lnTo>
                                  <a:pt x="822" y="176"/>
                                </a:lnTo>
                                <a:lnTo>
                                  <a:pt x="0" y="253"/>
                                </a:lnTo>
                                <a:lnTo>
                                  <a:pt x="784" y="158"/>
                                </a:lnTo>
                                <a:lnTo>
                                  <a:pt x="934" y="94"/>
                                </a:lnTo>
                                <a:lnTo>
                                  <a:pt x="1102" y="42"/>
                                </a:lnTo>
                                <a:lnTo>
                                  <a:pt x="1298" y="0"/>
                                </a:lnTo>
                                <a:lnTo>
                                  <a:pt x="3594" y="28"/>
                                </a:lnTo>
                                <a:lnTo>
                                  <a:pt x="3790" y="12"/>
                                </a:lnTo>
                                <a:lnTo>
                                  <a:pt x="4410" y="20"/>
                                </a:lnTo>
                                <a:close/>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6693" name="Freeform 557"/>
                        <wps:cNvSpPr>
                          <a:spLocks noChangeAspect="1"/>
                        </wps:cNvSpPr>
                        <wps:spPr bwMode="auto">
                          <a:xfrm>
                            <a:off x="0" y="597"/>
                            <a:ext cx="723" cy="36"/>
                          </a:xfrm>
                          <a:custGeom>
                            <a:avLst/>
                            <a:gdLst>
                              <a:gd name="T0" fmla="*/ 723 w 723"/>
                              <a:gd name="T1" fmla="*/ 5 h 36"/>
                              <a:gd name="T2" fmla="*/ 432 w 723"/>
                              <a:gd name="T3" fmla="*/ 0 h 36"/>
                              <a:gd name="T4" fmla="*/ 255 w 723"/>
                              <a:gd name="T5" fmla="*/ 6 h 36"/>
                              <a:gd name="T6" fmla="*/ 137 w 723"/>
                              <a:gd name="T7" fmla="*/ 22 h 36"/>
                              <a:gd name="T8" fmla="*/ 0 w 723"/>
                              <a:gd name="T9" fmla="*/ 36 h 36"/>
                              <a:gd name="T10" fmla="*/ 264 w 723"/>
                              <a:gd name="T11" fmla="*/ 17 h 36"/>
                              <a:gd name="T12" fmla="*/ 404 w 723"/>
                              <a:gd name="T13" fmla="*/ 12 h 36"/>
                              <a:gd name="T14" fmla="*/ 723 w 723"/>
                              <a:gd name="T15" fmla="*/ 5 h 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3" h="36">
                                <a:moveTo>
                                  <a:pt x="723" y="5"/>
                                </a:moveTo>
                                <a:lnTo>
                                  <a:pt x="432" y="0"/>
                                </a:lnTo>
                                <a:lnTo>
                                  <a:pt x="255" y="6"/>
                                </a:lnTo>
                                <a:lnTo>
                                  <a:pt x="137" y="22"/>
                                </a:lnTo>
                                <a:lnTo>
                                  <a:pt x="0" y="36"/>
                                </a:lnTo>
                                <a:lnTo>
                                  <a:pt x="264" y="17"/>
                                </a:lnTo>
                                <a:lnTo>
                                  <a:pt x="404" y="12"/>
                                </a:lnTo>
                                <a:lnTo>
                                  <a:pt x="723" y="5"/>
                                </a:lnTo>
                                <a:close/>
                              </a:path>
                            </a:pathLst>
                          </a:custGeom>
                          <a:solidFill>
                            <a:srgbClr val="C0C0C0"/>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6694" name="AutoShape 558"/>
                        <wps:cNvSpPr>
                          <a:spLocks noChangeAspect="1" noChangeArrowheads="1"/>
                        </wps:cNvSpPr>
                        <wps:spPr bwMode="auto">
                          <a:xfrm>
                            <a:off x="2157" y="259"/>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695" name="AutoShape 559"/>
                        <wps:cNvSpPr>
                          <a:spLocks noChangeAspect="1" noChangeArrowheads="1"/>
                        </wps:cNvSpPr>
                        <wps:spPr bwMode="auto">
                          <a:xfrm>
                            <a:off x="2355" y="259"/>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696" name="AutoShape 560"/>
                        <wps:cNvSpPr>
                          <a:spLocks noChangeAspect="1" noChangeArrowheads="1"/>
                        </wps:cNvSpPr>
                        <wps:spPr bwMode="auto">
                          <a:xfrm>
                            <a:off x="2551" y="259"/>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697" name="AutoShape 561"/>
                        <wps:cNvSpPr>
                          <a:spLocks noChangeAspect="1" noChangeArrowheads="1"/>
                        </wps:cNvSpPr>
                        <wps:spPr bwMode="auto">
                          <a:xfrm>
                            <a:off x="2747" y="259"/>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698" name="AutoShape 562"/>
                        <wps:cNvSpPr>
                          <a:spLocks noChangeAspect="1" noChangeArrowheads="1"/>
                        </wps:cNvSpPr>
                        <wps:spPr bwMode="auto">
                          <a:xfrm>
                            <a:off x="2937" y="261"/>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699" name="AutoShape 563"/>
                        <wps:cNvSpPr>
                          <a:spLocks noChangeAspect="1" noChangeArrowheads="1"/>
                        </wps:cNvSpPr>
                        <wps:spPr bwMode="auto">
                          <a:xfrm>
                            <a:off x="3131" y="261"/>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0" name="AutoShape 564"/>
                        <wps:cNvSpPr>
                          <a:spLocks noChangeAspect="1" noChangeArrowheads="1"/>
                        </wps:cNvSpPr>
                        <wps:spPr bwMode="auto">
                          <a:xfrm>
                            <a:off x="3317" y="261"/>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1" name="AutoShape 565"/>
                        <wps:cNvSpPr>
                          <a:spLocks noChangeAspect="1" noChangeArrowheads="1"/>
                        </wps:cNvSpPr>
                        <wps:spPr bwMode="auto">
                          <a:xfrm>
                            <a:off x="3505" y="263"/>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2" name="AutoShape 566"/>
                        <wps:cNvSpPr>
                          <a:spLocks noChangeAspect="1" noChangeArrowheads="1"/>
                        </wps:cNvSpPr>
                        <wps:spPr bwMode="auto">
                          <a:xfrm>
                            <a:off x="3687" y="263"/>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3" name="AutoShape 567"/>
                        <wps:cNvSpPr>
                          <a:spLocks noChangeAspect="1" noChangeArrowheads="1"/>
                        </wps:cNvSpPr>
                        <wps:spPr bwMode="auto">
                          <a:xfrm>
                            <a:off x="3873" y="263"/>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4" name="AutoShape 568"/>
                        <wps:cNvSpPr>
                          <a:spLocks noChangeAspect="1" noChangeArrowheads="1"/>
                        </wps:cNvSpPr>
                        <wps:spPr bwMode="auto">
                          <a:xfrm>
                            <a:off x="4053" y="265"/>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5" name="AutoShape 569"/>
                        <wps:cNvSpPr>
                          <a:spLocks noChangeAspect="1" noChangeArrowheads="1"/>
                        </wps:cNvSpPr>
                        <wps:spPr bwMode="auto">
                          <a:xfrm>
                            <a:off x="4235" y="267"/>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6" name="AutoShape 570"/>
                        <wps:cNvSpPr>
                          <a:spLocks noChangeAspect="1" noChangeArrowheads="1"/>
                        </wps:cNvSpPr>
                        <wps:spPr bwMode="auto">
                          <a:xfrm>
                            <a:off x="4239" y="181"/>
                            <a:ext cx="144" cy="38"/>
                          </a:xfrm>
                          <a:prstGeom prst="roundRect">
                            <a:avLst>
                              <a:gd name="adj" fmla="val 17500"/>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7" name="AutoShape 571"/>
                        <wps:cNvSpPr>
                          <a:spLocks noChangeAspect="1" noChangeArrowheads="1"/>
                        </wps:cNvSpPr>
                        <wps:spPr bwMode="auto">
                          <a:xfrm>
                            <a:off x="2171" y="164"/>
                            <a:ext cx="60" cy="2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8" name="AutoShape 572"/>
                        <wps:cNvSpPr>
                          <a:spLocks noChangeAspect="1" noChangeArrowheads="1"/>
                        </wps:cNvSpPr>
                        <wps:spPr bwMode="auto">
                          <a:xfrm>
                            <a:off x="2013" y="159"/>
                            <a:ext cx="50" cy="52"/>
                          </a:xfrm>
                          <a:prstGeom prst="roundRect">
                            <a:avLst>
                              <a:gd name="adj" fmla="val 16667"/>
                            </a:avLst>
                          </a:prstGeom>
                          <a:solidFill>
                            <a:srgbClr val="000066"/>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09" name="AutoShape 573"/>
                        <wps:cNvSpPr>
                          <a:spLocks noChangeAspect="1" noChangeArrowheads="1"/>
                        </wps:cNvSpPr>
                        <wps:spPr bwMode="auto">
                          <a:xfrm>
                            <a:off x="2018" y="213"/>
                            <a:ext cx="39" cy="39"/>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3323 w 21600"/>
                              <a:gd name="T25" fmla="*/ 3323 h 21600"/>
                              <a:gd name="T26" fmla="*/ 18277 w 21600"/>
                              <a:gd name="T27" fmla="*/ 1827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401" y="15493"/>
                                </a:moveTo>
                                <a:cubicBezTo>
                                  <a:pt x="18376" y="14122"/>
                                  <a:pt x="18900" y="12482"/>
                                  <a:pt x="18900" y="10800"/>
                                </a:cubicBezTo>
                                <a:cubicBezTo>
                                  <a:pt x="18900" y="6326"/>
                                  <a:pt x="15273" y="2700"/>
                                  <a:pt x="10800" y="2700"/>
                                </a:cubicBezTo>
                                <a:cubicBezTo>
                                  <a:pt x="9117" y="2699"/>
                                  <a:pt x="7477" y="3223"/>
                                  <a:pt x="6106" y="4198"/>
                                </a:cubicBezTo>
                                <a:lnTo>
                                  <a:pt x="17401" y="15493"/>
                                </a:lnTo>
                                <a:close/>
                                <a:moveTo>
                                  <a:pt x="4198" y="6106"/>
                                </a:moveTo>
                                <a:cubicBezTo>
                                  <a:pt x="3223" y="7477"/>
                                  <a:pt x="2700" y="9117"/>
                                  <a:pt x="2700" y="10799"/>
                                </a:cubicBezTo>
                                <a:cubicBezTo>
                                  <a:pt x="2700" y="15273"/>
                                  <a:pt x="6326" y="18900"/>
                                  <a:pt x="10800" y="18900"/>
                                </a:cubicBezTo>
                                <a:cubicBezTo>
                                  <a:pt x="12482" y="18900"/>
                                  <a:pt x="14122" y="18376"/>
                                  <a:pt x="15493" y="17401"/>
                                </a:cubicBezTo>
                                <a:lnTo>
                                  <a:pt x="4198" y="6106"/>
                                </a:lnTo>
                                <a:close/>
                              </a:path>
                            </a:pathLst>
                          </a:custGeom>
                          <a:solidFill>
                            <a:srgbClr val="FF0000"/>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10" name="AutoShape 574"/>
                        <wps:cNvSpPr>
                          <a:spLocks noChangeAspect="1" noChangeArrowheads="1"/>
                        </wps:cNvSpPr>
                        <wps:spPr bwMode="auto">
                          <a:xfrm>
                            <a:off x="4515" y="159"/>
                            <a:ext cx="50" cy="52"/>
                          </a:xfrm>
                          <a:prstGeom prst="roundRect">
                            <a:avLst>
                              <a:gd name="adj" fmla="val 16667"/>
                            </a:avLst>
                          </a:prstGeom>
                          <a:solidFill>
                            <a:srgbClr val="000066"/>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11" name="AutoShape 575"/>
                        <wps:cNvSpPr>
                          <a:spLocks noChangeAspect="1" noChangeArrowheads="1"/>
                        </wps:cNvSpPr>
                        <wps:spPr bwMode="auto">
                          <a:xfrm>
                            <a:off x="4520" y="213"/>
                            <a:ext cx="39" cy="39"/>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3323 w 21600"/>
                              <a:gd name="T25" fmla="*/ 3323 h 21600"/>
                              <a:gd name="T26" fmla="*/ 18277 w 21600"/>
                              <a:gd name="T27" fmla="*/ 1827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401" y="15493"/>
                                </a:moveTo>
                                <a:cubicBezTo>
                                  <a:pt x="18376" y="14122"/>
                                  <a:pt x="18900" y="12482"/>
                                  <a:pt x="18900" y="10800"/>
                                </a:cubicBezTo>
                                <a:cubicBezTo>
                                  <a:pt x="18900" y="6326"/>
                                  <a:pt x="15273" y="2700"/>
                                  <a:pt x="10800" y="2700"/>
                                </a:cubicBezTo>
                                <a:cubicBezTo>
                                  <a:pt x="9117" y="2699"/>
                                  <a:pt x="7477" y="3223"/>
                                  <a:pt x="6106" y="4198"/>
                                </a:cubicBezTo>
                                <a:lnTo>
                                  <a:pt x="17401" y="15493"/>
                                </a:lnTo>
                                <a:close/>
                                <a:moveTo>
                                  <a:pt x="4198" y="6106"/>
                                </a:moveTo>
                                <a:cubicBezTo>
                                  <a:pt x="3223" y="7477"/>
                                  <a:pt x="2700" y="9117"/>
                                  <a:pt x="2700" y="10799"/>
                                </a:cubicBezTo>
                                <a:cubicBezTo>
                                  <a:pt x="2700" y="15273"/>
                                  <a:pt x="6326" y="18900"/>
                                  <a:pt x="10800" y="18900"/>
                                </a:cubicBezTo>
                                <a:cubicBezTo>
                                  <a:pt x="12482" y="18900"/>
                                  <a:pt x="14122" y="18376"/>
                                  <a:pt x="15493" y="17401"/>
                                </a:cubicBezTo>
                                <a:lnTo>
                                  <a:pt x="4198" y="6106"/>
                                </a:lnTo>
                                <a:close/>
                              </a:path>
                            </a:pathLst>
                          </a:custGeom>
                          <a:solidFill>
                            <a:srgbClr val="FF0000"/>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12" name="Line 576"/>
                        <wps:cNvCnPr>
                          <a:cxnSpLocks noChangeShapeType="1"/>
                        </wps:cNvCnPr>
                        <wps:spPr bwMode="auto">
                          <a:xfrm>
                            <a:off x="4419" y="86"/>
                            <a:ext cx="696" cy="0"/>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s:wsp>
                        <wps:cNvPr id="6713" name="Line 577"/>
                        <wps:cNvCnPr>
                          <a:cxnSpLocks noChangeShapeType="1"/>
                        </wps:cNvCnPr>
                        <wps:spPr bwMode="auto">
                          <a:xfrm>
                            <a:off x="5120" y="88"/>
                            <a:ext cx="0" cy="488"/>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pic:pic xmlns:pic="http://schemas.openxmlformats.org/drawingml/2006/picture">
                        <pic:nvPicPr>
                          <pic:cNvPr id="6714" name="Picture 5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271" y="383"/>
                            <a:ext cx="3866" cy="113"/>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g:grpSp>
                        <wpg:cNvPr id="6715" name="Group 579"/>
                        <wpg:cNvGrpSpPr>
                          <a:grpSpLocks noChangeAspect="1"/>
                        </wpg:cNvGrpSpPr>
                        <wpg:grpSpPr bwMode="auto">
                          <a:xfrm>
                            <a:off x="4594" y="160"/>
                            <a:ext cx="130" cy="364"/>
                            <a:chOff x="4594" y="160"/>
                            <a:chExt cx="130" cy="364"/>
                          </a:xfrm>
                        </wpg:grpSpPr>
                        <wps:wsp>
                          <wps:cNvPr id="6716" name="AutoShape 580"/>
                          <wps:cNvSpPr>
                            <a:spLocks noChangeAspect="1" noChangeArrowheads="1"/>
                          </wps:cNvSpPr>
                          <wps:spPr bwMode="auto">
                            <a:xfrm>
                              <a:off x="4594" y="160"/>
                              <a:ext cx="130" cy="364"/>
                            </a:xfrm>
                            <a:prstGeom prst="roundRect">
                              <a:avLst>
                                <a:gd name="adj" fmla="val 16667"/>
                              </a:avLst>
                            </a:prstGeom>
                            <a:noFill/>
                            <a:ln w="3175">
                              <a:solidFill>
                                <a:srgbClr val="808080"/>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17" name="AutoShape 581"/>
                          <wps:cNvSpPr>
                            <a:spLocks noChangeAspect="1" noChangeArrowheads="1"/>
                          </wps:cNvSpPr>
                          <wps:spPr bwMode="auto">
                            <a:xfrm>
                              <a:off x="4626" y="188"/>
                              <a:ext cx="68" cy="107"/>
                            </a:xfrm>
                            <a:prstGeom prst="roundRect">
                              <a:avLst>
                                <a:gd name="adj" fmla="val 35296"/>
                              </a:avLst>
                            </a:prstGeom>
                            <a:solidFill>
                              <a:srgbClr val="333333"/>
                            </a:solidFill>
                            <a:ln w="3175">
                              <a:solidFill>
                                <a:srgbClr val="80808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6718" name="Group 582"/>
                        <wpg:cNvGrpSpPr>
                          <a:grpSpLocks noChangeAspect="1"/>
                        </wpg:cNvGrpSpPr>
                        <wpg:grpSpPr bwMode="auto">
                          <a:xfrm>
                            <a:off x="1834" y="160"/>
                            <a:ext cx="148" cy="364"/>
                            <a:chOff x="1834" y="160"/>
                            <a:chExt cx="148" cy="364"/>
                          </a:xfrm>
                        </wpg:grpSpPr>
                        <wps:wsp>
                          <wps:cNvPr id="6719" name="AutoShape 583"/>
                          <wps:cNvSpPr>
                            <a:spLocks noChangeAspect="1" noChangeArrowheads="1"/>
                          </wps:cNvSpPr>
                          <wps:spPr bwMode="auto">
                            <a:xfrm>
                              <a:off x="1834" y="160"/>
                              <a:ext cx="148" cy="364"/>
                            </a:xfrm>
                            <a:prstGeom prst="roundRect">
                              <a:avLst>
                                <a:gd name="adj" fmla="val 16667"/>
                              </a:avLst>
                            </a:prstGeom>
                            <a:noFill/>
                            <a:ln w="3175">
                              <a:solidFill>
                                <a:srgbClr val="808080"/>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20" name="AutoShape 584"/>
                          <wps:cNvSpPr>
                            <a:spLocks noChangeAspect="1" noChangeArrowheads="1"/>
                          </wps:cNvSpPr>
                          <wps:spPr bwMode="auto">
                            <a:xfrm>
                              <a:off x="1872" y="188"/>
                              <a:ext cx="68" cy="107"/>
                            </a:xfrm>
                            <a:prstGeom prst="roundRect">
                              <a:avLst>
                                <a:gd name="adj" fmla="val 35296"/>
                              </a:avLst>
                            </a:prstGeom>
                            <a:solidFill>
                              <a:srgbClr val="333333"/>
                            </a:solidFill>
                            <a:ln w="3175">
                              <a:solidFill>
                                <a:srgbClr val="80808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6721" name="Group 585"/>
                        <wpg:cNvGrpSpPr>
                          <a:grpSpLocks noChangeAspect="1"/>
                        </wpg:cNvGrpSpPr>
                        <wpg:grpSpPr bwMode="auto">
                          <a:xfrm>
                            <a:off x="1664" y="203"/>
                            <a:ext cx="101" cy="321"/>
                            <a:chOff x="1664" y="203"/>
                            <a:chExt cx="101" cy="321"/>
                          </a:xfrm>
                        </wpg:grpSpPr>
                        <wps:wsp>
                          <wps:cNvPr id="6722" name="AutoShape 586"/>
                          <wps:cNvSpPr>
                            <a:spLocks noChangeAspect="1" noChangeArrowheads="1"/>
                          </wps:cNvSpPr>
                          <wps:spPr bwMode="auto">
                            <a:xfrm>
                              <a:off x="1664" y="203"/>
                              <a:ext cx="101" cy="321"/>
                            </a:xfrm>
                            <a:prstGeom prst="roundRect">
                              <a:avLst>
                                <a:gd name="adj" fmla="val 16667"/>
                              </a:avLst>
                            </a:prstGeom>
                            <a:noFill/>
                            <a:ln w="3175">
                              <a:solidFill>
                                <a:srgbClr val="808080"/>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23" name="AutoShape 587"/>
                          <wps:cNvSpPr>
                            <a:spLocks noChangeAspect="1" noChangeArrowheads="1"/>
                          </wps:cNvSpPr>
                          <wps:spPr bwMode="auto">
                            <a:xfrm>
                              <a:off x="1692" y="223"/>
                              <a:ext cx="40" cy="102"/>
                            </a:xfrm>
                            <a:prstGeom prst="roundRect">
                              <a:avLst>
                                <a:gd name="adj" fmla="val 20931"/>
                              </a:avLst>
                            </a:prstGeom>
                            <a:solidFill>
                              <a:srgbClr val="333333"/>
                            </a:solidFill>
                            <a:ln w="3175">
                              <a:solidFill>
                                <a:srgbClr val="80808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6724" name="Group 588"/>
                        <wpg:cNvGrpSpPr>
                          <a:grpSpLocks noChangeAspect="1"/>
                        </wpg:cNvGrpSpPr>
                        <wpg:grpSpPr bwMode="auto">
                          <a:xfrm>
                            <a:off x="1664" y="203"/>
                            <a:ext cx="101" cy="321"/>
                            <a:chOff x="1664" y="203"/>
                            <a:chExt cx="101" cy="321"/>
                          </a:xfrm>
                        </wpg:grpSpPr>
                        <wps:wsp>
                          <wps:cNvPr id="6725" name="AutoShape 589"/>
                          <wps:cNvSpPr>
                            <a:spLocks noChangeAspect="1" noChangeArrowheads="1"/>
                          </wps:cNvSpPr>
                          <wps:spPr bwMode="auto">
                            <a:xfrm>
                              <a:off x="1664" y="203"/>
                              <a:ext cx="101" cy="321"/>
                            </a:xfrm>
                            <a:prstGeom prst="roundRect">
                              <a:avLst>
                                <a:gd name="adj" fmla="val 16667"/>
                              </a:avLst>
                            </a:prstGeom>
                            <a:noFill/>
                            <a:ln w="3175">
                              <a:solidFill>
                                <a:srgbClr val="808080"/>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6726" name="AutoShape 590"/>
                          <wps:cNvSpPr>
                            <a:spLocks noChangeAspect="1" noChangeArrowheads="1"/>
                          </wps:cNvSpPr>
                          <wps:spPr bwMode="auto">
                            <a:xfrm>
                              <a:off x="1692" y="223"/>
                              <a:ext cx="40" cy="102"/>
                            </a:xfrm>
                            <a:prstGeom prst="roundRect">
                              <a:avLst>
                                <a:gd name="adj" fmla="val 20931"/>
                              </a:avLst>
                            </a:prstGeom>
                            <a:solidFill>
                              <a:srgbClr val="333333"/>
                            </a:solidFill>
                            <a:ln w="3175">
                              <a:solidFill>
                                <a:srgbClr val="80808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pic:pic xmlns:pic="http://schemas.openxmlformats.org/drawingml/2006/picture">
                        <pic:nvPicPr>
                          <pic:cNvPr id="6727" name="Picture 591" descr="untitl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783" y="211"/>
                            <a:ext cx="234" cy="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C06768" id="Group 502" o:spid="_x0000_s1026" style="position:absolute;margin-left:310.35pt;margin-top:84.3pt;width:115.3pt;height:16.65pt;z-index:251661312" coordorigin=",40" coordsize="5166,74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">
                <o:lock v:ext="edit" aspectratio="t"/>
                <v:rect id="Rectangle 503" o:spid="_x0000_s1027" style="position:absolute;left:5106;top:111;width:60;height:4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UZ8UA&#10;AADdAAAADwAAAGRycy9kb3ducmV2LnhtbESPzWrDMBCE74W+g9hCLyaR05gSXMshGFJ66CF1k/ti&#10;bWxTa2Us+SdvXxUKOQ4z8w2T7RfTiYkG11pWsFnHIIgrq1uuFZy/j6sdCOeRNXaWScGNHOzzx4cM&#10;U21n/qKp9LUIEHYpKmi871MpXdWQQbe2PXHwrnYw6IMcaqkHnAPcdPIljl+lwZbDQoM9FQ1VP+Vo&#10;FJgCS3+9RWM7lclnH13m90qelHp+Wg5vIDwt/h7+b39oBdttso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tRnxQAAAN0AAAAPAAAAAAAAAAAAAAAAAJgCAABkcnMv&#10;ZG93bnJldi54bWxQSwUGAAAAAAQABAD1AAAAigMAAAAA&#10;" strokecolor="#333" strokeweight=".25pt">
                  <v:shadow color="#eeece1 [3214]" opacity="49150f" offset=".74831mm,.74831mm"/>
                  <o:lock v:ext="edit" aspectratio="t"/>
                </v:rect>
                <v:group id="Group 504" o:spid="_x0000_s1028" style="position:absolute;left:4155;top:589;width:672;height:180" coordorigin="4155,589" coordsize="67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o:lock v:ext="edit" aspectratio="t"/>
                  <v:group id="Group 505" o:spid="_x0000_s1029" style="position:absolute;left:4647;top:589;width:180;height:180" coordorigin="4647,58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o:lock v:ext="edit" aspectratio="t"/>
                    <v:oval id="Oval 506" o:spid="_x0000_s1030" style="position:absolute;left:4647;top:589;width:180;height: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DPcYA&#10;AADdAAAADwAAAGRycy9kb3ducmV2LnhtbESPQWvCQBSE74X+h+UVvOmmGkSiq0ixNLRQMAri7Zl9&#10;ZoPZtyG7avrvuwWhx2FmvmEWq9424kadrx0reB0lIIhLp2uuFOx378MZCB+QNTaOScEPeVgtn58W&#10;mGl35y3dilCJCGGfoQITQptJ6UtDFv3ItcTRO7vOYoiyq6Tu8B7htpHjJJlKizXHBYMtvRkqL8XV&#10;Kjjk5Ufhv5p92m4+1/nxW5vpKSg1eOnXcxCB+vAffrRzrWAySV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3DPcYAAADdAAAADwAAAAAAAAAAAAAAAACYAgAAZHJz&#10;L2Rvd25yZXYueG1sUEsFBgAAAAAEAAQA9QAAAIsDAAAAAA==&#10;" fillcolor="gray" strokecolor="#333" strokeweight=".25pt">
                      <v:shadow color="#eeece1 [3214]" opacity="49150f" offset=".74831mm,.74831mm"/>
                      <o:lock v:ext="edit" aspectratio="t"/>
                    </v:oval>
                    <v:oval id="Oval 507" o:spid="_x0000_s1031" style="position:absolute;left:4683;top:625;width:108;height: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mpscA&#10;AADdAAAADwAAAGRycy9kb3ducmV2LnhtbESP3WrCQBSE7wXfYTkF73RT/yipq4gohhaEpkLp3Wn2&#10;NBvMng3ZVePbdwuCl8PMfMMsVp2txYVaXzlW8DxKQBAXTldcKjh+7oYvIHxA1lg7JgU38rBa9nsL&#10;TLW78gdd8lCKCGGfogITQpNK6QtDFv3INcTR+3WtxRBlW0rd4jXCbS3HSTKXFiuOCwYb2hgqTvnZ&#10;KvjKin3u3+vjtNm+rbPvgzbzn6DU4Klbv4II1IVH+N7OtILJZDqD/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ZqbHAAAA3QAAAA8AAAAAAAAAAAAAAAAAmAIAAGRy&#10;cy9kb3ducmV2LnhtbFBLBQYAAAAABAAEAPUAAACMAwAAAAA=&#10;" fillcolor="gray" strokecolor="#333" strokeweight=".25pt">
                      <v:shadow color="#eeece1 [3214]" opacity="49150f" offset=".74831mm,.74831mm"/>
                      <o:lock v:ext="edit" aspectratio="t"/>
                    </v:oval>
                  </v:group>
                  <v:group id="Group 508" o:spid="_x0000_s1032" style="position:absolute;left:4155;top:589;width:180;height:180" coordorigin="4155,58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o:lock v:ext="edit" aspectratio="t"/>
                    <v:oval id="Oval 509" o:spid="_x0000_s1033" style="position:absolute;left:4155;top:589;width:180;height: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dSsYA&#10;AADdAAAADwAAAGRycy9kb3ducmV2LnhtbESPQWvCQBSE74L/YXkFb7qpii2pq4gohhYEU6H09pp9&#10;zQazb0N21fjvuwXB4zAz3zDzZWdrcaHWV44VPI8SEMSF0xWXCo6f2+ErCB+QNdaOScGNPCwX/d4c&#10;U+2ufKBLHkoRIexTVGBCaFIpfWHIoh+5hjh6v661GKJsS6lbvEa4reU4SWbSYsVxwWBDa0PFKT9b&#10;BV9Zscv9R32cNpv3Vfa912b2E5QaPHWrNxCBuvAI39uZVjCZTF/g/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9dSsYAAADdAAAADwAAAAAAAAAAAAAAAACYAgAAZHJz&#10;L2Rvd25yZXYueG1sUEsFBgAAAAAEAAQA9QAAAIsDAAAAAA==&#10;" fillcolor="gray" strokecolor="#333" strokeweight=".25pt">
                      <v:shadow color="#eeece1 [3214]" opacity="49150f" offset=".74831mm,.74831mm"/>
                      <o:lock v:ext="edit" aspectratio="t"/>
                    </v:oval>
                    <v:oval id="Oval 510" o:spid="_x0000_s1034" style="position:absolute;left:4191;top:625;width:108;height: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OMMA&#10;AADdAAAADwAAAGRycy9kb3ducmV2LnhtbERPXWvCMBR9F/wP4Qq+abopMqpRRBwWBWFVEN/umrum&#10;rLkpTdTu3y8Pgo+H871YdbYWd2p95VjB2zgBQVw4XXGp4Hz6HH2A8AFZY+2YFPyRh9Wy31tgqt2D&#10;v+ieh1LEEPYpKjAhNKmUvjBk0Y9dQxy5H9daDBG2pdQtPmK4reV7ksykxYpjg8GGNoaK3/xmFVyy&#10;Ypf7Q32eNtv9OrsetZl9B6WGg249BxGoCy/x051pBZPJNM6N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OMMAAADdAAAADwAAAAAAAAAAAAAAAACYAgAAZHJzL2Rv&#10;d25yZXYueG1sUEsFBgAAAAAEAAQA9QAAAIgDAAAAAA==&#10;" fillcolor="gray" strokecolor="#333" strokeweight=".25pt">
                      <v:shadow color="#eeece1 [3214]" opacity="49150f" offset=".74831mm,.74831mm"/>
                      <o:lock v:ext="edit" aspectratio="t"/>
                    </v:oval>
                  </v:group>
                </v:group>
                <v:group id="Group 511" o:spid="_x0000_s1035" style="position:absolute;left:957;top:601;width:672;height:180" coordorigin="957,601" coordsize="67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o:lock v:ext="edit" aspectratio="t"/>
                  <v:group id="Group 512" o:spid="_x0000_s1036" style="position:absolute;left:1449;top:601;width:180;height:180" coordorigin="1449,60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2hqsIAAADdAAAADwAAAGRycy9kb3ducmV2LnhtbERPTYvCMBC9L/gfwgje&#10;1rQWl6UaRUTFgwirC+JtaMa22ExKE9v6781B8Ph43/NlbyrRUuNKywricQSCOLO65FzB/3n7/QvC&#10;eWSNlWVS8CQHy8Xga46pth3/UXvyuQgh7FJUUHhfp1K6rCCDbmxr4sDdbGPQB9jkUjfYhXBTyUkU&#10;/UiDJYeGAmtaF5TdTw+jYNdht0riTXu439bP63l6vBxiUmo07FczEJ56/xG/3XutIEm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9oarCAAAA3QAAAA8A&#10;AAAAAAAAAAAAAAAAqgIAAGRycy9kb3ducmV2LnhtbFBLBQYAAAAABAAEAPoAAACZAwAAAAA=&#10;">
                    <o:lock v:ext="edit" aspectratio="t"/>
                    <v:oval id="Oval 513" o:spid="_x0000_s1037" style="position:absolute;left:1449;top:601;width:180;height: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2eMYA&#10;AADdAAAADwAAAGRycy9kb3ducmV2LnhtbESPQWvCQBSE7wX/w/KE3urG2opEVxFpabAgGAXx9sw+&#10;s8Hs25Ddavrv3ULB4zAz3zCzRWdrcaXWV44VDAcJCOLC6YpLBfvd58sEhA/IGmvHpOCXPCzmvacZ&#10;ptrdeEvXPJQiQtinqMCE0KRS+sKQRT9wDXH0zq61GKJsS6lbvEW4reVrkoylxYrjgsGGVoaKS/5j&#10;FRyy4iv33/X+rflYL7PjRpvxKSj13O+WUxCBuvAI/7czrWA0eh/C3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P2eMYAAADdAAAADwAAAAAAAAAAAAAAAACYAgAAZHJz&#10;L2Rvd25yZXYueG1sUEsFBgAAAAAEAAQA9QAAAIsDAAAAAA==&#10;" fillcolor="gray" strokecolor="#333" strokeweight=".25pt">
                      <v:shadow color="#eeece1 [3214]" opacity="49150f" offset=".74831mm,.74831mm"/>
                      <o:lock v:ext="edit" aspectratio="t"/>
                    </v:oval>
                    <v:oval id="Oval 514" o:spid="_x0000_s1038" style="position:absolute;left:1485;top:637;width:108;height: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FoD8YA&#10;AADdAAAADwAAAGRycy9kb3ducmV2LnhtbESPQWvCQBSE7wX/w/KE3upGbUWiq4hYGloQjIJ4e2af&#10;2WD2bchuNf333ULB4zAz3zDzZWdrcaPWV44VDAcJCOLC6YpLBYf9+8sUhA/IGmvHpOCHPCwXvac5&#10;ptrdeUe3PJQiQtinqMCE0KRS+sKQRT9wDXH0Lq61GKJsS6lbvEe4reUoSSbSYsVxwWBDa0PFNf+2&#10;Co5Z8ZH7r/rw2mw+V9lpq83kHJR67nerGYhAXXiE/9uZVjAev43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FoD8YAAADdAAAADwAAAAAAAAAAAAAAAACYAgAAZHJz&#10;L2Rvd25yZXYueG1sUEsFBgAAAAAEAAQA9QAAAIsDAAAAAA==&#10;" fillcolor="gray" strokecolor="#333" strokeweight=".25pt">
                      <v:shadow color="#eeece1 [3214]" opacity="49150f" offset=".74831mm,.74831mm"/>
                      <o:lock v:ext="edit" aspectratio="t"/>
                    </v:oval>
                  </v:group>
                  <v:group id="Group 515" o:spid="_x0000_s1039" style="position:absolute;left:957;top:601;width:180;height:180" coordorigin="957,60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o:lock v:ext="edit" aspectratio="t"/>
                    <v:oval id="Oval 516" o:spid="_x0000_s1040" style="position:absolute;left:957;top:601;width:180;height: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V4McA&#10;AADdAAAADwAAAGRycy9kb3ducmV2LnhtbESP3WrCQBSE7wXfYTkF73RT/yipq4gohhaEpkLp3Wn2&#10;NBvMng3ZVePbdwuCl8PMfMMsVp2txYVaXzlW8DxKQBAXTldcKjh+7oYvIHxA1lg7JgU38rBa9nsL&#10;TLW78gdd8lCKCGGfogITQpNK6QtDFv3INcTR+3WtxRBlW0rd4jXCbS3HSTKXFiuOCwYb2hgqTvnZ&#10;KvjKin3u3+vjtNm+rbPvgzbzn6DU4Klbv4II1IVH+N7OtILJZDa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0VeDHAAAA3QAAAA8AAAAAAAAAAAAAAAAAmAIAAGRy&#10;cy9kb3ducmV2LnhtbFBLBQYAAAAABAAEAPUAAACMAwAAAAA=&#10;" fillcolor="gray" strokecolor="#333" strokeweight=".25pt">
                      <v:shadow color="#eeece1 [3214]" opacity="49150f" offset=".74831mm,.74831mm"/>
                      <o:lock v:ext="edit" aspectratio="t"/>
                    </v:oval>
                    <v:oval id="Oval 517" o:spid="_x0000_s1041" style="position:absolute;left:993;top:637;width:108;height: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uDMcA&#10;AADdAAAADwAAAGRycy9kb3ducmV2LnhtbESPQWvCQBSE70L/w/IK3nRTbYNEV5GiGFoQGgXx9sy+&#10;ZkOzb0N21fTfdwuFHoeZ+YZZrHrbiBt1vnas4GmcgCAuna65UnA8bEczED4ga2wck4Jv8rBaPgwW&#10;mGl35w+6FaESEcI+QwUmhDaT0peGLPqxa4mj9+k6iyHKrpK6w3uE20ZOkiSVFmuOCwZbejVUfhVX&#10;q+CUl7vCvzfH53bzts7Pe23SS1Bq+Niv5yAC9eE//NfOtYLp9CW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bgzHAAAA3QAAAA8AAAAAAAAAAAAAAAAAmAIAAGRy&#10;cy9kb3ducmV2LnhtbFBLBQYAAAAABAAEAPUAAACMAwAAAAA=&#10;" fillcolor="gray" strokecolor="#333" strokeweight=".25pt">
                      <v:shadow color="#eeece1 [3214]" opacity="49150f" offset=".74831mm,.74831mm"/>
                      <o:lock v:ext="edit" aspectratio="t"/>
                    </v:oval>
                  </v:group>
                </v:group>
                <v:shape id="Freeform 518" o:spid="_x0000_s1042" style="position:absolute;left:4800;top:40;width:125;height:59;visibility:visible;mso-wrap-style:square;v-text-anchor:top" coordsize="1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D5cMA&#10;AADdAAAADwAAAGRycy9kb3ducmV2LnhtbESPQUvDQBSE74L/YXmCN7ux0Rpit6UIghdB03p/Zp/Z&#10;0OzbsPuaxn/vCoLHYWa+Ydbb2Q9qopj6wAZuFwUo4jbYnjsDh/3zTQUqCbLFITAZ+KYE283lxRpr&#10;G878TlMjncoQTjUacCJjrXVqHXlMizASZ+8rRI+SZey0jXjOcD/oZVGstMee84LDkZ4ctcfm5A2c&#10;Ghkqx5+vvrqbyqN8xKl5i8ZcX827R1BCs/yH/9ov1kBZ3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D5cMAAADdAAAADwAAAAAAAAAAAAAAAACYAgAAZHJzL2Rv&#10;d25yZXYueG1sUEsFBgAAAAAEAAQA9QAAAIgDAAAAAA==&#10;" path="m,57l38,r87,l125,12r-44,l66,50r9,9l,57xe" strokecolor="#333" strokeweight=".25pt">
                  <v:shadow color="#eeece1 [3214]" opacity="49150f" offset=".74831mm,.74831mm"/>
                  <v:path arrowok="t" o:connecttype="custom" o:connectlocs="0,57;38,0;125,0;125,12;81,12;66,50;75,59;0,57" o:connectangles="0,0,0,0,0,0,0,0"/>
                  <o:lock v:ext="edit" aspectratio="t"/>
                </v:shape>
                <v:group id="Group 519" o:spid="_x0000_s1043" style="position:absolute;left:115;top:531;width:4982;height:212" coordorigin="115,531" coordsize="498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o:lock v:ext="edit" aspectratio="t"/>
                  <v:shape id="Freeform 520" o:spid="_x0000_s1044" style="position:absolute;left:125;top:531;width:4972;height:210;visibility:visible;mso-wrap-style:square;v-text-anchor:top" coordsize="49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5PMsMA&#10;AADdAAAADwAAAGRycy9kb3ducmV2LnhtbESPQWsCMRSE70L/Q3gFb5pYqdatUcqi4NVV6PWxed1d&#10;3LwsSdTVX98IgsdhZr5hluvetuJCPjSONUzGCgRx6UzDlYbjYTv6AhEissHWMWm4UYD16m2wxMy4&#10;K+/pUsRKJAiHDDXUMXaZlKGsyWIYu444eX/OW4xJ+koaj9cEt638UGomLTacFmrsKK+pPBVnq+F+&#10;QqN2XT4p1O95scndvNjuvdbD9/7nG0SkPr7Cz/bOaJhOPxfweJ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5PMsMAAADdAAAADwAAAAAAAAAAAAAAAACYAgAAZHJzL2Rv&#10;d25yZXYueG1sUEsFBgAAAAAEAAQA9QAAAIgDAAAAAA==&#10;" path="m,184l70,,4894,r2,80l4972,80r-32,92l4728,172r-20,-40l4674,132r-42,-18l4130,118r-42,14l4032,136r-38,46l1526,192r-74,-20l866,172r-84,36l66,210,34,186,,184xe" fillcolor="gray" stroked="f" strokecolor="lime">
                    <v:shadow color="#eeece1 [3214]" opacity="49150f" offset=".74831mm,.74831mm"/>
                    <v:path arrowok="t" o:connecttype="custom" o:connectlocs="0,184;70,0;4894,0;4896,80;4972,80;4940,172;4728,172;4708,132;4674,132;4632,114;4130,118;4088,132;4032,136;3994,182;1526,192;1452,172;866,172;782,208;66,210;34,186;0,184" o:connectangles="0,0,0,0,0,0,0,0,0,0,0,0,0,0,0,0,0,0,0,0,0"/>
                    <o:lock v:ext="edit" aspectratio="t"/>
                  </v:shape>
                  <v:group id="Group 521" o:spid="_x0000_s1045" style="position:absolute;left:115;top:591;width:4980;height:152" coordorigin="115,591" coordsize="498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o:lock v:ext="edit" aspectratio="t"/>
                    <v:shape id="Freeform 522" o:spid="_x0000_s1046" style="position:absolute;left:115;top:715;width:786;height:28;visibility:visible;mso-wrap-style:square;v-text-anchor:top" coordsize="7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sGL8A&#10;AADdAAAADwAAAGRycy9kb3ducmV2LnhtbERPzUrDQBC+C77DMoIXsbtWDDbttpRCwau1DzBkp0lo&#10;djbsjml8e+cgePz4/je7OQ5molz6xB5eFg4McZNCz62H89fx+R1MEeSAQ2Ly8EMFdtv7uw3WId34&#10;k6aTtEZDuNTooRMZa2tL01HEskgjsXKXlCOKwtzakPGm4XGwS+cqG7FnbehwpENHzfX0HT0s3fzk&#10;eFrt5Xh5zbg6SK6ieP/4MO/XYIRm+Rf/uT+C+qo3natv9AnY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wYvwAAAN0AAAAPAAAAAAAAAAAAAAAAAJgCAABkcnMvZG93bnJl&#10;di54bWxQSwUGAAAAAAQABAD1AAAAhAMAAAAA&#10;" path="m,l36,2,72,28r714,e" filled="f" fillcolor="gray" strokecolor="#333" strokeweight=".25pt">
                      <v:shadow color="#eeece1 [3214]" opacity="49150f" offset=".74831mm,.74831mm"/>
                      <v:path arrowok="t" o:connecttype="custom" o:connectlocs="0,0;36,2;72,28;786,28" o:connectangles="0,0,0,0"/>
                      <o:lock v:ext="edit" aspectratio="t"/>
                    </v:shape>
                    <v:shape id="Freeform 523" o:spid="_x0000_s1047" style="position:absolute;left:905;top:705;width:750;height:36;visibility:visible;mso-wrap-style:square;v-text-anchor:top" coordsize="7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rtMUA&#10;AADdAAAADwAAAGRycy9kb3ducmV2LnhtbESPzWrDMBCE74G8g9hALyGRY3BI3CjGBEp7KWl+HmCx&#10;trZba2Us+advXxUCPQ4z8w1zyCbTiIE6V1tWsFlHIIgLq2suFdxvL6sdCOeRNTaWScEPOciO89kB&#10;U21HvtBw9aUIEHYpKqi8b1MpXVGRQbe2LXHwPm1n0AfZlVJ3OAa4aWQcRVtpsOawUGFLp4qK72tv&#10;FHycl1/yNZE6wRztO/VxvvexUk+LKX8G4Wny/+FH+00riLfJHv7ehCc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u0xQAAAN0AAAAPAAAAAAAAAAAAAAAAAJgCAABkcnMv&#10;ZG93bnJldi54bWxQSwUGAAAAAAQABAD1AAAAigMAAAAA&#10;" path="m,36l80,,674,r76,20e" filled="f" fillcolor="#4f81bd [3204]" strokecolor="#333" strokeweight=".25pt">
                      <v:shadow color="#eeece1 [3214]" opacity="49150f" offset=".74831mm,.74831mm"/>
                      <v:path arrowok="t" o:connecttype="custom" o:connectlocs="0,36;80,0;674,0;750,20" o:connectangles="0,0,0,0"/>
                      <o:lock v:ext="edit" aspectratio="t"/>
                    </v:shape>
                    <v:shape id="Freeform 524" o:spid="_x0000_s1048" style="position:absolute;left:4119;top:651;width:938;height:62;visibility:visible;mso-wrap-style:square;v-text-anchor:top" coordsize="9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qNsEA&#10;AADdAAAADwAAAGRycy9kb3ducmV2LnhtbERPyWrDMBC9F/IPYgK5NVJ8cIsTJQSHgHsotFnugzVe&#10;iDUylmo7f18dCj0+3r47zLYTIw2+daxhs1YgiEtnWq413K7n13cQPiAb7ByThid5OOwXLzvMjJv4&#10;m8ZLqEUMYZ+hhiaEPpPSlw1Z9GvXE0eucoPFEOFQSzPgFMNtJxOlUmmx5djQYE95Q+Xj8mM1fCmu&#10;Uv9WnO5U+umjr26bz1xpvVrOxy2IQHP4F/+5C6MhSdO4P76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yqjbBAAAA3QAAAA8AAAAAAAAAAAAAAAAAmAIAAGRycy9kb3du&#10;cmV2LnhtbFBLBQYAAAAABAAEAPUAAACGAwAAAAA=&#10;" path="m,62l40,16,86,14,128,,636,r36,12l708,16r20,40l938,56e" filled="f" fillcolor="#4f81bd [3204]" strokecolor="#333" strokeweight=".25pt">
                      <v:shadow color="#eeece1 [3214]" opacity="49150f" offset=".74831mm,.74831mm"/>
                      <v:path arrowok="t" o:connecttype="custom" o:connectlocs="0,62;40,16;86,14;128,0;636,0;672,12;708,16;728,56;938,56" o:connectangles="0,0,0,0,0,0,0,0,0"/>
                      <o:lock v:ext="edit" aspectratio="t"/>
                    </v:shape>
                    <v:shape id="Freeform 525" o:spid="_x0000_s1049" style="position:absolute;left:5019;top:591;width:76;height:120;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IrsYA&#10;AADdAAAADwAAAGRycy9kb3ducmV2LnhtbESP3WrCQBSE7wu+w3KE3tWNQkOJriIRwUKLNP7dHrPH&#10;JJg9G7JrTN/eLRS8HGbmG2a26E0tOmpdZVnBeBSBIM6trrhQsN+t3z5AOI+ssbZMCn7JwWI+eJlh&#10;ou2df6jLfCEChF2CCkrvm0RKl5dk0I1sQxy8i20N+iDbQuoW7wFuajmJolgarDgslNhQWlJ+zW5G&#10;QXb03310S9N41X19Ntvz6fBenZR6HfbLKQhPvX+G/9sbrWASx2P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zIrsYAAADdAAAADwAAAAAAAAAAAAAAAACYAgAAZHJz&#10;L2Rvd25yZXYueG1sUEsFBgAAAAAEAAQA9QAAAIsDAAAAAA==&#10;" path="m40,120l76,14,,14,,e" filled="f" fillcolor="#4f81bd [3204]" strokecolor="#333" strokeweight=".25pt">
                      <v:shadow color="#eeece1 [3214]" opacity="49150f" offset=".74831mm,.74831mm"/>
                      <v:path arrowok="t" o:connecttype="custom" o:connectlocs="40,120;76,14;0,14;0,0" o:connectangles="0,0,0,0"/>
                      <o:lock v:ext="edit" aspectratio="t"/>
                    </v:shape>
                    <v:line id="Line 526" o:spid="_x0000_s1050" style="position:absolute;flip:y;visibility:visible;mso-wrap-style:square" from="1655,713" to="411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QGscAAADdAAAADwAAAGRycy9kb3ducmV2LnhtbESPT2vCQBTE74V+h+UVvOmmi6aSukor&#10;CNWL1j/o8ZF9TUKzb2N2q+m37wpCj8PM/IaZzDpbiwu1vnKs4XmQgCDOnam40LDfLfpjED4gG6wd&#10;k4Zf8jCbPj5MMDPuyp902YZCRAj7DDWUITSZlD4vyaIfuIY4el+utRiibAtpWrxGuK2lSpJUWqw4&#10;LpTY0Lyk/Hv7YzWsRvKYL5aVOg9Pbn1Qm1V4f0m17j11b68gAnXhP3xvfxgNKk0V3N7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FAaxwAAAN0AAAAPAAAAAAAA&#10;AAAAAAAAAKECAABkcnMvZG93bnJldi54bWxQSwUGAAAAAAQABAD5AAAAlQMAAAAA&#10;" strokecolor="#333" strokeweight=".25pt">
                      <v:shadow color="#eeece1 [3214]" opacity="49150f" offset=".74831mm,.74831mm"/>
                    </v:line>
                  </v:group>
                </v:group>
                <v:shape id="Freeform 527" o:spid="_x0000_s1051" style="position:absolute;left:101;top:575;width:1144;height:168;visibility:visible;mso-wrap-style:square;v-text-anchor:top" coordsize="114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NksUA&#10;AADdAAAADwAAAGRycy9kb3ducmV2LnhtbESPQWvCQBSE70L/w/IKvemmtgZJXaVUYnPVWrC3R/aZ&#10;hGbfhuxT47/vFgSPw8x8wyxWg2vVmfrQeDbwPElAEZfeNlwZ2H/l4zmoIMgWW89k4EoBVsuH0QIz&#10;6y+8pfNOKhUhHDI0UIt0mdahrMlhmPiOOHpH3zuUKPtK2x4vEe5aPU2SVDtsOC7U2NFHTeXv7uQM&#10;5Ifv2ev88Ln9GVxxLPa5bNxajHl6HN7fQAkNcg/f2oU1ME3TF/h/E5+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c2SxQAAAN0AAAAPAAAAAAAAAAAAAAAAAJgCAABkcnMv&#10;ZG93bnJldi54bWxQSwUGAAAAAAQABAD1AAAAigMAAAAA&#10;" path="m500,166r80,-60l706,56,1144,24,398,,,142r62,-2l114,168r386,-2xe" fillcolor="#5f5f5f" stroked="f" strokecolor="#333">
                  <v:shadow color="#eeece1 [3214]" opacity="49150f" offset=".74831mm,.74831mm"/>
                  <v:path arrowok="t" o:connecttype="custom" o:connectlocs="500,166;580,106;706,56;1144,24;398,0;0,142;62,140;114,168;500,166" o:connectangles="0,0,0,0,0,0,0,0,0"/>
                  <o:lock v:ext="edit" aspectratio="t"/>
                </v:shape>
                <v:shape id="Freeform 528" o:spid="_x0000_s1052" style="position:absolute;left:3;top:628;width:126;height:93;visibility:visible;mso-wrap-style:square;v-text-anchor:top" coordsize="1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h78YA&#10;AADdAAAADwAAAGRycy9kb3ducmV2LnhtbESPX2vCQBDE3wt+h2OFvtWLEoJETxFBUGwp9Q++Lrn1&#10;EszthdyZpN++Vyj0cZid3+ws14OtRUetrxwrmE4SEMSF0xUbBZfz7m0OwgdkjbVjUvBNHtar0csS&#10;c+16/qLuFIyIEPY5KihDaHIpfVGSRT9xDXH07q61GKJsjdQt9hFuazlLkkxarDg2lNjQtqTicXra&#10;+MYunV/dtvtIj5/v5lYcettcjFKv42GzABFoCP/Hf+m9VjDLshR+10QE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0h78YAAADdAAAADwAAAAAAAAAAAAAAAACYAgAAZHJz&#10;L2Rvd25yZXYueG1sUEsFBgAAAAAEAAQA9QAAAIsDAAAAAA==&#10;" path="m,c3,20,6,40,15,54v9,14,24,21,42,27c75,87,112,91,126,93e">
                  <v:shadow color="#eeece1 [3214]" opacity="49150f" offset=".74831mm,.74831mm"/>
                  <v:path arrowok="t" o:connecttype="custom" o:connectlocs="0,0;15,54;57,81;126,93" o:connectangles="0,0,0,0"/>
                  <o:lock v:ext="edit" aspectratio="t"/>
                </v:shape>
                <v:shape id="Freeform 529" o:spid="_x0000_s1053" style="position:absolute;left:4;top:317;width:744;height:309;visibility:visible;mso-wrap-style:square;v-text-anchor:top" coordsize="7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q2sUA&#10;AADdAAAADwAAAGRycy9kb3ducmV2LnhtbESPUWvCQBCE3wv9D8cW+lYvCgaJnqKFQqFQamzFxyW3&#10;XoK5vZDbavrve4Lg4zAz3zCL1eBbdaY+NoENjEcZKOIq2Iadge/d28sMVBRki21gMvBHEVbLx4cF&#10;FjZceEvnUpxKEI4FGqhFukLrWNXkMY5CR5y8Y+g9SpK907bHS4L7Vk+yLNceG04LNXb0WlN1Kn+9&#10;gSlLd/g8OvtT8sfsJPuvTVU6Y56fhvUclNAg9/Ct/W4NTPJ8Ctc36Qn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GraxQAAAN0AAAAPAAAAAAAAAAAAAAAAAJgCAABkcnMv&#10;ZG93bnJldi54bWxQSwUGAAAAAAQABAD1AAAAigMAAAAA&#10;" path="m,309c10,288,26,216,62,182v36,-34,39,-44,153,-74c329,78,656,18,744,e">
                  <v:shadow color="#eeece1 [3214]" opacity="49150f" offset=".74831mm,.74831mm"/>
                  <v:path arrowok="t" o:connecttype="custom" o:connectlocs="0,309;62,182;215,108;744,0" o:connectangles="0,0,0,0"/>
                  <o:lock v:ext="edit" aspectratio="t"/>
                </v:shape>
                <v:shape id="Freeform 530" o:spid="_x0000_s1054" style="position:absolute;left:3;top:316;width:746;height:404;visibility:visible;mso-wrap-style:square;v-text-anchor:top" coordsize="74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avsQA&#10;AADdAAAADwAAAGRycy9kb3ducmV2LnhtbESP0WrCQBRE3wv+w3KFvtWNKcSauopaivpUmvYDLtlr&#10;Npi9G7KrJn/vCoKPw8ycYRar3jbiQp2vHSuYThIQxKXTNVcK/v++3z5A+ICssXFMCgbysFqOXhaY&#10;a3flX7oUoRIRwj5HBSaENpfSl4Ys+olriaN3dJ3FEGVXSd3hNcJtI9MkyaTFmuOCwZa2hspTcbYK&#10;6tmXT9eH7U+xM/PkbObD+4YGpV7H/foTRKA+PMOP9l4rSLMs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Wr7EAAAA3QAAAA8AAAAAAAAAAAAAAAAAmAIAAGRycy9k&#10;b3ducmV2LnhtbFBLBQYAAAAABAAEAPUAAACJAwAAAAA=&#10;" path="m122,404r85,-32l290,350,410,326,515,309,684,287r42,-2l746,,,306r17,41l122,404xe" stroked="f" strokecolor="black [3213]">
                  <v:shadow color="#eeece1 [3214]" opacity="49150f" offset=".74831mm,.74831mm"/>
                  <v:path arrowok="t" o:connecttype="custom" o:connectlocs="122,404;207,372;290,350;410,326;515,309;684,287;726,285;746,0;0,306;17,347;122,404" o:connectangles="0,0,0,0,0,0,0,0,0,0,0"/>
                  <o:lock v:ext="edit" aspectratio="t"/>
                </v:shape>
                <v:shape id="Freeform 531" o:spid="_x0000_s1055" style="position:absolute;left:725;top:89;width:4400;height:510;visibility:visible;mso-wrap-style:square;v-text-anchor:top" coordsize="440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15McA&#10;AADdAAAADwAAAGRycy9kb3ducmV2LnhtbESPT2vCQBTE7wW/w/KEXopu6iGW6CpSKC0NFfxz0Nsz&#10;+0xis2+X7Nak374rCD0OM/MbZr7sTSOu1PrasoLncQKCuLC65lLBfvc2egHhA7LGxjIp+CUPy8Xg&#10;YY6Zth1v6LoNpYgQ9hkqqEJwmZS+qMigH1tHHL2zbQ2GKNtS6ha7CDeNnCRJKg3WHBcqdPRaUfG9&#10;/TEKHHW5/LoE1+SHp0R+rvN3fTwp9TjsVzMQgfrwH763P7SCSZpO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V9eTHAAAA3QAAAA8AAAAAAAAAAAAAAAAAmAIAAGRy&#10;cy9kb3ducmV2LnhtbFBLBQYAAAAABAAEAPUAAACMAwAAAAA=&#10;" path="m3472,16l1060,r-44,12l22,228,,510r538,l564,488r48,l638,510r3118,l3784,484r54,l3872,508r448,l4332,482r66,2l4400,292,4398,,3658,2e" stroked="f" strokecolor="black [3213]">
                  <v:shadow color="#eeece1 [3214]" opacity="49150f" offset=".74831mm,.74831mm"/>
                  <v:path arrowok="t" o:connecttype="custom" o:connectlocs="3472,16;1060,0;1016,12;22,228;0,510;538,510;564,488;612,488;638,510;3756,510;3784,484;3838,484;3872,508;4320,508;4332,482;4398,484;4400,292;4398,0;3658,2" o:connectangles="0,0,0,0,0,0,0,0,0,0,0,0,0,0,0,0,0,0,0"/>
                  <o:lock v:ext="edit" aspectratio="t"/>
                </v:shape>
                <v:shape id="Freeform 532" o:spid="_x0000_s1056" style="position:absolute;left:132;top:601;width:599;height:120;visibility:visible;mso-wrap-style:square;v-text-anchor:top" coordsize="59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Ao8EA&#10;AADdAAAADwAAAGRycy9kb3ducmV2LnhtbERPS27CMBDdV+IO1iCxKw4sIhowiF9oN10EOMAQD0lE&#10;PI5sA+H2eFGpy6f3X6x604oHOd9YVjAZJyCIS6sbrhScT/nnDIQPyBpby6TgRR5Wy8HHAjNtn1zQ&#10;4xgqEUPYZ6igDqHLpPRlTQb92HbEkbtaZzBE6CqpHT5juGnlNElSabDh2FBjR9uaytvxbhS038Xu&#10;a3/JZ5Pf8qBz5za706FQajTs13MQgfrwL/5z/2gF0zSNc+Ob+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TAKPBAAAA3QAAAA8AAAAAAAAAAAAAAAAAmAIAAGRycy9kb3du&#10;cmV2LnhtbFBLBQYAAAAABAAEAPUAAACGAwAAAAA=&#10;" path="m,120c19,113,68,91,117,78,166,65,217,52,297,39,377,26,536,8,599,e" filled="f" fillcolor="#4f81bd [3204]" strokecolor="#333" strokeweight=".25pt">
                  <v:shadow color="#eeece1 [3214]" opacity="49150f" offset=".74831mm,.74831mm"/>
                  <v:path arrowok="t" o:connecttype="custom" o:connectlocs="0,120;117,78;297,39;599,0" o:connectangles="0,0,0,0"/>
                  <o:lock v:ext="edit" aspectratio="t"/>
                </v:shape>
                <v:shape id="Freeform 533" o:spid="_x0000_s1057" style="position:absolute;left:4175;top:86;width:248;height:19;visibility:visible;mso-wrap-style:square;v-text-anchor:top" coordsize="2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FzMUA&#10;AADdAAAADwAAAGRycy9kb3ducmV2LnhtbESPQWvCQBSE74L/YXmCN90YJLTRVUQQvfRQKwVvj+wz&#10;Wcy+jdk1if++Wyj0OMzMN8x6O9hadNR641jBYp6AIC6cNlwquHwdZm8gfEDWWDsmBS/ysN2MR2vM&#10;tev5k7pzKEWEsM9RQRVCk0vpi4os+rlriKN3c63FEGVbSt1iH+G2lmmSZNKi4bhQYUP7ior7+WkV&#10;fCzN4lG+TJM9L9cudcnu+3jvlZpOht0KRKAh/If/2ietIM2yd/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MXMxQAAAN0AAAAPAAAAAAAAAAAAAAAAAJgCAABkcnMv&#10;ZG93bnJldi54bWxQSwUGAAAAAAQABAD1AAAAigMAAAAA&#10;" path="m,19c71,12,143,6,184,3v41,-3,53,-1,64,e" filled="f" fillcolor="#4f81bd [3204]" strokecolor="#333" strokeweight=".25pt">
                  <v:shadow color="#eeece1 [3214]" opacity="49150f" offset=".74831mm,.74831mm"/>
                  <v:path arrowok="t" o:connecttype="custom" o:connectlocs="0,19;184,3;248,3" o:connectangles="0,0,0"/>
                  <o:lock v:ext="edit" aspectratio="t"/>
                </v:shape>
                <v:line id="Line 534" o:spid="_x0000_s1058" style="position:absolute;visibility:visible;mso-wrap-style:square" from="1895,85" to="417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2cMAAAADdAAAADwAAAGRycy9kb3ducmV2LnhtbERPzYrCMBC+C75DGMGbpnqoUo0iK4IU&#10;L7o+wNiMbd1mUpKo1ac3B2GPH9//ct2ZRjzI+dqygsk4AUFcWF1zqeD8uxvNQfiArLGxTApe5GG9&#10;6veWmGn75CM9TqEUMYR9hgqqENpMSl9UZNCPbUscuat1BkOErpTa4TOGm0ZOkySVBmuODRW29FNR&#10;8Xe6GwU3d8jLje7y2/yMl/t7m79nIVVqOOg2CxCBuvAv/rr3WsE0ncX98U18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bdnDAAAAA3QAAAA8AAAAAAAAAAAAAAAAA&#10;oQIAAGRycy9kb3ducmV2LnhtbFBLBQYAAAAABAAEAPkAAACOAwAAAAA=&#10;" strokecolor="#333" strokeweight=".25pt">
                  <v:shadow color="#eeece1 [3214]" opacity="49150f" offset=".74831mm,.74831mm"/>
                </v:line>
                <v:line id="Line 535" o:spid="_x0000_s1059" style="position:absolute;visibility:visible;mso-wrap-style:square" from="1365,601" to="447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fT68QAAADdAAAADwAAAGRycy9kb3ducmV2LnhtbESP3YrCMBSE7xd8h3CEvVtTvahSjSKK&#10;sBRv/HmAY3Nsq81JSaJWn94sLHg5zMw3zGzRmUbcyfnasoLhIAFBXFhdc6ngeNj8TED4gKyxsUwK&#10;nuRhMe99zTDT9sE7uu9DKSKEfYYKqhDaTEpfVGTQD2xLHL2zdQZDlK6U2uEjwk0jR0mSSoM1x4UK&#10;W1pVVFz3N6Pg4rZ5udRdfpkc8XR7rfPXOKRKffe75RREoC58wv/tX61glI6H8PcmPgE5f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19PrxAAAAN0AAAAPAAAAAAAAAAAA&#10;AAAAAKECAABkcnMvZG93bnJldi54bWxQSwUGAAAAAAQABAD5AAAAkgMAAAAA&#10;" strokecolor="#333" strokeweight=".25pt">
                  <v:shadow color="#eeece1 [3214]" opacity="49150f" offset=".74831mm,.74831mm"/>
                </v:line>
                <v:shape id="Freeform 536" o:spid="_x0000_s1060" style="position:absolute;left:4587;top:574;width:537;height:24;visibility:visible;mso-wrap-style:square;v-text-anchor:top" coordsize="5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C4MUA&#10;AADdAAAADwAAAGRycy9kb3ducmV2LnhtbESPQWvCQBSE7wX/w/IEb3VjKDZEVykWoWIv1QgeH7vP&#10;JDb7NmS3Jv77bqHgcZiZb5jlerCNuFHna8cKZtMEBLF2puZSQXHcPmcgfEA22DgmBXfysF6NnpaY&#10;G9fzF90OoRQRwj5HBVUIbS6l1xVZ9FPXEkfv4jqLIcqulKbDPsJtI9MkmUuLNceFClvaVKS/Dz9W&#10;gT3r7H1/zHZX1MVLrz9Pp8JvlZqMh7cFiEBDeIT/2x9GQTp/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4LgxQAAAN0AAAAPAAAAAAAAAAAAAAAAAJgCAABkcnMv&#10;ZG93bnJldi54bWxQSwUGAAAAAAQABAD1AAAAigMAAAAA&#10;" path="m,24r453,l468,r69,e" filled="f" fillcolor="#4f81bd [3204]" strokecolor="#333" strokeweight=".25pt">
                  <v:shadow color="#eeece1 [3214]" opacity="49150f" offset=".74831mm,.74831mm"/>
                  <v:path arrowok="t" o:connecttype="custom" o:connectlocs="0,24;453,24;468,0;537,0" o:connectangles="0,0,0,0"/>
                  <o:lock v:ext="edit" aspectratio="t"/>
                </v:shape>
                <v:shape id="Freeform 537" o:spid="_x0000_s1061" style="position:absolute;left:4482;top:574;width:102;height:24;visibility:visible;mso-wrap-style:square;v-text-anchor:top" coordsize="1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OVMYA&#10;AADdAAAADwAAAGRycy9kb3ducmV2LnhtbESPQUvDQBSE70L/w/IKvdmNrcQ27bYUQSiIoE0PPb5m&#10;n8lq9m3IPtv4711B8DjMfDPMejv4Vl2ojy6wgbtpBoq4CtZxbeBYPt0uQEVBttgGJgPfFGG7Gd2s&#10;sbDhym90OUitUgnHAg00Il2hdawa8hinoSNO3nvoPUqSfa1tj9dU7ls9y7Jce3ScFhrs6LGh6vPw&#10;5Q3MXk+7crl30pXy/BJyf+8+zsGYyXjYrUAJDfIf/qP3NnH5wxx+36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QOVMYAAADdAAAADwAAAAAAAAAAAAAAAACYAgAAZHJz&#10;L2Rvd25yZXYueG1sUEsFBgAAAAAEAAQA9QAAAIsDAAAAAA==&#10;" path="m,24l27,,75,r27,21e" filled="f" fillcolor="#4f81bd [3204]" strokecolor="#333" strokeweight=".25pt">
                  <v:shadow color="#eeece1 [3214]" opacity="49150f" offset=".74831mm,.74831mm"/>
                  <v:path arrowok="t" o:connecttype="custom" o:connectlocs="0,24;27,0;75,0;102,21" o:connectangles="0,0,0,0"/>
                  <o:lock v:ext="edit" aspectratio="t"/>
                </v:shape>
                <v:shape id="Freeform 538" o:spid="_x0000_s1062" style="position:absolute;left:1260;top:580;width:102;height:24;visibility:visible;mso-wrap-style:square;v-text-anchor:top" coordsize="1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WIMUA&#10;AADdAAAADwAAAGRycy9kb3ducmV2LnhtbESPQWvCQBSE74X+h+UVvNVNRdIaXUUKBUGE1njw+Mw+&#10;k22zb0P2VeO/7xYKPQ4z3wyzWA2+VRfqowts4GmcgSKugnVcGziUb48voKIgW2wDk4EbRVgt7+8W&#10;WNhw5Q+67KVWqYRjgQYaka7QOlYNeYzj0BEn7xx6j5JkX2vb4zWV+1ZPsizXHh2nhQY7em2o+tp/&#10;ewOT9+O6nG2cdKVsdyH3U/d5CsaMHob1HJTQIP/hP3pjE5c/T+H3TX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ZYgxQAAAN0AAAAPAAAAAAAAAAAAAAAAAJgCAABkcnMv&#10;ZG93bnJldi54bWxQSwUGAAAAAAQABAD1AAAAigMAAAAA&#10;" path="m,24l27,,75,r27,21e" filled="f" fillcolor="#4f81bd [3204]" strokecolor="#333" strokeweight=".25pt">
                  <v:shadow color="#eeece1 [3214]" opacity="49150f" offset=".74831mm,.74831mm"/>
                  <v:path arrowok="t" o:connecttype="custom" o:connectlocs="0,24;27,0;75,0;102,21" o:connectangles="0,0,0,0"/>
                  <o:lock v:ext="edit" aspectratio="t"/>
                </v:shape>
                <v:line id="Line 539" o:spid="_x0000_s1063" style="position:absolute;visibility:visible;mso-wrap-style:square" from="729,601" to="125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V6MUAAADdAAAADwAAAGRycy9kb3ducmV2LnhtbESP3YrCMBSE7wXfIZwF7zRdYatUo4gi&#10;LMUbfx7g2Jxt6zYnJYlafXojLOzlMDPfMPNlZxpxI+drywo+RwkI4sLqmksFp+N2OAXhA7LGxjIp&#10;eJCH5aLfm2Om7Z33dDuEUkQI+wwVVCG0mZS+qMigH9mWOHo/1hkMUbpSaof3CDeNHCdJKg3WHBcq&#10;bGldUfF7uBoFF7fLy5Xu8sv0hOfrc5M/JyFVavDRrWYgAnXhP/zX/tYKxunkC95v4hO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V6MUAAADdAAAADwAAAAAAAAAA&#10;AAAAAAChAgAAZHJzL2Rvd25yZXYueG1sUEsFBgAAAAAEAAQA+QAAAJMDAAAAAA==&#10;" strokecolor="#333" strokeweight=".25pt">
                  <v:shadow color="#eeece1 [3214]" opacity="49150f" offset=".74831mm,.74831mm"/>
                </v:line>
                <v:group id="Group 540" o:spid="_x0000_s1064" style="position:absolute;left:3;top:317;width:745;height:404" coordorigin="3,317" coordsize="745,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o:lock v:ext="edit" aspectratio="t"/>
                  <v:shape id="Freeform 541" o:spid="_x0000_s1065" style="position:absolute;left:3;top:628;width:126;height:93;visibility:visible;mso-wrap-style:square;v-text-anchor:top" coordsize="1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oZsgA&#10;AADdAAAADwAAAGRycy9kb3ducmV2LnhtbESPW2vCQBSE3wv9D8sp9K1u9EEluoraCyIR8ULAt0P2&#10;mIRmz4bsNkn/vSsU+jjMzDfMfNmbSrTUuNKyguEgAkGcWV1yruBy/nybgnAeWWNlmRT8koPl4vlp&#10;jrG2HR+pPflcBAi7GBUU3texlC4ryKAb2Jo4eDfbGPRBNrnUDXYBbio5iqKxNFhyWCiwpk1B2ffp&#10;xyhIN+k12+2/Pt6T2+GcRvvEbNeJUq8v/WoGwlPv/8N/7a1WMBpPJvB4E5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KhmyAAAAN0AAAAPAAAAAAAAAAAAAAAAAJgCAABk&#10;cnMvZG93bnJldi54bWxQSwUGAAAAAAQABAD1AAAAjQMAAAAA&#10;" path="m,c3,20,6,40,15,54v9,14,24,21,42,27c75,87,112,91,126,93e" strokecolor="#333" strokeweight=".25pt">
                    <v:shadow color="#eeece1 [3214]" opacity="49150f" offset=".74831mm,.74831mm"/>
                    <v:path arrowok="t" o:connecttype="custom" o:connectlocs="0,0;15,54;57,81;126,93" o:connectangles="0,0,0,0"/>
                    <o:lock v:ext="edit" aspectratio="t"/>
                  </v:shape>
                  <v:shape id="Freeform 542" o:spid="_x0000_s1066" style="position:absolute;left:4;top:317;width:744;height:309;visibility:visible;mso-wrap-style:square;v-text-anchor:top" coordsize="7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FYcEA&#10;AADdAAAADwAAAGRycy9kb3ducmV2LnhtbERPy4rCMBTdC/5DuII7TUewIx2j+MbViK9hlpfm2hab&#10;m9JErX9vFoLLw3mPp40pxZ1qV1hW8NWPQBCnVhecKTgd170RCOeRNZaWScGTHEwn7dYYE20fvKf7&#10;wWcihLBLUEHufZVI6dKcDLq+rYgDd7G1QR9gnUld4yOEm1IOoiiWBgsODTlWtMgpvR5uRsF1udHx&#10;5e/kzrN/S/48nO9+V3ulup1m9gPCU+M/4rd7qxUM4u8wN7wJT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YBWHBAAAA3QAAAA8AAAAAAAAAAAAAAAAAmAIAAGRycy9kb3du&#10;cmV2LnhtbFBLBQYAAAAABAAEAPUAAACGAwAAAAA=&#10;" path="m,309c10,288,26,216,62,182v36,-34,39,-44,153,-74c329,78,656,18,744,e" strokecolor="#333" strokeweight=".25pt">
                    <v:shadow color="#eeece1 [3214]" opacity="49150f" offset=".74831mm,.74831mm"/>
                    <v:path arrowok="t" o:connecttype="custom" o:connectlocs="0,309;62,182;215,108;744,0" o:connectangles="0,0,0,0"/>
                    <o:lock v:ext="edit" aspectratio="t"/>
                  </v:shape>
                </v:group>
                <v:group id="Group 543" o:spid="_x0000_s1067" style="position:absolute;left:738;top:85;width:1158;height:236" coordorigin="738,85" coordsize="1158,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o:lock v:ext="edit" aspectratio="t"/>
                  <v:shape id="Freeform 544" o:spid="_x0000_s1068" style="position:absolute;left:1737;top:85;width:159;height:15;visibility:visible;mso-wrap-style:square;v-text-anchor:top" coordsize="1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oZL8A&#10;AADdAAAADwAAAGRycy9kb3ducmV2LnhtbERPy4rCMBTdC/5DuII7TX1QtBpFBWG26jBuL83tA5ub&#10;kkStfv1kIbg8nPd625lGPMj52rKCyTgBQZxbXXOp4PdyHC1A+ICssbFMCl7kYbvp99aYafvkEz3O&#10;oRQxhH2GCqoQ2kxKn1dk0I9tSxy5wjqDIUJXSu3wGcNNI6dJkkqDNceGCls6VJTfznejQL5T3fyl&#10;t31wk3w+u1+L5eVaKDUcdLsViEBd+Io/7h+tYJou4v74Jj4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IuhkvwAAAN0AAAAPAAAAAAAAAAAAAAAAAJgCAABkcnMvZG93bnJl&#10;di54bWxQSwUGAAAAAAQABAD1AAAAhAMAAAAA&#10;" path="m,15c21,10,46,5,72,3,98,1,141,1,159,e" strokecolor="#333" strokeweight=".25pt">
                    <v:shadow color="#eeece1 [3214]" opacity="49150f" offset=".74831mm,.74831mm"/>
                    <v:path arrowok="t" o:connecttype="custom" o:connectlocs="0,15;72,3;159,0" o:connectangles="0,0,0"/>
                    <o:lock v:ext="edit" aspectratio="t"/>
                  </v:shape>
                  <v:shape id="Freeform 545" o:spid="_x0000_s1069" style="position:absolute;left:738;top:102;width:1002;height:219;visibility:visible;mso-wrap-style:square;v-text-anchor:top" coordsize="100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g8MA&#10;AADdAAAADwAAAGRycy9kb3ducmV2LnhtbESPT2sCMRDF74V+hzAFbzWrB5HVKCII7aWla1uvQzJu&#10;FjeT7U6q67dvBKHHx/vz4y3XQ2jVmXppIhuYjAtQxDa6hmsDn/vd8xyUJGSHbWQycCWB9erxYYml&#10;ixf+oHOVapVHWEo04FPqSq3Fegoo49gRZ+8Y+4Apy77WrsdLHg+tnhbFTAdsOBM8drT1ZE/Vb8iQ&#10;9OZf9z/kxYpU73Z3iF/fbMzoadgsQCUa0n/43n5xBqaz+QRub/IT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g8MAAADdAAAADwAAAAAAAAAAAAAAAACYAgAAZHJzL2Rv&#10;d25yZXYueG1sUEsFBgAAAAAEAAQA9QAAAIgDAAAAAA==&#10;" path="m,219c56,198,264,117,336,90,408,63,389,65,435,54,481,43,518,33,612,24,706,15,921,5,1002,e" strokecolor="#333" strokeweight=".25pt">
                    <v:shadow color="#eeece1 [3214]" opacity="49150f" offset=".74831mm,.74831mm"/>
                    <v:path arrowok="t" o:connecttype="custom" o:connectlocs="0,219;336,90;435,54;612,24;1002,0" o:connectangles="0,0,0,0,0"/>
                    <o:lock v:ext="edit" aspectratio="t"/>
                  </v:shape>
                </v:group>
                <v:shape id="Freeform 546" o:spid="_x0000_s1070" style="position:absolute;left:798;top:205;width:340;height:94;visibility:visible;mso-wrap-style:square;v-text-anchor:top" coordsize="3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jXcMA&#10;AADdAAAADwAAAGRycy9kb3ducmV2LnhtbESPQYvCMBSE74L/ITzBi6zp9iBSG8tWENaj1Yu3R/O2&#10;Ldu81Ca29d9vFgSPw8x8w6TZZFoxUO8aywo+1xEI4tLqhisF18vxYwvCeWSNrWVS8CQH2X4+SzHR&#10;duQzDYWvRICwS1BB7X2XSOnKmgy6te2Ig/dje4M+yL6SuscxwE0r4yjaSIMNh4UaOzrUVP4WDxMo&#10;99Upvw3F+drpYvVsh5ytz5VaLqavHQhPk3+HX+1vrSDebGP4fx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ejXcMAAADdAAAADwAAAAAAAAAAAAAAAACYAgAAZHJzL2Rv&#10;d25yZXYueG1sUEsFBgAAAAAEAAQA9QAAAIgDAAAAAA==&#10;" path="m,94l340,64,318,,244,,,94xe" fillcolor="#333" stroked="f" strokecolor="black [3213]">
                  <v:shadow color="#eeece1 [3214]" opacity="49150f" offset=".74831mm,.74831mm"/>
                  <v:path arrowok="t" o:connecttype="custom" o:connectlocs="0,94;340,64;318,0;244,0;0,94" o:connectangles="0,0,0,0,0"/>
                  <o:lock v:ext="edit" aspectratio="t"/>
                </v:shape>
                <v:shape id="Freeform 547" o:spid="_x0000_s1071" style="position:absolute;left:1110;top:191;width:123;height:78;visibility:visible;mso-wrap-style:square;v-text-anchor:top" coordsize="1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wMcYA&#10;AADdAAAADwAAAGRycy9kb3ducmV2LnhtbESPzW7CMBCE75X6DtZW4lacgkA0xSCgKj+HHhrgvo2X&#10;OCJeR7YL4e3rSkg9jmbmG8103tlGXMiH2rGCl34Ggrh0uuZKwWH/8TwBESKyxsYxKbhRgPns8WGK&#10;uXZX/qJLESuRIBxyVGBibHMpQ2nIYui7ljh5J+ctxiR9JbXHa4LbRg6ybCwt1pwWDLa0MlSeix+r&#10;YLPn4/nz/Xu9OxXNyLyulgsfl0r1nrrFG4hIXfwP39tbrWAwngzh701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uwMcYAAADdAAAADwAAAAAAAAAAAAAAAACYAgAAZHJz&#10;L2Rvd25yZXYueG1sUEsFBgAAAAAEAAQA9QAAAIsDAAAAAA==&#10;" path="m26,78c49,73,72,68,88,62v16,-6,29,-13,32,-22c123,31,118,12,106,6,94,,68,,50,2,32,4,10,13,,16e" fillcolor="#333" stroked="f" strokecolor="black [3213]">
                  <v:shadow color="#eeece1 [3214]" opacity="49150f" offset=".74831mm,.74831mm"/>
                  <v:path arrowok="t" o:connecttype="custom" o:connectlocs="26,78;88,62;120,40;106,6;50,2;0,16" o:connectangles="0,0,0,0,0,0"/>
                  <o:lock v:ext="edit" aspectratio="t"/>
                </v:shape>
                <v:shape id="Freeform 548" o:spid="_x0000_s1072" style="position:absolute;left:1112;top:191;width:123;height:78;visibility:visible;mso-wrap-style:square;v-text-anchor:top" coordsize="1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GV8QA&#10;AADdAAAADwAAAGRycy9kb3ducmV2LnhtbESPUWvCQBCE3wv+h2MLvtVLg0ZNPUWEllZ80fYHLLk1&#10;Cc3thdxWr/++VxB8HGbmG2a1ia5TFxpC69nA8yQDRVx523Jt4Ovz9WkBKgiyxc4zGfilAJv16GGF&#10;pfVXPtLlJLVKEA4lGmhE+lLrUDXkMEx8T5y8sx8cSpJDre2A1wR3nc6zrNAOW04LDfa0a6j6Pv04&#10;A4fdDA/53s0+IsV5t9xLKN7EmPFj3L6AEopyD9/a79ZAXiym8P8mP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RlfEAAAA3QAAAA8AAAAAAAAAAAAAAAAAmAIAAGRycy9k&#10;b3ducmV2LnhtbFBLBQYAAAAABAAEAPUAAACJAwAAAAA=&#10;" path="m26,78c49,73,72,68,88,62v16,-6,29,-13,32,-22c123,31,118,12,106,6,94,,68,,50,2,32,4,10,13,,16e" filled="f" fillcolor="gray" strokecolor="#333" strokeweight=".25pt">
                  <v:shadow color="#eeece1 [3214]" opacity="49150f" offset=".74831mm,.74831mm"/>
                  <v:path arrowok="t" o:connecttype="custom" o:connectlocs="26,78;88,62;120,40;106,6;50,2;0,16" o:connectangles="0,0,0,0,0,0"/>
                  <o:lock v:ext="edit" aspectratio="t"/>
                </v:shape>
                <v:shape id="Freeform 549" o:spid="_x0000_s1073" style="position:absolute;left:802;top:207;width:336;height:94;visibility:visible;mso-wrap-style:square;v-text-anchor:top" coordsize="3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Yl8YA&#10;AADdAAAADwAAAGRycy9kb3ducmV2LnhtbESPQWvCQBSE74L/YXlCL1I3CpWQuopIqz14MbV4fWSf&#10;2WD2bchuTeyv7wqCx2FmvmEWq97W4kqtrxwrmE4SEMSF0xWXCo7fn68pCB+QNdaOScGNPKyWw8EC&#10;M+06PtA1D6WIEPYZKjAhNJmUvjBk0U9cQxy9s2sthijbUuoWuwi3tZwlyVxarDguGGxoY6i45L9W&#10;Qdkd8+nu5NPtYb8fb39OiaG/D6VeRv36HUSgPjzDj/aXVjCbp29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AYl8YAAADdAAAADwAAAAAAAAAAAAAAAACYAgAAZHJz&#10;L2Rvd25yZXYueG1sUEsFBgAAAAAEAAQA9QAAAIsDAAAAAA==&#10;" path="m336,62l,94,234,r76,e" filled="f" fillcolor="#4f81bd [3204]" strokecolor="#333" strokeweight=".25pt">
                  <v:shadow color="#eeece1 [3214]" opacity="49150f" offset=".74831mm,.74831mm"/>
                  <v:path arrowok="t" o:connecttype="custom" o:connectlocs="336,62;0,94;234,0;310,0" o:connectangles="0,0,0,0"/>
                  <o:lock v:ext="edit" aspectratio="t"/>
                </v:shape>
                <v:shape id="Freeform 550" o:spid="_x0000_s1074" style="position:absolute;left:1429;top:81;width:582;height:156;visibility:visible;mso-wrap-style:square;v-text-anchor:top" coordsize="58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Ff8YA&#10;AADdAAAADwAAAGRycy9kb3ducmV2LnhtbESPQWvCQBSE7wX/w/IEb3UTkRBSVxFB0EIPTRXi7ZF9&#10;TdLuvg3ZbUz/fbdQ6HGYmW+YzW6yRow0+M6xgnSZgCCune64UXB5Oz7mIHxA1mgck4Jv8rDbzh42&#10;WGh351cay9CICGFfoII2hL6Q0tctWfRL1xNH790NFkOUQyP1gPcIt0aukiSTFjuOCy32dGip/iy/&#10;rIJqfdv72/W5DONLWp1NbuSHTpVazKf9E4hAU/gP/7VPWsEqyzP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1Ff8YAAADdAAAADwAAAAAAAAAAAAAAAACYAgAAZHJz&#10;L2Rvd25yZXYueG1sUEsFBgAAAAAEAAQA9QAAAIsDAAAAAA==&#10;" path="m,154l122,106,278,58,406,28,532,8,582,,352,12,248,36,168,66,96,102,2,156e" stroked="f" strokecolor="black [3213]">
                  <v:fill color2="silver" rotate="t" angle="90" focus="100%" type="gradient"/>
                  <v:shadow color="#eeece1 [3214]" opacity="49150f" offset=".74831mm,.74831mm"/>
                  <v:path arrowok="t" o:connecttype="custom" o:connectlocs="0,154;122,106;278,58;406,28;532,8;582,0;352,12;248,36;168,66;96,102;2,156" o:connectangles="0,0,0,0,0,0,0,0,0,0,0"/>
                  <o:lock v:ext="edit" aspectratio="t"/>
                </v:shape>
                <v:shape id="Freeform 551" o:spid="_x0000_s1075" style="position:absolute;left:1220;top:201;width:190;height:50;visibility:visible;mso-wrap-style:square;v-text-anchor:top" coordsize="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njcQA&#10;AADdAAAADwAAAGRycy9kb3ducmV2LnhtbESPzWrDMBCE74W8g9hAb42cHFLjRDbBTUvprfm5L9LG&#10;dmKtjKU49ttXhUKPw8x8w2yL0bZioN43jhUsFwkIYu1Mw5WC0/H9JQXhA7LB1jEpmMhDkc+etpgZ&#10;9+BvGg6hEhHCPkMFdQhdJqXXNVn0C9cRR+/ieoshyr6SpsdHhNtWrpJkLS02HBdq7KisSd8Od6vA&#10;3Py0L/1VDx/n/f1tvOjya0qVep6Puw2IQGP4D/+1P42C1Tp9hd838Qn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J43EAAAA3QAAAA8AAAAAAAAAAAAAAAAAmAIAAGRycy9k&#10;b3ducmV2LnhtbFBLBQYAAAAABAAEAPUAAACJAwAAAAA=&#10;" path="m,50l190,,32,24,,50xe" fillcolor="silver" stroked="f" strokecolor="black [3213]">
                  <v:shadow color="#eeece1 [3214]" opacity="49150f" offset=".74831mm,.74831mm"/>
                  <v:path arrowok="t" o:connecttype="custom" o:connectlocs="0,50;190,0;32,24;0,50" o:connectangles="0,0,0,0"/>
                  <o:lock v:ext="edit" aspectratio="t"/>
                </v:shape>
                <v:shape id="Freeform 552" o:spid="_x0000_s1076" style="position:absolute;left:175;top:512;width:194;height:32;visibility:visible;mso-wrap-style:square;v-text-anchor:top" coordsize="1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QRsMA&#10;AADdAAAADwAAAGRycy9kb3ducmV2LnhtbERPz2vCMBS+C/4P4Qm7zXQeinTGIoNJ8SDopszbo3m2&#10;dclLbbJa99cvh4HHj+/3Ih+sET11vnGs4GWagCAunW64UvD58f48B+EDskbjmBTcyUO+HI8WmGl3&#10;4x31+1CJGMI+QwV1CG0mpS9rsuinriWO3Nl1FkOEXSV1h7cYbo2cJUkqLTYcG2ps6a2m8nv/YxX8&#10;bg/r0xcd+0upcSuvG2O4MEo9TYbVK4hAQ3iI/92FVpCm8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QRsMAAADdAAAADwAAAAAAAAAAAAAAAACYAgAAZHJzL2Rv&#10;d25yZXYueG1sUEsFBgAAAAAEAAQA9QAAAIgDAAAAAA==&#10;" path="m37,13c59,8,132,,154,1v22,1,40,13,18,18c150,24,44,32,22,31,,30,12,19,37,13xe" fillcolor="#333" stroked="f" strokecolor="black [3213]">
                  <v:shadow color="#eeece1 [3214]" opacity="49150f" offset=".74831mm,.74831mm"/>
                  <v:path arrowok="t" o:connecttype="custom" o:connectlocs="37,13;154,1;172,19;22,31;37,13" o:connectangles="0,0,0,0,0"/>
                  <o:lock v:ext="edit" aspectratio="t"/>
                </v:shape>
                <v:shape id="Freeform 553" o:spid="_x0000_s1077" style="position:absolute;left:1188;top:183;width:229;height:43;visibility:visible;mso-wrap-style:square;v-text-anchor:top" coordsize="2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MxMgA&#10;AADdAAAADwAAAGRycy9kb3ducmV2LnhtbESPQWvCQBSE70L/w/IKvUjdWCSk0VW0tCjaHpqK50f2&#10;NQnNvg3ZrYn+elcQPA4z8w0zW/SmFkdqXWVZwXgUgSDOra64ULD/+XhOQDiPrLG2TApO5GAxfxjM&#10;MNW24286Zr4QAcIuRQWl900qpctLMuhGtiEO3q9tDfog20LqFrsAN7V8iaJYGqw4LJTY0FtJ+V/2&#10;bxScJ11+2K+78Xn4vtqtT19JszWfSj099sspCE+9v4dv7Y1WEMfJK1zfh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zEyAAAAN0AAAAPAAAAAAAAAAAAAAAAAJgCAABk&#10;cnMvZG93bnJldi54bWxQSwUGAAAAAAQABAD1AAAAjQMAAAAA&#10;" path="m61,12l229,,,43,61,12xe" stroked="f" strokecolor="black [3213]">
                  <v:shadow color="#eeece1 [3214]" opacity="49150f" offset=".74831mm,.74831mm"/>
                  <v:path arrowok="t" o:connecttype="custom" o:connectlocs="61,12;229,0;0,43;61,12" o:connectangles="0,0,0,0"/>
                  <o:lock v:ext="edit" aspectratio="t"/>
                </v:shape>
                <v:shape id="Freeform 554" o:spid="_x0000_s1078" style="position:absolute;left:213;top:560;width:156;height:30;visibility:visible;mso-wrap-style:square;v-text-anchor:top" coordsize="1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l9MAA&#10;AADdAAAADwAAAGRycy9kb3ducmV2LnhtbERPzYrCMBC+L/gOYQRva6pgt1ajiKJ4ctmuDzA2Y1ts&#10;JqWJtb69OQgeP77/5bo3teiodZVlBZNxBII4t7riQsH5f/+dgHAeWWNtmRQ8ycF6NfhaYqrtg/+o&#10;y3whQgi7FBWU3jeplC4vyaAb24Y4cFfbGvQBtoXULT5CuKnlNIpiabDi0FBiQ9uS8lt2Nwpmh99O&#10;77pjQjZJ4lNWXbLm8qPUaNhvFiA89f4jfruPWkEcz8P+8CY8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ll9MAAAADdAAAADwAAAAAAAAAAAAAAAACYAgAAZHJzL2Rvd25y&#10;ZXYueG1sUEsFBgAAAAAEAAQA9QAAAIUDAAAAAA==&#10;" path="m37,13c59,8,132,,154,1v22,1,40,13,18,18c150,24,44,32,22,31,,30,12,19,37,13xe" stroked="f" strokecolor="black [3213]">
                  <v:shadow color="#eeece1 [3214]" opacity="49150f" offset=".74831mm,.74831mm"/>
                  <v:path arrowok="t" o:connecttype="custom" o:connectlocs="8,8;33,1;38,12;5,20;8,8" o:connectangles="0,0,0,0,0"/>
                  <o:lock v:ext="edit" aspectratio="t"/>
                </v:shape>
                <v:shape id="Freeform 555" o:spid="_x0000_s1079" style="position:absolute;left:443;top:97;width:1456;height:384;visibility:visible;mso-wrap-style:square;v-text-anchor:top" coordsize="14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QUMMA&#10;AADdAAAADwAAAGRycy9kb3ducmV2LnhtbESPQYvCMBSE78L+h/AEb5rqoaxdUxFBED3IVvH8aN62&#10;pc1Lt4ma/fcbQfA4zMw3zGodTCfuNLjGsoL5LAFBXFrdcKXgct5NP0E4j6yxs0wK/sjBOv8YrTDT&#10;9sHfdC98JSKEXYYKau/7TEpX1mTQzWxPHL0fOxj0UQ6V1AM+Itx0cpEkqTTYcFyosadtTWVb3IwC&#10;czhtL7dr0f4Gu+OwOKI9dgelJuOw+QLhKfh3+NXeawVpupzD80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4QUMMAAADdAAAADwAAAAAAAAAAAAAAAACYAgAAZHJzL2Rv&#10;d25yZXYueG1sUEsFBgAAAAAEAAQA9QAAAIgDAAAAAA==&#10;" path="m,336l600,296r336,24l1264,384,1456,,1120,96,768,224,384,272,,336xe" fillcolor="#ddd" stroked="f" strokecolor="black [3213]">
                  <v:fill rotate="t" angle="90" focus="100%" type="gradient"/>
                  <v:shadow color="#eeece1 [3214]" opacity="49150f" offset=".74831mm,.74831mm"/>
                  <v:path arrowok="t" o:connecttype="custom" o:connectlocs="0,336;600,296;936,320;1264,384;1456,0;1120,96;768,224;384,272;0,336" o:connectangles="0,0,0,0,0,0,0,0,0"/>
                  <o:lock v:ext="edit" aspectratio="t"/>
                </v:shape>
                <v:shape id="Freeform 556" o:spid="_x0000_s1080" style="position:absolute;left:637;top:93;width:4450;height:253;visibility:visible;mso-wrap-style:square;v-text-anchor:top" coordsize="445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kr8QA&#10;AADdAAAADwAAAGRycy9kb3ducmV2LnhtbESPT4vCMBTE7wv7HcJb8Lam66Fo1yiyUPC2tP67Ppq3&#10;TbF56TZRq5/eCILHYWZ+w8yXg23FmXrfOFbwNU5AEFdON1wr2G7yzykIH5A1to5JwZU8LBfvb3PM&#10;tLtwQecy1CJC2GeowITQZVL6ypBFP3YdcfT+XG8xRNnXUvd4iXDbykmSpNJiw3HBYEc/hqpjebIK&#10;fjk/FLv/2/50K9adMWXr9ptcqdHHsPoGEWgIr/CzvdYK0nQ2g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JK/EAAAA3QAAAA8AAAAAAAAAAAAAAAAAmAIAAGRycy9k&#10;b3ducmV2LnhtbFBLBQYAAAAABAAEAPUAAACJAwAAAAA=&#10;" path="m4410,20r40,28l1322,56,982,116,822,176,,253,784,158,934,94,1102,42,1298,,3594,28,3790,12r620,8xe" stroked="f" strokecolor="black [3213]">
                  <v:shadow color="#eeece1 [3214]" opacity="49150f" offset=".74831mm,.74831mm"/>
                  <v:path arrowok="t" o:connecttype="custom" o:connectlocs="4410,20;4450,48;1322,56;982,116;822,176;0,253;784,158;934,94;1102,42;1298,0;3594,28;3790,12;4410,20" o:connectangles="0,0,0,0,0,0,0,0,0,0,0,0,0"/>
                  <o:lock v:ext="edit" aspectratio="t"/>
                </v:shape>
                <v:shape id="Freeform 557" o:spid="_x0000_s1081" style="position:absolute;top:597;width:723;height:36;visibility:visible;mso-wrap-style:square;v-text-anchor:top" coordsize="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A4sUA&#10;AADdAAAADwAAAGRycy9kb3ducmV2LnhtbESPQWvCQBSE7wX/w/KE3upGC6FJXUWi0no0Cl4f2dds&#10;2uzbmF01/fddoeBxmJlvmPlysK24Uu8bxwqmkwQEceV0w7WC42H78gbCB2SNrWNS8EselovR0xxz&#10;7W68p2sZahEh7HNUYELocil9Zciin7iOOHpfrrcYouxrqXu8Rbht5SxJUmmx4bhgsKPCUPVTXqyC&#10;fenXXbY+m9OusJvjcD4U2ce3Us/jYfUOItAQHuH/9qdWkKbZK9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0DixQAAAN0AAAAPAAAAAAAAAAAAAAAAAJgCAABkcnMv&#10;ZG93bnJldi54bWxQSwUGAAAAAAQABAD1AAAAigMAAAAA&#10;" path="m723,5l432,,255,6,137,22,,36,264,17,404,12,723,5xe" fillcolor="silver" stroked="f" strokecolor="black [3213]">
                  <v:shadow color="#eeece1 [3214]" opacity="49150f" offset=".74831mm,.74831mm"/>
                  <v:path arrowok="t" o:connecttype="custom" o:connectlocs="723,5;432,0;255,6;137,22;0,36;264,17;404,12;723,5" o:connectangles="0,0,0,0,0,0,0,0"/>
                  <o:lock v:ext="edit" aspectratio="t"/>
                </v:shape>
                <v:roundrect id="AutoShape 558" o:spid="_x0000_s1082" style="position:absolute;left:2157;top:259;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z8YA&#10;AADdAAAADwAAAGRycy9kb3ducmV2LnhtbESP3WoCMRSE74W+QziF3pSaVcqqq1GKIBT8gW4L3h6S&#10;093FzcmSRF3fvhEKXg4z8w2zWPW2FRfyoXGsYDTMQBBrZxquFPx8b96mIEJENtg6JgU3CrBaPg0W&#10;WBh35S+6lLESCcKhQAV1jF0hZdA1WQxD1xEn79d5izFJX0nj8ZrgtpXjLMulxYbTQo0drWvSp/Js&#10;FfjNZL/f6ps5bid0yF+P092p1Eq9PPcfcxCR+vgI/7c/jYI8n73D/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z8YAAADdAAAADwAAAAAAAAAAAAAAAACYAgAAZHJz&#10;L2Rvd25yZXYueG1sUEsFBgAAAAAEAAQA9QAAAIsDAAAAAA==&#10;" fillcolor="#333" strokecolor="#333" strokeweight=".25pt">
                  <v:shadow color="#eeece1 [3214]" opacity="49150f" offset=".74831mm,.74831mm"/>
                  <o:lock v:ext="edit" aspectratio="t"/>
                </v:roundrect>
                <v:roundrect id="AutoShape 559" o:spid="_x0000_s1083" style="position:absolute;left:2355;top:259;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bVMYA&#10;AADdAAAADwAAAGRycy9kb3ducmV2LnhtbESP3WoCMRSE74W+QziF3pSaVeiqq1GKIBT8gW4L3h6S&#10;093FzcmSRF3fvhEKXg4z8w2zWPW2FRfyoXGsYDTMQBBrZxquFPx8b96mIEJENtg6JgU3CrBaPg0W&#10;WBh35S+6lLESCcKhQAV1jF0hZdA1WQxD1xEn79d5izFJX0nj8ZrgtpXjLMulxYbTQo0drWvSp/Js&#10;FfjNZL/f6ps5bid0yF+P092p1Eq9PPcfcxCR+vgI/7c/jYI8n73D/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LbVMYAAADdAAAADwAAAAAAAAAAAAAAAACYAgAAZHJz&#10;L2Rvd25yZXYueG1sUEsFBgAAAAAEAAQA9QAAAIsDAAAAAA==&#10;" fillcolor="#333" strokecolor="#333" strokeweight=".25pt">
                  <v:shadow color="#eeece1 [3214]" opacity="49150f" offset=".74831mm,.74831mm"/>
                  <o:lock v:ext="edit" aspectratio="t"/>
                </v:roundrect>
                <v:roundrect id="AutoShape 560" o:spid="_x0000_s1084" style="position:absolute;left:2551;top:259;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FI8YA&#10;AADdAAAADwAAAGRycy9kb3ducmV2LnhtbESPQWsCMRSE70L/Q3iFXqRm20O0W6OUgiCoBdeC10fy&#10;uru4eVmSqOu/N4VCj8PMfMPMl4PrxIVCbD1reJkUIIiNty3XGr4Pq+cZiJiQLXaeScONIiwXD6M5&#10;ltZfeU+XKtUiQziWqKFJqS+ljKYhh3Hie+Ls/fjgMGUZamkDXjPcdfK1KJR02HJeaLCnz4bMqTo7&#10;DWE13e025maPmyl9qfFxtj1VRuunx+HjHUSiIf2H/9prq0GpNwW/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BFI8YAAADdAAAADwAAAAAAAAAAAAAAAACYAgAAZHJz&#10;L2Rvd25yZXYueG1sUEsFBgAAAAAEAAQA9QAAAIsDAAAAAA==&#10;" fillcolor="#333" strokecolor="#333" strokeweight=".25pt">
                  <v:shadow color="#eeece1 [3214]" opacity="49150f" offset=".74831mm,.74831mm"/>
                  <o:lock v:ext="edit" aspectratio="t"/>
                </v:roundrect>
                <v:roundrect id="AutoShape 561" o:spid="_x0000_s1085" style="position:absolute;left:2747;top:259;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guMYA&#10;AADdAAAADwAAAGRycy9kb3ducmV2LnhtbESPQWsCMRSE70L/Q3gFL6LZeti1q1FKQRCsQrcFr4/k&#10;dXdx87IkUdd/3xQKHoeZ+YZZbQbbiSv50DpW8DLLQBBrZ1quFXx/bacLECEiG+wck4I7Bdisn0Yr&#10;LI278Sddq1iLBOFQooImxr6UMuiGLIaZ64mT9+O8xZikr6XxeEtw28l5luXSYstpocGe3hvS5+pi&#10;FfhtcTjs9d2c9gUd88lp8XGutFLj5+FtCSLSEB/h//bOKMjz1w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zguMYAAADdAAAADwAAAAAAAAAAAAAAAACYAgAAZHJz&#10;L2Rvd25yZXYueG1sUEsFBgAAAAAEAAQA9QAAAIsDAAAAAA==&#10;" fillcolor="#333" strokecolor="#333" strokeweight=".25pt">
                  <v:shadow color="#eeece1 [3214]" opacity="49150f" offset=".74831mm,.74831mm"/>
                  <o:lock v:ext="edit" aspectratio="t"/>
                </v:roundrect>
                <v:roundrect id="AutoShape 562" o:spid="_x0000_s1086" style="position:absolute;left:2937;top:261;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0ysMA&#10;AADdAAAADwAAAGRycy9kb3ducmV2LnhtbERPz2vCMBS+C/sfwht4kZluh9p1RhFBGDgFq+D1kby1&#10;xealJJnW/94cBh4/vt/z5WA7cSUfWscK3qcZCGLtTMu1gtNx81aACBHZYOeYFNwpwHLxMppjadyN&#10;D3StYi1SCIcSFTQx9qWUQTdkMUxdT5y4X+ctxgR9LY3HWwq3nfzIslxabDk1NNjTuiF9qf6sAr+Z&#10;7XZbfTfn7Yz2+eRc/FwqrdT4dVh9gYg0xKf43/1tFOT5Z5qb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0ysMAAADdAAAADwAAAAAAAAAAAAAAAACYAgAAZHJzL2Rv&#10;d25yZXYueG1sUEsFBgAAAAAEAAQA9QAAAIgDAAAAAA==&#10;" fillcolor="#333" strokecolor="#333" strokeweight=".25pt">
                  <v:shadow color="#eeece1 [3214]" opacity="49150f" offset=".74831mm,.74831mm"/>
                  <o:lock v:ext="edit" aspectratio="t"/>
                </v:roundrect>
                <v:roundrect id="AutoShape 563" o:spid="_x0000_s1087" style="position:absolute;left:3131;top:261;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UcUA&#10;AADdAAAADwAAAGRycy9kb3ducmV2LnhtbESPQWsCMRSE70L/Q3hCL1Kz9rDq1ihFEApqwW3B6yN5&#10;7i5uXpYk1fXfG0HocZiZb5jFqretuJAPjWMFk3EGglg703Cl4Pdn8zYDESKywdYxKbhRgNXyZbDA&#10;wrgrH+hSxkokCIcCFdQxdoWUQddkMYxdR5y8k/MWY5K+ksbjNcFtK9+zLJcWG04LNXa0rkmfyz+r&#10;wG+m+/1W38xxO6XvfHSc7c6lVup12H9+gIjUx//ws/1lFOT5fA6P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9FRxQAAAN0AAAAPAAAAAAAAAAAAAAAAAJgCAABkcnMv&#10;ZG93bnJldi54bWxQSwUGAAAAAAQABAD1AAAAigMAAAAA&#10;" fillcolor="#333" strokecolor="#333" strokeweight=".25pt">
                  <v:shadow color="#eeece1 [3214]" opacity="49150f" offset=".74831mm,.74831mm"/>
                  <o:lock v:ext="edit" aspectratio="t"/>
                </v:roundrect>
                <v:roundrect id="AutoShape 564" o:spid="_x0000_s1088" style="position:absolute;left:3317;top:261;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i1sIA&#10;AADdAAAADwAAAGRycy9kb3ducmV2LnhtbERPz2vCMBS+C/4P4QleZKZ6aKUzyhAEwSnYDbw+kre2&#10;2LyUJGr975fDYMeP7/d6O9hOPMiH1rGCxTwDQaydablW8P21f1uBCBHZYOeYFLwowHYzHq2xNO7J&#10;F3pUsRYphEOJCpoY+1LKoBuyGOauJ07cj/MWY4K+lsbjM4XbTi6zLJcWW04NDfa0a0jfqrtV4PfF&#10;6XTUL3M9FnTOZ9fV563SSk0nw8c7iEhD/Bf/uQ9GQV5kaX9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uLWwgAAAN0AAAAPAAAAAAAAAAAAAAAAAJgCAABkcnMvZG93&#10;bnJldi54bWxQSwUGAAAAAAQABAD1AAAAhwMAAAAA&#10;" fillcolor="#333" strokecolor="#333" strokeweight=".25pt">
                  <v:shadow color="#eeece1 [3214]" opacity="49150f" offset=".74831mm,.74831mm"/>
                  <o:lock v:ext="edit" aspectratio="t"/>
                </v:roundrect>
                <v:roundrect id="AutoShape 565" o:spid="_x0000_s1089" style="position:absolute;left:3505;top:263;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HTcUA&#10;AADdAAAADwAAAGRycy9kb3ducmV2LnhtbESPQWsCMRSE74L/ITyhF6lZe9iVrVGkIBSsQrcFr4/k&#10;ubu4eVmSVNd/bwShx2FmvmGW68F24kI+tI4VzGcZCGLtTMu1gt+f7esCRIjIBjvHpOBGAdar8WiJ&#10;pXFX/qZLFWuRIBxKVNDE2JdSBt2QxTBzPXHyTs5bjEn6WhqP1wS3nXzLslxabDktNNjTR0P6XP1Z&#10;BX5b7Pc7fTPHXUGHfHpcfJ0rrdTLZNi8g4g0xP/ws/1pFORFNof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kdNxQAAAN0AAAAPAAAAAAAAAAAAAAAAAJgCAABkcnMv&#10;ZG93bnJldi54bWxQSwUGAAAAAAQABAD1AAAAigMAAAAA&#10;" fillcolor="#333" strokecolor="#333" strokeweight=".25pt">
                  <v:shadow color="#eeece1 [3214]" opacity="49150f" offset=".74831mm,.74831mm"/>
                  <o:lock v:ext="edit" aspectratio="t"/>
                </v:roundrect>
                <v:roundrect id="AutoShape 566" o:spid="_x0000_s1090" style="position:absolute;left:3687;top:263;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ZOsYA&#10;AADdAAAADwAAAGRycy9kb3ducmV2LnhtbESPT2sCMRTE74LfITzBi9RsPezK1ihSEAr+gW4LXh/J&#10;c3dx87Ikqa7fvikIPQ4z8xtmtRlsJ27kQ+tYwes8A0GsnWm5VvD9tXtZgggR2WDnmBQ8KMBmPR6t&#10;sDTuzp90q2ItEoRDiQqaGPtSyqAbshjmridO3sV5izFJX0vj8Z7gtpOLLMulxZbTQoM9vTekr9WP&#10;VeB3xfG41w9z3hd0ymfn5eFaaaWmk2H7BiLSEP/Dz/aHUZAX2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DZOsYAAADdAAAADwAAAAAAAAAAAAAAAACYAgAAZHJz&#10;L2Rvd25yZXYueG1sUEsFBgAAAAAEAAQA9QAAAIsDAAAAAA==&#10;" fillcolor="#333" strokecolor="#333" strokeweight=".25pt">
                  <v:shadow color="#eeece1 [3214]" opacity="49150f" offset=".74831mm,.74831mm"/>
                  <o:lock v:ext="edit" aspectratio="t"/>
                </v:roundrect>
                <v:roundrect id="AutoShape 567" o:spid="_x0000_s1091" style="position:absolute;left:3873;top:263;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8ocYA&#10;AADdAAAADwAAAGRycy9kb3ducmV2LnhtbESPUWvCMBSF3wf+h3CFvYyZbkIr1ShjIAzUgXXg6yW5&#10;tsXmpiSZ1n+/CMIeD+ec73AWq8F24kI+tI4VvE0yEMTamZZrBT+H9esMRIjIBjvHpOBGAVbL0dMC&#10;S+OuvKdLFWuRIBxKVNDE2JdSBt2QxTBxPXHyTs5bjEn6WhqP1wS3nXzPslxabDktNNjTZ0P6XP1a&#10;BX5d7HYbfTPHTUHf+ctxtj1XWqnn8fAxBxFpiP/hR/vLKMiLbAr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x8ocYAAADdAAAADwAAAAAAAAAAAAAAAACYAgAAZHJz&#10;L2Rvd25yZXYueG1sUEsFBgAAAAAEAAQA9QAAAIsDAAAAAA==&#10;" fillcolor="#333" strokecolor="#333" strokeweight=".25pt">
                  <v:shadow color="#eeece1 [3214]" opacity="49150f" offset=".74831mm,.74831mm"/>
                  <o:lock v:ext="edit" aspectratio="t"/>
                </v:roundrect>
                <v:roundrect id="AutoShape 568" o:spid="_x0000_s1092" style="position:absolute;left:4053;top:265;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k1cYA&#10;AADdAAAADwAAAGRycy9kb3ducmV2LnhtbESPUWvCMBSF3wf+h3CFvYyZbkgr1ShjIAzUgXXg6yW5&#10;tsXmpiSZ1n+/CMIeD+ec73AWq8F24kI+tI4VvE0yEMTamZZrBT+H9esMRIjIBjvHpOBGAVbL0dMC&#10;S+OuvKdLFWuRIBxKVNDE2JdSBt2QxTBxPXHyTs5bjEn6WhqP1wS3nXzPslxabDktNNjTZ0P6XP1a&#10;BX5d7HYbfTPHTUHf+ctxtj1XWqnn8fAxBxFpiP/hR/vLKMiLbAr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Xk1cYAAADdAAAADwAAAAAAAAAAAAAAAACYAgAAZHJz&#10;L2Rvd25yZXYueG1sUEsFBgAAAAAEAAQA9QAAAIsDAAAAAA==&#10;" fillcolor="#333" strokecolor="#333" strokeweight=".25pt">
                  <v:shadow color="#eeece1 [3214]" opacity="49150f" offset=".74831mm,.74831mm"/>
                  <o:lock v:ext="edit" aspectratio="t"/>
                </v:roundrect>
                <v:roundrect id="AutoShape 569" o:spid="_x0000_s1093" style="position:absolute;left:4235;top:267;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BTsYA&#10;AADdAAAADwAAAGRycy9kb3ducmV2LnhtbESPUWvCMBSF3wf+h3CFvYyZbmAr1ShjIAzUgXXg6yW5&#10;tsXmpiSZ1n+/CMIeD+ec73AWq8F24kI+tI4VvE0yEMTamZZrBT+H9esMRIjIBjvHpOBGAVbL0dMC&#10;S+OuvKdLFWuRIBxKVNDE2JdSBt2QxTBxPXHyTs5bjEn6WhqP1wS3nXzPslxabDktNNjTZ0P6XP1a&#10;BX5d7HYbfTPHTUHf+ctxtj1XWqnn8fAxBxFpiP/hR/vLKMiLbAr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BTsYAAADdAAAADwAAAAAAAAAAAAAAAACYAgAAZHJz&#10;L2Rvd25yZXYueG1sUEsFBgAAAAAEAAQA9QAAAIsDAAAAAA==&#10;" fillcolor="#333" strokecolor="#333" strokeweight=".25pt">
                  <v:shadow color="#eeece1 [3214]" opacity="49150f" offset=".74831mm,.74831mm"/>
                  <o:lock v:ext="edit" aspectratio="t"/>
                </v:roundrect>
                <v:roundrect id="AutoShape 570" o:spid="_x0000_s1094" style="position:absolute;left:4239;top:181;width:144;height:38;visibility:visible;mso-wrap-style:none;v-text-anchor:middle" arcsize="1146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vaMUA&#10;AADdAAAADwAAAGRycy9kb3ducmV2LnhtbESPT2sCMRDF74LfIUyhN03qYbVbo4hS8CL+aXsfNtNk&#10;281k2aS69dObQsHj4837vXnzZe8bcaYu1oE1PI0VCOIqmJqthve319EMREzIBpvApOGXIiwXw8Ec&#10;SxMufKTzKVmRIRxL1OBSakspY+XIYxyHljh7n6HzmLLsrDQdXjLcN3KiVCE91pwbHLa0dlR9n358&#10;fuP6RTu5Xe034cPunu2hV83eaf340K9eQCTq0/34P701GoqpKuBvTUa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O9oxQAAAN0AAAAPAAAAAAAAAAAAAAAAAJgCAABkcnMv&#10;ZG93bnJldi54bWxQSwUGAAAAAAQABAD1AAAAigMAAAAA&#10;" fillcolor="#333" strokecolor="#333" strokeweight=".25pt">
                  <v:shadow color="#eeece1 [3214]" opacity="49150f" offset=".74831mm,.74831mm"/>
                  <o:lock v:ext="edit" aspectratio="t"/>
                </v:roundrect>
                <v:roundrect id="AutoShape 571" o:spid="_x0000_s1095" style="position:absolute;left:2171;top:164;width:60;height:2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6osUA&#10;AADdAAAADwAAAGRycy9kb3ducmV2LnhtbESPQWsCMRSE74X+h/CEXkrN6mFXtkaRgiBYha4Fr4/k&#10;dXdx87IkUdd/bwShx2FmvmHmy8F24kI+tI4VTMYZCGLtTMu1gt/D+mMGIkRkg51jUnCjAMvF68sc&#10;S+Ou/EOXKtYiQTiUqKCJsS+lDLohi2HseuLk/TlvMSbpa2k8XhPcdnKaZbm02HJaaLCnr4b0qTpb&#10;BX5d7HZbfTPHbUH7/P04+z5VWqm30bD6BBFpiP/hZ3tjFORFVsDj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3qixQAAAN0AAAAPAAAAAAAAAAAAAAAAAJgCAABkcnMv&#10;ZG93bnJldi54bWxQSwUGAAAAAAQABAD1AAAAigMAAAAA&#10;" fillcolor="#333" strokecolor="#333" strokeweight=".25pt">
                  <v:shadow color="#eeece1 [3214]" opacity="49150f" offset=".74831mm,.74831mm"/>
                  <o:lock v:ext="edit" aspectratio="t"/>
                </v:roundrect>
                <v:roundrect id="AutoShape 572" o:spid="_x0000_s1096" style="position:absolute;left:2013;top:159;width:50;height:5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5acEA&#10;AADdAAAADwAAAGRycy9kb3ducmV2LnhtbERPTYvCMBC9L/gfwgheljVVoa7VKCIoehHUZc9DMzbB&#10;ZlKaqPXfm8PCHh/ve7HqXC0e1AbrWcFomIEgLr22XCn4uWy/vkGEiKyx9kwKXhRgtex9LLDQ/skn&#10;epxjJVIIhwIVmBibQspQGnIYhr4hTtzVtw5jgm0ldYvPFO5qOc6yXDq0nBoMNrQxVN7Od6dgnXeT&#10;2e/xsPs8krkedrEO1m6VGvS79RxEpC7+i//ce60gn2Zpbnq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Z+WnBAAAA3QAAAA8AAAAAAAAAAAAAAAAAmAIAAGRycy9kb3du&#10;cmV2LnhtbFBLBQYAAAAABAAEAPUAAACGAwAAAAA=&#10;" fillcolor="#006" stroked="f" strokecolor="black [3213]">
                  <v:shadow color="#eeece1 [3214]" opacity="49150f" offset=".74831mm,.74831mm"/>
                  <o:lock v:ext="edit" aspectratio="t"/>
                </v:roundrect>
                <v:shape id="AutoShape 573" o:spid="_x0000_s1097" style="position:absolute;left:2018;top:213;width:39;height:39;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qSMYA&#10;AADdAAAADwAAAGRycy9kb3ducmV2LnhtbESPQWsCMRSE7wX/Q3hCbzWpWK1bo6hFUDy5WvD4unnd&#10;Xdy8LJtUV3+9EQo9DjPzDTOZtbYSZ2p86VjDa0+BIM6cKTnXcNivXt5B+IBssHJMGq7kYTbtPE0w&#10;Me7COzqnIRcRwj5BDUUIdSKlzwqy6HuuJo7ej2sshiibXJoGLxFuK9lXaigtlhwXCqxpWVB2Sn+t&#10;BrW8+c3n4du0g/4iXW2z6s0fv7R+7rbzDxCB2vAf/muvjYbhSI3h8S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RqSMYAAADdAAAADwAAAAAAAAAAAAAAAACYAgAAZHJz&#10;L2Rvd25yZXYueG1sUEsFBgAAAAAEAAQA9QAAAIsDAAAAAA==&#10;" path="m,10800c,4835,4835,,10800,v5965,,10800,4835,10800,10800c21600,16765,16765,21600,10800,21600,4835,21600,,16765,,10800xm17401,15493v975,-1371,1499,-3011,1499,-4693c18900,6326,15273,2700,10800,2700,9117,2699,7477,3223,6106,4198l17401,15493xm4198,6106c3223,7477,2700,9117,2700,10799v,4474,3626,8101,8100,8101c12482,18900,14122,18376,15493,17401l4198,6106xe" fillcolor="red" stroked="f" strokecolor="black [3213]">
                  <v:stroke joinstyle="miter"/>
                  <v:shadow color="#eeece1 [3214]" opacity="49150f" offset=".74831mm,.74831mm"/>
                  <v:path o:connecttype="custom" o:connectlocs="0,0;0,0;0,0;0,0;0,0;0,0;0,0;0,0" o:connectangles="0,0,0,0,0,0,0,0" textboxrect="3323,3323,18277,18277"/>
                  <o:lock v:ext="edit" aspectratio="t"/>
                </v:shape>
                <v:roundrect id="AutoShape 574" o:spid="_x0000_s1098" style="position:absolute;left:4515;top:159;width:50;height:5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jssMA&#10;AADdAAAADwAAAGRycy9kb3ducmV2LnhtbERPz2vCMBS+D/Y/hDfwMjTVQXXVKDJomRdBN3Z+NM8m&#10;2LyUJmu7/345DHb8+H7vDpNrxUB9sJ4VLBcZCOLaa8uNgs+Pcr4BESKyxtYzKfihAIf948MOC+1H&#10;vtBwjY1IIRwKVGBi7AopQ23IYVj4jjhxN987jAn2jdQ9jinctXKVZbl0aDk1GOzozVB9v347Bcd8&#10;enn9Op+q5zOZ26mKbbC2VGr2NB23ICJN8V/8537XCvL1Mu1Pb9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jssMAAADdAAAADwAAAAAAAAAAAAAAAACYAgAAZHJzL2Rv&#10;d25yZXYueG1sUEsFBgAAAAAEAAQA9QAAAIgDAAAAAA==&#10;" fillcolor="#006" stroked="f" strokecolor="black [3213]">
                  <v:shadow color="#eeece1 [3214]" opacity="49150f" offset=".74831mm,.74831mm"/>
                  <o:lock v:ext="edit" aspectratio="t"/>
                </v:roundrect>
                <v:shape id="AutoShape 575" o:spid="_x0000_s1099" style="position:absolute;left:4520;top:213;width:39;height:39;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wk8YA&#10;AADdAAAADwAAAGRycy9kb3ducmV2LnhtbESPT2vCQBTE7wW/w/KE3uom0qpEV/EPgtKTUcHjM/tM&#10;gtm3Ibtq6qfvFgoeh5n5DTOZtaYSd2pcaVlB3ItAEGdWl5wrOOzXHyMQziNrrCyTgh9yMJt23iaY&#10;aPvgHd1Tn4sAYZeggsL7OpHSZQUZdD1bEwfvYhuDPsgml7rBR4CbSvajaCANlhwWCqxpWVB2TW9G&#10;QbR8uu3qcNbtZ3+Rrr+z6sudjkq9d9v5GISn1r/C/+2NVjAYxjH8vQlP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vwk8YAAADdAAAADwAAAAAAAAAAAAAAAACYAgAAZHJz&#10;L2Rvd25yZXYueG1sUEsFBgAAAAAEAAQA9QAAAIsDAAAAAA==&#10;" path="m,10800c,4835,4835,,10800,v5965,,10800,4835,10800,10800c21600,16765,16765,21600,10800,21600,4835,21600,,16765,,10800xm17401,15493v975,-1371,1499,-3011,1499,-4693c18900,6326,15273,2700,10800,2700,9117,2699,7477,3223,6106,4198l17401,15493xm4198,6106c3223,7477,2700,9117,2700,10799v,4474,3626,8101,8100,8101c12482,18900,14122,18376,15493,17401l4198,6106xe" fillcolor="red" stroked="f" strokecolor="black [3213]">
                  <v:stroke joinstyle="miter"/>
                  <v:shadow color="#eeece1 [3214]" opacity="49150f" offset=".74831mm,.74831mm"/>
                  <v:path o:connecttype="custom" o:connectlocs="0,0;0,0;0,0;0,0;0,0;0,0;0,0;0,0" o:connectangles="0,0,0,0,0,0,0,0" textboxrect="3323,3323,18277,18277"/>
                  <o:lock v:ext="edit" aspectratio="t"/>
                </v:shape>
                <v:line id="Line 576" o:spid="_x0000_s1100" style="position:absolute;visibility:visible;mso-wrap-style:square" from="4419,86" to="5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7bK8QAAADdAAAADwAAAGRycy9kb3ducmV2LnhtbESP3YrCMBSE7xd8h3CEvVtTvahSjSKK&#10;sBRv/HmAY3Nsq81JSaJWn94sLHg5zMw3zGzRmUbcyfnasoLhIAFBXFhdc6ngeNj8TED4gKyxsUwK&#10;nuRhMe99zTDT9sE7uu9DKSKEfYYKqhDaTEpfVGTQD2xLHL2zdQZDlK6U2uEjwk0jR0mSSoM1x4UK&#10;W1pVVFz3N6Pg4rZ5udRdfpkc8XR7rfPXOKRKffe75RREoC58wv/tX60gHQ9H8PcmPgE5f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tsrxAAAAN0AAAAPAAAAAAAAAAAA&#10;AAAAAKECAABkcnMvZG93bnJldi54bWxQSwUGAAAAAAQABAD5AAAAkgMAAAAA&#10;" strokecolor="#333" strokeweight=".25pt">
                  <v:shadow color="#eeece1 [3214]" opacity="49150f" offset=".74831mm,.74831mm"/>
                </v:line>
                <v:line id="Line 577" o:spid="_x0000_s1101" style="position:absolute;visibility:visible;mso-wrap-style:square" from="5120,88" to="512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sMUAAADdAAAADwAAAGRycy9kb3ducmV2LnhtbESP3YrCMBSE74V9h3AWvNNUF6pUo8gu&#10;wlK88ecBjs3Ztm5zUpKo1ac3guDlMDPfMPNlZxpxIedrywpGwwQEcWF1zaWCw349mILwAVljY5kU&#10;3MjDcvHRm2Om7ZW3dNmFUkQI+wwVVCG0mZS+qMigH9qWOHp/1hkMUbpSaofXCDeNHCdJKg3WHBcq&#10;bOm7ouJ/dzYKTm6Tlyvd5afpAY/n+09+n4RUqf5nt5qBCNSFd/jV/tUK0snoC5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J+sMUAAADdAAAADwAAAAAAAAAA&#10;AAAAAAChAgAAZHJzL2Rvd25yZXYueG1sUEsFBgAAAAAEAAQA+QAAAJMDAAAAAA==&#10;" strokecolor="#333" strokeweight=".25pt">
                  <v:shadow color="#eeece1 [3214]" opacity="49150f" offset=".74831mm,.74831mm"/>
                </v:line>
                <v:shape id="Picture 578" o:spid="_x0000_s1102" type="#_x0000_t75" style="position:absolute;left:1271;top:383;width:3866;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BJqHEAAAA3QAAAA8AAABkcnMvZG93bnJldi54bWxEj0+LwjAUxO+C3yE8YW+aKqJSjSKyBWHZ&#10;g3/A67N5NsXmpdtE2/32mwXB4zAzv2FWm85W4kmNLx0rGI8SEMS50yUXCs6nbLgA4QOyxsoxKfgl&#10;D5t1v7fCVLuWD/Q8hkJECPsUFZgQ6lRKnxuy6EeuJo7ezTUWQ5RNIXWDbYTbSk6SZCYtlhwXDNa0&#10;M5Tfjw+roOh+jE+y27X6/M4u5rRtF1+2Vepj0G2XIAJ14R1+tfdawWw+nsL/m/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BJqHEAAAA3QAAAA8AAAAAAAAAAAAAAAAA&#10;nwIAAGRycy9kb3ducmV2LnhtbFBLBQYAAAAABAAEAPcAAACQAwAAAAA=&#10;" fillcolor="#4f81bd [3204]" strokecolor="black [3213]">
                  <v:imagedata r:id="rId85" o:title=""/>
                </v:shape>
                <v:group id="Group 579" o:spid="_x0000_s1103" style="position:absolute;left:4594;top:160;width:130;height:364" coordorigin="4594,160" coordsize="13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GQ2MUAAADdAAAADwAAAGRycy9kb3ducmV2LnhtbESPQYvCMBSE78L+h/CE&#10;vWnaXdSlGkXEXTyIoC6It0fzbIvNS2liW/+9EQSPw8x8w8wWnSlFQ7UrLCuIhxEI4tTqgjMF/8ff&#10;wQ8I55E1lpZJwZ0cLOYfvRkm2ra8p+bgMxEg7BJUkHtfJVK6NCeDbmgr4uBdbG3QB1lnUtfYBrgp&#10;5VcUjaXBgsNCjhWtckqvh5tR8Ndiu/yO1832elndz8fR7rSNSanPfrecgvDU+Xf41d5oBeNJ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RkNjFAAAA3QAA&#10;AA8AAAAAAAAAAAAAAAAAqgIAAGRycy9kb3ducmV2LnhtbFBLBQYAAAAABAAEAPoAAACcAwAAAAA=&#10;">
                  <o:lock v:ext="edit" aspectratio="t"/>
                  <v:roundrect id="AutoShape 580" o:spid="_x0000_s1104" style="position:absolute;left:4594;top:160;width:130;height:364;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KpcYA&#10;AADdAAAADwAAAGRycy9kb3ducmV2LnhtbESPzWrDMBCE74W+g9hAbo2cHNziRgklNE0LLeTvARZr&#10;Y5lYK8faOu7bV4VCjsPMfMPMl4NvVE9drAMbmE4yUMRlsDVXBo6H9cMTqCjIFpvAZOCHIiwX93dz&#10;LGy48o76vVQqQTgWaMCJtIXWsXTkMU5CS5y8U+g8SpJdpW2H1wT3jZ5lWa491pwWHLa0clSe99/e&#10;wMfrqX8jumwubj07b3efX3IsxZjxaHh5BiU0yC383363BvLHaQ5/b9IT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lKpcYAAADdAAAADwAAAAAAAAAAAAAAAACYAgAAZHJz&#10;L2Rvd25yZXYueG1sUEsFBgAAAAAEAAQA9QAAAIsDAAAAAA==&#10;" filled="f" fillcolor="#4f81bd [3204]" strokecolor="gray" strokeweight=".25pt">
                    <v:shadow color="#eeece1 [3214]" opacity="49150f" offset=".74831mm,.74831mm"/>
                    <o:lock v:ext="edit" aspectratio="t"/>
                  </v:roundrect>
                  <v:roundrect id="AutoShape 581" o:spid="_x0000_s1105" style="position:absolute;left:4626;top:188;width:68;height:107;visibility:visible;mso-wrap-style:none;v-text-anchor:middle" arcsize="231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azMIA&#10;AADdAAAADwAAAGRycy9kb3ducmV2LnhtbESPQYvCMBSE74L/ITxhb5rWg5VqFFkU9mp3F6+P5tmW&#10;bV5CEm13f70RFjwOM/MNs92Pphd38qGzrCBfZCCIa6s7bhR8fZ7maxAhImvsLZOCXwqw300nWyy1&#10;HfhM9yo2IkE4lKigjdGVUoa6JYNhYR1x8q7WG4xJ+kZqj0OCm14us2wlDXacFlp09N5S/VPdjIJC&#10;Hv7c5eLpfMyPy+C+h7yiQam32XjYgIg0xlf4v/2hFayKvIDnm/Q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trMwgAAAN0AAAAPAAAAAAAAAAAAAAAAAJgCAABkcnMvZG93&#10;bnJldi54bWxQSwUGAAAAAAQABAD1AAAAhwMAAAAA&#10;" fillcolor="#333" strokecolor="gray" strokeweight=".25pt">
                    <v:shadow color="#eeece1 [3214]" opacity="49150f" offset=".74831mm,.74831mm"/>
                    <o:lock v:ext="edit" aspectratio="t"/>
                  </v:roundrect>
                </v:group>
                <v:group id="Group 582" o:spid="_x0000_s1106" style="position:absolute;left:1834;top:160;width:148;height:364" coordorigin="1834,160" coordsize="148,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A/RsMAAADdAAAADwAAAGRycy9kb3ducmV2LnhtbERPTYvCMBC9C/sfwix4&#10;07S7qEvXKCKueBDBuiDehmZsi82kNLGt/94cBI+P9z1f9qYSLTWutKwgHkcgiDOrS84V/J/+Rj8g&#10;nEfWWFkmBQ9ysFx8DOaYaNvxkdrU5yKEsEtQQeF9nUjpsoIMurGtiQN3tY1BH2CTS91gF8JNJb+i&#10;aCoNlhwaCqxpXVB2S+9GwbbDbvUdb9r97bp+XE6Tw3kfk1LDz371C8JT79/il3unFUx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kD9GwwAAAN0AAAAP&#10;AAAAAAAAAAAAAAAAAKoCAABkcnMvZG93bnJldi54bWxQSwUGAAAAAAQABAD6AAAAmgMAAAAA&#10;">
                  <o:lock v:ext="edit" aspectratio="t"/>
                  <v:roundrect id="AutoShape 583" o:spid="_x0000_s1107" style="position:absolute;left:1834;top:160;width:148;height:364;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e18YA&#10;AADdAAAADwAAAGRycy9kb3ducmV2LnhtbESP3WrCQBSE7wt9h+UUelc3emFrdBUpta3QQv15gEP2&#10;mA1mz8bsaYxv7wqFXg4z8w0zW/S+Vh21sQpsYDjIQBEXwVZcGtjvVk8voKIgW6wDk4ELRVjM7+9m&#10;mNtw5g11WylVgnDM0YATaXKtY+HIYxyEhjh5h9B6lCTbUtsWzwnuaz3KsrH2WHFacNjQq6PiuP31&#10;BtZvh+6d6PRxcqvR8Wfz9S37Qox5fOiXU1BCvfyH/9qf1sD4eTiB25v0BP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be18YAAADdAAAADwAAAAAAAAAAAAAAAACYAgAAZHJz&#10;L2Rvd25yZXYueG1sUEsFBgAAAAAEAAQA9QAAAIsDAAAAAA==&#10;" filled="f" fillcolor="#4f81bd [3204]" strokecolor="gray" strokeweight=".25pt">
                    <v:shadow color="#eeece1 [3214]" opacity="49150f" offset=".74831mm,.74831mm"/>
                    <o:lock v:ext="edit" aspectratio="t"/>
                  </v:roundrect>
                  <v:roundrect id="AutoShape 584" o:spid="_x0000_s1108" style="position:absolute;left:1872;top:188;width:68;height:107;visibility:visible;mso-wrap-style:none;v-text-anchor:middle" arcsize="231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IBb8A&#10;AADdAAAADwAAAGRycy9kb3ducmV2LnhtbERPTYvCMBC9L/gfwgje1rQ96FKNIuLCXq27eB2asS02&#10;k5BEW/315rDg8fG+19vR9OJOPnSWFeTzDARxbXXHjYLf0/fnF4gQkTX2lknBgwJsN5OPNZbaDnyk&#10;exUbkUI4lKigjdGVUoa6JYNhbh1x4i7WG4wJ+kZqj0MKN70ssmwhDXacGlp0tG+pvlY3o2Apd093&#10;Pns6HvJDEdzfkFc0KDWbjrsViEhjfIv/3T9awWJZpP3pTX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h4gFvwAAAN0AAAAPAAAAAAAAAAAAAAAAAJgCAABkcnMvZG93bnJl&#10;di54bWxQSwUGAAAAAAQABAD1AAAAhAMAAAAA&#10;" fillcolor="#333" strokecolor="gray" strokeweight=".25pt">
                    <v:shadow color="#eeece1 [3214]" opacity="49150f" offset=".74831mm,.74831mm"/>
                    <o:lock v:ext="edit" aspectratio="t"/>
                  </v:roundrect>
                </v:group>
                <v:group id="Group 585" o:spid="_x0000_s1109" style="position:absolute;left:1664;top:203;width:101;height:321" coordorigin="1664,203" coordsize="10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cZscAAADdAAAADwAAAGRycy9kb3ducmV2LnhtbESPQWvCQBSE7wX/w/KE&#10;3ppNLE0lZhURKx5CoSqU3h7ZZxLMvg3ZbRL/fbdQ6HGYmW+YfDOZVgzUu8aygiSKQRCXVjdcKbic&#10;356WIJxH1thaJgV3crBZzx5yzLQd+YOGk69EgLDLUEHtfZdJ6cqaDLrIdsTBu9reoA+yr6TucQxw&#10;08pFHKfSYMNhocaOdjWVt9O3UXAYcdw+J/uhuF1396/zy/tnkZBSj/NpuwLhafL/4b/2UStIXx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ZcZscAAADd&#10;AAAADwAAAAAAAAAAAAAAAACqAgAAZHJzL2Rvd25yZXYueG1sUEsFBgAAAAAEAAQA+gAAAJ4DAAAA&#10;AA==&#10;">
                  <o:lock v:ext="edit" aspectratio="t"/>
                  <v:roundrect id="AutoShape 586" o:spid="_x0000_s1110" style="position:absolute;left:1664;top:203;width:101;height:32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6GG8UA&#10;AADdAAAADwAAAGRycy9kb3ducmV2LnhtbESPUWvCQBCE3wv9D8cW+lYvzYOW1FNKqa2ChWr9AUtu&#10;zQVzezG3jfHfe4LQx2FmvmGm88E3qqcu1oENPI8yUMRlsDVXBna/i6cXUFGQLTaBycCZIsxn93dT&#10;LGw48Yb6rVQqQTgWaMCJtIXWsXTkMY5CS5y8feg8SpJdpW2HpwT3jc6zbKw91pwWHLb07qg8bP+8&#10;gdXHvv8kOn4d3SI//GzW37IrxZjHh+HtFZTQIP/hW3tpDYwneQ7XN+kJ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oYbxQAAAN0AAAAPAAAAAAAAAAAAAAAAAJgCAABkcnMv&#10;ZG93bnJldi54bWxQSwUGAAAAAAQABAD1AAAAigMAAAAA&#10;" filled="f" fillcolor="#4f81bd [3204]" strokecolor="gray" strokeweight=".25pt">
                    <v:shadow color="#eeece1 [3214]" opacity="49150f" offset=".74831mm,.74831mm"/>
                    <o:lock v:ext="edit" aspectratio="t"/>
                  </v:roundrect>
                  <v:roundrect id="AutoShape 587" o:spid="_x0000_s1111" style="position:absolute;left:1692;top:223;width:40;height:102;visibility:visible;mso-wrap-style:none;v-text-anchor:middle" arcsize="13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ptMcA&#10;AADdAAAADwAAAGRycy9kb3ducmV2LnhtbESP3WrCQBSE7wt9h+UI3tWNtqQSXUUKRUUo+Au5O2SP&#10;STB7Nuyumvr03UKhl8PMfMNM551pxI2cry0rGA4SEMSF1TWXCg77z5cxCB+QNTaWScE3eZjPnp+m&#10;mGl75y3ddqEUEcI+QwVVCG0mpS8qMugHtiWO3tk6gyFKV0rt8B7hppGjJEmlwZrjQoUtfVRUXHZX&#10;o+Dr7dGe0qV0+eZk3XCdN/lieVSq3+sWExCBuvAf/muvtIL0ffQK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3KbTHAAAA3QAAAA8AAAAAAAAAAAAAAAAAmAIAAGRy&#10;cy9kb3ducmV2LnhtbFBLBQYAAAAABAAEAPUAAACMAwAAAAA=&#10;" fillcolor="#333" strokecolor="gray" strokeweight=".25pt">
                    <v:shadow color="#eeece1 [3214]" opacity="49150f" offset=".74831mm,.74831mm"/>
                    <o:lock v:ext="edit" aspectratio="t"/>
                  </v:roundrect>
                </v:group>
                <v:group id="Group 588" o:spid="_x0000_s1112" style="position:absolute;left:1664;top:203;width:101;height:321" coordorigin="1664,203" coordsize="10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H//s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H//scAAADd&#10;AAAADwAAAAAAAAAAAAAAAACqAgAAZHJzL2Rvd25yZXYueG1sUEsFBgAAAAAEAAQA+gAAAJ4DAAAA&#10;AA==&#10;">
                  <o:lock v:ext="edit" aspectratio="t"/>
                  <v:roundrect id="AutoShape 589" o:spid="_x0000_s1113" style="position:absolute;left:1664;top:203;width:101;height:32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eb8YA&#10;AADdAAAADwAAAGRycy9kb3ducmV2LnhtbESPUUvDQBCE3wX/w7GCb/bSgFVir6WUVi1YsLU/YMlt&#10;c6G5vTS3pvHfewXBx2FmvmGm88E3qqcu1oENjEcZKOIy2JorA4ev9cMzqCjIFpvAZOCHIsxntzdT&#10;LGy48I76vVQqQTgWaMCJtIXWsXTkMY5CS5y8Y+g8SpJdpW2HlwT3jc6zbKI91pwWHLa0dFSe9t/e&#10;wGZ17F+Jzm9nt85Pn7uPrRxKMeb+bli8gBIa5D/81363BiZP+SNc36Qn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ceb8YAAADdAAAADwAAAAAAAAAAAAAAAACYAgAAZHJz&#10;L2Rvd25yZXYueG1sUEsFBgAAAAAEAAQA9QAAAIsDAAAAAA==&#10;" filled="f" fillcolor="#4f81bd [3204]" strokecolor="gray" strokeweight=".25pt">
                    <v:shadow color="#eeece1 [3214]" opacity="49150f" offset=".74831mm,.74831mm"/>
                    <o:lock v:ext="edit" aspectratio="t"/>
                  </v:roundrect>
                  <v:roundrect id="AutoShape 590" o:spid="_x0000_s1114" style="position:absolute;left:1692;top:223;width:40;height:102;visibility:visible;mso-wrap-style:none;v-text-anchor:middle" arcsize="13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KLMcA&#10;AADdAAAADwAAAGRycy9kb3ducmV2LnhtbESPQWvCQBSE7wX/w/KE3upGKVFS1xAEsUUoaK2Q2yP7&#10;moRm34bdrab++q4g9DjMzDfMMh9MJ87kfGtZwXSSgCCurG65VnD82DwtQPiArLGzTAp+yUO+Gj0s&#10;MdP2wns6H0ItIoR9hgqaEPpMSl81ZNBPbE8cvS/rDIYoXS21w0uEm07OkiSVBluOCw32tG6o+j78&#10;GAXvz9f+lG6lK3cn66ZvZVcW20+lHsdD8QIi0BD+w/f2q1aQzmcp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AiizHAAAA3QAAAA8AAAAAAAAAAAAAAAAAmAIAAGRy&#10;cy9kb3ducmV2LnhtbFBLBQYAAAAABAAEAPUAAACMAwAAAAA=&#10;" fillcolor="#333" strokecolor="gray" strokeweight=".25pt">
                    <v:shadow color="#eeece1 [3214]" opacity="49150f" offset=".74831mm,.74831mm"/>
                    <o:lock v:ext="edit" aspectratio="t"/>
                  </v:roundrect>
                </v:group>
                <v:shape id="Picture 591" o:spid="_x0000_s1115" type="#_x0000_t75" alt="untitled" style="position:absolute;left:4783;top:211;width:234;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T3/FAAAA3QAAAA8AAABkcnMvZG93bnJldi54bWxEj0FrwkAUhO+C/2F5BW9mV4UYUlcpUqHQ&#10;Uoh68PjIPpPQ7NuQ3Zj033cLhR6HmfmG2R0m24oH9b5xrGGVKBDEpTMNVxqul9MyA+EDssHWMWn4&#10;Jg+H/Xy2w9y4kQt6nEMlIoR9jhrqELpcSl/WZNEnriOO3t31FkOUfSVNj2OE21aulUqlxYbjQo0d&#10;HWsqv86D1TC9D6nZuOL2YVV2P73iZ6dWg9aLp+nlGUSgKfyH/9pvRkO6XW/h9018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hk9/xQAAAN0AAAAPAAAAAAAAAAAAAAAA&#10;AJ8CAABkcnMvZG93bnJldi54bWxQSwUGAAAAAAQABAD3AAAAkQMAAAAA&#10;">
                  <v:imagedata r:id="rId86" o:title="untitled"/>
                </v:shape>
              </v:group>
            </w:pict>
          </mc:Fallback>
        </mc:AlternateContent>
      </w:r>
      <w:r w:rsidRPr="00812B25">
        <w:rPr>
          <w:noProof/>
          <w:lang w:eastAsia="zh-CN"/>
        </w:rPr>
        <mc:AlternateContent>
          <mc:Choice Requires="wpg">
            <w:drawing>
              <wp:anchor distT="0" distB="0" distL="114300" distR="114300" simplePos="0" relativeHeight="251660288" behindDoc="0" locked="0" layoutInCell="1" allowOverlap="1" wp14:anchorId="7F04C66A" wp14:editId="753CBC7A">
                <wp:simplePos x="0" y="0"/>
                <wp:positionH relativeFrom="column">
                  <wp:posOffset>1631315</wp:posOffset>
                </wp:positionH>
                <wp:positionV relativeFrom="paragraph">
                  <wp:posOffset>966470</wp:posOffset>
                </wp:positionV>
                <wp:extent cx="1464310" cy="211455"/>
                <wp:effectExtent l="8255" t="13335" r="13335" b="13335"/>
                <wp:wrapNone/>
                <wp:docPr id="8117" name="Group 52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flipH="1">
                          <a:off x="0" y="0"/>
                          <a:ext cx="1464310" cy="211455"/>
                          <a:chOff x="0" y="40"/>
                          <a:chExt cx="5166" cy="741"/>
                        </a:xfrm>
                      </wpg:grpSpPr>
                      <wps:wsp>
                        <wps:cNvPr id="8118" name="Rectangle 503"/>
                        <wps:cNvSpPr>
                          <a:spLocks noChangeAspect="1" noChangeArrowheads="1"/>
                        </wps:cNvSpPr>
                        <wps:spPr bwMode="auto">
                          <a:xfrm>
                            <a:off x="5106" y="111"/>
                            <a:ext cx="60" cy="432"/>
                          </a:xfrm>
                          <a:prstGeom prst="rect">
                            <a:avLst/>
                          </a:prstGeom>
                          <a:solidFill>
                            <a:srgbClr val="FFFFFF"/>
                          </a:solidFill>
                          <a:ln w="3175">
                            <a:solidFill>
                              <a:srgbClr val="333333"/>
                            </a:solidFill>
                            <a:miter lim="800000"/>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cNvPr id="8119" name="Group 504"/>
                        <wpg:cNvGrpSpPr>
                          <a:grpSpLocks noChangeAspect="1"/>
                        </wpg:cNvGrpSpPr>
                        <wpg:grpSpPr bwMode="auto">
                          <a:xfrm>
                            <a:off x="4155" y="589"/>
                            <a:ext cx="672" cy="180"/>
                            <a:chOff x="4155" y="589"/>
                            <a:chExt cx="672" cy="180"/>
                          </a:xfrm>
                        </wpg:grpSpPr>
                        <wpg:grpSp>
                          <wpg:cNvPr id="8120" name="Group 505"/>
                          <wpg:cNvGrpSpPr>
                            <a:grpSpLocks noChangeAspect="1"/>
                          </wpg:cNvGrpSpPr>
                          <wpg:grpSpPr bwMode="auto">
                            <a:xfrm>
                              <a:off x="4647" y="589"/>
                              <a:ext cx="180" cy="180"/>
                              <a:chOff x="4647" y="589"/>
                              <a:chExt cx="180" cy="180"/>
                            </a:xfrm>
                          </wpg:grpSpPr>
                          <wps:wsp>
                            <wps:cNvPr id="8121" name="Oval 506"/>
                            <wps:cNvSpPr>
                              <a:spLocks noChangeAspect="1" noChangeArrowheads="1"/>
                            </wps:cNvSpPr>
                            <wps:spPr bwMode="auto">
                              <a:xfrm>
                                <a:off x="4647" y="589"/>
                                <a:ext cx="180" cy="180"/>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22" name="Oval 507"/>
                            <wps:cNvSpPr>
                              <a:spLocks noChangeAspect="1" noChangeArrowheads="1"/>
                            </wps:cNvSpPr>
                            <wps:spPr bwMode="auto">
                              <a:xfrm>
                                <a:off x="4683" y="625"/>
                                <a:ext cx="108" cy="108"/>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8123" name="Group 508"/>
                          <wpg:cNvGrpSpPr>
                            <a:grpSpLocks noChangeAspect="1"/>
                          </wpg:cNvGrpSpPr>
                          <wpg:grpSpPr bwMode="auto">
                            <a:xfrm>
                              <a:off x="4155" y="589"/>
                              <a:ext cx="180" cy="180"/>
                              <a:chOff x="4155" y="589"/>
                              <a:chExt cx="180" cy="180"/>
                            </a:xfrm>
                          </wpg:grpSpPr>
                          <wps:wsp>
                            <wps:cNvPr id="8124" name="Oval 509"/>
                            <wps:cNvSpPr>
                              <a:spLocks noChangeAspect="1" noChangeArrowheads="1"/>
                            </wps:cNvSpPr>
                            <wps:spPr bwMode="auto">
                              <a:xfrm>
                                <a:off x="4155" y="589"/>
                                <a:ext cx="180" cy="180"/>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25" name="Oval 510"/>
                            <wps:cNvSpPr>
                              <a:spLocks noChangeAspect="1" noChangeArrowheads="1"/>
                            </wps:cNvSpPr>
                            <wps:spPr bwMode="auto">
                              <a:xfrm>
                                <a:off x="4191" y="625"/>
                                <a:ext cx="108" cy="108"/>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grpSp>
                        <wpg:cNvPr id="8126" name="Group 511"/>
                        <wpg:cNvGrpSpPr>
                          <a:grpSpLocks noChangeAspect="1"/>
                        </wpg:cNvGrpSpPr>
                        <wpg:grpSpPr bwMode="auto">
                          <a:xfrm>
                            <a:off x="957" y="601"/>
                            <a:ext cx="672" cy="180"/>
                            <a:chOff x="957" y="601"/>
                            <a:chExt cx="672" cy="180"/>
                          </a:xfrm>
                        </wpg:grpSpPr>
                        <wpg:grpSp>
                          <wpg:cNvPr id="8127" name="Group 512"/>
                          <wpg:cNvGrpSpPr>
                            <a:grpSpLocks noChangeAspect="1"/>
                          </wpg:cNvGrpSpPr>
                          <wpg:grpSpPr bwMode="auto">
                            <a:xfrm>
                              <a:off x="1449" y="601"/>
                              <a:ext cx="180" cy="180"/>
                              <a:chOff x="1449" y="601"/>
                              <a:chExt cx="180" cy="180"/>
                            </a:xfrm>
                          </wpg:grpSpPr>
                          <wps:wsp>
                            <wps:cNvPr id="5120" name="Oval 513"/>
                            <wps:cNvSpPr>
                              <a:spLocks noChangeAspect="1" noChangeArrowheads="1"/>
                            </wps:cNvSpPr>
                            <wps:spPr bwMode="auto">
                              <a:xfrm>
                                <a:off x="1449" y="601"/>
                                <a:ext cx="180" cy="180"/>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5121" name="Oval 514"/>
                            <wps:cNvSpPr>
                              <a:spLocks noChangeAspect="1" noChangeArrowheads="1"/>
                            </wps:cNvSpPr>
                            <wps:spPr bwMode="auto">
                              <a:xfrm>
                                <a:off x="1485" y="637"/>
                                <a:ext cx="108" cy="108"/>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5122" name="Group 515"/>
                          <wpg:cNvGrpSpPr>
                            <a:grpSpLocks noChangeAspect="1"/>
                          </wpg:cNvGrpSpPr>
                          <wpg:grpSpPr bwMode="auto">
                            <a:xfrm>
                              <a:off x="957" y="601"/>
                              <a:ext cx="180" cy="180"/>
                              <a:chOff x="957" y="601"/>
                              <a:chExt cx="180" cy="180"/>
                            </a:xfrm>
                          </wpg:grpSpPr>
                          <wps:wsp>
                            <wps:cNvPr id="5123" name="Oval 516"/>
                            <wps:cNvSpPr>
                              <a:spLocks noChangeAspect="1" noChangeArrowheads="1"/>
                            </wps:cNvSpPr>
                            <wps:spPr bwMode="auto">
                              <a:xfrm>
                                <a:off x="957" y="601"/>
                                <a:ext cx="180" cy="180"/>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5124" name="Oval 517"/>
                            <wps:cNvSpPr>
                              <a:spLocks noChangeAspect="1" noChangeArrowheads="1"/>
                            </wps:cNvSpPr>
                            <wps:spPr bwMode="auto">
                              <a:xfrm>
                                <a:off x="993" y="637"/>
                                <a:ext cx="108" cy="108"/>
                              </a:xfrm>
                              <a:prstGeom prst="ellipse">
                                <a:avLst/>
                              </a:prstGeom>
                              <a:solidFill>
                                <a:srgbClr val="808080"/>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s:wsp>
                        <wps:cNvPr id="5125" name="Freeform 518"/>
                        <wps:cNvSpPr>
                          <a:spLocks noChangeAspect="1"/>
                        </wps:cNvSpPr>
                        <wps:spPr bwMode="auto">
                          <a:xfrm>
                            <a:off x="4800" y="40"/>
                            <a:ext cx="125" cy="59"/>
                          </a:xfrm>
                          <a:custGeom>
                            <a:avLst/>
                            <a:gdLst>
                              <a:gd name="T0" fmla="*/ 0 w 125"/>
                              <a:gd name="T1" fmla="*/ 57 h 59"/>
                              <a:gd name="T2" fmla="*/ 38 w 125"/>
                              <a:gd name="T3" fmla="*/ 0 h 59"/>
                              <a:gd name="T4" fmla="*/ 125 w 125"/>
                              <a:gd name="T5" fmla="*/ 0 h 59"/>
                              <a:gd name="T6" fmla="*/ 125 w 125"/>
                              <a:gd name="T7" fmla="*/ 12 h 59"/>
                              <a:gd name="T8" fmla="*/ 81 w 125"/>
                              <a:gd name="T9" fmla="*/ 12 h 59"/>
                              <a:gd name="T10" fmla="*/ 66 w 125"/>
                              <a:gd name="T11" fmla="*/ 50 h 59"/>
                              <a:gd name="T12" fmla="*/ 75 w 125"/>
                              <a:gd name="T13" fmla="*/ 59 h 59"/>
                              <a:gd name="T14" fmla="*/ 0 w 125"/>
                              <a:gd name="T15" fmla="*/ 57 h 5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5" h="59">
                                <a:moveTo>
                                  <a:pt x="0" y="57"/>
                                </a:moveTo>
                                <a:lnTo>
                                  <a:pt x="38" y="0"/>
                                </a:lnTo>
                                <a:lnTo>
                                  <a:pt x="125" y="0"/>
                                </a:lnTo>
                                <a:lnTo>
                                  <a:pt x="125" y="12"/>
                                </a:lnTo>
                                <a:lnTo>
                                  <a:pt x="81" y="12"/>
                                </a:lnTo>
                                <a:lnTo>
                                  <a:pt x="66" y="50"/>
                                </a:lnTo>
                                <a:lnTo>
                                  <a:pt x="75" y="59"/>
                                </a:lnTo>
                                <a:lnTo>
                                  <a:pt x="0" y="57"/>
                                </a:lnTo>
                                <a:close/>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g:grpSp>
                        <wpg:cNvPr id="5126" name="Group 519"/>
                        <wpg:cNvGrpSpPr>
                          <a:grpSpLocks noChangeAspect="1"/>
                        </wpg:cNvGrpSpPr>
                        <wpg:grpSpPr bwMode="auto">
                          <a:xfrm>
                            <a:off x="115" y="531"/>
                            <a:ext cx="4982" cy="212"/>
                            <a:chOff x="115" y="531"/>
                            <a:chExt cx="4982" cy="212"/>
                          </a:xfrm>
                        </wpg:grpSpPr>
                        <wps:wsp>
                          <wps:cNvPr id="5127" name="Freeform 520"/>
                          <wps:cNvSpPr>
                            <a:spLocks noChangeAspect="1"/>
                          </wps:cNvSpPr>
                          <wps:spPr bwMode="auto">
                            <a:xfrm>
                              <a:off x="125" y="531"/>
                              <a:ext cx="4972" cy="210"/>
                            </a:xfrm>
                            <a:custGeom>
                              <a:avLst/>
                              <a:gdLst>
                                <a:gd name="T0" fmla="*/ 0 w 4972"/>
                                <a:gd name="T1" fmla="*/ 184 h 210"/>
                                <a:gd name="T2" fmla="*/ 70 w 4972"/>
                                <a:gd name="T3" fmla="*/ 0 h 210"/>
                                <a:gd name="T4" fmla="*/ 4894 w 4972"/>
                                <a:gd name="T5" fmla="*/ 0 h 210"/>
                                <a:gd name="T6" fmla="*/ 4896 w 4972"/>
                                <a:gd name="T7" fmla="*/ 80 h 210"/>
                                <a:gd name="T8" fmla="*/ 4972 w 4972"/>
                                <a:gd name="T9" fmla="*/ 80 h 210"/>
                                <a:gd name="T10" fmla="*/ 4940 w 4972"/>
                                <a:gd name="T11" fmla="*/ 172 h 210"/>
                                <a:gd name="T12" fmla="*/ 4728 w 4972"/>
                                <a:gd name="T13" fmla="*/ 172 h 210"/>
                                <a:gd name="T14" fmla="*/ 4708 w 4972"/>
                                <a:gd name="T15" fmla="*/ 132 h 210"/>
                                <a:gd name="T16" fmla="*/ 4674 w 4972"/>
                                <a:gd name="T17" fmla="*/ 132 h 210"/>
                                <a:gd name="T18" fmla="*/ 4632 w 4972"/>
                                <a:gd name="T19" fmla="*/ 114 h 210"/>
                                <a:gd name="T20" fmla="*/ 4130 w 4972"/>
                                <a:gd name="T21" fmla="*/ 118 h 210"/>
                                <a:gd name="T22" fmla="*/ 4088 w 4972"/>
                                <a:gd name="T23" fmla="*/ 132 h 210"/>
                                <a:gd name="T24" fmla="*/ 4032 w 4972"/>
                                <a:gd name="T25" fmla="*/ 136 h 210"/>
                                <a:gd name="T26" fmla="*/ 3994 w 4972"/>
                                <a:gd name="T27" fmla="*/ 182 h 210"/>
                                <a:gd name="T28" fmla="*/ 1526 w 4972"/>
                                <a:gd name="T29" fmla="*/ 192 h 210"/>
                                <a:gd name="T30" fmla="*/ 1452 w 4972"/>
                                <a:gd name="T31" fmla="*/ 172 h 210"/>
                                <a:gd name="T32" fmla="*/ 866 w 4972"/>
                                <a:gd name="T33" fmla="*/ 172 h 210"/>
                                <a:gd name="T34" fmla="*/ 782 w 4972"/>
                                <a:gd name="T35" fmla="*/ 208 h 210"/>
                                <a:gd name="T36" fmla="*/ 66 w 4972"/>
                                <a:gd name="T37" fmla="*/ 210 h 210"/>
                                <a:gd name="T38" fmla="*/ 34 w 4972"/>
                                <a:gd name="T39" fmla="*/ 186 h 210"/>
                                <a:gd name="T40" fmla="*/ 0 w 4972"/>
                                <a:gd name="T41" fmla="*/ 184 h 21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972" h="210">
                                  <a:moveTo>
                                    <a:pt x="0" y="184"/>
                                  </a:moveTo>
                                  <a:lnTo>
                                    <a:pt x="70" y="0"/>
                                  </a:lnTo>
                                  <a:lnTo>
                                    <a:pt x="4894" y="0"/>
                                  </a:lnTo>
                                  <a:lnTo>
                                    <a:pt x="4896" y="80"/>
                                  </a:lnTo>
                                  <a:lnTo>
                                    <a:pt x="4972" y="80"/>
                                  </a:lnTo>
                                  <a:lnTo>
                                    <a:pt x="4940" y="172"/>
                                  </a:lnTo>
                                  <a:lnTo>
                                    <a:pt x="4728" y="172"/>
                                  </a:lnTo>
                                  <a:lnTo>
                                    <a:pt x="4708" y="132"/>
                                  </a:lnTo>
                                  <a:lnTo>
                                    <a:pt x="4674" y="132"/>
                                  </a:lnTo>
                                  <a:lnTo>
                                    <a:pt x="4632" y="114"/>
                                  </a:lnTo>
                                  <a:lnTo>
                                    <a:pt x="4130" y="118"/>
                                  </a:lnTo>
                                  <a:lnTo>
                                    <a:pt x="4088" y="132"/>
                                  </a:lnTo>
                                  <a:lnTo>
                                    <a:pt x="4032" y="136"/>
                                  </a:lnTo>
                                  <a:lnTo>
                                    <a:pt x="3994" y="182"/>
                                  </a:lnTo>
                                  <a:lnTo>
                                    <a:pt x="1526" y="192"/>
                                  </a:lnTo>
                                  <a:lnTo>
                                    <a:pt x="1452" y="172"/>
                                  </a:lnTo>
                                  <a:lnTo>
                                    <a:pt x="866" y="172"/>
                                  </a:lnTo>
                                  <a:lnTo>
                                    <a:pt x="782" y="208"/>
                                  </a:lnTo>
                                  <a:lnTo>
                                    <a:pt x="66" y="210"/>
                                  </a:lnTo>
                                  <a:lnTo>
                                    <a:pt x="34" y="186"/>
                                  </a:lnTo>
                                  <a:lnTo>
                                    <a:pt x="0" y="184"/>
                                  </a:lnTo>
                                  <a:close/>
                                </a:path>
                              </a:pathLst>
                            </a:custGeom>
                            <a:solidFill>
                              <a:srgbClr val="808080"/>
                            </a:solidFill>
                            <a:ln>
                              <a:noFill/>
                            </a:ln>
                            <a:effectLst/>
                            <a:extLst>
                              <a:ext uri="{91240B29-F687-4F45-9708-019B960494DF}">
                                <a14:hiddenLine xmlns:a14="http://schemas.microsoft.com/office/drawing/2010/main" w="9525">
                                  <a:solidFill>
                                    <a:srgbClr val="00FF00"/>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g:grpSp>
                          <wpg:cNvPr id="5128" name="Group 521"/>
                          <wpg:cNvGrpSpPr>
                            <a:grpSpLocks noChangeAspect="1"/>
                          </wpg:cNvGrpSpPr>
                          <wpg:grpSpPr bwMode="auto">
                            <a:xfrm>
                              <a:off x="115" y="591"/>
                              <a:ext cx="4980" cy="152"/>
                              <a:chOff x="115" y="591"/>
                              <a:chExt cx="4980" cy="152"/>
                            </a:xfrm>
                          </wpg:grpSpPr>
                          <wps:wsp>
                            <wps:cNvPr id="5129" name="Freeform 522"/>
                            <wps:cNvSpPr>
                              <a:spLocks noChangeAspect="1"/>
                            </wps:cNvSpPr>
                            <wps:spPr bwMode="auto">
                              <a:xfrm>
                                <a:off x="115" y="715"/>
                                <a:ext cx="786" cy="28"/>
                              </a:xfrm>
                              <a:custGeom>
                                <a:avLst/>
                                <a:gdLst>
                                  <a:gd name="T0" fmla="*/ 0 w 786"/>
                                  <a:gd name="T1" fmla="*/ 0 h 28"/>
                                  <a:gd name="T2" fmla="*/ 36 w 786"/>
                                  <a:gd name="T3" fmla="*/ 2 h 28"/>
                                  <a:gd name="T4" fmla="*/ 72 w 786"/>
                                  <a:gd name="T5" fmla="*/ 28 h 28"/>
                                  <a:gd name="T6" fmla="*/ 786 w 786"/>
                                  <a:gd name="T7" fmla="*/ 28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6" h="28">
                                    <a:moveTo>
                                      <a:pt x="0" y="0"/>
                                    </a:moveTo>
                                    <a:lnTo>
                                      <a:pt x="36" y="2"/>
                                    </a:lnTo>
                                    <a:lnTo>
                                      <a:pt x="72" y="28"/>
                                    </a:lnTo>
                                    <a:lnTo>
                                      <a:pt x="786" y="28"/>
                                    </a:lnTo>
                                  </a:path>
                                </a:pathLst>
                              </a:custGeom>
                              <a:noFill/>
                              <a:ln w="3175">
                                <a:solidFill>
                                  <a:srgbClr val="333333"/>
                                </a:solidFill>
                                <a:round/>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30" name="Freeform 523"/>
                            <wps:cNvSpPr>
                              <a:spLocks noChangeAspect="1"/>
                            </wps:cNvSpPr>
                            <wps:spPr bwMode="auto">
                              <a:xfrm>
                                <a:off x="905" y="705"/>
                                <a:ext cx="750" cy="36"/>
                              </a:xfrm>
                              <a:custGeom>
                                <a:avLst/>
                                <a:gdLst>
                                  <a:gd name="T0" fmla="*/ 0 w 750"/>
                                  <a:gd name="T1" fmla="*/ 36 h 36"/>
                                  <a:gd name="T2" fmla="*/ 80 w 750"/>
                                  <a:gd name="T3" fmla="*/ 0 h 36"/>
                                  <a:gd name="T4" fmla="*/ 674 w 750"/>
                                  <a:gd name="T5" fmla="*/ 0 h 36"/>
                                  <a:gd name="T6" fmla="*/ 750 w 750"/>
                                  <a:gd name="T7" fmla="*/ 20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0" h="36">
                                    <a:moveTo>
                                      <a:pt x="0" y="36"/>
                                    </a:moveTo>
                                    <a:lnTo>
                                      <a:pt x="80" y="0"/>
                                    </a:lnTo>
                                    <a:lnTo>
                                      <a:pt x="674" y="0"/>
                                    </a:lnTo>
                                    <a:lnTo>
                                      <a:pt x="750" y="20"/>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31" name="Freeform 524"/>
                            <wps:cNvSpPr>
                              <a:spLocks noChangeAspect="1"/>
                            </wps:cNvSpPr>
                            <wps:spPr bwMode="auto">
                              <a:xfrm>
                                <a:off x="4119" y="651"/>
                                <a:ext cx="938" cy="62"/>
                              </a:xfrm>
                              <a:custGeom>
                                <a:avLst/>
                                <a:gdLst>
                                  <a:gd name="T0" fmla="*/ 0 w 938"/>
                                  <a:gd name="T1" fmla="*/ 62 h 62"/>
                                  <a:gd name="T2" fmla="*/ 40 w 938"/>
                                  <a:gd name="T3" fmla="*/ 16 h 62"/>
                                  <a:gd name="T4" fmla="*/ 86 w 938"/>
                                  <a:gd name="T5" fmla="*/ 14 h 62"/>
                                  <a:gd name="T6" fmla="*/ 128 w 938"/>
                                  <a:gd name="T7" fmla="*/ 0 h 62"/>
                                  <a:gd name="T8" fmla="*/ 636 w 938"/>
                                  <a:gd name="T9" fmla="*/ 0 h 62"/>
                                  <a:gd name="T10" fmla="*/ 672 w 938"/>
                                  <a:gd name="T11" fmla="*/ 12 h 62"/>
                                  <a:gd name="T12" fmla="*/ 708 w 938"/>
                                  <a:gd name="T13" fmla="*/ 16 h 62"/>
                                  <a:gd name="T14" fmla="*/ 728 w 938"/>
                                  <a:gd name="T15" fmla="*/ 56 h 62"/>
                                  <a:gd name="T16" fmla="*/ 938 w 938"/>
                                  <a:gd name="T17" fmla="*/ 56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38" h="62">
                                    <a:moveTo>
                                      <a:pt x="0" y="62"/>
                                    </a:moveTo>
                                    <a:lnTo>
                                      <a:pt x="40" y="16"/>
                                    </a:lnTo>
                                    <a:lnTo>
                                      <a:pt x="86" y="14"/>
                                    </a:lnTo>
                                    <a:lnTo>
                                      <a:pt x="128" y="0"/>
                                    </a:lnTo>
                                    <a:lnTo>
                                      <a:pt x="636" y="0"/>
                                    </a:lnTo>
                                    <a:lnTo>
                                      <a:pt x="672" y="12"/>
                                    </a:lnTo>
                                    <a:lnTo>
                                      <a:pt x="708" y="16"/>
                                    </a:lnTo>
                                    <a:lnTo>
                                      <a:pt x="728" y="56"/>
                                    </a:lnTo>
                                    <a:lnTo>
                                      <a:pt x="938" y="56"/>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32" name="Freeform 525"/>
                            <wps:cNvSpPr>
                              <a:spLocks noChangeAspect="1"/>
                            </wps:cNvSpPr>
                            <wps:spPr bwMode="auto">
                              <a:xfrm>
                                <a:off x="5019" y="591"/>
                                <a:ext cx="76" cy="120"/>
                              </a:xfrm>
                              <a:custGeom>
                                <a:avLst/>
                                <a:gdLst>
                                  <a:gd name="T0" fmla="*/ 40 w 76"/>
                                  <a:gd name="T1" fmla="*/ 120 h 120"/>
                                  <a:gd name="T2" fmla="*/ 76 w 76"/>
                                  <a:gd name="T3" fmla="*/ 14 h 120"/>
                                  <a:gd name="T4" fmla="*/ 0 w 76"/>
                                  <a:gd name="T5" fmla="*/ 14 h 120"/>
                                  <a:gd name="T6" fmla="*/ 0 w 76"/>
                                  <a:gd name="T7" fmla="*/ 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120">
                                    <a:moveTo>
                                      <a:pt x="40" y="120"/>
                                    </a:moveTo>
                                    <a:lnTo>
                                      <a:pt x="76" y="14"/>
                                    </a:lnTo>
                                    <a:lnTo>
                                      <a:pt x="0" y="14"/>
                                    </a:lnTo>
                                    <a:lnTo>
                                      <a:pt x="0" y="0"/>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33" name="Line 526"/>
                            <wps:cNvCnPr>
                              <a:cxnSpLocks noChangeShapeType="1"/>
                            </wps:cNvCnPr>
                            <wps:spPr bwMode="auto">
                              <a:xfrm flipV="1">
                                <a:off x="1655" y="713"/>
                                <a:ext cx="2460" cy="12"/>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g:grpSp>
                      </wpg:grpSp>
                      <wps:wsp>
                        <wps:cNvPr id="5134" name="Freeform 527"/>
                        <wps:cNvSpPr>
                          <a:spLocks noChangeAspect="1"/>
                        </wps:cNvSpPr>
                        <wps:spPr bwMode="auto">
                          <a:xfrm>
                            <a:off x="101" y="575"/>
                            <a:ext cx="1144" cy="168"/>
                          </a:xfrm>
                          <a:custGeom>
                            <a:avLst/>
                            <a:gdLst>
                              <a:gd name="T0" fmla="*/ 500 w 1144"/>
                              <a:gd name="T1" fmla="*/ 166 h 168"/>
                              <a:gd name="T2" fmla="*/ 580 w 1144"/>
                              <a:gd name="T3" fmla="*/ 106 h 168"/>
                              <a:gd name="T4" fmla="*/ 706 w 1144"/>
                              <a:gd name="T5" fmla="*/ 56 h 168"/>
                              <a:gd name="T6" fmla="*/ 1144 w 1144"/>
                              <a:gd name="T7" fmla="*/ 24 h 168"/>
                              <a:gd name="T8" fmla="*/ 398 w 1144"/>
                              <a:gd name="T9" fmla="*/ 0 h 168"/>
                              <a:gd name="T10" fmla="*/ 0 w 1144"/>
                              <a:gd name="T11" fmla="*/ 142 h 168"/>
                              <a:gd name="T12" fmla="*/ 62 w 1144"/>
                              <a:gd name="T13" fmla="*/ 140 h 168"/>
                              <a:gd name="T14" fmla="*/ 114 w 1144"/>
                              <a:gd name="T15" fmla="*/ 168 h 168"/>
                              <a:gd name="T16" fmla="*/ 500 w 1144"/>
                              <a:gd name="T17" fmla="*/ 166 h 1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4" h="168">
                                <a:moveTo>
                                  <a:pt x="500" y="166"/>
                                </a:moveTo>
                                <a:lnTo>
                                  <a:pt x="580" y="106"/>
                                </a:lnTo>
                                <a:lnTo>
                                  <a:pt x="706" y="56"/>
                                </a:lnTo>
                                <a:lnTo>
                                  <a:pt x="1144" y="24"/>
                                </a:lnTo>
                                <a:lnTo>
                                  <a:pt x="398" y="0"/>
                                </a:lnTo>
                                <a:lnTo>
                                  <a:pt x="0" y="142"/>
                                </a:lnTo>
                                <a:lnTo>
                                  <a:pt x="62" y="140"/>
                                </a:lnTo>
                                <a:lnTo>
                                  <a:pt x="114" y="168"/>
                                </a:lnTo>
                                <a:lnTo>
                                  <a:pt x="500" y="166"/>
                                </a:lnTo>
                                <a:close/>
                              </a:path>
                            </a:pathLst>
                          </a:custGeom>
                          <a:solidFill>
                            <a:srgbClr val="5F5F5F"/>
                          </a:solidFill>
                          <a:ln>
                            <a:noFill/>
                          </a:ln>
                          <a:effectLst/>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35" name="Freeform 528"/>
                        <wps:cNvSpPr>
                          <a:spLocks noChangeAspect="1"/>
                        </wps:cNvSpPr>
                        <wps:spPr bwMode="auto">
                          <a:xfrm>
                            <a:off x="3" y="628"/>
                            <a:ext cx="126" cy="93"/>
                          </a:xfrm>
                          <a:custGeom>
                            <a:avLst/>
                            <a:gdLst>
                              <a:gd name="T0" fmla="*/ 0 w 126"/>
                              <a:gd name="T1" fmla="*/ 0 h 93"/>
                              <a:gd name="T2" fmla="*/ 15 w 126"/>
                              <a:gd name="T3" fmla="*/ 54 h 93"/>
                              <a:gd name="T4" fmla="*/ 57 w 126"/>
                              <a:gd name="T5" fmla="*/ 81 h 93"/>
                              <a:gd name="T6" fmla="*/ 126 w 126"/>
                              <a:gd name="T7" fmla="*/ 93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93">
                                <a:moveTo>
                                  <a:pt x="0" y="0"/>
                                </a:moveTo>
                                <a:cubicBezTo>
                                  <a:pt x="3" y="20"/>
                                  <a:pt x="6" y="40"/>
                                  <a:pt x="15" y="54"/>
                                </a:cubicBezTo>
                                <a:cubicBezTo>
                                  <a:pt x="24" y="68"/>
                                  <a:pt x="39" y="75"/>
                                  <a:pt x="57" y="81"/>
                                </a:cubicBezTo>
                                <a:cubicBezTo>
                                  <a:pt x="75" y="87"/>
                                  <a:pt x="112" y="91"/>
                                  <a:pt x="126" y="93"/>
                                </a:cubicBezTo>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36" name="Freeform 529"/>
                        <wps:cNvSpPr>
                          <a:spLocks noChangeAspect="1"/>
                        </wps:cNvSpPr>
                        <wps:spPr bwMode="auto">
                          <a:xfrm>
                            <a:off x="4" y="317"/>
                            <a:ext cx="744" cy="309"/>
                          </a:xfrm>
                          <a:custGeom>
                            <a:avLst/>
                            <a:gdLst>
                              <a:gd name="T0" fmla="*/ 0 w 744"/>
                              <a:gd name="T1" fmla="*/ 309 h 309"/>
                              <a:gd name="T2" fmla="*/ 62 w 744"/>
                              <a:gd name="T3" fmla="*/ 182 h 309"/>
                              <a:gd name="T4" fmla="*/ 215 w 744"/>
                              <a:gd name="T5" fmla="*/ 108 h 309"/>
                              <a:gd name="T6" fmla="*/ 744 w 744"/>
                              <a:gd name="T7" fmla="*/ 0 h 3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4" h="309">
                                <a:moveTo>
                                  <a:pt x="0" y="309"/>
                                </a:moveTo>
                                <a:cubicBezTo>
                                  <a:pt x="10" y="288"/>
                                  <a:pt x="26" y="216"/>
                                  <a:pt x="62" y="182"/>
                                </a:cubicBezTo>
                                <a:cubicBezTo>
                                  <a:pt x="98" y="148"/>
                                  <a:pt x="101" y="138"/>
                                  <a:pt x="215" y="108"/>
                                </a:cubicBezTo>
                                <a:cubicBezTo>
                                  <a:pt x="329" y="78"/>
                                  <a:pt x="656" y="18"/>
                                  <a:pt x="744" y="0"/>
                                </a:cubicBezTo>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37" name="Freeform 530"/>
                        <wps:cNvSpPr>
                          <a:spLocks noChangeAspect="1"/>
                        </wps:cNvSpPr>
                        <wps:spPr bwMode="auto">
                          <a:xfrm>
                            <a:off x="3" y="316"/>
                            <a:ext cx="746" cy="404"/>
                          </a:xfrm>
                          <a:custGeom>
                            <a:avLst/>
                            <a:gdLst>
                              <a:gd name="T0" fmla="*/ 122 w 746"/>
                              <a:gd name="T1" fmla="*/ 404 h 404"/>
                              <a:gd name="T2" fmla="*/ 207 w 746"/>
                              <a:gd name="T3" fmla="*/ 372 h 404"/>
                              <a:gd name="T4" fmla="*/ 290 w 746"/>
                              <a:gd name="T5" fmla="*/ 350 h 404"/>
                              <a:gd name="T6" fmla="*/ 410 w 746"/>
                              <a:gd name="T7" fmla="*/ 326 h 404"/>
                              <a:gd name="T8" fmla="*/ 515 w 746"/>
                              <a:gd name="T9" fmla="*/ 309 h 404"/>
                              <a:gd name="T10" fmla="*/ 684 w 746"/>
                              <a:gd name="T11" fmla="*/ 287 h 404"/>
                              <a:gd name="T12" fmla="*/ 726 w 746"/>
                              <a:gd name="T13" fmla="*/ 285 h 404"/>
                              <a:gd name="T14" fmla="*/ 746 w 746"/>
                              <a:gd name="T15" fmla="*/ 0 h 404"/>
                              <a:gd name="T16" fmla="*/ 0 w 746"/>
                              <a:gd name="T17" fmla="*/ 306 h 404"/>
                              <a:gd name="T18" fmla="*/ 17 w 746"/>
                              <a:gd name="T19" fmla="*/ 347 h 404"/>
                              <a:gd name="T20" fmla="*/ 122 w 746"/>
                              <a:gd name="T21" fmla="*/ 404 h 4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46" h="404">
                                <a:moveTo>
                                  <a:pt x="122" y="404"/>
                                </a:moveTo>
                                <a:lnTo>
                                  <a:pt x="207" y="372"/>
                                </a:lnTo>
                                <a:lnTo>
                                  <a:pt x="290" y="350"/>
                                </a:lnTo>
                                <a:lnTo>
                                  <a:pt x="410" y="326"/>
                                </a:lnTo>
                                <a:lnTo>
                                  <a:pt x="515" y="309"/>
                                </a:lnTo>
                                <a:lnTo>
                                  <a:pt x="684" y="287"/>
                                </a:lnTo>
                                <a:lnTo>
                                  <a:pt x="726" y="285"/>
                                </a:lnTo>
                                <a:lnTo>
                                  <a:pt x="746" y="0"/>
                                </a:lnTo>
                                <a:lnTo>
                                  <a:pt x="0" y="306"/>
                                </a:lnTo>
                                <a:lnTo>
                                  <a:pt x="17" y="347"/>
                                </a:lnTo>
                                <a:lnTo>
                                  <a:pt x="122" y="404"/>
                                </a:lnTo>
                                <a:close/>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38" name="Freeform 531"/>
                        <wps:cNvSpPr>
                          <a:spLocks noChangeAspect="1"/>
                        </wps:cNvSpPr>
                        <wps:spPr bwMode="auto">
                          <a:xfrm>
                            <a:off x="725" y="89"/>
                            <a:ext cx="4400" cy="510"/>
                          </a:xfrm>
                          <a:custGeom>
                            <a:avLst/>
                            <a:gdLst>
                              <a:gd name="T0" fmla="*/ 3472 w 4400"/>
                              <a:gd name="T1" fmla="*/ 16 h 510"/>
                              <a:gd name="T2" fmla="*/ 1060 w 4400"/>
                              <a:gd name="T3" fmla="*/ 0 h 510"/>
                              <a:gd name="T4" fmla="*/ 1016 w 4400"/>
                              <a:gd name="T5" fmla="*/ 12 h 510"/>
                              <a:gd name="T6" fmla="*/ 22 w 4400"/>
                              <a:gd name="T7" fmla="*/ 228 h 510"/>
                              <a:gd name="T8" fmla="*/ 0 w 4400"/>
                              <a:gd name="T9" fmla="*/ 510 h 510"/>
                              <a:gd name="T10" fmla="*/ 538 w 4400"/>
                              <a:gd name="T11" fmla="*/ 510 h 510"/>
                              <a:gd name="T12" fmla="*/ 564 w 4400"/>
                              <a:gd name="T13" fmla="*/ 488 h 510"/>
                              <a:gd name="T14" fmla="*/ 612 w 4400"/>
                              <a:gd name="T15" fmla="*/ 488 h 510"/>
                              <a:gd name="T16" fmla="*/ 638 w 4400"/>
                              <a:gd name="T17" fmla="*/ 510 h 510"/>
                              <a:gd name="T18" fmla="*/ 3756 w 4400"/>
                              <a:gd name="T19" fmla="*/ 510 h 510"/>
                              <a:gd name="T20" fmla="*/ 3784 w 4400"/>
                              <a:gd name="T21" fmla="*/ 484 h 510"/>
                              <a:gd name="T22" fmla="*/ 3838 w 4400"/>
                              <a:gd name="T23" fmla="*/ 484 h 510"/>
                              <a:gd name="T24" fmla="*/ 3872 w 4400"/>
                              <a:gd name="T25" fmla="*/ 508 h 510"/>
                              <a:gd name="T26" fmla="*/ 4320 w 4400"/>
                              <a:gd name="T27" fmla="*/ 508 h 510"/>
                              <a:gd name="T28" fmla="*/ 4332 w 4400"/>
                              <a:gd name="T29" fmla="*/ 482 h 510"/>
                              <a:gd name="T30" fmla="*/ 4398 w 4400"/>
                              <a:gd name="T31" fmla="*/ 484 h 510"/>
                              <a:gd name="T32" fmla="*/ 4400 w 4400"/>
                              <a:gd name="T33" fmla="*/ 292 h 510"/>
                              <a:gd name="T34" fmla="*/ 4398 w 4400"/>
                              <a:gd name="T35" fmla="*/ 0 h 510"/>
                              <a:gd name="T36" fmla="*/ 3658 w 4400"/>
                              <a:gd name="T37" fmla="*/ 2 h 51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400" h="510">
                                <a:moveTo>
                                  <a:pt x="3472" y="16"/>
                                </a:moveTo>
                                <a:lnTo>
                                  <a:pt x="1060" y="0"/>
                                </a:lnTo>
                                <a:lnTo>
                                  <a:pt x="1016" y="12"/>
                                </a:lnTo>
                                <a:lnTo>
                                  <a:pt x="22" y="228"/>
                                </a:lnTo>
                                <a:lnTo>
                                  <a:pt x="0" y="510"/>
                                </a:lnTo>
                                <a:lnTo>
                                  <a:pt x="538" y="510"/>
                                </a:lnTo>
                                <a:lnTo>
                                  <a:pt x="564" y="488"/>
                                </a:lnTo>
                                <a:lnTo>
                                  <a:pt x="612" y="488"/>
                                </a:lnTo>
                                <a:lnTo>
                                  <a:pt x="638" y="510"/>
                                </a:lnTo>
                                <a:lnTo>
                                  <a:pt x="3756" y="510"/>
                                </a:lnTo>
                                <a:lnTo>
                                  <a:pt x="3784" y="484"/>
                                </a:lnTo>
                                <a:lnTo>
                                  <a:pt x="3838" y="484"/>
                                </a:lnTo>
                                <a:lnTo>
                                  <a:pt x="3872" y="508"/>
                                </a:lnTo>
                                <a:lnTo>
                                  <a:pt x="4320" y="508"/>
                                </a:lnTo>
                                <a:lnTo>
                                  <a:pt x="4332" y="482"/>
                                </a:lnTo>
                                <a:lnTo>
                                  <a:pt x="4398" y="484"/>
                                </a:lnTo>
                                <a:lnTo>
                                  <a:pt x="4400" y="292"/>
                                </a:lnTo>
                                <a:lnTo>
                                  <a:pt x="4398" y="0"/>
                                </a:lnTo>
                                <a:lnTo>
                                  <a:pt x="3658" y="2"/>
                                </a:lnTo>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39" name="Freeform 532"/>
                        <wps:cNvSpPr>
                          <a:spLocks noChangeAspect="1"/>
                        </wps:cNvSpPr>
                        <wps:spPr bwMode="auto">
                          <a:xfrm>
                            <a:off x="132" y="601"/>
                            <a:ext cx="599" cy="120"/>
                          </a:xfrm>
                          <a:custGeom>
                            <a:avLst/>
                            <a:gdLst>
                              <a:gd name="T0" fmla="*/ 0 w 599"/>
                              <a:gd name="T1" fmla="*/ 120 h 120"/>
                              <a:gd name="T2" fmla="*/ 117 w 599"/>
                              <a:gd name="T3" fmla="*/ 78 h 120"/>
                              <a:gd name="T4" fmla="*/ 297 w 599"/>
                              <a:gd name="T5" fmla="*/ 39 h 120"/>
                              <a:gd name="T6" fmla="*/ 599 w 599"/>
                              <a:gd name="T7" fmla="*/ 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9" h="120">
                                <a:moveTo>
                                  <a:pt x="0" y="120"/>
                                </a:moveTo>
                                <a:cubicBezTo>
                                  <a:pt x="19" y="113"/>
                                  <a:pt x="68" y="91"/>
                                  <a:pt x="117" y="78"/>
                                </a:cubicBezTo>
                                <a:cubicBezTo>
                                  <a:pt x="166" y="65"/>
                                  <a:pt x="217" y="52"/>
                                  <a:pt x="297" y="39"/>
                                </a:cubicBezTo>
                                <a:cubicBezTo>
                                  <a:pt x="377" y="26"/>
                                  <a:pt x="536" y="8"/>
                                  <a:pt x="599" y="0"/>
                                </a:cubicBez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40" name="Freeform 533"/>
                        <wps:cNvSpPr>
                          <a:spLocks noChangeAspect="1"/>
                        </wps:cNvSpPr>
                        <wps:spPr bwMode="auto">
                          <a:xfrm>
                            <a:off x="4175" y="86"/>
                            <a:ext cx="248" cy="19"/>
                          </a:xfrm>
                          <a:custGeom>
                            <a:avLst/>
                            <a:gdLst>
                              <a:gd name="T0" fmla="*/ 0 w 248"/>
                              <a:gd name="T1" fmla="*/ 19 h 19"/>
                              <a:gd name="T2" fmla="*/ 184 w 248"/>
                              <a:gd name="T3" fmla="*/ 3 h 19"/>
                              <a:gd name="T4" fmla="*/ 248 w 248"/>
                              <a:gd name="T5" fmla="*/ 3 h 19"/>
                              <a:gd name="T6" fmla="*/ 0 60000 65536"/>
                              <a:gd name="T7" fmla="*/ 0 60000 65536"/>
                              <a:gd name="T8" fmla="*/ 0 60000 65536"/>
                            </a:gdLst>
                            <a:ahLst/>
                            <a:cxnLst>
                              <a:cxn ang="T6">
                                <a:pos x="T0" y="T1"/>
                              </a:cxn>
                              <a:cxn ang="T7">
                                <a:pos x="T2" y="T3"/>
                              </a:cxn>
                              <a:cxn ang="T8">
                                <a:pos x="T4" y="T5"/>
                              </a:cxn>
                            </a:cxnLst>
                            <a:rect l="0" t="0" r="r" b="b"/>
                            <a:pathLst>
                              <a:path w="248" h="19">
                                <a:moveTo>
                                  <a:pt x="0" y="19"/>
                                </a:moveTo>
                                <a:cubicBezTo>
                                  <a:pt x="71" y="12"/>
                                  <a:pt x="143" y="6"/>
                                  <a:pt x="184" y="3"/>
                                </a:cubicBezTo>
                                <a:cubicBezTo>
                                  <a:pt x="225" y="0"/>
                                  <a:pt x="237" y="2"/>
                                  <a:pt x="248" y="3"/>
                                </a:cubicBez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41" name="Line 534"/>
                        <wps:cNvCnPr>
                          <a:cxnSpLocks noChangeShapeType="1"/>
                        </wps:cNvCnPr>
                        <wps:spPr bwMode="auto">
                          <a:xfrm>
                            <a:off x="1895" y="85"/>
                            <a:ext cx="2280" cy="20"/>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s:wsp>
                        <wps:cNvPr id="5142" name="Line 535"/>
                        <wps:cNvCnPr>
                          <a:cxnSpLocks noChangeShapeType="1"/>
                        </wps:cNvCnPr>
                        <wps:spPr bwMode="auto">
                          <a:xfrm>
                            <a:off x="1365" y="601"/>
                            <a:ext cx="3114" cy="0"/>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s:wsp>
                        <wps:cNvPr id="5148" name="Freeform 536"/>
                        <wps:cNvSpPr>
                          <a:spLocks noChangeAspect="1"/>
                        </wps:cNvSpPr>
                        <wps:spPr bwMode="auto">
                          <a:xfrm>
                            <a:off x="4587" y="574"/>
                            <a:ext cx="537" cy="24"/>
                          </a:xfrm>
                          <a:custGeom>
                            <a:avLst/>
                            <a:gdLst>
                              <a:gd name="T0" fmla="*/ 0 w 537"/>
                              <a:gd name="T1" fmla="*/ 24 h 24"/>
                              <a:gd name="T2" fmla="*/ 453 w 537"/>
                              <a:gd name="T3" fmla="*/ 24 h 24"/>
                              <a:gd name="T4" fmla="*/ 468 w 537"/>
                              <a:gd name="T5" fmla="*/ 0 h 24"/>
                              <a:gd name="T6" fmla="*/ 537 w 537"/>
                              <a:gd name="T7" fmla="*/ 0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7" h="24">
                                <a:moveTo>
                                  <a:pt x="0" y="24"/>
                                </a:moveTo>
                                <a:lnTo>
                                  <a:pt x="453" y="24"/>
                                </a:lnTo>
                                <a:lnTo>
                                  <a:pt x="468" y="0"/>
                                </a:lnTo>
                                <a:lnTo>
                                  <a:pt x="537" y="0"/>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49" name="Freeform 537"/>
                        <wps:cNvSpPr>
                          <a:spLocks noChangeAspect="1"/>
                        </wps:cNvSpPr>
                        <wps:spPr bwMode="auto">
                          <a:xfrm>
                            <a:off x="4482" y="574"/>
                            <a:ext cx="102" cy="24"/>
                          </a:xfrm>
                          <a:custGeom>
                            <a:avLst/>
                            <a:gdLst>
                              <a:gd name="T0" fmla="*/ 0 w 102"/>
                              <a:gd name="T1" fmla="*/ 24 h 24"/>
                              <a:gd name="T2" fmla="*/ 27 w 102"/>
                              <a:gd name="T3" fmla="*/ 0 h 24"/>
                              <a:gd name="T4" fmla="*/ 75 w 102"/>
                              <a:gd name="T5" fmla="*/ 0 h 24"/>
                              <a:gd name="T6" fmla="*/ 102 w 102"/>
                              <a:gd name="T7" fmla="*/ 21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4">
                                <a:moveTo>
                                  <a:pt x="0" y="24"/>
                                </a:moveTo>
                                <a:lnTo>
                                  <a:pt x="27" y="0"/>
                                </a:lnTo>
                                <a:lnTo>
                                  <a:pt x="75" y="0"/>
                                </a:lnTo>
                                <a:lnTo>
                                  <a:pt x="102" y="21"/>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50" name="Freeform 538"/>
                        <wps:cNvSpPr>
                          <a:spLocks noChangeAspect="1"/>
                        </wps:cNvSpPr>
                        <wps:spPr bwMode="auto">
                          <a:xfrm>
                            <a:off x="1260" y="580"/>
                            <a:ext cx="102" cy="24"/>
                          </a:xfrm>
                          <a:custGeom>
                            <a:avLst/>
                            <a:gdLst>
                              <a:gd name="T0" fmla="*/ 0 w 102"/>
                              <a:gd name="T1" fmla="*/ 24 h 24"/>
                              <a:gd name="T2" fmla="*/ 27 w 102"/>
                              <a:gd name="T3" fmla="*/ 0 h 24"/>
                              <a:gd name="T4" fmla="*/ 75 w 102"/>
                              <a:gd name="T5" fmla="*/ 0 h 24"/>
                              <a:gd name="T6" fmla="*/ 102 w 102"/>
                              <a:gd name="T7" fmla="*/ 21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4">
                                <a:moveTo>
                                  <a:pt x="0" y="24"/>
                                </a:moveTo>
                                <a:lnTo>
                                  <a:pt x="27" y="0"/>
                                </a:lnTo>
                                <a:lnTo>
                                  <a:pt x="75" y="0"/>
                                </a:lnTo>
                                <a:lnTo>
                                  <a:pt x="102" y="21"/>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5151" name="Line 539"/>
                        <wps:cNvCnPr>
                          <a:cxnSpLocks noChangeShapeType="1"/>
                        </wps:cNvCnPr>
                        <wps:spPr bwMode="auto">
                          <a:xfrm>
                            <a:off x="729" y="601"/>
                            <a:ext cx="528" cy="0"/>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g:grpSp>
                        <wpg:cNvPr id="8128" name="Group 540"/>
                        <wpg:cNvGrpSpPr>
                          <a:grpSpLocks noChangeAspect="1"/>
                        </wpg:cNvGrpSpPr>
                        <wpg:grpSpPr bwMode="auto">
                          <a:xfrm>
                            <a:off x="3" y="317"/>
                            <a:ext cx="745" cy="404"/>
                            <a:chOff x="3" y="317"/>
                            <a:chExt cx="745" cy="404"/>
                          </a:xfrm>
                        </wpg:grpSpPr>
                        <wps:wsp>
                          <wps:cNvPr id="8129" name="Freeform 541"/>
                          <wps:cNvSpPr>
                            <a:spLocks noChangeAspect="1"/>
                          </wps:cNvSpPr>
                          <wps:spPr bwMode="auto">
                            <a:xfrm>
                              <a:off x="3" y="628"/>
                              <a:ext cx="126" cy="93"/>
                            </a:xfrm>
                            <a:custGeom>
                              <a:avLst/>
                              <a:gdLst>
                                <a:gd name="T0" fmla="*/ 0 w 126"/>
                                <a:gd name="T1" fmla="*/ 0 h 93"/>
                                <a:gd name="T2" fmla="*/ 15 w 126"/>
                                <a:gd name="T3" fmla="*/ 54 h 93"/>
                                <a:gd name="T4" fmla="*/ 57 w 126"/>
                                <a:gd name="T5" fmla="*/ 81 h 93"/>
                                <a:gd name="T6" fmla="*/ 126 w 126"/>
                                <a:gd name="T7" fmla="*/ 93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93">
                                  <a:moveTo>
                                    <a:pt x="0" y="0"/>
                                  </a:moveTo>
                                  <a:cubicBezTo>
                                    <a:pt x="3" y="20"/>
                                    <a:pt x="6" y="40"/>
                                    <a:pt x="15" y="54"/>
                                  </a:cubicBezTo>
                                  <a:cubicBezTo>
                                    <a:pt x="24" y="68"/>
                                    <a:pt x="39" y="75"/>
                                    <a:pt x="57" y="81"/>
                                  </a:cubicBezTo>
                                  <a:cubicBezTo>
                                    <a:pt x="75" y="87"/>
                                    <a:pt x="112" y="91"/>
                                    <a:pt x="126" y="93"/>
                                  </a:cubicBezTo>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30" name="Freeform 542"/>
                          <wps:cNvSpPr>
                            <a:spLocks noChangeAspect="1"/>
                          </wps:cNvSpPr>
                          <wps:spPr bwMode="auto">
                            <a:xfrm>
                              <a:off x="4" y="317"/>
                              <a:ext cx="744" cy="309"/>
                            </a:xfrm>
                            <a:custGeom>
                              <a:avLst/>
                              <a:gdLst>
                                <a:gd name="T0" fmla="*/ 0 w 744"/>
                                <a:gd name="T1" fmla="*/ 309 h 309"/>
                                <a:gd name="T2" fmla="*/ 62 w 744"/>
                                <a:gd name="T3" fmla="*/ 182 h 309"/>
                                <a:gd name="T4" fmla="*/ 215 w 744"/>
                                <a:gd name="T5" fmla="*/ 108 h 309"/>
                                <a:gd name="T6" fmla="*/ 744 w 744"/>
                                <a:gd name="T7" fmla="*/ 0 h 3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4" h="309">
                                  <a:moveTo>
                                    <a:pt x="0" y="309"/>
                                  </a:moveTo>
                                  <a:cubicBezTo>
                                    <a:pt x="10" y="288"/>
                                    <a:pt x="26" y="216"/>
                                    <a:pt x="62" y="182"/>
                                  </a:cubicBezTo>
                                  <a:cubicBezTo>
                                    <a:pt x="98" y="148"/>
                                    <a:pt x="101" y="138"/>
                                    <a:pt x="215" y="108"/>
                                  </a:cubicBezTo>
                                  <a:cubicBezTo>
                                    <a:pt x="329" y="78"/>
                                    <a:pt x="656" y="18"/>
                                    <a:pt x="744" y="0"/>
                                  </a:cubicBezTo>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g:grpSp>
                      <wpg:grpSp>
                        <wpg:cNvPr id="8131" name="Group 543"/>
                        <wpg:cNvGrpSpPr>
                          <a:grpSpLocks noChangeAspect="1"/>
                        </wpg:cNvGrpSpPr>
                        <wpg:grpSpPr bwMode="auto">
                          <a:xfrm>
                            <a:off x="738" y="85"/>
                            <a:ext cx="1158" cy="236"/>
                            <a:chOff x="738" y="85"/>
                            <a:chExt cx="1158" cy="236"/>
                          </a:xfrm>
                        </wpg:grpSpPr>
                        <wps:wsp>
                          <wps:cNvPr id="8132" name="Freeform 544"/>
                          <wps:cNvSpPr>
                            <a:spLocks noChangeAspect="1"/>
                          </wps:cNvSpPr>
                          <wps:spPr bwMode="auto">
                            <a:xfrm>
                              <a:off x="1737" y="85"/>
                              <a:ext cx="159" cy="15"/>
                            </a:xfrm>
                            <a:custGeom>
                              <a:avLst/>
                              <a:gdLst>
                                <a:gd name="T0" fmla="*/ 0 w 159"/>
                                <a:gd name="T1" fmla="*/ 15 h 15"/>
                                <a:gd name="T2" fmla="*/ 72 w 159"/>
                                <a:gd name="T3" fmla="*/ 3 h 15"/>
                                <a:gd name="T4" fmla="*/ 159 w 159"/>
                                <a:gd name="T5" fmla="*/ 0 h 15"/>
                                <a:gd name="T6" fmla="*/ 0 60000 65536"/>
                                <a:gd name="T7" fmla="*/ 0 60000 65536"/>
                                <a:gd name="T8" fmla="*/ 0 60000 65536"/>
                              </a:gdLst>
                              <a:ahLst/>
                              <a:cxnLst>
                                <a:cxn ang="T6">
                                  <a:pos x="T0" y="T1"/>
                                </a:cxn>
                                <a:cxn ang="T7">
                                  <a:pos x="T2" y="T3"/>
                                </a:cxn>
                                <a:cxn ang="T8">
                                  <a:pos x="T4" y="T5"/>
                                </a:cxn>
                              </a:cxnLst>
                              <a:rect l="0" t="0" r="r" b="b"/>
                              <a:pathLst>
                                <a:path w="159" h="15">
                                  <a:moveTo>
                                    <a:pt x="0" y="15"/>
                                  </a:moveTo>
                                  <a:cubicBezTo>
                                    <a:pt x="21" y="10"/>
                                    <a:pt x="46" y="5"/>
                                    <a:pt x="72" y="3"/>
                                  </a:cubicBezTo>
                                  <a:cubicBezTo>
                                    <a:pt x="98" y="1"/>
                                    <a:pt x="141" y="1"/>
                                    <a:pt x="159" y="0"/>
                                  </a:cubicBezTo>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33" name="Freeform 545"/>
                          <wps:cNvSpPr>
                            <a:spLocks noChangeAspect="1"/>
                          </wps:cNvSpPr>
                          <wps:spPr bwMode="auto">
                            <a:xfrm>
                              <a:off x="738" y="102"/>
                              <a:ext cx="1002" cy="219"/>
                            </a:xfrm>
                            <a:custGeom>
                              <a:avLst/>
                              <a:gdLst>
                                <a:gd name="T0" fmla="*/ 0 w 1002"/>
                                <a:gd name="T1" fmla="*/ 219 h 219"/>
                                <a:gd name="T2" fmla="*/ 336 w 1002"/>
                                <a:gd name="T3" fmla="*/ 90 h 219"/>
                                <a:gd name="T4" fmla="*/ 435 w 1002"/>
                                <a:gd name="T5" fmla="*/ 54 h 219"/>
                                <a:gd name="T6" fmla="*/ 612 w 1002"/>
                                <a:gd name="T7" fmla="*/ 24 h 219"/>
                                <a:gd name="T8" fmla="*/ 1002 w 1002"/>
                                <a:gd name="T9" fmla="*/ 0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2" h="219">
                                  <a:moveTo>
                                    <a:pt x="0" y="219"/>
                                  </a:moveTo>
                                  <a:cubicBezTo>
                                    <a:pt x="56" y="198"/>
                                    <a:pt x="264" y="117"/>
                                    <a:pt x="336" y="90"/>
                                  </a:cubicBezTo>
                                  <a:cubicBezTo>
                                    <a:pt x="408" y="63"/>
                                    <a:pt x="389" y="65"/>
                                    <a:pt x="435" y="54"/>
                                  </a:cubicBezTo>
                                  <a:cubicBezTo>
                                    <a:pt x="481" y="43"/>
                                    <a:pt x="518" y="33"/>
                                    <a:pt x="612" y="24"/>
                                  </a:cubicBezTo>
                                  <a:cubicBezTo>
                                    <a:pt x="706" y="15"/>
                                    <a:pt x="921" y="5"/>
                                    <a:pt x="1002" y="0"/>
                                  </a:cubicBezTo>
                                </a:path>
                              </a:pathLst>
                            </a:custGeom>
                            <a:solidFill>
                              <a:srgbClr val="FFFFFF"/>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g:grpSp>
                      <wps:wsp>
                        <wps:cNvPr id="8134" name="Freeform 546"/>
                        <wps:cNvSpPr>
                          <a:spLocks noChangeAspect="1"/>
                        </wps:cNvSpPr>
                        <wps:spPr bwMode="auto">
                          <a:xfrm>
                            <a:off x="798" y="205"/>
                            <a:ext cx="340" cy="94"/>
                          </a:xfrm>
                          <a:custGeom>
                            <a:avLst/>
                            <a:gdLst>
                              <a:gd name="T0" fmla="*/ 0 w 340"/>
                              <a:gd name="T1" fmla="*/ 94 h 94"/>
                              <a:gd name="T2" fmla="*/ 340 w 340"/>
                              <a:gd name="T3" fmla="*/ 64 h 94"/>
                              <a:gd name="T4" fmla="*/ 318 w 340"/>
                              <a:gd name="T5" fmla="*/ 0 h 94"/>
                              <a:gd name="T6" fmla="*/ 244 w 340"/>
                              <a:gd name="T7" fmla="*/ 0 h 94"/>
                              <a:gd name="T8" fmla="*/ 0 w 340"/>
                              <a:gd name="T9" fmla="*/ 9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0" h="94">
                                <a:moveTo>
                                  <a:pt x="0" y="94"/>
                                </a:moveTo>
                                <a:lnTo>
                                  <a:pt x="340" y="64"/>
                                </a:lnTo>
                                <a:lnTo>
                                  <a:pt x="318" y="0"/>
                                </a:lnTo>
                                <a:lnTo>
                                  <a:pt x="244" y="0"/>
                                </a:lnTo>
                                <a:lnTo>
                                  <a:pt x="0" y="94"/>
                                </a:lnTo>
                                <a:close/>
                              </a:path>
                            </a:pathLst>
                          </a:custGeom>
                          <a:solidFill>
                            <a:srgbClr val="333333"/>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35" name="Freeform 547"/>
                        <wps:cNvSpPr>
                          <a:spLocks noChangeAspect="1"/>
                        </wps:cNvSpPr>
                        <wps:spPr bwMode="auto">
                          <a:xfrm>
                            <a:off x="1110" y="191"/>
                            <a:ext cx="123" cy="78"/>
                          </a:xfrm>
                          <a:custGeom>
                            <a:avLst/>
                            <a:gdLst>
                              <a:gd name="T0" fmla="*/ 26 w 123"/>
                              <a:gd name="T1" fmla="*/ 78 h 78"/>
                              <a:gd name="T2" fmla="*/ 88 w 123"/>
                              <a:gd name="T3" fmla="*/ 62 h 78"/>
                              <a:gd name="T4" fmla="*/ 120 w 123"/>
                              <a:gd name="T5" fmla="*/ 40 h 78"/>
                              <a:gd name="T6" fmla="*/ 106 w 123"/>
                              <a:gd name="T7" fmla="*/ 6 h 78"/>
                              <a:gd name="T8" fmla="*/ 50 w 123"/>
                              <a:gd name="T9" fmla="*/ 2 h 78"/>
                              <a:gd name="T10" fmla="*/ 0 w 123"/>
                              <a:gd name="T11" fmla="*/ 16 h 7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3" h="78">
                                <a:moveTo>
                                  <a:pt x="26" y="78"/>
                                </a:moveTo>
                                <a:cubicBezTo>
                                  <a:pt x="49" y="73"/>
                                  <a:pt x="72" y="68"/>
                                  <a:pt x="88" y="62"/>
                                </a:cubicBezTo>
                                <a:cubicBezTo>
                                  <a:pt x="104" y="56"/>
                                  <a:pt x="117" y="49"/>
                                  <a:pt x="120" y="40"/>
                                </a:cubicBezTo>
                                <a:cubicBezTo>
                                  <a:pt x="123" y="31"/>
                                  <a:pt x="118" y="12"/>
                                  <a:pt x="106" y="6"/>
                                </a:cubicBezTo>
                                <a:cubicBezTo>
                                  <a:pt x="94" y="0"/>
                                  <a:pt x="68" y="0"/>
                                  <a:pt x="50" y="2"/>
                                </a:cubicBezTo>
                                <a:cubicBezTo>
                                  <a:pt x="32" y="4"/>
                                  <a:pt x="10" y="13"/>
                                  <a:pt x="0" y="16"/>
                                </a:cubicBezTo>
                              </a:path>
                            </a:pathLst>
                          </a:custGeom>
                          <a:solidFill>
                            <a:srgbClr val="333333"/>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36" name="Freeform 548"/>
                        <wps:cNvSpPr>
                          <a:spLocks noChangeAspect="1"/>
                        </wps:cNvSpPr>
                        <wps:spPr bwMode="auto">
                          <a:xfrm>
                            <a:off x="1112" y="191"/>
                            <a:ext cx="123" cy="78"/>
                          </a:xfrm>
                          <a:custGeom>
                            <a:avLst/>
                            <a:gdLst>
                              <a:gd name="T0" fmla="*/ 26 w 123"/>
                              <a:gd name="T1" fmla="*/ 78 h 78"/>
                              <a:gd name="T2" fmla="*/ 88 w 123"/>
                              <a:gd name="T3" fmla="*/ 62 h 78"/>
                              <a:gd name="T4" fmla="*/ 120 w 123"/>
                              <a:gd name="T5" fmla="*/ 40 h 78"/>
                              <a:gd name="T6" fmla="*/ 106 w 123"/>
                              <a:gd name="T7" fmla="*/ 6 h 78"/>
                              <a:gd name="T8" fmla="*/ 50 w 123"/>
                              <a:gd name="T9" fmla="*/ 2 h 78"/>
                              <a:gd name="T10" fmla="*/ 0 w 123"/>
                              <a:gd name="T11" fmla="*/ 16 h 7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3" h="78">
                                <a:moveTo>
                                  <a:pt x="26" y="78"/>
                                </a:moveTo>
                                <a:cubicBezTo>
                                  <a:pt x="49" y="73"/>
                                  <a:pt x="72" y="68"/>
                                  <a:pt x="88" y="62"/>
                                </a:cubicBezTo>
                                <a:cubicBezTo>
                                  <a:pt x="104" y="56"/>
                                  <a:pt x="117" y="49"/>
                                  <a:pt x="120" y="40"/>
                                </a:cubicBezTo>
                                <a:cubicBezTo>
                                  <a:pt x="123" y="31"/>
                                  <a:pt x="118" y="12"/>
                                  <a:pt x="106" y="6"/>
                                </a:cubicBezTo>
                                <a:cubicBezTo>
                                  <a:pt x="94" y="0"/>
                                  <a:pt x="68" y="0"/>
                                  <a:pt x="50" y="2"/>
                                </a:cubicBezTo>
                                <a:cubicBezTo>
                                  <a:pt x="32" y="4"/>
                                  <a:pt x="10" y="13"/>
                                  <a:pt x="0" y="16"/>
                                </a:cubicBezTo>
                              </a:path>
                            </a:pathLst>
                          </a:custGeom>
                          <a:noFill/>
                          <a:ln w="3175">
                            <a:solidFill>
                              <a:srgbClr val="333333"/>
                            </a:solidFill>
                            <a:round/>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37" name="Freeform 549"/>
                        <wps:cNvSpPr>
                          <a:spLocks noChangeAspect="1"/>
                        </wps:cNvSpPr>
                        <wps:spPr bwMode="auto">
                          <a:xfrm>
                            <a:off x="802" y="207"/>
                            <a:ext cx="336" cy="94"/>
                          </a:xfrm>
                          <a:custGeom>
                            <a:avLst/>
                            <a:gdLst>
                              <a:gd name="T0" fmla="*/ 336 w 336"/>
                              <a:gd name="T1" fmla="*/ 62 h 94"/>
                              <a:gd name="T2" fmla="*/ 0 w 336"/>
                              <a:gd name="T3" fmla="*/ 94 h 94"/>
                              <a:gd name="T4" fmla="*/ 234 w 336"/>
                              <a:gd name="T5" fmla="*/ 0 h 94"/>
                              <a:gd name="T6" fmla="*/ 310 w 33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6" h="94">
                                <a:moveTo>
                                  <a:pt x="336" y="62"/>
                                </a:moveTo>
                                <a:lnTo>
                                  <a:pt x="0" y="94"/>
                                </a:lnTo>
                                <a:lnTo>
                                  <a:pt x="234" y="0"/>
                                </a:lnTo>
                                <a:lnTo>
                                  <a:pt x="310" y="0"/>
                                </a:lnTo>
                              </a:path>
                            </a:pathLst>
                          </a:custGeom>
                          <a:noFill/>
                          <a:ln w="3175">
                            <a:solidFill>
                              <a:srgbClr val="333333"/>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38" name="Freeform 550"/>
                        <wps:cNvSpPr>
                          <a:spLocks noChangeAspect="1"/>
                        </wps:cNvSpPr>
                        <wps:spPr bwMode="auto">
                          <a:xfrm>
                            <a:off x="1429" y="81"/>
                            <a:ext cx="582" cy="156"/>
                          </a:xfrm>
                          <a:custGeom>
                            <a:avLst/>
                            <a:gdLst>
                              <a:gd name="T0" fmla="*/ 0 w 582"/>
                              <a:gd name="T1" fmla="*/ 154 h 156"/>
                              <a:gd name="T2" fmla="*/ 122 w 582"/>
                              <a:gd name="T3" fmla="*/ 106 h 156"/>
                              <a:gd name="T4" fmla="*/ 278 w 582"/>
                              <a:gd name="T5" fmla="*/ 58 h 156"/>
                              <a:gd name="T6" fmla="*/ 406 w 582"/>
                              <a:gd name="T7" fmla="*/ 28 h 156"/>
                              <a:gd name="T8" fmla="*/ 532 w 582"/>
                              <a:gd name="T9" fmla="*/ 8 h 156"/>
                              <a:gd name="T10" fmla="*/ 582 w 582"/>
                              <a:gd name="T11" fmla="*/ 0 h 156"/>
                              <a:gd name="T12" fmla="*/ 352 w 582"/>
                              <a:gd name="T13" fmla="*/ 12 h 156"/>
                              <a:gd name="T14" fmla="*/ 248 w 582"/>
                              <a:gd name="T15" fmla="*/ 36 h 156"/>
                              <a:gd name="T16" fmla="*/ 168 w 582"/>
                              <a:gd name="T17" fmla="*/ 66 h 156"/>
                              <a:gd name="T18" fmla="*/ 96 w 582"/>
                              <a:gd name="T19" fmla="*/ 102 h 156"/>
                              <a:gd name="T20" fmla="*/ 2 w 582"/>
                              <a:gd name="T21" fmla="*/ 156 h 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82" h="156">
                                <a:moveTo>
                                  <a:pt x="0" y="154"/>
                                </a:moveTo>
                                <a:lnTo>
                                  <a:pt x="122" y="106"/>
                                </a:lnTo>
                                <a:lnTo>
                                  <a:pt x="278" y="58"/>
                                </a:lnTo>
                                <a:lnTo>
                                  <a:pt x="406" y="28"/>
                                </a:lnTo>
                                <a:lnTo>
                                  <a:pt x="532" y="8"/>
                                </a:lnTo>
                                <a:lnTo>
                                  <a:pt x="582" y="0"/>
                                </a:lnTo>
                                <a:lnTo>
                                  <a:pt x="352" y="12"/>
                                </a:lnTo>
                                <a:lnTo>
                                  <a:pt x="248" y="36"/>
                                </a:lnTo>
                                <a:lnTo>
                                  <a:pt x="168" y="66"/>
                                </a:lnTo>
                                <a:lnTo>
                                  <a:pt x="96" y="102"/>
                                </a:lnTo>
                                <a:lnTo>
                                  <a:pt x="2" y="156"/>
                                </a:lnTo>
                              </a:path>
                            </a:pathLst>
                          </a:custGeom>
                          <a:gradFill rotWithShape="1">
                            <a:gsLst>
                              <a:gs pos="0">
                                <a:srgbClr val="FFFFFF"/>
                              </a:gs>
                              <a:gs pos="100000">
                                <a:srgbClr val="C0C0C0"/>
                              </a:gs>
                            </a:gsLst>
                            <a:lin ang="0" scaled="1"/>
                          </a:gra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39" name="Freeform 551"/>
                        <wps:cNvSpPr>
                          <a:spLocks noChangeAspect="1"/>
                        </wps:cNvSpPr>
                        <wps:spPr bwMode="auto">
                          <a:xfrm>
                            <a:off x="1220" y="201"/>
                            <a:ext cx="190" cy="50"/>
                          </a:xfrm>
                          <a:custGeom>
                            <a:avLst/>
                            <a:gdLst>
                              <a:gd name="T0" fmla="*/ 0 w 190"/>
                              <a:gd name="T1" fmla="*/ 50 h 50"/>
                              <a:gd name="T2" fmla="*/ 190 w 190"/>
                              <a:gd name="T3" fmla="*/ 0 h 50"/>
                              <a:gd name="T4" fmla="*/ 32 w 190"/>
                              <a:gd name="T5" fmla="*/ 24 h 50"/>
                              <a:gd name="T6" fmla="*/ 0 w 190"/>
                              <a:gd name="T7" fmla="*/ 50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0">
                                <a:moveTo>
                                  <a:pt x="0" y="50"/>
                                </a:moveTo>
                                <a:lnTo>
                                  <a:pt x="190" y="0"/>
                                </a:lnTo>
                                <a:lnTo>
                                  <a:pt x="32" y="24"/>
                                </a:lnTo>
                                <a:lnTo>
                                  <a:pt x="0" y="50"/>
                                </a:lnTo>
                                <a:close/>
                              </a:path>
                            </a:pathLst>
                          </a:custGeom>
                          <a:solidFill>
                            <a:srgbClr val="C0C0C0"/>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40" name="Freeform 552"/>
                        <wps:cNvSpPr>
                          <a:spLocks noChangeAspect="1"/>
                        </wps:cNvSpPr>
                        <wps:spPr bwMode="auto">
                          <a:xfrm>
                            <a:off x="175" y="512"/>
                            <a:ext cx="194" cy="32"/>
                          </a:xfrm>
                          <a:custGeom>
                            <a:avLst/>
                            <a:gdLst>
                              <a:gd name="T0" fmla="*/ 37 w 194"/>
                              <a:gd name="T1" fmla="*/ 13 h 32"/>
                              <a:gd name="T2" fmla="*/ 154 w 194"/>
                              <a:gd name="T3" fmla="*/ 1 h 32"/>
                              <a:gd name="T4" fmla="*/ 172 w 194"/>
                              <a:gd name="T5" fmla="*/ 19 h 32"/>
                              <a:gd name="T6" fmla="*/ 22 w 194"/>
                              <a:gd name="T7" fmla="*/ 31 h 32"/>
                              <a:gd name="T8" fmla="*/ 37 w 194"/>
                              <a:gd name="T9" fmla="*/ 13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32">
                                <a:moveTo>
                                  <a:pt x="37" y="13"/>
                                </a:moveTo>
                                <a:cubicBezTo>
                                  <a:pt x="59" y="8"/>
                                  <a:pt x="132" y="0"/>
                                  <a:pt x="154" y="1"/>
                                </a:cubicBezTo>
                                <a:cubicBezTo>
                                  <a:pt x="176" y="2"/>
                                  <a:pt x="194" y="14"/>
                                  <a:pt x="172" y="19"/>
                                </a:cubicBezTo>
                                <a:cubicBezTo>
                                  <a:pt x="150" y="24"/>
                                  <a:pt x="44" y="32"/>
                                  <a:pt x="22" y="31"/>
                                </a:cubicBezTo>
                                <a:cubicBezTo>
                                  <a:pt x="0" y="30"/>
                                  <a:pt x="12" y="19"/>
                                  <a:pt x="37" y="13"/>
                                </a:cubicBezTo>
                                <a:close/>
                              </a:path>
                            </a:pathLst>
                          </a:custGeom>
                          <a:solidFill>
                            <a:srgbClr val="333333"/>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41" name="Freeform 553"/>
                        <wps:cNvSpPr>
                          <a:spLocks noChangeAspect="1"/>
                        </wps:cNvSpPr>
                        <wps:spPr bwMode="auto">
                          <a:xfrm>
                            <a:off x="1188" y="183"/>
                            <a:ext cx="229" cy="43"/>
                          </a:xfrm>
                          <a:custGeom>
                            <a:avLst/>
                            <a:gdLst>
                              <a:gd name="T0" fmla="*/ 61 w 229"/>
                              <a:gd name="T1" fmla="*/ 12 h 43"/>
                              <a:gd name="T2" fmla="*/ 229 w 229"/>
                              <a:gd name="T3" fmla="*/ 0 h 43"/>
                              <a:gd name="T4" fmla="*/ 0 w 229"/>
                              <a:gd name="T5" fmla="*/ 43 h 43"/>
                              <a:gd name="T6" fmla="*/ 61 w 229"/>
                              <a:gd name="T7" fmla="*/ 12 h 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 h="43">
                                <a:moveTo>
                                  <a:pt x="61" y="12"/>
                                </a:moveTo>
                                <a:lnTo>
                                  <a:pt x="229" y="0"/>
                                </a:lnTo>
                                <a:lnTo>
                                  <a:pt x="0" y="43"/>
                                </a:lnTo>
                                <a:lnTo>
                                  <a:pt x="61" y="12"/>
                                </a:lnTo>
                                <a:close/>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42" name="Freeform 554"/>
                        <wps:cNvSpPr>
                          <a:spLocks noChangeAspect="1"/>
                        </wps:cNvSpPr>
                        <wps:spPr bwMode="auto">
                          <a:xfrm>
                            <a:off x="213" y="560"/>
                            <a:ext cx="156" cy="30"/>
                          </a:xfrm>
                          <a:custGeom>
                            <a:avLst/>
                            <a:gdLst>
                              <a:gd name="T0" fmla="*/ 10 w 194"/>
                              <a:gd name="T1" fmla="*/ 8 h 32"/>
                              <a:gd name="T2" fmla="*/ 41 w 194"/>
                              <a:gd name="T3" fmla="*/ 1 h 32"/>
                              <a:gd name="T4" fmla="*/ 47 w 194"/>
                              <a:gd name="T5" fmla="*/ 13 h 32"/>
                              <a:gd name="T6" fmla="*/ 6 w 194"/>
                              <a:gd name="T7" fmla="*/ 21 h 32"/>
                              <a:gd name="T8" fmla="*/ 10 w 194"/>
                              <a:gd name="T9" fmla="*/ 8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32">
                                <a:moveTo>
                                  <a:pt x="37" y="13"/>
                                </a:moveTo>
                                <a:cubicBezTo>
                                  <a:pt x="59" y="8"/>
                                  <a:pt x="132" y="0"/>
                                  <a:pt x="154" y="1"/>
                                </a:cubicBezTo>
                                <a:cubicBezTo>
                                  <a:pt x="176" y="2"/>
                                  <a:pt x="194" y="14"/>
                                  <a:pt x="172" y="19"/>
                                </a:cubicBezTo>
                                <a:cubicBezTo>
                                  <a:pt x="150" y="24"/>
                                  <a:pt x="44" y="32"/>
                                  <a:pt x="22" y="31"/>
                                </a:cubicBezTo>
                                <a:cubicBezTo>
                                  <a:pt x="0" y="30"/>
                                  <a:pt x="12" y="19"/>
                                  <a:pt x="37" y="13"/>
                                </a:cubicBezTo>
                                <a:close/>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43" name="Freeform 555"/>
                        <wps:cNvSpPr>
                          <a:spLocks noChangeAspect="1"/>
                        </wps:cNvSpPr>
                        <wps:spPr bwMode="auto">
                          <a:xfrm>
                            <a:off x="443" y="97"/>
                            <a:ext cx="1456" cy="384"/>
                          </a:xfrm>
                          <a:custGeom>
                            <a:avLst/>
                            <a:gdLst>
                              <a:gd name="T0" fmla="*/ 0 w 1456"/>
                              <a:gd name="T1" fmla="*/ 336 h 384"/>
                              <a:gd name="T2" fmla="*/ 600 w 1456"/>
                              <a:gd name="T3" fmla="*/ 296 h 384"/>
                              <a:gd name="T4" fmla="*/ 936 w 1456"/>
                              <a:gd name="T5" fmla="*/ 320 h 384"/>
                              <a:gd name="T6" fmla="*/ 1264 w 1456"/>
                              <a:gd name="T7" fmla="*/ 384 h 384"/>
                              <a:gd name="T8" fmla="*/ 1456 w 1456"/>
                              <a:gd name="T9" fmla="*/ 0 h 384"/>
                              <a:gd name="T10" fmla="*/ 1120 w 1456"/>
                              <a:gd name="T11" fmla="*/ 96 h 384"/>
                              <a:gd name="T12" fmla="*/ 768 w 1456"/>
                              <a:gd name="T13" fmla="*/ 224 h 384"/>
                              <a:gd name="T14" fmla="*/ 384 w 1456"/>
                              <a:gd name="T15" fmla="*/ 272 h 384"/>
                              <a:gd name="T16" fmla="*/ 0 w 1456"/>
                              <a:gd name="T17" fmla="*/ 336 h 3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6" h="384">
                                <a:moveTo>
                                  <a:pt x="0" y="336"/>
                                </a:moveTo>
                                <a:lnTo>
                                  <a:pt x="600" y="296"/>
                                </a:lnTo>
                                <a:lnTo>
                                  <a:pt x="936" y="320"/>
                                </a:lnTo>
                                <a:lnTo>
                                  <a:pt x="1264" y="384"/>
                                </a:lnTo>
                                <a:lnTo>
                                  <a:pt x="1456" y="0"/>
                                </a:lnTo>
                                <a:lnTo>
                                  <a:pt x="1120" y="96"/>
                                </a:lnTo>
                                <a:lnTo>
                                  <a:pt x="768" y="224"/>
                                </a:lnTo>
                                <a:lnTo>
                                  <a:pt x="384" y="272"/>
                                </a:lnTo>
                                <a:lnTo>
                                  <a:pt x="0" y="336"/>
                                </a:lnTo>
                                <a:close/>
                              </a:path>
                            </a:pathLst>
                          </a:custGeom>
                          <a:gradFill rotWithShape="1">
                            <a:gsLst>
                              <a:gs pos="0">
                                <a:srgbClr val="DDDDDD"/>
                              </a:gs>
                              <a:gs pos="100000">
                                <a:srgbClr val="FFFFFF"/>
                              </a:gs>
                            </a:gsLst>
                            <a:lin ang="0" scaled="1"/>
                          </a:gra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44" name="Freeform 556"/>
                        <wps:cNvSpPr>
                          <a:spLocks noChangeAspect="1"/>
                        </wps:cNvSpPr>
                        <wps:spPr bwMode="auto">
                          <a:xfrm>
                            <a:off x="637" y="93"/>
                            <a:ext cx="4450" cy="253"/>
                          </a:xfrm>
                          <a:custGeom>
                            <a:avLst/>
                            <a:gdLst>
                              <a:gd name="T0" fmla="*/ 4410 w 4450"/>
                              <a:gd name="T1" fmla="*/ 20 h 253"/>
                              <a:gd name="T2" fmla="*/ 4450 w 4450"/>
                              <a:gd name="T3" fmla="*/ 48 h 253"/>
                              <a:gd name="T4" fmla="*/ 1322 w 4450"/>
                              <a:gd name="T5" fmla="*/ 56 h 253"/>
                              <a:gd name="T6" fmla="*/ 982 w 4450"/>
                              <a:gd name="T7" fmla="*/ 116 h 253"/>
                              <a:gd name="T8" fmla="*/ 822 w 4450"/>
                              <a:gd name="T9" fmla="*/ 176 h 253"/>
                              <a:gd name="T10" fmla="*/ 0 w 4450"/>
                              <a:gd name="T11" fmla="*/ 253 h 253"/>
                              <a:gd name="T12" fmla="*/ 784 w 4450"/>
                              <a:gd name="T13" fmla="*/ 158 h 253"/>
                              <a:gd name="T14" fmla="*/ 934 w 4450"/>
                              <a:gd name="T15" fmla="*/ 94 h 253"/>
                              <a:gd name="T16" fmla="*/ 1102 w 4450"/>
                              <a:gd name="T17" fmla="*/ 42 h 253"/>
                              <a:gd name="T18" fmla="*/ 1298 w 4450"/>
                              <a:gd name="T19" fmla="*/ 0 h 253"/>
                              <a:gd name="T20" fmla="*/ 3594 w 4450"/>
                              <a:gd name="T21" fmla="*/ 28 h 253"/>
                              <a:gd name="T22" fmla="*/ 3790 w 4450"/>
                              <a:gd name="T23" fmla="*/ 12 h 253"/>
                              <a:gd name="T24" fmla="*/ 4410 w 4450"/>
                              <a:gd name="T25" fmla="*/ 20 h 2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450" h="253">
                                <a:moveTo>
                                  <a:pt x="4410" y="20"/>
                                </a:moveTo>
                                <a:lnTo>
                                  <a:pt x="4450" y="48"/>
                                </a:lnTo>
                                <a:lnTo>
                                  <a:pt x="1322" y="56"/>
                                </a:lnTo>
                                <a:lnTo>
                                  <a:pt x="982" y="116"/>
                                </a:lnTo>
                                <a:lnTo>
                                  <a:pt x="822" y="176"/>
                                </a:lnTo>
                                <a:lnTo>
                                  <a:pt x="0" y="253"/>
                                </a:lnTo>
                                <a:lnTo>
                                  <a:pt x="784" y="158"/>
                                </a:lnTo>
                                <a:lnTo>
                                  <a:pt x="934" y="94"/>
                                </a:lnTo>
                                <a:lnTo>
                                  <a:pt x="1102" y="42"/>
                                </a:lnTo>
                                <a:lnTo>
                                  <a:pt x="1298" y="0"/>
                                </a:lnTo>
                                <a:lnTo>
                                  <a:pt x="3594" y="28"/>
                                </a:lnTo>
                                <a:lnTo>
                                  <a:pt x="3790" y="12"/>
                                </a:lnTo>
                                <a:lnTo>
                                  <a:pt x="4410" y="20"/>
                                </a:lnTo>
                                <a:close/>
                              </a:path>
                            </a:pathLst>
                          </a:custGeom>
                          <a:solidFill>
                            <a:srgbClr val="FFFFFF"/>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45" name="Freeform 557"/>
                        <wps:cNvSpPr>
                          <a:spLocks noChangeAspect="1"/>
                        </wps:cNvSpPr>
                        <wps:spPr bwMode="auto">
                          <a:xfrm>
                            <a:off x="0" y="597"/>
                            <a:ext cx="723" cy="36"/>
                          </a:xfrm>
                          <a:custGeom>
                            <a:avLst/>
                            <a:gdLst>
                              <a:gd name="T0" fmla="*/ 723 w 723"/>
                              <a:gd name="T1" fmla="*/ 5 h 36"/>
                              <a:gd name="T2" fmla="*/ 432 w 723"/>
                              <a:gd name="T3" fmla="*/ 0 h 36"/>
                              <a:gd name="T4" fmla="*/ 255 w 723"/>
                              <a:gd name="T5" fmla="*/ 6 h 36"/>
                              <a:gd name="T6" fmla="*/ 137 w 723"/>
                              <a:gd name="T7" fmla="*/ 22 h 36"/>
                              <a:gd name="T8" fmla="*/ 0 w 723"/>
                              <a:gd name="T9" fmla="*/ 36 h 36"/>
                              <a:gd name="T10" fmla="*/ 264 w 723"/>
                              <a:gd name="T11" fmla="*/ 17 h 36"/>
                              <a:gd name="T12" fmla="*/ 404 w 723"/>
                              <a:gd name="T13" fmla="*/ 12 h 36"/>
                              <a:gd name="T14" fmla="*/ 723 w 723"/>
                              <a:gd name="T15" fmla="*/ 5 h 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3" h="36">
                                <a:moveTo>
                                  <a:pt x="723" y="5"/>
                                </a:moveTo>
                                <a:lnTo>
                                  <a:pt x="432" y="0"/>
                                </a:lnTo>
                                <a:lnTo>
                                  <a:pt x="255" y="6"/>
                                </a:lnTo>
                                <a:lnTo>
                                  <a:pt x="137" y="22"/>
                                </a:lnTo>
                                <a:lnTo>
                                  <a:pt x="0" y="36"/>
                                </a:lnTo>
                                <a:lnTo>
                                  <a:pt x="264" y="17"/>
                                </a:lnTo>
                                <a:lnTo>
                                  <a:pt x="404" y="12"/>
                                </a:lnTo>
                                <a:lnTo>
                                  <a:pt x="723" y="5"/>
                                </a:lnTo>
                                <a:close/>
                              </a:path>
                            </a:pathLst>
                          </a:custGeom>
                          <a:solidFill>
                            <a:srgbClr val="C0C0C0"/>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8146" name="AutoShape 558"/>
                        <wps:cNvSpPr>
                          <a:spLocks noChangeAspect="1" noChangeArrowheads="1"/>
                        </wps:cNvSpPr>
                        <wps:spPr bwMode="auto">
                          <a:xfrm>
                            <a:off x="2157" y="259"/>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47" name="AutoShape 559"/>
                        <wps:cNvSpPr>
                          <a:spLocks noChangeAspect="1" noChangeArrowheads="1"/>
                        </wps:cNvSpPr>
                        <wps:spPr bwMode="auto">
                          <a:xfrm>
                            <a:off x="2355" y="259"/>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48" name="AutoShape 560"/>
                        <wps:cNvSpPr>
                          <a:spLocks noChangeAspect="1" noChangeArrowheads="1"/>
                        </wps:cNvSpPr>
                        <wps:spPr bwMode="auto">
                          <a:xfrm>
                            <a:off x="2551" y="259"/>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49" name="AutoShape 561"/>
                        <wps:cNvSpPr>
                          <a:spLocks noChangeAspect="1" noChangeArrowheads="1"/>
                        </wps:cNvSpPr>
                        <wps:spPr bwMode="auto">
                          <a:xfrm>
                            <a:off x="2747" y="259"/>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0" name="AutoShape 562"/>
                        <wps:cNvSpPr>
                          <a:spLocks noChangeAspect="1" noChangeArrowheads="1"/>
                        </wps:cNvSpPr>
                        <wps:spPr bwMode="auto">
                          <a:xfrm>
                            <a:off x="2937" y="261"/>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1" name="AutoShape 563"/>
                        <wps:cNvSpPr>
                          <a:spLocks noChangeAspect="1" noChangeArrowheads="1"/>
                        </wps:cNvSpPr>
                        <wps:spPr bwMode="auto">
                          <a:xfrm>
                            <a:off x="3131" y="261"/>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2" name="AutoShape 564"/>
                        <wps:cNvSpPr>
                          <a:spLocks noChangeAspect="1" noChangeArrowheads="1"/>
                        </wps:cNvSpPr>
                        <wps:spPr bwMode="auto">
                          <a:xfrm>
                            <a:off x="3317" y="261"/>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3" name="AutoShape 565"/>
                        <wps:cNvSpPr>
                          <a:spLocks noChangeAspect="1" noChangeArrowheads="1"/>
                        </wps:cNvSpPr>
                        <wps:spPr bwMode="auto">
                          <a:xfrm>
                            <a:off x="3505" y="263"/>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4" name="AutoShape 566"/>
                        <wps:cNvSpPr>
                          <a:spLocks noChangeAspect="1" noChangeArrowheads="1"/>
                        </wps:cNvSpPr>
                        <wps:spPr bwMode="auto">
                          <a:xfrm>
                            <a:off x="3687" y="263"/>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5" name="AutoShape 567"/>
                        <wps:cNvSpPr>
                          <a:spLocks noChangeAspect="1" noChangeArrowheads="1"/>
                        </wps:cNvSpPr>
                        <wps:spPr bwMode="auto">
                          <a:xfrm>
                            <a:off x="3873" y="263"/>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6" name="AutoShape 568"/>
                        <wps:cNvSpPr>
                          <a:spLocks noChangeAspect="1" noChangeArrowheads="1"/>
                        </wps:cNvSpPr>
                        <wps:spPr bwMode="auto">
                          <a:xfrm>
                            <a:off x="4053" y="265"/>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7" name="AutoShape 569"/>
                        <wps:cNvSpPr>
                          <a:spLocks noChangeAspect="1" noChangeArrowheads="1"/>
                        </wps:cNvSpPr>
                        <wps:spPr bwMode="auto">
                          <a:xfrm>
                            <a:off x="4235" y="267"/>
                            <a:ext cx="91" cy="9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8" name="AutoShape 570"/>
                        <wps:cNvSpPr>
                          <a:spLocks noChangeAspect="1" noChangeArrowheads="1"/>
                        </wps:cNvSpPr>
                        <wps:spPr bwMode="auto">
                          <a:xfrm>
                            <a:off x="4239" y="181"/>
                            <a:ext cx="144" cy="38"/>
                          </a:xfrm>
                          <a:prstGeom prst="roundRect">
                            <a:avLst>
                              <a:gd name="adj" fmla="val 17500"/>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59" name="AutoShape 571"/>
                        <wps:cNvSpPr>
                          <a:spLocks noChangeAspect="1" noChangeArrowheads="1"/>
                        </wps:cNvSpPr>
                        <wps:spPr bwMode="auto">
                          <a:xfrm>
                            <a:off x="2171" y="164"/>
                            <a:ext cx="60" cy="27"/>
                          </a:xfrm>
                          <a:prstGeom prst="roundRect">
                            <a:avLst>
                              <a:gd name="adj" fmla="val 30681"/>
                            </a:avLst>
                          </a:prstGeom>
                          <a:solidFill>
                            <a:srgbClr val="333333"/>
                          </a:solidFill>
                          <a:ln w="3175">
                            <a:solidFill>
                              <a:srgbClr val="333333"/>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60" name="AutoShape 572"/>
                        <wps:cNvSpPr>
                          <a:spLocks noChangeAspect="1" noChangeArrowheads="1"/>
                        </wps:cNvSpPr>
                        <wps:spPr bwMode="auto">
                          <a:xfrm>
                            <a:off x="2013" y="159"/>
                            <a:ext cx="50" cy="52"/>
                          </a:xfrm>
                          <a:prstGeom prst="roundRect">
                            <a:avLst>
                              <a:gd name="adj" fmla="val 16667"/>
                            </a:avLst>
                          </a:prstGeom>
                          <a:solidFill>
                            <a:srgbClr val="000066"/>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61" name="AutoShape 573"/>
                        <wps:cNvSpPr>
                          <a:spLocks noChangeAspect="1" noChangeArrowheads="1"/>
                        </wps:cNvSpPr>
                        <wps:spPr bwMode="auto">
                          <a:xfrm>
                            <a:off x="2018" y="213"/>
                            <a:ext cx="39" cy="39"/>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3323 w 21600"/>
                              <a:gd name="T25" fmla="*/ 3323 h 21600"/>
                              <a:gd name="T26" fmla="*/ 18277 w 21600"/>
                              <a:gd name="T27" fmla="*/ 1827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401" y="15493"/>
                                </a:moveTo>
                                <a:cubicBezTo>
                                  <a:pt x="18376" y="14122"/>
                                  <a:pt x="18900" y="12482"/>
                                  <a:pt x="18900" y="10800"/>
                                </a:cubicBezTo>
                                <a:cubicBezTo>
                                  <a:pt x="18900" y="6326"/>
                                  <a:pt x="15273" y="2700"/>
                                  <a:pt x="10800" y="2700"/>
                                </a:cubicBezTo>
                                <a:cubicBezTo>
                                  <a:pt x="9117" y="2699"/>
                                  <a:pt x="7477" y="3223"/>
                                  <a:pt x="6106" y="4198"/>
                                </a:cubicBezTo>
                                <a:lnTo>
                                  <a:pt x="17401" y="15493"/>
                                </a:lnTo>
                                <a:close/>
                                <a:moveTo>
                                  <a:pt x="4198" y="6106"/>
                                </a:moveTo>
                                <a:cubicBezTo>
                                  <a:pt x="3223" y="7477"/>
                                  <a:pt x="2700" y="9117"/>
                                  <a:pt x="2700" y="10799"/>
                                </a:cubicBezTo>
                                <a:cubicBezTo>
                                  <a:pt x="2700" y="15273"/>
                                  <a:pt x="6326" y="18900"/>
                                  <a:pt x="10800" y="18900"/>
                                </a:cubicBezTo>
                                <a:cubicBezTo>
                                  <a:pt x="12482" y="18900"/>
                                  <a:pt x="14122" y="18376"/>
                                  <a:pt x="15493" y="17401"/>
                                </a:cubicBezTo>
                                <a:lnTo>
                                  <a:pt x="4198" y="6106"/>
                                </a:lnTo>
                                <a:close/>
                              </a:path>
                            </a:pathLst>
                          </a:custGeom>
                          <a:solidFill>
                            <a:srgbClr val="FF0000"/>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62" name="AutoShape 574"/>
                        <wps:cNvSpPr>
                          <a:spLocks noChangeAspect="1" noChangeArrowheads="1"/>
                        </wps:cNvSpPr>
                        <wps:spPr bwMode="auto">
                          <a:xfrm>
                            <a:off x="4515" y="159"/>
                            <a:ext cx="50" cy="52"/>
                          </a:xfrm>
                          <a:prstGeom prst="roundRect">
                            <a:avLst>
                              <a:gd name="adj" fmla="val 16667"/>
                            </a:avLst>
                          </a:prstGeom>
                          <a:solidFill>
                            <a:srgbClr val="000066"/>
                          </a:solidFill>
                          <a:ln>
                            <a:noFill/>
                          </a:ln>
                          <a:effectLst/>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63" name="AutoShape 575"/>
                        <wps:cNvSpPr>
                          <a:spLocks noChangeAspect="1" noChangeArrowheads="1"/>
                        </wps:cNvSpPr>
                        <wps:spPr bwMode="auto">
                          <a:xfrm>
                            <a:off x="4520" y="213"/>
                            <a:ext cx="39" cy="39"/>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3323 w 21600"/>
                              <a:gd name="T25" fmla="*/ 3323 h 21600"/>
                              <a:gd name="T26" fmla="*/ 18277 w 21600"/>
                              <a:gd name="T27" fmla="*/ 1827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401" y="15493"/>
                                </a:moveTo>
                                <a:cubicBezTo>
                                  <a:pt x="18376" y="14122"/>
                                  <a:pt x="18900" y="12482"/>
                                  <a:pt x="18900" y="10800"/>
                                </a:cubicBezTo>
                                <a:cubicBezTo>
                                  <a:pt x="18900" y="6326"/>
                                  <a:pt x="15273" y="2700"/>
                                  <a:pt x="10800" y="2700"/>
                                </a:cubicBezTo>
                                <a:cubicBezTo>
                                  <a:pt x="9117" y="2699"/>
                                  <a:pt x="7477" y="3223"/>
                                  <a:pt x="6106" y="4198"/>
                                </a:cubicBezTo>
                                <a:lnTo>
                                  <a:pt x="17401" y="15493"/>
                                </a:lnTo>
                                <a:close/>
                                <a:moveTo>
                                  <a:pt x="4198" y="6106"/>
                                </a:moveTo>
                                <a:cubicBezTo>
                                  <a:pt x="3223" y="7477"/>
                                  <a:pt x="2700" y="9117"/>
                                  <a:pt x="2700" y="10799"/>
                                </a:cubicBezTo>
                                <a:cubicBezTo>
                                  <a:pt x="2700" y="15273"/>
                                  <a:pt x="6326" y="18900"/>
                                  <a:pt x="10800" y="18900"/>
                                </a:cubicBezTo>
                                <a:cubicBezTo>
                                  <a:pt x="12482" y="18900"/>
                                  <a:pt x="14122" y="18376"/>
                                  <a:pt x="15493" y="17401"/>
                                </a:cubicBezTo>
                                <a:lnTo>
                                  <a:pt x="4198" y="6106"/>
                                </a:lnTo>
                                <a:close/>
                              </a:path>
                            </a:pathLst>
                          </a:custGeom>
                          <a:solidFill>
                            <a:srgbClr val="FF0000"/>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64" name="Line 576"/>
                        <wps:cNvCnPr>
                          <a:cxnSpLocks noChangeShapeType="1"/>
                        </wps:cNvCnPr>
                        <wps:spPr bwMode="auto">
                          <a:xfrm>
                            <a:off x="4419" y="86"/>
                            <a:ext cx="696" cy="0"/>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wps:wsp>
                        <wps:cNvPr id="8165" name="Line 577"/>
                        <wps:cNvCnPr>
                          <a:cxnSpLocks noChangeShapeType="1"/>
                        </wps:cNvCnPr>
                        <wps:spPr bwMode="auto">
                          <a:xfrm>
                            <a:off x="5120" y="88"/>
                            <a:ext cx="0" cy="488"/>
                          </a:xfrm>
                          <a:prstGeom prst="line">
                            <a:avLst/>
                          </a:prstGeom>
                          <a:noFill/>
                          <a:ln w="31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wps:wsp>
                      <pic:pic xmlns:pic="http://schemas.openxmlformats.org/drawingml/2006/picture">
                        <pic:nvPicPr>
                          <pic:cNvPr id="8166" name="Picture 5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271" y="383"/>
                            <a:ext cx="3866" cy="113"/>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g:grpSp>
                        <wpg:cNvPr id="8167" name="Group 579"/>
                        <wpg:cNvGrpSpPr>
                          <a:grpSpLocks noChangeAspect="1"/>
                        </wpg:cNvGrpSpPr>
                        <wpg:grpSpPr bwMode="auto">
                          <a:xfrm>
                            <a:off x="4594" y="160"/>
                            <a:ext cx="130" cy="364"/>
                            <a:chOff x="4594" y="160"/>
                            <a:chExt cx="130" cy="364"/>
                          </a:xfrm>
                        </wpg:grpSpPr>
                        <wps:wsp>
                          <wps:cNvPr id="8168" name="AutoShape 580"/>
                          <wps:cNvSpPr>
                            <a:spLocks noChangeAspect="1" noChangeArrowheads="1"/>
                          </wps:cNvSpPr>
                          <wps:spPr bwMode="auto">
                            <a:xfrm>
                              <a:off x="4594" y="160"/>
                              <a:ext cx="130" cy="364"/>
                            </a:xfrm>
                            <a:prstGeom prst="roundRect">
                              <a:avLst>
                                <a:gd name="adj" fmla="val 16667"/>
                              </a:avLst>
                            </a:prstGeom>
                            <a:noFill/>
                            <a:ln w="3175">
                              <a:solidFill>
                                <a:srgbClr val="808080"/>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69" name="AutoShape 581"/>
                          <wps:cNvSpPr>
                            <a:spLocks noChangeAspect="1" noChangeArrowheads="1"/>
                          </wps:cNvSpPr>
                          <wps:spPr bwMode="auto">
                            <a:xfrm>
                              <a:off x="4626" y="188"/>
                              <a:ext cx="68" cy="107"/>
                            </a:xfrm>
                            <a:prstGeom prst="roundRect">
                              <a:avLst>
                                <a:gd name="adj" fmla="val 35296"/>
                              </a:avLst>
                            </a:prstGeom>
                            <a:solidFill>
                              <a:srgbClr val="333333"/>
                            </a:solidFill>
                            <a:ln w="3175">
                              <a:solidFill>
                                <a:srgbClr val="80808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8170" name="Group 582"/>
                        <wpg:cNvGrpSpPr>
                          <a:grpSpLocks noChangeAspect="1"/>
                        </wpg:cNvGrpSpPr>
                        <wpg:grpSpPr bwMode="auto">
                          <a:xfrm>
                            <a:off x="1834" y="160"/>
                            <a:ext cx="148" cy="364"/>
                            <a:chOff x="1834" y="160"/>
                            <a:chExt cx="148" cy="364"/>
                          </a:xfrm>
                        </wpg:grpSpPr>
                        <wps:wsp>
                          <wps:cNvPr id="8171" name="AutoShape 583"/>
                          <wps:cNvSpPr>
                            <a:spLocks noChangeAspect="1" noChangeArrowheads="1"/>
                          </wps:cNvSpPr>
                          <wps:spPr bwMode="auto">
                            <a:xfrm>
                              <a:off x="1834" y="160"/>
                              <a:ext cx="148" cy="364"/>
                            </a:xfrm>
                            <a:prstGeom prst="roundRect">
                              <a:avLst>
                                <a:gd name="adj" fmla="val 16667"/>
                              </a:avLst>
                            </a:prstGeom>
                            <a:noFill/>
                            <a:ln w="3175">
                              <a:solidFill>
                                <a:srgbClr val="808080"/>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72" name="AutoShape 584"/>
                          <wps:cNvSpPr>
                            <a:spLocks noChangeAspect="1" noChangeArrowheads="1"/>
                          </wps:cNvSpPr>
                          <wps:spPr bwMode="auto">
                            <a:xfrm>
                              <a:off x="1872" y="188"/>
                              <a:ext cx="68" cy="107"/>
                            </a:xfrm>
                            <a:prstGeom prst="roundRect">
                              <a:avLst>
                                <a:gd name="adj" fmla="val 35296"/>
                              </a:avLst>
                            </a:prstGeom>
                            <a:solidFill>
                              <a:srgbClr val="333333"/>
                            </a:solidFill>
                            <a:ln w="3175">
                              <a:solidFill>
                                <a:srgbClr val="80808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8173" name="Group 585"/>
                        <wpg:cNvGrpSpPr>
                          <a:grpSpLocks noChangeAspect="1"/>
                        </wpg:cNvGrpSpPr>
                        <wpg:grpSpPr bwMode="auto">
                          <a:xfrm>
                            <a:off x="1664" y="203"/>
                            <a:ext cx="101" cy="321"/>
                            <a:chOff x="1664" y="203"/>
                            <a:chExt cx="101" cy="321"/>
                          </a:xfrm>
                        </wpg:grpSpPr>
                        <wps:wsp>
                          <wps:cNvPr id="8174" name="AutoShape 586"/>
                          <wps:cNvSpPr>
                            <a:spLocks noChangeAspect="1" noChangeArrowheads="1"/>
                          </wps:cNvSpPr>
                          <wps:spPr bwMode="auto">
                            <a:xfrm>
                              <a:off x="1664" y="203"/>
                              <a:ext cx="101" cy="321"/>
                            </a:xfrm>
                            <a:prstGeom prst="roundRect">
                              <a:avLst>
                                <a:gd name="adj" fmla="val 16667"/>
                              </a:avLst>
                            </a:prstGeom>
                            <a:noFill/>
                            <a:ln w="3175">
                              <a:solidFill>
                                <a:srgbClr val="808080"/>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75" name="AutoShape 587"/>
                          <wps:cNvSpPr>
                            <a:spLocks noChangeAspect="1" noChangeArrowheads="1"/>
                          </wps:cNvSpPr>
                          <wps:spPr bwMode="auto">
                            <a:xfrm>
                              <a:off x="1692" y="223"/>
                              <a:ext cx="40" cy="102"/>
                            </a:xfrm>
                            <a:prstGeom prst="roundRect">
                              <a:avLst>
                                <a:gd name="adj" fmla="val 20931"/>
                              </a:avLst>
                            </a:prstGeom>
                            <a:solidFill>
                              <a:srgbClr val="333333"/>
                            </a:solidFill>
                            <a:ln w="3175">
                              <a:solidFill>
                                <a:srgbClr val="80808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wpg:grpSp>
                        <wpg:cNvPr id="8176" name="Group 588"/>
                        <wpg:cNvGrpSpPr>
                          <a:grpSpLocks noChangeAspect="1"/>
                        </wpg:cNvGrpSpPr>
                        <wpg:grpSpPr bwMode="auto">
                          <a:xfrm>
                            <a:off x="1664" y="203"/>
                            <a:ext cx="101" cy="321"/>
                            <a:chOff x="1664" y="203"/>
                            <a:chExt cx="101" cy="321"/>
                          </a:xfrm>
                        </wpg:grpSpPr>
                        <wps:wsp>
                          <wps:cNvPr id="8177" name="AutoShape 589"/>
                          <wps:cNvSpPr>
                            <a:spLocks noChangeAspect="1" noChangeArrowheads="1"/>
                          </wps:cNvSpPr>
                          <wps:spPr bwMode="auto">
                            <a:xfrm>
                              <a:off x="1664" y="203"/>
                              <a:ext cx="101" cy="321"/>
                            </a:xfrm>
                            <a:prstGeom prst="roundRect">
                              <a:avLst>
                                <a:gd name="adj" fmla="val 16667"/>
                              </a:avLst>
                            </a:prstGeom>
                            <a:noFill/>
                            <a:ln w="3175">
                              <a:solidFill>
                                <a:srgbClr val="808080"/>
                              </a:solidFill>
                              <a:round/>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s:wsp>
                          <wps:cNvPr id="8178" name="AutoShape 590"/>
                          <wps:cNvSpPr>
                            <a:spLocks noChangeAspect="1" noChangeArrowheads="1"/>
                          </wps:cNvSpPr>
                          <wps:spPr bwMode="auto">
                            <a:xfrm>
                              <a:off x="1692" y="223"/>
                              <a:ext cx="40" cy="102"/>
                            </a:xfrm>
                            <a:prstGeom prst="roundRect">
                              <a:avLst>
                                <a:gd name="adj" fmla="val 20931"/>
                              </a:avLst>
                            </a:prstGeom>
                            <a:solidFill>
                              <a:srgbClr val="333333"/>
                            </a:solidFill>
                            <a:ln w="3175">
                              <a:solidFill>
                                <a:srgbClr val="808080"/>
                              </a:solidFill>
                              <a:round/>
                              <a:headEnd/>
                              <a:tailEnd/>
                            </a:ln>
                            <a:effectLst/>
                            <a:extLst>
                              <a:ext uri="{AF507438-7753-43E0-B8FC-AC1667EBCBE1}">
                                <a14:hiddenEffects xmlns:a14="http://schemas.microsoft.com/office/drawing/2010/main">
                                  <a:effectLst>
                                    <a:outerShdw dist="38097" dir="2700000" algn="ctr" rotWithShape="0">
                                      <a:schemeClr val="bg2">
                                        <a:lumMod val="100000"/>
                                        <a:lumOff val="0"/>
                                        <a:alpha val="74997"/>
                                      </a:schemeClr>
                                    </a:outerShdw>
                                  </a:effectLst>
                                </a14:hiddenEffects>
                              </a:ext>
                            </a:extLst>
                          </wps:spPr>
                          <wps:bodyPr rot="0" vert="horz" wrap="none" lIns="91440" tIns="45720" rIns="91440" bIns="45720" anchor="ctr" anchorCtr="0" upright="1">
                            <a:noAutofit/>
                          </wps:bodyPr>
                        </wps:wsp>
                      </wpg:grpSp>
                      <pic:pic xmlns:pic="http://schemas.openxmlformats.org/drawingml/2006/picture">
                        <pic:nvPicPr>
                          <pic:cNvPr id="8179" name="Picture 591" descr="untitl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783" y="211"/>
                            <a:ext cx="234" cy="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3A0257" id="Group 5245" o:spid="_x0000_s1026" style="position:absolute;margin-left:128.45pt;margin-top:76.1pt;width:115.3pt;height:16.65pt;flip:x;z-index:251660288" coordorigin=",40" coordsize="5166,74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">
                <o:lock v:ext="edit" aspectratio="t"/>
                <v:rect id="Rectangle 503" o:spid="_x0000_s1027" style="position:absolute;left:5106;top:111;width:60;height:4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2MEA&#10;AADdAAAADwAAAGRycy9kb3ducmV2LnhtbERPTYvCMBC9C/sfwizsRda0IlK6TWURFA8etOp9aMa2&#10;bDMpTWzrv98cBI+P951tJtOKgXrXWFYQLyIQxKXVDVcKrpfddwLCeWSNrWVS8CQHm/xjlmGq7chn&#10;GgpfiRDCLkUFtfddKqUrazLoFrYjDtzd9gZ9gH0ldY9jCDetXEbRWhpsODTU2NG2pvKveBgFZouF&#10;vz/nj2YoVsdufhv3pTwp9fU5/f6A8DT5t/jlPmgFSRyHueFNe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1yNjBAAAA3QAAAA8AAAAAAAAAAAAAAAAAmAIAAGRycy9kb3du&#10;cmV2LnhtbFBLBQYAAAAABAAEAPUAAACGAwAAAAA=&#10;" strokecolor="#333" strokeweight=".25pt">
                  <v:shadow color="#eeece1 [3214]" opacity="49150f" offset=".74831mm,.74831mm"/>
                  <o:lock v:ext="edit" aspectratio="t"/>
                </v:rect>
                <v:group id="Group 504" o:spid="_x0000_s1028" style="position:absolute;left:4155;top:589;width:672;height:180" coordorigin="4155,589" coordsize="67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8ryMYAAADdAAAADwAAAGRycy9kb3ducmV2LnhtbESPT2vCQBTE7wW/w/IE&#10;b3WzSotNXUVExYMU/AOlt0f2mQSzb0N2TeK37xYKHoeZ+Q0zX/a2Ei01vnSsQY0TEMSZMyXnGi7n&#10;7esMhA/IBivHpOFBHpaLwcscU+M6PlJ7CrmIEPYpaihCqFMpfVaQRT92NXH0rq6xGKJscmka7CLc&#10;VnKSJO/SYslxocCa1gVlt9Pdath12K2matMebtf14+f89vV9UKT1aNivPkEE6sMz/N/eGw0z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yvIxgAAAN0A&#10;AAAPAAAAAAAAAAAAAAAAAKoCAABkcnMvZG93bnJldi54bWxQSwUGAAAAAAQABAD6AAAAnQMAAAAA&#10;">
                  <o:lock v:ext="edit" aspectratio="t"/>
                  <v:group id="Group 505" o:spid="_x0000_s1029" style="position:absolute;left:4647;top:589;width:180;height:180" coordorigin="4647,58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lI6MQAAADdAAAADwAAAGRycy9kb3ducmV2LnhtbERPy0rDQBTdC/2H4Rbc&#10;2UkqlhI7KaWouAhCk0Jxd8ncJiGZOyEz5vH3zkJweTjvw3E2nRhpcI1lBfEmAkFcWt1wpeBavD/t&#10;QTiPrLGzTAoWcnBMVw8HTLSd+EJj7isRQtglqKD2vk+kdGVNBt3G9sSBu9vBoA9wqKQecArhppPb&#10;KNpJgw2Hhhp7OtdUtvmPUfAx4XR6jt/GrL2fl+/i5euWxaTU43o+vYLwNPt/8Z/7UyvYx9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lI6MQAAADdAAAA&#10;DwAAAAAAAAAAAAAAAACqAgAAZHJzL2Rvd25yZXYueG1sUEsFBgAAAAAEAAQA+gAAAJsDAAAAAA==&#10;">
                    <o:lock v:ext="edit" aspectratio="t"/>
                    <v:oval id="Oval 506" o:spid="_x0000_s1030" style="position:absolute;left:4647;top:589;width:180;height: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fOsYA&#10;AADdAAAADwAAAGRycy9kb3ducmV2LnhtbESPQWvCQBSE7wX/w/IEb3UTEZHoKiIthhYKjYJ4e2af&#10;2WD2bciumv77bqHgcZiZb5jlureNuFPna8cK0nECgrh0uuZKwWH//joH4QOyxsYxKfghD+vV4GWJ&#10;mXYP/qZ7ESoRIewzVGBCaDMpfWnIoh+7ljh6F9dZDFF2ldQdPiLcNnKSJDNpsea4YLClraHyWtys&#10;gmNe7gr/2Rym7dvHJj99aTM7B6VGw36zABGoD8/wfzvXCubpJ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cfOsYAAADdAAAADwAAAAAAAAAAAAAAAACYAgAAZHJz&#10;L2Rvd25yZXYueG1sUEsFBgAAAAAEAAQA9QAAAIsDAAAAAA==&#10;" fillcolor="gray" strokecolor="#333" strokeweight=".25pt">
                      <v:shadow color="#eeece1 [3214]" opacity="49150f" offset=".74831mm,.74831mm"/>
                      <o:lock v:ext="edit" aspectratio="t"/>
                    </v:oval>
                    <v:oval id="Oval 507" o:spid="_x0000_s1031" style="position:absolute;left:4683;top:625;width:108;height: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BTcYA&#10;AADdAAAADwAAAGRycy9kb3ducmV2LnhtbESPQWvCQBSE7wX/w/IEb3VjEJHoKiJKg4VCU6F4e2af&#10;2WD2bchuNf77bqHgcZiZb5jlureNuFHna8cKJuMEBHHpdM2VguPX/nUOwgdkjY1jUvAgD+vV4GWJ&#10;mXZ3/qRbESoRIewzVGBCaDMpfWnIoh+7ljh6F9dZDFF2ldQd3iPcNjJNkpm0WHNcMNjS1lB5LX6s&#10;gu+8fCv8e3OctrvDJj99aDM7B6VGw36zABGoD8/wfzvXCuaTN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WBTcYAAADdAAAADwAAAAAAAAAAAAAAAACYAgAAZHJz&#10;L2Rvd25yZXYueG1sUEsFBgAAAAAEAAQA9QAAAIsDAAAAAA==&#10;" fillcolor="gray" strokecolor="#333" strokeweight=".25pt">
                      <v:shadow color="#eeece1 [3214]" opacity="49150f" offset=".74831mm,.74831mm"/>
                      <o:lock v:ext="edit" aspectratio="t"/>
                    </v:oval>
                  </v:group>
                  <v:group id="Group 508" o:spid="_x0000_s1032" style="position:absolute;left:4155;top:589;width:180;height:180" coordorigin="4155,58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vWn8cAAADdAAAADwAAAGRycy9kb3ducmV2LnhtbESPT2vCQBTE74V+h+UV&#10;vNVNlJYQXUVEi4cg1BSKt0f2mQSzb0N2mz/fvisUehxm5jfMejuaRvTUudqygngegSAurK65VPCV&#10;H18TEM4ja2wsk4KJHGw3z09rTLUd+JP6iy9FgLBLUUHlfZtK6YqKDLq5bYmDd7OdQR9kV0rd4RDg&#10;ppGLKHqXBmsOCxW2tK+ouF9+jIKPAYfdMj702f22n6752/k7i0mp2cu4W4HwNPr/8F/7pBUk8WI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vWn8cAAADd&#10;AAAADwAAAAAAAAAAAAAAAACqAgAAZHJzL2Rvd25yZXYueG1sUEsFBgAAAAAEAAQA+gAAAJ4DAAAA&#10;AA==&#10;">
                    <o:lock v:ext="edit" aspectratio="t"/>
                    <v:oval id="Oval 509" o:spid="_x0000_s1033" style="position:absolute;left:4155;top:589;width:180;height: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8osYA&#10;AADdAAAADwAAAGRycy9kb3ducmV2LnhtbESPQWvCQBSE70L/w/IKvekmIiLRVUKpGFoomAri7Zl9&#10;ZoPZtyG71fTfdwtCj8PMfMOsNoNtxY163zhWkE4SEMSV0w3XCg5f2/EChA/IGlvHpOCHPGzWT6MV&#10;ZtrdeU+3MtQiQthnqMCE0GVS+sqQRT9xHXH0Lq63GKLsa6l7vEe4beU0SebSYsNxwWBHr4aqa/lt&#10;FRyLalf6j/Yw697e8+L0qc38HJR6eR7yJYhAQ/gPP9qFVrBIpz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8osYAAADdAAAADwAAAAAAAAAAAAAAAACYAgAAZHJz&#10;L2Rvd25yZXYueG1sUEsFBgAAAAAEAAQA9QAAAIsDAAAAAA==&#10;" fillcolor="gray" strokecolor="#333" strokeweight=".25pt">
                      <v:shadow color="#eeece1 [3214]" opacity="49150f" offset=".74831mm,.74831mm"/>
                      <o:lock v:ext="edit" aspectratio="t"/>
                    </v:oval>
                    <v:oval id="Oval 510" o:spid="_x0000_s1034" style="position:absolute;left:4191;top:625;width:108;height: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ZOcYA&#10;AADdAAAADwAAAGRycy9kb3ducmV2LnhtbESPQWvCQBSE74L/YXmF3nSjWJHUVURaDBUKRkF6e2af&#10;2dDs25Ddavz3rlDwOMzMN8x82dlaXKj1lWMFo2ECgrhwuuJSwWH/OZiB8AFZY+2YFNzIw3LR780x&#10;1e7KO7rkoRQRwj5FBSaEJpXSF4Ys+qFriKN3dq3FEGVbSt3iNcJtLcdJMpUWK44LBhtaGyp+8z+r&#10;4JgVm9xv68Ok+fhaZT/f2kxPQanXl271DiJQF57h/3amFcxG4zd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wZOcYAAADdAAAADwAAAAAAAAAAAAAAAACYAgAAZHJz&#10;L2Rvd25yZXYueG1sUEsFBgAAAAAEAAQA9QAAAIsDAAAAAA==&#10;" fillcolor="gray" strokecolor="#333" strokeweight=".25pt">
                      <v:shadow color="#eeece1 [3214]" opacity="49150f" offset=".74831mm,.74831mm"/>
                      <o:lock v:ext="edit" aspectratio="t"/>
                    </v:oval>
                  </v:group>
                </v:group>
                <v:group id="Group 511" o:spid="_x0000_s1035" style="position:absolute;left:957;top:601;width:672;height:180" coordorigin="957,601" coordsize="67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x1B8UAAADdAAAADwAAAGRycy9kb3ducmV2LnhtbESPT4vCMBTE74LfITxh&#10;b5rWZUWqUURU9iCCf0C8PZpnW2xeShPb+u03C4LHYWZ+w8yXnSlFQ7UrLCuIRxEI4tTqgjMFl/N2&#10;OAXhPLLG0jIpeJGD5aLfm2OibctHak4+EwHCLkEFufdVIqVLczLoRrYiDt7d1gZ9kHUmdY1tgJtS&#10;jqNoIg0WHBZyrGidU/o4PY2CXYvt6jveNPvHff26nX8O131MSn0NutUMhKfOf8Lv9q9WMI3H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8dQfFAAAA3QAA&#10;AA8AAAAAAAAAAAAAAAAAqgIAAGRycy9kb3ducmV2LnhtbFBLBQYAAAAABAAEAPoAAACcAwAAAAA=&#10;">
                  <o:lock v:ext="edit" aspectratio="t"/>
                  <v:group id="Group 512" o:spid="_x0000_s1036" style="position:absolute;left:1449;top:601;width:180;height:180" coordorigin="1449,60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DQnMYAAADdAAAADwAAAGRycy9kb3ducmV2LnhtbESPS4vCQBCE78L+h6EX&#10;9qaTuPggOorI7uJBBB8g3ppMmwQzPSEzm8R/7wiCx6KqvqLmy86UoqHaFZYVxIMIBHFqdcGZgtPx&#10;tz8F4TyyxtIyKbiTg+XiozfHRNuW99QcfCYChF2CCnLvq0RKl+Zk0A1sRRy8q60N+iDrTOoa2wA3&#10;pRxG0VgaLDgs5FjROqf0dvg3Cv5abFff8U+zvV3X98txtDtvY1Lq67NbzUB46vw7/GpvtIJpPJz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MNCcxgAAAN0A&#10;AAAPAAAAAAAAAAAAAAAAAKoCAABkcnMvZG93bnJldi54bWxQSwUGAAAAAAQABAD6AAAAnQMAAAAA&#10;">
                    <o:lock v:ext="edit" aspectratio="t"/>
                    <v:oval id="Oval 513" o:spid="_x0000_s1037" style="position:absolute;left:1449;top:601;width:180;height: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0XcMA&#10;AADdAAAADwAAAGRycy9kb3ducmV2LnhtbERPXWvCMBR9F/YfwhV8m6kyRapRZCgrDgZ2wvDt2lyb&#10;YnNTmqj135uHgY+H871YdbYWN2p95VjBaJiAIC6crrhUcPjdvs9A+ICssXZMCh7kYbV86y0w1e7O&#10;e7rloRQxhH2KCkwITSqlLwxZ9EPXEEfu7FqLIcK2lLrFewy3tRwnyVRarDg2GGzo01Bxya9WwV9W&#10;fOX+uz58NJvdOjv+aDM9BaUG/W49BxGoCy/xvzvTCiajc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m0XcMAAADdAAAADwAAAAAAAAAAAAAAAACYAgAAZHJzL2Rv&#10;d25yZXYueG1sUEsFBgAAAAAEAAQA9QAAAIgDAAAAAA==&#10;" fillcolor="gray" strokecolor="#333" strokeweight=".25pt">
                      <v:shadow color="#eeece1 [3214]" opacity="49150f" offset=".74831mm,.74831mm"/>
                      <o:lock v:ext="edit" aspectratio="t"/>
                    </v:oval>
                    <v:oval id="Oval 514" o:spid="_x0000_s1038" style="position:absolute;left:1485;top:637;width:108;height: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RxsYA&#10;AADdAAAADwAAAGRycy9kb3ducmV2LnhtbESPQWvCQBSE70L/w/IK3uomoiLRVaS0NLQgGAOlt2f2&#10;NRuafRuyW43/visUPA4z8w2z3g62FWfqfeNYQTpJQBBXTjdcKyiPr09LED4ga2wdk4IredhuHkZr&#10;zLS78IHORahFhLDPUIEJocuk9JUhi37iOuLofbveYoiyr6Xu8RLhtpXTJFlIiw3HBYMdPRuqfopf&#10;q+Azr94K/9GWs+7lfZd/7bVZnIJS48dhtwIRaAj38H871wrm6TSF2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RxsYAAADdAAAADwAAAAAAAAAAAAAAAACYAgAAZHJz&#10;L2Rvd25yZXYueG1sUEsFBgAAAAAEAAQA9QAAAIsDAAAAAA==&#10;" fillcolor="gray" strokecolor="#333" strokeweight=".25pt">
                      <v:shadow color="#eeece1 [3214]" opacity="49150f" offset=".74831mm,.74831mm"/>
                      <o:lock v:ext="edit" aspectratio="t"/>
                    </v:oval>
                  </v:group>
                  <v:group id="Group 515" o:spid="_x0000_s1039" style="position:absolute;left:957;top:601;width:180;height:180" coordorigin="957,60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V9+MUAAADdAAAADwAAAGRycy9kb3ducmV2LnhtbESPQYvCMBSE7wv+h/CE&#10;va1pu7hINYqIigcRVgXx9miebbF5KU1s6783wsIeh5n5hpktelOJlhpXWlYQjyIQxJnVJecKzqfN&#10;1wSE88gaK8uk4EkOFvPBxwxTbTv+pfbocxEg7FJUUHhfp1K6rCCDbmRr4uDdbGPQB9nkUjfYBbip&#10;ZBJFP9JgyWGhwJpWBWX348Mo2HbYLb/jdbu/31bP62l8uOxjUupz2C+nIDz1/j/8195pBeM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1ffjFAAAA3QAA&#10;AA8AAAAAAAAAAAAAAAAAqgIAAGRycy9kb3ducmV2LnhtbFBLBQYAAAAABAAEAPoAAACcAwAAAAA=&#10;">
                    <o:lock v:ext="edit" aspectratio="t"/>
                    <v:oval id="Oval 516" o:spid="_x0000_s1040" style="position:absolute;left:957;top:601;width:180;height: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qKsYA&#10;AADdAAAADwAAAGRycy9kb3ducmV2LnhtbESPQWvCQBSE74L/YXlCb7rRtiLRVURaDC0UjIJ4e2af&#10;2WD2bciumv77bqHQ4zAz3zCLVWdrcafWV44VjEcJCOLC6YpLBYf9+3AGwgdkjbVjUvBNHlbLfm+B&#10;qXYP3tE9D6WIEPYpKjAhNKmUvjBk0Y9cQxy9i2sthijbUuoWHxFuazlJkqm0WHFcMNjQxlBxzW9W&#10;wTErtrn/rA8vzdvHOjt9aTM9B6WeBt16DiJQF/7Df+1MK3gdT57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sqKsYAAADdAAAADwAAAAAAAAAAAAAAAACYAgAAZHJz&#10;L2Rvd25yZXYueG1sUEsFBgAAAAAEAAQA9QAAAIsDAAAAAA==&#10;" fillcolor="gray" strokecolor="#333" strokeweight=".25pt">
                      <v:shadow color="#eeece1 [3214]" opacity="49150f" offset=".74831mm,.74831mm"/>
                      <o:lock v:ext="edit" aspectratio="t"/>
                    </v:oval>
                    <v:oval id="Oval 517" o:spid="_x0000_s1041" style="position:absolute;left:993;top:637;width:108;height: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yXsYA&#10;AADdAAAADwAAAGRycy9kb3ducmV2LnhtbESPQWvCQBSE74L/YXmF3upGUZHUVURaGioIRkF6e2af&#10;2dDs25Ddavz3rlDwOMzMN8x82dlaXKj1lWMFw0ECgrhwuuJSwWH/+TYD4QOyxtoxKbiRh+Wi35tj&#10;qt2Vd3TJQykihH2KCkwITSqlLwxZ9APXEEfv7FqLIcq2lLrFa4TbWo6SZCotVhwXDDa0NlT85n9W&#10;wTErvnK/qQ/j5uN7lf1stZmeglKvL93qHUSgLjzD/+1MK5gMR2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yXsYAAADdAAAADwAAAAAAAAAAAAAAAACYAgAAZHJz&#10;L2Rvd25yZXYueG1sUEsFBgAAAAAEAAQA9QAAAIsDAAAAAA==&#10;" fillcolor="gray" strokecolor="#333" strokeweight=".25pt">
                      <v:shadow color="#eeece1 [3214]" opacity="49150f" offset=".74831mm,.74831mm"/>
                      <o:lock v:ext="edit" aspectratio="t"/>
                    </v:oval>
                  </v:group>
                </v:group>
                <v:shape id="Freeform 518" o:spid="_x0000_s1042" style="position:absolute;left:4800;top:40;width:125;height:59;visibility:visible;mso-wrap-style:square;v-text-anchor:top" coordsize="1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ft8QA&#10;AADdAAAADwAAAGRycy9kb3ducmV2LnhtbESPQUvDQBSE70L/w/IK3uymrZUQuy1FEHoRNOr9mX3N&#10;hmbfht3XNP57VxA8DjPzDbPdT75XI8XUBTawXBSgiJtgO24NfLw/35WgkiBb7AOTgW9KsN/NbrZY&#10;2XDlNxpraVWGcKrQgBMZKq1T48hjWoSBOHunED1KlrHVNuI1w32vV0XxoD12nBccDvTkqDnXF2/g&#10;UktfOv568eX9uD7LZxzr12jM7Xw6PIISmuQ//Nc+WgOb5WoDv2/yE9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37fEAAAA3QAAAA8AAAAAAAAAAAAAAAAAmAIAAGRycy9k&#10;b3ducmV2LnhtbFBLBQYAAAAABAAEAPUAAACJAwAAAAA=&#10;" path="m,57l38,r87,l125,12r-44,l66,50r9,9l,57xe" strokecolor="#333" strokeweight=".25pt">
                  <v:shadow color="#eeece1 [3214]" opacity="49150f" offset=".74831mm,.74831mm"/>
                  <v:path arrowok="t" o:connecttype="custom" o:connectlocs="0,57;38,0;125,0;125,12;81,12;66,50;75,59;0,57" o:connectangles="0,0,0,0,0,0,0,0"/>
                  <o:lock v:ext="edit" aspectratio="t"/>
                </v:shape>
                <v:group id="Group 519" o:spid="_x0000_s1043" style="position:absolute;left:115;top:531;width:4982;height:212" coordorigin="115,531" coordsize="498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57+8UAAADdAAAADwAAAGRycy9kb3ducmV2LnhtbESPQYvCMBSE7wv7H8Jb&#10;8LamVZSlaxSRVTyIYF0Qb4/m2Rabl9LEtv57Iwgeh5n5hpktelOJlhpXWlYQDyMQxJnVJecK/o/r&#10;7x8QziNrrCyTgjs5WMw/P2aYaNvxgdrU5yJA2CWooPC+TqR0WUEG3dDWxMG72MagD7LJpW6wC3BT&#10;yVEUTaXBksNCgTWtCsqu6c0o2HTYLcfxX7u7Xlb383GyP+1iUmrw1S9/QXjq/Tv8am+1gkk8m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Oe/vFAAAA3QAA&#10;AA8AAAAAAAAAAAAAAAAAqgIAAGRycy9kb3ducmV2LnhtbFBLBQYAAAAABAAEAPoAAACcAwAAAAA=&#10;">
                  <o:lock v:ext="edit" aspectratio="t"/>
                  <v:shape id="Freeform 520" o:spid="_x0000_s1044" style="position:absolute;left:125;top:531;width:4972;height:210;visibility:visible;mso-wrap-style:square;v-text-anchor:top" coordsize="49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ZZcMA&#10;AADdAAAADwAAAGRycy9kb3ducmV2LnhtbESPQWvCQBSE70L/w/IKvZndCNU2dRUJCl6NgtdH9jUJ&#10;Zt+G3VXT/vpuQfA4zMw3zHI92l7cyIfOsYY8UyCIa2c6bjScjrvpB4gQkQ32jknDDwVYr14mSyyM&#10;u/OBblVsRIJwKFBDG+NQSBnqliyGzA3Eyft23mJM0jfSeLwnuO3lTKm5tNhxWmhxoLKl+lJdrYbf&#10;Cxq1H8q8Uufr57Z0i2p38Fq/vY6bLxCRxvgMP9p7o+E9ny3g/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uZZcMAAADdAAAADwAAAAAAAAAAAAAAAACYAgAAZHJzL2Rv&#10;d25yZXYueG1sUEsFBgAAAAAEAAQA9QAAAIgDAAAAAA==&#10;" path="m,184l70,,4894,r2,80l4972,80r-32,92l4728,172r-20,-40l4674,132r-42,-18l4130,118r-42,14l4032,136r-38,46l1526,192r-74,-20l866,172r-84,36l66,210,34,186,,184xe" fillcolor="gray" stroked="f" strokecolor="lime">
                    <v:shadow color="#eeece1 [3214]" opacity="49150f" offset=".74831mm,.74831mm"/>
                    <v:path arrowok="t" o:connecttype="custom" o:connectlocs="0,184;70,0;4894,0;4896,80;4972,80;4940,172;4728,172;4708,132;4674,132;4632,114;4130,118;4088,132;4032,136;3994,182;1526,192;1452,172;866,172;782,208;66,210;34,186;0,184" o:connectangles="0,0,0,0,0,0,0,0,0,0,0,0,0,0,0,0,0,0,0,0,0"/>
                    <o:lock v:ext="edit" aspectratio="t"/>
                  </v:shape>
                  <v:group id="Group 521" o:spid="_x0000_s1045" style="position:absolute;left:115;top:591;width:4980;height:152" coordorigin="115,591" coordsize="498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1KEsMAAADdAAAADwAAAGRycy9kb3ducmV2LnhtbERPy4rCMBTdC/MP4Qqz&#10;07QOilRTERmHWYjgA4bZXZrbBzY3pYlt/XuzEFweznu9GUwtOmpdZVlBPI1AEGdWV1wouF72kyUI&#10;55E11pZJwYMcbNKP0RoTbXs+UXf2hQgh7BJUUHrfJFK6rCSDbmob4sDltjXoA2wLqVvsQ7ip5SyK&#10;FtJgxaGhxIZ2JWW3890o+Omx337F393hlu8e/5f58e8Qk1Kf42G7AuFp8G/xy/2rFcz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3UoSwwAAAN0AAAAP&#10;AAAAAAAAAAAAAAAAAKoCAABkcnMvZG93bnJldi54bWxQSwUGAAAAAAQABAD6AAAAmgMAAAAA&#10;">
                    <o:lock v:ext="edit" aspectratio="t"/>
                    <v:shape id="Freeform 522" o:spid="_x0000_s1046" style="position:absolute;left:115;top:715;width:786;height:28;visibility:visible;mso-wrap-style:square;v-text-anchor:top" coordsize="7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2AMIA&#10;AADdAAAADwAAAGRycy9kb3ducmV2LnhtbESPUWvCQBCE3wv9D8cWfCn1zpRKEz1FBKGvtf6AJbcm&#10;wdxeuFtj/PdeodDHYWa+YdbbyfdqpJi6wBYWcwOKuA6u48bC6efw9gkqCbLDPjBZuFOC7eb5aY2V&#10;Czf+pvEojcoQThVaaEWGSutUt+QxzcNAnL1ziB4ly9hoF/GW4b7XhTFL7bHjvNDiQPuW6svx6i0U&#10;Zno1PJY7OZzfI5Z7iUsv1s5ept0KlNAk/+G/9pez8LEoSvh9k5+A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PYAwgAAAN0AAAAPAAAAAAAAAAAAAAAAAJgCAABkcnMvZG93&#10;bnJldi54bWxQSwUGAAAAAAQABAD1AAAAhwMAAAAA&#10;" path="m,l36,2,72,28r714,e" filled="f" fillcolor="gray" strokecolor="#333" strokeweight=".25pt">
                      <v:shadow color="#eeece1 [3214]" opacity="49150f" offset=".74831mm,.74831mm"/>
                      <v:path arrowok="t" o:connecttype="custom" o:connectlocs="0,0;36,2;72,28;786,28" o:connectangles="0,0,0,0"/>
                      <o:lock v:ext="edit" aspectratio="t"/>
                    </v:shape>
                    <v:shape id="Freeform 523" o:spid="_x0000_s1047" style="position:absolute;left:905;top:705;width:750;height:36;visibility:visible;mso-wrap-style:square;v-text-anchor:top" coordsize="7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rd8IA&#10;AADdAAAADwAAAGRycy9kb3ducmV2LnhtbERPS2rDMBDdB3oHMYVuQiPbxaVxowQTCO2mJHFzgMGa&#10;2k6skbHkT29fLQpZPt5/s5tNK0bqXWNZQbyKQBCXVjdcKbh8H57fQDiPrLG1TAp+ycFu+7DYYKbt&#10;xGcaC1+JEMIuQwW1910mpStrMuhWtiMO3I/tDfoA+0rqHqcQblqZRNGrNNhwaKixo31N5a0YjILT&#10;cXmVH6nUKeZov2hI8rVPlHp6nPN3EJ5mfxf/uz+1gjR+CfvDm/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2t3wgAAAN0AAAAPAAAAAAAAAAAAAAAAAJgCAABkcnMvZG93&#10;bnJldi54bWxQSwUGAAAAAAQABAD1AAAAhwMAAAAA&#10;" path="m,36l80,,674,r76,20e" filled="f" fillcolor="#4f81bd [3204]" strokecolor="#333" strokeweight=".25pt">
                      <v:shadow color="#eeece1 [3214]" opacity="49150f" offset=".74831mm,.74831mm"/>
                      <v:path arrowok="t" o:connecttype="custom" o:connectlocs="0,36;80,0;674,0;750,20" o:connectangles="0,0,0,0"/>
                      <o:lock v:ext="edit" aspectratio="t"/>
                    </v:shape>
                    <v:shape id="Freeform 524" o:spid="_x0000_s1048" style="position:absolute;left:4119;top:651;width:938;height:62;visibility:visible;mso-wrap-style:square;v-text-anchor:top" coordsize="9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sTsUA&#10;AADdAAAADwAAAGRycy9kb3ducmV2LnhtbESPS2vDMBCE74X8B7GB3BrJCU2KazmElEByKDSP3hdr&#10;/aDWylhq7Pz7qFDocZiZb5hsM9pW3Kj3jWMNyVyBIC6cabjScL3sn19B+IBssHVMGu7kYZNPnjJM&#10;jRv4RLdzqESEsE9RQx1Cl0rpi5os+rnriKNXut5iiLKvpOlxiHDbyoVSK2mx4bhQY0e7morv84/V&#10;8Km4XPn14f2LCj8cu/KafOyU1rPpuH0DEWgM/+G/9sFoeEmWCfy+i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OxOxQAAAN0AAAAPAAAAAAAAAAAAAAAAAJgCAABkcnMv&#10;ZG93bnJldi54bWxQSwUGAAAAAAQABAD1AAAAigMAAAAA&#10;" path="m,62l40,16,86,14,128,,636,r36,12l708,16r20,40l938,56e" filled="f" fillcolor="#4f81bd [3204]" strokecolor="#333" strokeweight=".25pt">
                      <v:shadow color="#eeece1 [3214]" opacity="49150f" offset=".74831mm,.74831mm"/>
                      <v:path arrowok="t" o:connecttype="custom" o:connectlocs="0,62;40,16;86,14;128,0;636,0;672,12;708,16;728,56;938,56" o:connectangles="0,0,0,0,0,0,0,0,0"/>
                      <o:lock v:ext="edit" aspectratio="t"/>
                    </v:shape>
                    <v:shape id="Freeform 525" o:spid="_x0000_s1049" style="position:absolute;left:5019;top:591;width:76;height:120;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1OscA&#10;AADdAAAADwAAAGRycy9kb3ducmV2LnhtbESPQWvCQBSE74X+h+UVvNVNFEWiaygpgoWWYlr1+sy+&#10;JqHZtyG7xvTfu0LB4zAz3zCrdDCN6KlztWUF8TgCQVxYXXOp4Ptr87wA4TyyxsYyKfgjB+n68WGF&#10;ibYX3lGf+1IECLsEFVTet4mUrqjIoBvbljh4P7Yz6IPsSqk7vAS4aeQkiubSYM1hocKWsoqK3/xs&#10;FOQH/zFE5yybv/bvb+3n6bif1UelRk/DyxKEp8Hfw//trVYwi6c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tTrHAAAA3QAAAA8AAAAAAAAAAAAAAAAAmAIAAGRy&#10;cy9kb3ducmV2LnhtbFBLBQYAAAAABAAEAPUAAACMAwAAAAA=&#10;" path="m40,120l76,14,,14,,e" filled="f" fillcolor="#4f81bd [3204]" strokecolor="#333" strokeweight=".25pt">
                      <v:shadow color="#eeece1 [3214]" opacity="49150f" offset=".74831mm,.74831mm"/>
                      <v:path arrowok="t" o:connecttype="custom" o:connectlocs="40,120;76,14;0,14;0,0" o:connectangles="0,0,0,0"/>
                      <o:lock v:ext="edit" aspectratio="t"/>
                    </v:shape>
                    <v:line id="Line 526" o:spid="_x0000_s1050" style="position:absolute;flip:y;visibility:visible;mso-wrap-style:square" from="1655,713" to="411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WYsYAAADdAAAADwAAAGRycy9kb3ducmV2LnhtbESPW2vCQBSE3wv9D8sR+lY3xiupq6gg&#10;VF+8lvbxkD0modmzMbvV+O+7guDjMDPfMONpY0pxodoVlhV02hEI4tTqgjMFx8PyfQTCeWSNpWVS&#10;cCMH08nryxgTba+8o8veZyJA2CWoIPe+SqR0aU4GXdtWxME72dqgD7LOpK7xGuCmlHEUDaTBgsNC&#10;jhUtckp/939Gwbovv9PlqojPvR+7+Yq3az8fDpR6azWzDxCeGv8MP9qfWkG/0+3C/U14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eFmLGAAAA3QAAAA8AAAAAAAAA&#10;AAAAAAAAoQIAAGRycy9kb3ducmV2LnhtbFBLBQYAAAAABAAEAPkAAACUAwAAAAA=&#10;" strokecolor="#333" strokeweight=".25pt">
                      <v:shadow color="#eeece1 [3214]" opacity="49150f" offset=".74831mm,.74831mm"/>
                    </v:line>
                  </v:group>
                </v:group>
                <v:shape id="Freeform 527" o:spid="_x0000_s1051" style="position:absolute;left:101;top:575;width:1144;height:168;visibility:visible;mso-wrap-style:square;v-text-anchor:top" coordsize="114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BcUA&#10;AADdAAAADwAAAGRycy9kb3ducmV2LnhtbESPQWvCQBSE74X+h+UJvdWNVkWiqxRLaq5aBb09ss8k&#10;mH0bsq+a/nu3UOhxmJlvmOW6d426URdqzwZGwwQUceFtzaWBw1f2OgcVBNli45kM/FCA9er5aYmp&#10;9Xfe0W0vpYoQDikaqETaVOtQVOQwDH1LHL2L7xxKlF2pbYf3CHeNHifJTDusOS5U2NKmouK6/3YG&#10;stNxOpmftrtz7/JLfsjk032IMS+D/n0BSqiX//BfO7cGpqO3Cfy+iU9A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rYFxQAAAN0AAAAPAAAAAAAAAAAAAAAAAJgCAABkcnMv&#10;ZG93bnJldi54bWxQSwUGAAAAAAQABAD1AAAAigMAAAAA&#10;" path="m500,166r80,-60l706,56,1144,24,398,,,142r62,-2l114,168r386,-2xe" fillcolor="#5f5f5f" stroked="f" strokecolor="#333">
                  <v:shadow color="#eeece1 [3214]" opacity="49150f" offset=".74831mm,.74831mm"/>
                  <v:path arrowok="t" o:connecttype="custom" o:connectlocs="500,166;580,106;706,56;1144,24;398,0;0,142;62,140;114,168;500,166" o:connectangles="0,0,0,0,0,0,0,0,0"/>
                  <o:lock v:ext="edit" aspectratio="t"/>
                </v:shape>
                <v:shape id="Freeform 528" o:spid="_x0000_s1052" style="position:absolute;left:3;top:628;width:126;height:93;visibility:visible;mso-wrap-style:square;v-text-anchor:top" coordsize="1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nl8YA&#10;AADdAAAADwAAAGRycy9kb3ducmV2LnhtbESPUWvCQBCE3wv9D8cW+qYXrRaJuUgRBKWWUqv4uuTW&#10;S2huL+TOJP33XkHo4zA73+xkq8HWoqPWV44VTMYJCOLC6YqNguP3ZrQA4QOyxtoxKfglD6v88SHD&#10;VLuev6g7BCMihH2KCsoQmlRKX5Rk0Y9dQxy9i2sthihbI3WLfYTbWk6T5FVarDg2lNjQuqTi53C1&#10;8Y3NbHFy6+5j9v65N+di19vmaJR6fhreliACDeH/+J7eagXzycsc/tZEB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dnl8YAAADdAAAADwAAAAAAAAAAAAAAAACYAgAAZHJz&#10;L2Rvd25yZXYueG1sUEsFBgAAAAAEAAQA9QAAAIsDAAAAAA==&#10;" path="m,c3,20,6,40,15,54v9,14,24,21,42,27c75,87,112,91,126,93e">
                  <v:shadow color="#eeece1 [3214]" opacity="49150f" offset=".74831mm,.74831mm"/>
                  <v:path arrowok="t" o:connecttype="custom" o:connectlocs="0,0;15,54;57,81;126,93" o:connectangles="0,0,0,0"/>
                  <o:lock v:ext="edit" aspectratio="t"/>
                </v:shape>
                <v:shape id="Freeform 529" o:spid="_x0000_s1053" style="position:absolute;left:4;top:317;width:744;height:309;visibility:visible;mso-wrap-style:square;v-text-anchor:top" coordsize="7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XTsQA&#10;AADdAAAADwAAAGRycy9kb3ducmV2LnhtbESPX2vCQBDE3wt+h2MLfasXFUVST6lCQSiITf/QxyW3&#10;XoK5vZDbavz2nlDwcZj5zTCLVe8bdaIu1oENjIYZKOIy2Jqdga/Pt+c5qCjIFpvAZOBCEVbLwcMC&#10;cxvO/EGnQpxKJRxzNFCJtLnWsazIYxyGljh5h9B5lCQ7p22H51TuGz3Ospn2WHNaqLClTUXlsfjz&#10;BqYs7e/u4Ox3we/zo/zs12XhjHl67F9fQAn1cg//01ubuNFkBrc36Qn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F07EAAAA3QAAAA8AAAAAAAAAAAAAAAAAmAIAAGRycy9k&#10;b3ducmV2LnhtbFBLBQYAAAAABAAEAPUAAACJAwAAAAA=&#10;" path="m,309c10,288,26,216,62,182v36,-34,39,-44,153,-74c329,78,656,18,744,e">
                  <v:shadow color="#eeece1 [3214]" opacity="49150f" offset=".74831mm,.74831mm"/>
                  <v:path arrowok="t" o:connecttype="custom" o:connectlocs="0,309;62,182;215,108;744,0" o:connectangles="0,0,0,0"/>
                  <o:lock v:ext="edit" aspectratio="t"/>
                </v:shape>
                <v:shape id="Freeform 530" o:spid="_x0000_s1054" style="position:absolute;left:3;top:316;width:746;height:404;visibility:visible;mso-wrap-style:square;v-text-anchor:top" coordsize="74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cxsUA&#10;AADdAAAADwAAAGRycy9kb3ducmV2LnhtbESP3WrCQBSE7wu+w3IE7+pGpVWjq/iDtF6J0Qc4ZI/Z&#10;YPZsyK6avH23UOjlMDPfMMt1ayvxpMaXjhWMhgkI4tzpkgsF18vhfQbCB2SNlWNS0JGH9ar3tsRU&#10;uxef6ZmFQkQI+xQVmBDqVEqfG7Loh64mjt7NNRZDlE0hdYOvCLeVHCfJp7RYclwwWNPOUH7PHlZB&#10;Od378ea4O2VfZp48zLybbKlTatBvNwsQgdrwH/5rf2sFH6PJ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xzGxQAAAN0AAAAPAAAAAAAAAAAAAAAAAJgCAABkcnMv&#10;ZG93bnJldi54bWxQSwUGAAAAAAQABAD1AAAAigMAAAAA&#10;" path="m122,404r85,-32l290,350,410,326,515,309,684,287r42,-2l746,,,306r17,41l122,404xe" stroked="f" strokecolor="black [3213]">
                  <v:shadow color="#eeece1 [3214]" opacity="49150f" offset=".74831mm,.74831mm"/>
                  <v:path arrowok="t" o:connecttype="custom" o:connectlocs="122,404;207,372;290,350;410,326;515,309;684,287;726,285;746,0;0,306;17,347;122,404" o:connectangles="0,0,0,0,0,0,0,0,0,0,0"/>
                  <o:lock v:ext="edit" aspectratio="t"/>
                </v:shape>
                <v:shape id="Freeform 531" o:spid="_x0000_s1055" style="position:absolute;left:725;top:89;width:4400;height:510;visibility:visible;mso-wrap-style:square;v-text-anchor:top" coordsize="440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dcQA&#10;AADdAAAADwAAAGRycy9kb3ducmV2LnhtbERPz2vCMBS+C/4P4QleRFMdE+mMIsKYrGyw6sHd3pq3&#10;tlvzEppou/9+OQgeP77f621vGnGl1teWFcxnCQjiwuqaSwWn4/N0BcIHZI2NZVLwRx62m+Fgjam2&#10;HX/QNQ+liCHsU1RQheBSKX1RkUE/s444ct+2NRgibEupW+xiuGnkIkmW0mDNsaFCR/uKit/8YhQ4&#10;6jL59hNck50niXx9z17055dS41G/ewIRqA938c190Aoe5w9xbnw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gnXEAAAA3QAAAA8AAAAAAAAAAAAAAAAAmAIAAGRycy9k&#10;b3ducmV2LnhtbFBLBQYAAAAABAAEAPUAAACJAwAAAAA=&#10;" path="m3472,16l1060,r-44,12l22,228,,510r538,l564,488r48,l638,510r3118,l3784,484r54,l3872,508r448,l4332,482r66,2l4400,292,4398,,3658,2e" stroked="f" strokecolor="black [3213]">
                  <v:shadow color="#eeece1 [3214]" opacity="49150f" offset=".74831mm,.74831mm"/>
                  <v:path arrowok="t" o:connecttype="custom" o:connectlocs="3472,16;1060,0;1016,12;22,228;0,510;538,510;564,488;612,488;638,510;3756,510;3784,484;3838,484;3872,508;4320,508;4332,482;4398,484;4400,292;4398,0;3658,2" o:connectangles="0,0,0,0,0,0,0,0,0,0,0,0,0,0,0,0,0,0,0"/>
                  <o:lock v:ext="edit" aspectratio="t"/>
                </v:shape>
                <v:shape id="Freeform 532" o:spid="_x0000_s1056" style="position:absolute;left:132;top:601;width:599;height:120;visibility:visible;mso-wrap-style:square;v-text-anchor:top" coordsize="59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G28YA&#10;AADdAAAADwAAAGRycy9kb3ducmV2LnhtbESPwW7CMBBE75X6D9ZW6q04aVUEAYPa0gAXDgE+YImX&#10;JGq8jmwXwt9jJCSOo5l5o5nOe9OKEznfWFaQDhIQxKXVDVcK9rv8bQTCB2SNrWVScCEP89nz0xQz&#10;bc9c0GkbKhEh7DNUUIfQZVL6siaDfmA74ugdrTMYonSV1A7PEW5a+Z4kQ2mw4bhQY0c/NZV/23+j&#10;oF0Vi/HvIR+lm3Kpc+e+F7tlodTrS/81ARGoD4/wvb3WCj7TjzHc3s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lG28YAAADdAAAADwAAAAAAAAAAAAAAAACYAgAAZHJz&#10;L2Rvd25yZXYueG1sUEsFBgAAAAAEAAQA9QAAAIsDAAAAAA==&#10;" path="m,120c19,113,68,91,117,78,166,65,217,52,297,39,377,26,536,8,599,e" filled="f" fillcolor="#4f81bd [3204]" strokecolor="#333" strokeweight=".25pt">
                  <v:shadow color="#eeece1 [3214]" opacity="49150f" offset=".74831mm,.74831mm"/>
                  <v:path arrowok="t" o:connecttype="custom" o:connectlocs="0,120;117,78;297,39;599,0" o:connectangles="0,0,0,0"/>
                  <o:lock v:ext="edit" aspectratio="t"/>
                </v:shape>
                <v:shape id="Freeform 533" o:spid="_x0000_s1057" style="position:absolute;left:4175;top:86;width:248;height:19;visibility:visible;mso-wrap-style:square;v-text-anchor:top" coordsize="2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8z8MA&#10;AADdAAAADwAAAGRycy9kb3ducmV2LnhtbERPu2rDMBTdC/0HcQvZGtkmMcWJEkKhtEuGOqGQ7WLd&#10;2iLWlWvJj/x9NQQyHs57u59tK0bqvXGsIF0mIIgrpw3XCs6nj9c3ED4ga2wdk4Ibedjvnp+2WGg3&#10;8TeNZahFDGFfoIImhK6Q0lcNWfRL1xFH7tf1FkOEfS11j1MMt63MkiSXFg3HhgY7em+oupaDVXBc&#10;mfSvvpkuH86XMXPJ4efzOim1eJkPGxCB5vAQ391fWsE6XcX98U18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b8z8MAAADdAAAADwAAAAAAAAAAAAAAAACYAgAAZHJzL2Rv&#10;d25yZXYueG1sUEsFBgAAAAAEAAQA9QAAAIgDAAAAAA==&#10;" path="m,19c71,12,143,6,184,3v41,-3,53,-1,64,e" filled="f" fillcolor="#4f81bd [3204]" strokecolor="#333" strokeweight=".25pt">
                  <v:shadow color="#eeece1 [3214]" opacity="49150f" offset=".74831mm,.74831mm"/>
                  <v:path arrowok="t" o:connecttype="custom" o:connectlocs="0,19;184,3;248,3" o:connectangles="0,0,0"/>
                  <o:lock v:ext="edit" aspectratio="t"/>
                </v:shape>
                <v:line id="Line 534" o:spid="_x0000_s1058" style="position:absolute;visibility:visible;mso-wrap-style:square" from="1895,85" to="417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7VqMUAAADdAAAADwAAAGRycy9kb3ducmV2LnhtbESP0WrCQBRE3wv+w3IF3+omYlVSVxFL&#10;QYIvVT/gNntNotm7YXfV6Nd3hYKPw8ycYebLzjTiSs7XlhWkwwQEcWF1zaWCw/77fQbCB2SNjWVS&#10;cCcPy0XvbY6Ztjf+oesulCJC2GeooAqhzaT0RUUG/dC2xNE7WmcwROlKqR3eItw0cpQkE2mw5rhQ&#10;YUvriorz7mIUnNw2L1e6y0+zA/5eHl/5YxomSg363eoTRKAuvML/7Y1W8JGOU3i+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7VqMUAAADdAAAADwAAAAAAAAAA&#10;AAAAAAChAgAAZHJzL2Rvd25yZXYueG1sUEsFBgAAAAAEAAQA+QAAAJMDAAAAAA==&#10;" strokecolor="#333" strokeweight=".25pt">
                  <v:shadow color="#eeece1 [3214]" opacity="49150f" offset=".74831mm,.74831mm"/>
                </v:line>
                <v:line id="Line 535" o:spid="_x0000_s1059" style="position:absolute;visibility:visible;mso-wrap-style:square" from="1365,601" to="447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xL38YAAADdAAAADwAAAGRycy9kb3ducmV2LnhtbESP3WrCQBSE7wu+w3KE3tWNUq2kriKW&#10;Qgm9qfoAp9nTJJo9G3Y3P83Tu4WCl8PMfMNsdoOpRUfOV5YVzGcJCOLc6ooLBefT+9MahA/IGmvL&#10;pOCXPOy2k4cNptr2/EXdMRQiQtinqKAMoUml9HlJBv3MNsTR+7HOYIjSFVI77CPc1HKRJCtpsOK4&#10;UGJDh5Ly67E1Ci7uMyv2esgu6zN+t+NbNr6ElVKP02H/CiLQEO7h//aHVrCcPy/g7018AnJ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S9/GAAAA3QAAAA8AAAAAAAAA&#10;AAAAAAAAoQIAAGRycy9kb3ducmV2LnhtbFBLBQYAAAAABAAEAPkAAACUAwAAAAA=&#10;" strokecolor="#333" strokeweight=".25pt">
                  <v:shadow color="#eeece1 [3214]" opacity="49150f" offset=".74831mm,.74831mm"/>
                </v:line>
                <v:shape id="Freeform 536" o:spid="_x0000_s1060" style="position:absolute;left:4587;top:574;width:537;height:24;visibility:visible;mso-wrap-style:square;v-text-anchor:top" coordsize="5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zScIA&#10;AADdAAAADwAAAGRycy9kb3ducmV2LnhtbERPz2vCMBS+C/4P4QneNFXcKJ1RRBEc22W1wo6P5NlW&#10;m5fSRNv998thsOPH93u9HWwjntT52rGCxTwBQaydqblUUJyPsxSED8gGG8ek4Ic8bDfj0Roz43r+&#10;omceShFD2GeooAqhzaT0uiKLfu5a4shdXWcxRNiV0nTYx3DbyGWSvEqLNceGClvaV6Tv+cMqsN86&#10;PXyc0/cb6mLV68/LpfBHpaaTYfcGItAQ/sV/7pNR8LJYxb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rNJwgAAAN0AAAAPAAAAAAAAAAAAAAAAAJgCAABkcnMvZG93&#10;bnJldi54bWxQSwUGAAAAAAQABAD1AAAAhwMAAAAA&#10;" path="m,24r453,l468,r69,e" filled="f" fillcolor="#4f81bd [3204]" strokecolor="#333" strokeweight=".25pt">
                  <v:shadow color="#eeece1 [3214]" opacity="49150f" offset=".74831mm,.74831mm"/>
                  <v:path arrowok="t" o:connecttype="custom" o:connectlocs="0,24;453,24;468,0;537,0" o:connectangles="0,0,0,0"/>
                  <o:lock v:ext="edit" aspectratio="t"/>
                </v:shape>
                <v:shape id="Freeform 537" o:spid="_x0000_s1061" style="position:absolute;left:4482;top:574;width:102;height:24;visibility:visible;mso-wrap-style:square;v-text-anchor:top" coordsize="1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cYA&#10;AADdAAAADwAAAGRycy9kb3ducmV2LnhtbESPQWvCQBSE70L/w/IEb7pRrNToKlIoCFKwpocen9nX&#10;ZGv2bci+avrvu0Khx2FmvmHW29436kpddIENTCcZKOIyWMeVgffiZfwEKgqyxSYwGfihCNvNw2CN&#10;uQ03fqPrSSqVIBxzNFCLtLnWsazJY5yEljh5n6HzKEl2lbYd3hLcN3qWZQvt0XFaqLGl55rKy+nb&#10;G5gdP3bFcu+kLeTwGhZ+7r7OwZjRsN+tQAn18h/+a++tgcfpfAn3N+k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cYAAADdAAAADwAAAAAAAAAAAAAAAACYAgAAZHJz&#10;L2Rvd25yZXYueG1sUEsFBgAAAAAEAAQA9QAAAIsDAAAAAA==&#10;" path="m,24l27,,75,r27,21e" filled="f" fillcolor="#4f81bd [3204]" strokecolor="#333" strokeweight=".25pt">
                  <v:shadow color="#eeece1 [3214]" opacity="49150f" offset=".74831mm,.74831mm"/>
                  <v:path arrowok="t" o:connecttype="custom" o:connectlocs="0,24;27,0;75,0;102,21" o:connectangles="0,0,0,0"/>
                  <o:lock v:ext="edit" aspectratio="t"/>
                </v:shape>
                <v:shape id="Freeform 538" o:spid="_x0000_s1062" style="position:absolute;left:1260;top:580;width:102;height:24;visibility:visible;mso-wrap-style:square;v-text-anchor:top" coordsize="1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AvcIA&#10;AADdAAAADwAAAGRycy9kb3ducmV2LnhtbERPTWvCQBC9C/6HZYTedKNUsamriFAQSkGNhx6n2Wmy&#10;NTsbslNN/333IHh8vO/VpveNulIXXWAD00kGirgM1nFl4Fy8jZegoiBbbAKTgT+KsFkPByvMbbjx&#10;ka4nqVQK4ZijgVqkzbWOZU0e4yS0xIn7Dp1HSbCrtO3wlsJ9o2dZttAeHaeGGlva1VReTr/ewOzw&#10;uS1e9k7aQt4/wsI/u5+vYMzTqN++ghLq5SG+u/fWwHw6T/vTm/Q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gC9wgAAAN0AAAAPAAAAAAAAAAAAAAAAAJgCAABkcnMvZG93&#10;bnJldi54bWxQSwUGAAAAAAQABAD1AAAAhwMAAAAA&#10;" path="m,24l27,,75,r27,21e" filled="f" fillcolor="#4f81bd [3204]" strokecolor="#333" strokeweight=".25pt">
                  <v:shadow color="#eeece1 [3214]" opacity="49150f" offset=".74831mm,.74831mm"/>
                  <v:path arrowok="t" o:connecttype="custom" o:connectlocs="0,24;27,0;75,0;102,21" o:connectangles="0,0,0,0"/>
                  <o:lock v:ext="edit" aspectratio="t"/>
                </v:shape>
                <v:line id="Line 539" o:spid="_x0000_s1063" style="position:absolute;visibility:visible;mso-wrap-style:square" from="729,601" to="125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DdcQAAADdAAAADwAAAGRycy9kb3ducmV2LnhtbESP0YrCMBRE3xf8h3AF39a0gq5Uo4gi&#10;SNmXVT/g2lzbanNTkqjVrzcLC/s4zMwZZr7sTCPu5HxtWUE6TEAQF1bXXCo4HrafUxA+IGtsLJOC&#10;J3lYLnofc8y0ffAP3fehFBHCPkMFVQhtJqUvKjLoh7Yljt7ZOoMhSldK7fAR4aaRoySZSIM1x4UK&#10;W1pXVFz3N6Pg4r7zcqW7/DI94un22uSvrzBRatDvVjMQgbrwH/5r77SCcTpO4fdNfAJy8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0N1xAAAAN0AAAAPAAAAAAAAAAAA&#10;AAAAAKECAABkcnMvZG93bnJldi54bWxQSwUGAAAAAAQABAD5AAAAkgMAAAAA&#10;" strokecolor="#333" strokeweight=".25pt">
                  <v:shadow color="#eeece1 [3214]" opacity="49150f" offset=".74831mm,.74831mm"/>
                </v:line>
                <v:group id="Group 540" o:spid="_x0000_s1064" style="position:absolute;left:3;top:317;width:745;height:404" coordorigin="3,317" coordsize="745,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9E7sQAAADdAAAADwAAAGRycy9kb3ducmV2LnhtbERPy0rDQBTdC/2H4Rbc&#10;2UkqlhI7KaWouAhCk0Jxd8ncJiGZOyEz5vH3zkJweTjvw3E2nRhpcI1lBfEmAkFcWt1wpeBavD/t&#10;QTiPrLGzTAoWcnBMVw8HTLSd+EJj7isRQtglqKD2vk+kdGVNBt3G9sSBu9vBoA9wqKQecArhppPb&#10;KNpJgw2Hhhp7OtdUtvmPUfAx4XR6jt/GrL2fl+/i5euWxaTU43o+vYLwNPt/8Z/7UyvYx9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9E7sQAAADdAAAA&#10;DwAAAAAAAAAAAAAAAACqAgAAZHJzL2Rvd25yZXYueG1sUEsFBgAAAAAEAAQA+gAAAJsDAAAAAA==&#10;">
                  <o:lock v:ext="edit" aspectratio="t"/>
                  <v:shape id="Freeform 541" o:spid="_x0000_s1065" style="position:absolute;left:3;top:628;width:126;height:93;visibility:visible;mso-wrap-style:square;v-text-anchor:top" coordsize="1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0kMgA&#10;AADdAAAADwAAAGRycy9kb3ducmV2LnhtbESPW2vCQBSE3wv9D8sR+lY3+lA0ZiNqL4hExAsB3w7Z&#10;YxKaPRuyW03/vSsU+jjMzDdMMu9NI67UudqygtEwAkFcWF1zqeB0/HydgHAeWWNjmRT8koN5+vyU&#10;YKztjfd0PfhSBAi7GBVU3rexlK6oyKAb2pY4eBfbGfRBdqXUHd4C3DRyHEVv0mDNYaHCllYVFd+H&#10;H6MgX+XnYrP9+njPLrtjHm0zs15mSr0M+sUMhKfe/4f/2mutYDIaT+Hx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3SQyAAAAN0AAAAPAAAAAAAAAAAAAAAAAJgCAABk&#10;cnMvZG93bnJldi54bWxQSwUGAAAAAAQABAD1AAAAjQMAAAAA&#10;" path="m,c3,20,6,40,15,54v9,14,24,21,42,27c75,87,112,91,126,93e" strokecolor="#333" strokeweight=".25pt">
                    <v:shadow color="#eeece1 [3214]" opacity="49150f" offset=".74831mm,.74831mm"/>
                    <v:path arrowok="t" o:connecttype="custom" o:connectlocs="0,0;15,54;57,81;126,93" o:connectangles="0,0,0,0"/>
                    <o:lock v:ext="edit" aspectratio="t"/>
                  </v:shape>
                  <v:shape id="Freeform 542" o:spid="_x0000_s1066" style="position:absolute;left:4;top:317;width:744;height:309;visibility:visible;mso-wrap-style:square;v-text-anchor:top" coordsize="7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ypcIA&#10;AADdAAAADwAAAGRycy9kb3ducmV2LnhtbERPTYvCMBC9C/6HMII3Td1lRbrGUt1VPCm6Kh6HZmyL&#10;zaQ0Ubv/3hwEj4/3PU1aU4k7Na60rGA0jEAQZ1aXnCs4/C0HExDOI2usLJOCf3KQzLqdKcbaPnhH&#10;973PRQhhF6OCwvs6ltJlBRl0Q1sTB+5iG4M+wCaXusFHCDeV/IiisTRYcmgosKZFQdl1fzMKrj8r&#10;Pb6cDu6Yni3549d8u/ndKdXvtek3CE+tf4tf7rVWMBl9hv3hTXg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3KlwgAAAN0AAAAPAAAAAAAAAAAAAAAAAJgCAABkcnMvZG93&#10;bnJldi54bWxQSwUGAAAAAAQABAD1AAAAhwMAAAAA&#10;" path="m,309c10,288,26,216,62,182v36,-34,39,-44,153,-74c329,78,656,18,744,e" strokecolor="#333" strokeweight=".25pt">
                    <v:shadow color="#eeece1 [3214]" opacity="49150f" offset=".74831mm,.74831mm"/>
                    <v:path arrowok="t" o:connecttype="custom" o:connectlocs="0,309;62,182;215,108;744,0" o:connectangles="0,0,0,0"/>
                    <o:lock v:ext="edit" aspectratio="t"/>
                  </v:shape>
                </v:group>
                <v:group id="Group 543" o:spid="_x0000_s1067" style="position:absolute;left:738;top:85;width:1158;height:236" coordorigin="738,85" coordsize="1158,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x7rsUAAADdAAAADwAAAGRycy9kb3ducmV2LnhtbESPQWvCQBSE7wX/w/IE&#10;b3WzlRaJriJixYMUqoJ4e2SfSTD7NmTXJP77bkHwOMzMN8x82dtKtNT40rEGNU5AEGfOlJxrOB2/&#10;36cgfEA2WDkmDQ/ysFwM3uaYGtfxL7WHkIsIYZ+ihiKEOpXSZwVZ9GNXE0fv6hqLIcoml6bBLsJt&#10;JT+S5EtaLDkuFFjTuqDsdrhbDdsOu9VEbdr97bp+XI6fP+e9Iq1Hw341AxGoD6/ws70zGqZqo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Me67FAAAA3QAA&#10;AA8AAAAAAAAAAAAAAAAAqgIAAGRycy9kb3ducmV2LnhtbFBLBQYAAAAABAAEAPoAAACcAwAAAAA=&#10;">
                  <o:lock v:ext="edit" aspectratio="t"/>
                  <v:shape id="Freeform 544" o:spid="_x0000_s1068" style="position:absolute;left:1737;top:85;width:159;height:15;visibility:visible;mso-wrap-style:square;v-text-anchor:top" coordsize="1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YbcMA&#10;AADdAAAADwAAAGRycy9kb3ducmV2LnhtbESPT4vCMBTE74LfITzBm6ZVKW7XKCoIe10VvT6a1z/Y&#10;vJQkat1PvxEW9jjMzG+Y1aY3rXiQ841lBek0AUFcWN1wpeB8OkyWIHxA1thaJgUv8rBZDwcrzLV9&#10;8jc9jqESEcI+RwV1CF0upS9qMuintiOOXmmdwRClq6R2+Ixw08pZkmTSYMNxocaO9jUVt+PdKJA/&#10;mW4v2W0XXFos5vdr+XG6lkqNR/32E0SgPvyH/9pfWsEync/g/S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TYbcMAAADdAAAADwAAAAAAAAAAAAAAAACYAgAAZHJzL2Rv&#10;d25yZXYueG1sUEsFBgAAAAAEAAQA9QAAAIgDAAAAAA==&#10;" path="m,15c21,10,46,5,72,3,98,1,141,1,159,e" strokecolor="#333" strokeweight=".25pt">
                    <v:shadow color="#eeece1 [3214]" opacity="49150f" offset=".74831mm,.74831mm"/>
                    <v:path arrowok="t" o:connecttype="custom" o:connectlocs="0,15;72,3;159,0" o:connectangles="0,0,0"/>
                    <o:lock v:ext="edit" aspectratio="t"/>
                  </v:shape>
                  <v:shape id="Freeform 545" o:spid="_x0000_s1069" style="position:absolute;left:738;top:102;width:1002;height:219;visibility:visible;mso-wrap-style:square;v-text-anchor:top" coordsize="100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AisMA&#10;AADdAAAADwAAAGRycy9kb3ducmV2LnhtbESPW2sCMRCF34X+hzAF3zRrBZHVKKUg1BdL115eh2Tc&#10;LN1MtjtRt/++EQp9PJzLx1lvh9CqC/XSRDYwmxagiG10DdcG3o67yRKUJGSHbWQy8EMC283daI2l&#10;i1d+pUuVapVHWEo04FPqSq3Fegoo09gRZ+8U+4Apy77WrsdrHg+tfiiKhQ7YcCZ47OjJk/2qziFD&#10;0sHvj9/kxYpUL3b3Gd8/2Jjx/fC4ApVoSP/hv/azM7Cczedwe5Of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nAisMAAADdAAAADwAAAAAAAAAAAAAAAACYAgAAZHJzL2Rv&#10;d25yZXYueG1sUEsFBgAAAAAEAAQA9QAAAIgDAAAAAA==&#10;" path="m,219c56,198,264,117,336,90,408,63,389,65,435,54,481,43,518,33,612,24,706,15,921,5,1002,e" strokecolor="#333" strokeweight=".25pt">
                    <v:shadow color="#eeece1 [3214]" opacity="49150f" offset=".74831mm,.74831mm"/>
                    <v:path arrowok="t" o:connecttype="custom" o:connectlocs="0,219;336,90;435,54;612,24;1002,0" o:connectangles="0,0,0,0,0"/>
                    <o:lock v:ext="edit" aspectratio="t"/>
                  </v:shape>
                </v:group>
                <v:shape id="Freeform 546" o:spid="_x0000_s1070" style="position:absolute;left:798;top:205;width:340;height:94;visibility:visible;mso-wrap-style:square;v-text-anchor:top" coordsize="3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VV8QA&#10;AADdAAAADwAAAGRycy9kb3ducmV2LnhtbESPQWvCQBSE70L/w/IKXqRutCIhdZWmIOgxMRdvj+xr&#10;Epp9m2a3Mfn3bkHwOMzMN8zuMJpWDNS7xrKC1TICQVxa3XCloLgc32IQziNrbC2TgokcHPYvsx0m&#10;2t44oyH3lQgQdgkqqL3vEildWZNBt7QdcfC+bW/QB9lXUvd4C3DTynUUbaXBhsNCjR191VT+5H8m&#10;UH4X5/Q65FnR6XwxtUPK1qdKzV/Hzw8Qnkb/DD/aJ60gXr1v4P9Ne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alVfEAAAA3QAAAA8AAAAAAAAAAAAAAAAAmAIAAGRycy9k&#10;b3ducmV2LnhtbFBLBQYAAAAABAAEAPUAAACJAwAAAAA=&#10;" path="m,94l340,64,318,,244,,,94xe" fillcolor="#333" stroked="f" strokecolor="black [3213]">
                  <v:shadow color="#eeece1 [3214]" opacity="49150f" offset=".74831mm,.74831mm"/>
                  <v:path arrowok="t" o:connecttype="custom" o:connectlocs="0,94;340,64;318,0;244,0;0,94" o:connectangles="0,0,0,0,0"/>
                  <o:lock v:ext="edit" aspectratio="t"/>
                </v:shape>
                <v:shape id="Freeform 547" o:spid="_x0000_s1071" style="position:absolute;left:1110;top:191;width:123;height:78;visibility:visible;mso-wrap-style:square;v-text-anchor:top" coordsize="1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GO8YA&#10;AADdAAAADwAAAGRycy9kb3ducmV2LnhtbESPQWsCMRSE74X+h/AKvdWsLYrdGkUt1nrw0FXvr5vn&#10;ZnHzsiRRt//eFASPw8x8w4ynnW3EmXyoHSvo9zIQxKXTNVcKdtvlywhEiMgaG8ek4I8CTCePD2PM&#10;tbvwD52LWIkE4ZCjAhNjm0sZSkMWQ8+1xMk7OG8xJukrqT1eEtw28jXLhtJizWnBYEsLQ+WxOFkF&#10;qy3vj5vP36/1oWgG5n0xn/k4V+r5qZt9gIjUxXv41v7WCkb9twH8v0lP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aGO8YAAADdAAAADwAAAAAAAAAAAAAAAACYAgAAZHJz&#10;L2Rvd25yZXYueG1sUEsFBgAAAAAEAAQA9QAAAIsDAAAAAA==&#10;" path="m26,78c49,73,72,68,88,62v16,-6,29,-13,32,-22c123,31,118,12,106,6,94,,68,,50,2,32,4,10,13,,16e" fillcolor="#333" stroked="f" strokecolor="black [3213]">
                  <v:shadow color="#eeece1 [3214]" opacity="49150f" offset=".74831mm,.74831mm"/>
                  <v:path arrowok="t" o:connecttype="custom" o:connectlocs="26,78;88,62;120,40;106,6;50,2;0,16" o:connectangles="0,0,0,0,0,0"/>
                  <o:lock v:ext="edit" aspectratio="t"/>
                </v:shape>
                <v:shape id="Freeform 548" o:spid="_x0000_s1072" style="position:absolute;left:1112;top:191;width:123;height:78;visibility:visible;mso-wrap-style:square;v-text-anchor:top" coordsize="1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2XsQA&#10;AADdAAAADwAAAGRycy9kb3ducmV2LnhtbESPUWvCQBCE34X+h2MLvulFxWijpxShpRVf1P6AJbcm&#10;obm9kNvq9d/3CoKPw8x8w6y30bXqSn1oPBuYjDNQxKW3DVcGvs5voyWoIMgWW89k4JcCbDdPgzUW&#10;1t/4SNeTVCpBOBRooBbpCq1DWZPDMPYdcfIuvncoSfaVtj3eEty1eppluXbYcFqosaNdTeX36ccZ&#10;OOzmeJju3fwzUly0L3sJ+bsYM3yOrytQQlEe4Xv7wxpYTmY5/L9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dl7EAAAA3QAAAA8AAAAAAAAAAAAAAAAAmAIAAGRycy9k&#10;b3ducmV2LnhtbFBLBQYAAAAABAAEAPUAAACJAwAAAAA=&#10;" path="m26,78c49,73,72,68,88,62v16,-6,29,-13,32,-22c123,31,118,12,106,6,94,,68,,50,2,32,4,10,13,,16e" filled="f" fillcolor="gray" strokecolor="#333" strokeweight=".25pt">
                  <v:shadow color="#eeece1 [3214]" opacity="49150f" offset=".74831mm,.74831mm"/>
                  <v:path arrowok="t" o:connecttype="custom" o:connectlocs="26,78;88,62;120,40;106,6;50,2;0,16" o:connectangles="0,0,0,0,0,0"/>
                  <o:lock v:ext="edit" aspectratio="t"/>
                </v:shape>
                <v:shape id="Freeform 549" o:spid="_x0000_s1073" style="position:absolute;left:802;top:207;width:336;height:94;visibility:visible;mso-wrap-style:square;v-text-anchor:top" coordsize="3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onscA&#10;AADdAAAADwAAAGRycy9kb3ducmV2LnhtbESPQWvCQBSE74L/YXlCL1I3qWBD6ioirXrwYmrx+si+&#10;ZkOzb0N2a9L++q4g9DjMzDfMcj3YRlyp87VjBeksAUFcOl1zpeD8/vaYgfABWWPjmBT8kIf1ajxa&#10;Yq5dzye6FqESEcI+RwUmhDaX0peGLPqZa4mj9+k6iyHKrpK6wz7CbSOfkmQhLdYcFwy2tDVUfhXf&#10;VkHVn4t0f/HZ7nQ8Tncfl8TQ76tSD5Nh8wIi0BD+w/f2QSvI0vkz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mKJ7HAAAA3QAAAA8AAAAAAAAAAAAAAAAAmAIAAGRy&#10;cy9kb3ducmV2LnhtbFBLBQYAAAAABAAEAPUAAACMAwAAAAA=&#10;" path="m336,62l,94,234,r76,e" filled="f" fillcolor="#4f81bd [3204]" strokecolor="#333" strokeweight=".25pt">
                  <v:shadow color="#eeece1 [3214]" opacity="49150f" offset=".74831mm,.74831mm"/>
                  <v:path arrowok="t" o:connecttype="custom" o:connectlocs="336,62;0,94;234,0;310,0" o:connectangles="0,0,0,0"/>
                  <o:lock v:ext="edit" aspectratio="t"/>
                </v:shape>
                <v:shape id="Freeform 550" o:spid="_x0000_s1074" style="position:absolute;left:1429;top:81;width:582;height:156;visibility:visible;mso-wrap-style:square;v-text-anchor:top" coordsize="58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8MA&#10;AADdAAAADwAAAGRycy9kb3ducmV2LnhtbERPz2vCMBS+D/Y/hDfwNtNuMko1LTIYbIIHuwl6ezTP&#10;ti55KU1W639vDsKOH9/vVTlZI0YafOdYQTpPQBDXTnfcKPj5/njOQPiArNE4JgVX8lAWjw8rzLW7&#10;8I7GKjQihrDPUUEbQp9L6euWLPq564kjd3KDxRDh0Eg94CWGWyNfkuRNWuw4NrTY03tL9W/1ZxUc&#10;Fse1P+43VRi36eHLZEaedarU7GlaL0EEmsK/+O7+1Aqy9DXOjW/iE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c8MAAADdAAAADwAAAAAAAAAAAAAAAACYAgAAZHJzL2Rv&#10;d25yZXYueG1sUEsFBgAAAAAEAAQA9QAAAIgDAAAAAA==&#10;" path="m,154l122,106,278,58,406,28,532,8,582,,352,12,248,36,168,66,96,102,2,156e" stroked="f" strokecolor="black [3213]">
                  <v:fill color2="silver" rotate="t" angle="90" focus="100%" type="gradient"/>
                  <v:shadow color="#eeece1 [3214]" opacity="49150f" offset=".74831mm,.74831mm"/>
                  <v:path arrowok="t" o:connecttype="custom" o:connectlocs="0,154;122,106;278,58;406,28;532,8;582,0;352,12;248,36;168,66;96,102;2,156" o:connectangles="0,0,0,0,0,0,0,0,0,0,0"/>
                  <o:lock v:ext="edit" aspectratio="t"/>
                </v:shape>
                <v:shape id="Freeform 551" o:spid="_x0000_s1075" style="position:absolute;left:1220;top:201;width:190;height:50;visibility:visible;mso-wrap-style:square;v-text-anchor:top" coordsize="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dgcQA&#10;AADdAAAADwAAAGRycy9kb3ducmV2LnhtbESPQWvCQBSE7wX/w/IEb3WjBYmpq5RopXir2vtj95mk&#10;Zt+G7BqTf98VhB6HmfmGWW16W4uOWl85VjCbJiCItTMVFwrOp8/XFIQPyAZrx6RgIA+b9ehlhZlx&#10;d/6m7hgKESHsM1RQhtBkUnpdkkU/dQ1x9C6utRiibAtpWrxHuK3lPEkW0mLFcaHEhvKS9PV4swrM&#10;1Q+73P/qbv+zu237i84PQ6rUZNx/vIMI1If/8LP9ZRSks7clP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HYHEAAAA3QAAAA8AAAAAAAAAAAAAAAAAmAIAAGRycy9k&#10;b3ducmV2LnhtbFBLBQYAAAAABAAEAPUAAACJAwAAAAA=&#10;" path="m,50l190,,32,24,,50xe" fillcolor="silver" stroked="f" strokecolor="black [3213]">
                  <v:shadow color="#eeece1 [3214]" opacity="49150f" offset=".74831mm,.74831mm"/>
                  <v:path arrowok="t" o:connecttype="custom" o:connectlocs="0,50;190,0;32,24;0,50" o:connectangles="0,0,0,0"/>
                  <o:lock v:ext="edit" aspectratio="t"/>
                </v:shape>
                <v:shape id="Freeform 552" o:spid="_x0000_s1076" style="position:absolute;left:175;top:512;width:194;height:32;visibility:visible;mso-wrap-style:square;v-text-anchor:top" coordsize="1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YUsMA&#10;AADdAAAADwAAAGRycy9kb3ducmV2LnhtbERPz2vCMBS+C/sfwht4s2nHEOmMZQgbsoOgU5m3R/Ns&#10;O5OXrom121+/HASPH9/veTFYI3rqfONYQZakIIhLpxuuFOw+3yYzED4gazSOScEveSgWD6M55tpd&#10;eUP9NlQihrDPUUEdQptL6cuaLPrEtcSRO7nOYoiwq6Tu8BrDrZFPaTqVFhuODTW2tKypPG8vVsHf&#10;ev9+/KJD/11qXMufD2N4ZZQaPw6vLyACDeEuvrlXWsEse4774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RYUsMAAADdAAAADwAAAAAAAAAAAAAAAACYAgAAZHJzL2Rv&#10;d25yZXYueG1sUEsFBgAAAAAEAAQA9QAAAIgDAAAAAA==&#10;" path="m37,13c59,8,132,,154,1v22,1,40,13,18,18c150,24,44,32,22,31,,30,12,19,37,13xe" fillcolor="#333" stroked="f" strokecolor="black [3213]">
                  <v:shadow color="#eeece1 [3214]" opacity="49150f" offset=".74831mm,.74831mm"/>
                  <v:path arrowok="t" o:connecttype="custom" o:connectlocs="37,13;154,1;172,19;22,31;37,13" o:connectangles="0,0,0,0,0"/>
                  <o:lock v:ext="edit" aspectratio="t"/>
                </v:shape>
                <v:shape id="Freeform 553" o:spid="_x0000_s1077" style="position:absolute;left:1188;top:183;width:229;height:43;visibility:visible;mso-wrap-style:square;v-text-anchor:top" coordsize="2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E0MgA&#10;AADdAAAADwAAAGRycy9kb3ducmV2LnhtbESPT2vCQBTE7wW/w/KEXopuUqSE6EZsaUlp9eAfPD+y&#10;zySYfRuyWxP99N1CweMwM79hFsvBNOJCnastK4inEQjiwuqaSwWH/cckAeE8ssbGMim4koNlNnpY&#10;YKptz1u67HwpAoRdigoq79tUSldUZNBNbUscvJPtDPogu1LqDvsAN418jqIXabDmsFBhS28VFefd&#10;j1Fwm/XF8ZD38e3p/fU7v26S9suslXocD6s5CE+Dv4f/259aQRLPYvh7E5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0TQyAAAAN0AAAAPAAAAAAAAAAAAAAAAAJgCAABk&#10;cnMvZG93bnJldi54bWxQSwUGAAAAAAQABAD1AAAAjQMAAAAA&#10;" path="m61,12l229,,,43,61,12xe" stroked="f" strokecolor="black [3213]">
                  <v:shadow color="#eeece1 [3214]" opacity="49150f" offset=".74831mm,.74831mm"/>
                  <v:path arrowok="t" o:connecttype="custom" o:connectlocs="61,12;229,0;0,43;61,12" o:connectangles="0,0,0,0"/>
                  <o:lock v:ext="edit" aspectratio="t"/>
                </v:shape>
                <v:shape id="Freeform 554" o:spid="_x0000_s1078" style="position:absolute;left:213;top:560;width:156;height:30;visibility:visible;mso-wrap-style:square;v-text-anchor:top" coordsize="1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M18QA&#10;AADdAAAADwAAAGRycy9kb3ducmV2LnhtbESP3WrCQBSE7wu+w3IE7+pG8WdJXUUUxasWYx/gmD1N&#10;QrNnQ3aN8e1dodDLYWa+YVab3taio9ZXjjVMxgkI4tyZigsN35fDuwLhA7LB2jFpeJCHzXrwtsLU&#10;uDufqctCISKEfYoayhCaVEqfl2TRj11DHL0f11oMUbaFNC3eI9zWcpokC2mx4rhQYkO7kvLf7GY1&#10;zI9fndl3J0VOqcVnVl2z5rrUejTstx8gAvXhP/zXPhkNajKbwu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zNfEAAAA3QAAAA8AAAAAAAAAAAAAAAAAmAIAAGRycy9k&#10;b3ducmV2LnhtbFBLBQYAAAAABAAEAPUAAACJAwAAAAA=&#10;" path="m37,13c59,8,132,,154,1v22,1,40,13,18,18c150,24,44,32,22,31,,30,12,19,37,13xe" stroked="f" strokecolor="black [3213]">
                  <v:shadow color="#eeece1 [3214]" opacity="49150f" offset=".74831mm,.74831mm"/>
                  <v:path arrowok="t" o:connecttype="custom" o:connectlocs="8,8;33,1;38,12;5,20;8,8" o:connectangles="0,0,0,0,0"/>
                  <o:lock v:ext="edit" aspectratio="t"/>
                </v:shape>
                <v:shape id="Freeform 555" o:spid="_x0000_s1079" style="position:absolute;left:443;top:97;width:1456;height:384;visibility:visible;mso-wrap-style:square;v-text-anchor:top" coordsize="14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5c8UA&#10;AADdAAAADwAAAGRycy9kb3ducmV2LnhtbESPwWrDMBBE74X+g9hAb43sNJTgRjYhECj2odQJOS/W&#10;1ja2Vq6lJOrfV4FCj8PMvGG2RTCjuNLsessK0mUCgrixuudWwel4eN6AcB5Z42iZFPyQgyJ/fNhi&#10;pu2NP+la+1ZECLsMFXTeT5mUrunIoFvaiTh6X3Y26KOcW6lnvEW4GeUqSV6lwZ7jQocT7Ttqhvpi&#10;FJjyY3+6nOvhO9gDh1WFthpLpZ4WYfcGwlPw/+G/9rtWsEnXL3B/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lzxQAAAN0AAAAPAAAAAAAAAAAAAAAAAJgCAABkcnMv&#10;ZG93bnJldi54bWxQSwUGAAAAAAQABAD1AAAAigMAAAAA&#10;" path="m,336l600,296r336,24l1264,384,1456,,1120,96,768,224,384,272,,336xe" fillcolor="#ddd" stroked="f" strokecolor="black [3213]">
                  <v:fill rotate="t" angle="90" focus="100%" type="gradient"/>
                  <v:shadow color="#eeece1 [3214]" opacity="49150f" offset=".74831mm,.74831mm"/>
                  <v:path arrowok="t" o:connecttype="custom" o:connectlocs="0,336;600,296;936,320;1264,384;1456,0;1120,96;768,224;384,272;0,336" o:connectangles="0,0,0,0,0,0,0,0,0"/>
                  <o:lock v:ext="edit" aspectratio="t"/>
                </v:shape>
                <v:shape id="Freeform 556" o:spid="_x0000_s1080" style="position:absolute;left:637;top:93;width:4450;height:253;visibility:visible;mso-wrap-style:square;v-text-anchor:top" coordsize="445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Lj8MA&#10;AADdAAAADwAAAGRycy9kb3ducmV2LnhtbESPQYvCMBSE7wv+h/AEb2uqyCJdo4hQ8Catrnt9NM+m&#10;2LzUJmr115sFYY/DzHzDLFa9bcSNOl87VjAZJyCIS6drrhQc9tnnHIQPyBobx6TgQR5Wy8HHAlPt&#10;7pzTrQiViBD2KSowIbSplL40ZNGPXUscvZPrLIYou0rqDu8Rbhs5TZIvabHmuGCwpY2h8lxcrYId&#10;Z7/5z+V5vD7zbWtM0bjjPlNqNOzX3yAC9eE//G5vtYL5ZDaDv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WLj8MAAADdAAAADwAAAAAAAAAAAAAAAACYAgAAZHJzL2Rv&#10;d25yZXYueG1sUEsFBgAAAAAEAAQA9QAAAIgDAAAAAA==&#10;" path="m4410,20r40,28l1322,56,982,116,822,176,,253,784,158,934,94,1102,42,1298,,3594,28,3790,12r620,8xe" stroked="f" strokecolor="black [3213]">
                  <v:shadow color="#eeece1 [3214]" opacity="49150f" offset=".74831mm,.74831mm"/>
                  <v:path arrowok="t" o:connecttype="custom" o:connectlocs="4410,20;4450,48;1322,56;982,116;822,176;0,253;784,158;934,94;1102,42;1298,0;3594,28;3790,12;4410,20" o:connectangles="0,0,0,0,0,0,0,0,0,0,0,0,0"/>
                  <o:lock v:ext="edit" aspectratio="t"/>
                </v:shape>
                <v:shape id="Freeform 557" o:spid="_x0000_s1081" style="position:absolute;top:597;width:723;height:36;visibility:visible;mso-wrap-style:square;v-text-anchor:top" coordsize="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vwsUA&#10;AADdAAAADwAAAGRycy9kb3ducmV2LnhtbESPQWvCQBSE74L/YXlCb7qxtKKpq0istB6NQq+P7DMb&#10;zb6N2VXTf98tCB6HmfmGmS87W4sbtb5yrGA8SkAQF05XXCo47DfDKQgfkDXWjknBL3lYLvq9Oaba&#10;3XlHtzyUIkLYp6jAhNCkUvrCkEU/cg1x9I6utRiibEupW7xHuK3la5JMpMWK44LBhjJDxTm/WgW7&#10;3K+b2fpifraZ/Tx0l302+zop9TLoVh8gAnXhGX60v7WC6fjtHf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O/CxQAAAN0AAAAPAAAAAAAAAAAAAAAAAJgCAABkcnMv&#10;ZG93bnJldi54bWxQSwUGAAAAAAQABAD1AAAAigMAAAAA&#10;" path="m723,5l432,,255,6,137,22,,36,264,17,404,12,723,5xe" fillcolor="silver" stroked="f" strokecolor="black [3213]">
                  <v:shadow color="#eeece1 [3214]" opacity="49150f" offset=".74831mm,.74831mm"/>
                  <v:path arrowok="t" o:connecttype="custom" o:connectlocs="723,5;432,0;255,6;137,22;0,36;264,17;404,12;723,5" o:connectangles="0,0,0,0,0,0,0,0"/>
                  <o:lock v:ext="edit" aspectratio="t"/>
                </v:shape>
                <v:roundrect id="AutoShape 558" o:spid="_x0000_s1082" style="position:absolute;left:2157;top:259;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X7MYA&#10;AADdAAAADwAAAGRycy9kb3ducmV2LnhtbESPUWvCMBSF34X9h3AHe5GZKqMtnVHGQBCcA6vg6yW5&#10;a4vNTUkyrf9+GQz2eDjnfIezXI+2F1fyoXOsYD7LQBBrZzpuFJyOm+cSRIjIBnvHpOBOAdarh8kS&#10;K+NufKBrHRuRIBwqVNDGOFRSBt2SxTBzA3Hyvpy3GJP0jTQebwlue7nIslxa7DgttDjQe0v6Un9b&#10;BX5T7Pc7fTfnXUGf+fRcflxqrdTT4/j2CiLSGP/Df+2tUVDOX3L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LX7MYAAADdAAAADwAAAAAAAAAAAAAAAACYAgAAZHJz&#10;L2Rvd25yZXYueG1sUEsFBgAAAAAEAAQA9QAAAIsDAAAAAA==&#10;" fillcolor="#333" strokecolor="#333" strokeweight=".25pt">
                  <v:shadow color="#eeece1 [3214]" opacity="49150f" offset=".74831mm,.74831mm"/>
                  <o:lock v:ext="edit" aspectratio="t"/>
                </v:roundrect>
                <v:roundrect id="AutoShape 559" o:spid="_x0000_s1083" style="position:absolute;left:2355;top:259;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yd8YA&#10;AADdAAAADwAAAGRycy9kb3ducmV2LnhtbESPUWvCMBSF34X9h3AHe5GZKsOWzihDEATnwG7Q10ty&#10;1xabm5JErf9+GQz2eDjnfIez2oy2F1fyoXOsYD7LQBBrZzpuFHx97p4LECEiG+wdk4I7BdisHyYr&#10;LI278YmuVWxEgnAoUUEb41BKGXRLFsPMDcTJ+3beYkzSN9J4vCW47eUiy5bSYsdpocWBti3pc3Wx&#10;CvwuPx4P+m7qQ04fy2ldvJ8rrdTT4/j2CiLSGP/Df+29UVDMX3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5yd8YAAADdAAAADwAAAAAAAAAAAAAAAACYAgAAZHJz&#10;L2Rvd25yZXYueG1sUEsFBgAAAAAEAAQA9QAAAIsDAAAAAA==&#10;" fillcolor="#333" strokecolor="#333" strokeweight=".25pt">
                  <v:shadow color="#eeece1 [3214]" opacity="49150f" offset=".74831mm,.74831mm"/>
                  <o:lock v:ext="edit" aspectratio="t"/>
                </v:roundrect>
                <v:roundrect id="AutoShape 560" o:spid="_x0000_s1084" style="position:absolute;left:2551;top:259;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mBcMA&#10;AADdAAAADwAAAGRycy9kb3ducmV2LnhtbERPW2vCMBR+H+w/hDPwZWiqDC2dUUQQBC+wTvD1kJy1&#10;xeakJFHrvzcPAx8/vvt82dtW3MiHxrGC8SgDQaydabhScPrdDHMQISIbbB2TggcFWC7e3+ZYGHfn&#10;H7qVsRIphEOBCuoYu0LKoGuyGEauI07cn/MWY4K+ksbjPYXbVk6ybCotNpwaauxoXZO+lFerwG9m&#10;h8NOP8x5N6Pj9POc7y+lVmrw0a++QUTq40v8794aBfn4K81Nb9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HmBcMAAADdAAAADwAAAAAAAAAAAAAAAACYAgAAZHJzL2Rv&#10;d25yZXYueG1sUEsFBgAAAAAEAAQA9QAAAIgDAAAAAA==&#10;" fillcolor="#333" strokecolor="#333" strokeweight=".25pt">
                  <v:shadow color="#eeece1 [3214]" opacity="49150f" offset=".74831mm,.74831mm"/>
                  <o:lock v:ext="edit" aspectratio="t"/>
                </v:roundrect>
                <v:roundrect id="AutoShape 561" o:spid="_x0000_s1085" style="position:absolute;left:2747;top:259;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DnsYA&#10;AADdAAAADwAAAGRycy9kb3ducmV2LnhtbESPQWsCMRSE74X+h/AKXkrNWkTX1SilIAhqoVvB6yN5&#10;7i5uXpYk1fXfG6HQ4zAz3zCLVW9bcSEfGscKRsMMBLF2puFKweFn/ZaDCBHZYOuYFNwowGr5/LTA&#10;wrgrf9OljJVIEA4FKqhj7Aopg67JYhi6jjh5J+ctxiR9JY3Ha4LbVr5n2URabDgt1NjRZ036XP5a&#10;BX493e+3+maO2yl9TV6P+e5caqUGL/3HHESkPv6H/9oboyAfjWfweJ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1DnsYAAADdAAAADwAAAAAAAAAAAAAAAACYAgAAZHJz&#10;L2Rvd25yZXYueG1sUEsFBgAAAAAEAAQA9QAAAIsDAAAAAA==&#10;" fillcolor="#333" strokecolor="#333" strokeweight=".25pt">
                  <v:shadow color="#eeece1 [3214]" opacity="49150f" offset=".74831mm,.74831mm"/>
                  <o:lock v:ext="edit" aspectratio="t"/>
                </v:roundrect>
                <v:roundrect id="AutoShape 562" o:spid="_x0000_s1086" style="position:absolute;left:2937;top:261;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83sMA&#10;AADdAAAADwAAAGRycy9kb3ducmV2LnhtbERPW2vCMBR+H+w/hDPwZWiqMC2dUUQQBC+wTvD1kJy1&#10;xeakJFHrvzcPAx8/vvt82dtW3MiHxrGC8SgDQaydabhScPrdDHMQISIbbB2TggcFWC7e3+ZYGHfn&#10;H7qVsRIphEOBCuoYu0LKoGuyGEauI07cn/MWY4K+ksbjPYXbVk6ybCotNpwaauxoXZO+lFerwG9m&#10;h8NOP8x5N6Pj9POc7y+lVmrw0a++QUTq40v8794aBfn4K+1Pb9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583sMAAADdAAAADwAAAAAAAAAAAAAAAACYAgAAZHJzL2Rv&#10;d25yZXYueG1sUEsFBgAAAAAEAAQA9QAAAIgDAAAAAA==&#10;" fillcolor="#333" strokecolor="#333" strokeweight=".25pt">
                  <v:shadow color="#eeece1 [3214]" opacity="49150f" offset=".74831mm,.74831mm"/>
                  <o:lock v:ext="edit" aspectratio="t"/>
                </v:roundrect>
                <v:roundrect id="AutoShape 563" o:spid="_x0000_s1087" style="position:absolute;left:3131;top:261;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ZRcYA&#10;AADdAAAADwAAAGRycy9kb3ducmV2LnhtbESPUWvCMBSF34X9h3AHe5GZVpgtnVGGIAjOgd3A10ty&#10;1xabm5JErf9+GQz2eDjnfIezXI+2F1fyoXOsIJ9lIIi1Mx03Cr4+t88liBCRDfaOScGdAqxXD5Ml&#10;Vsbd+EjXOjYiQThUqKCNcaikDLoli2HmBuLkfTtvMSbpG2k83hLc9nKeZQtpseO00OJAm5b0ub5Y&#10;BX5bHA57fTenfUEfi+mpfD/XWqmnx/HtFUSkMf6H/9o7o6DMX3L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ZRcYAAADdAAAADwAAAAAAAAAAAAAAAACYAgAAZHJz&#10;L2Rvd25yZXYueG1sUEsFBgAAAAAEAAQA9QAAAIsDAAAAAA==&#10;" fillcolor="#333" strokecolor="#333" strokeweight=".25pt">
                  <v:shadow color="#eeece1 [3214]" opacity="49150f" offset=".74831mm,.74831mm"/>
                  <o:lock v:ext="edit" aspectratio="t"/>
                </v:roundrect>
                <v:roundrect id="AutoShape 564" o:spid="_x0000_s1088" style="position:absolute;left:3317;top:261;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HMsYA&#10;AADdAAAADwAAAGRycy9kb3ducmV2LnhtbESPUWvCMBSF34X9h3AHe5GZKkxLNZUxEATnYN3A10ty&#10;bUubm5JErf9+GQz2eDjnfIez2Y62F1fyoXWsYD7LQBBrZ1quFXx/7Z5zECEiG+wdk4I7BdiWD5MN&#10;Fsbd+JOuVaxFgnAoUEET41BIGXRDFsPMDcTJOztvMSbpa2k83hLc9nKRZUtpseW00OBAbw3prrpY&#10;BX63Oh4P+m5OhxV9LKen/L2rtFJPj+PrGkSkMf6H/9p7oyCfvyzg9016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HMsYAAADdAAAADwAAAAAAAAAAAAAAAACYAgAAZHJz&#10;L2Rvd25yZXYueG1sUEsFBgAAAAAEAAQA9QAAAIsDAAAAAA==&#10;" fillcolor="#333" strokecolor="#333" strokeweight=".25pt">
                  <v:shadow color="#eeece1 [3214]" opacity="49150f" offset=".74831mm,.74831mm"/>
                  <o:lock v:ext="edit" aspectratio="t"/>
                </v:roundrect>
                <v:roundrect id="AutoShape 565" o:spid="_x0000_s1089" style="position:absolute;left:3505;top:263;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iqcYA&#10;AADdAAAADwAAAGRycy9kb3ducmV2LnhtbESPQWsCMRSE74X+h/AKXqRmVdRlNUoRBMFa6Fbw+khe&#10;dxc3L0sSdf33TaHQ4zAz3zCrTW9bcSMfGscKxqMMBLF2puFKwelr95qDCBHZYOuYFDwowGb9/LTC&#10;wrg7f9KtjJVIEA4FKqhj7Aopg67JYhi5jjh5385bjEn6ShqP9wS3rZxk2VxabDgt1NjRtiZ9Ka9W&#10;gd8tjseDfpjzYUEf8+E5f7+UWqnBS/+2BBGpj//hv/beKMjHsy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ziqcYAAADdAAAADwAAAAAAAAAAAAAAAACYAgAAZHJz&#10;L2Rvd25yZXYueG1sUEsFBgAAAAAEAAQA9QAAAIsDAAAAAA==&#10;" fillcolor="#333" strokecolor="#333" strokeweight=".25pt">
                  <v:shadow color="#eeece1 [3214]" opacity="49150f" offset=".74831mm,.74831mm"/>
                  <o:lock v:ext="edit" aspectratio="t"/>
                </v:roundrect>
                <v:roundrect id="AutoShape 566" o:spid="_x0000_s1090" style="position:absolute;left:3687;top:263;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63cYA&#10;AADdAAAADwAAAGRycy9kb3ducmV2LnhtbESP3WoCMRSE7wt9h3AK3kjNKv4sq1GKIAjWQreCt4fk&#10;dHdxc7IkUde3bwqFXg4z8w2z2vS2FTfyoXGsYDzKQBBrZxquFJy+dq85iBCRDbaOScGDAmzWz08r&#10;LIy78yfdyliJBOFQoII6xq6QMuiaLIaR64iT9+28xZikr6TxeE9w28pJls2lxYbTQo0dbWvSl/Jq&#10;Ffjd4ng86Ic5Hxb0MR+e8/dLqZUavPRvSxCR+vgf/mvvjYJ8PJvC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V63cYAAADdAAAADwAAAAAAAAAAAAAAAACYAgAAZHJz&#10;L2Rvd25yZXYueG1sUEsFBgAAAAAEAAQA9QAAAIsDAAAAAA==&#10;" fillcolor="#333" strokecolor="#333" strokeweight=".25pt">
                  <v:shadow color="#eeece1 [3214]" opacity="49150f" offset=".74831mm,.74831mm"/>
                  <o:lock v:ext="edit" aspectratio="t"/>
                </v:roundrect>
                <v:roundrect id="AutoShape 567" o:spid="_x0000_s1091" style="position:absolute;left:3873;top:263;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fRsUA&#10;AADdAAAADwAAAGRycy9kb3ducmV2LnhtbESPQWsCMRSE7wX/Q3hCL6VmLajLapRSEApqwbXg9ZE8&#10;dxc3L0uS6vrvjSD0OMzMN8xi1dtWXMiHxrGC8SgDQaydabhS8HtYv+cgQkQ22DomBTcKsFoOXhZY&#10;GHflPV3KWIkE4VCggjrGrpAy6JoshpHriJN3ct5iTNJX0ni8Jrht5UeWTaXFhtNCjR191aTP5Z9V&#10;4Nez3W6jb+a4mdHP9O2Yb8+lVup12H/OQUTq43/42f42CvLxZAKP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d9GxQAAAN0AAAAPAAAAAAAAAAAAAAAAAJgCAABkcnMv&#10;ZG93bnJldi54bWxQSwUGAAAAAAQABAD1AAAAigMAAAAA&#10;" fillcolor="#333" strokecolor="#333" strokeweight=".25pt">
                  <v:shadow color="#eeece1 [3214]" opacity="49150f" offset=".74831mm,.74831mm"/>
                  <o:lock v:ext="edit" aspectratio="t"/>
                </v:roundrect>
                <v:roundrect id="AutoShape 568" o:spid="_x0000_s1092" style="position:absolute;left:4053;top:265;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BMcYA&#10;AADdAAAADwAAAGRycy9kb3ducmV2LnhtbESPUWvCMBSF34X9h3AHe5GZKqwtnVHGQBCcA6vg6yW5&#10;a4vNTUkyrf9+GQz2eDjnfIezXI+2F1fyoXOsYD7LQBBrZzpuFJyOm+cSRIjIBnvHpOBOAdarh8kS&#10;K+NufKBrHRuRIBwqVNDGOFRSBt2SxTBzA3Hyvpy3GJP0jTQebwlue7nIslxa7DgttDjQe0v6Un9b&#10;BX5T7Pc7fTfnXUGf+fRcflxqrdTT4/j2CiLSGP/Df+2tUVDOX3L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tBMcYAAADdAAAADwAAAAAAAAAAAAAAAACYAgAAZHJz&#10;L2Rvd25yZXYueG1sUEsFBgAAAAAEAAQA9QAAAIsDAAAAAA==&#10;" fillcolor="#333" strokecolor="#333" strokeweight=".25pt">
                  <v:shadow color="#eeece1 [3214]" opacity="49150f" offset=".74831mm,.74831mm"/>
                  <o:lock v:ext="edit" aspectratio="t"/>
                </v:roundrect>
                <v:roundrect id="AutoShape 569" o:spid="_x0000_s1093" style="position:absolute;left:4235;top:267;width:91;height:9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kqsYA&#10;AADdAAAADwAAAGRycy9kb3ducmV2LnhtbESPUWvCMBSF34X9h3AHe5GZKsyWzihDEATnwG7Q10ty&#10;1xabm5JErf9+GQz2eDjnfIez2oy2F1fyoXOsYD7LQBBrZzpuFHx97p4LECEiG+wdk4I7BdisHyYr&#10;LI278YmuVWxEgnAoUUEb41BKGXRLFsPMDcTJ+3beYkzSN9J4vCW47eUiy5bSYsdpocWBti3pc3Wx&#10;CvwuPx4P+m7qQ04fy2ldvJ8rrdTT4/j2CiLSGP/Df+29UVDMX3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fkqsYAAADdAAAADwAAAAAAAAAAAAAAAACYAgAAZHJz&#10;L2Rvd25yZXYueG1sUEsFBgAAAAAEAAQA9QAAAIsDAAAAAA==&#10;" fillcolor="#333" strokecolor="#333" strokeweight=".25pt">
                  <v:shadow color="#eeece1 [3214]" opacity="49150f" offset=".74831mm,.74831mm"/>
                  <o:lock v:ext="edit" aspectratio="t"/>
                </v:roundrect>
                <v:roundrect id="AutoShape 570" o:spid="_x0000_s1094" style="position:absolute;left:4239;top:181;width:144;height:38;visibility:visible;mso-wrap-style:none;v-text-anchor:middle" arcsize="1146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AicQA&#10;AADdAAAADwAAAGRycy9kb3ducmV2LnhtbESPwWoCMRCG70LfIYzQm2YttNjVKNJS8CJarfdhMyar&#10;m8mySXXbp+8chB6Hf/5vvpkv+9CoK3WpjmxgMi5AEVfR1uwMfB0+RlNQKSNbbCKTgR9KsFw8DOZY&#10;2njjT7rus1MC4VSiAZ9zW2qdKk8B0zi2xJKdYhcwy9g5bTu8CTw0+qkoXnTAmuWCx5bePFWX/XcQ&#10;jd8zbfR6tX2PR7d5dbu+aLbemMdhv5qBytTn/+V7e20NTCfPoivfCAL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QInEAAAA3QAAAA8AAAAAAAAAAAAAAAAAmAIAAGRycy9k&#10;b3ducmV2LnhtbFBLBQYAAAAABAAEAPUAAACJAwAAAAA=&#10;" fillcolor="#333" strokecolor="#333" strokeweight=".25pt">
                  <v:shadow color="#eeece1 [3214]" opacity="49150f" offset=".74831mm,.74831mm"/>
                  <o:lock v:ext="edit" aspectratio="t"/>
                </v:roundrect>
                <v:roundrect id="AutoShape 571" o:spid="_x0000_s1095" style="position:absolute;left:2171;top:164;width:60;height:27;visibility:visible;mso-wrap-style:none;v-text-anchor:middle" arcsize="20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Q8YA&#10;AADdAAAADwAAAGRycy9kb3ducmV2LnhtbESPQWsCMRSE74X+h/AKXkrNWlDX1SilIAhqoVvB6yN5&#10;7i5uXpYk1fXfG6HQ4zAz3zCLVW9bcSEfGscKRsMMBLF2puFKweFn/ZaDCBHZYOuYFNwowGr5/LTA&#10;wrgrf9OljJVIEA4FKqhj7Aopg67JYhi6jjh5J+ctxiR9JY3Ha4LbVr5n2URabDgt1NjRZ036XP5a&#10;BX493e+3+maO2yl9TV6P+e5caqUGL/3HHESkPv6H/9oboyAfjWfweJ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VQ8YAAADdAAAADwAAAAAAAAAAAAAAAACYAgAAZHJz&#10;L2Rvd25yZXYueG1sUEsFBgAAAAAEAAQA9QAAAIsDAAAAAA==&#10;" fillcolor="#333" strokecolor="#333" strokeweight=".25pt">
                  <v:shadow color="#eeece1 [3214]" opacity="49150f" offset=".74831mm,.74831mm"/>
                  <o:lock v:ext="edit" aspectratio="t"/>
                </v:roundrect>
                <v:roundrect id="AutoShape 572" o:spid="_x0000_s1096" style="position:absolute;left:2013;top:159;width:50;height:5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h2sEA&#10;AADdAAAADwAAAGRycy9kb3ducmV2LnhtbERPTYvCMBC9C/sfwgh7EU1VKG41iiwo60Wwyp6HZmyC&#10;zaQ0Ubv/fnMQPD7e92rTu0Y8qAvWs4LpJANBXHltuVZwOe/GCxAhImtsPJOCPwqwWX8MVlho/+QT&#10;PcpYixTCoUAFJsa2kDJUhhyGiW+JE3f1ncOYYFdL3eEzhbtGzrIslw4tpwaDLX0bqm7l3SnY5v38&#10;6/d42I+OZK6HfWyCtTulPof9dgkiUh/f4pf7RytYTPO0P71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jodrBAAAA3QAAAA8AAAAAAAAAAAAAAAAAmAIAAGRycy9kb3du&#10;cmV2LnhtbFBLBQYAAAAABAAEAPUAAACGAwAAAAA=&#10;" fillcolor="#006" stroked="f" strokecolor="black [3213]">
                  <v:shadow color="#eeece1 [3214]" opacity="49150f" offset=".74831mm,.74831mm"/>
                  <o:lock v:ext="edit" aspectratio="t"/>
                </v:roundrect>
                <v:shape id="AutoShape 573" o:spid="_x0000_s1097" style="position:absolute;left:2018;top:213;width:39;height:39;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y+8UA&#10;AADdAAAADwAAAGRycy9kb3ducmV2LnhtbESPQYvCMBSE74L/IbyFvWlaWUWqUVZFWPFkVfD4bJ5t&#10;sXkpTdTu/vqNIHgcZuYbZjpvTSXu1LjSsoK4H4EgzqwuOVdw2K97YxDOI2usLJOCX3Iwn3U7U0y0&#10;ffCO7qnPRYCwS1BB4X2dSOmyggy6vq2Jg3exjUEfZJNL3eAjwE0lB1E0kgZLDgsF1rQsKLumN6Mg&#10;Wv65zepw1u3XYJGut1k1dKejUp8f7fcEhKfWv8Ov9o9WMI5HMTzfh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jL7xQAAAN0AAAAPAAAAAAAAAAAAAAAAAJgCAABkcnMv&#10;ZG93bnJldi54bWxQSwUGAAAAAAQABAD1AAAAigMAAAAA&#10;" path="m,10800c,4835,4835,,10800,v5965,,10800,4835,10800,10800c21600,16765,16765,21600,10800,21600,4835,21600,,16765,,10800xm17401,15493v975,-1371,1499,-3011,1499,-4693c18900,6326,15273,2700,10800,2700,9117,2699,7477,3223,6106,4198l17401,15493xm4198,6106c3223,7477,2700,9117,2700,10799v,4474,3626,8101,8100,8101c12482,18900,14122,18376,15493,17401l4198,6106xe" fillcolor="red" stroked="f" strokecolor="black [3213]">
                  <v:stroke joinstyle="miter"/>
                  <v:shadow color="#eeece1 [3214]" opacity="49150f" offset=".74831mm,.74831mm"/>
                  <v:path o:connecttype="custom" o:connectlocs="0,0;0,0;0,0;0,0;0,0;0,0;0,0;0,0" o:connectangles="0,0,0,0,0,0,0,0" textboxrect="3323,3323,18277,18277"/>
                  <o:lock v:ext="edit" aspectratio="t"/>
                </v:shape>
                <v:roundrect id="AutoShape 574" o:spid="_x0000_s1098" style="position:absolute;left:4515;top:159;width:50;height:5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2aNsQA&#10;AADdAAAADwAAAGRycy9kb3ducmV2LnhtbESPQYvCMBSE7wv+h/CEvSyaqlC0GkUERS/Cqnh+NM8m&#10;2LyUJqv135uFhT0OM/MNs1h1rhYPaoP1rGA0zEAQl15brhRcztvBFESIyBprz6TgRQFWy97HAgvt&#10;n/xNj1OsRIJwKFCBibEppAylIYdh6Bvi5N186zAm2VZSt/hMcFfLcZbl0qHltGCwoY2h8n76cQrW&#10;eTeZXY+H3deRzO2wi3WwdqvUZ79bz0FE6uJ/+K+91wqmo3wMv2/S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mjbEAAAA3QAAAA8AAAAAAAAAAAAAAAAAmAIAAGRycy9k&#10;b3ducmV2LnhtbFBLBQYAAAAABAAEAPUAAACJAwAAAAA=&#10;" fillcolor="#006" stroked="f" strokecolor="black [3213]">
                  <v:shadow color="#eeece1 [3214]" opacity="49150f" offset=".74831mm,.74831mm"/>
                  <o:lock v:ext="edit" aspectratio="t"/>
                </v:roundrect>
                <v:shape id="AutoShape 575" o:spid="_x0000_s1099" style="position:absolute;left:4520;top:213;width:39;height:39;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JF8cA&#10;AADdAAAADwAAAGRycy9kb3ducmV2LnhtbESPQWvCQBSE74L/YXlCb2YT24pE16AWocWTaQSPz+xr&#10;Epp9G7JbTfvru0Khx2FmvmFW2WBacaXeNZYVJFEMgri0uuFKQfG+ny5AOI+ssbVMCr7JQbYej1aY&#10;anvjI11zX4kAYZeigtr7LpXSlTUZdJHtiIP3YXuDPsi+krrHW4CbVs7ieC4NNhwWauxoV1P5mX8Z&#10;BfHux729FBc9PM22+f5Qts/ufFLqYTJsliA8Df4//Nd+1QoWyfwR7m/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gCRfHAAAA3QAAAA8AAAAAAAAAAAAAAAAAmAIAAGRy&#10;cy9kb3ducmV2LnhtbFBLBQYAAAAABAAEAPUAAACMAwAAAAA=&#10;" path="m,10800c,4835,4835,,10800,v5965,,10800,4835,10800,10800c21600,16765,16765,21600,10800,21600,4835,21600,,16765,,10800xm17401,15493v975,-1371,1499,-3011,1499,-4693c18900,6326,15273,2700,10800,2700,9117,2699,7477,3223,6106,4198l17401,15493xm4198,6106c3223,7477,2700,9117,2700,10799v,4474,3626,8101,8100,8101c12482,18900,14122,18376,15493,17401l4198,6106xe" fillcolor="red" stroked="f" strokecolor="black [3213]">
                  <v:stroke joinstyle="miter"/>
                  <v:shadow color="#eeece1 [3214]" opacity="49150f" offset=".74831mm,.74831mm"/>
                  <v:path o:connecttype="custom" o:connectlocs="0,0;0,0;0,0;0,0;0,0;0,0;0,0;0,0" o:connectangles="0,0,0,0,0,0,0,0" textboxrect="3323,3323,18277,18277"/>
                  <o:lock v:ext="edit" aspectratio="t"/>
                </v:shape>
                <v:line id="Line 576" o:spid="_x0000_s1100" style="position:absolute;visibility:visible;mso-wrap-style:square" from="4419,86" to="5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krMUAAADdAAAADwAAAGRycy9kb3ducmV2LnhtbESP0WrCQBRE3wX/YbmCb7pRJA3RVUQp&#10;lNCXWj/gNntNotm7YXfV6Ne7hUIfh5k5w6w2vWnFjZxvLCuYTRMQxKXVDVcKjt/vkwyED8gaW8uk&#10;4EEeNuvhYIW5tnf+otshVCJC2OeooA6hy6X0ZU0G/dR2xNE7WWcwROkqqR3eI9y0cp4kqTTYcFyo&#10;saNdTeXlcDUKzu6zqLa6L87ZEX+uz33xfAupUuNRv12CCNSH//Bf+0MryGbpAn7fxCc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4krMUAAADdAAAADwAAAAAAAAAA&#10;AAAAAAChAgAAZHJzL2Rvd25yZXYueG1sUEsFBgAAAAAEAAQA+QAAAJMDAAAAAA==&#10;" strokecolor="#333" strokeweight=".25pt">
                  <v:shadow color="#eeece1 [3214]" opacity="49150f" offset=".74831mm,.74831mm"/>
                </v:line>
                <v:line id="Line 577" o:spid="_x0000_s1101" style="position:absolute;visibility:visible;mso-wrap-style:square" from="5120,88" to="512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N8UAAADdAAAADwAAAGRycy9kb3ducmV2LnhtbESP0WrCQBRE3wX/YbmCb7pRMA3RVUQp&#10;lNCXWj/gNntNotm7YXfV6Ne7hUIfh5k5w6w2vWnFjZxvLCuYTRMQxKXVDVcKjt/vkwyED8gaW8uk&#10;4EEeNuvhYIW5tnf+otshVCJC2OeooA6hy6X0ZU0G/dR2xNE7WWcwROkqqR3eI9y0cp4kqTTYcFyo&#10;saNdTeXlcDUKzu6zqLa6L87ZEX+uz33xfAupUuNRv12CCNSH//Bf+0MryGbpAn7fxCc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BN8UAAADdAAAADwAAAAAAAAAA&#10;AAAAAAChAgAAZHJzL2Rvd25yZXYueG1sUEsFBgAAAAAEAAQA+QAAAJMDAAAAAA==&#10;" strokecolor="#333" strokeweight=".25pt">
                  <v:shadow color="#eeece1 [3214]" opacity="49150f" offset=".74831mm,.74831mm"/>
                </v:line>
                <v:shape id="Picture 578" o:spid="_x0000_s1102" type="#_x0000_t75" style="position:absolute;left:1271;top:383;width:3866;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3yXEAAAA3QAAAA8AAABkcnMvZG93bnJldi54bWxEj0+LwjAUxO8LfofwhL2tqXsopWsUEQuC&#10;ePAP7PXZPJti81KbrO1+eyMIHoeZ+Q0zWwy2EXfqfO1YwXSSgCAuna65UnA6Fl8ZCB+QNTaOScE/&#10;eVjMRx8zzLXreU/3Q6hEhLDPUYEJoc2l9KUhi37iWuLoXVxnMUTZVVJ32Ee4beR3kqTSYs1xwWBL&#10;K0Pl9fBnFVTDzfikuJyb9a74Ncdln21tr9TneFj+gAg0hHf41d5oBdk0TeH5Jj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K3yXEAAAA3QAAAA8AAAAAAAAAAAAAAAAA&#10;nwIAAGRycy9kb3ducmV2LnhtbFBLBQYAAAAABAAEAPcAAACQAwAAAAA=&#10;" fillcolor="#4f81bd [3204]" strokecolor="black [3213]">
                  <v:imagedata r:id="rId85" o:title=""/>
                </v:shape>
                <v:group id="Group 579" o:spid="_x0000_s1103" style="position:absolute;left:4594;top:160;width:130;height:364" coordorigin="4594,160" coordsize="13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ppXMcAAADdAAAADwAAAGRycy9kb3ducmV2LnhtbESPQWvCQBSE7wX/w/KE&#10;3uomlqaSuoYgWnoIhaogvT2yzySYfRuyaxL/fbdQ6HGYmW+YdTaZVgzUu8aygngRgSAurW64UnA6&#10;7p9WIJxH1thaJgV3cpBtZg9rTLUd+YuGg69EgLBLUUHtfZdK6cqaDLqF7YiDd7G9QR9kX0nd4xjg&#10;ppXLKEqkwYbDQo0dbWsqr4ebUfA+4pg/x7uhuF629+/jy+e5iEmpx/mUv4HwNPn/8F/7QytYxckr&#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ppXMcAAADd&#10;AAAADwAAAAAAAAAAAAAAAACqAgAAZHJzL2Rvd25yZXYueG1sUEsFBgAAAAAEAAQA+gAAAJ4DAAAA&#10;AA==&#10;">
                  <o:lock v:ext="edit" aspectratio="t"/>
                  <v:roundrect id="AutoShape 580" o:spid="_x0000_s1104" style="position:absolute;left:4594;top:160;width:130;height:364;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JMIA&#10;AADdAAAADwAAAGRycy9kb3ducmV2LnhtbERPzWrCQBC+F/oOyxR6qxs9iKSuIlJrCwpqfYAhO2aD&#10;2dmYHWP69u5B8Pjx/U/nva9VR22sAhsYDjJQxEWwFZcGjn+rjwmoKMgW68Bk4J8izGevL1PMbbjx&#10;nrqDlCqFcMzRgBNpcq1j4chjHISGOHGn0HqUBNtS2xZvKdzXepRlY+2x4tTgsKGlo+J8uHoDv1+n&#10;7pvosr641ei822+2cizEmPe3fvEJSqiXp/jh/rEGJsNxmpvepCe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7kkwgAAAN0AAAAPAAAAAAAAAAAAAAAAAJgCAABkcnMvZG93&#10;bnJldi54bWxQSwUGAAAAAAQABAD1AAAAhwMAAAAA&#10;" filled="f" fillcolor="#4f81bd [3204]" strokecolor="gray" strokeweight=".25pt">
                    <v:shadow color="#eeece1 [3214]" opacity="49150f" offset=".74831mm,.74831mm"/>
                    <o:lock v:ext="edit" aspectratio="t"/>
                  </v:roundrect>
                  <v:roundrect id="AutoShape 581" o:spid="_x0000_s1105" style="position:absolute;left:4626;top:188;width:68;height:107;visibility:visible;mso-wrap-style:none;v-text-anchor:middle" arcsize="231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pTcMA&#10;AADdAAAADwAAAGRycy9kb3ducmV2LnhtbESPQYvCMBSE74L/ITzBm6b14Go1iogLXq2K10fzti3b&#10;vIQk2u7++s3Cwh6HmfmG2e4H04kX+dBaVpDPMxDEldUt1wpu1/fZCkSIyBo7y6TgiwLsd+PRFgtt&#10;e77Qq4y1SBAOBSpoYnSFlKFqyGCYW0ecvA/rDcYkfS21xz7BTScXWbaUBltOCw06OjZUfZZPo+BN&#10;Hr7d4+HpcspPi+DufV5Sr9R0Mhw2ICIN8T/81z5rBat8uYbfN+k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pTcMAAADdAAAADwAAAAAAAAAAAAAAAACYAgAAZHJzL2Rv&#10;d25yZXYueG1sUEsFBgAAAAAEAAQA9QAAAIgDAAAAAA==&#10;" fillcolor="#333" strokecolor="gray" strokeweight=".25pt">
                    <v:shadow color="#eeece1 [3214]" opacity="49150f" offset=".74831mm,.74831mm"/>
                    <o:lock v:ext="edit" aspectratio="t"/>
                  </v:roundrect>
                </v:group>
                <v:group id="Group 582" o:spid="_x0000_s1106" style="position:absolute;left:1834;top:160;width:148;height:364" coordorigin="1834,160" coordsize="148,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pn9cIAAADdAAAADwAAAGRycy9kb3ducmV2LnhtbERPTYvCMBC9C/6HMMLe&#10;NK2LrlSjiOiyBxFWBfE2NGNbbCaliW399+YgeHy878WqM6VoqHaFZQXxKAJBnFpdcKbgfNoNZyCc&#10;R9ZYWiYFT3KwWvZ7C0y0bfmfmqPPRAhhl6CC3PsqkdKlORl0I1sRB+5ma4M+wDqTusY2hJtSjqNo&#10;Kg0WHBpyrGiTU3o/PoyC3xbb9Xe8bfb32+Z5PU0Ol31MSn0NuvUchKfOf8Rv959WMIt/wv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5qZ/XCAAAA3QAAAA8A&#10;AAAAAAAAAAAAAAAAqgIAAGRycy9kb3ducmV2LnhtbFBLBQYAAAAABAAEAPoAAACZAwAAAAA=&#10;">
                  <o:lock v:ext="edit" aspectratio="t"/>
                  <v:roundrect id="AutoShape 583" o:spid="_x0000_s1107" style="position:absolute;left:1834;top:160;width:148;height:364;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GZMYA&#10;AADdAAAADwAAAGRycy9kb3ducmV2LnhtbESPUWvCQBCE3wv+h2OFvtVLfLCSekoRrS20UK0/YMmt&#10;uWBuL+a2Mf33vULBx2FmvmEWq8E3qqcu1oEN5JMMFHEZbM2VgePX9mEOKgqyxSYwGfihCKvl6G6B&#10;hQ1X3lN/kEolCMcCDTiRttA6lo48xkloiZN3Cp1HSbKrtO3wmuC+0dMsm2mPNacFhy2tHZXnw7c3&#10;8LY59S9El93Fbafnz/37hxxLMeZ+PDw/gRIa5Bb+b79aA/P8MYe/N+k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yGZMYAAADdAAAADwAAAAAAAAAAAAAAAACYAgAAZHJz&#10;L2Rvd25yZXYueG1sUEsFBgAAAAAEAAQA9QAAAIsDAAAAAA==&#10;" filled="f" fillcolor="#4f81bd [3204]" strokecolor="gray" strokeweight=".25pt">
                    <v:shadow color="#eeece1 [3214]" opacity="49150f" offset=".74831mm,.74831mm"/>
                    <o:lock v:ext="edit" aspectratio="t"/>
                  </v:roundrect>
                  <v:roundrect id="AutoShape 584" o:spid="_x0000_s1108" style="position:absolute;left:1872;top:188;width:68;height:107;visibility:visible;mso-wrap-style:none;v-text-anchor:middle" arcsize="231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t4cIA&#10;AADdAAAADwAAAGRycy9kb3ducmV2LnhtbESPQYvCMBSE7wv+h/CEva1pe1DpGkVEwatdxeujedsW&#10;m5eQRFv99ZuFhT0OM/MNs9qMphcP8qGzrCCfZSCIa6s7bhScvw4fSxAhImvsLZOCJwXYrCdvKyy1&#10;HfhEjyo2IkE4lKigjdGVUoa6JYNhZh1x8r6tNxiT9I3UHocEN70ssmwuDXacFlp0tGupvlV3o2Ah&#10;ty93vXo67fN9EdxlyCsalHqfjttPEJHG+B/+ax+1gmW+KOD3TXo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3hwgAAAN0AAAAPAAAAAAAAAAAAAAAAAJgCAABkcnMvZG93&#10;bnJldi54bWxQSwUGAAAAAAQABAD1AAAAhwMAAAAA&#10;" fillcolor="#333" strokecolor="gray" strokeweight=".25pt">
                    <v:shadow color="#eeece1 [3214]" opacity="49150f" offset=".74831mm,.74831mm"/>
                    <o:lock v:ext="edit" aspectratio="t"/>
                  </v:roundrect>
                </v:group>
                <v:group id="Group 585" o:spid="_x0000_s1109" style="position:absolute;left:1664;top:203;width:101;height:321" coordorigin="1664,203" coordsize="10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j5gscAAADdAAAADwAAAGRycy9kb3ducmV2LnhtbESPQWvCQBSE7wX/w/KE&#10;3uomSltJ3YQgtvQgQlWQ3h7ZZxKSfRuy2yT++25B6HGYmW+YTTaZVgzUu9qygngRgSAurK65VHA+&#10;vT+tQTiPrLG1TApu5CBLZw8bTLQd+YuGoy9FgLBLUEHlfZdI6YqKDLqF7YiDd7W9QR9kX0rd4xjg&#10;ppXLKHqRBmsOCxV2tK2oaI4/RsHHiGO+infDvrlub9+n58NlH5NSj/MpfwPhafL/4Xv7UytYx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j5gscAAADd&#10;AAAADwAAAAAAAAAAAAAAAACqAgAAZHJzL2Rvd25yZXYueG1sUEsFBgAAAAAEAAQA+gAAAJ4DAAAA&#10;AA==&#10;">
                  <o:lock v:ext="edit" aspectratio="t"/>
                  <v:roundrect id="AutoShape 586" o:spid="_x0000_s1110" style="position:absolute;left:1664;top:203;width:101;height:32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MYA&#10;AADdAAAADwAAAGRycy9kb3ducmV2LnhtbESP3UrDQBSE7wXfYTmCd3bTIhpitkXE+gMWbM0DHLKn&#10;2dDs2TR7TOPbu4LQy2FmvmHK1eQ7NdIQ28AG5rMMFHEdbMuNgeprfZODioJssQtMBn4owmp5eVFi&#10;YcOJtzTupFEJwrFAA06kL7SOtSOPcRZ64uTtw+BRkhwabQc8Jbjv9CLL7rTHltOCw56eHNWH3bc3&#10;8P68H1+Ijq9Ht14cPrcfG6lqMeb6anp8ACU0yTn8336zBvL5/S38vU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l/MYAAADdAAAADwAAAAAAAAAAAAAAAACYAgAAZHJz&#10;L2Rvd25yZXYueG1sUEsFBgAAAAAEAAQA9QAAAIsDAAAAAA==&#10;" filled="f" fillcolor="#4f81bd [3204]" strokecolor="gray" strokeweight=".25pt">
                    <v:shadow color="#eeece1 [3214]" opacity="49150f" offset=".74831mm,.74831mm"/>
                    <o:lock v:ext="edit" aspectratio="t"/>
                  </v:roundrect>
                  <v:roundrect id="AutoShape 587" o:spid="_x0000_s1111" style="position:absolute;left:1692;top:223;width:40;height:102;visibility:visible;mso-wrap-style:none;v-text-anchor:middle" arcsize="13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KU8cA&#10;AADdAAAADwAAAGRycy9kb3ducmV2LnhtbESP3WrCQBSE7wt9h+UUvKubSKsSXUWEolIo+Au5O2SP&#10;STB7Nuyumvbpu4WCl8PMfMNM551pxI2cry0rSPsJCOLC6ppLBYf9x+sYhA/IGhvLpOCbPMxnz09T&#10;zLS985Zuu1CKCGGfoYIqhDaT0hcVGfR92xJH72ydwRClK6V2eI9w08hBkgylwZrjQoUtLSsqLrur&#10;UfD19tOehivp8s+Tdekmb/LF6qhU76VbTEAE6sIj/N9eawXjdPQO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yilPHAAAA3QAAAA8AAAAAAAAAAAAAAAAAmAIAAGRy&#10;cy9kb3ducmV2LnhtbFBLBQYAAAAABAAEAPUAAACMAwAAAAA=&#10;" fillcolor="#333" strokecolor="gray" strokeweight=".25pt">
                    <v:shadow color="#eeece1 [3214]" opacity="49150f" offset=".74831mm,.74831mm"/>
                    <o:lock v:ext="edit" aspectratio="t"/>
                  </v:roundrect>
                </v:group>
                <v:group id="Group 588" o:spid="_x0000_s1112" style="position:absolute;left:1664;top:203;width:101;height:321" coordorigin="1664,203" coordsize="10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aGscAAADdAAAADwAAAGRycy9kb3ducmV2LnhtbESPQWvCQBSE7wX/w/KE&#10;3uomlqaSuoYgWnoIhaogvT2yzySYfRuyaxL/fbdQ6HGYmW+YdTaZVgzUu8aygngRgSAurW64UnA6&#10;7p9WIJxH1thaJgV3cpBtZg9rTLUd+YuGg69EgLBLUUHtfZdK6cqaDLqF7YiDd7G9QR9kX0nd4xjg&#10;ppXLKEqkwYbDQo0dbWsqr4ebUfA+4pg/x7uhuF629+/jy+e5iEmpx/mUv4HwNPn/8F/7QytYxa8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9aGscAAADd&#10;AAAADwAAAAAAAAAAAAAAAACqAgAAZHJzL2Rvd25yZXYueG1sUEsFBgAAAAAEAAQA+gAAAJ4DAAAA&#10;AA==&#10;">
                  <o:lock v:ext="edit" aspectratio="t"/>
                  <v:roundrect id="AutoShape 589" o:spid="_x0000_s1113" style="position:absolute;left:1664;top:203;width:101;height:32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7i8UA&#10;AADdAAAADwAAAGRycy9kb3ducmV2LnhtbESP3WrCQBSE74W+w3IK3ulGL1RSVyml9gcsqPUBDtlj&#10;Npg9G7OnMX37rlDwcpiZb5jluve16qiNVWADk3EGirgItuLSwPF7M1qAioJssQ5MBn4pwnr1MFhi&#10;bsOV99QdpFQJwjFHA06kybWOhSOPcRwa4uSdQutRkmxLbVu8Jriv9TTLZtpjxWnBYUMvjorz4ccb&#10;+Hw9dW9El/eL20zPu/32S46FGDN87J+fQAn1cg//tz+sgcVkPofbm/Q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uLxQAAAN0AAAAPAAAAAAAAAAAAAAAAAJgCAABkcnMv&#10;ZG93bnJldi54bWxQSwUGAAAAAAQABAD1AAAAigMAAAAA&#10;" filled="f" fillcolor="#4f81bd [3204]" strokecolor="gray" strokeweight=".25pt">
                    <v:shadow color="#eeece1 [3214]" opacity="49150f" offset=".74831mm,.74831mm"/>
                    <o:lock v:ext="edit" aspectratio="t"/>
                  </v:roundrect>
                  <v:roundrect id="AutoShape 590" o:spid="_x0000_s1114" style="position:absolute;left:1692;top:223;width:40;height:102;visibility:visible;mso-wrap-style:none;v-text-anchor:middle" arcsize="13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zcMA&#10;AADdAAAADwAAAGRycy9kb3ducmV2LnhtbERPXWvCMBR9F/Yfwh34pmlFtHRGkcFQGQi6Tejbpblr&#10;y5qbkkTt/PXmQfDxcL4Xq9604kLON5YVpOMEBHFpdcOVgu+vj1EGwgdkja1lUvBPHlbLl8ECc22v&#10;fKDLMVQihrDPUUEdQpdL6cuaDPqx7Ygj92udwRChq6R2eI3hppWTJJlJgw3Hhho7eq+p/DuejYL9&#10;9NadZhvpis+TdemuaIv15kep4Wu/fgMRqA9P8cO91QqydB7nxj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lzcMAAADdAAAADwAAAAAAAAAAAAAAAACYAgAAZHJzL2Rv&#10;d25yZXYueG1sUEsFBgAAAAAEAAQA9QAAAIgDAAAAAA==&#10;" fillcolor="#333" strokecolor="gray" strokeweight=".25pt">
                    <v:shadow color="#eeece1 [3214]" opacity="49150f" offset=".74831mm,.74831mm"/>
                    <o:lock v:ext="edit" aspectratio="t"/>
                  </v:roundrect>
                </v:group>
                <v:shape id="Picture 591" o:spid="_x0000_s1115" type="#_x0000_t75" alt="untitled" style="position:absolute;left:4783;top:211;width:234;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14J7FAAAA3QAAAA8AAABkcnMvZG93bnJldi54bWxEj0FrwkAUhO9C/8PyCr3pbixojK5SioJg&#10;EbQ9eHxkn0kw+zZkNxr/vVsQPA4z8w2zWPW2FldqfeVYQzJSIIhzZyouNPz9boYpCB+QDdaOScOd&#10;PKyWb4MFZsbd+EDXYyhEhLDPUEMZQpNJ6fOSLPqRa4ijd3atxRBlW0jT4i3CbS3HSk2kxYrjQokN&#10;fZeUX46d1dDvuon5dIfTj1XpebPGfaOSTuuP9/5rDiJQH17hZ3trNKTJdAb/b+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eCexQAAAN0AAAAPAAAAAAAAAAAAAAAA&#10;AJ8CAABkcnMvZG93bnJldi54bWxQSwUGAAAAAAQABAD3AAAAkQMAAAAA&#10;">
                  <v:imagedata r:id="rId86" o:title="untitled"/>
                </v:shape>
              </v:group>
            </w:pict>
          </mc:Fallback>
        </mc:AlternateContent>
      </w:r>
      <w:r w:rsidRPr="00812B25">
        <w:rPr>
          <w:noProof/>
          <w:lang w:eastAsia="zh-CN"/>
        </w:rPr>
        <w:drawing>
          <wp:inline distT="0" distB="0" distL="0" distR="0" wp14:anchorId="3617992B" wp14:editId="425BE269">
            <wp:extent cx="6120765" cy="3565906"/>
            <wp:effectExtent l="0" t="0" r="0" b="0"/>
            <wp:docPr id="2656" name="図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765" cy="3565906"/>
                    </a:xfrm>
                    <a:prstGeom prst="rect">
                      <a:avLst/>
                    </a:prstGeom>
                    <a:noFill/>
                    <a:ln>
                      <a:noFill/>
                    </a:ln>
                  </pic:spPr>
                </pic:pic>
              </a:graphicData>
            </a:graphic>
          </wp:inline>
        </w:drawing>
      </w:r>
      <w:r w:rsidRPr="00812B25">
        <w:rPr>
          <w:noProof/>
          <w:lang w:eastAsia="zh-CN"/>
        </w:rPr>
        <mc:AlternateContent>
          <mc:Choice Requires="wps">
            <w:drawing>
              <wp:anchor distT="0" distB="0" distL="114300" distR="114300" simplePos="0" relativeHeight="251662336" behindDoc="0" locked="0" layoutInCell="1" allowOverlap="1" wp14:anchorId="5A099D2D" wp14:editId="3DDFA8AE">
                <wp:simplePos x="0" y="0"/>
                <wp:positionH relativeFrom="column">
                  <wp:posOffset>5181600</wp:posOffset>
                </wp:positionH>
                <wp:positionV relativeFrom="paragraph">
                  <wp:posOffset>1714500</wp:posOffset>
                </wp:positionV>
                <wp:extent cx="389890" cy="114300"/>
                <wp:effectExtent l="0" t="0" r="0" b="0"/>
                <wp:wrapNone/>
                <wp:docPr id="3355" name="Text Box 9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B1A" w:rsidRPr="00A61748" w:rsidRDefault="00363B1A" w:rsidP="006A0E2E">
                            <w:pPr>
                              <w:snapToGrid w:val="0"/>
                              <w:spacing w:line="0" w:lineRule="atLeast"/>
                              <w:jc w:val="center"/>
                              <w:rPr>
                                <w:sz w:val="12"/>
                                <w:szCs w:val="12"/>
                                <w:lang w:eastAsia="ja-JP"/>
                              </w:rPr>
                            </w:pPr>
                            <w:r w:rsidRPr="00A61748">
                              <w:rPr>
                                <w:rFonts w:hint="eastAsia"/>
                                <w:sz w:val="12"/>
                                <w:szCs w:val="12"/>
                                <w:lang w:eastAsia="ja-JP"/>
                              </w:rPr>
                              <w:t>LCX</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99D2D" id="Text Box 9546" o:spid="_x0000_s1354" type="#_x0000_t202" style="position:absolute;left:0;text-align:left;margin-left:408pt;margin-top:135pt;width:30.7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" stroked="f">
                <v:textbox inset=".5mm,.5mm,.5mm,.5mm">
                  <w:txbxContent>
                    <w:p w:rsidR="00363B1A" w:rsidRPr="00A61748" w:rsidRDefault="00363B1A" w:rsidP="006A0E2E">
                      <w:pPr>
                        <w:snapToGrid w:val="0"/>
                        <w:spacing w:line="0" w:lineRule="atLeast"/>
                        <w:jc w:val="center"/>
                        <w:rPr>
                          <w:sz w:val="12"/>
                          <w:szCs w:val="12"/>
                          <w:lang w:eastAsia="ja-JP"/>
                        </w:rPr>
                      </w:pPr>
                      <w:r w:rsidRPr="00A61748">
                        <w:rPr>
                          <w:rFonts w:hint="eastAsia"/>
                          <w:sz w:val="12"/>
                          <w:szCs w:val="12"/>
                          <w:lang w:eastAsia="ja-JP"/>
                        </w:rPr>
                        <w:t>LCX</w:t>
                      </w:r>
                    </w:p>
                  </w:txbxContent>
                </v:textbox>
              </v:shape>
            </w:pict>
          </mc:Fallback>
        </mc:AlternateContent>
      </w:r>
    </w:p>
    <w:p w:rsidR="006A0E2E" w:rsidRPr="00D72966" w:rsidRDefault="006A0E2E" w:rsidP="006460A1">
      <w:pPr>
        <w:pStyle w:val="Heading3"/>
      </w:pPr>
      <w:bookmarkStart w:id="237" w:name="_Toc467088033"/>
      <w:r w:rsidRPr="00D72966">
        <w:t>A4.4.2.2</w:t>
      </w:r>
      <w:r w:rsidRPr="00D72966">
        <w:tab/>
        <w:t>Technical parameters</w:t>
      </w:r>
      <w:bookmarkEnd w:id="237"/>
    </w:p>
    <w:p w:rsidR="006A0E2E" w:rsidRPr="00813475" w:rsidRDefault="006A0E2E" w:rsidP="006A0E2E">
      <w:pPr>
        <w:jc w:val="both"/>
        <w:rPr>
          <w:szCs w:val="24"/>
          <w:lang w:val="en-US" w:eastAsia="ja-JP" w:bidi="he-IL"/>
        </w:rPr>
      </w:pPr>
      <w:r w:rsidRPr="00813475">
        <w:rPr>
          <w:szCs w:val="24"/>
          <w:lang w:val="en-US" w:eastAsia="ja-JP" w:bidi="he-IL"/>
        </w:rPr>
        <w:t>Table A4.4.2.2-1 summarizes technical characteristics of Radiocommunication system for High Speed Train (RHST) operating in 400 MHz band.</w:t>
      </w:r>
    </w:p>
    <w:p w:rsidR="006A0E2E" w:rsidRPr="00963E59" w:rsidRDefault="006A0E2E" w:rsidP="006A0E2E">
      <w:pPr>
        <w:pStyle w:val="TableNo"/>
        <w:rPr>
          <w:lang w:eastAsia="ja-JP"/>
        </w:rPr>
      </w:pPr>
      <w:r w:rsidRPr="00963E59">
        <w:rPr>
          <w:lang w:eastAsia="ja-JP"/>
        </w:rPr>
        <w:t xml:space="preserve">Table </w:t>
      </w:r>
      <w:r>
        <w:rPr>
          <w:lang w:eastAsia="zh-CN"/>
        </w:rPr>
        <w:t>A4.</w:t>
      </w:r>
      <w:r w:rsidRPr="00963E59">
        <w:rPr>
          <w:lang w:eastAsia="zh-CN"/>
        </w:rPr>
        <w:t>4.2.2-1</w:t>
      </w:r>
    </w:p>
    <w:p w:rsidR="006A0E2E" w:rsidRPr="00963E59" w:rsidRDefault="006A0E2E" w:rsidP="006A0E2E">
      <w:pPr>
        <w:pStyle w:val="Tabletitle"/>
        <w:rPr>
          <w:rFonts w:ascii="Times New Roman" w:hAnsi="Times New Roman"/>
          <w:lang w:eastAsia="ja-JP"/>
        </w:rPr>
      </w:pPr>
      <w:r w:rsidRPr="00963E59">
        <w:rPr>
          <w:rFonts w:ascii="Times New Roman" w:hAnsi="Times New Roman"/>
          <w:lang w:eastAsia="ja-JP"/>
        </w:rPr>
        <w:t>Technical characteristics of Radiocommunication system for High Speed Train (RHST)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2571"/>
        <w:gridCol w:w="2571"/>
        <w:gridCol w:w="2571"/>
      </w:tblGrid>
      <w:tr w:rsidR="006A0E2E" w:rsidRPr="00812B25" w:rsidTr="006460A1">
        <w:trPr>
          <w:cantSplit/>
          <w:trHeight w:val="567"/>
          <w:tblHeader/>
        </w:trPr>
        <w:tc>
          <w:tcPr>
            <w:tcW w:w="1643" w:type="dxa"/>
            <w:vAlign w:val="center"/>
          </w:tcPr>
          <w:p w:rsidR="006A0E2E" w:rsidRPr="00963E59" w:rsidRDefault="006A0E2E" w:rsidP="006A0E2E">
            <w:pPr>
              <w:pStyle w:val="Tablehead"/>
              <w:rPr>
                <w:rFonts w:ascii="Times New Roman" w:hAnsi="Times New Roman" w:cs="Times New Roman"/>
                <w:lang w:eastAsia="ja-JP"/>
              </w:rPr>
            </w:pPr>
            <w:r w:rsidRPr="00963E59">
              <w:rPr>
                <w:rFonts w:ascii="Times New Roman" w:hAnsi="Times New Roman" w:cs="Times New Roman"/>
                <w:lang w:eastAsia="ja-JP"/>
              </w:rPr>
              <w:t>System</w:t>
            </w:r>
          </w:p>
        </w:tc>
        <w:tc>
          <w:tcPr>
            <w:tcW w:w="2571" w:type="dxa"/>
            <w:vAlign w:val="center"/>
          </w:tcPr>
          <w:p w:rsidR="006A0E2E" w:rsidRPr="00963E59" w:rsidRDefault="006A0E2E" w:rsidP="006A0E2E">
            <w:pPr>
              <w:pStyle w:val="Tablehead"/>
              <w:rPr>
                <w:rFonts w:ascii="Times New Roman" w:hAnsi="Times New Roman" w:cs="Times New Roman"/>
                <w:b w:val="0"/>
                <w:lang w:eastAsia="ja-JP"/>
              </w:rPr>
            </w:pPr>
            <w:r w:rsidRPr="00963E59">
              <w:rPr>
                <w:rFonts w:ascii="Times New Roman" w:hAnsi="Times New Roman" w:cs="Times New Roman"/>
                <w:lang w:eastAsia="ja-JP"/>
              </w:rPr>
              <w:t>Analog RHST</w:t>
            </w:r>
          </w:p>
        </w:tc>
        <w:tc>
          <w:tcPr>
            <w:tcW w:w="2571" w:type="dxa"/>
            <w:vAlign w:val="center"/>
          </w:tcPr>
          <w:p w:rsidR="006A0E2E" w:rsidRPr="00963E59" w:rsidRDefault="006A0E2E" w:rsidP="006460A1">
            <w:pPr>
              <w:pStyle w:val="Tablehead"/>
              <w:rPr>
                <w:rFonts w:ascii="Times New Roman" w:hAnsi="Times New Roman" w:cs="Times New Roman"/>
                <w:b w:val="0"/>
                <w:lang w:eastAsia="ja-JP"/>
              </w:rPr>
            </w:pPr>
            <w:r w:rsidRPr="00963E59">
              <w:rPr>
                <w:rFonts w:ascii="Times New Roman" w:hAnsi="Times New Roman" w:cs="Times New Roman"/>
                <w:lang w:eastAsia="ja-JP"/>
              </w:rPr>
              <w:t>Digital RHST</w:t>
            </w:r>
            <w:r w:rsidR="006460A1">
              <w:rPr>
                <w:rFonts w:ascii="Times New Roman" w:hAnsi="Times New Roman" w:cs="Times New Roman"/>
                <w:lang w:eastAsia="ja-JP"/>
              </w:rPr>
              <w:br/>
            </w:r>
            <w:r w:rsidRPr="00963E59">
              <w:rPr>
                <w:rFonts w:ascii="Times New Roman" w:hAnsi="Times New Roman" w:cs="Times New Roman"/>
                <w:lang w:eastAsia="ja-JP"/>
              </w:rPr>
              <w:t>(Type 1)</w:t>
            </w:r>
          </w:p>
        </w:tc>
        <w:tc>
          <w:tcPr>
            <w:tcW w:w="2571" w:type="dxa"/>
            <w:vAlign w:val="center"/>
          </w:tcPr>
          <w:p w:rsidR="006A0E2E" w:rsidRPr="00963E59" w:rsidRDefault="006A0E2E" w:rsidP="006460A1">
            <w:pPr>
              <w:pStyle w:val="Tablehead"/>
              <w:rPr>
                <w:rFonts w:ascii="Times New Roman" w:hAnsi="Times New Roman" w:cs="Times New Roman"/>
                <w:b w:val="0"/>
                <w:lang w:eastAsia="ja-JP"/>
              </w:rPr>
            </w:pPr>
            <w:r w:rsidRPr="00963E59">
              <w:rPr>
                <w:rFonts w:ascii="Times New Roman" w:hAnsi="Times New Roman" w:cs="Times New Roman"/>
                <w:lang w:eastAsia="ja-JP"/>
              </w:rPr>
              <w:t>Digital RHST</w:t>
            </w:r>
            <w:r w:rsidR="006460A1">
              <w:rPr>
                <w:rFonts w:ascii="Times New Roman" w:hAnsi="Times New Roman" w:cs="Times New Roman"/>
                <w:lang w:eastAsia="ja-JP"/>
              </w:rPr>
              <w:br/>
            </w:r>
            <w:r w:rsidRPr="00963E59">
              <w:rPr>
                <w:rFonts w:ascii="Times New Roman" w:hAnsi="Times New Roman" w:cs="Times New Roman"/>
                <w:lang w:eastAsia="ja-JP"/>
              </w:rPr>
              <w:t>(Type 2)</w:t>
            </w:r>
          </w:p>
        </w:tc>
      </w:tr>
      <w:tr w:rsidR="006A0E2E" w:rsidRPr="00812B25" w:rsidTr="006460A1">
        <w:trPr>
          <w:cantSplit/>
          <w:trHeight w:val="567"/>
        </w:trPr>
        <w:tc>
          <w:tcPr>
            <w:tcW w:w="1643" w:type="dxa"/>
            <w:vAlign w:val="center"/>
          </w:tcPr>
          <w:p w:rsidR="006A0E2E" w:rsidRPr="00963E59" w:rsidRDefault="006A0E2E" w:rsidP="006A0E2E">
            <w:pPr>
              <w:pStyle w:val="Tabletext"/>
              <w:rPr>
                <w:lang w:eastAsia="ja-JP"/>
              </w:rPr>
            </w:pPr>
            <w:r w:rsidRPr="00963E59">
              <w:rPr>
                <w:lang w:eastAsia="ja-JP"/>
              </w:rPr>
              <w:t>Frequency Range</w:t>
            </w:r>
          </w:p>
        </w:tc>
        <w:tc>
          <w:tcPr>
            <w:tcW w:w="7713" w:type="dxa"/>
            <w:gridSpan w:val="3"/>
            <w:vAlign w:val="center"/>
          </w:tcPr>
          <w:p w:rsidR="006A0E2E" w:rsidRPr="00963E59" w:rsidRDefault="006A0E2E" w:rsidP="006460A1">
            <w:pPr>
              <w:pStyle w:val="Tabletext"/>
              <w:jc w:val="center"/>
              <w:rPr>
                <w:lang w:eastAsia="ja-JP"/>
              </w:rPr>
            </w:pPr>
            <w:r w:rsidRPr="00963E59">
              <w:rPr>
                <w:lang w:eastAsia="ja-JP"/>
              </w:rPr>
              <w:t>410 MHz - 420 MHz,</w:t>
            </w:r>
          </w:p>
          <w:p w:rsidR="006A0E2E" w:rsidRPr="00963E59" w:rsidRDefault="006A0E2E" w:rsidP="006460A1">
            <w:pPr>
              <w:pStyle w:val="Tabletext"/>
              <w:jc w:val="center"/>
              <w:rPr>
                <w:lang w:eastAsia="ja-JP"/>
              </w:rPr>
            </w:pPr>
            <w:r w:rsidRPr="00963E59">
              <w:rPr>
                <w:lang w:eastAsia="ja-JP"/>
              </w:rPr>
              <w:t>450 MHz - 455 MHz</w:t>
            </w:r>
          </w:p>
        </w:tc>
      </w:tr>
      <w:tr w:rsidR="006A0E2E" w:rsidRPr="00813475" w:rsidTr="006460A1">
        <w:trPr>
          <w:cantSplit/>
          <w:trHeight w:val="567"/>
        </w:trPr>
        <w:tc>
          <w:tcPr>
            <w:tcW w:w="1643" w:type="dxa"/>
            <w:vAlign w:val="center"/>
          </w:tcPr>
          <w:p w:rsidR="006A0E2E" w:rsidRPr="00963E59" w:rsidRDefault="006A0E2E" w:rsidP="006A0E2E">
            <w:pPr>
              <w:pStyle w:val="Tabletext"/>
              <w:rPr>
                <w:lang w:eastAsia="ja-JP"/>
              </w:rPr>
            </w:pPr>
            <w:r w:rsidRPr="00812B25">
              <w:rPr>
                <w:lang w:eastAsia="ja-JP"/>
              </w:rPr>
              <w:t>Channel separation</w:t>
            </w:r>
          </w:p>
        </w:tc>
        <w:tc>
          <w:tcPr>
            <w:tcW w:w="7713" w:type="dxa"/>
            <w:gridSpan w:val="3"/>
            <w:vAlign w:val="center"/>
          </w:tcPr>
          <w:p w:rsidR="006A0E2E" w:rsidRPr="00963E59" w:rsidRDefault="006A0E2E" w:rsidP="006460A1">
            <w:pPr>
              <w:pStyle w:val="Tabletext"/>
              <w:jc w:val="center"/>
              <w:rPr>
                <w:lang w:eastAsia="ja-JP"/>
              </w:rPr>
            </w:pPr>
            <w:r w:rsidRPr="00963E59">
              <w:rPr>
                <w:lang w:eastAsia="ja-JP"/>
              </w:rPr>
              <w:t xml:space="preserve">up link: </w:t>
            </w:r>
            <w:r w:rsidRPr="00812B25">
              <w:rPr>
                <w:lang w:eastAsia="ja-JP"/>
              </w:rPr>
              <w:t xml:space="preserve">12.5 </w:t>
            </w:r>
            <w:r w:rsidRPr="00963E59">
              <w:rPr>
                <w:lang w:eastAsia="ja-JP"/>
              </w:rPr>
              <w:t xml:space="preserve">kHz, </w:t>
            </w:r>
            <w:r w:rsidRPr="00812B25">
              <w:rPr>
                <w:lang w:eastAsia="ja-JP"/>
              </w:rPr>
              <w:t>25</w:t>
            </w:r>
            <w:r w:rsidRPr="00963E59">
              <w:rPr>
                <w:lang w:eastAsia="ja-JP"/>
              </w:rPr>
              <w:t xml:space="preserve"> kHz, 230 kHz, 288</w:t>
            </w:r>
            <w:r>
              <w:rPr>
                <w:lang w:eastAsia="ja-JP"/>
              </w:rPr>
              <w:t xml:space="preserve"> </w:t>
            </w:r>
            <w:r w:rsidRPr="00963E59">
              <w:rPr>
                <w:lang w:eastAsia="ja-JP"/>
              </w:rPr>
              <w:t>kHz</w:t>
            </w:r>
          </w:p>
          <w:p w:rsidR="006A0E2E" w:rsidRPr="00963E59" w:rsidRDefault="006A0E2E" w:rsidP="006460A1">
            <w:pPr>
              <w:pStyle w:val="Tabletext"/>
              <w:jc w:val="center"/>
              <w:rPr>
                <w:lang w:eastAsia="ja-JP"/>
              </w:rPr>
            </w:pPr>
            <w:r w:rsidRPr="00963E59">
              <w:rPr>
                <w:lang w:eastAsia="ja-JP"/>
              </w:rPr>
              <w:t xml:space="preserve">down link: </w:t>
            </w:r>
            <w:r w:rsidRPr="00812B25">
              <w:rPr>
                <w:lang w:eastAsia="ja-JP"/>
              </w:rPr>
              <w:t>12.5</w:t>
            </w:r>
            <w:r w:rsidRPr="00963E59">
              <w:rPr>
                <w:lang w:eastAsia="ja-JP"/>
              </w:rPr>
              <w:t xml:space="preserve"> kHz, </w:t>
            </w:r>
            <w:r w:rsidRPr="00812B25">
              <w:rPr>
                <w:lang w:eastAsia="ja-JP"/>
              </w:rPr>
              <w:t>25</w:t>
            </w:r>
            <w:r w:rsidRPr="00963E59">
              <w:rPr>
                <w:lang w:eastAsia="ja-JP"/>
              </w:rPr>
              <w:t xml:space="preserve"> kHz, 64 kHz, 230 kHz, 288 kHz, 640 kHz</w:t>
            </w:r>
          </w:p>
        </w:tc>
      </w:tr>
      <w:tr w:rsidR="006A0E2E" w:rsidRPr="00813475" w:rsidTr="006460A1">
        <w:trPr>
          <w:cantSplit/>
          <w:trHeight w:val="567"/>
        </w:trPr>
        <w:tc>
          <w:tcPr>
            <w:tcW w:w="1643" w:type="dxa"/>
            <w:vAlign w:val="center"/>
          </w:tcPr>
          <w:p w:rsidR="006A0E2E" w:rsidRPr="00963E59" w:rsidRDefault="006A0E2E" w:rsidP="006A0E2E">
            <w:pPr>
              <w:pStyle w:val="Tabletext"/>
              <w:rPr>
                <w:lang w:eastAsia="ja-JP"/>
              </w:rPr>
            </w:pPr>
            <w:r w:rsidRPr="00963E59">
              <w:rPr>
                <w:lang w:eastAsia="ja-JP"/>
              </w:rPr>
              <w:t xml:space="preserve">Maximum Antenna gain </w:t>
            </w:r>
          </w:p>
        </w:tc>
        <w:tc>
          <w:tcPr>
            <w:tcW w:w="7713" w:type="dxa"/>
            <w:gridSpan w:val="3"/>
            <w:vAlign w:val="center"/>
          </w:tcPr>
          <w:p w:rsidR="006A0E2E" w:rsidRPr="00963E59" w:rsidRDefault="006A0E2E" w:rsidP="006460A1">
            <w:pPr>
              <w:pStyle w:val="Tabletext"/>
              <w:jc w:val="center"/>
              <w:rPr>
                <w:lang w:eastAsia="ja-JP"/>
              </w:rPr>
            </w:pPr>
            <w:r w:rsidRPr="00963E59">
              <w:rPr>
                <w:lang w:eastAsia="ja-JP"/>
              </w:rPr>
              <w:t>Base station :  Leaky Coaxial Cable  (Coupling loss = 55</w:t>
            </w:r>
            <w:r>
              <w:rPr>
                <w:lang w:eastAsia="ja-JP"/>
              </w:rPr>
              <w:t xml:space="preserve"> </w:t>
            </w:r>
            <w:r w:rsidRPr="00963E59">
              <w:rPr>
                <w:lang w:eastAsia="ja-JP"/>
              </w:rPr>
              <w:t>dB, 60</w:t>
            </w:r>
            <w:r>
              <w:rPr>
                <w:lang w:eastAsia="ja-JP"/>
              </w:rPr>
              <w:t xml:space="preserve"> </w:t>
            </w:r>
            <w:r w:rsidRPr="00963E59">
              <w:rPr>
                <w:lang w:eastAsia="ja-JP"/>
              </w:rPr>
              <w:t>dB, 70</w:t>
            </w:r>
            <w:r>
              <w:rPr>
                <w:lang w:eastAsia="ja-JP"/>
              </w:rPr>
              <w:t xml:space="preserve"> </w:t>
            </w:r>
            <w:r w:rsidRPr="00963E59">
              <w:rPr>
                <w:lang w:eastAsia="ja-JP"/>
              </w:rPr>
              <w:t>dB, 80</w:t>
            </w:r>
            <w:r>
              <w:rPr>
                <w:lang w:eastAsia="ja-JP"/>
              </w:rPr>
              <w:t xml:space="preserve"> </w:t>
            </w:r>
            <w:r w:rsidRPr="00963E59">
              <w:rPr>
                <w:lang w:eastAsia="ja-JP"/>
              </w:rPr>
              <w:t>dB)</w:t>
            </w:r>
          </w:p>
          <w:p w:rsidR="006A0E2E" w:rsidRPr="00963E59" w:rsidRDefault="006A0E2E" w:rsidP="006460A1">
            <w:pPr>
              <w:pStyle w:val="Tabletext"/>
              <w:jc w:val="center"/>
              <w:rPr>
                <w:lang w:eastAsia="ja-JP"/>
              </w:rPr>
            </w:pPr>
            <w:r w:rsidRPr="00963E59">
              <w:rPr>
                <w:lang w:eastAsia="ja-JP"/>
              </w:rPr>
              <w:t>Mobile station : Slot array antenna (Gain = [+5] dBi)</w:t>
            </w:r>
          </w:p>
        </w:tc>
      </w:tr>
      <w:tr w:rsidR="006A0E2E" w:rsidRPr="00812B25" w:rsidTr="006460A1">
        <w:trPr>
          <w:cantSplit/>
          <w:trHeight w:val="567"/>
        </w:trPr>
        <w:tc>
          <w:tcPr>
            <w:tcW w:w="1643" w:type="dxa"/>
            <w:vAlign w:val="center"/>
          </w:tcPr>
          <w:p w:rsidR="006A0E2E" w:rsidRPr="00963E59" w:rsidRDefault="006A0E2E" w:rsidP="006A0E2E">
            <w:pPr>
              <w:pStyle w:val="Tabletext"/>
              <w:rPr>
                <w:lang w:eastAsia="ja-JP"/>
              </w:rPr>
            </w:pPr>
            <w:r w:rsidRPr="00963E59">
              <w:rPr>
                <w:lang w:eastAsia="ja-JP"/>
              </w:rPr>
              <w:t>Maximum Transmission power</w:t>
            </w:r>
          </w:p>
        </w:tc>
        <w:tc>
          <w:tcPr>
            <w:tcW w:w="5142" w:type="dxa"/>
            <w:gridSpan w:val="2"/>
            <w:vAlign w:val="center"/>
          </w:tcPr>
          <w:p w:rsidR="006A0E2E" w:rsidRPr="00963E59" w:rsidRDefault="006A0E2E" w:rsidP="006460A1">
            <w:pPr>
              <w:pStyle w:val="Tabletext"/>
              <w:jc w:val="center"/>
              <w:rPr>
                <w:lang w:eastAsia="ja-JP"/>
              </w:rPr>
            </w:pPr>
            <w:r w:rsidRPr="00963E59">
              <w:rPr>
                <w:lang w:eastAsia="ja-JP"/>
              </w:rPr>
              <w:t>Base station: +33 dBm</w:t>
            </w:r>
          </w:p>
          <w:p w:rsidR="006A0E2E" w:rsidRPr="00963E59" w:rsidRDefault="006A0E2E" w:rsidP="006460A1">
            <w:pPr>
              <w:pStyle w:val="Tabletext"/>
              <w:jc w:val="center"/>
              <w:rPr>
                <w:lang w:eastAsia="ja-JP"/>
              </w:rPr>
            </w:pPr>
            <w:r w:rsidRPr="00963E59">
              <w:rPr>
                <w:lang w:eastAsia="ja-JP"/>
              </w:rPr>
              <w:t>Mobile station:  +36 dBm</w:t>
            </w:r>
          </w:p>
        </w:tc>
        <w:tc>
          <w:tcPr>
            <w:tcW w:w="2571" w:type="dxa"/>
            <w:vAlign w:val="center"/>
          </w:tcPr>
          <w:p w:rsidR="006A0E2E" w:rsidRPr="00963E59" w:rsidRDefault="006A0E2E" w:rsidP="006460A1">
            <w:pPr>
              <w:pStyle w:val="Tabletext"/>
              <w:jc w:val="center"/>
              <w:rPr>
                <w:lang w:eastAsia="ja-JP"/>
              </w:rPr>
            </w:pPr>
            <w:r w:rsidRPr="00963E59">
              <w:rPr>
                <w:lang w:eastAsia="ja-JP"/>
              </w:rPr>
              <w:t>Base station: +27 dBm</w:t>
            </w:r>
          </w:p>
          <w:p w:rsidR="006A0E2E" w:rsidRPr="00963E59" w:rsidRDefault="006A0E2E" w:rsidP="006460A1">
            <w:pPr>
              <w:pStyle w:val="Tabletext"/>
              <w:jc w:val="center"/>
              <w:rPr>
                <w:lang w:eastAsia="ja-JP"/>
              </w:rPr>
            </w:pPr>
            <w:r w:rsidRPr="00963E59">
              <w:rPr>
                <w:lang w:eastAsia="ja-JP"/>
              </w:rPr>
              <w:t>Mobile station: +36 dBm</w:t>
            </w:r>
          </w:p>
        </w:tc>
      </w:tr>
      <w:tr w:rsidR="006A0E2E" w:rsidRPr="00812B25" w:rsidTr="006460A1">
        <w:trPr>
          <w:cantSplit/>
          <w:trHeight w:val="567"/>
        </w:trPr>
        <w:tc>
          <w:tcPr>
            <w:tcW w:w="1643" w:type="dxa"/>
            <w:vAlign w:val="center"/>
          </w:tcPr>
          <w:p w:rsidR="006A0E2E" w:rsidRPr="00963E59" w:rsidRDefault="006A0E2E" w:rsidP="006A0E2E">
            <w:pPr>
              <w:pStyle w:val="Tabletext"/>
              <w:rPr>
                <w:lang w:eastAsia="ja-JP"/>
              </w:rPr>
            </w:pPr>
            <w:r w:rsidRPr="00963E59">
              <w:rPr>
                <w:lang w:eastAsia="ja-JP"/>
              </w:rPr>
              <w:t>Receiving noise figure</w:t>
            </w:r>
          </w:p>
        </w:tc>
        <w:tc>
          <w:tcPr>
            <w:tcW w:w="7713" w:type="dxa"/>
            <w:gridSpan w:val="3"/>
            <w:vAlign w:val="center"/>
          </w:tcPr>
          <w:p w:rsidR="006A0E2E" w:rsidRPr="00963E59" w:rsidRDefault="006A0E2E" w:rsidP="006460A1">
            <w:pPr>
              <w:pStyle w:val="Tabletext"/>
              <w:jc w:val="center"/>
              <w:rPr>
                <w:lang w:eastAsia="ja-JP"/>
              </w:rPr>
            </w:pPr>
            <w:r w:rsidRPr="00963E59">
              <w:rPr>
                <w:lang w:eastAsia="ja-JP"/>
              </w:rPr>
              <w:t>&lt; 10 dB</w:t>
            </w:r>
          </w:p>
        </w:tc>
      </w:tr>
      <w:tr w:rsidR="006A0E2E" w:rsidRPr="00812B25" w:rsidTr="006460A1">
        <w:trPr>
          <w:cantSplit/>
          <w:trHeight w:val="567"/>
        </w:trPr>
        <w:tc>
          <w:tcPr>
            <w:tcW w:w="1643" w:type="dxa"/>
            <w:vAlign w:val="center"/>
          </w:tcPr>
          <w:p w:rsidR="006A0E2E" w:rsidRPr="00963E59" w:rsidRDefault="006A0E2E" w:rsidP="006A0E2E">
            <w:pPr>
              <w:pStyle w:val="Tabletext"/>
              <w:rPr>
                <w:lang w:eastAsia="ja-JP"/>
              </w:rPr>
            </w:pPr>
            <w:r w:rsidRPr="00963E59">
              <w:rPr>
                <w:lang w:eastAsia="ja-JP"/>
              </w:rPr>
              <w:t>Reception quality</w:t>
            </w:r>
          </w:p>
        </w:tc>
        <w:tc>
          <w:tcPr>
            <w:tcW w:w="2571" w:type="dxa"/>
            <w:vAlign w:val="center"/>
          </w:tcPr>
          <w:p w:rsidR="006A0E2E" w:rsidRPr="00963E59" w:rsidRDefault="006A0E2E" w:rsidP="006460A1">
            <w:pPr>
              <w:pStyle w:val="Tabletext"/>
              <w:jc w:val="center"/>
              <w:rPr>
                <w:lang w:eastAsia="ja-JP"/>
              </w:rPr>
            </w:pPr>
            <w:r w:rsidRPr="00963E59">
              <w:rPr>
                <w:lang w:eastAsia="ja-JP"/>
              </w:rPr>
              <w:t>SNR &gt; 30 dB</w:t>
            </w:r>
          </w:p>
          <w:p w:rsidR="006A0E2E" w:rsidRPr="00963E59" w:rsidRDefault="006A0E2E" w:rsidP="006460A1">
            <w:pPr>
              <w:pStyle w:val="Tabletext"/>
              <w:jc w:val="center"/>
              <w:rPr>
                <w:lang w:eastAsia="ja-JP"/>
              </w:rPr>
            </w:pPr>
            <w:r w:rsidRPr="00963E59">
              <w:rPr>
                <w:lang w:eastAsia="ja-JP"/>
              </w:rPr>
              <w:t>BER &lt; 10</w:t>
            </w:r>
            <w:r w:rsidRPr="00963E59">
              <w:rPr>
                <w:vertAlign w:val="superscript"/>
                <w:lang w:eastAsia="ja-JP"/>
              </w:rPr>
              <w:t>-4</w:t>
            </w:r>
          </w:p>
        </w:tc>
        <w:tc>
          <w:tcPr>
            <w:tcW w:w="5142" w:type="dxa"/>
            <w:gridSpan w:val="2"/>
            <w:vAlign w:val="center"/>
          </w:tcPr>
          <w:p w:rsidR="006A0E2E" w:rsidRPr="00963E59" w:rsidRDefault="006A0E2E" w:rsidP="006460A1">
            <w:pPr>
              <w:pStyle w:val="Tabletext"/>
              <w:jc w:val="center"/>
              <w:rPr>
                <w:lang w:eastAsia="ja-JP"/>
              </w:rPr>
            </w:pPr>
            <w:r w:rsidRPr="00963E59">
              <w:rPr>
                <w:lang w:eastAsia="ja-JP"/>
              </w:rPr>
              <w:t>BER &lt; 10</w:t>
            </w:r>
            <w:r w:rsidRPr="00963E59">
              <w:rPr>
                <w:vertAlign w:val="superscript"/>
                <w:lang w:eastAsia="ja-JP"/>
              </w:rPr>
              <w:t>-4</w:t>
            </w:r>
          </w:p>
        </w:tc>
      </w:tr>
      <w:tr w:rsidR="006A0E2E" w:rsidRPr="00813475" w:rsidTr="006460A1">
        <w:trPr>
          <w:cantSplit/>
          <w:trHeight w:val="843"/>
        </w:trPr>
        <w:tc>
          <w:tcPr>
            <w:tcW w:w="1643" w:type="dxa"/>
            <w:vAlign w:val="center"/>
          </w:tcPr>
          <w:p w:rsidR="006A0E2E" w:rsidRPr="00963E59" w:rsidRDefault="006A0E2E" w:rsidP="006A0E2E">
            <w:pPr>
              <w:pStyle w:val="Tabletext"/>
              <w:rPr>
                <w:lang w:eastAsia="ja-JP"/>
              </w:rPr>
            </w:pPr>
            <w:r w:rsidRPr="00963E59">
              <w:rPr>
                <w:lang w:eastAsia="ja-JP"/>
              </w:rPr>
              <w:lastRenderedPageBreak/>
              <w:t>Transmission distance</w:t>
            </w:r>
          </w:p>
        </w:tc>
        <w:tc>
          <w:tcPr>
            <w:tcW w:w="7713" w:type="dxa"/>
            <w:gridSpan w:val="3"/>
            <w:vAlign w:val="center"/>
          </w:tcPr>
          <w:p w:rsidR="006A0E2E" w:rsidRPr="00963E59" w:rsidRDefault="006A0E2E" w:rsidP="006460A1">
            <w:pPr>
              <w:pStyle w:val="Tabletext"/>
              <w:jc w:val="center"/>
              <w:rPr>
                <w:lang w:eastAsia="ja-JP"/>
              </w:rPr>
            </w:pPr>
            <w:r w:rsidRPr="00963E59">
              <w:rPr>
                <w:lang w:eastAsia="ja-JP"/>
              </w:rPr>
              <w:t>30 km (installation interval of base stations)</w:t>
            </w:r>
          </w:p>
          <w:p w:rsidR="006A0E2E" w:rsidRPr="00963E59" w:rsidRDefault="006A0E2E" w:rsidP="006460A1">
            <w:pPr>
              <w:pStyle w:val="Tabletext"/>
              <w:jc w:val="center"/>
              <w:rPr>
                <w:lang w:eastAsia="ja-JP"/>
              </w:rPr>
            </w:pPr>
            <w:r w:rsidRPr="00963E59">
              <w:rPr>
                <w:lang w:eastAsia="ja-JP"/>
              </w:rPr>
              <w:t>Radio wave propagation distance between LCX and on-board antenna is about 1 - 2 m.</w:t>
            </w:r>
          </w:p>
        </w:tc>
      </w:tr>
      <w:tr w:rsidR="006A0E2E" w:rsidRPr="00812B25" w:rsidTr="006460A1">
        <w:trPr>
          <w:cantSplit/>
          <w:trHeight w:val="567"/>
        </w:trPr>
        <w:tc>
          <w:tcPr>
            <w:tcW w:w="1643" w:type="dxa"/>
            <w:vAlign w:val="center"/>
          </w:tcPr>
          <w:p w:rsidR="006A0E2E" w:rsidRPr="00963E59" w:rsidRDefault="006A0E2E" w:rsidP="006A0E2E">
            <w:pPr>
              <w:pStyle w:val="Tabletext"/>
              <w:rPr>
                <w:lang w:eastAsia="ja-JP"/>
              </w:rPr>
            </w:pPr>
            <w:r w:rsidRPr="00963E59">
              <w:rPr>
                <w:lang w:eastAsia="ja-JP"/>
              </w:rPr>
              <w:t>Modulation</w:t>
            </w:r>
          </w:p>
        </w:tc>
        <w:tc>
          <w:tcPr>
            <w:tcW w:w="2571" w:type="dxa"/>
            <w:vAlign w:val="center"/>
          </w:tcPr>
          <w:p w:rsidR="006A0E2E" w:rsidRPr="00963E59" w:rsidRDefault="006A0E2E" w:rsidP="006460A1">
            <w:pPr>
              <w:pStyle w:val="Tabletext"/>
              <w:jc w:val="center"/>
              <w:rPr>
                <w:lang w:eastAsia="ja-JP"/>
              </w:rPr>
            </w:pPr>
            <w:r w:rsidRPr="00963E59">
              <w:rPr>
                <w:lang w:eastAsia="ja-JP"/>
              </w:rPr>
              <w:t>down link : PM</w:t>
            </w:r>
          </w:p>
          <w:p w:rsidR="006A0E2E" w:rsidRPr="00963E59" w:rsidRDefault="006A0E2E" w:rsidP="006460A1">
            <w:pPr>
              <w:pStyle w:val="Tabletext"/>
              <w:jc w:val="center"/>
              <w:rPr>
                <w:lang w:eastAsia="ja-JP"/>
              </w:rPr>
            </w:pPr>
            <w:r w:rsidRPr="00963E59">
              <w:rPr>
                <w:lang w:eastAsia="ja-JP"/>
              </w:rPr>
              <w:t>up link : FM</w:t>
            </w:r>
          </w:p>
        </w:tc>
        <w:tc>
          <w:tcPr>
            <w:tcW w:w="2571" w:type="dxa"/>
            <w:vAlign w:val="center"/>
          </w:tcPr>
          <w:p w:rsidR="006A0E2E" w:rsidRPr="00963E59" w:rsidRDefault="006A0E2E" w:rsidP="006460A1">
            <w:pPr>
              <w:pStyle w:val="Tabletext"/>
              <w:jc w:val="center"/>
              <w:rPr>
                <w:lang w:eastAsia="ja-JP"/>
              </w:rPr>
            </w:pPr>
            <w:r w:rsidRPr="00963E59">
              <w:rPr>
                <w:lang w:eastAsia="ja-JP"/>
              </w:rPr>
              <w:t>π/4 QPSK</w:t>
            </w:r>
          </w:p>
        </w:tc>
        <w:tc>
          <w:tcPr>
            <w:tcW w:w="2571" w:type="dxa"/>
            <w:vAlign w:val="center"/>
          </w:tcPr>
          <w:p w:rsidR="006A0E2E" w:rsidRPr="00963E59" w:rsidRDefault="006A0E2E" w:rsidP="006460A1">
            <w:pPr>
              <w:pStyle w:val="Tabletext"/>
              <w:jc w:val="center"/>
              <w:rPr>
                <w:lang w:eastAsia="ja-JP"/>
              </w:rPr>
            </w:pPr>
            <w:r w:rsidRPr="00963E59">
              <w:rPr>
                <w:lang w:eastAsia="ja-JP"/>
              </w:rPr>
              <w:t>down link : π/4 QPSK</w:t>
            </w:r>
          </w:p>
          <w:p w:rsidR="006A0E2E" w:rsidRPr="00812B25" w:rsidRDefault="006A0E2E" w:rsidP="006460A1">
            <w:pPr>
              <w:pStyle w:val="Tabletext"/>
              <w:jc w:val="center"/>
              <w:rPr>
                <w:lang w:eastAsia="ja-JP"/>
              </w:rPr>
            </w:pPr>
            <w:r w:rsidRPr="00963E59">
              <w:rPr>
                <w:lang w:eastAsia="ja-JP"/>
              </w:rPr>
              <w:t>up link : π/4 QPSK</w:t>
            </w:r>
          </w:p>
          <w:p w:rsidR="006A0E2E" w:rsidRPr="00963E59" w:rsidRDefault="006A0E2E" w:rsidP="006460A1">
            <w:pPr>
              <w:pStyle w:val="Tabletext"/>
              <w:jc w:val="center"/>
              <w:rPr>
                <w:lang w:eastAsia="ja-JP"/>
              </w:rPr>
            </w:pPr>
            <w:r w:rsidRPr="00812B25">
              <w:rPr>
                <w:lang w:eastAsia="ja-JP"/>
              </w:rPr>
              <w:t>and</w:t>
            </w:r>
            <w:r w:rsidRPr="00963E59">
              <w:rPr>
                <w:lang w:eastAsia="ja-JP"/>
              </w:rPr>
              <w:t xml:space="preserve"> QPSK</w:t>
            </w:r>
          </w:p>
        </w:tc>
      </w:tr>
      <w:tr w:rsidR="006A0E2E" w:rsidRPr="00812B25" w:rsidTr="006460A1">
        <w:trPr>
          <w:cantSplit/>
          <w:trHeight w:val="817"/>
        </w:trPr>
        <w:tc>
          <w:tcPr>
            <w:tcW w:w="1643" w:type="dxa"/>
            <w:vAlign w:val="center"/>
          </w:tcPr>
          <w:p w:rsidR="006A0E2E" w:rsidRPr="00963E59" w:rsidRDefault="006A0E2E" w:rsidP="006A0E2E">
            <w:pPr>
              <w:pStyle w:val="Tabletext"/>
              <w:rPr>
                <w:lang w:eastAsia="ja-JP"/>
              </w:rPr>
            </w:pPr>
            <w:r w:rsidRPr="00963E59">
              <w:rPr>
                <w:lang w:eastAsia="ja-JP"/>
              </w:rPr>
              <w:t>Multiplexing method</w:t>
            </w:r>
          </w:p>
        </w:tc>
        <w:tc>
          <w:tcPr>
            <w:tcW w:w="2571" w:type="dxa"/>
            <w:vAlign w:val="center"/>
          </w:tcPr>
          <w:p w:rsidR="006A0E2E" w:rsidRPr="00963E59" w:rsidRDefault="006A0E2E" w:rsidP="006460A1">
            <w:pPr>
              <w:pStyle w:val="Tabletext"/>
              <w:jc w:val="center"/>
              <w:rPr>
                <w:lang w:eastAsia="ja-JP"/>
              </w:rPr>
            </w:pPr>
            <w:r w:rsidRPr="00963E59">
              <w:rPr>
                <w:lang w:eastAsia="ja-JP"/>
              </w:rPr>
              <w:t>down link : FDM</w:t>
            </w:r>
          </w:p>
          <w:p w:rsidR="006A0E2E" w:rsidRPr="00963E59" w:rsidRDefault="006A0E2E" w:rsidP="006460A1">
            <w:pPr>
              <w:pStyle w:val="Tabletext"/>
              <w:jc w:val="center"/>
              <w:rPr>
                <w:lang w:eastAsia="ja-JP"/>
              </w:rPr>
            </w:pPr>
            <w:r w:rsidRPr="00963E59">
              <w:rPr>
                <w:lang w:eastAsia="ja-JP"/>
              </w:rPr>
              <w:t>up link : FDMA</w:t>
            </w:r>
          </w:p>
          <w:p w:rsidR="006A0E2E" w:rsidRPr="00963E59" w:rsidRDefault="006A0E2E" w:rsidP="006460A1">
            <w:pPr>
              <w:pStyle w:val="Tabletext"/>
              <w:jc w:val="center"/>
              <w:rPr>
                <w:lang w:eastAsia="ja-JP"/>
              </w:rPr>
            </w:pPr>
            <w:r w:rsidRPr="00963E59">
              <w:rPr>
                <w:lang w:eastAsia="ja-JP"/>
              </w:rPr>
              <w:t>FDD</w:t>
            </w:r>
          </w:p>
        </w:tc>
        <w:tc>
          <w:tcPr>
            <w:tcW w:w="5142" w:type="dxa"/>
            <w:gridSpan w:val="2"/>
            <w:vAlign w:val="center"/>
          </w:tcPr>
          <w:p w:rsidR="006A0E2E" w:rsidRPr="00963E59" w:rsidRDefault="006A0E2E" w:rsidP="006460A1">
            <w:pPr>
              <w:pStyle w:val="Tabletext"/>
              <w:jc w:val="center"/>
              <w:rPr>
                <w:lang w:eastAsia="ja-JP"/>
              </w:rPr>
            </w:pPr>
            <w:r w:rsidRPr="00963E59">
              <w:rPr>
                <w:lang w:eastAsia="ja-JP"/>
              </w:rPr>
              <w:t>down link : TDM</w:t>
            </w:r>
          </w:p>
          <w:p w:rsidR="006A0E2E" w:rsidRPr="00963E59" w:rsidRDefault="006A0E2E" w:rsidP="006460A1">
            <w:pPr>
              <w:pStyle w:val="Tabletext"/>
              <w:jc w:val="center"/>
              <w:rPr>
                <w:lang w:eastAsia="ja-JP"/>
              </w:rPr>
            </w:pPr>
            <w:r w:rsidRPr="00963E59">
              <w:rPr>
                <w:lang w:eastAsia="ja-JP"/>
              </w:rPr>
              <w:t>up link : TDMA</w:t>
            </w:r>
          </w:p>
          <w:p w:rsidR="006A0E2E" w:rsidRPr="00963E59" w:rsidRDefault="006A0E2E" w:rsidP="006460A1">
            <w:pPr>
              <w:pStyle w:val="Tabletext"/>
              <w:jc w:val="center"/>
              <w:rPr>
                <w:lang w:eastAsia="ja-JP"/>
              </w:rPr>
            </w:pPr>
            <w:r w:rsidRPr="00963E59">
              <w:rPr>
                <w:lang w:eastAsia="ja-JP"/>
              </w:rPr>
              <w:t>FDD</w:t>
            </w:r>
          </w:p>
        </w:tc>
      </w:tr>
    </w:tbl>
    <w:p w:rsidR="006A0E2E" w:rsidRPr="00D72966" w:rsidRDefault="006A0E2E" w:rsidP="006460A1">
      <w:pPr>
        <w:pStyle w:val="Heading2"/>
      </w:pPr>
      <w:bookmarkStart w:id="238" w:name="_Toc467088034"/>
      <w:bookmarkStart w:id="239" w:name="_Toc467151214"/>
      <w:r w:rsidRPr="00D72966">
        <w:t>A4.4.3</w:t>
      </w:r>
      <w:r w:rsidRPr="00D72966">
        <w:tab/>
        <w:t>Yard Radio</w:t>
      </w:r>
      <w:bookmarkEnd w:id="238"/>
      <w:bookmarkEnd w:id="239"/>
    </w:p>
    <w:p w:rsidR="006A0E2E" w:rsidRPr="00D72966" w:rsidRDefault="006A0E2E" w:rsidP="006460A1">
      <w:pPr>
        <w:pStyle w:val="Heading3"/>
      </w:pPr>
      <w:bookmarkStart w:id="240" w:name="_Toc467088035"/>
      <w:r w:rsidRPr="00D72966">
        <w:t>A4.4.3.1</w:t>
      </w:r>
      <w:r w:rsidRPr="00D72966">
        <w:tab/>
        <w:t>System architecture</w:t>
      </w:r>
      <w:bookmarkEnd w:id="240"/>
    </w:p>
    <w:p w:rsidR="006A0E2E" w:rsidRPr="00813475" w:rsidRDefault="006A0E2E" w:rsidP="00D72966">
      <w:pPr>
        <w:rPr>
          <w:lang w:val="en-US" w:eastAsia="ja-JP" w:bidi="he-IL"/>
        </w:rPr>
      </w:pPr>
      <w:r w:rsidRPr="00813475">
        <w:rPr>
          <w:lang w:val="en-US" w:eastAsia="ja-JP" w:bidi="he-IL"/>
        </w:rPr>
        <w:t>System architecture of the yard radio (YR) operating in 400 MHz band is similar to one of</w:t>
      </w:r>
      <w:r w:rsidR="00D72966">
        <w:rPr>
          <w:lang w:val="en-US" w:eastAsia="ja-JP" w:bidi="he-IL"/>
        </w:rPr>
        <w:t xml:space="preserve"> </w:t>
      </w:r>
      <w:r w:rsidR="00D72966">
        <w:rPr>
          <w:lang w:val="en-US" w:eastAsia="ja-JP" w:bidi="he-IL"/>
        </w:rPr>
        <w:br/>
      </w:r>
      <w:r w:rsidRPr="00813475">
        <w:rPr>
          <w:lang w:val="en-US" w:eastAsia="ja-JP" w:bidi="he-IL"/>
        </w:rPr>
        <w:t xml:space="preserve">150 MHz </w:t>
      </w:r>
      <w:proofErr w:type="gramStart"/>
      <w:r w:rsidRPr="00813475">
        <w:rPr>
          <w:lang w:val="en-US" w:eastAsia="ja-JP" w:bidi="he-IL"/>
        </w:rPr>
        <w:t>band yard radio system</w:t>
      </w:r>
      <w:proofErr w:type="gramEnd"/>
      <w:r w:rsidRPr="00813475">
        <w:rPr>
          <w:lang w:val="en-US" w:eastAsia="ja-JP" w:bidi="he-IL"/>
        </w:rPr>
        <w:t xml:space="preserve"> (see A4.2.3.1).</w:t>
      </w:r>
    </w:p>
    <w:p w:rsidR="006A0E2E" w:rsidRPr="00813475" w:rsidRDefault="006A0E2E" w:rsidP="006460A1">
      <w:pPr>
        <w:pStyle w:val="Heading3"/>
        <w:rPr>
          <w:lang w:val="en-US"/>
        </w:rPr>
      </w:pPr>
      <w:bookmarkStart w:id="241" w:name="_Toc467088036"/>
      <w:r w:rsidRPr="00813475">
        <w:rPr>
          <w:lang w:val="en-US"/>
        </w:rPr>
        <w:t>A4.4.3.2</w:t>
      </w:r>
      <w:r w:rsidRPr="00813475">
        <w:rPr>
          <w:lang w:val="en-US"/>
        </w:rPr>
        <w:tab/>
        <w:t>Technical parameters</w:t>
      </w:r>
      <w:bookmarkEnd w:id="241"/>
    </w:p>
    <w:p w:rsidR="006A0E2E" w:rsidRPr="00813475" w:rsidRDefault="006A0E2E" w:rsidP="006A0E2E">
      <w:pPr>
        <w:jc w:val="both"/>
        <w:rPr>
          <w:szCs w:val="24"/>
          <w:lang w:val="en-US" w:eastAsia="ja-JP" w:bidi="he-IL"/>
        </w:rPr>
      </w:pPr>
      <w:r w:rsidRPr="00813475">
        <w:rPr>
          <w:szCs w:val="24"/>
          <w:lang w:val="en-US" w:eastAsia="ja-JP" w:bidi="he-IL"/>
        </w:rPr>
        <w:t>Table A4.4.3.2-1 summarizes technical characteristics of YR operating in 400 MHz band.</w:t>
      </w:r>
    </w:p>
    <w:p w:rsidR="006A0E2E" w:rsidRPr="00812B25" w:rsidRDefault="006A0E2E" w:rsidP="006A0E2E">
      <w:pPr>
        <w:pStyle w:val="TableNo"/>
        <w:rPr>
          <w:rFonts w:eastAsiaTheme="minorEastAsia"/>
          <w:lang w:eastAsia="zh-CN"/>
        </w:rPr>
      </w:pPr>
      <w:r w:rsidRPr="00812B25">
        <w:rPr>
          <w:lang w:eastAsia="ja-JP"/>
        </w:rPr>
        <w:t xml:space="preserve">Table </w:t>
      </w:r>
      <w:r>
        <w:rPr>
          <w:lang w:eastAsia="ja-JP"/>
        </w:rPr>
        <w:t>A4.</w:t>
      </w:r>
      <w:r w:rsidRPr="00812B25">
        <w:rPr>
          <w:lang w:eastAsia="ja-JP"/>
        </w:rPr>
        <w:t>4.3.2-1</w:t>
      </w:r>
    </w:p>
    <w:p w:rsidR="006A0E2E" w:rsidRPr="00812B25" w:rsidRDefault="006A0E2E" w:rsidP="006A0E2E">
      <w:pPr>
        <w:pStyle w:val="Tabletitle"/>
        <w:rPr>
          <w:rFonts w:ascii="Times New Roman" w:hAnsi="Times New Roman"/>
          <w:lang w:eastAsia="ja-JP"/>
        </w:rPr>
      </w:pPr>
      <w:r w:rsidRPr="00812B25">
        <w:rPr>
          <w:rFonts w:ascii="Times New Roman" w:hAnsi="Times New Roman"/>
          <w:lang w:eastAsia="ja-JP"/>
        </w:rPr>
        <w:t>Technical characteristics of Yard radio operating in 400 MHz band</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528"/>
      </w:tblGrid>
      <w:tr w:rsidR="006A0E2E" w:rsidRPr="00812B25" w:rsidTr="006A0E2E">
        <w:trPr>
          <w:trHeight w:val="340"/>
        </w:trPr>
        <w:tc>
          <w:tcPr>
            <w:tcW w:w="2977" w:type="dxa"/>
            <w:vAlign w:val="center"/>
          </w:tcPr>
          <w:p w:rsidR="006A0E2E" w:rsidRPr="00963E59" w:rsidRDefault="006A0E2E" w:rsidP="006A0E2E">
            <w:pPr>
              <w:pStyle w:val="Tablehead"/>
              <w:rPr>
                <w:lang w:eastAsia="ja-JP"/>
              </w:rPr>
            </w:pPr>
            <w:r w:rsidRPr="00963E59">
              <w:rPr>
                <w:lang w:eastAsia="ja-JP"/>
              </w:rPr>
              <w:t>Parameters</w:t>
            </w:r>
          </w:p>
        </w:tc>
        <w:tc>
          <w:tcPr>
            <w:tcW w:w="5528" w:type="dxa"/>
            <w:vAlign w:val="center"/>
          </w:tcPr>
          <w:p w:rsidR="006A0E2E" w:rsidRPr="00963E59" w:rsidRDefault="006A0E2E" w:rsidP="006A0E2E">
            <w:pPr>
              <w:pStyle w:val="Tablehead"/>
              <w:rPr>
                <w:lang w:eastAsia="ja-JP"/>
              </w:rPr>
            </w:pPr>
            <w:r w:rsidRPr="00812B25">
              <w:rPr>
                <w:lang w:eastAsia="ja-JP"/>
              </w:rPr>
              <w:t>Yard radio</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Frequency Range (MHz)</w:t>
            </w:r>
          </w:p>
        </w:tc>
        <w:tc>
          <w:tcPr>
            <w:tcW w:w="5528" w:type="dxa"/>
            <w:vAlign w:val="center"/>
          </w:tcPr>
          <w:p w:rsidR="006A0E2E" w:rsidRPr="00812B25" w:rsidRDefault="006A0E2E" w:rsidP="006A0E2E">
            <w:pPr>
              <w:pStyle w:val="Tabletext"/>
              <w:rPr>
                <w:lang w:eastAsia="ja-JP"/>
              </w:rPr>
            </w:pPr>
            <w:r w:rsidRPr="00812B25">
              <w:rPr>
                <w:lang w:eastAsia="ja-JP"/>
              </w:rPr>
              <w:t>450 MHz - 470 MHz</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Channel separation</w:t>
            </w:r>
          </w:p>
        </w:tc>
        <w:tc>
          <w:tcPr>
            <w:tcW w:w="5528" w:type="dxa"/>
            <w:vAlign w:val="center"/>
          </w:tcPr>
          <w:p w:rsidR="006A0E2E" w:rsidRPr="00812B25" w:rsidRDefault="006A0E2E" w:rsidP="006A0E2E">
            <w:pPr>
              <w:pStyle w:val="Tabletext"/>
              <w:rPr>
                <w:lang w:eastAsia="ja-JP"/>
              </w:rPr>
            </w:pPr>
            <w:r w:rsidRPr="00812B25">
              <w:rPr>
                <w:lang w:eastAsia="ja-JP"/>
              </w:rPr>
              <w:t>12.5 kHz</w:t>
            </w:r>
          </w:p>
        </w:tc>
      </w:tr>
      <w:tr w:rsidR="006A0E2E" w:rsidRPr="0081347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 xml:space="preserve">Antenna gain </w:t>
            </w:r>
          </w:p>
        </w:tc>
        <w:tc>
          <w:tcPr>
            <w:tcW w:w="5528"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Polarization</w:t>
            </w:r>
          </w:p>
        </w:tc>
        <w:tc>
          <w:tcPr>
            <w:tcW w:w="5528" w:type="dxa"/>
            <w:vAlign w:val="center"/>
          </w:tcPr>
          <w:p w:rsidR="006A0E2E" w:rsidRPr="00812B25" w:rsidRDefault="006A0E2E" w:rsidP="006A0E2E">
            <w:pPr>
              <w:pStyle w:val="Tabletext"/>
              <w:rPr>
                <w:lang w:eastAsia="ja-JP"/>
              </w:rPr>
            </w:pPr>
            <w:r w:rsidRPr="00812B25">
              <w:rPr>
                <w:lang w:eastAsia="ja-JP"/>
              </w:rPr>
              <w:t>Vertical</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Maximum Transmission power</w:t>
            </w:r>
          </w:p>
        </w:tc>
        <w:tc>
          <w:tcPr>
            <w:tcW w:w="5528" w:type="dxa"/>
            <w:vAlign w:val="center"/>
          </w:tcPr>
          <w:p w:rsidR="006A0E2E" w:rsidRPr="00812B25" w:rsidRDefault="006A0E2E" w:rsidP="006A0E2E">
            <w:pPr>
              <w:pStyle w:val="Tabletext"/>
              <w:rPr>
                <w:lang w:eastAsia="ja-JP"/>
              </w:rPr>
            </w:pPr>
            <w:r w:rsidRPr="00812B25">
              <w:rPr>
                <w:lang w:eastAsia="ja-JP"/>
              </w:rPr>
              <w:t>+37 dBm</w:t>
            </w:r>
          </w:p>
        </w:tc>
      </w:tr>
      <w:tr w:rsidR="006A0E2E" w:rsidRPr="0081347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E.I.R.P.</w:t>
            </w:r>
          </w:p>
        </w:tc>
        <w:tc>
          <w:tcPr>
            <w:tcW w:w="5528"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Receiving noise figure</w:t>
            </w:r>
          </w:p>
        </w:tc>
        <w:tc>
          <w:tcPr>
            <w:tcW w:w="5528" w:type="dxa"/>
            <w:vAlign w:val="center"/>
          </w:tcPr>
          <w:p w:rsidR="006A0E2E" w:rsidRPr="00812B25" w:rsidRDefault="006A0E2E" w:rsidP="006A0E2E">
            <w:pPr>
              <w:pStyle w:val="Tabletext"/>
              <w:rPr>
                <w:lang w:eastAsia="ja-JP"/>
              </w:rPr>
            </w:pPr>
            <w:r w:rsidRPr="00812B25">
              <w:rPr>
                <w:lang w:eastAsia="ja-JP"/>
              </w:rPr>
              <w:t>&lt; 10 dB</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Reception quality</w:t>
            </w:r>
          </w:p>
        </w:tc>
        <w:tc>
          <w:tcPr>
            <w:tcW w:w="5528" w:type="dxa"/>
            <w:vAlign w:val="center"/>
          </w:tcPr>
          <w:p w:rsidR="006A0E2E" w:rsidRPr="00812B25" w:rsidRDefault="006A0E2E" w:rsidP="006A0E2E">
            <w:pPr>
              <w:pStyle w:val="Tabletext"/>
              <w:rPr>
                <w:lang w:eastAsia="ja-JP"/>
              </w:rPr>
            </w:pPr>
            <w:r w:rsidRPr="00812B25">
              <w:rPr>
                <w:lang w:eastAsia="ja-JP"/>
              </w:rPr>
              <w:t>SNR &gt; 30 dB</w:t>
            </w:r>
          </w:p>
        </w:tc>
      </w:tr>
      <w:tr w:rsidR="006A0E2E" w:rsidRPr="0081347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Transmission distance (km)</w:t>
            </w:r>
          </w:p>
        </w:tc>
        <w:tc>
          <w:tcPr>
            <w:tcW w:w="5528" w:type="dxa"/>
            <w:vAlign w:val="center"/>
          </w:tcPr>
          <w:p w:rsidR="006A0E2E" w:rsidRPr="00812B25" w:rsidRDefault="006A0E2E" w:rsidP="006A0E2E">
            <w:pPr>
              <w:pStyle w:val="Tabletext"/>
              <w:rPr>
                <w:lang w:eastAsia="ja-JP"/>
              </w:rPr>
            </w:pPr>
            <w:r w:rsidRPr="00812B25">
              <w:rPr>
                <w:lang w:eastAsia="ja-JP"/>
              </w:rPr>
              <w:t>[to be filled out in future]</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Modulation</w:t>
            </w:r>
          </w:p>
        </w:tc>
        <w:tc>
          <w:tcPr>
            <w:tcW w:w="5528" w:type="dxa"/>
            <w:vAlign w:val="center"/>
          </w:tcPr>
          <w:p w:rsidR="006A0E2E" w:rsidRPr="00812B25" w:rsidRDefault="006A0E2E" w:rsidP="006A0E2E">
            <w:pPr>
              <w:pStyle w:val="Tabletext"/>
              <w:rPr>
                <w:lang w:eastAsia="ja-JP"/>
              </w:rPr>
            </w:pPr>
            <w:r w:rsidRPr="00812B25">
              <w:rPr>
                <w:lang w:eastAsia="ja-JP"/>
              </w:rPr>
              <w:t>FM</w:t>
            </w:r>
          </w:p>
        </w:tc>
      </w:tr>
      <w:tr w:rsidR="006A0E2E" w:rsidRPr="00812B25" w:rsidTr="006A0E2E">
        <w:trPr>
          <w:trHeight w:val="340"/>
        </w:trPr>
        <w:tc>
          <w:tcPr>
            <w:tcW w:w="2977" w:type="dxa"/>
            <w:vAlign w:val="center"/>
          </w:tcPr>
          <w:p w:rsidR="006A0E2E" w:rsidRPr="00812B25" w:rsidRDefault="006A0E2E" w:rsidP="006A0E2E">
            <w:pPr>
              <w:pStyle w:val="Tabletext"/>
              <w:rPr>
                <w:lang w:eastAsia="ja-JP"/>
              </w:rPr>
            </w:pPr>
            <w:r w:rsidRPr="00812B25">
              <w:rPr>
                <w:lang w:eastAsia="ja-JP"/>
              </w:rPr>
              <w:t>Multiplexing method</w:t>
            </w:r>
          </w:p>
        </w:tc>
        <w:tc>
          <w:tcPr>
            <w:tcW w:w="5528" w:type="dxa"/>
            <w:vAlign w:val="center"/>
          </w:tcPr>
          <w:p w:rsidR="006A0E2E" w:rsidRPr="00812B25" w:rsidRDefault="006A0E2E" w:rsidP="006A0E2E">
            <w:pPr>
              <w:pStyle w:val="Tabletext"/>
              <w:rPr>
                <w:lang w:eastAsia="ja-JP"/>
              </w:rPr>
            </w:pPr>
            <w:r w:rsidRPr="00812B25">
              <w:rPr>
                <w:lang w:eastAsia="ja-JP"/>
              </w:rPr>
              <w:t>none</w:t>
            </w:r>
          </w:p>
        </w:tc>
      </w:tr>
    </w:tbl>
    <w:p w:rsidR="006A0E2E" w:rsidRPr="00D72966" w:rsidRDefault="006A0E2E" w:rsidP="006460A1">
      <w:pPr>
        <w:pStyle w:val="Heading1"/>
      </w:pPr>
      <w:bookmarkStart w:id="242" w:name="_Toc467088037"/>
      <w:bookmarkStart w:id="243" w:name="_Toc467151215"/>
      <w:bookmarkStart w:id="244" w:name="_Toc451778100"/>
      <w:bookmarkStart w:id="245" w:name="_Toc451782829"/>
      <w:r w:rsidRPr="00D72966">
        <w:t>A4.5</w:t>
      </w:r>
      <w:r w:rsidRPr="00D72966">
        <w:tab/>
        <w:t>RSTT in the 40 GHz band</w:t>
      </w:r>
      <w:bookmarkEnd w:id="242"/>
      <w:bookmarkEnd w:id="243"/>
    </w:p>
    <w:p w:rsidR="006A0E2E" w:rsidRPr="00D72966" w:rsidRDefault="006460A1" w:rsidP="006460A1">
      <w:pPr>
        <w:pStyle w:val="Heading2"/>
      </w:pPr>
      <w:bookmarkStart w:id="246" w:name="_Toc467088038"/>
      <w:bookmarkStart w:id="247" w:name="_Toc467151216"/>
      <w:r>
        <w:t>A4.5.1</w:t>
      </w:r>
      <w:r>
        <w:tab/>
      </w:r>
      <w:r w:rsidR="006A0E2E" w:rsidRPr="00D72966">
        <w:t>40-GHz band video transmission system (MVT)</w:t>
      </w:r>
      <w:bookmarkEnd w:id="246"/>
      <w:bookmarkEnd w:id="247"/>
    </w:p>
    <w:p w:rsidR="006A0E2E" w:rsidRPr="00D72966" w:rsidRDefault="006A0E2E" w:rsidP="006460A1">
      <w:pPr>
        <w:pStyle w:val="Heading3"/>
      </w:pPr>
      <w:bookmarkStart w:id="248" w:name="_Toc467088039"/>
      <w:r w:rsidRPr="00D72966">
        <w:t>A4.5.1.1</w:t>
      </w:r>
      <w:r w:rsidRPr="00D72966">
        <w:tab/>
        <w:t>System architecture</w:t>
      </w:r>
      <w:bookmarkEnd w:id="248"/>
    </w:p>
    <w:p w:rsidR="006A0E2E" w:rsidRPr="00813475" w:rsidRDefault="006A0E2E" w:rsidP="00D72966">
      <w:pPr>
        <w:rPr>
          <w:lang w:val="en-US" w:eastAsia="ja-JP" w:bidi="he-IL"/>
        </w:rPr>
      </w:pPr>
      <w:r w:rsidRPr="00813475">
        <w:rPr>
          <w:lang w:val="en-US" w:eastAsia="ja-JP" w:bidi="he-IL"/>
        </w:rPr>
        <w:t xml:space="preserve">In order to keep passengers’ safety, MVT </w:t>
      </w:r>
      <w:proofErr w:type="gramStart"/>
      <w:r w:rsidRPr="00813475">
        <w:rPr>
          <w:lang w:val="en-US" w:eastAsia="ja-JP" w:bidi="he-IL"/>
        </w:rPr>
        <w:t>has already been deployed</w:t>
      </w:r>
      <w:proofErr w:type="gramEnd"/>
      <w:r w:rsidRPr="00813475">
        <w:rPr>
          <w:lang w:val="en-US" w:eastAsia="ja-JP" w:bidi="he-IL"/>
        </w:rPr>
        <w:t xml:space="preserve"> for many railways, in which trains are driving without any conductor. In this </w:t>
      </w:r>
      <w:proofErr w:type="gramStart"/>
      <w:r w:rsidRPr="00813475">
        <w:rPr>
          <w:lang w:val="en-US" w:eastAsia="ja-JP" w:bidi="he-IL"/>
        </w:rPr>
        <w:t>case</w:t>
      </w:r>
      <w:proofErr w:type="gramEnd"/>
      <w:r w:rsidRPr="00813475">
        <w:rPr>
          <w:lang w:val="en-US" w:eastAsia="ja-JP" w:bidi="he-IL"/>
        </w:rPr>
        <w:t xml:space="preserve"> drivers must confirm platform situations by </w:t>
      </w:r>
      <w:r w:rsidRPr="00813475">
        <w:rPr>
          <w:lang w:val="en-US" w:eastAsia="ja-JP" w:bidi="he-IL"/>
        </w:rPr>
        <w:lastRenderedPageBreak/>
        <w:t>themselves at each station before departure. MVT enables drivers to confirm platform situations by showing these in the driver’s room.</w:t>
      </w:r>
    </w:p>
    <w:p w:rsidR="006A0E2E" w:rsidRPr="00813475" w:rsidRDefault="006A0E2E" w:rsidP="00D72966">
      <w:pPr>
        <w:rPr>
          <w:lang w:val="en-US" w:eastAsia="ja-JP" w:bidi="he-IL"/>
        </w:rPr>
      </w:pPr>
      <w:r w:rsidRPr="00813475">
        <w:rPr>
          <w:lang w:val="en-US" w:eastAsia="ja-JP" w:bidi="he-IL"/>
        </w:rPr>
        <w:t xml:space="preserve">Figure A4.5.1.1-1 shows the architecture of MVT. CCTV cameras are located at several points in every platform. Millimetre waves transmit these cameras’ video streams to the diver’s room through transmitter and receiver. Monitors in the driver’s room show the conditions of the platform from several cameras simultaneously without latency.  Therefore, the driver can confirm the situations of platform then start the train safely. </w:t>
      </w:r>
    </w:p>
    <w:p w:rsidR="006A0E2E" w:rsidRDefault="006A0E2E" w:rsidP="006460A1">
      <w:pPr>
        <w:pStyle w:val="FigureNo"/>
        <w:spacing w:before="360"/>
      </w:pPr>
      <w:r>
        <w:t xml:space="preserve">Figure </w:t>
      </w:r>
      <w:r>
        <w:rPr>
          <w:rFonts w:hint="eastAsia"/>
          <w:lang w:eastAsia="ja-JP"/>
        </w:rPr>
        <w:t>A4.5.1.1</w:t>
      </w:r>
      <w:r w:rsidRPr="001811B0">
        <w:rPr>
          <w:rFonts w:eastAsiaTheme="minorEastAsia"/>
        </w:rPr>
        <w:t>-</w:t>
      </w:r>
      <w:r w:rsidRPr="001811B0">
        <w:t>1</w:t>
      </w:r>
    </w:p>
    <w:p w:rsidR="006A0E2E" w:rsidRPr="001811B0" w:rsidRDefault="006A0E2E" w:rsidP="00EB2DD8">
      <w:pPr>
        <w:pStyle w:val="Figuretitle"/>
      </w:pPr>
      <w:r w:rsidRPr="001811B0">
        <w:t>Architecture of MVT</w:t>
      </w:r>
    </w:p>
    <w:p w:rsidR="006A0E2E" w:rsidRPr="001811B0" w:rsidRDefault="006A0E2E" w:rsidP="006460A1">
      <w:pPr>
        <w:pStyle w:val="Figure"/>
        <w:rPr>
          <w:lang w:eastAsia="ja-JP"/>
        </w:rPr>
      </w:pPr>
      <w:r w:rsidRPr="001811B0">
        <w:rPr>
          <w:noProof/>
          <w:lang w:eastAsia="zh-CN"/>
        </w:rPr>
        <w:drawing>
          <wp:inline distT="0" distB="0" distL="0" distR="0" wp14:anchorId="4856F32D" wp14:editId="4ABBE8A1">
            <wp:extent cx="5086350" cy="281976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25042" cy="2841217"/>
                    </a:xfrm>
                    <a:prstGeom prst="rect">
                      <a:avLst/>
                    </a:prstGeom>
                    <a:noFill/>
                    <a:ln>
                      <a:noFill/>
                    </a:ln>
                  </pic:spPr>
                </pic:pic>
              </a:graphicData>
            </a:graphic>
          </wp:inline>
        </w:drawing>
      </w:r>
    </w:p>
    <w:p w:rsidR="006A0E2E" w:rsidRPr="00D72966" w:rsidRDefault="006A0E2E" w:rsidP="006460A1">
      <w:pPr>
        <w:pStyle w:val="Heading3"/>
      </w:pPr>
      <w:bookmarkStart w:id="249" w:name="_Toc467088040"/>
      <w:r w:rsidRPr="00D72966">
        <w:t>A4.5.1.2</w:t>
      </w:r>
      <w:r w:rsidRPr="00D72966">
        <w:tab/>
        <w:t>Technical parameters</w:t>
      </w:r>
      <w:bookmarkEnd w:id="249"/>
    </w:p>
    <w:p w:rsidR="006A0E2E" w:rsidRPr="00813475" w:rsidRDefault="006A0E2E" w:rsidP="00D72966">
      <w:pPr>
        <w:rPr>
          <w:lang w:val="en-US" w:eastAsia="ja-JP" w:bidi="he-IL"/>
        </w:rPr>
      </w:pPr>
      <w:r w:rsidRPr="00813475">
        <w:rPr>
          <w:lang w:val="en-US" w:eastAsia="ja-JP" w:bidi="he-IL"/>
        </w:rPr>
        <w:t xml:space="preserve">Table A4.5.1.2-1 shows technical characteristics of the video transmission system (MVT). Now the modulation of the system is FM because of its low latency feature. </w:t>
      </w:r>
      <w:proofErr w:type="gramStart"/>
      <w:r w:rsidRPr="00813475">
        <w:rPr>
          <w:lang w:val="en-US" w:eastAsia="ja-JP" w:bidi="he-IL"/>
        </w:rPr>
        <w:t>But</w:t>
      </w:r>
      <w:proofErr w:type="gramEnd"/>
      <w:r w:rsidRPr="00813475">
        <w:rPr>
          <w:lang w:val="en-US" w:eastAsia="ja-JP" w:bidi="he-IL"/>
        </w:rPr>
        <w:t xml:space="preserve"> in future, digital modulations will be adopted for digital ITV with low latency video codecs.</w:t>
      </w:r>
    </w:p>
    <w:p w:rsidR="006A0E2E" w:rsidRPr="00C213A6" w:rsidRDefault="006A0E2E" w:rsidP="006A0E2E">
      <w:pPr>
        <w:pStyle w:val="TableNo"/>
        <w:rPr>
          <w:lang w:eastAsia="ja-JP"/>
        </w:rPr>
      </w:pPr>
      <w:r w:rsidRPr="00C213A6">
        <w:rPr>
          <w:lang w:eastAsia="ja-JP"/>
        </w:rPr>
        <w:t xml:space="preserve">Table </w:t>
      </w:r>
      <w:r>
        <w:rPr>
          <w:lang w:eastAsia="ja-JP"/>
        </w:rPr>
        <w:t>A4.</w:t>
      </w:r>
      <w:r w:rsidRPr="00C213A6">
        <w:rPr>
          <w:lang w:eastAsia="ja-JP"/>
        </w:rPr>
        <w:t>5.1</w:t>
      </w:r>
      <w:r>
        <w:rPr>
          <w:lang w:eastAsia="ja-JP"/>
        </w:rPr>
        <w:t>.</w:t>
      </w:r>
      <w:r>
        <w:rPr>
          <w:rFonts w:hint="eastAsia"/>
          <w:lang w:eastAsia="ja-JP"/>
        </w:rPr>
        <w:t>2</w:t>
      </w:r>
      <w:r w:rsidRPr="00C213A6">
        <w:rPr>
          <w:lang w:eastAsia="ja-JP"/>
        </w:rPr>
        <w:t>-1</w:t>
      </w:r>
    </w:p>
    <w:p w:rsidR="006A0E2E" w:rsidRPr="00E0702A" w:rsidRDefault="006A0E2E" w:rsidP="006A0E2E">
      <w:pPr>
        <w:pStyle w:val="Tabletitle"/>
        <w:rPr>
          <w:lang w:eastAsia="ja-JP"/>
        </w:rPr>
      </w:pPr>
      <w:r w:rsidRPr="002D4D94">
        <w:rPr>
          <w:rFonts w:eastAsiaTheme="minorEastAsia"/>
          <w:lang w:eastAsia="zh-CN"/>
        </w:rPr>
        <w:t xml:space="preserve">Technical </w:t>
      </w:r>
      <w:r w:rsidRPr="002D4D94">
        <w:rPr>
          <w:rFonts w:eastAsiaTheme="minorEastAsia"/>
        </w:rPr>
        <w:t>characteristics</w:t>
      </w:r>
      <w:r>
        <w:rPr>
          <w:rFonts w:eastAsiaTheme="minorEastAsia"/>
        </w:rPr>
        <w:t xml:space="preserve"> of </w:t>
      </w:r>
      <w:r>
        <w:rPr>
          <w:rFonts w:hint="eastAsia"/>
          <w:lang w:eastAsia="ja-JP"/>
        </w:rPr>
        <w:t>MVT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953"/>
      </w:tblGrid>
      <w:tr w:rsidR="006A0E2E" w:rsidRPr="002D4D94" w:rsidTr="006A0E2E">
        <w:trPr>
          <w:jc w:val="center"/>
        </w:trPr>
        <w:tc>
          <w:tcPr>
            <w:tcW w:w="3969" w:type="dxa"/>
            <w:shd w:val="clear" w:color="auto" w:fill="auto"/>
          </w:tcPr>
          <w:p w:rsidR="006A0E2E" w:rsidRPr="00C9302A" w:rsidRDefault="006A0E2E" w:rsidP="006A0E2E">
            <w:pPr>
              <w:pStyle w:val="Tablehead"/>
            </w:pPr>
            <w:r w:rsidRPr="00C9302A">
              <w:t>Parameter</w:t>
            </w:r>
          </w:p>
        </w:tc>
        <w:tc>
          <w:tcPr>
            <w:tcW w:w="2953" w:type="dxa"/>
            <w:shd w:val="clear" w:color="auto" w:fill="auto"/>
          </w:tcPr>
          <w:p w:rsidR="006A0E2E" w:rsidRPr="00C9302A" w:rsidRDefault="006A0E2E" w:rsidP="006A0E2E">
            <w:pPr>
              <w:pStyle w:val="Tablehead"/>
            </w:pPr>
            <w:r w:rsidRPr="00C9302A">
              <w:rPr>
                <w:rFonts w:hint="eastAsia"/>
              </w:rPr>
              <w:t>MVT</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Frequency Range (GHz)</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43.5-4</w:t>
            </w:r>
            <w:r w:rsidRPr="00C213A6">
              <w:rPr>
                <w:rFonts w:hint="eastAsia"/>
                <w:color w:val="000000" w:themeColor="text1"/>
                <w:lang w:eastAsia="ja-JP"/>
              </w:rPr>
              <w:t>3.7</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rFonts w:hint="eastAsia"/>
                <w:color w:val="000000" w:themeColor="text1"/>
                <w:sz w:val="22"/>
                <w:szCs w:val="22"/>
                <w:lang w:eastAsia="ja-JP"/>
              </w:rPr>
              <w:t>Channel separation</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rFonts w:hint="eastAsia"/>
                <w:color w:val="000000" w:themeColor="text1"/>
                <w:lang w:eastAsia="ja-JP"/>
              </w:rPr>
              <w:t>40</w:t>
            </w:r>
            <w:r w:rsidR="00E34B51">
              <w:rPr>
                <w:color w:val="000000" w:themeColor="text1"/>
                <w:lang w:eastAsia="ja-JP"/>
              </w:rPr>
              <w:t> </w:t>
            </w:r>
            <w:r w:rsidRPr="00C213A6">
              <w:rPr>
                <w:rFonts w:hint="eastAsia"/>
                <w:color w:val="000000" w:themeColor="text1"/>
                <w:lang w:eastAsia="ja-JP"/>
              </w:rPr>
              <w:t>MHz</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Antenna gain (dBi)</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3</w:t>
            </w:r>
            <w:r w:rsidRPr="00C213A6">
              <w:rPr>
                <w:rFonts w:hint="eastAsia"/>
                <w:color w:val="000000" w:themeColor="text1"/>
                <w:lang w:eastAsia="ja-JP"/>
              </w:rPr>
              <w:t>3 typ.</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Polarization</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rFonts w:hint="eastAsia"/>
                <w:color w:val="000000" w:themeColor="text1"/>
                <w:lang w:eastAsia="ja-JP"/>
              </w:rPr>
              <w:t>Vertical</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Transmitting radiation power (dBm)</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1</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e.i.r.p. (dBm)</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rFonts w:hint="eastAsia"/>
                <w:color w:val="000000" w:themeColor="text1"/>
                <w:lang w:eastAsia="ja-JP"/>
              </w:rPr>
              <w:t>33 typ.</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Receiving noise figure (dB)</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&lt;</w:t>
            </w:r>
            <w:r w:rsidRPr="00C213A6">
              <w:rPr>
                <w:rFonts w:hint="eastAsia"/>
                <w:color w:val="000000" w:themeColor="text1"/>
                <w:lang w:eastAsia="ja-JP"/>
              </w:rPr>
              <w:t>2</w:t>
            </w:r>
            <w:r w:rsidRPr="00C213A6">
              <w:rPr>
                <w:color w:val="000000" w:themeColor="text1"/>
                <w:lang w:eastAsia="ja-JP"/>
              </w:rPr>
              <w:t>0</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Transmission distance (m)</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&lt;</w:t>
            </w:r>
            <w:r w:rsidRPr="00C213A6">
              <w:rPr>
                <w:rFonts w:hint="eastAsia"/>
                <w:color w:val="000000" w:themeColor="text1"/>
                <w:lang w:eastAsia="ja-JP"/>
              </w:rPr>
              <w:t xml:space="preserve"> 60</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Modulation</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rFonts w:hint="eastAsia"/>
                <w:color w:val="000000" w:themeColor="text1"/>
                <w:lang w:eastAsia="ja-JP"/>
              </w:rPr>
              <w:t>FM</w:t>
            </w:r>
          </w:p>
        </w:tc>
      </w:tr>
      <w:tr w:rsidR="006A0E2E" w:rsidRPr="002D4D94" w:rsidTr="006A0E2E">
        <w:trPr>
          <w:jc w:val="center"/>
        </w:trPr>
        <w:tc>
          <w:tcPr>
            <w:tcW w:w="3969" w:type="dxa"/>
            <w:shd w:val="clear" w:color="auto" w:fill="auto"/>
          </w:tcPr>
          <w:p w:rsidR="006A0E2E" w:rsidRPr="00C213A6" w:rsidRDefault="006A0E2E" w:rsidP="006A0E2E">
            <w:pPr>
              <w:pStyle w:val="Tabletext"/>
              <w:rPr>
                <w:color w:val="000000" w:themeColor="text1"/>
                <w:lang w:eastAsia="ja-JP"/>
              </w:rPr>
            </w:pPr>
            <w:r w:rsidRPr="00C213A6">
              <w:rPr>
                <w:color w:val="000000" w:themeColor="text1"/>
                <w:lang w:eastAsia="ja-JP"/>
              </w:rPr>
              <w:t>Multiplexing method</w:t>
            </w:r>
          </w:p>
        </w:tc>
        <w:tc>
          <w:tcPr>
            <w:tcW w:w="2953" w:type="dxa"/>
            <w:shd w:val="clear" w:color="auto" w:fill="auto"/>
          </w:tcPr>
          <w:p w:rsidR="006A0E2E" w:rsidRPr="00C213A6" w:rsidRDefault="006A0E2E" w:rsidP="006A0E2E">
            <w:pPr>
              <w:pStyle w:val="Tabletext"/>
              <w:rPr>
                <w:color w:val="000000" w:themeColor="text1"/>
                <w:lang w:eastAsia="ja-JP"/>
              </w:rPr>
            </w:pPr>
            <w:r w:rsidRPr="00C213A6">
              <w:rPr>
                <w:rFonts w:hint="eastAsia"/>
                <w:color w:val="000000" w:themeColor="text1"/>
                <w:lang w:eastAsia="ja-JP"/>
              </w:rPr>
              <w:t>FDM</w:t>
            </w:r>
          </w:p>
        </w:tc>
      </w:tr>
    </w:tbl>
    <w:p w:rsidR="006A0E2E" w:rsidRPr="002D4D94" w:rsidRDefault="006A0E2E" w:rsidP="006A0E2E">
      <w:pPr>
        <w:pStyle w:val="Tablefin"/>
      </w:pPr>
    </w:p>
    <w:p w:rsidR="006A0E2E" w:rsidRPr="00D72966" w:rsidRDefault="006A0E2E" w:rsidP="006460A1">
      <w:pPr>
        <w:pStyle w:val="Heading2"/>
      </w:pPr>
      <w:bookmarkStart w:id="250" w:name="_Toc466848040"/>
      <w:bookmarkStart w:id="251" w:name="_Toc467088041"/>
      <w:bookmarkStart w:id="252" w:name="_Toc467151217"/>
      <w:r w:rsidRPr="00D72966">
        <w:t>A4.5.2</w:t>
      </w:r>
      <w:r w:rsidRPr="00D72966">
        <w:tab/>
        <w:t>Train Radio System in the 40 GHz band (TRS-40GHz)</w:t>
      </w:r>
      <w:bookmarkEnd w:id="250"/>
      <w:bookmarkEnd w:id="251"/>
      <w:bookmarkEnd w:id="252"/>
    </w:p>
    <w:p w:rsidR="006A0E2E" w:rsidRPr="00D72966" w:rsidRDefault="006A0E2E" w:rsidP="006460A1">
      <w:pPr>
        <w:pStyle w:val="Heading3"/>
      </w:pPr>
      <w:bookmarkStart w:id="253" w:name="_Toc467088042"/>
      <w:r w:rsidRPr="00D72966">
        <w:t>A4.5.2.1</w:t>
      </w:r>
      <w:r w:rsidRPr="00D72966">
        <w:tab/>
        <w:t>System architecture</w:t>
      </w:r>
      <w:bookmarkEnd w:id="253"/>
    </w:p>
    <w:p w:rsidR="00D72966" w:rsidRDefault="006A0E2E" w:rsidP="00D72966">
      <w:pPr>
        <w:rPr>
          <w:lang w:val="en-US" w:eastAsia="ja-JP" w:bidi="he-IL"/>
        </w:rPr>
      </w:pPr>
      <w:r w:rsidRPr="00813475">
        <w:rPr>
          <w:lang w:val="en-US" w:eastAsia="ja-JP" w:bidi="he-IL"/>
        </w:rPr>
        <w:t xml:space="preserve">Recently there is a growing demand for video transmission from running trains to the control centre. It will be used for real time cabin watching to keep the passenger’s safety, or for immediate outside watching from driver’s room to confirm some emergency circumstances on track. </w:t>
      </w:r>
    </w:p>
    <w:p w:rsidR="006A0E2E" w:rsidRPr="00813475" w:rsidRDefault="006A0E2E" w:rsidP="00D72966">
      <w:pPr>
        <w:rPr>
          <w:lang w:val="en-US" w:eastAsia="ja-JP" w:bidi="he-IL"/>
        </w:rPr>
      </w:pPr>
      <w:r w:rsidRPr="00813475">
        <w:rPr>
          <w:lang w:val="en-US" w:eastAsia="ja-JP" w:bidi="he-IL"/>
        </w:rPr>
        <w:t>For video streaming, the broadband transmission capabilities are required and 40</w:t>
      </w:r>
      <w:r w:rsidR="00E34B51">
        <w:t> </w:t>
      </w:r>
      <w:r w:rsidRPr="00813475">
        <w:rPr>
          <w:lang w:val="en-US" w:eastAsia="ja-JP" w:bidi="he-IL"/>
        </w:rPr>
        <w:t xml:space="preserve">GHz band is the most expected candidate for these applications as the band </w:t>
      </w:r>
      <w:proofErr w:type="gramStart"/>
      <w:r w:rsidRPr="00813475">
        <w:rPr>
          <w:lang w:val="en-US" w:eastAsia="ja-JP" w:bidi="he-IL"/>
        </w:rPr>
        <w:t>is already used</w:t>
      </w:r>
      <w:proofErr w:type="gramEnd"/>
      <w:r w:rsidRPr="00813475">
        <w:rPr>
          <w:lang w:val="en-US" w:eastAsia="ja-JP" w:bidi="he-IL"/>
        </w:rPr>
        <w:t xml:space="preserve"> for video transmission system of platform.</w:t>
      </w:r>
    </w:p>
    <w:p w:rsidR="006A0E2E" w:rsidRPr="00813475" w:rsidRDefault="006A0E2E" w:rsidP="00D72966">
      <w:pPr>
        <w:rPr>
          <w:lang w:val="en-US" w:eastAsia="ja-JP" w:bidi="he-IL"/>
        </w:rPr>
      </w:pPr>
      <w:r w:rsidRPr="00813475">
        <w:rPr>
          <w:lang w:val="en-US" w:eastAsia="ja-JP" w:bidi="he-IL"/>
        </w:rPr>
        <w:t xml:space="preserve">As for TRS-40GHz, some field trials </w:t>
      </w:r>
      <w:proofErr w:type="gramStart"/>
      <w:r w:rsidRPr="00813475">
        <w:rPr>
          <w:lang w:val="en-US" w:eastAsia="ja-JP" w:bidi="he-IL"/>
        </w:rPr>
        <w:t>have been continued</w:t>
      </w:r>
      <w:proofErr w:type="gramEnd"/>
      <w:r w:rsidRPr="00813475">
        <w:rPr>
          <w:lang w:val="en-US" w:eastAsia="ja-JP" w:bidi="he-IL"/>
        </w:rPr>
        <w:t xml:space="preserve"> towards the next generation of TRS.</w:t>
      </w:r>
      <w:r w:rsidRPr="00813475">
        <w:rPr>
          <w:lang w:val="en-US" w:eastAsia="ja-JP" w:bidi="he-IL"/>
        </w:rPr>
        <w:br/>
        <w:t xml:space="preserve">The architecture of the system is the same as the traditional TRS except for the radio communication between train and </w:t>
      </w:r>
      <w:proofErr w:type="gramStart"/>
      <w:r w:rsidRPr="00813475">
        <w:rPr>
          <w:lang w:val="en-US" w:eastAsia="ja-JP" w:bidi="he-IL"/>
        </w:rPr>
        <w:t>track side</w:t>
      </w:r>
      <w:proofErr w:type="gramEnd"/>
      <w:r w:rsidRPr="00813475">
        <w:rPr>
          <w:lang w:val="en-US" w:eastAsia="ja-JP" w:bidi="he-IL"/>
        </w:rPr>
        <w:t xml:space="preserve"> where LCX is used. The image of communication between train and </w:t>
      </w:r>
      <w:proofErr w:type="gramStart"/>
      <w:r w:rsidRPr="00813475">
        <w:rPr>
          <w:lang w:val="en-US" w:eastAsia="ja-JP" w:bidi="he-IL"/>
        </w:rPr>
        <w:t>track side</w:t>
      </w:r>
      <w:proofErr w:type="gramEnd"/>
      <w:r w:rsidRPr="00813475">
        <w:rPr>
          <w:lang w:val="en-US" w:eastAsia="ja-JP" w:bidi="he-IL"/>
        </w:rPr>
        <w:t xml:space="preserve"> is shown in Figure A4.4.1-1. Millimetre-waves </w:t>
      </w:r>
      <w:proofErr w:type="gramStart"/>
      <w:r w:rsidRPr="00813475">
        <w:rPr>
          <w:lang w:val="en-US" w:eastAsia="ja-JP" w:bidi="he-IL"/>
        </w:rPr>
        <w:t>are transmitted</w:t>
      </w:r>
      <w:proofErr w:type="gramEnd"/>
      <w:r w:rsidRPr="00813475">
        <w:rPr>
          <w:lang w:val="en-US" w:eastAsia="ja-JP" w:bidi="he-IL"/>
        </w:rPr>
        <w:t xml:space="preserve"> to the train by narrow-beam width antennas set at the trackside poles. </w:t>
      </w:r>
    </w:p>
    <w:p w:rsidR="006A0E2E" w:rsidRPr="00812B25" w:rsidRDefault="006A0E2E" w:rsidP="006460A1">
      <w:pPr>
        <w:pStyle w:val="FigureNo"/>
        <w:rPr>
          <w:rFonts w:eastAsia="SimSun"/>
          <w:lang w:eastAsia="ja-JP"/>
        </w:rPr>
      </w:pPr>
      <w:r w:rsidRPr="00812B25">
        <w:rPr>
          <w:rFonts w:eastAsia="SimSun"/>
        </w:rPr>
        <w:t xml:space="preserve">Figure </w:t>
      </w:r>
      <w:r>
        <w:rPr>
          <w:rFonts w:eastAsia="SimSun"/>
        </w:rPr>
        <w:t>A4.</w:t>
      </w:r>
      <w:r>
        <w:rPr>
          <w:rFonts w:eastAsia="SimSun" w:hint="eastAsia"/>
          <w:lang w:eastAsia="zh-CN"/>
        </w:rPr>
        <w:t>5</w:t>
      </w:r>
      <w:r w:rsidRPr="00812B25">
        <w:rPr>
          <w:rFonts w:eastAsia="SimSun"/>
        </w:rPr>
        <w:t>.</w:t>
      </w:r>
      <w:r>
        <w:rPr>
          <w:rFonts w:eastAsia="SimSun" w:hint="eastAsia"/>
          <w:lang w:eastAsia="zh-CN"/>
        </w:rPr>
        <w:t>2.</w:t>
      </w:r>
      <w:r w:rsidRPr="00812B25">
        <w:rPr>
          <w:rFonts w:eastAsia="SimSun"/>
        </w:rPr>
        <w:t>1-</w:t>
      </w:r>
      <w:r w:rsidRPr="00812B25">
        <w:rPr>
          <w:rFonts w:eastAsia="SimSun"/>
          <w:lang w:eastAsia="ja-JP"/>
        </w:rPr>
        <w:t>1</w:t>
      </w:r>
    </w:p>
    <w:p w:rsidR="006A0E2E" w:rsidRPr="00812B25" w:rsidRDefault="006A0E2E" w:rsidP="006460A1">
      <w:pPr>
        <w:pStyle w:val="Figuretitle"/>
        <w:rPr>
          <w:rFonts w:eastAsia="SimSun"/>
        </w:rPr>
      </w:pPr>
      <w:r w:rsidRPr="00812B25">
        <w:rPr>
          <w:rFonts w:eastAsia="SimSun"/>
        </w:rPr>
        <w:t>Image of RSTT in the 40</w:t>
      </w:r>
      <w:r>
        <w:rPr>
          <w:rFonts w:eastAsia="SimSun"/>
        </w:rPr>
        <w:t> </w:t>
      </w:r>
      <w:r w:rsidRPr="00812B25">
        <w:rPr>
          <w:rFonts w:eastAsia="SimSun"/>
        </w:rPr>
        <w:t>GHz band</w:t>
      </w:r>
    </w:p>
    <w:p w:rsidR="006A0E2E" w:rsidRPr="00812B25" w:rsidRDefault="006A0E2E" w:rsidP="006460A1">
      <w:pPr>
        <w:pStyle w:val="Figure"/>
        <w:rPr>
          <w:lang w:eastAsia="ja-JP"/>
        </w:rPr>
      </w:pPr>
      <w:r w:rsidRPr="00812B25">
        <w:rPr>
          <w:noProof/>
          <w:lang w:eastAsia="zh-CN"/>
        </w:rPr>
        <w:drawing>
          <wp:inline distT="0" distB="0" distL="0" distR="0" wp14:anchorId="25D835D1" wp14:editId="729557C8">
            <wp:extent cx="4476750" cy="2580902"/>
            <wp:effectExtent l="0" t="0" r="0" b="0"/>
            <wp:docPr id="1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83127" cy="2584578"/>
                    </a:xfrm>
                    <a:prstGeom prst="rect">
                      <a:avLst/>
                    </a:prstGeom>
                    <a:noFill/>
                    <a:ln>
                      <a:noFill/>
                    </a:ln>
                  </pic:spPr>
                </pic:pic>
              </a:graphicData>
            </a:graphic>
          </wp:inline>
        </w:drawing>
      </w:r>
    </w:p>
    <w:p w:rsidR="006A0E2E" w:rsidRPr="00D72966" w:rsidRDefault="006A0E2E" w:rsidP="006460A1">
      <w:pPr>
        <w:pStyle w:val="Heading3"/>
      </w:pPr>
      <w:bookmarkStart w:id="254" w:name="_Toc467088043"/>
      <w:r w:rsidRPr="00D72966">
        <w:t>A4.5.</w:t>
      </w:r>
      <w:r w:rsidRPr="00D72966">
        <w:rPr>
          <w:rFonts w:hint="eastAsia"/>
        </w:rPr>
        <w:t>2.</w:t>
      </w:r>
      <w:r w:rsidRPr="00D72966">
        <w:t>2</w:t>
      </w:r>
      <w:r w:rsidRPr="00D72966">
        <w:tab/>
        <w:t>Deployment scenario</w:t>
      </w:r>
      <w:bookmarkEnd w:id="254"/>
      <w:r w:rsidRPr="00D72966">
        <w:t xml:space="preserve"> </w:t>
      </w:r>
    </w:p>
    <w:p w:rsidR="006A0E2E" w:rsidRPr="00813475" w:rsidRDefault="006A0E2E" w:rsidP="00D72966">
      <w:pPr>
        <w:rPr>
          <w:lang w:val="en-US" w:eastAsia="ja-JP" w:bidi="he-IL"/>
        </w:rPr>
      </w:pPr>
      <w:r w:rsidRPr="00813475">
        <w:rPr>
          <w:lang w:val="en-US" w:eastAsia="ja-JP" w:bidi="he-IL"/>
        </w:rPr>
        <w:t xml:space="preserve">The deployment scenario so called “Linear cell concept” </w:t>
      </w:r>
      <w:proofErr w:type="gramStart"/>
      <w:r w:rsidRPr="00813475">
        <w:rPr>
          <w:lang w:val="en-US" w:eastAsia="ja-JP" w:bidi="he-IL"/>
        </w:rPr>
        <w:t>is shown</w:t>
      </w:r>
      <w:proofErr w:type="gramEnd"/>
      <w:r w:rsidRPr="00813475">
        <w:rPr>
          <w:lang w:val="en-US" w:eastAsia="ja-JP" w:bidi="he-IL"/>
        </w:rPr>
        <w:t xml:space="preserve"> in Figure A4.4.2-1. </w:t>
      </w:r>
      <w:proofErr w:type="gramStart"/>
      <w:r w:rsidRPr="00813475">
        <w:rPr>
          <w:lang w:val="en-US" w:eastAsia="ja-JP" w:bidi="he-IL"/>
        </w:rPr>
        <w:t>Track-side</w:t>
      </w:r>
      <w:proofErr w:type="gramEnd"/>
      <w:r w:rsidRPr="00813475">
        <w:rPr>
          <w:lang w:val="en-US" w:eastAsia="ja-JP" w:bidi="he-IL"/>
        </w:rPr>
        <w:t xml:space="preserve"> antennas are linearly distributed along the track and millimetre-waves from these antennas, with the same signal and the same frequency, would compose a linear cell. Optical feeders </w:t>
      </w:r>
      <w:proofErr w:type="gramStart"/>
      <w:r w:rsidRPr="00813475">
        <w:rPr>
          <w:lang w:val="en-US" w:eastAsia="ja-JP" w:bidi="he-IL"/>
        </w:rPr>
        <w:t>are used</w:t>
      </w:r>
      <w:proofErr w:type="gramEnd"/>
      <w:r w:rsidRPr="00813475">
        <w:rPr>
          <w:lang w:val="en-US" w:eastAsia="ja-JP" w:bidi="he-IL"/>
        </w:rPr>
        <w:t xml:space="preserve"> to connect between the trackside antennas and the base stations. The linear cells with frequency 1 and 2 </w:t>
      </w:r>
      <w:proofErr w:type="gramStart"/>
      <w:r w:rsidRPr="00813475">
        <w:rPr>
          <w:lang w:val="en-US" w:eastAsia="ja-JP" w:bidi="he-IL"/>
        </w:rPr>
        <w:t>are alternately repeated</w:t>
      </w:r>
      <w:proofErr w:type="gramEnd"/>
      <w:r w:rsidRPr="00813475">
        <w:rPr>
          <w:lang w:val="en-US" w:eastAsia="ja-JP" w:bidi="he-IL"/>
        </w:rPr>
        <w:t xml:space="preserve"> itself. By using this concept, frequent handovers that cause throughput reducing, are able to be avoidable especially for high-speed trains. Furthermore, the spectral utilization is efficient because if the length of the linear cell is long enough, only two frequencies </w:t>
      </w:r>
      <w:proofErr w:type="gramStart"/>
      <w:r w:rsidRPr="00813475">
        <w:rPr>
          <w:lang w:val="en-US" w:eastAsia="ja-JP" w:bidi="he-IL"/>
        </w:rPr>
        <w:t>are needed</w:t>
      </w:r>
      <w:proofErr w:type="gramEnd"/>
      <w:r w:rsidRPr="00813475">
        <w:rPr>
          <w:lang w:val="en-US" w:eastAsia="ja-JP" w:bidi="he-IL"/>
        </w:rPr>
        <w:t xml:space="preserve"> for inter-cell interference prevention.</w:t>
      </w:r>
    </w:p>
    <w:p w:rsidR="006A0E2E" w:rsidRPr="00812B25" w:rsidRDefault="006A0E2E" w:rsidP="006460A1">
      <w:pPr>
        <w:pStyle w:val="FigureNo"/>
        <w:rPr>
          <w:rFonts w:eastAsia="SimSun"/>
          <w:lang w:eastAsia="ja-JP"/>
        </w:rPr>
      </w:pPr>
      <w:r w:rsidRPr="00812B25">
        <w:rPr>
          <w:rFonts w:eastAsia="SimSun"/>
          <w:lang w:eastAsia="ja-JP"/>
        </w:rPr>
        <w:lastRenderedPageBreak/>
        <w:t xml:space="preserve">Figure </w:t>
      </w:r>
      <w:r>
        <w:rPr>
          <w:rFonts w:eastAsia="SimSun"/>
          <w:lang w:eastAsia="ja-JP"/>
        </w:rPr>
        <w:t>A4.</w:t>
      </w:r>
      <w:r>
        <w:rPr>
          <w:rFonts w:eastAsia="SimSun" w:hint="eastAsia"/>
          <w:lang w:eastAsia="zh-CN"/>
        </w:rPr>
        <w:t>5</w:t>
      </w:r>
      <w:r w:rsidRPr="00812B25">
        <w:rPr>
          <w:rFonts w:eastAsia="SimSun"/>
          <w:lang w:eastAsia="ja-JP"/>
        </w:rPr>
        <w:t>.2</w:t>
      </w:r>
      <w:r>
        <w:rPr>
          <w:rFonts w:eastAsia="SimSun" w:hint="eastAsia"/>
          <w:lang w:eastAsia="zh-CN"/>
        </w:rPr>
        <w:t>.2</w:t>
      </w:r>
      <w:r w:rsidRPr="00812B25">
        <w:rPr>
          <w:rFonts w:eastAsia="SimSun"/>
          <w:lang w:eastAsia="ja-JP"/>
        </w:rPr>
        <w:t>-1</w:t>
      </w:r>
    </w:p>
    <w:p w:rsidR="006A0E2E" w:rsidRPr="00812B25" w:rsidRDefault="006A0E2E" w:rsidP="006460A1">
      <w:pPr>
        <w:pStyle w:val="Figuretitle"/>
        <w:rPr>
          <w:rFonts w:eastAsia="SimSun"/>
        </w:rPr>
      </w:pPr>
      <w:r w:rsidRPr="00812B25">
        <w:rPr>
          <w:rFonts w:eastAsia="SimSun"/>
        </w:rPr>
        <w:t>Linear cell concept</w:t>
      </w:r>
    </w:p>
    <w:p w:rsidR="006A0E2E" w:rsidRPr="00812B25" w:rsidRDefault="006A0E2E" w:rsidP="006460A1">
      <w:pPr>
        <w:pStyle w:val="Figure"/>
        <w:rPr>
          <w:lang w:eastAsia="ja-JP"/>
        </w:rPr>
      </w:pPr>
      <w:r w:rsidRPr="00812B25">
        <w:rPr>
          <w:noProof/>
          <w:lang w:eastAsia="zh-CN"/>
        </w:rPr>
        <w:drawing>
          <wp:inline distT="0" distB="0" distL="0" distR="0" wp14:anchorId="66559116" wp14:editId="7BABD586">
            <wp:extent cx="5915025" cy="1765188"/>
            <wp:effectExtent l="0" t="0" r="0" b="6985"/>
            <wp:docPr id="1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15025" cy="1765188"/>
                    </a:xfrm>
                    <a:prstGeom prst="rect">
                      <a:avLst/>
                    </a:prstGeom>
                    <a:noFill/>
                    <a:ln>
                      <a:noFill/>
                    </a:ln>
                  </pic:spPr>
                </pic:pic>
              </a:graphicData>
            </a:graphic>
          </wp:inline>
        </w:drawing>
      </w:r>
    </w:p>
    <w:p w:rsidR="006A0E2E" w:rsidRPr="00813475" w:rsidRDefault="006A0E2E" w:rsidP="00D72966">
      <w:pPr>
        <w:rPr>
          <w:lang w:val="en-US" w:eastAsia="ja-JP" w:bidi="he-IL"/>
        </w:rPr>
      </w:pPr>
      <w:r w:rsidRPr="00813475">
        <w:rPr>
          <w:lang w:val="en-US" w:eastAsia="ja-JP" w:bidi="he-IL"/>
        </w:rPr>
        <w:t xml:space="preserve">The upper view of </w:t>
      </w:r>
      <w:proofErr w:type="gramStart"/>
      <w:r w:rsidRPr="00813475">
        <w:rPr>
          <w:lang w:val="en-US" w:eastAsia="ja-JP" w:bidi="he-IL"/>
        </w:rPr>
        <w:t>track-side</w:t>
      </w:r>
      <w:proofErr w:type="gramEnd"/>
      <w:r w:rsidRPr="00813475">
        <w:rPr>
          <w:lang w:val="en-US" w:eastAsia="ja-JP" w:bidi="he-IL"/>
        </w:rPr>
        <w:t xml:space="preserve"> antennas setting at track-side poles are shown in Figure A4.4.2-2. These antennas are aimed at the on-board </w:t>
      </w:r>
      <w:proofErr w:type="gramStart"/>
      <w:r w:rsidRPr="00813475">
        <w:rPr>
          <w:lang w:val="en-US" w:eastAsia="ja-JP" w:bidi="he-IL"/>
        </w:rPr>
        <w:t>antennas which</w:t>
      </w:r>
      <w:proofErr w:type="gramEnd"/>
      <w:r w:rsidRPr="00813475">
        <w:rPr>
          <w:lang w:val="en-US" w:eastAsia="ja-JP" w:bidi="he-IL"/>
        </w:rPr>
        <w:t xml:space="preserve"> were located at the point of maximum transmission distance. The on-board antennas are equipped around driver’s room and aimed straight forward. The maximum transmission distance </w:t>
      </w:r>
      <w:proofErr w:type="gramStart"/>
      <w:r w:rsidRPr="00813475">
        <w:rPr>
          <w:lang w:val="en-US" w:eastAsia="ja-JP" w:bidi="he-IL"/>
        </w:rPr>
        <w:t>is calculated</w:t>
      </w:r>
      <w:proofErr w:type="gramEnd"/>
      <w:r w:rsidRPr="00813475">
        <w:rPr>
          <w:lang w:val="en-US" w:eastAsia="ja-JP" w:bidi="he-IL"/>
        </w:rPr>
        <w:t xml:space="preserve"> in the situation of heavy rain. </w:t>
      </w:r>
    </w:p>
    <w:p w:rsidR="006A0E2E" w:rsidRPr="00813475" w:rsidRDefault="006A0E2E" w:rsidP="00D72966">
      <w:pPr>
        <w:rPr>
          <w:lang w:val="en-US" w:eastAsia="ja-JP" w:bidi="he-IL"/>
        </w:rPr>
      </w:pPr>
      <w:r w:rsidRPr="00813475">
        <w:rPr>
          <w:lang w:val="en-US" w:eastAsia="ja-JP" w:bidi="he-IL"/>
        </w:rPr>
        <w:t xml:space="preserve">As the antennas are deployed as explained above, the millimetre wave beams are not obstructed by </w:t>
      </w:r>
      <w:proofErr w:type="gramStart"/>
      <w:r w:rsidRPr="00813475">
        <w:rPr>
          <w:lang w:val="en-US" w:eastAsia="ja-JP" w:bidi="he-IL"/>
        </w:rPr>
        <w:t>track-side</w:t>
      </w:r>
      <w:proofErr w:type="gramEnd"/>
      <w:r w:rsidRPr="00813475">
        <w:rPr>
          <w:lang w:val="en-US" w:eastAsia="ja-JP" w:bidi="he-IL"/>
        </w:rPr>
        <w:t xml:space="preserve"> poles or oncoming trains and even in heavy rain. The deployment method promises to achieve a reliable radio transmission that </w:t>
      </w:r>
      <w:proofErr w:type="gramStart"/>
      <w:r w:rsidRPr="00813475">
        <w:rPr>
          <w:lang w:val="en-US" w:eastAsia="ja-JP" w:bidi="he-IL"/>
        </w:rPr>
        <w:t>can be used</w:t>
      </w:r>
      <w:proofErr w:type="gramEnd"/>
      <w:r w:rsidRPr="00813475">
        <w:rPr>
          <w:lang w:val="en-US" w:eastAsia="ja-JP" w:bidi="he-IL"/>
        </w:rPr>
        <w:t xml:space="preserve"> to keep the railway safe.</w:t>
      </w:r>
    </w:p>
    <w:p w:rsidR="006A0E2E" w:rsidRPr="00812B25" w:rsidRDefault="006A0E2E" w:rsidP="006460A1">
      <w:pPr>
        <w:pStyle w:val="FigureNo"/>
        <w:rPr>
          <w:rFonts w:eastAsia="SimSun"/>
          <w:lang w:eastAsia="ja-JP"/>
        </w:rPr>
      </w:pPr>
      <w:r w:rsidRPr="00812B25">
        <w:rPr>
          <w:rFonts w:eastAsia="SimSun"/>
          <w:lang w:eastAsia="ja-JP"/>
        </w:rPr>
        <w:t xml:space="preserve">Figure </w:t>
      </w:r>
      <w:r>
        <w:rPr>
          <w:rFonts w:eastAsia="SimSun"/>
          <w:lang w:eastAsia="ja-JP"/>
        </w:rPr>
        <w:t>A4.</w:t>
      </w:r>
      <w:r>
        <w:rPr>
          <w:rFonts w:eastAsia="SimSun" w:hint="eastAsia"/>
          <w:lang w:eastAsia="zh-CN"/>
        </w:rPr>
        <w:t>5</w:t>
      </w:r>
      <w:r w:rsidRPr="00812B25">
        <w:rPr>
          <w:rFonts w:eastAsia="SimSun"/>
          <w:lang w:eastAsia="ja-JP"/>
        </w:rPr>
        <w:t>.2</w:t>
      </w:r>
      <w:r>
        <w:rPr>
          <w:rFonts w:eastAsia="SimSun" w:hint="eastAsia"/>
          <w:lang w:eastAsia="zh-CN"/>
        </w:rPr>
        <w:t>.2</w:t>
      </w:r>
      <w:r w:rsidRPr="00812B25">
        <w:rPr>
          <w:rFonts w:eastAsia="SimSun"/>
          <w:lang w:eastAsia="ja-JP"/>
        </w:rPr>
        <w:t>-2</w:t>
      </w:r>
    </w:p>
    <w:p w:rsidR="006A0E2E" w:rsidRPr="00812B25" w:rsidRDefault="006A0E2E" w:rsidP="006460A1">
      <w:pPr>
        <w:pStyle w:val="Figuretitle"/>
        <w:rPr>
          <w:rFonts w:eastAsia="SimSun"/>
        </w:rPr>
      </w:pPr>
      <w:r w:rsidRPr="00812B25">
        <w:rPr>
          <w:rFonts w:eastAsia="SimSun"/>
        </w:rPr>
        <w:t xml:space="preserve">Upper view of </w:t>
      </w:r>
      <w:proofErr w:type="gramStart"/>
      <w:r w:rsidRPr="00812B25">
        <w:rPr>
          <w:rFonts w:eastAsia="SimSun"/>
        </w:rPr>
        <w:t>track-side</w:t>
      </w:r>
      <w:proofErr w:type="gramEnd"/>
      <w:r w:rsidRPr="00812B25">
        <w:rPr>
          <w:rFonts w:eastAsia="SimSun"/>
        </w:rPr>
        <w:t xml:space="preserve"> antennas</w:t>
      </w:r>
    </w:p>
    <w:p w:rsidR="006A0E2E" w:rsidRDefault="006A0E2E" w:rsidP="006460A1">
      <w:pPr>
        <w:pStyle w:val="Figure"/>
        <w:rPr>
          <w:lang w:eastAsia="zh-CN"/>
        </w:rPr>
      </w:pPr>
      <w:r w:rsidRPr="00812B25">
        <w:rPr>
          <w:noProof/>
          <w:lang w:eastAsia="zh-CN"/>
        </w:rPr>
        <w:drawing>
          <wp:inline distT="0" distB="0" distL="0" distR="0" wp14:anchorId="0A2B8266" wp14:editId="42363B53">
            <wp:extent cx="6203898" cy="2230821"/>
            <wp:effectExtent l="0" t="0" r="6985" b="0"/>
            <wp:docPr id="1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20101" cy="2236647"/>
                    </a:xfrm>
                    <a:prstGeom prst="rect">
                      <a:avLst/>
                    </a:prstGeom>
                    <a:noFill/>
                    <a:ln>
                      <a:noFill/>
                    </a:ln>
                  </pic:spPr>
                </pic:pic>
              </a:graphicData>
            </a:graphic>
          </wp:inline>
        </w:drawing>
      </w:r>
    </w:p>
    <w:p w:rsidR="006A0E2E" w:rsidRPr="00D72966" w:rsidRDefault="006A0E2E" w:rsidP="006460A1">
      <w:pPr>
        <w:pStyle w:val="Heading3"/>
      </w:pPr>
      <w:bookmarkStart w:id="255" w:name="_Toc467088044"/>
      <w:r w:rsidRPr="00D72966">
        <w:t>A4.5.</w:t>
      </w:r>
      <w:r w:rsidRPr="00D72966">
        <w:rPr>
          <w:rFonts w:hint="eastAsia"/>
        </w:rPr>
        <w:t>2.</w:t>
      </w:r>
      <w:r w:rsidRPr="00D72966">
        <w:t>3</w:t>
      </w:r>
      <w:r w:rsidRPr="00D72966">
        <w:tab/>
        <w:t>Technical parameters</w:t>
      </w:r>
      <w:bookmarkEnd w:id="255"/>
    </w:p>
    <w:p w:rsidR="006A0E2E" w:rsidRPr="00813475" w:rsidRDefault="006A0E2E" w:rsidP="00D72966">
      <w:pPr>
        <w:rPr>
          <w:lang w:val="en-US" w:eastAsia="ja-JP" w:bidi="he-IL"/>
        </w:rPr>
      </w:pPr>
      <w:r w:rsidRPr="00813475">
        <w:rPr>
          <w:lang w:val="en-US" w:eastAsia="ja-JP" w:bidi="he-IL"/>
        </w:rPr>
        <w:t xml:space="preserve">Table A4.4.3-1 summarizes technical and operational characteristics of RSTT stations operating in 43.5-47 GHz band. The bandwidth of 3.5 GHz </w:t>
      </w:r>
      <w:proofErr w:type="gramStart"/>
      <w:r w:rsidRPr="00813475">
        <w:rPr>
          <w:lang w:val="en-US" w:eastAsia="ja-JP" w:bidi="he-IL"/>
        </w:rPr>
        <w:t>can be used</w:t>
      </w:r>
      <w:proofErr w:type="gramEnd"/>
      <w:r w:rsidRPr="00813475">
        <w:rPr>
          <w:lang w:val="en-US" w:eastAsia="ja-JP" w:bidi="he-IL"/>
        </w:rPr>
        <w:t xml:space="preserve"> for data transmission between on-board radio equipment and related radio infrastructure located along trackside. The transmission distance of </w:t>
      </w:r>
      <w:proofErr w:type="gramStart"/>
      <w:r w:rsidRPr="00813475">
        <w:rPr>
          <w:lang w:val="en-US" w:eastAsia="ja-JP" w:bidi="he-IL"/>
        </w:rPr>
        <w:t>these</w:t>
      </w:r>
      <w:proofErr w:type="gramEnd"/>
      <w:r w:rsidRPr="00813475">
        <w:rPr>
          <w:lang w:val="en-US" w:eastAsia="ja-JP" w:bidi="he-IL"/>
        </w:rPr>
        <w:t xml:space="preserve"> equipment varies according to the railroad line condition.</w:t>
      </w:r>
    </w:p>
    <w:p w:rsidR="006A0E2E" w:rsidRPr="00812B25" w:rsidRDefault="006A0E2E" w:rsidP="006A0E2E">
      <w:pPr>
        <w:pStyle w:val="TableNo"/>
        <w:rPr>
          <w:rFonts w:eastAsiaTheme="minorEastAsia"/>
          <w:lang w:eastAsia="zh-CN"/>
        </w:rPr>
      </w:pPr>
      <w:r w:rsidRPr="00812B25">
        <w:rPr>
          <w:lang w:eastAsia="ja-JP"/>
        </w:rPr>
        <w:lastRenderedPageBreak/>
        <w:t xml:space="preserve">Table </w:t>
      </w:r>
      <w:r>
        <w:rPr>
          <w:rFonts w:eastAsiaTheme="minorEastAsia"/>
          <w:lang w:eastAsia="zh-CN"/>
        </w:rPr>
        <w:t>A4.</w:t>
      </w:r>
      <w:r w:rsidRPr="00812B25">
        <w:rPr>
          <w:rFonts w:eastAsiaTheme="minorEastAsia"/>
          <w:lang w:eastAsia="zh-CN"/>
        </w:rPr>
        <w:t>5</w:t>
      </w:r>
      <w:r>
        <w:rPr>
          <w:rFonts w:eastAsiaTheme="minorEastAsia" w:hint="eastAsia"/>
          <w:lang w:eastAsia="zh-CN"/>
        </w:rPr>
        <w:t>.</w:t>
      </w:r>
      <w:r w:rsidRPr="00812B25">
        <w:rPr>
          <w:rFonts w:eastAsiaTheme="minorEastAsia"/>
          <w:lang w:eastAsia="zh-CN"/>
        </w:rPr>
        <w:t>2</w:t>
      </w:r>
      <w:r>
        <w:rPr>
          <w:rFonts w:eastAsiaTheme="minorEastAsia" w:hint="eastAsia"/>
          <w:lang w:eastAsia="zh-CN"/>
        </w:rPr>
        <w:t>.3</w:t>
      </w:r>
      <w:r w:rsidRPr="00812B25">
        <w:rPr>
          <w:rFonts w:eastAsiaTheme="minorEastAsia"/>
          <w:lang w:eastAsia="zh-CN"/>
        </w:rPr>
        <w:t>-1</w:t>
      </w:r>
    </w:p>
    <w:p w:rsidR="006A0E2E" w:rsidRPr="00812B25" w:rsidRDefault="006A0E2E" w:rsidP="006A0E2E">
      <w:pPr>
        <w:pStyle w:val="Tabletitle"/>
        <w:rPr>
          <w:rFonts w:ascii="Times New Roman" w:hAnsi="Times New Roman"/>
          <w:lang w:eastAsia="ja-JP"/>
        </w:rPr>
      </w:pPr>
      <w:r w:rsidRPr="00812B25">
        <w:rPr>
          <w:rFonts w:ascii="Times New Roman" w:hAnsi="Times New Roman"/>
        </w:rPr>
        <w:t>Preliminary system parameters</w:t>
      </w:r>
      <w:r w:rsidRPr="00812B25">
        <w:rPr>
          <w:rFonts w:ascii="Times New Roman" w:hAnsi="Times New Roman"/>
          <w:lang w:eastAsia="ja-JP"/>
        </w:rPr>
        <w:t xml:space="preserve"> of RSTT stations operating in 43.5-47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2"/>
      </w:tblGrid>
      <w:tr w:rsidR="006A0E2E" w:rsidRPr="006460A1" w:rsidTr="006A0E2E">
        <w:trPr>
          <w:jc w:val="center"/>
        </w:trPr>
        <w:tc>
          <w:tcPr>
            <w:tcW w:w="4252" w:type="dxa"/>
            <w:shd w:val="clear" w:color="auto" w:fill="auto"/>
          </w:tcPr>
          <w:p w:rsidR="006A0E2E" w:rsidRPr="006460A1" w:rsidRDefault="006A0E2E" w:rsidP="006460A1">
            <w:pPr>
              <w:pStyle w:val="Tabletext"/>
            </w:pPr>
            <w:r w:rsidRPr="006460A1">
              <w:t>Frequency Range (GHz)</w:t>
            </w:r>
          </w:p>
        </w:tc>
        <w:tc>
          <w:tcPr>
            <w:tcW w:w="4252" w:type="dxa"/>
            <w:shd w:val="clear" w:color="auto" w:fill="auto"/>
          </w:tcPr>
          <w:p w:rsidR="006A0E2E" w:rsidRPr="006460A1" w:rsidRDefault="006A0E2E" w:rsidP="006460A1">
            <w:pPr>
              <w:pStyle w:val="Tabletext"/>
            </w:pPr>
            <w:r w:rsidRPr="006460A1">
              <w:t>43.5-47.0</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Antenna gain (dBi)</w:t>
            </w:r>
          </w:p>
        </w:tc>
        <w:tc>
          <w:tcPr>
            <w:tcW w:w="4252" w:type="dxa"/>
            <w:shd w:val="clear" w:color="auto" w:fill="auto"/>
          </w:tcPr>
          <w:p w:rsidR="006A0E2E" w:rsidRPr="006460A1" w:rsidRDefault="006A0E2E" w:rsidP="006460A1">
            <w:pPr>
              <w:pStyle w:val="Tabletext"/>
            </w:pPr>
            <w:r w:rsidRPr="006460A1">
              <w:t>32</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Antenna beamwidth (degree)</w:t>
            </w:r>
          </w:p>
        </w:tc>
        <w:tc>
          <w:tcPr>
            <w:tcW w:w="4252" w:type="dxa"/>
            <w:shd w:val="clear" w:color="auto" w:fill="auto"/>
          </w:tcPr>
          <w:p w:rsidR="006A0E2E" w:rsidRPr="006460A1" w:rsidRDefault="006A0E2E" w:rsidP="006460A1">
            <w:pPr>
              <w:pStyle w:val="Tabletext"/>
            </w:pPr>
            <w:r w:rsidRPr="006460A1">
              <w:t>1.0-1.5</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Polarization</w:t>
            </w:r>
          </w:p>
        </w:tc>
        <w:tc>
          <w:tcPr>
            <w:tcW w:w="4252" w:type="dxa"/>
            <w:shd w:val="clear" w:color="auto" w:fill="auto"/>
          </w:tcPr>
          <w:p w:rsidR="006A0E2E" w:rsidRPr="006460A1" w:rsidRDefault="006A0E2E" w:rsidP="006460A1">
            <w:pPr>
              <w:pStyle w:val="Tabletext"/>
            </w:pPr>
            <w:r w:rsidRPr="006460A1">
              <w:t>Circular</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Transmitting radiation power (dBm)</w:t>
            </w:r>
          </w:p>
        </w:tc>
        <w:tc>
          <w:tcPr>
            <w:tcW w:w="4252" w:type="dxa"/>
            <w:shd w:val="clear" w:color="auto" w:fill="auto"/>
          </w:tcPr>
          <w:p w:rsidR="006A0E2E" w:rsidRPr="006460A1" w:rsidRDefault="006A0E2E" w:rsidP="006460A1">
            <w:pPr>
              <w:pStyle w:val="Tabletext"/>
            </w:pPr>
            <w:r w:rsidRPr="006460A1">
              <w:t>10</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e.i.r.p. (dBm)</w:t>
            </w:r>
          </w:p>
        </w:tc>
        <w:tc>
          <w:tcPr>
            <w:tcW w:w="4252" w:type="dxa"/>
            <w:shd w:val="clear" w:color="auto" w:fill="auto"/>
          </w:tcPr>
          <w:p w:rsidR="006A0E2E" w:rsidRPr="006460A1" w:rsidRDefault="006A0E2E" w:rsidP="006460A1">
            <w:pPr>
              <w:pStyle w:val="Tabletext"/>
            </w:pPr>
            <w:r w:rsidRPr="006460A1">
              <w:t>42</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Receiving noise figure (dB)</w:t>
            </w:r>
          </w:p>
        </w:tc>
        <w:tc>
          <w:tcPr>
            <w:tcW w:w="4252" w:type="dxa"/>
            <w:shd w:val="clear" w:color="auto" w:fill="auto"/>
          </w:tcPr>
          <w:p w:rsidR="006A0E2E" w:rsidRPr="006460A1" w:rsidRDefault="006A0E2E" w:rsidP="006460A1">
            <w:pPr>
              <w:pStyle w:val="Tabletext"/>
            </w:pPr>
            <w:r w:rsidRPr="006460A1">
              <w:t>&lt;10</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Transmission data rate (Mb/s)</w:t>
            </w:r>
          </w:p>
        </w:tc>
        <w:tc>
          <w:tcPr>
            <w:tcW w:w="4252" w:type="dxa"/>
            <w:shd w:val="clear" w:color="auto" w:fill="auto"/>
          </w:tcPr>
          <w:p w:rsidR="006A0E2E" w:rsidRPr="006460A1" w:rsidRDefault="006A0E2E" w:rsidP="006460A1">
            <w:pPr>
              <w:pStyle w:val="Tabletext"/>
            </w:pPr>
            <w:r w:rsidRPr="006460A1">
              <w:t>100</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Transmission distance (km)</w:t>
            </w:r>
          </w:p>
        </w:tc>
        <w:tc>
          <w:tcPr>
            <w:tcW w:w="4252" w:type="dxa"/>
            <w:shd w:val="clear" w:color="auto" w:fill="auto"/>
          </w:tcPr>
          <w:p w:rsidR="006A0E2E" w:rsidRPr="006460A1" w:rsidRDefault="006A0E2E" w:rsidP="006460A1">
            <w:pPr>
              <w:pStyle w:val="Tabletext"/>
            </w:pPr>
            <w:r w:rsidRPr="006460A1">
              <w:t>0-3.5</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Modulation</w:t>
            </w:r>
          </w:p>
        </w:tc>
        <w:tc>
          <w:tcPr>
            <w:tcW w:w="4252" w:type="dxa"/>
            <w:shd w:val="clear" w:color="auto" w:fill="auto"/>
          </w:tcPr>
          <w:p w:rsidR="006A0E2E" w:rsidRPr="006460A1" w:rsidRDefault="006A0E2E" w:rsidP="006460A1">
            <w:pPr>
              <w:pStyle w:val="Tabletext"/>
            </w:pPr>
            <w:r w:rsidRPr="006460A1">
              <w:t>64QAM, OFDM</w:t>
            </w:r>
          </w:p>
        </w:tc>
      </w:tr>
      <w:tr w:rsidR="006A0E2E" w:rsidRPr="006460A1" w:rsidTr="006A0E2E">
        <w:trPr>
          <w:jc w:val="center"/>
        </w:trPr>
        <w:tc>
          <w:tcPr>
            <w:tcW w:w="4252" w:type="dxa"/>
            <w:shd w:val="clear" w:color="auto" w:fill="auto"/>
          </w:tcPr>
          <w:p w:rsidR="006A0E2E" w:rsidRPr="006460A1" w:rsidRDefault="006A0E2E" w:rsidP="006460A1">
            <w:pPr>
              <w:pStyle w:val="Tabletext"/>
            </w:pPr>
            <w:r w:rsidRPr="006460A1">
              <w:t>Multiplexing method</w:t>
            </w:r>
          </w:p>
        </w:tc>
        <w:tc>
          <w:tcPr>
            <w:tcW w:w="4252" w:type="dxa"/>
            <w:shd w:val="clear" w:color="auto" w:fill="auto"/>
          </w:tcPr>
          <w:p w:rsidR="006A0E2E" w:rsidRPr="006460A1" w:rsidRDefault="006A0E2E" w:rsidP="006460A1">
            <w:pPr>
              <w:pStyle w:val="Tabletext"/>
            </w:pPr>
            <w:r w:rsidRPr="006460A1">
              <w:t>FDD</w:t>
            </w:r>
          </w:p>
        </w:tc>
      </w:tr>
    </w:tbl>
    <w:p w:rsidR="006A0E2E" w:rsidRPr="00812B25" w:rsidRDefault="006A0E2E" w:rsidP="006460A1">
      <w:pPr>
        <w:pStyle w:val="Tablefin"/>
      </w:pPr>
    </w:p>
    <w:p w:rsidR="006A0E2E" w:rsidRPr="00D72966" w:rsidRDefault="006A0E2E" w:rsidP="006460A1">
      <w:pPr>
        <w:pStyle w:val="Heading3"/>
      </w:pPr>
      <w:bookmarkStart w:id="256" w:name="_Toc467088045"/>
      <w:r w:rsidRPr="00D72966">
        <w:t>A4.5.2.4</w:t>
      </w:r>
      <w:r w:rsidRPr="00D72966">
        <w:tab/>
        <w:t>Propagation characteristics in the 40 GHz band</w:t>
      </w:r>
      <w:bookmarkEnd w:id="256"/>
    </w:p>
    <w:p w:rsidR="006A0E2E" w:rsidRPr="00812B25" w:rsidRDefault="006A0E2E" w:rsidP="006A0E2E">
      <w:pPr>
        <w:rPr>
          <w:rFonts w:eastAsia="SimSun"/>
          <w:i/>
          <w:lang w:eastAsia="zh-CN"/>
        </w:rPr>
      </w:pPr>
      <w:r w:rsidRPr="00812B25">
        <w:rPr>
          <w:rFonts w:eastAsia="SimSun"/>
          <w:i/>
          <w:lang w:eastAsia="ja-JP"/>
        </w:rPr>
        <w:t xml:space="preserve">Japan’s note: The detailed explanation </w:t>
      </w:r>
      <w:proofErr w:type="gramStart"/>
      <w:r w:rsidRPr="00812B25">
        <w:rPr>
          <w:rFonts w:eastAsia="SimSun"/>
          <w:i/>
          <w:lang w:eastAsia="ja-JP"/>
        </w:rPr>
        <w:t xml:space="preserve">will be </w:t>
      </w:r>
      <w:r>
        <w:rPr>
          <w:rFonts w:eastAsia="SimSun"/>
          <w:i/>
          <w:lang w:eastAsia="ja-JP"/>
        </w:rPr>
        <w:t>added</w:t>
      </w:r>
      <w:proofErr w:type="gramEnd"/>
      <w:r>
        <w:rPr>
          <w:rFonts w:eastAsia="SimSun"/>
          <w:i/>
          <w:lang w:eastAsia="ja-JP"/>
        </w:rPr>
        <w:t xml:space="preserve"> at the next meeting</w:t>
      </w:r>
      <w:r>
        <w:rPr>
          <w:rFonts w:eastAsia="SimSun" w:hint="eastAsia"/>
          <w:i/>
          <w:lang w:eastAsia="zh-CN"/>
        </w:rPr>
        <w:t>.</w:t>
      </w:r>
    </w:p>
    <w:p w:rsidR="006A0E2E" w:rsidRPr="00813475" w:rsidRDefault="006A0E2E" w:rsidP="006460A1">
      <w:pPr>
        <w:pStyle w:val="Heading3"/>
        <w:rPr>
          <w:lang w:val="en-US"/>
        </w:rPr>
      </w:pPr>
      <w:bookmarkStart w:id="257" w:name="_Toc467088046"/>
      <w:r w:rsidRPr="008C0F3F">
        <w:rPr>
          <w:iCs/>
          <w:lang w:val="en-US"/>
        </w:rPr>
        <w:t>A4</w:t>
      </w:r>
      <w:r w:rsidRPr="00813475">
        <w:rPr>
          <w:i/>
          <w:lang w:val="en-US"/>
        </w:rPr>
        <w:t>.</w:t>
      </w:r>
      <w:r w:rsidRPr="00813475">
        <w:rPr>
          <w:lang w:val="en-US"/>
        </w:rPr>
        <w:t>5.2.5</w:t>
      </w:r>
      <w:r w:rsidRPr="00813475">
        <w:rPr>
          <w:lang w:val="en-US"/>
        </w:rPr>
        <w:tab/>
        <w:t>Coexistence between RSTT and the radiocommunication services</w:t>
      </w:r>
      <w:bookmarkEnd w:id="257"/>
    </w:p>
    <w:p w:rsidR="006A0E2E" w:rsidRPr="00812B25" w:rsidRDefault="006A0E2E" w:rsidP="006A0E2E">
      <w:pPr>
        <w:rPr>
          <w:rFonts w:eastAsia="SimSun"/>
          <w:i/>
          <w:lang w:eastAsia="zh-CN"/>
        </w:rPr>
      </w:pPr>
      <w:r w:rsidRPr="00812B25">
        <w:rPr>
          <w:rFonts w:eastAsia="SimSun"/>
          <w:i/>
          <w:lang w:eastAsia="ja-JP"/>
        </w:rPr>
        <w:t xml:space="preserve">Japan’s note: The detailed explanation </w:t>
      </w:r>
      <w:proofErr w:type="gramStart"/>
      <w:r w:rsidRPr="00812B25">
        <w:rPr>
          <w:rFonts w:eastAsia="SimSun"/>
          <w:i/>
          <w:lang w:eastAsia="ja-JP"/>
        </w:rPr>
        <w:t>wil</w:t>
      </w:r>
      <w:r>
        <w:rPr>
          <w:rFonts w:eastAsia="SimSun"/>
          <w:i/>
          <w:lang w:eastAsia="ja-JP"/>
        </w:rPr>
        <w:t>l be added</w:t>
      </w:r>
      <w:proofErr w:type="gramEnd"/>
      <w:r>
        <w:rPr>
          <w:rFonts w:eastAsia="SimSun"/>
          <w:i/>
          <w:lang w:eastAsia="ja-JP"/>
        </w:rPr>
        <w:t xml:space="preserve"> at the next meeting.</w:t>
      </w:r>
    </w:p>
    <w:p w:rsidR="006A0E2E" w:rsidRPr="00D72966" w:rsidRDefault="006A0E2E" w:rsidP="006460A1">
      <w:pPr>
        <w:pStyle w:val="Heading1"/>
      </w:pPr>
      <w:bookmarkStart w:id="258" w:name="_Toc451778104"/>
      <w:bookmarkStart w:id="259" w:name="_Toc451782833"/>
      <w:bookmarkStart w:id="260" w:name="_Toc467088047"/>
      <w:bookmarkStart w:id="261" w:name="_Toc467151218"/>
      <w:bookmarkEnd w:id="244"/>
      <w:bookmarkEnd w:id="245"/>
      <w:r w:rsidRPr="00D72966">
        <w:t>A4.6</w:t>
      </w:r>
      <w:r w:rsidRPr="00D72966">
        <w:tab/>
        <w:t>W-band RSTT</w:t>
      </w:r>
      <w:bookmarkEnd w:id="258"/>
      <w:bookmarkEnd w:id="259"/>
      <w:bookmarkEnd w:id="260"/>
      <w:bookmarkEnd w:id="261"/>
    </w:p>
    <w:p w:rsidR="006A0E2E" w:rsidRPr="00D72966" w:rsidRDefault="006A0E2E" w:rsidP="006460A1">
      <w:pPr>
        <w:pStyle w:val="Heading2"/>
      </w:pPr>
      <w:bookmarkStart w:id="262" w:name="_Toc451782834"/>
      <w:bookmarkStart w:id="263" w:name="_Toc467088048"/>
      <w:bookmarkStart w:id="264" w:name="_Toc467151219"/>
      <w:r w:rsidRPr="00D72966">
        <w:t>A4.6.1</w:t>
      </w:r>
      <w:r w:rsidRPr="00D72966">
        <w:tab/>
      </w:r>
      <w:bookmarkEnd w:id="262"/>
      <w:r w:rsidRPr="00D72966">
        <w:t>Network architecture of W-band RSTT</w:t>
      </w:r>
      <w:bookmarkEnd w:id="263"/>
      <w:bookmarkEnd w:id="264"/>
    </w:p>
    <w:p w:rsidR="006A0E2E" w:rsidRPr="00813475" w:rsidRDefault="006A0E2E" w:rsidP="00D72966">
      <w:pPr>
        <w:rPr>
          <w:lang w:val="en-US" w:eastAsia="ja-JP" w:bidi="he-IL"/>
        </w:rPr>
      </w:pPr>
      <w:r w:rsidRPr="00813475">
        <w:rPr>
          <w:lang w:val="en-US" w:eastAsia="ja-JP" w:bidi="he-IL"/>
        </w:rPr>
        <w:t xml:space="preserve">A network topology of a typical broadband TCN with a radio access system </w:t>
      </w:r>
      <w:proofErr w:type="gramStart"/>
      <w:r w:rsidRPr="00813475">
        <w:rPr>
          <w:lang w:val="en-US" w:eastAsia="ja-JP" w:bidi="he-IL"/>
        </w:rPr>
        <w:t>is shown</w:t>
      </w:r>
      <w:proofErr w:type="gramEnd"/>
      <w:r w:rsidRPr="00813475">
        <w:rPr>
          <w:lang w:val="en-US" w:eastAsia="ja-JP" w:bidi="he-IL"/>
        </w:rPr>
        <w:t xml:space="preserve"> in Fig. A4.6.1-1. </w:t>
      </w:r>
      <w:proofErr w:type="gramStart"/>
      <w:r w:rsidRPr="00813475">
        <w:rPr>
          <w:lang w:val="en-US" w:eastAsia="ja-JP" w:bidi="he-IL"/>
        </w:rPr>
        <w:t>A</w:t>
      </w:r>
      <w:proofErr w:type="gramEnd"/>
      <w:r w:rsidRPr="00813475">
        <w:rPr>
          <w:lang w:val="en-US" w:eastAsia="ja-JP" w:bidi="he-IL"/>
        </w:rPr>
        <w:t xml:space="preserve"> central unit (CU) located in an operation direction center (ODC) transmits, receives and manages all the communication signals. The signals </w:t>
      </w:r>
      <w:proofErr w:type="gramStart"/>
      <w:r w:rsidRPr="00813475">
        <w:rPr>
          <w:lang w:val="en-US" w:eastAsia="ja-JP" w:bidi="he-IL"/>
        </w:rPr>
        <w:t>are transmitted</w:t>
      </w:r>
      <w:proofErr w:type="gramEnd"/>
      <w:r w:rsidRPr="00813475">
        <w:rPr>
          <w:lang w:val="en-US" w:eastAsia="ja-JP" w:bidi="he-IL"/>
        </w:rPr>
        <w:t xml:space="preserve"> to an optical carrier station (OCS) via an optical fiber link; the OCS is worked as a repeater. Typical distance between the OCSs will be much longer than 10 km, whose length </w:t>
      </w:r>
      <w:proofErr w:type="gramStart"/>
      <w:r w:rsidRPr="00813475">
        <w:rPr>
          <w:lang w:val="en-US" w:eastAsia="ja-JP" w:bidi="he-IL"/>
        </w:rPr>
        <w:t>will be limited</w:t>
      </w:r>
      <w:proofErr w:type="gramEnd"/>
      <w:r w:rsidRPr="00813475">
        <w:rPr>
          <w:lang w:val="en-US" w:eastAsia="ja-JP" w:bidi="he-IL"/>
        </w:rPr>
        <w:t xml:space="preserve"> by an optical transceiver output power. A node base station (NBS), which is controlled by a control station (CS) directly connected to the OCS, is worked as a radio base station to transport the signal to </w:t>
      </w:r>
      <w:proofErr w:type="gramStart"/>
      <w:r w:rsidRPr="00813475">
        <w:rPr>
          <w:lang w:val="en-US" w:eastAsia="ja-JP" w:bidi="he-IL"/>
        </w:rPr>
        <w:t>track-side</w:t>
      </w:r>
      <w:proofErr w:type="gramEnd"/>
      <w:r w:rsidRPr="00813475">
        <w:rPr>
          <w:lang w:val="en-US" w:eastAsia="ja-JP" w:bidi="he-IL"/>
        </w:rPr>
        <w:t xml:space="preserve"> radio access units (TS</w:t>
      </w:r>
      <w:r w:rsidRPr="00813475">
        <w:rPr>
          <w:lang w:val="en-US" w:eastAsia="ja-JP" w:bidi="he-IL"/>
        </w:rPr>
        <w:noBreakHyphen/>
        <w:t xml:space="preserve">RAUs) located along a railway trackside. The network for connection between the NBS and TS-RAUs is a bus-type wireline network, a passive-single-star-type network, or point-to-point links to each TS-RAU. The TS-RAU is a frontend to transmit and receive radio signals from/to radio transceivers on the train. In general, distance between the TS-RAUs depends on a coverage size of the TS-RAU; for instance, the distance will be much longer than 1 km if microwave-band radio systems </w:t>
      </w:r>
      <w:proofErr w:type="gramStart"/>
      <w:r w:rsidRPr="00813475">
        <w:rPr>
          <w:lang w:val="en-US" w:eastAsia="ja-JP" w:bidi="he-IL"/>
        </w:rPr>
        <w:t>are implemented</w:t>
      </w:r>
      <w:proofErr w:type="gramEnd"/>
      <w:r w:rsidRPr="00813475">
        <w:rPr>
          <w:lang w:val="en-US" w:eastAsia="ja-JP" w:bidi="he-IL"/>
        </w:rPr>
        <w:t xml:space="preserve">. In this configuration, an optical fiber network will be suitable for configuring network for between CS and NBSs, and between NBS and TS-RAUs for high-speed railway systems. </w:t>
      </w:r>
    </w:p>
    <w:p w:rsidR="006A0E2E" w:rsidRPr="00812B25" w:rsidRDefault="006A0E2E" w:rsidP="006A0E2E">
      <w:pPr>
        <w:pStyle w:val="FigureNo"/>
      </w:pPr>
      <w:r w:rsidRPr="00812B25">
        <w:lastRenderedPageBreak/>
        <w:t xml:space="preserve">Figure </w:t>
      </w:r>
      <w:r>
        <w:t>A4.</w:t>
      </w:r>
      <w:r w:rsidRPr="00812B25">
        <w:t>6.1</w:t>
      </w:r>
      <w:r w:rsidRPr="00812B25">
        <w:rPr>
          <w:rFonts w:eastAsiaTheme="minorEastAsia"/>
        </w:rPr>
        <w:t>-</w:t>
      </w:r>
      <w:r w:rsidRPr="00812B25">
        <w:t xml:space="preserve">1 </w:t>
      </w:r>
    </w:p>
    <w:p w:rsidR="006A0E2E" w:rsidRPr="00812B25" w:rsidRDefault="006A0E2E" w:rsidP="00EB2DD8">
      <w:pPr>
        <w:pStyle w:val="Figuretitle"/>
      </w:pPr>
      <w:r w:rsidRPr="00812B25">
        <w:t>Conceptual diagram of a broadband TCN using W-band RSTT</w:t>
      </w:r>
    </w:p>
    <w:p w:rsidR="006A0E2E" w:rsidRPr="00812B25" w:rsidRDefault="006A0E2E" w:rsidP="00EB2DD8">
      <w:pPr>
        <w:pStyle w:val="Figure"/>
        <w:rPr>
          <w:rFonts w:eastAsiaTheme="minorEastAsia"/>
          <w:lang w:eastAsia="zh-CN"/>
        </w:rPr>
      </w:pPr>
      <w:r w:rsidRPr="00812B25">
        <w:rPr>
          <w:noProof/>
          <w:lang w:eastAsia="zh-CN"/>
        </w:rPr>
        <w:drawing>
          <wp:inline distT="0" distB="0" distL="0" distR="0" wp14:anchorId="358EC8CD" wp14:editId="41BA3EA8">
            <wp:extent cx="5423535" cy="2739724"/>
            <wp:effectExtent l="0" t="0" r="0" b="3810"/>
            <wp:docPr id="8180" name="図 1" descr="t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n.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27736" cy="2741846"/>
                    </a:xfrm>
                    <a:prstGeom prst="rect">
                      <a:avLst/>
                    </a:prstGeom>
                    <a:noFill/>
                    <a:ln>
                      <a:noFill/>
                    </a:ln>
                  </pic:spPr>
                </pic:pic>
              </a:graphicData>
            </a:graphic>
          </wp:inline>
        </w:drawing>
      </w:r>
    </w:p>
    <w:p w:rsidR="006A0E2E" w:rsidRPr="00D72966" w:rsidRDefault="006A0E2E" w:rsidP="006460A1">
      <w:pPr>
        <w:pStyle w:val="Heading2"/>
      </w:pPr>
      <w:bookmarkStart w:id="265" w:name="_Toc467088049"/>
      <w:bookmarkStart w:id="266" w:name="_Toc467151220"/>
      <w:r w:rsidRPr="00D72966">
        <w:t>A4.</w:t>
      </w:r>
      <w:r w:rsidRPr="00D72966">
        <w:rPr>
          <w:rFonts w:hint="eastAsia"/>
        </w:rPr>
        <w:t>6</w:t>
      </w:r>
      <w:r w:rsidRPr="00D72966">
        <w:t>.2</w:t>
      </w:r>
      <w:r w:rsidRPr="00D72966">
        <w:tab/>
        <w:t>Deployment scenario</w:t>
      </w:r>
      <w:bookmarkEnd w:id="265"/>
      <w:bookmarkEnd w:id="266"/>
    </w:p>
    <w:p w:rsidR="006A0E2E" w:rsidRPr="00813475" w:rsidRDefault="006A0E2E" w:rsidP="00D72966">
      <w:pPr>
        <w:rPr>
          <w:lang w:val="en-US" w:eastAsia="ja-JP" w:bidi="he-IL"/>
        </w:rPr>
      </w:pPr>
      <w:r w:rsidRPr="00813475">
        <w:rPr>
          <w:rFonts w:hint="eastAsia"/>
          <w:lang w:val="en-US" w:eastAsia="ja-JP" w:bidi="he-IL"/>
        </w:rPr>
        <w:t xml:space="preserve">Figure A4.6.2-1 shows </w:t>
      </w:r>
      <w:r w:rsidRPr="00813475">
        <w:rPr>
          <w:lang w:val="en-US" w:eastAsia="ja-JP" w:bidi="he-IL"/>
        </w:rPr>
        <w:t xml:space="preserve">the schematic concept of seamless wireless connection between on-board equipment and </w:t>
      </w:r>
      <w:proofErr w:type="gramStart"/>
      <w:r w:rsidRPr="00813475">
        <w:rPr>
          <w:lang w:val="en-US" w:eastAsia="ja-JP" w:bidi="he-IL"/>
        </w:rPr>
        <w:t>trackside radio access unit</w:t>
      </w:r>
      <w:proofErr w:type="gramEnd"/>
      <w:r w:rsidRPr="00813475">
        <w:rPr>
          <w:lang w:val="en-US" w:eastAsia="ja-JP" w:bidi="he-IL"/>
        </w:rPr>
        <w:t xml:space="preserve">. The concept shows that 10 </w:t>
      </w:r>
      <w:proofErr w:type="gramStart"/>
      <w:r w:rsidRPr="00813475">
        <w:rPr>
          <w:lang w:val="en-US" w:eastAsia="ja-JP" w:bidi="he-IL"/>
        </w:rPr>
        <w:t>trackside radio access units</w:t>
      </w:r>
      <w:proofErr w:type="gramEnd"/>
      <w:r w:rsidRPr="00813475">
        <w:rPr>
          <w:lang w:val="en-US" w:eastAsia="ja-JP" w:bidi="he-IL"/>
        </w:rPr>
        <w:t xml:space="preserve"> with two antennas are equipped along the railway line. Two on-board transceivers are equipped with the driver’s room and the conductor’s </w:t>
      </w:r>
      <w:proofErr w:type="gramStart"/>
      <w:r w:rsidRPr="00813475">
        <w:rPr>
          <w:lang w:val="en-US" w:eastAsia="ja-JP" w:bidi="he-IL"/>
        </w:rPr>
        <w:t>room which</w:t>
      </w:r>
      <w:proofErr w:type="gramEnd"/>
      <w:r w:rsidRPr="00813475">
        <w:rPr>
          <w:lang w:val="en-US" w:eastAsia="ja-JP" w:bidi="he-IL"/>
        </w:rPr>
        <w:t xml:space="preserve"> are usually placed at the end of train. Both on-board transceivers </w:t>
      </w:r>
      <w:proofErr w:type="gramStart"/>
      <w:r w:rsidRPr="00813475">
        <w:rPr>
          <w:lang w:val="en-US" w:eastAsia="ja-JP" w:bidi="he-IL"/>
        </w:rPr>
        <w:t>are complementally connected</w:t>
      </w:r>
      <w:proofErr w:type="gramEnd"/>
      <w:r w:rsidRPr="00813475">
        <w:rPr>
          <w:lang w:val="en-US" w:eastAsia="ja-JP" w:bidi="he-IL"/>
        </w:rPr>
        <w:t xml:space="preserve"> to the trackside radio access units to seamlessly maintain link connection through 90-GHz carrier. </w:t>
      </w:r>
    </w:p>
    <w:p w:rsidR="006A0E2E" w:rsidRPr="00812B25" w:rsidRDefault="006A0E2E" w:rsidP="006A0E2E">
      <w:pPr>
        <w:pStyle w:val="FigureNo"/>
      </w:pPr>
      <w:r w:rsidRPr="00812B25">
        <w:t xml:space="preserve">Figure </w:t>
      </w:r>
      <w:r>
        <w:t>A4.</w:t>
      </w:r>
      <w:r w:rsidRPr="00812B25">
        <w:rPr>
          <w:rFonts w:eastAsiaTheme="minorEastAsia" w:hint="eastAsia"/>
          <w:lang w:eastAsia="zh-CN"/>
        </w:rPr>
        <w:t>6</w:t>
      </w:r>
      <w:r w:rsidRPr="00812B25">
        <w:t>.2</w:t>
      </w:r>
      <w:r w:rsidRPr="00812B25">
        <w:rPr>
          <w:rFonts w:eastAsiaTheme="minorEastAsia"/>
        </w:rPr>
        <w:t>-</w:t>
      </w:r>
      <w:r w:rsidRPr="00812B25">
        <w:t xml:space="preserve">1 </w:t>
      </w:r>
    </w:p>
    <w:p w:rsidR="006A0E2E" w:rsidRPr="00812B25" w:rsidRDefault="006A0E2E" w:rsidP="00EB2DD8">
      <w:pPr>
        <w:pStyle w:val="Figuretitle"/>
      </w:pPr>
      <w:r w:rsidRPr="00812B25">
        <w:t>Concept of seamless wireless connection between on-board and trackside equipment</w:t>
      </w:r>
    </w:p>
    <w:p w:rsidR="006A0E2E" w:rsidRPr="00812B25" w:rsidRDefault="006A0E2E" w:rsidP="006460A1">
      <w:pPr>
        <w:pStyle w:val="Figure"/>
        <w:rPr>
          <w:lang w:eastAsia="ja-JP"/>
        </w:rPr>
      </w:pPr>
      <w:r w:rsidRPr="00812B25">
        <w:rPr>
          <w:noProof/>
          <w:lang w:eastAsia="zh-CN"/>
        </w:rPr>
        <w:drawing>
          <wp:inline distT="0" distB="0" distL="0" distR="0" wp14:anchorId="38869C8D" wp14:editId="1F309D19">
            <wp:extent cx="6120765" cy="2673559"/>
            <wp:effectExtent l="0" t="0" r="0" b="0"/>
            <wp:docPr id="1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765" cy="2673559"/>
                    </a:xfrm>
                    <a:prstGeom prst="rect">
                      <a:avLst/>
                    </a:prstGeom>
                    <a:noFill/>
                    <a:ln>
                      <a:noFill/>
                    </a:ln>
                  </pic:spPr>
                </pic:pic>
              </a:graphicData>
            </a:graphic>
          </wp:inline>
        </w:drawing>
      </w:r>
    </w:p>
    <w:p w:rsidR="006A0E2E" w:rsidRPr="00D72966" w:rsidRDefault="006A0E2E" w:rsidP="006460A1">
      <w:pPr>
        <w:pStyle w:val="Heading2"/>
      </w:pPr>
      <w:bookmarkStart w:id="267" w:name="_Toc467088050"/>
      <w:bookmarkStart w:id="268" w:name="_Toc467151221"/>
      <w:r w:rsidRPr="00D72966">
        <w:lastRenderedPageBreak/>
        <w:t>A4.</w:t>
      </w:r>
      <w:r w:rsidRPr="00D72966">
        <w:rPr>
          <w:rFonts w:hint="eastAsia"/>
        </w:rPr>
        <w:t>6</w:t>
      </w:r>
      <w:r w:rsidRPr="00D72966">
        <w:t>.3</w:t>
      </w:r>
      <w:r w:rsidRPr="00D72966">
        <w:tab/>
        <w:t>Coexistence of 90-GHz band RSTT with the passive services</w:t>
      </w:r>
      <w:bookmarkEnd w:id="267"/>
      <w:bookmarkEnd w:id="268"/>
    </w:p>
    <w:p w:rsidR="006A0E2E" w:rsidRPr="006E6224" w:rsidRDefault="006A0E2E" w:rsidP="006A0E2E">
      <w:pPr>
        <w:tabs>
          <w:tab w:val="left" w:pos="567"/>
        </w:tabs>
        <w:contextualSpacing/>
        <w:rPr>
          <w:rFonts w:eastAsia="MS Mincho"/>
          <w:lang w:eastAsia="ja-JP"/>
        </w:rPr>
      </w:pPr>
      <w:r w:rsidRPr="006E6224">
        <w:rPr>
          <w:rFonts w:eastAsia="MS Mincho"/>
          <w:szCs w:val="24"/>
          <w:lang w:eastAsia="ja-JP"/>
        </w:rPr>
        <w:t xml:space="preserve">Table </w:t>
      </w:r>
      <w:r>
        <w:rPr>
          <w:rFonts w:eastAsia="MS Mincho"/>
          <w:szCs w:val="24"/>
          <w:lang w:eastAsia="ja-JP"/>
        </w:rPr>
        <w:t>A4.</w:t>
      </w:r>
      <w:r w:rsidRPr="00812B25">
        <w:rPr>
          <w:rFonts w:hint="eastAsia"/>
          <w:szCs w:val="24"/>
          <w:lang w:eastAsia="zh-CN"/>
        </w:rPr>
        <w:t>6</w:t>
      </w:r>
      <w:r w:rsidRPr="006E6224">
        <w:rPr>
          <w:rFonts w:eastAsia="MS Mincho"/>
          <w:szCs w:val="24"/>
          <w:lang w:eastAsia="ja-JP"/>
        </w:rPr>
        <w:t xml:space="preserve">.3-1 shows the frequency </w:t>
      </w:r>
      <w:proofErr w:type="gramStart"/>
      <w:r w:rsidRPr="006E6224">
        <w:rPr>
          <w:rFonts w:eastAsia="MS Mincho"/>
          <w:szCs w:val="24"/>
          <w:lang w:eastAsia="ja-JP"/>
        </w:rPr>
        <w:t>band which</w:t>
      </w:r>
      <w:proofErr w:type="gramEnd"/>
      <w:r w:rsidRPr="006E6224">
        <w:rPr>
          <w:rFonts w:eastAsia="MS Mincho"/>
          <w:szCs w:val="24"/>
          <w:lang w:eastAsia="ja-JP"/>
        </w:rPr>
        <w:t xml:space="preserve"> are already allocated for use of mobile services in the frequency range 92-109.5 GHz. In accordance with Article 5 to Chapter II to Radio Regulations (see Annex), in the adjacent bands of those frequencies </w:t>
      </w:r>
      <w:r w:rsidRPr="006E6224">
        <w:rPr>
          <w:rFonts w:eastAsia="MS Mincho"/>
          <w:lang w:eastAsia="ja-JP"/>
        </w:rPr>
        <w:t xml:space="preserve">all emissions are prohibited in the following bands; 86-92 GHz, 100-102 GHz and 109.5-111.8 GHz. In order to coexist with passive services, the same schemes developed by Report ITU-R F.2239, Coexistence between fixed service operating in 71-76 GHz, 81-86 GHz and 92-94 GHz bands and passive services, could be used for sharing and compatibility studies of railway radiocommunication systems. The following sharing and compatibility cases </w:t>
      </w:r>
      <w:proofErr w:type="gramStart"/>
      <w:r w:rsidRPr="006E6224">
        <w:rPr>
          <w:rFonts w:eastAsia="MS Mincho"/>
          <w:lang w:eastAsia="ja-JP"/>
        </w:rPr>
        <w:t>should be addressed</w:t>
      </w:r>
      <w:proofErr w:type="gramEnd"/>
      <w:r w:rsidRPr="006E6224">
        <w:rPr>
          <w:rFonts w:eastAsia="MS Mincho"/>
          <w:lang w:eastAsia="ja-JP"/>
        </w:rPr>
        <w:t xml:space="preserve">, as shown in Figure </w:t>
      </w:r>
      <w:r>
        <w:rPr>
          <w:rFonts w:eastAsia="MS Mincho"/>
          <w:lang w:eastAsia="ja-JP"/>
        </w:rPr>
        <w:t>A4.</w:t>
      </w:r>
      <w:r w:rsidRPr="00812B25">
        <w:rPr>
          <w:rFonts w:hint="eastAsia"/>
          <w:lang w:eastAsia="zh-CN"/>
        </w:rPr>
        <w:t>6</w:t>
      </w:r>
      <w:r w:rsidRPr="006E6224">
        <w:rPr>
          <w:rFonts w:eastAsia="MS Mincho"/>
          <w:lang w:eastAsia="ja-JP"/>
        </w:rPr>
        <w:t>.3-1:</w:t>
      </w:r>
    </w:p>
    <w:p w:rsidR="006A0E2E" w:rsidRPr="006E6224" w:rsidRDefault="006460A1" w:rsidP="006460A1">
      <w:pPr>
        <w:pStyle w:val="enumlev1"/>
        <w:rPr>
          <w:rFonts w:eastAsia="MS Mincho"/>
          <w:lang w:eastAsia="ja-JP"/>
        </w:rPr>
      </w:pPr>
      <w:r>
        <w:rPr>
          <w:rFonts w:eastAsia="MS Mincho"/>
          <w:lang w:eastAsia="ja-JP"/>
        </w:rPr>
        <w:t>1)</w:t>
      </w:r>
      <w:r>
        <w:rPr>
          <w:rFonts w:eastAsia="MS Mincho"/>
          <w:lang w:eastAsia="ja-JP"/>
        </w:rPr>
        <w:tab/>
      </w:r>
      <w:r w:rsidR="006A0E2E" w:rsidRPr="006E6224">
        <w:rPr>
          <w:rFonts w:eastAsia="MS Mincho"/>
          <w:lang w:eastAsia="ja-JP"/>
        </w:rPr>
        <w:t xml:space="preserve">mobile service stations such as </w:t>
      </w:r>
      <w:r w:rsidR="006A0E2E" w:rsidRPr="006E6224">
        <w:rPr>
          <w:rFonts w:eastAsia="MS Mincho"/>
        </w:rPr>
        <w:t>on-board radio equipment and related radio infrastructure located along trackside</w:t>
      </w:r>
      <w:r w:rsidR="006A0E2E" w:rsidRPr="006E6224">
        <w:rPr>
          <w:rFonts w:eastAsia="MS Mincho"/>
          <w:lang w:eastAsia="ja-JP"/>
        </w:rPr>
        <w:t xml:space="preserve"> operating in the band 92-94 GHz with respect to the protection of Earth exploration-satellite service (EESS) stations operating in the adjacent band 86-92 GHz;</w:t>
      </w:r>
    </w:p>
    <w:p w:rsidR="006A0E2E" w:rsidRPr="006E6224" w:rsidRDefault="006460A1" w:rsidP="006460A1">
      <w:pPr>
        <w:pStyle w:val="enumlev1"/>
        <w:rPr>
          <w:rFonts w:eastAsia="MS Mincho"/>
          <w:lang w:eastAsia="ja-JP"/>
        </w:rPr>
      </w:pPr>
      <w:r>
        <w:rPr>
          <w:rFonts w:eastAsia="MS Mincho"/>
          <w:lang w:eastAsia="ja-JP"/>
        </w:rPr>
        <w:t>2)</w:t>
      </w:r>
      <w:r>
        <w:rPr>
          <w:rFonts w:eastAsia="MS Mincho"/>
          <w:lang w:eastAsia="ja-JP"/>
        </w:rPr>
        <w:tab/>
      </w:r>
      <w:r w:rsidR="006A0E2E" w:rsidRPr="006E6224">
        <w:rPr>
          <w:rFonts w:eastAsia="MS Mincho"/>
          <w:lang w:eastAsia="ja-JP"/>
        </w:rPr>
        <w:t xml:space="preserve">mobile service stations such as </w:t>
      </w:r>
      <w:r w:rsidR="006A0E2E" w:rsidRPr="006E6224">
        <w:rPr>
          <w:rFonts w:eastAsia="MS Mincho"/>
        </w:rPr>
        <w:t>on-board radio equipment and related radio infrastructure located along trackside</w:t>
      </w:r>
      <w:r w:rsidR="006A0E2E" w:rsidRPr="006E6224">
        <w:rPr>
          <w:rFonts w:eastAsia="MS Mincho"/>
          <w:lang w:eastAsia="ja-JP"/>
        </w:rPr>
        <w:t xml:space="preserve"> operating in the band 94.1-100 GHz and 102-109.5 GHz with respect to the protection of Earth exploration-satellite service (EESS) stations operating in the adjacent band 100-102 GHz;</w:t>
      </w:r>
    </w:p>
    <w:p w:rsidR="006A0E2E" w:rsidRPr="006E6224" w:rsidRDefault="006460A1" w:rsidP="00DF3F8F">
      <w:pPr>
        <w:pStyle w:val="enumlev1"/>
        <w:rPr>
          <w:rFonts w:eastAsia="MS Mincho"/>
          <w:lang w:eastAsia="ja-JP"/>
        </w:rPr>
      </w:pPr>
      <w:r>
        <w:rPr>
          <w:rFonts w:eastAsia="MS Mincho"/>
          <w:lang w:eastAsia="ja-JP"/>
        </w:rPr>
        <w:t>3)</w:t>
      </w:r>
      <w:r>
        <w:rPr>
          <w:rFonts w:eastAsia="MS Mincho"/>
          <w:lang w:eastAsia="ja-JP"/>
        </w:rPr>
        <w:tab/>
      </w:r>
      <w:r w:rsidR="006A0E2E" w:rsidRPr="006E6224">
        <w:rPr>
          <w:rFonts w:eastAsia="MS Mincho"/>
          <w:lang w:eastAsia="ja-JP"/>
        </w:rPr>
        <w:t xml:space="preserve">mobile service stations such as </w:t>
      </w:r>
      <w:r w:rsidR="006A0E2E" w:rsidRPr="006E6224">
        <w:rPr>
          <w:rFonts w:eastAsia="MS Mincho"/>
        </w:rPr>
        <w:t>on-board radio equipment and related radio infrastructure located along trackside</w:t>
      </w:r>
      <w:r w:rsidR="006A0E2E" w:rsidRPr="006E6224">
        <w:rPr>
          <w:rFonts w:eastAsia="MS Mincho"/>
          <w:lang w:eastAsia="ja-JP"/>
        </w:rPr>
        <w:t xml:space="preserve"> operating in the band 102-109.5 GHz with respect to the protection of Earth exploration-satellite service (EESS) stations operating in the adjacent band</w:t>
      </w:r>
      <w:r w:rsidR="00DF3F8F">
        <w:rPr>
          <w:rFonts w:eastAsia="MS Mincho"/>
          <w:lang w:eastAsia="ja-JP"/>
        </w:rPr>
        <w:t xml:space="preserve"> </w:t>
      </w:r>
      <w:r w:rsidR="006A0E2E" w:rsidRPr="006E6224">
        <w:rPr>
          <w:rFonts w:eastAsia="MS Mincho"/>
          <w:lang w:eastAsia="ja-JP"/>
        </w:rPr>
        <w:t>109.5-111.8 GHz;</w:t>
      </w:r>
    </w:p>
    <w:p w:rsidR="006A0E2E" w:rsidRPr="006E6224" w:rsidRDefault="006460A1" w:rsidP="006460A1">
      <w:pPr>
        <w:pStyle w:val="enumlev1"/>
        <w:rPr>
          <w:rFonts w:eastAsia="MS Mincho"/>
          <w:lang w:eastAsia="ja-JP"/>
        </w:rPr>
      </w:pPr>
      <w:r>
        <w:rPr>
          <w:rFonts w:eastAsia="MS Mincho"/>
          <w:lang w:eastAsia="ja-JP"/>
        </w:rPr>
        <w:t>4)</w:t>
      </w:r>
      <w:r>
        <w:rPr>
          <w:rFonts w:eastAsia="MS Mincho"/>
          <w:lang w:eastAsia="ja-JP"/>
        </w:rPr>
        <w:tab/>
      </w:r>
      <w:proofErr w:type="gramStart"/>
      <w:r w:rsidR="006A0E2E" w:rsidRPr="006E6224">
        <w:rPr>
          <w:rFonts w:eastAsia="MS Mincho"/>
          <w:lang w:eastAsia="ja-JP"/>
        </w:rPr>
        <w:t>mobile</w:t>
      </w:r>
      <w:proofErr w:type="gramEnd"/>
      <w:r w:rsidR="006A0E2E" w:rsidRPr="006E6224">
        <w:rPr>
          <w:rFonts w:eastAsia="MS Mincho"/>
          <w:lang w:eastAsia="ja-JP"/>
        </w:rPr>
        <w:t xml:space="preserve"> service stations such as </w:t>
      </w:r>
      <w:r w:rsidR="006A0E2E" w:rsidRPr="006E6224">
        <w:rPr>
          <w:rFonts w:eastAsia="MS Mincho"/>
        </w:rPr>
        <w:t>on-board radio equipment and related radio infrastructure located along trackside</w:t>
      </w:r>
      <w:r w:rsidR="006A0E2E" w:rsidRPr="006E6224">
        <w:rPr>
          <w:rFonts w:eastAsia="MS Mincho"/>
          <w:lang w:eastAsia="ja-JP"/>
        </w:rPr>
        <w:t xml:space="preserve"> operating in the band 92-94 GHz, 94.1-100 GHz and</w:t>
      </w:r>
      <w:r w:rsidR="00DF3F8F">
        <w:rPr>
          <w:rFonts w:eastAsia="MS Mincho"/>
          <w:lang w:eastAsia="ja-JP"/>
        </w:rPr>
        <w:t xml:space="preserve"> </w:t>
      </w:r>
      <w:r w:rsidR="006A0E2E" w:rsidRPr="006E6224">
        <w:rPr>
          <w:rFonts w:eastAsia="MS Mincho"/>
          <w:lang w:eastAsia="ja-JP"/>
        </w:rPr>
        <w:t>102-109.5 GHz with respect to the protection of radio astronomy service (RAS) stations operating in the band 86-111.8 GHz.</w:t>
      </w:r>
    </w:p>
    <w:p w:rsidR="006A0E2E" w:rsidRPr="00812B25" w:rsidRDefault="006A0E2E" w:rsidP="006A0E2E">
      <w:pPr>
        <w:pStyle w:val="TableNo"/>
        <w:ind w:left="360"/>
        <w:rPr>
          <w:lang w:eastAsia="ja-JP"/>
        </w:rPr>
      </w:pPr>
      <w:r w:rsidRPr="00812B25">
        <w:rPr>
          <w:lang w:eastAsia="ja-JP"/>
        </w:rPr>
        <w:t xml:space="preserve">Table </w:t>
      </w:r>
      <w:r>
        <w:rPr>
          <w:lang w:eastAsia="ja-JP"/>
        </w:rPr>
        <w:t>A4.</w:t>
      </w:r>
      <w:r w:rsidRPr="00812B25">
        <w:rPr>
          <w:rFonts w:eastAsiaTheme="minorEastAsia" w:hint="eastAsia"/>
          <w:lang w:eastAsia="zh-CN"/>
        </w:rPr>
        <w:t>6</w:t>
      </w:r>
      <w:r w:rsidRPr="00812B25">
        <w:rPr>
          <w:lang w:eastAsia="ja-JP"/>
        </w:rPr>
        <w:t>.3-1</w:t>
      </w:r>
    </w:p>
    <w:p w:rsidR="006A0E2E" w:rsidRPr="00812B25" w:rsidRDefault="006A0E2E" w:rsidP="006A0E2E">
      <w:pPr>
        <w:pStyle w:val="Tabletitle"/>
        <w:ind w:left="360"/>
        <w:rPr>
          <w:lang w:eastAsia="ja-JP"/>
        </w:rPr>
      </w:pPr>
      <w:r w:rsidRPr="00812B25">
        <w:rPr>
          <w:lang w:eastAsia="ja-JP"/>
        </w:rPr>
        <w:t>Frequency bands already allocated for mobile servicers</w:t>
      </w:r>
    </w:p>
    <w:tbl>
      <w:tblPr>
        <w:tblW w:w="0" w:type="auto"/>
        <w:tblInd w:w="-147" w:type="dxa"/>
        <w:tblLook w:val="04A0" w:firstRow="1" w:lastRow="0" w:firstColumn="1" w:lastColumn="0" w:noHBand="0" w:noVBand="1"/>
      </w:tblPr>
      <w:tblGrid>
        <w:gridCol w:w="1063"/>
        <w:gridCol w:w="1914"/>
        <w:gridCol w:w="284"/>
        <w:gridCol w:w="2410"/>
        <w:gridCol w:w="567"/>
        <w:gridCol w:w="2409"/>
        <w:gridCol w:w="680"/>
      </w:tblGrid>
      <w:tr w:rsidR="006A0E2E" w:rsidRPr="00812B25" w:rsidTr="006A0E2E">
        <w:tc>
          <w:tcPr>
            <w:tcW w:w="1063" w:type="dxa"/>
            <w:shd w:val="clear" w:color="auto" w:fill="C0504D" w:themeFill="accent2"/>
          </w:tcPr>
          <w:p w:rsidR="006A0E2E" w:rsidRPr="00963E59" w:rsidRDefault="006A0E2E" w:rsidP="006A0E2E">
            <w:pPr>
              <w:jc w:val="center"/>
              <w:rPr>
                <w:sz w:val="21"/>
                <w:szCs w:val="21"/>
                <w:highlight w:val="yellow"/>
                <w:lang w:eastAsia="ja-JP"/>
              </w:rPr>
            </w:pPr>
          </w:p>
        </w:tc>
        <w:tc>
          <w:tcPr>
            <w:tcW w:w="1914" w:type="dxa"/>
          </w:tcPr>
          <w:p w:rsidR="006A0E2E" w:rsidRPr="00812B25" w:rsidRDefault="006A0E2E" w:rsidP="006A0E2E">
            <w:pPr>
              <w:jc w:val="center"/>
              <w:rPr>
                <w:sz w:val="21"/>
                <w:szCs w:val="21"/>
                <w:lang w:eastAsia="ja-JP"/>
              </w:rPr>
            </w:pPr>
            <w:r w:rsidRPr="00812B25">
              <w:rPr>
                <w:sz w:val="21"/>
                <w:szCs w:val="21"/>
                <w:lang w:eastAsia="ja-JP"/>
              </w:rPr>
              <w:t>92-94</w:t>
            </w:r>
          </w:p>
        </w:tc>
        <w:tc>
          <w:tcPr>
            <w:tcW w:w="284" w:type="dxa"/>
            <w:shd w:val="clear" w:color="auto" w:fill="EEECE1" w:themeFill="background2"/>
          </w:tcPr>
          <w:p w:rsidR="006A0E2E" w:rsidRPr="00812B25" w:rsidRDefault="006A0E2E" w:rsidP="006A0E2E">
            <w:pPr>
              <w:jc w:val="center"/>
              <w:rPr>
                <w:sz w:val="21"/>
                <w:szCs w:val="21"/>
                <w:lang w:eastAsia="ja-JP"/>
              </w:rPr>
            </w:pPr>
          </w:p>
        </w:tc>
        <w:tc>
          <w:tcPr>
            <w:tcW w:w="2410" w:type="dxa"/>
          </w:tcPr>
          <w:p w:rsidR="006A0E2E" w:rsidRPr="00812B25" w:rsidRDefault="006A0E2E" w:rsidP="006A0E2E">
            <w:pPr>
              <w:jc w:val="center"/>
              <w:rPr>
                <w:sz w:val="21"/>
                <w:szCs w:val="21"/>
                <w:lang w:eastAsia="ja-JP"/>
              </w:rPr>
            </w:pPr>
            <w:r w:rsidRPr="00812B25">
              <w:rPr>
                <w:sz w:val="21"/>
                <w:szCs w:val="21"/>
                <w:lang w:eastAsia="ja-JP"/>
              </w:rPr>
              <w:t>94.1-100</w:t>
            </w:r>
          </w:p>
        </w:tc>
        <w:tc>
          <w:tcPr>
            <w:tcW w:w="567" w:type="dxa"/>
            <w:shd w:val="clear" w:color="auto" w:fill="C0504D" w:themeFill="accent2"/>
          </w:tcPr>
          <w:p w:rsidR="006A0E2E" w:rsidRPr="00812B25" w:rsidRDefault="006A0E2E" w:rsidP="006A0E2E">
            <w:pPr>
              <w:jc w:val="center"/>
              <w:rPr>
                <w:sz w:val="21"/>
                <w:szCs w:val="21"/>
                <w:lang w:eastAsia="ja-JP"/>
              </w:rPr>
            </w:pPr>
          </w:p>
        </w:tc>
        <w:tc>
          <w:tcPr>
            <w:tcW w:w="2409" w:type="dxa"/>
          </w:tcPr>
          <w:p w:rsidR="006A0E2E" w:rsidRPr="00812B25" w:rsidRDefault="006A0E2E" w:rsidP="006A0E2E">
            <w:pPr>
              <w:jc w:val="center"/>
              <w:rPr>
                <w:sz w:val="21"/>
                <w:szCs w:val="21"/>
                <w:lang w:eastAsia="ja-JP"/>
              </w:rPr>
            </w:pPr>
            <w:r w:rsidRPr="00812B25">
              <w:rPr>
                <w:sz w:val="21"/>
                <w:szCs w:val="21"/>
                <w:lang w:eastAsia="ja-JP"/>
              </w:rPr>
              <w:t>102-109.5</w:t>
            </w:r>
          </w:p>
        </w:tc>
        <w:tc>
          <w:tcPr>
            <w:tcW w:w="680" w:type="dxa"/>
            <w:shd w:val="clear" w:color="auto" w:fill="C0504D" w:themeFill="accent2"/>
          </w:tcPr>
          <w:p w:rsidR="006A0E2E" w:rsidRPr="00812B25" w:rsidRDefault="006A0E2E" w:rsidP="006A0E2E">
            <w:pPr>
              <w:jc w:val="center"/>
              <w:rPr>
                <w:sz w:val="21"/>
                <w:szCs w:val="21"/>
                <w:lang w:eastAsia="ja-JP"/>
              </w:rPr>
            </w:pPr>
          </w:p>
        </w:tc>
      </w:tr>
      <w:tr w:rsidR="006A0E2E" w:rsidRPr="00812B25" w:rsidTr="006A0E2E">
        <w:tc>
          <w:tcPr>
            <w:tcW w:w="1063" w:type="dxa"/>
            <w:shd w:val="clear" w:color="auto" w:fill="C0504D" w:themeFill="accent2"/>
          </w:tcPr>
          <w:p w:rsidR="006A0E2E" w:rsidRPr="00963E59" w:rsidRDefault="006A0E2E" w:rsidP="006A0E2E">
            <w:pPr>
              <w:jc w:val="center"/>
              <w:rPr>
                <w:sz w:val="21"/>
                <w:szCs w:val="21"/>
                <w:highlight w:val="yellow"/>
                <w:lang w:eastAsia="ja-JP"/>
              </w:rPr>
            </w:pPr>
          </w:p>
        </w:tc>
        <w:tc>
          <w:tcPr>
            <w:tcW w:w="1914" w:type="dxa"/>
          </w:tcPr>
          <w:p w:rsidR="006A0E2E" w:rsidRPr="00812B25" w:rsidRDefault="006A0E2E" w:rsidP="006A0E2E">
            <w:pPr>
              <w:jc w:val="center"/>
              <w:rPr>
                <w:sz w:val="21"/>
                <w:szCs w:val="21"/>
                <w:lang w:eastAsia="ja-JP"/>
              </w:rPr>
            </w:pPr>
            <w:r w:rsidRPr="00812B25">
              <w:rPr>
                <w:rFonts w:hint="eastAsia"/>
                <w:sz w:val="21"/>
                <w:szCs w:val="21"/>
                <w:lang w:eastAsia="ja-JP"/>
              </w:rPr>
              <w:t>MS</w:t>
            </w:r>
          </w:p>
        </w:tc>
        <w:tc>
          <w:tcPr>
            <w:tcW w:w="284" w:type="dxa"/>
            <w:shd w:val="clear" w:color="auto" w:fill="EEECE1" w:themeFill="background2"/>
          </w:tcPr>
          <w:p w:rsidR="006A0E2E" w:rsidRPr="00812B25" w:rsidRDefault="006A0E2E" w:rsidP="006A0E2E">
            <w:pPr>
              <w:jc w:val="center"/>
              <w:rPr>
                <w:sz w:val="21"/>
                <w:szCs w:val="21"/>
                <w:lang w:eastAsia="ja-JP"/>
              </w:rPr>
            </w:pPr>
          </w:p>
        </w:tc>
        <w:tc>
          <w:tcPr>
            <w:tcW w:w="2410" w:type="dxa"/>
          </w:tcPr>
          <w:p w:rsidR="006A0E2E" w:rsidRPr="00812B25" w:rsidRDefault="006A0E2E" w:rsidP="006A0E2E">
            <w:pPr>
              <w:jc w:val="center"/>
              <w:rPr>
                <w:sz w:val="21"/>
                <w:szCs w:val="21"/>
                <w:lang w:eastAsia="ja-JP"/>
              </w:rPr>
            </w:pPr>
            <w:r w:rsidRPr="00812B25">
              <w:rPr>
                <w:rFonts w:hint="eastAsia"/>
                <w:sz w:val="21"/>
                <w:szCs w:val="21"/>
                <w:lang w:eastAsia="ja-JP"/>
              </w:rPr>
              <w:t>MS</w:t>
            </w:r>
          </w:p>
        </w:tc>
        <w:tc>
          <w:tcPr>
            <w:tcW w:w="567" w:type="dxa"/>
            <w:shd w:val="clear" w:color="auto" w:fill="C0504D" w:themeFill="accent2"/>
          </w:tcPr>
          <w:p w:rsidR="006A0E2E" w:rsidRPr="00812B25" w:rsidRDefault="006A0E2E" w:rsidP="006A0E2E">
            <w:pPr>
              <w:jc w:val="center"/>
              <w:rPr>
                <w:sz w:val="21"/>
                <w:szCs w:val="21"/>
                <w:lang w:eastAsia="ja-JP"/>
              </w:rPr>
            </w:pPr>
          </w:p>
        </w:tc>
        <w:tc>
          <w:tcPr>
            <w:tcW w:w="2409" w:type="dxa"/>
          </w:tcPr>
          <w:p w:rsidR="006A0E2E" w:rsidRPr="00812B25" w:rsidRDefault="006A0E2E" w:rsidP="006A0E2E">
            <w:pPr>
              <w:jc w:val="center"/>
              <w:rPr>
                <w:sz w:val="21"/>
                <w:szCs w:val="21"/>
                <w:lang w:eastAsia="ja-JP"/>
              </w:rPr>
            </w:pPr>
            <w:r w:rsidRPr="00812B25">
              <w:rPr>
                <w:rFonts w:hint="eastAsia"/>
                <w:sz w:val="21"/>
                <w:szCs w:val="21"/>
                <w:lang w:eastAsia="ja-JP"/>
              </w:rPr>
              <w:t>MS</w:t>
            </w:r>
          </w:p>
        </w:tc>
        <w:tc>
          <w:tcPr>
            <w:tcW w:w="680" w:type="dxa"/>
            <w:shd w:val="clear" w:color="auto" w:fill="C0504D" w:themeFill="accent2"/>
          </w:tcPr>
          <w:p w:rsidR="006A0E2E" w:rsidRPr="00812B25" w:rsidRDefault="006A0E2E" w:rsidP="006A0E2E">
            <w:pPr>
              <w:jc w:val="center"/>
              <w:rPr>
                <w:sz w:val="21"/>
                <w:szCs w:val="21"/>
                <w:lang w:eastAsia="ja-JP"/>
              </w:rPr>
            </w:pPr>
          </w:p>
        </w:tc>
      </w:tr>
      <w:tr w:rsidR="006A0E2E" w:rsidRPr="00812B25" w:rsidTr="006A0E2E">
        <w:tc>
          <w:tcPr>
            <w:tcW w:w="1063" w:type="dxa"/>
            <w:shd w:val="clear" w:color="auto" w:fill="C0504D" w:themeFill="accent2"/>
          </w:tcPr>
          <w:p w:rsidR="006A0E2E" w:rsidRPr="00963E59" w:rsidRDefault="006A0E2E" w:rsidP="006A0E2E">
            <w:pPr>
              <w:jc w:val="center"/>
              <w:rPr>
                <w:sz w:val="21"/>
                <w:szCs w:val="21"/>
                <w:highlight w:val="yellow"/>
                <w:lang w:eastAsia="ja-JP"/>
              </w:rPr>
            </w:pPr>
          </w:p>
        </w:tc>
        <w:tc>
          <w:tcPr>
            <w:tcW w:w="1914" w:type="dxa"/>
          </w:tcPr>
          <w:p w:rsidR="006A0E2E" w:rsidRPr="00812B25" w:rsidRDefault="006A0E2E" w:rsidP="006A0E2E">
            <w:pPr>
              <w:jc w:val="center"/>
              <w:rPr>
                <w:sz w:val="21"/>
                <w:szCs w:val="21"/>
                <w:lang w:eastAsia="ja-JP"/>
              </w:rPr>
            </w:pPr>
            <w:r w:rsidRPr="00812B25">
              <w:rPr>
                <w:rFonts w:hint="eastAsia"/>
                <w:sz w:val="21"/>
                <w:szCs w:val="21"/>
                <w:lang w:eastAsia="ja-JP"/>
              </w:rPr>
              <w:t>BW</w:t>
            </w:r>
            <w:r w:rsidRPr="00812B25">
              <w:rPr>
                <w:sz w:val="21"/>
                <w:szCs w:val="21"/>
                <w:lang w:eastAsia="ja-JP"/>
              </w:rPr>
              <w:t>1</w:t>
            </w:r>
            <w:r w:rsidRPr="00812B25">
              <w:rPr>
                <w:rFonts w:hint="eastAsia"/>
                <w:sz w:val="21"/>
                <w:szCs w:val="21"/>
                <w:lang w:eastAsia="ja-JP"/>
              </w:rPr>
              <w:t>=2 GHz</w:t>
            </w:r>
          </w:p>
        </w:tc>
        <w:tc>
          <w:tcPr>
            <w:tcW w:w="284" w:type="dxa"/>
            <w:shd w:val="clear" w:color="auto" w:fill="EEECE1" w:themeFill="background2"/>
          </w:tcPr>
          <w:p w:rsidR="006A0E2E" w:rsidRPr="00812B25" w:rsidRDefault="006A0E2E" w:rsidP="006A0E2E">
            <w:pPr>
              <w:jc w:val="center"/>
              <w:rPr>
                <w:sz w:val="21"/>
                <w:szCs w:val="21"/>
                <w:lang w:eastAsia="ja-JP"/>
              </w:rPr>
            </w:pPr>
          </w:p>
        </w:tc>
        <w:tc>
          <w:tcPr>
            <w:tcW w:w="2410" w:type="dxa"/>
          </w:tcPr>
          <w:p w:rsidR="006A0E2E" w:rsidRPr="00812B25" w:rsidRDefault="006A0E2E" w:rsidP="006A0E2E">
            <w:pPr>
              <w:jc w:val="center"/>
              <w:rPr>
                <w:sz w:val="21"/>
                <w:szCs w:val="21"/>
                <w:lang w:eastAsia="ja-JP"/>
              </w:rPr>
            </w:pPr>
            <w:r w:rsidRPr="00812B25">
              <w:rPr>
                <w:rFonts w:hint="eastAsia"/>
                <w:sz w:val="21"/>
                <w:szCs w:val="21"/>
                <w:lang w:eastAsia="ja-JP"/>
              </w:rPr>
              <w:t>BW</w:t>
            </w:r>
            <w:r w:rsidRPr="00812B25">
              <w:rPr>
                <w:sz w:val="21"/>
                <w:szCs w:val="21"/>
                <w:lang w:eastAsia="ja-JP"/>
              </w:rPr>
              <w:t>2</w:t>
            </w:r>
            <w:r w:rsidRPr="00812B25">
              <w:rPr>
                <w:rFonts w:hint="eastAsia"/>
                <w:sz w:val="21"/>
                <w:szCs w:val="21"/>
                <w:lang w:eastAsia="ja-JP"/>
              </w:rPr>
              <w:t>=5.9 GHz</w:t>
            </w:r>
          </w:p>
        </w:tc>
        <w:tc>
          <w:tcPr>
            <w:tcW w:w="567" w:type="dxa"/>
            <w:shd w:val="clear" w:color="auto" w:fill="C0504D" w:themeFill="accent2"/>
          </w:tcPr>
          <w:p w:rsidR="006A0E2E" w:rsidRPr="00812B25" w:rsidRDefault="006A0E2E" w:rsidP="006A0E2E">
            <w:pPr>
              <w:jc w:val="center"/>
              <w:rPr>
                <w:sz w:val="21"/>
                <w:szCs w:val="21"/>
                <w:lang w:eastAsia="ja-JP"/>
              </w:rPr>
            </w:pPr>
          </w:p>
        </w:tc>
        <w:tc>
          <w:tcPr>
            <w:tcW w:w="2409" w:type="dxa"/>
          </w:tcPr>
          <w:p w:rsidR="006A0E2E" w:rsidRPr="00812B25" w:rsidRDefault="006A0E2E" w:rsidP="006A0E2E">
            <w:pPr>
              <w:jc w:val="center"/>
              <w:rPr>
                <w:sz w:val="21"/>
                <w:szCs w:val="21"/>
                <w:lang w:eastAsia="ja-JP"/>
              </w:rPr>
            </w:pPr>
            <w:r w:rsidRPr="00812B25">
              <w:rPr>
                <w:rFonts w:hint="eastAsia"/>
                <w:sz w:val="21"/>
                <w:szCs w:val="21"/>
                <w:lang w:eastAsia="ja-JP"/>
              </w:rPr>
              <w:t>BW</w:t>
            </w:r>
            <w:r w:rsidRPr="00812B25">
              <w:rPr>
                <w:sz w:val="21"/>
                <w:szCs w:val="21"/>
                <w:lang w:eastAsia="ja-JP"/>
              </w:rPr>
              <w:t>3</w:t>
            </w:r>
            <w:r w:rsidRPr="00812B25">
              <w:rPr>
                <w:rFonts w:hint="eastAsia"/>
                <w:sz w:val="21"/>
                <w:szCs w:val="21"/>
                <w:lang w:eastAsia="ja-JP"/>
              </w:rPr>
              <w:t>=7.5 GHz</w:t>
            </w:r>
          </w:p>
        </w:tc>
        <w:tc>
          <w:tcPr>
            <w:tcW w:w="680" w:type="dxa"/>
            <w:shd w:val="clear" w:color="auto" w:fill="C0504D" w:themeFill="accent2"/>
          </w:tcPr>
          <w:p w:rsidR="006A0E2E" w:rsidRPr="00812B25" w:rsidRDefault="006A0E2E" w:rsidP="006A0E2E">
            <w:pPr>
              <w:jc w:val="center"/>
              <w:rPr>
                <w:sz w:val="21"/>
                <w:szCs w:val="21"/>
                <w:lang w:eastAsia="ja-JP"/>
              </w:rPr>
            </w:pPr>
          </w:p>
        </w:tc>
      </w:tr>
    </w:tbl>
    <w:p w:rsidR="006A0E2E" w:rsidRPr="00812B25" w:rsidRDefault="006A0E2E" w:rsidP="006A0E2E">
      <w:pPr>
        <w:pStyle w:val="FigureNo"/>
        <w:ind w:left="360"/>
        <w:rPr>
          <w:lang w:eastAsia="ja-JP"/>
        </w:rPr>
      </w:pPr>
      <w:r w:rsidRPr="00812B25">
        <w:rPr>
          <w:rFonts w:hint="eastAsia"/>
          <w:lang w:eastAsia="ja-JP"/>
        </w:rPr>
        <w:t>FIGURE</w:t>
      </w:r>
      <w:r w:rsidRPr="00812B25">
        <w:rPr>
          <w:lang w:eastAsia="ja-JP"/>
        </w:rPr>
        <w:t xml:space="preserve"> </w:t>
      </w:r>
      <w:r>
        <w:rPr>
          <w:lang w:eastAsia="ja-JP"/>
        </w:rPr>
        <w:t>A4.</w:t>
      </w:r>
      <w:r w:rsidRPr="00812B25">
        <w:rPr>
          <w:rFonts w:eastAsiaTheme="minorEastAsia" w:hint="eastAsia"/>
          <w:lang w:eastAsia="zh-CN"/>
        </w:rPr>
        <w:t>6</w:t>
      </w:r>
      <w:r w:rsidRPr="00812B25">
        <w:rPr>
          <w:lang w:eastAsia="ja-JP"/>
        </w:rPr>
        <w:t>.</w:t>
      </w:r>
      <w:r w:rsidRPr="00812B25">
        <w:rPr>
          <w:rFonts w:eastAsiaTheme="minorEastAsia" w:hint="eastAsia"/>
          <w:lang w:eastAsia="zh-CN"/>
        </w:rPr>
        <w:t>3</w:t>
      </w:r>
      <w:r w:rsidRPr="00812B25">
        <w:rPr>
          <w:lang w:eastAsia="ja-JP"/>
        </w:rPr>
        <w:t>-1</w:t>
      </w:r>
    </w:p>
    <w:p w:rsidR="006A0E2E" w:rsidRPr="00812B25" w:rsidRDefault="006A0E2E" w:rsidP="00EB2DD8">
      <w:pPr>
        <w:pStyle w:val="Figuretitle"/>
      </w:pPr>
      <w:r w:rsidRPr="00812B25">
        <w:t>Sharing and compatibility schemes for coexistence between mobile services and passive services</w:t>
      </w:r>
    </w:p>
    <w:p w:rsidR="006A0E2E" w:rsidRPr="00812B25" w:rsidRDefault="006A0E2E" w:rsidP="00DF3F8F">
      <w:pPr>
        <w:pStyle w:val="Figure"/>
        <w:rPr>
          <w:lang w:eastAsia="ja-JP"/>
        </w:rPr>
      </w:pPr>
      <w:r w:rsidRPr="00812B25">
        <w:rPr>
          <w:noProof/>
          <w:lang w:eastAsia="zh-CN"/>
        </w:rPr>
        <w:drawing>
          <wp:inline distT="0" distB="0" distL="0" distR="0" wp14:anchorId="270793B0" wp14:editId="68B984FA">
            <wp:extent cx="5915025" cy="139568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15025" cy="1395680"/>
                    </a:xfrm>
                    <a:prstGeom prst="rect">
                      <a:avLst/>
                    </a:prstGeom>
                    <a:noFill/>
                    <a:ln>
                      <a:noFill/>
                    </a:ln>
                  </pic:spPr>
                </pic:pic>
              </a:graphicData>
            </a:graphic>
          </wp:inline>
        </w:drawing>
      </w:r>
    </w:p>
    <w:p w:rsidR="006A0E2E" w:rsidRPr="00813475" w:rsidRDefault="006A0E2E" w:rsidP="00D72966">
      <w:pPr>
        <w:rPr>
          <w:lang w:val="en-US" w:eastAsia="ja-JP" w:bidi="he-IL"/>
        </w:rPr>
      </w:pPr>
      <w:r w:rsidRPr="00813475">
        <w:rPr>
          <w:lang w:val="en-US" w:eastAsia="ja-JP" w:bidi="he-IL"/>
        </w:rPr>
        <w:t>The bands 92-94 GHz, 94.1-100 GHz and</w:t>
      </w:r>
      <w:r w:rsidR="008C0F3F">
        <w:rPr>
          <w:lang w:val="en-US" w:eastAsia="ja-JP" w:bidi="he-IL"/>
        </w:rPr>
        <w:t> </w:t>
      </w:r>
      <w:r w:rsidRPr="00813475">
        <w:rPr>
          <w:lang w:val="en-US" w:eastAsia="ja-JP" w:bidi="he-IL"/>
        </w:rPr>
        <w:t xml:space="preserve">102-109.5 GHz </w:t>
      </w:r>
      <w:proofErr w:type="gramStart"/>
      <w:r w:rsidRPr="00813475">
        <w:rPr>
          <w:lang w:val="en-US" w:eastAsia="ja-JP" w:bidi="he-IL"/>
        </w:rPr>
        <w:t>are allocated</w:t>
      </w:r>
      <w:proofErr w:type="gramEnd"/>
      <w:r w:rsidRPr="00813475">
        <w:rPr>
          <w:lang w:val="en-US" w:eastAsia="ja-JP" w:bidi="he-IL"/>
        </w:rPr>
        <w:t xml:space="preserve"> on an equal primary basis to the mobile service and radio astronomy service in all three Regions. The protection criterion used </w:t>
      </w:r>
      <w:proofErr w:type="gramStart"/>
      <w:r w:rsidRPr="00813475">
        <w:rPr>
          <w:lang w:val="en-US" w:eastAsia="ja-JP" w:bidi="he-IL"/>
        </w:rPr>
        <w:t xml:space="preserve">is </w:t>
      </w:r>
      <w:r w:rsidRPr="00813475">
        <w:rPr>
          <w:lang w:val="en-US" w:eastAsia="ja-JP" w:bidi="he-IL"/>
        </w:rPr>
        <w:lastRenderedPageBreak/>
        <w:t>derived</w:t>
      </w:r>
      <w:proofErr w:type="gramEnd"/>
      <w:r w:rsidRPr="00813475">
        <w:rPr>
          <w:lang w:val="en-US" w:eastAsia="ja-JP" w:bidi="he-IL"/>
        </w:rPr>
        <w:t xml:space="preserve"> from Recommendation ITU-R RA.769-2. The protection threshold level </w:t>
      </w:r>
      <w:proofErr w:type="gramStart"/>
      <w:r w:rsidRPr="00813475">
        <w:rPr>
          <w:lang w:val="en-US" w:eastAsia="ja-JP" w:bidi="he-IL"/>
        </w:rPr>
        <w:t>is calculated</w:t>
      </w:r>
      <w:proofErr w:type="gramEnd"/>
      <w:r w:rsidRPr="00813475">
        <w:rPr>
          <w:lang w:val="en-US" w:eastAsia="ja-JP" w:bidi="he-IL"/>
        </w:rPr>
        <w:t xml:space="preserve"> by the following equation:</w:t>
      </w:r>
    </w:p>
    <w:p w:rsidR="006A0E2E" w:rsidRPr="006E6224" w:rsidRDefault="00363B1A" w:rsidP="006A0E2E">
      <w:pPr>
        <w:rPr>
          <w:rFonts w:ascii="SimSun" w:eastAsia="MS Mincho" w:hAnsi="SimSun"/>
        </w:rPr>
      </w:pPr>
      <m:oMath>
        <m:sSub>
          <m:sSubPr>
            <m:ctrlPr>
              <w:rPr>
                <w:rFonts w:ascii="Cambria Math" w:eastAsia="MS Mincho" w:hAnsi="SimSun" w:cs="MS PGothic"/>
              </w:rPr>
            </m:ctrlPr>
          </m:sSubPr>
          <m:e>
            <m:r>
              <w:rPr>
                <w:rFonts w:ascii="Cambria Math" w:eastAsia="MS Mincho" w:hAnsi="Cambria Math" w:cs="MS PGothic" w:hint="eastAsia"/>
              </w:rPr>
              <m:t>P</m:t>
            </m:r>
          </m:e>
          <m:sub>
            <m:r>
              <w:rPr>
                <w:rFonts w:ascii="Cambria Math" w:eastAsia="MS Mincho" w:hAnsi="Cambria Math" w:cs="MS PGothic" w:hint="eastAsia"/>
              </w:rPr>
              <m:t>interference</m:t>
            </m:r>
          </m:sub>
        </m:sSub>
      </m:oMath>
      <w:r w:rsidR="006A0E2E" w:rsidRPr="006E6224">
        <w:rPr>
          <w:rFonts w:ascii="SimSun" w:eastAsia="MS Mincho" w:hAnsi="SimSun" w:hint="eastAsia"/>
        </w:rPr>
        <w:t>＝</w:t>
      </w:r>
      <m:oMath>
        <m:sSub>
          <m:sSubPr>
            <m:ctrlPr>
              <w:rPr>
                <w:rFonts w:ascii="Cambria Math" w:eastAsia="MS Mincho" w:hAnsi="SimSun" w:cs="MS PGothic"/>
              </w:rPr>
            </m:ctrlPr>
          </m:sSubPr>
          <m:e>
            <m:r>
              <w:rPr>
                <w:rFonts w:ascii="Cambria Math" w:eastAsia="MS Mincho" w:hAnsi="Cambria Math" w:cs="MS PGothic" w:hint="eastAsia"/>
              </w:rPr>
              <m:t>P</m:t>
            </m:r>
          </m:e>
          <m:sub>
            <m:r>
              <w:rPr>
                <w:rFonts w:ascii="Cambria Math" w:eastAsia="MS Mincho" w:hAnsi="Cambria Math" w:cs="MS PGothic"/>
              </w:rPr>
              <m:t>t</m:t>
            </m:r>
          </m:sub>
        </m:sSub>
      </m:oMath>
      <w:r w:rsidR="006A0E2E" w:rsidRPr="00963E59">
        <w:rPr>
          <w:rFonts w:ascii="SimSun" w:eastAsia="MS Mincho" w:hAnsi="SimSun"/>
          <w:i/>
        </w:rPr>
        <w:t>+</w:t>
      </w:r>
      <w:r w:rsidR="006A0E2E" w:rsidRPr="006E6224">
        <w:rPr>
          <w:rFonts w:ascii="SimSun" w:eastAsia="MS Mincho" w:hAnsi="SimSun"/>
        </w:rPr>
        <w:t>G-</w:t>
      </w:r>
      <w:r w:rsidR="006A0E2E" w:rsidRPr="00963E59">
        <w:rPr>
          <w:rFonts w:ascii="SimSun" w:eastAsia="MS Mincho" w:hAnsi="SimSun"/>
          <w:i/>
        </w:rPr>
        <w:t>Loss-</w:t>
      </w:r>
      <w:proofErr w:type="gramStart"/>
      <w:r w:rsidR="006A0E2E" w:rsidRPr="00963E59">
        <w:rPr>
          <w:rFonts w:ascii="SimSun" w:eastAsia="MS Mincho" w:hAnsi="SimSun"/>
          <w:i/>
        </w:rPr>
        <w:t>J(</w:t>
      </w:r>
      <w:proofErr w:type="gramEnd"/>
      <w:r w:rsidR="006A0E2E" w:rsidRPr="00963E59">
        <w:rPr>
          <w:rFonts w:ascii="SimSun" w:eastAsia="MS Mincho" w:hAnsi="SimSun" w:hint="eastAsia"/>
          <w:i/>
        </w:rPr>
        <w:t>ν</w:t>
      </w:r>
      <w:r w:rsidR="006A0E2E" w:rsidRPr="00963E59">
        <w:rPr>
          <w:rFonts w:ascii="SimSun" w:eastAsia="MS Mincho" w:hAnsi="SimSun"/>
          <w:i/>
        </w:rPr>
        <w:t>)</w:t>
      </w:r>
    </w:p>
    <w:p w:rsidR="006A0E2E" w:rsidRPr="00963E59" w:rsidRDefault="006A0E2E" w:rsidP="006A0E2E">
      <w:pPr>
        <w:ind w:firstLineChars="475" w:firstLine="1140"/>
        <w:rPr>
          <w:rFonts w:ascii="SimSun" w:eastAsia="MS Mincho" w:hAnsi="SimSun"/>
          <w:lang w:val="de-CH"/>
        </w:rPr>
      </w:pPr>
      <w:r w:rsidRPr="00963E59">
        <w:rPr>
          <w:rFonts w:ascii="SimSun" w:eastAsia="MS Mincho" w:hAnsi="SimSun" w:hint="eastAsia"/>
          <w:lang w:val="de-CH"/>
        </w:rPr>
        <w:t>＝</w:t>
      </w:r>
      <m:oMath>
        <m:sSub>
          <m:sSubPr>
            <m:ctrlPr>
              <w:rPr>
                <w:rFonts w:ascii="Cambria Math" w:eastAsia="MS Mincho" w:hAnsi="SimSun" w:cs="MS PGothic"/>
              </w:rPr>
            </m:ctrlPr>
          </m:sSubPr>
          <m:e>
            <m:r>
              <w:rPr>
                <w:rFonts w:ascii="Cambria Math" w:eastAsia="MS Mincho" w:hAnsi="Cambria Math" w:cs="MS PGothic"/>
              </w:rPr>
              <m:t>P</m:t>
            </m:r>
          </m:e>
          <m:sub>
            <m:r>
              <w:rPr>
                <w:rFonts w:ascii="Cambria Math" w:eastAsia="MS Mincho" w:hAnsi="Cambria Math" w:cs="MS PGothic"/>
              </w:rPr>
              <m:t>t</m:t>
            </m:r>
          </m:sub>
        </m:sSub>
      </m:oMath>
      <w:r w:rsidRPr="00963E59">
        <w:rPr>
          <w:rFonts w:ascii="SimSun" w:eastAsia="MS Mincho" w:hAnsi="SimSun"/>
          <w:i/>
          <w:lang w:val="de-CH"/>
        </w:rPr>
        <w:t>+G-(92.5+20*</w:t>
      </w:r>
      <w:proofErr w:type="gramStart"/>
      <w:r w:rsidRPr="00963E59">
        <w:rPr>
          <w:rFonts w:ascii="SimSun" w:eastAsia="MS Mincho" w:hAnsi="SimSun"/>
          <w:i/>
          <w:lang w:val="de-CH"/>
        </w:rPr>
        <w:t>log(</w:t>
      </w:r>
      <w:proofErr w:type="gramEnd"/>
      <w:r w:rsidRPr="00963E59">
        <w:rPr>
          <w:rFonts w:ascii="SimSun" w:eastAsia="MS Mincho" w:hAnsi="SimSun"/>
          <w:i/>
          <w:lang w:val="de-CH"/>
        </w:rPr>
        <w:t>f)+20*log(d)+Ag)-J(</w:t>
      </w:r>
      <w:r w:rsidRPr="00963E59">
        <w:rPr>
          <w:rFonts w:ascii="SimSun" w:eastAsia="MS Mincho" w:hAnsi="SimSun" w:hint="eastAsia"/>
          <w:i/>
        </w:rPr>
        <w:t>ν</w:t>
      </w:r>
      <w:r w:rsidRPr="00963E59">
        <w:rPr>
          <w:rFonts w:ascii="SimSun" w:eastAsia="MS Mincho" w:hAnsi="SimSun"/>
          <w:i/>
          <w:lang w:val="de-CH"/>
        </w:rPr>
        <w:t>)</w:t>
      </w:r>
      <w:r w:rsidRPr="00963E59">
        <w:rPr>
          <w:rFonts w:ascii="SimSun" w:eastAsia="MS Mincho" w:hAnsi="SimSun"/>
          <w:lang w:val="de-CH"/>
        </w:rPr>
        <w:t xml:space="preserve"> </w:t>
      </w:r>
    </w:p>
    <w:p w:rsidR="006A0E2E" w:rsidRPr="006D5D30" w:rsidRDefault="006A0E2E" w:rsidP="006A0E2E">
      <w:pPr>
        <w:widowControl w:val="0"/>
        <w:rPr>
          <w:rFonts w:asciiTheme="majorBidi" w:hAnsiTheme="majorBidi" w:cstheme="majorBidi"/>
          <w:lang w:eastAsia="zh-CN"/>
        </w:rPr>
      </w:pPr>
      <w:proofErr w:type="gramStart"/>
      <w:r w:rsidRPr="006D5D30">
        <w:rPr>
          <w:rFonts w:asciiTheme="majorBidi" w:eastAsia="MS Mincho" w:hAnsiTheme="majorBidi" w:cstheme="majorBidi"/>
          <w:szCs w:val="24"/>
          <w:lang w:eastAsia="zh-CN"/>
        </w:rPr>
        <w:t>where</w:t>
      </w:r>
      <w:proofErr w:type="gramEnd"/>
    </w:p>
    <w:p w:rsidR="006A0E2E" w:rsidRPr="006D5D30" w:rsidRDefault="006A0E2E" w:rsidP="00DF3F8F">
      <w:pPr>
        <w:pStyle w:val="Equationlegend"/>
        <w:rPr>
          <w:rFonts w:eastAsia="SimSun"/>
          <w:lang w:val="en-US" w:eastAsia="zh-CN"/>
        </w:rPr>
      </w:pPr>
      <w:r w:rsidRPr="006D5D30">
        <w:rPr>
          <w:rFonts w:eastAsia="SimSun"/>
          <w:lang w:val="en-US" w:eastAsia="zh-CN"/>
        </w:rPr>
        <w:tab/>
      </w:r>
      <w:r w:rsidRPr="006D5D30">
        <w:rPr>
          <w:rFonts w:eastAsia="SimSun"/>
          <w:i/>
          <w:lang w:val="en-US" w:eastAsia="zh-CN"/>
        </w:rPr>
        <w:t>Pt</w:t>
      </w:r>
      <w:r w:rsidRPr="006D5D30">
        <w:rPr>
          <w:rFonts w:eastAsia="SimSun"/>
          <w:lang w:val="en-US" w:eastAsia="zh-CN"/>
        </w:rPr>
        <w:t xml:space="preserve">: </w:t>
      </w:r>
      <w:r w:rsidR="00DF3F8F">
        <w:rPr>
          <w:rFonts w:eastAsia="SimSun"/>
          <w:lang w:val="en-US" w:eastAsia="zh-CN"/>
        </w:rPr>
        <w:tab/>
      </w:r>
      <w:r w:rsidRPr="006D5D30">
        <w:rPr>
          <w:rFonts w:eastAsia="SimSun"/>
          <w:lang w:val="en-US" w:eastAsia="zh-CN"/>
        </w:rPr>
        <w:t>transmission power of on-board equipment</w:t>
      </w:r>
      <w:r w:rsidR="00DF3F8F">
        <w:rPr>
          <w:rFonts w:eastAsia="SimSun"/>
          <w:lang w:val="en-US" w:eastAsia="zh-CN"/>
        </w:rPr>
        <w:t>;</w:t>
      </w:r>
    </w:p>
    <w:p w:rsidR="006A0E2E" w:rsidRPr="006D5D30" w:rsidRDefault="006A0E2E" w:rsidP="00DF3F8F">
      <w:pPr>
        <w:pStyle w:val="Equationlegend"/>
        <w:rPr>
          <w:rFonts w:asciiTheme="majorBidi" w:eastAsia="SimSun" w:hAnsiTheme="majorBidi" w:cstheme="majorBidi"/>
          <w:lang w:val="en-US" w:eastAsia="zh-CN"/>
        </w:rPr>
      </w:pPr>
      <w:r w:rsidRPr="006D5D30">
        <w:rPr>
          <w:rFonts w:asciiTheme="majorBidi" w:eastAsia="SimSun" w:hAnsiTheme="majorBidi" w:cstheme="majorBidi"/>
          <w:szCs w:val="24"/>
          <w:lang w:val="en-US" w:eastAsia="zh-CN"/>
        </w:rPr>
        <w:tab/>
      </w:r>
      <w:r w:rsidRPr="006D5D30">
        <w:rPr>
          <w:rFonts w:asciiTheme="majorBidi" w:eastAsia="SimSun" w:hAnsiTheme="majorBidi" w:cstheme="majorBidi"/>
          <w:i/>
          <w:szCs w:val="24"/>
          <w:lang w:val="en-US" w:eastAsia="zh-CN"/>
        </w:rPr>
        <w:t>G</w:t>
      </w:r>
      <w:r w:rsidRPr="006D5D30">
        <w:rPr>
          <w:rFonts w:asciiTheme="majorBidi" w:eastAsia="SimSun" w:hAnsiTheme="majorBidi" w:cstheme="majorBidi"/>
          <w:szCs w:val="24"/>
          <w:lang w:val="en-US" w:eastAsia="zh-CN"/>
        </w:rPr>
        <w:t xml:space="preserve">: </w:t>
      </w:r>
      <w:r w:rsidR="00DF3F8F">
        <w:rPr>
          <w:rFonts w:asciiTheme="majorBidi" w:eastAsia="SimSun" w:hAnsiTheme="majorBidi" w:cstheme="majorBidi"/>
          <w:szCs w:val="24"/>
          <w:lang w:val="en-US" w:eastAsia="zh-CN"/>
        </w:rPr>
        <w:tab/>
      </w:r>
      <w:r w:rsidRPr="006D5D30">
        <w:rPr>
          <w:rFonts w:asciiTheme="majorBidi" w:eastAsia="SimSun" w:hAnsiTheme="majorBidi" w:cstheme="majorBidi"/>
          <w:szCs w:val="24"/>
          <w:lang w:val="en-US" w:eastAsia="zh-CN"/>
        </w:rPr>
        <w:t xml:space="preserve">Antenna </w:t>
      </w:r>
      <w:r w:rsidRPr="00DF3F8F">
        <w:rPr>
          <w:rFonts w:eastAsia="SimSun"/>
          <w:lang w:val="en-US" w:eastAsia="zh-CN"/>
        </w:rPr>
        <w:t>gain</w:t>
      </w:r>
      <w:r w:rsidR="00DF3F8F">
        <w:rPr>
          <w:rFonts w:asciiTheme="majorBidi" w:eastAsia="SimSun" w:hAnsiTheme="majorBidi" w:cstheme="majorBidi"/>
          <w:szCs w:val="24"/>
          <w:lang w:val="en-US" w:eastAsia="zh-CN"/>
        </w:rPr>
        <w:t>;</w:t>
      </w:r>
    </w:p>
    <w:p w:rsidR="006A0E2E" w:rsidRPr="006D5D30" w:rsidRDefault="006A0E2E" w:rsidP="00DF3F8F">
      <w:pPr>
        <w:pStyle w:val="Equationlegend"/>
        <w:rPr>
          <w:rFonts w:asciiTheme="majorBidi" w:eastAsia="SimSun" w:hAnsiTheme="majorBidi" w:cstheme="majorBidi"/>
          <w:lang w:val="en-US" w:eastAsia="zh-CN"/>
        </w:rPr>
      </w:pPr>
      <w:r w:rsidRPr="006D5D30">
        <w:rPr>
          <w:rFonts w:asciiTheme="majorBidi" w:eastAsia="SimSun" w:hAnsiTheme="majorBidi" w:cstheme="majorBidi"/>
          <w:szCs w:val="24"/>
          <w:lang w:val="en-US" w:eastAsia="zh-CN"/>
        </w:rPr>
        <w:tab/>
      </w:r>
      <w:proofErr w:type="gramStart"/>
      <w:r w:rsidRPr="006D5D30">
        <w:rPr>
          <w:rFonts w:asciiTheme="majorBidi" w:eastAsia="SimSun" w:hAnsiTheme="majorBidi" w:cstheme="majorBidi"/>
          <w:i/>
          <w:szCs w:val="24"/>
          <w:lang w:val="en-US" w:eastAsia="zh-CN"/>
        </w:rPr>
        <w:t>d</w:t>
      </w:r>
      <w:proofErr w:type="gramEnd"/>
      <w:r w:rsidRPr="006D5D30">
        <w:rPr>
          <w:rFonts w:asciiTheme="majorBidi" w:eastAsia="SimSun" w:hAnsiTheme="majorBidi" w:cstheme="majorBidi"/>
          <w:szCs w:val="24"/>
          <w:lang w:val="en-US" w:eastAsia="zh-CN"/>
        </w:rPr>
        <w:t xml:space="preserve">: </w:t>
      </w:r>
      <w:r w:rsidR="00DF3F8F">
        <w:rPr>
          <w:rFonts w:asciiTheme="majorBidi" w:eastAsia="SimSun" w:hAnsiTheme="majorBidi" w:cstheme="majorBidi"/>
          <w:szCs w:val="24"/>
          <w:lang w:val="en-US" w:eastAsia="zh-CN"/>
        </w:rPr>
        <w:tab/>
      </w:r>
      <w:r w:rsidRPr="006D5D30">
        <w:rPr>
          <w:rFonts w:asciiTheme="majorBidi" w:eastAsia="SimSun" w:hAnsiTheme="majorBidi" w:cstheme="majorBidi"/>
          <w:szCs w:val="24"/>
          <w:lang w:val="en-US" w:eastAsia="zh-CN"/>
        </w:rPr>
        <w:t xml:space="preserve">Separation </w:t>
      </w:r>
      <w:r w:rsidRPr="00DF3F8F">
        <w:rPr>
          <w:rFonts w:eastAsia="SimSun"/>
          <w:lang w:val="en-US" w:eastAsia="zh-CN"/>
        </w:rPr>
        <w:t>distance</w:t>
      </w:r>
      <w:r w:rsidR="00DF3F8F">
        <w:rPr>
          <w:rFonts w:asciiTheme="majorBidi" w:eastAsia="SimSun" w:hAnsiTheme="majorBidi" w:cstheme="majorBidi"/>
          <w:szCs w:val="24"/>
          <w:lang w:val="en-US" w:eastAsia="zh-CN"/>
        </w:rPr>
        <w:t>;</w:t>
      </w:r>
    </w:p>
    <w:p w:rsidR="006A0E2E" w:rsidRPr="006D5D30" w:rsidRDefault="006A0E2E" w:rsidP="00DF3F8F">
      <w:pPr>
        <w:pStyle w:val="Equationlegend"/>
        <w:rPr>
          <w:rFonts w:asciiTheme="majorBidi" w:hAnsiTheme="majorBidi" w:cstheme="majorBidi"/>
          <w:lang w:val="en-US" w:eastAsia="zh-CN"/>
        </w:rPr>
      </w:pPr>
      <w:r w:rsidRPr="006D5D30">
        <w:rPr>
          <w:rFonts w:asciiTheme="majorBidi" w:eastAsia="SimSun" w:hAnsiTheme="majorBidi" w:cstheme="majorBidi"/>
          <w:szCs w:val="24"/>
          <w:lang w:val="en-US" w:eastAsia="zh-CN"/>
        </w:rPr>
        <w:tab/>
      </w:r>
      <w:r w:rsidRPr="006D5D30">
        <w:rPr>
          <w:rFonts w:asciiTheme="majorBidi" w:eastAsia="MS Mincho" w:hAnsiTheme="majorBidi" w:cstheme="majorBidi"/>
          <w:i/>
          <w:iCs/>
          <w:szCs w:val="24"/>
          <w:lang w:val="en-US" w:eastAsia="zh-CN"/>
        </w:rPr>
        <w:t>L</w:t>
      </w:r>
      <w:r w:rsidRPr="006D5D30">
        <w:rPr>
          <w:rFonts w:asciiTheme="majorBidi" w:eastAsia="MS Mincho" w:hAnsiTheme="majorBidi" w:cstheme="majorBidi"/>
          <w:sz w:val="16"/>
          <w:szCs w:val="16"/>
          <w:lang w:val="en-US" w:eastAsia="zh-CN"/>
        </w:rPr>
        <w:t>0</w:t>
      </w:r>
      <w:r w:rsidRPr="006D5D30">
        <w:rPr>
          <w:rFonts w:asciiTheme="majorBidi" w:eastAsia="MS Mincho" w:hAnsiTheme="majorBidi" w:cstheme="majorBidi"/>
          <w:szCs w:val="24"/>
          <w:lang w:val="en-US" w:eastAsia="zh-CN"/>
        </w:rPr>
        <w:t xml:space="preserve">: </w:t>
      </w:r>
      <w:r w:rsidR="00DF3F8F">
        <w:rPr>
          <w:rFonts w:asciiTheme="majorBidi" w:eastAsia="MS Mincho" w:hAnsiTheme="majorBidi" w:cstheme="majorBidi"/>
          <w:szCs w:val="24"/>
          <w:lang w:val="en-US" w:eastAsia="zh-CN"/>
        </w:rPr>
        <w:tab/>
      </w:r>
      <w:r w:rsidRPr="006D5D30">
        <w:rPr>
          <w:rFonts w:asciiTheme="majorBidi" w:eastAsia="MS Mincho" w:hAnsiTheme="majorBidi" w:cstheme="majorBidi"/>
          <w:szCs w:val="24"/>
          <w:lang w:val="en-US" w:eastAsia="zh-CN"/>
        </w:rPr>
        <w:t xml:space="preserve">Propagation </w:t>
      </w:r>
      <w:r w:rsidRPr="00DF3F8F">
        <w:rPr>
          <w:rFonts w:eastAsia="SimSun"/>
          <w:lang w:val="en-US" w:eastAsia="zh-CN"/>
        </w:rPr>
        <w:t>loss</w:t>
      </w:r>
      <w:r w:rsidRPr="006D5D30">
        <w:rPr>
          <w:rFonts w:asciiTheme="majorBidi" w:eastAsia="MS Mincho" w:hAnsiTheme="majorBidi" w:cstheme="majorBidi"/>
          <w:szCs w:val="24"/>
          <w:lang w:val="en-US" w:eastAsia="zh-CN"/>
        </w:rPr>
        <w:t xml:space="preserve"> given by Recommendation ITU-R P.452-16;</w:t>
      </w:r>
    </w:p>
    <w:p w:rsidR="006A0E2E" w:rsidRPr="00963E59" w:rsidRDefault="006A0E2E" w:rsidP="00DF3F8F">
      <w:pPr>
        <w:pStyle w:val="Equationlegend"/>
        <w:rPr>
          <w:rFonts w:ascii="TimesNewRoman" w:eastAsia="SimSun" w:hAnsi="TimesNewRoman" w:cs="TimesNewRoman"/>
          <w:lang w:val="en-US" w:eastAsia="zh-CN"/>
        </w:rPr>
      </w:pPr>
      <w:r w:rsidRPr="006E6224">
        <w:rPr>
          <w:rFonts w:ascii="TimesNewRoman" w:eastAsia="SimSun" w:hAnsi="TimesNewRoman" w:cs="TimesNewRoman"/>
          <w:szCs w:val="24"/>
          <w:lang w:val="en-US" w:eastAsia="zh-CN"/>
        </w:rPr>
        <w:tab/>
      </w:r>
      <w:proofErr w:type="gramStart"/>
      <w:r w:rsidRPr="006E6224">
        <w:rPr>
          <w:rFonts w:ascii="SimSun" w:eastAsia="MS Mincho" w:hAnsi="SimSun" w:hint="eastAsia"/>
          <w:i/>
        </w:rPr>
        <w:t>J(</w:t>
      </w:r>
      <w:proofErr w:type="gramEnd"/>
      <w:r w:rsidRPr="006E6224">
        <w:rPr>
          <w:rFonts w:ascii="SimSun" w:eastAsia="MS Mincho" w:hAnsi="SimSun" w:hint="eastAsia"/>
          <w:i/>
        </w:rPr>
        <w:t>ν</w:t>
      </w:r>
      <w:r w:rsidRPr="006E6224">
        <w:rPr>
          <w:rFonts w:ascii="SimSun" w:eastAsia="MS Mincho" w:hAnsi="SimSun"/>
          <w:i/>
        </w:rPr>
        <w:t>)</w:t>
      </w:r>
      <w:r w:rsidRPr="00963E59">
        <w:rPr>
          <w:rFonts w:ascii="SimSun" w:eastAsia="MS Mincho" w:hAnsi="SimSun"/>
        </w:rPr>
        <w:t>:</w:t>
      </w:r>
      <w:r w:rsidRPr="006E6224">
        <w:rPr>
          <w:rFonts w:eastAsia="MS Mincho"/>
          <w:sz w:val="23"/>
          <w:szCs w:val="23"/>
        </w:rPr>
        <w:t xml:space="preserve"> </w:t>
      </w:r>
      <w:r w:rsidR="00DF3F8F">
        <w:rPr>
          <w:rFonts w:eastAsia="MS Mincho"/>
          <w:sz w:val="23"/>
          <w:szCs w:val="23"/>
        </w:rPr>
        <w:tab/>
      </w:r>
      <w:r w:rsidRPr="006E6224">
        <w:rPr>
          <w:rFonts w:eastAsia="MS Mincho"/>
          <w:sz w:val="23"/>
          <w:szCs w:val="23"/>
        </w:rPr>
        <w:t>Knife-</w:t>
      </w:r>
      <w:r w:rsidRPr="00DF3F8F">
        <w:rPr>
          <w:rFonts w:eastAsia="SimSun"/>
          <w:lang w:val="en-US" w:eastAsia="zh-CN"/>
        </w:rPr>
        <w:t>edge</w:t>
      </w:r>
      <w:r w:rsidRPr="006E6224">
        <w:rPr>
          <w:rFonts w:eastAsia="MS Mincho"/>
          <w:sz w:val="23"/>
          <w:szCs w:val="23"/>
        </w:rPr>
        <w:t xml:space="preserve"> diffraction loss given by Recommendation ITU-R P.452-16</w:t>
      </w:r>
      <w:r w:rsidR="00DF3F8F">
        <w:rPr>
          <w:rFonts w:eastAsia="MS Mincho"/>
          <w:sz w:val="23"/>
          <w:szCs w:val="23"/>
        </w:rPr>
        <w:t>.</w:t>
      </w:r>
    </w:p>
    <w:p w:rsidR="006A0E2E" w:rsidRPr="00813475" w:rsidRDefault="006A0E2E" w:rsidP="00DF3F8F">
      <w:pPr>
        <w:rPr>
          <w:lang w:val="en-US" w:eastAsia="ja-JP" w:bidi="he-IL"/>
        </w:rPr>
      </w:pPr>
      <w:r w:rsidRPr="006E6224">
        <w:rPr>
          <w:rFonts w:eastAsia="MS Mincho"/>
          <w:lang w:val="en-US" w:eastAsia="zh-CN"/>
        </w:rPr>
        <w:t>T</w:t>
      </w:r>
      <w:r w:rsidRPr="00813475">
        <w:rPr>
          <w:lang w:val="en-US" w:eastAsia="ja-JP" w:bidi="he-IL"/>
        </w:rPr>
        <w:t xml:space="preserve">he separation </w:t>
      </w:r>
      <w:proofErr w:type="gramStart"/>
      <w:r w:rsidRPr="00813475">
        <w:rPr>
          <w:lang w:val="en-US" w:eastAsia="ja-JP" w:bidi="he-IL"/>
        </w:rPr>
        <w:t>distance which satisfies with the requirement of protection level</w:t>
      </w:r>
      <w:proofErr w:type="gramEnd"/>
      <w:r w:rsidRPr="00813475">
        <w:rPr>
          <w:lang w:val="en-US" w:eastAsia="ja-JP" w:bidi="he-IL"/>
        </w:rPr>
        <w:t xml:space="preserve"> is calculated from the above equation. The line-of-sight scenario from the on-board equipment to the radio astronomy antenna gives the worst case.</w:t>
      </w:r>
    </w:p>
    <w:p w:rsidR="006A0E2E" w:rsidRPr="00813475" w:rsidRDefault="006A0E2E" w:rsidP="006A0E2E">
      <w:pPr>
        <w:rPr>
          <w:i/>
          <w:lang w:val="en-US" w:eastAsia="zh-CN"/>
        </w:rPr>
      </w:pPr>
      <w:r w:rsidRPr="00963E59">
        <w:rPr>
          <w:rFonts w:eastAsia="MS Mincho"/>
          <w:i/>
          <w:lang w:eastAsia="ja-JP"/>
        </w:rPr>
        <w:t xml:space="preserve">Japan’s note: </w:t>
      </w:r>
      <w:r w:rsidRPr="006E6224">
        <w:rPr>
          <w:rFonts w:eastAsia="MS Mincho"/>
          <w:i/>
          <w:lang w:eastAsia="ja-JP"/>
        </w:rPr>
        <w:t xml:space="preserve">The separation distance </w:t>
      </w:r>
      <w:proofErr w:type="gramStart"/>
      <w:r w:rsidRPr="006E6224">
        <w:rPr>
          <w:rFonts w:eastAsia="MS Mincho"/>
          <w:i/>
          <w:lang w:eastAsia="ja-JP"/>
        </w:rPr>
        <w:t>will be calculated</w:t>
      </w:r>
      <w:proofErr w:type="gramEnd"/>
      <w:r w:rsidRPr="006E6224">
        <w:rPr>
          <w:rFonts w:eastAsia="MS Mincho"/>
          <w:i/>
          <w:lang w:eastAsia="ja-JP"/>
        </w:rPr>
        <w:t xml:space="preserve"> under this assumption at the next meeting. Administration are encouraged to submit contribution with respect to protection of the passive services</w:t>
      </w:r>
      <w:r>
        <w:rPr>
          <w:rFonts w:hint="eastAsia"/>
          <w:i/>
          <w:lang w:eastAsia="zh-CN"/>
        </w:rPr>
        <w:t>.</w:t>
      </w:r>
    </w:p>
    <w:p w:rsidR="006A0E2E" w:rsidRPr="00D72966" w:rsidRDefault="006A0E2E" w:rsidP="00DF3F8F">
      <w:pPr>
        <w:pStyle w:val="Heading2"/>
      </w:pPr>
      <w:bookmarkStart w:id="269" w:name="_Toc451778105"/>
      <w:bookmarkStart w:id="270" w:name="_Toc451782835"/>
      <w:bookmarkStart w:id="271" w:name="_Toc467088051"/>
      <w:bookmarkStart w:id="272" w:name="_Toc467151222"/>
      <w:r w:rsidRPr="00D72966">
        <w:t>A4.6.4</w:t>
      </w:r>
      <w:r w:rsidRPr="00D72966">
        <w:tab/>
        <w:t>W-band transceivers characteristics</w:t>
      </w:r>
      <w:bookmarkEnd w:id="269"/>
      <w:bookmarkEnd w:id="270"/>
      <w:bookmarkEnd w:id="271"/>
      <w:bookmarkEnd w:id="272"/>
    </w:p>
    <w:p w:rsidR="006A0E2E" w:rsidRPr="00E93017" w:rsidRDefault="006A0E2E" w:rsidP="00DF3F8F">
      <w:pPr>
        <w:rPr>
          <w:rFonts w:eastAsia="MS Mincho"/>
          <w:lang w:val="en-US" w:eastAsia="zh-CN"/>
        </w:rPr>
      </w:pPr>
      <w:r w:rsidRPr="00E93017">
        <w:rPr>
          <w:rFonts w:eastAsia="MS Mincho" w:hint="eastAsia"/>
          <w:lang w:val="en-US" w:eastAsia="zh-CN"/>
        </w:rPr>
        <w:t xml:space="preserve">Table </w:t>
      </w:r>
      <w:r>
        <w:rPr>
          <w:rFonts w:eastAsia="MS Mincho"/>
          <w:lang w:val="en-US" w:eastAsia="zh-CN"/>
        </w:rPr>
        <w:t>A4.</w:t>
      </w:r>
      <w:r w:rsidRPr="00E93017">
        <w:rPr>
          <w:rFonts w:eastAsia="MS Mincho" w:hint="eastAsia"/>
          <w:lang w:val="en-US" w:eastAsia="zh-CN"/>
        </w:rPr>
        <w:t>6</w:t>
      </w:r>
      <w:r w:rsidRPr="00E93017">
        <w:rPr>
          <w:rFonts w:eastAsia="MS Mincho"/>
          <w:lang w:val="en-US" w:eastAsia="zh-CN"/>
        </w:rPr>
        <w:t>.4-1 summarizes technical and operational characteristics of RSTT stations operating in 92-94 GHz, 94.1-100 GHz and</w:t>
      </w:r>
      <w:r w:rsidR="008C0F3F">
        <w:rPr>
          <w:rFonts w:eastAsia="MS Mincho"/>
          <w:lang w:val="en-US" w:eastAsia="zh-CN"/>
        </w:rPr>
        <w:t> </w:t>
      </w:r>
      <w:r w:rsidRPr="00E93017">
        <w:rPr>
          <w:rFonts w:eastAsia="MS Mincho"/>
          <w:lang w:val="en-US" w:eastAsia="zh-CN"/>
        </w:rPr>
        <w:t xml:space="preserve">102-109.5 GHz bands. The total bandwidth of 15.4 GHz </w:t>
      </w:r>
      <w:proofErr w:type="gramStart"/>
      <w:r w:rsidRPr="00E93017">
        <w:rPr>
          <w:rFonts w:eastAsia="MS Mincho"/>
          <w:lang w:val="en-US" w:eastAsia="zh-CN"/>
        </w:rPr>
        <w:t>can be used</w:t>
      </w:r>
      <w:proofErr w:type="gramEnd"/>
      <w:r w:rsidRPr="00E93017">
        <w:rPr>
          <w:rFonts w:eastAsia="MS Mincho"/>
          <w:lang w:val="en-US" w:eastAsia="zh-CN"/>
        </w:rPr>
        <w:t xml:space="preserve"> for data transmission between on-board radio equipment and trackside radio access units. The transmission distance of </w:t>
      </w:r>
      <w:proofErr w:type="gramStart"/>
      <w:r w:rsidRPr="00E93017">
        <w:rPr>
          <w:rFonts w:eastAsia="MS Mincho"/>
          <w:lang w:val="en-US" w:eastAsia="zh-CN"/>
        </w:rPr>
        <w:t>these</w:t>
      </w:r>
      <w:proofErr w:type="gramEnd"/>
      <w:r w:rsidRPr="00E93017">
        <w:rPr>
          <w:rFonts w:eastAsia="MS Mincho"/>
          <w:lang w:val="en-US" w:eastAsia="zh-CN"/>
        </w:rPr>
        <w:t xml:space="preserve"> equipment is designed by the railroad line environment.</w:t>
      </w:r>
    </w:p>
    <w:p w:rsidR="006A0E2E" w:rsidRPr="006E6224" w:rsidRDefault="006A0E2E" w:rsidP="00DF3F8F">
      <w:pPr>
        <w:pStyle w:val="TableNo"/>
        <w:rPr>
          <w:rFonts w:eastAsia="MS Mincho"/>
          <w:lang w:eastAsia="ja-JP"/>
        </w:rPr>
      </w:pPr>
      <w:r w:rsidRPr="006E6224">
        <w:rPr>
          <w:rFonts w:eastAsia="MS Mincho"/>
        </w:rPr>
        <w:lastRenderedPageBreak/>
        <w:t>Table</w:t>
      </w:r>
      <w:r w:rsidRPr="006E6224">
        <w:rPr>
          <w:rFonts w:eastAsia="MS Mincho"/>
          <w:lang w:eastAsia="ja-JP"/>
        </w:rPr>
        <w:t xml:space="preserve"> </w:t>
      </w:r>
      <w:r>
        <w:rPr>
          <w:rFonts w:eastAsia="SimSun"/>
          <w:lang w:eastAsia="zh-CN"/>
        </w:rPr>
        <w:t>A4.</w:t>
      </w:r>
      <w:r w:rsidRPr="00812B25">
        <w:rPr>
          <w:rFonts w:eastAsia="SimSun" w:hint="eastAsia"/>
          <w:lang w:eastAsia="zh-CN"/>
        </w:rPr>
        <w:t>6</w:t>
      </w:r>
      <w:r w:rsidRPr="006E6224">
        <w:rPr>
          <w:rFonts w:eastAsia="SimSun"/>
          <w:lang w:eastAsia="zh-CN"/>
        </w:rPr>
        <w:t>.4-1</w:t>
      </w:r>
      <w:r w:rsidRPr="006E6224">
        <w:rPr>
          <w:rFonts w:eastAsia="MS Mincho"/>
          <w:lang w:eastAsia="ja-JP"/>
        </w:rPr>
        <w:t xml:space="preserve"> </w:t>
      </w:r>
    </w:p>
    <w:p w:rsidR="006A0E2E" w:rsidRPr="006E6224" w:rsidRDefault="006A0E2E" w:rsidP="00DF3F8F">
      <w:pPr>
        <w:pStyle w:val="Tabletitle"/>
        <w:rPr>
          <w:rFonts w:eastAsia="MS Mincho"/>
        </w:rPr>
      </w:pPr>
      <w:r w:rsidRPr="006E6224">
        <w:rPr>
          <w:rFonts w:eastAsia="MS Mincho"/>
        </w:rPr>
        <w:t>Preliminary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2"/>
      </w:tblGrid>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Frequency Range (GHz)</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92-94. 94.1-100, 102-109.5</w:t>
            </w:r>
          </w:p>
        </w:tc>
      </w:tr>
      <w:tr w:rsidR="006A0E2E" w:rsidRPr="00813475"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 xml:space="preserve">Seamless connection </w:t>
            </w:r>
            <w:r w:rsidRPr="006E6224">
              <w:rPr>
                <w:rFonts w:eastAsia="MS Mincho"/>
                <w:lang w:eastAsia="ja-JP"/>
              </w:rPr>
              <w:t>mechanism</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 xml:space="preserve">Backward and forward </w:t>
            </w:r>
            <w:r w:rsidRPr="006E6224">
              <w:rPr>
                <w:rFonts w:eastAsia="MS Mincho"/>
                <w:lang w:eastAsia="ja-JP"/>
              </w:rPr>
              <w:t xml:space="preserve">switching </w:t>
            </w:r>
            <w:r w:rsidRPr="006E6224">
              <w:rPr>
                <w:rFonts w:eastAsia="MS Mincho" w:hint="eastAsia"/>
                <w:lang w:eastAsia="ja-JP"/>
              </w:rPr>
              <w:t>method</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Channel bandwidth (MHz)</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250</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Channelization (MHz)</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TBD</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 xml:space="preserve">Channel </w:t>
            </w:r>
            <w:r w:rsidRPr="006E6224">
              <w:rPr>
                <w:rFonts w:eastAsia="MS Mincho"/>
                <w:lang w:eastAsia="ja-JP"/>
              </w:rPr>
              <w:t>aggregation</w:t>
            </w:r>
            <w:r w:rsidRPr="006E6224">
              <w:rPr>
                <w:rFonts w:eastAsia="MS Mincho" w:hint="eastAsia"/>
                <w:lang w:eastAsia="ja-JP"/>
              </w:rPr>
              <w:t xml:space="preserve"> </w:t>
            </w:r>
            <w:r w:rsidRPr="006E6224">
              <w:rPr>
                <w:rFonts w:eastAsia="MS Mincho"/>
                <w:lang w:eastAsia="ja-JP"/>
              </w:rPr>
              <w:t>pattern</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TBD</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Antenna gain (dBi)</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44</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Antenna beamwidth (degree)</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1</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Antenna h</w:t>
            </w:r>
            <w:r w:rsidRPr="006E6224">
              <w:rPr>
                <w:rFonts w:eastAsia="MS Mincho"/>
                <w:lang w:eastAsia="ja-JP"/>
              </w:rPr>
              <w:t>e</w:t>
            </w:r>
            <w:r w:rsidRPr="006E6224">
              <w:rPr>
                <w:rFonts w:eastAsia="MS Mincho" w:hint="eastAsia"/>
                <w:lang w:eastAsia="ja-JP"/>
              </w:rPr>
              <w:t>ight</w:t>
            </w:r>
            <w:r w:rsidRPr="006E6224">
              <w:rPr>
                <w:rFonts w:eastAsia="MS Mincho"/>
                <w:lang w:eastAsia="ja-JP"/>
              </w:rPr>
              <w:t xml:space="preserve"> from rail surface</w:t>
            </w:r>
            <w:r w:rsidRPr="006E6224">
              <w:rPr>
                <w:rFonts w:eastAsia="MS Mincho" w:hint="eastAsia"/>
                <w:lang w:eastAsia="ja-JP"/>
              </w:rPr>
              <w:t xml:space="preserve"> </w:t>
            </w:r>
            <w:r w:rsidRPr="006E6224">
              <w:rPr>
                <w:rFonts w:eastAsia="MS Mincho"/>
                <w:lang w:eastAsia="ja-JP"/>
              </w:rPr>
              <w:t>(m)</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4</w:t>
            </w:r>
            <w:r w:rsidRPr="006E6224">
              <w:rPr>
                <w:rFonts w:eastAsia="MS Mincho"/>
                <w:lang w:eastAsia="ja-JP"/>
              </w:rPr>
              <w:t xml:space="preserve"> (Maximum)</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Polarization</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Linear</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Average transmitting  power (dBm)</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10</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Average e.i.r.p. (dBm)</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54</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Receiving noise figure (dB)</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&lt;10</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Maximum transmission data rate (Gb/s)</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sidDel="00786817">
              <w:rPr>
                <w:rFonts w:eastAsia="MS Mincho"/>
                <w:lang w:eastAsia="ja-JP"/>
              </w:rPr>
              <w:t>5-10</w:t>
            </w:r>
            <w:r w:rsidRPr="006E6224">
              <w:rPr>
                <w:rFonts w:eastAsia="MS Mincho" w:hint="eastAsia"/>
                <w:lang w:eastAsia="ja-JP"/>
              </w:rPr>
              <w:t>10</w:t>
            </w:r>
            <w:r w:rsidRPr="006E6224">
              <w:rPr>
                <w:rFonts w:eastAsia="MS Mincho"/>
                <w:lang w:eastAsia="ja-JP"/>
              </w:rPr>
              <w:t xml:space="preserve"> (Stationary), 1 (Running)</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Maximum transmission distance (km)</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sidDel="00786817">
              <w:rPr>
                <w:rFonts w:eastAsia="MS Mincho"/>
                <w:lang w:eastAsia="ja-JP"/>
              </w:rPr>
              <w:t>0.5-1</w:t>
            </w:r>
            <w:r w:rsidRPr="006E6224">
              <w:rPr>
                <w:rFonts w:eastAsia="MS Mincho"/>
                <w:lang w:eastAsia="ja-JP"/>
              </w:rPr>
              <w:t>1 (Open), 3 (Tunnel)</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Modulation</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PSK, QPSK, 16QAM, 64QAM</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Multiplexing method</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FDD/TDD</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Space diversity</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TBD</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Maximum running speed</w:t>
            </w:r>
            <w:r w:rsidRPr="006E6224">
              <w:rPr>
                <w:rFonts w:eastAsia="MS Mincho"/>
                <w:lang w:eastAsia="ja-JP"/>
              </w:rPr>
              <w:t xml:space="preserve"> (km/h)</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600</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Swi</w:t>
            </w:r>
            <w:r w:rsidRPr="006E6224">
              <w:rPr>
                <w:rFonts w:eastAsia="MS Mincho"/>
                <w:lang w:eastAsia="ja-JP"/>
              </w:rPr>
              <w:t>t</w:t>
            </w:r>
            <w:r w:rsidRPr="006E6224">
              <w:rPr>
                <w:rFonts w:eastAsia="MS Mincho" w:hint="eastAsia"/>
                <w:lang w:eastAsia="ja-JP"/>
              </w:rPr>
              <w:t>ching time</w:t>
            </w:r>
            <w:r w:rsidRPr="006E6224">
              <w:rPr>
                <w:rFonts w:eastAsia="MS Mincho"/>
                <w:lang w:eastAsia="ja-JP"/>
              </w:rPr>
              <w:t xml:space="preserve"> of trackside radio access unit (</w:t>
            </w:r>
            <w:r w:rsidRPr="006E6224">
              <w:rPr>
                <w:rFonts w:ascii="Symbol" w:eastAsia="MS Mincho" w:hAnsi="Symbol"/>
                <w:lang w:eastAsia="ja-JP"/>
              </w:rPr>
              <w:t></w:t>
            </w:r>
            <w:r w:rsidRPr="006E6224">
              <w:rPr>
                <w:rFonts w:eastAsia="MS Mincho"/>
                <w:lang w:eastAsia="ja-JP"/>
              </w:rPr>
              <w:t>s)</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TBD</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Average d</w:t>
            </w:r>
            <w:r w:rsidRPr="006E6224">
              <w:rPr>
                <w:rFonts w:eastAsia="MS Mincho" w:hint="eastAsia"/>
                <w:lang w:eastAsia="ja-JP"/>
              </w:rPr>
              <w:t xml:space="preserve">istance between </w:t>
            </w:r>
            <w:r w:rsidRPr="006E6224">
              <w:rPr>
                <w:rFonts w:eastAsia="MS Mincho"/>
                <w:lang w:eastAsia="ja-JP"/>
              </w:rPr>
              <w:t xml:space="preserve">on-board equipment </w:t>
            </w:r>
            <w:r w:rsidRPr="006E6224">
              <w:rPr>
                <w:rFonts w:eastAsia="MS Mincho" w:hint="eastAsia"/>
                <w:lang w:eastAsia="ja-JP"/>
              </w:rPr>
              <w:t xml:space="preserve">and </w:t>
            </w:r>
            <w:r w:rsidRPr="006E6224">
              <w:rPr>
                <w:rFonts w:eastAsia="MS Mincho"/>
                <w:lang w:eastAsia="ja-JP"/>
              </w:rPr>
              <w:t>trackside radio access unit</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TBD</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Rainfall attenuation margin (dB)</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TBD</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Wired interface of trackside radio access unit</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lang w:eastAsia="ja-JP"/>
              </w:rPr>
              <w:t>TBD</w:t>
            </w:r>
          </w:p>
        </w:tc>
      </w:tr>
      <w:tr w:rsidR="006A0E2E" w:rsidRPr="006E6224" w:rsidTr="006A0E2E">
        <w:trPr>
          <w:jc w:val="center"/>
        </w:trPr>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Propagation model</w:t>
            </w:r>
            <w:r w:rsidRPr="006E6224">
              <w:rPr>
                <w:rFonts w:eastAsia="MS Mincho"/>
                <w:lang w:eastAsia="ja-JP"/>
              </w:rPr>
              <w:t xml:space="preserve"> between train and trackside</w:t>
            </w:r>
          </w:p>
        </w:tc>
        <w:tc>
          <w:tcPr>
            <w:tcW w:w="4252" w:type="dxa"/>
            <w:shd w:val="clear" w:color="auto" w:fill="auto"/>
          </w:tcPr>
          <w:p w:rsidR="006A0E2E" w:rsidRPr="006E6224" w:rsidRDefault="006A0E2E" w:rsidP="00DF3F8F">
            <w:pPr>
              <w:pStyle w:val="Tabletext"/>
              <w:keepNext/>
              <w:keepLines/>
              <w:rPr>
                <w:rFonts w:eastAsia="MS Mincho"/>
                <w:lang w:eastAsia="ja-JP"/>
              </w:rPr>
            </w:pPr>
            <w:r w:rsidRPr="006E6224">
              <w:rPr>
                <w:rFonts w:eastAsia="MS Mincho" w:hint="eastAsia"/>
                <w:lang w:eastAsia="ja-JP"/>
              </w:rPr>
              <w:t>TBD</w:t>
            </w:r>
          </w:p>
        </w:tc>
      </w:tr>
    </w:tbl>
    <w:p w:rsidR="006A0E2E" w:rsidRPr="006E6224" w:rsidRDefault="006A0E2E" w:rsidP="00DF3F8F">
      <w:pPr>
        <w:pStyle w:val="Tablefin"/>
      </w:pPr>
    </w:p>
    <w:p w:rsidR="006A0E2E" w:rsidRPr="00813475" w:rsidRDefault="006A0E2E" w:rsidP="00DF3F8F">
      <w:pPr>
        <w:rPr>
          <w:lang w:val="en-US" w:eastAsia="ja-JP"/>
        </w:rPr>
      </w:pPr>
      <w:r w:rsidRPr="00813475">
        <w:rPr>
          <w:lang w:val="en-US" w:eastAsia="ja-JP"/>
        </w:rPr>
        <w:t xml:space="preserve">Figure </w:t>
      </w:r>
      <w:r w:rsidRPr="00813475">
        <w:rPr>
          <w:lang w:val="en-US"/>
        </w:rPr>
        <w:t>A4.6.</w:t>
      </w:r>
      <w:r w:rsidRPr="00813475">
        <w:rPr>
          <w:rFonts w:hint="eastAsia"/>
          <w:lang w:val="en-US" w:eastAsia="zh-CN"/>
        </w:rPr>
        <w:t>4</w:t>
      </w:r>
      <w:r w:rsidRPr="00813475">
        <w:rPr>
          <w:lang w:val="en-US"/>
        </w:rPr>
        <w:t>-</w:t>
      </w:r>
      <w:r w:rsidRPr="00813475">
        <w:rPr>
          <w:lang w:val="en-US" w:eastAsia="ja-JP"/>
        </w:rPr>
        <w:t xml:space="preserve">1 shows a block diagram of W-band </w:t>
      </w:r>
      <w:proofErr w:type="gramStart"/>
      <w:r w:rsidRPr="00813475">
        <w:rPr>
          <w:lang w:val="en-US" w:eastAsia="ja-JP"/>
        </w:rPr>
        <w:t>track-side</w:t>
      </w:r>
      <w:proofErr w:type="gramEnd"/>
      <w:r w:rsidRPr="00813475">
        <w:rPr>
          <w:lang w:val="en-US" w:eastAsia="ja-JP"/>
        </w:rPr>
        <w:t xml:space="preserve"> radio access unit. The transmitter (</w:t>
      </w:r>
      <w:proofErr w:type="gramStart"/>
      <w:r w:rsidRPr="00813475">
        <w:rPr>
          <w:lang w:val="en-US" w:eastAsia="ja-JP"/>
        </w:rPr>
        <w:t>Tx</w:t>
      </w:r>
      <w:proofErr w:type="gramEnd"/>
      <w:r w:rsidRPr="00813475">
        <w:rPr>
          <w:lang w:val="en-US" w:eastAsia="ja-JP"/>
        </w:rPr>
        <w:t> unit) consists of a multiplier (MP), amplifiers and an up-converter. The IF signals are up</w:t>
      </w:r>
      <w:r w:rsidRPr="00813475">
        <w:rPr>
          <w:lang w:val="en-US" w:eastAsia="ja-JP"/>
        </w:rPr>
        <w:noBreakHyphen/>
        <w:t xml:space="preserve">converted by a broadband up-converter to W-band signals. The LO signal of the receiver is also supplied from the node base station through an optical fiber. It is also multiplied by a multiplier and then supplied to a mixer to down-convert the received W-band signals to IF signals (Rx unit). Figure </w:t>
      </w:r>
      <w:r w:rsidRPr="00813475">
        <w:rPr>
          <w:lang w:val="en-US"/>
        </w:rPr>
        <w:t>A4.6.</w:t>
      </w:r>
      <w:r w:rsidRPr="00813475">
        <w:rPr>
          <w:rFonts w:hint="eastAsia"/>
          <w:lang w:val="en-US" w:eastAsia="zh-CN"/>
        </w:rPr>
        <w:t>4</w:t>
      </w:r>
      <w:r w:rsidRPr="00813475">
        <w:rPr>
          <w:lang w:val="en-US"/>
        </w:rPr>
        <w:t>-</w:t>
      </w:r>
      <w:r w:rsidRPr="00813475">
        <w:rPr>
          <w:lang w:val="en-US" w:eastAsia="ja-JP"/>
        </w:rPr>
        <w:t xml:space="preserve">2 shows the external view of W-band </w:t>
      </w:r>
      <w:proofErr w:type="gramStart"/>
      <w:r w:rsidRPr="00813475">
        <w:rPr>
          <w:lang w:val="en-US" w:eastAsia="ja-JP"/>
        </w:rPr>
        <w:t>track-side</w:t>
      </w:r>
      <w:proofErr w:type="gramEnd"/>
      <w:r w:rsidRPr="00813475">
        <w:rPr>
          <w:lang w:val="en-US" w:eastAsia="ja-JP"/>
        </w:rPr>
        <w:t xml:space="preserve"> radio access unit.</w:t>
      </w:r>
    </w:p>
    <w:p w:rsidR="006A0E2E" w:rsidRPr="00812B25" w:rsidRDefault="006A0E2E" w:rsidP="006A0E2E">
      <w:pPr>
        <w:pStyle w:val="FigureNo"/>
      </w:pPr>
      <w:r w:rsidRPr="00812B25">
        <w:lastRenderedPageBreak/>
        <w:t xml:space="preserve">Figure </w:t>
      </w:r>
      <w:r>
        <w:t>A4.</w:t>
      </w:r>
      <w:r w:rsidRPr="00812B25">
        <w:rPr>
          <w:rFonts w:eastAsiaTheme="minorEastAsia"/>
        </w:rPr>
        <w:t>6.</w:t>
      </w:r>
      <w:r w:rsidRPr="00812B25">
        <w:rPr>
          <w:rFonts w:eastAsiaTheme="minorEastAsia" w:hint="eastAsia"/>
          <w:lang w:eastAsia="zh-CN"/>
        </w:rPr>
        <w:t>4</w:t>
      </w:r>
      <w:r w:rsidRPr="00812B25">
        <w:rPr>
          <w:rFonts w:eastAsiaTheme="minorEastAsia"/>
        </w:rPr>
        <w:t>-</w:t>
      </w:r>
      <w:r w:rsidRPr="00812B25">
        <w:t>1</w:t>
      </w:r>
    </w:p>
    <w:p w:rsidR="006A0E2E" w:rsidRPr="00812B25" w:rsidRDefault="006A0E2E" w:rsidP="00EB2DD8">
      <w:pPr>
        <w:pStyle w:val="Figuretitle"/>
      </w:pPr>
      <w:r w:rsidRPr="00812B25">
        <w:t xml:space="preserve">Block diagram of W-band transceiver for </w:t>
      </w:r>
      <w:proofErr w:type="gramStart"/>
      <w:r w:rsidRPr="00812B25">
        <w:t>track-side</w:t>
      </w:r>
      <w:proofErr w:type="gramEnd"/>
      <w:r w:rsidRPr="00812B25">
        <w:t xml:space="preserve"> radio access unit</w:t>
      </w:r>
    </w:p>
    <w:p w:rsidR="006A0E2E" w:rsidRPr="00812B25" w:rsidRDefault="006A0E2E" w:rsidP="00EB2DD8">
      <w:pPr>
        <w:pStyle w:val="Figure"/>
        <w:rPr>
          <w:rFonts w:eastAsiaTheme="minorEastAsia"/>
          <w:lang w:eastAsia="zh-CN"/>
        </w:rPr>
      </w:pPr>
      <w:r w:rsidRPr="00812B25">
        <w:rPr>
          <w:noProof/>
          <w:lang w:eastAsia="zh-CN"/>
        </w:rPr>
        <w:drawing>
          <wp:inline distT="0" distB="0" distL="0" distR="0" wp14:anchorId="302F53F2" wp14:editId="22B43EB0">
            <wp:extent cx="3638550" cy="2723715"/>
            <wp:effectExtent l="0" t="0" r="0" b="635"/>
            <wp:docPr id="81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49338" cy="2731791"/>
                    </a:xfrm>
                    <a:prstGeom prst="rect">
                      <a:avLst/>
                    </a:prstGeom>
                    <a:noFill/>
                    <a:ln>
                      <a:noFill/>
                    </a:ln>
                  </pic:spPr>
                </pic:pic>
              </a:graphicData>
            </a:graphic>
          </wp:inline>
        </w:drawing>
      </w:r>
    </w:p>
    <w:p w:rsidR="006A0E2E" w:rsidRPr="00812B25" w:rsidRDefault="006A0E2E" w:rsidP="00DF3F8F">
      <w:pPr>
        <w:pStyle w:val="Figure"/>
        <w:rPr>
          <w:lang w:eastAsia="zh-CN"/>
        </w:rPr>
      </w:pPr>
      <w:r w:rsidRPr="00812B25">
        <w:rPr>
          <w:rFonts w:hint="eastAsia"/>
          <w:noProof/>
          <w:lang w:eastAsia="zh-CN"/>
        </w:rPr>
        <w:drawing>
          <wp:inline distT="0" distB="0" distL="0" distR="0" wp14:anchorId="23AED7B8" wp14:editId="05966D03">
            <wp:extent cx="5022850" cy="3136900"/>
            <wp:effectExtent l="0" t="0" r="6350" b="6350"/>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2850" cy="3136900"/>
                    </a:xfrm>
                    <a:prstGeom prst="rect">
                      <a:avLst/>
                    </a:prstGeom>
                    <a:noFill/>
                    <a:ln>
                      <a:noFill/>
                    </a:ln>
                  </pic:spPr>
                </pic:pic>
              </a:graphicData>
            </a:graphic>
          </wp:inline>
        </w:drawing>
      </w:r>
    </w:p>
    <w:p w:rsidR="006A0E2E" w:rsidRPr="00812B25" w:rsidRDefault="006A0E2E" w:rsidP="006A0E2E">
      <w:pPr>
        <w:pStyle w:val="FigureNo"/>
        <w:rPr>
          <w:rFonts w:eastAsiaTheme="minorEastAsia"/>
          <w:lang w:eastAsia="zh-CN"/>
        </w:rPr>
      </w:pPr>
      <w:r w:rsidRPr="00812B25">
        <w:lastRenderedPageBreak/>
        <w:t xml:space="preserve">Figure </w:t>
      </w:r>
      <w:r>
        <w:t>A4.</w:t>
      </w:r>
      <w:r w:rsidRPr="00812B25">
        <w:rPr>
          <w:rFonts w:eastAsiaTheme="minorEastAsia"/>
        </w:rPr>
        <w:t>6.</w:t>
      </w:r>
      <w:r w:rsidRPr="00812B25">
        <w:rPr>
          <w:rFonts w:eastAsiaTheme="minorEastAsia" w:hint="eastAsia"/>
          <w:lang w:eastAsia="zh-CN"/>
        </w:rPr>
        <w:t>4</w:t>
      </w:r>
      <w:r w:rsidRPr="00812B25">
        <w:rPr>
          <w:rFonts w:eastAsiaTheme="minorEastAsia"/>
        </w:rPr>
        <w:t>-2</w:t>
      </w:r>
      <w:r w:rsidRPr="00812B25">
        <w:t xml:space="preserve"> </w:t>
      </w:r>
    </w:p>
    <w:p w:rsidR="006A0E2E" w:rsidRPr="00812B25" w:rsidRDefault="006A0E2E" w:rsidP="00EB2DD8">
      <w:pPr>
        <w:pStyle w:val="Figuretitle"/>
      </w:pPr>
      <w:r w:rsidRPr="00812B25">
        <w:t xml:space="preserve">External view of W-band </w:t>
      </w:r>
      <w:proofErr w:type="gramStart"/>
      <w:r w:rsidRPr="00812B25">
        <w:t>track-side</w:t>
      </w:r>
      <w:proofErr w:type="gramEnd"/>
      <w:r w:rsidRPr="00812B25">
        <w:t xml:space="preserve"> radio access unit</w:t>
      </w:r>
    </w:p>
    <w:p w:rsidR="006A0E2E" w:rsidRPr="00812B25" w:rsidRDefault="006A0E2E" w:rsidP="00EB2DD8">
      <w:pPr>
        <w:pStyle w:val="Figure"/>
        <w:rPr>
          <w:lang w:eastAsia="ja-JP"/>
        </w:rPr>
      </w:pPr>
      <w:r w:rsidRPr="00812B25">
        <w:rPr>
          <w:noProof/>
          <w:lang w:eastAsia="zh-CN"/>
        </w:rPr>
        <w:drawing>
          <wp:inline distT="0" distB="0" distL="0" distR="0" wp14:anchorId="76E0C448" wp14:editId="27D70734">
            <wp:extent cx="3566160" cy="3566160"/>
            <wp:effectExtent l="0" t="0" r="0" b="0"/>
            <wp:docPr id="8182" name="図 16" descr="D:\APT\ASTAP\23rdASTAP\SACS-EG\Contribution\W-Band transceiver.JPG"/>
            <wp:cNvGraphicFramePr/>
            <a:graphic xmlns:a="http://schemas.openxmlformats.org/drawingml/2006/main">
              <a:graphicData uri="http://schemas.openxmlformats.org/drawingml/2006/picture">
                <pic:pic xmlns:pic="http://schemas.openxmlformats.org/drawingml/2006/picture">
                  <pic:nvPicPr>
                    <pic:cNvPr id="16" name="図 16" descr="D:\APT\ASTAP\23rdASTAP\SACS-EG\Contribution\W-Band transceiver.JPG"/>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inline>
        </w:drawing>
      </w:r>
    </w:p>
    <w:p w:rsidR="006A0E2E" w:rsidRPr="00D72966" w:rsidRDefault="006A0E2E" w:rsidP="00DF3F8F">
      <w:pPr>
        <w:pStyle w:val="Heading2"/>
      </w:pPr>
      <w:bookmarkStart w:id="273" w:name="_Toc451778106"/>
      <w:bookmarkStart w:id="274" w:name="_Toc451782836"/>
      <w:bookmarkStart w:id="275" w:name="_Toc467088052"/>
      <w:bookmarkStart w:id="276" w:name="_Toc467151223"/>
      <w:r w:rsidRPr="00D72966">
        <w:t>A4.6.</w:t>
      </w:r>
      <w:r w:rsidRPr="00D72966">
        <w:rPr>
          <w:rFonts w:hint="eastAsia"/>
        </w:rPr>
        <w:t>5</w:t>
      </w:r>
      <w:r w:rsidRPr="00D72966">
        <w:tab/>
        <w:t>W-band propagation characteristics</w:t>
      </w:r>
      <w:bookmarkEnd w:id="273"/>
      <w:bookmarkEnd w:id="274"/>
      <w:bookmarkEnd w:id="275"/>
      <w:bookmarkEnd w:id="276"/>
    </w:p>
    <w:p w:rsidR="006A0E2E" w:rsidRPr="00FD3965" w:rsidRDefault="006A0E2E" w:rsidP="00DF3F8F">
      <w:pPr>
        <w:spacing w:before="240" w:after="240"/>
        <w:rPr>
          <w:i/>
          <w:szCs w:val="24"/>
          <w:lang w:eastAsia="zh-CN" w:bidi="he-IL"/>
        </w:rPr>
      </w:pPr>
      <w:r w:rsidRPr="00963E59">
        <w:rPr>
          <w:rFonts w:eastAsia="MS Mincho"/>
          <w:i/>
          <w:lang w:eastAsia="ja-JP"/>
        </w:rPr>
        <w:t>Japan’s note</w:t>
      </w:r>
      <w:r w:rsidRPr="00812B25">
        <w:rPr>
          <w:rFonts w:eastAsia="MS Mincho"/>
          <w:i/>
          <w:lang w:eastAsia="ja-JP"/>
        </w:rPr>
        <w:t xml:space="preserve">: The example of propagation measurement for the specific railway environment </w:t>
      </w:r>
      <w:proofErr w:type="gramStart"/>
      <w:r w:rsidRPr="00812B25">
        <w:rPr>
          <w:rFonts w:eastAsia="MS Mincho"/>
          <w:i/>
          <w:lang w:eastAsia="ja-JP"/>
        </w:rPr>
        <w:t>is given</w:t>
      </w:r>
      <w:proofErr w:type="gramEnd"/>
      <w:r w:rsidRPr="00812B25">
        <w:rPr>
          <w:rFonts w:eastAsia="MS Mincho"/>
          <w:i/>
          <w:lang w:eastAsia="ja-JP"/>
        </w:rPr>
        <w:t xml:space="preserve"> in this section. </w:t>
      </w:r>
      <w:r w:rsidRPr="00812B25">
        <w:rPr>
          <w:rFonts w:eastAsia="MS Mincho" w:hint="eastAsia"/>
          <w:i/>
          <w:lang w:eastAsia="ja-JP"/>
        </w:rPr>
        <w:t>A</w:t>
      </w:r>
      <w:r w:rsidRPr="00812B25">
        <w:rPr>
          <w:rFonts w:eastAsia="MS Mincho"/>
          <w:i/>
          <w:lang w:eastAsia="ja-JP"/>
        </w:rPr>
        <w:t>dministrations are encouraged to make comments on 90-GHz band propagation measurement for the specific railway environment.</w:t>
      </w:r>
    </w:p>
    <w:p w:rsidR="006A0E2E" w:rsidRPr="00E93017" w:rsidRDefault="006A0E2E" w:rsidP="00D72966">
      <w:pPr>
        <w:rPr>
          <w:rFonts w:eastAsia="MS Mincho"/>
          <w:lang w:val="en-US" w:eastAsia="zh-CN"/>
        </w:rPr>
      </w:pPr>
      <w:r w:rsidRPr="00E93017">
        <w:rPr>
          <w:rFonts w:eastAsia="MS Mincho"/>
          <w:lang w:val="en-US" w:eastAsia="zh-CN"/>
        </w:rPr>
        <w:t xml:space="preserve">The viaduct is most commonly used construction for the railway systems. Figure </w:t>
      </w:r>
      <w:r>
        <w:rPr>
          <w:rFonts w:eastAsia="MS Mincho"/>
          <w:lang w:val="en-US" w:eastAsia="zh-CN"/>
        </w:rPr>
        <w:t>A4.</w:t>
      </w:r>
      <w:r w:rsidRPr="00E93017">
        <w:rPr>
          <w:rFonts w:eastAsia="MS Mincho" w:hint="eastAsia"/>
          <w:lang w:val="en-US" w:eastAsia="zh-CN"/>
        </w:rPr>
        <w:t>6</w:t>
      </w:r>
      <w:r w:rsidRPr="00E93017">
        <w:rPr>
          <w:rFonts w:eastAsia="MS Mincho"/>
          <w:lang w:val="en-US" w:eastAsia="zh-CN"/>
        </w:rPr>
        <w:t xml:space="preserve">.5-1 shows the typical structure of viaduct used for </w:t>
      </w:r>
      <w:proofErr w:type="gramStart"/>
      <w:r w:rsidRPr="00E93017">
        <w:rPr>
          <w:rFonts w:eastAsia="MS Mincho"/>
          <w:lang w:val="en-US" w:eastAsia="zh-CN"/>
        </w:rPr>
        <w:t>high speed</w:t>
      </w:r>
      <w:proofErr w:type="gramEnd"/>
      <w:r w:rsidRPr="00E93017">
        <w:rPr>
          <w:rFonts w:eastAsia="MS Mincho"/>
          <w:lang w:val="en-US" w:eastAsia="zh-CN"/>
        </w:rPr>
        <w:t xml:space="preserve"> railway systems. Figure </w:t>
      </w:r>
      <w:r>
        <w:rPr>
          <w:rFonts w:eastAsia="MS Mincho"/>
          <w:lang w:val="en-US" w:eastAsia="zh-CN"/>
        </w:rPr>
        <w:t>A4.</w:t>
      </w:r>
      <w:r w:rsidRPr="00E93017">
        <w:rPr>
          <w:rFonts w:eastAsia="MS Mincho" w:hint="eastAsia"/>
          <w:lang w:val="en-US" w:eastAsia="zh-CN"/>
        </w:rPr>
        <w:t>6</w:t>
      </w:r>
      <w:r w:rsidRPr="00E93017">
        <w:rPr>
          <w:rFonts w:eastAsia="MS Mincho"/>
          <w:lang w:val="en-US" w:eastAsia="zh-CN"/>
        </w:rPr>
        <w:t xml:space="preserve">.5-2 shows the attenuation characteristics of 90 GHz frequencies guided by viaduct. Table </w:t>
      </w:r>
      <w:r>
        <w:rPr>
          <w:rFonts w:eastAsia="MS Mincho"/>
          <w:lang w:val="en-US" w:eastAsia="zh-CN"/>
        </w:rPr>
        <w:t>A4.</w:t>
      </w:r>
      <w:r w:rsidRPr="00E93017">
        <w:rPr>
          <w:rFonts w:eastAsia="MS Mincho" w:hint="eastAsia"/>
          <w:lang w:val="en-US" w:eastAsia="zh-CN"/>
        </w:rPr>
        <w:t>6</w:t>
      </w:r>
      <w:r w:rsidRPr="00E93017">
        <w:rPr>
          <w:rFonts w:eastAsia="MS Mincho"/>
          <w:lang w:val="en-US" w:eastAsia="zh-CN"/>
        </w:rPr>
        <w:t xml:space="preserve">.5-1 shows the system parameters for propagation measurement. There are attenuation loss differences between wave propagation in the free space and in the guided viaduct. In addition to that, there are also attenuation loss differences between the lower and higher height of the receiver antenna than the height of </w:t>
      </w:r>
      <w:proofErr w:type="gramStart"/>
      <w:r w:rsidRPr="00E93017">
        <w:rPr>
          <w:rFonts w:eastAsia="MS Mincho"/>
          <w:lang w:val="en-US" w:eastAsia="zh-CN"/>
        </w:rPr>
        <w:t>side walls</w:t>
      </w:r>
      <w:proofErr w:type="gramEnd"/>
      <w:r w:rsidRPr="00E93017">
        <w:rPr>
          <w:rFonts w:eastAsia="MS Mincho"/>
          <w:lang w:val="en-US" w:eastAsia="zh-CN"/>
        </w:rPr>
        <w:t xml:space="preserve">. This results show that the </w:t>
      </w:r>
      <w:proofErr w:type="gramStart"/>
      <w:r w:rsidRPr="00E93017">
        <w:rPr>
          <w:rFonts w:eastAsia="MS Mincho"/>
          <w:lang w:val="en-US" w:eastAsia="zh-CN"/>
        </w:rPr>
        <w:t>side wall</w:t>
      </w:r>
      <w:proofErr w:type="gramEnd"/>
      <w:r w:rsidRPr="00E93017">
        <w:rPr>
          <w:rFonts w:eastAsia="MS Mincho"/>
          <w:lang w:val="en-US" w:eastAsia="zh-CN"/>
        </w:rPr>
        <w:t xml:space="preserve"> affects the propagation characteristics of 90 GHz frequencies and decreases the propagation loss.</w:t>
      </w:r>
    </w:p>
    <w:p w:rsidR="006A0E2E" w:rsidRPr="00D72966" w:rsidRDefault="006A0E2E" w:rsidP="00D72966">
      <w:pPr>
        <w:pStyle w:val="FigureNo"/>
      </w:pPr>
      <w:r w:rsidRPr="00D72966">
        <w:lastRenderedPageBreak/>
        <w:t>Figure A.1.</w:t>
      </w:r>
      <w:r w:rsidRPr="00D72966">
        <w:rPr>
          <w:rFonts w:eastAsiaTheme="minorEastAsia" w:hint="eastAsia"/>
        </w:rPr>
        <w:t>6</w:t>
      </w:r>
      <w:r w:rsidRPr="00D72966">
        <w:t>.5-1</w:t>
      </w:r>
    </w:p>
    <w:p w:rsidR="006A0E2E" w:rsidRPr="00643F03" w:rsidRDefault="006A0E2E" w:rsidP="00EB2DD8">
      <w:pPr>
        <w:pStyle w:val="Figuretitle"/>
        <w:rPr>
          <w:lang w:bidi="he-IL"/>
        </w:rPr>
      </w:pPr>
      <w:r w:rsidRPr="00643F03">
        <w:rPr>
          <w:lang w:bidi="he-IL"/>
        </w:rPr>
        <w:t>Cross sectional view of viaduct.</w:t>
      </w:r>
    </w:p>
    <w:p w:rsidR="006A0E2E" w:rsidRDefault="006A0E2E" w:rsidP="00DF3F8F">
      <w:pPr>
        <w:pStyle w:val="Figure"/>
        <w:rPr>
          <w:lang w:eastAsia="ja-JP"/>
        </w:rPr>
      </w:pPr>
      <w:r w:rsidRPr="00FB77EB">
        <w:rPr>
          <w:noProof/>
          <w:lang w:eastAsia="zh-CN"/>
        </w:rPr>
        <w:drawing>
          <wp:inline distT="0" distB="0" distL="0" distR="0" wp14:anchorId="7F3C11E8" wp14:editId="3E87DE14">
            <wp:extent cx="3194050" cy="2228850"/>
            <wp:effectExtent l="0" t="0" r="0" b="0"/>
            <wp:docPr id="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94050" cy="2228850"/>
                    </a:xfrm>
                    <a:prstGeom prst="rect">
                      <a:avLst/>
                    </a:prstGeom>
                    <a:noFill/>
                    <a:ln>
                      <a:noFill/>
                    </a:ln>
                  </pic:spPr>
                </pic:pic>
              </a:graphicData>
            </a:graphic>
          </wp:inline>
        </w:drawing>
      </w:r>
    </w:p>
    <w:p w:rsidR="006A0E2E" w:rsidRPr="00643F03" w:rsidRDefault="006A0E2E" w:rsidP="006A0E2E">
      <w:pPr>
        <w:pStyle w:val="FigureNo"/>
        <w:rPr>
          <w:lang w:eastAsia="ja-JP"/>
        </w:rPr>
      </w:pPr>
      <w:r w:rsidRPr="00A4422E">
        <w:t>Figure</w:t>
      </w:r>
      <w:r>
        <w:rPr>
          <w:lang w:eastAsia="ja-JP"/>
        </w:rPr>
        <w:t xml:space="preserve"> A4.</w:t>
      </w:r>
      <w:r>
        <w:rPr>
          <w:rFonts w:eastAsiaTheme="minorEastAsia" w:hint="eastAsia"/>
          <w:lang w:eastAsia="zh-CN"/>
        </w:rPr>
        <w:t>6</w:t>
      </w:r>
      <w:r>
        <w:rPr>
          <w:lang w:eastAsia="ja-JP"/>
        </w:rPr>
        <w:t>.5-</w:t>
      </w:r>
      <w:r w:rsidRPr="00643F03">
        <w:rPr>
          <w:lang w:eastAsia="ja-JP"/>
        </w:rPr>
        <w:t>2</w:t>
      </w:r>
    </w:p>
    <w:p w:rsidR="006A0E2E" w:rsidRPr="00643F03" w:rsidRDefault="006A0E2E" w:rsidP="00EB2DD8">
      <w:pPr>
        <w:pStyle w:val="Figuretitle"/>
      </w:pPr>
      <w:r w:rsidRPr="00643F03">
        <w:t xml:space="preserve">Attenuation characteristics 90-GHz frequencies guided by </w:t>
      </w:r>
      <w:r w:rsidRPr="00A4422E">
        <w:t>viaduct</w:t>
      </w:r>
      <w:r w:rsidRPr="00643F03">
        <w:t>.</w:t>
      </w:r>
    </w:p>
    <w:p w:rsidR="006A0E2E" w:rsidRDefault="006A0E2E" w:rsidP="00DF3F8F">
      <w:pPr>
        <w:pStyle w:val="Figure"/>
        <w:rPr>
          <w:lang w:eastAsia="ja-JP"/>
        </w:rPr>
      </w:pPr>
      <w:r w:rsidRPr="00FB77EB">
        <w:rPr>
          <w:noProof/>
          <w:lang w:eastAsia="zh-CN"/>
        </w:rPr>
        <w:drawing>
          <wp:inline distT="0" distB="0" distL="0" distR="0" wp14:anchorId="10E0A067" wp14:editId="14764C43">
            <wp:extent cx="3771900" cy="2463281"/>
            <wp:effectExtent l="0" t="0" r="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78280" cy="2467448"/>
                    </a:xfrm>
                    <a:prstGeom prst="rect">
                      <a:avLst/>
                    </a:prstGeom>
                    <a:noFill/>
                    <a:ln>
                      <a:noFill/>
                    </a:ln>
                  </pic:spPr>
                </pic:pic>
              </a:graphicData>
            </a:graphic>
          </wp:inline>
        </w:drawing>
      </w:r>
    </w:p>
    <w:p w:rsidR="006A0E2E" w:rsidRDefault="006A0E2E" w:rsidP="006A0E2E">
      <w:pPr>
        <w:pStyle w:val="TableNo"/>
        <w:rPr>
          <w:lang w:eastAsia="ja-JP"/>
        </w:rPr>
      </w:pPr>
      <w:r w:rsidRPr="00CB1B20">
        <w:rPr>
          <w:rFonts w:hint="eastAsia"/>
          <w:lang w:eastAsia="ja-JP"/>
        </w:rPr>
        <w:t>TABLE</w:t>
      </w:r>
      <w:r>
        <w:rPr>
          <w:lang w:eastAsia="ja-JP"/>
        </w:rPr>
        <w:t xml:space="preserve"> A4.</w:t>
      </w:r>
      <w:r>
        <w:rPr>
          <w:rFonts w:eastAsiaTheme="minorEastAsia" w:hint="eastAsia"/>
          <w:lang w:eastAsia="zh-CN"/>
        </w:rPr>
        <w:t>6</w:t>
      </w:r>
      <w:r>
        <w:rPr>
          <w:lang w:eastAsia="ja-JP"/>
        </w:rPr>
        <w:t>.5-1</w:t>
      </w:r>
    </w:p>
    <w:p w:rsidR="006A0E2E" w:rsidRPr="00CB1B20" w:rsidRDefault="006A0E2E" w:rsidP="006A0E2E">
      <w:pPr>
        <w:pStyle w:val="Tabletitle"/>
        <w:rPr>
          <w:lang w:eastAsia="ja-JP"/>
        </w:rPr>
      </w:pPr>
      <w:r>
        <w:rPr>
          <w:lang w:eastAsia="ja-JP"/>
        </w:rPr>
        <w:t>System</w:t>
      </w:r>
      <w:r w:rsidRPr="00CB1B20">
        <w:rPr>
          <w:lang w:eastAsia="ja-JP"/>
        </w:rPr>
        <w:t xml:space="preserve"> parameters</w:t>
      </w:r>
      <w:r>
        <w:rPr>
          <w:lang w:eastAsia="ja-JP"/>
        </w:rPr>
        <w:t xml:space="preserve"> for measurement</w:t>
      </w:r>
      <w:r w:rsidRPr="00CB1B20">
        <w:rPr>
          <w:lang w:eastAsia="ja-JP"/>
        </w:rPr>
        <w:t>.</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3270"/>
      </w:tblGrid>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Centre Frequency</w:t>
            </w:r>
          </w:p>
        </w:tc>
        <w:tc>
          <w:tcPr>
            <w:tcW w:w="3270" w:type="dxa"/>
          </w:tcPr>
          <w:p w:rsidR="006A0E2E" w:rsidRPr="00D72966" w:rsidRDefault="006A0E2E" w:rsidP="006A0E2E">
            <w:pPr>
              <w:pStyle w:val="Tabletext"/>
              <w:rPr>
                <w:bCs/>
                <w:lang w:eastAsia="ja-JP" w:bidi="he-IL"/>
              </w:rPr>
            </w:pPr>
            <w:r w:rsidRPr="00D72966">
              <w:rPr>
                <w:bCs/>
                <w:lang w:eastAsia="ja-JP" w:bidi="he-IL"/>
              </w:rPr>
              <w:t>93.2 GHz</w:t>
            </w:r>
          </w:p>
        </w:tc>
      </w:tr>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Transmitter output power</w:t>
            </w:r>
          </w:p>
        </w:tc>
        <w:tc>
          <w:tcPr>
            <w:tcW w:w="3270" w:type="dxa"/>
          </w:tcPr>
          <w:p w:rsidR="006A0E2E" w:rsidRPr="00D72966" w:rsidRDefault="006A0E2E" w:rsidP="006A0E2E">
            <w:pPr>
              <w:pStyle w:val="Tabletext"/>
              <w:rPr>
                <w:bCs/>
                <w:lang w:eastAsia="ja-JP" w:bidi="he-IL"/>
              </w:rPr>
            </w:pPr>
            <w:r w:rsidRPr="00D72966">
              <w:rPr>
                <w:bCs/>
                <w:lang w:eastAsia="ja-JP" w:bidi="he-IL"/>
              </w:rPr>
              <w:t>-5 dBm</w:t>
            </w:r>
          </w:p>
        </w:tc>
      </w:tr>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Transmitter antenna type</w:t>
            </w:r>
          </w:p>
        </w:tc>
        <w:tc>
          <w:tcPr>
            <w:tcW w:w="3270" w:type="dxa"/>
          </w:tcPr>
          <w:p w:rsidR="006A0E2E" w:rsidRPr="00D72966" w:rsidRDefault="006A0E2E" w:rsidP="006A0E2E">
            <w:pPr>
              <w:pStyle w:val="Tabletext"/>
              <w:rPr>
                <w:bCs/>
                <w:lang w:eastAsia="ja-JP" w:bidi="he-IL"/>
              </w:rPr>
            </w:pPr>
            <w:r w:rsidRPr="00D72966">
              <w:rPr>
                <w:bCs/>
                <w:lang w:eastAsia="ja-JP" w:bidi="he-IL"/>
              </w:rPr>
              <w:t>Horn Antenna</w:t>
            </w:r>
          </w:p>
        </w:tc>
      </w:tr>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Transmitter antenna gain</w:t>
            </w:r>
          </w:p>
        </w:tc>
        <w:tc>
          <w:tcPr>
            <w:tcW w:w="3270" w:type="dxa"/>
          </w:tcPr>
          <w:p w:rsidR="006A0E2E" w:rsidRPr="00D72966" w:rsidRDefault="006A0E2E" w:rsidP="006A0E2E">
            <w:pPr>
              <w:pStyle w:val="Tabletext"/>
              <w:rPr>
                <w:bCs/>
                <w:lang w:eastAsia="ja-JP" w:bidi="he-IL"/>
              </w:rPr>
            </w:pPr>
            <w:r w:rsidRPr="00D72966">
              <w:rPr>
                <w:bCs/>
                <w:lang w:eastAsia="ja-JP" w:bidi="he-IL"/>
              </w:rPr>
              <w:t>25 dBi</w:t>
            </w:r>
          </w:p>
        </w:tc>
      </w:tr>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Transmitter antenna half-value angle</w:t>
            </w:r>
          </w:p>
        </w:tc>
        <w:tc>
          <w:tcPr>
            <w:tcW w:w="3270" w:type="dxa"/>
          </w:tcPr>
          <w:p w:rsidR="006A0E2E" w:rsidRPr="00D72966" w:rsidRDefault="006A0E2E" w:rsidP="006A0E2E">
            <w:pPr>
              <w:pStyle w:val="Tabletext"/>
              <w:rPr>
                <w:bCs/>
                <w:lang w:eastAsia="ja-JP" w:bidi="he-IL"/>
              </w:rPr>
            </w:pPr>
            <w:r w:rsidRPr="00D72966">
              <w:rPr>
                <w:bCs/>
                <w:lang w:eastAsia="ja-JP" w:bidi="he-IL"/>
              </w:rPr>
              <w:t>10 degrees</w:t>
            </w:r>
          </w:p>
        </w:tc>
      </w:tr>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Transmitter antenna height</w:t>
            </w:r>
          </w:p>
        </w:tc>
        <w:tc>
          <w:tcPr>
            <w:tcW w:w="3270" w:type="dxa"/>
          </w:tcPr>
          <w:p w:rsidR="006A0E2E" w:rsidRPr="00D72966" w:rsidRDefault="006A0E2E" w:rsidP="006A0E2E">
            <w:pPr>
              <w:pStyle w:val="Tabletext"/>
              <w:rPr>
                <w:bCs/>
                <w:lang w:eastAsia="ja-JP" w:bidi="he-IL"/>
              </w:rPr>
            </w:pPr>
            <w:r w:rsidRPr="00D72966">
              <w:rPr>
                <w:bCs/>
                <w:lang w:eastAsia="ja-JP" w:bidi="he-IL"/>
              </w:rPr>
              <w:t>0,92 m or 1.92 m</w:t>
            </w:r>
          </w:p>
        </w:tc>
      </w:tr>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Receiver antenna Type</w:t>
            </w:r>
          </w:p>
        </w:tc>
        <w:tc>
          <w:tcPr>
            <w:tcW w:w="3270" w:type="dxa"/>
          </w:tcPr>
          <w:p w:rsidR="006A0E2E" w:rsidRPr="00D72966" w:rsidRDefault="006A0E2E" w:rsidP="006A0E2E">
            <w:pPr>
              <w:pStyle w:val="Tabletext"/>
              <w:rPr>
                <w:bCs/>
                <w:lang w:eastAsia="ja-JP" w:bidi="he-IL"/>
              </w:rPr>
            </w:pPr>
            <w:r w:rsidRPr="00D72966">
              <w:rPr>
                <w:bCs/>
                <w:lang w:eastAsia="ja-JP" w:bidi="he-IL"/>
              </w:rPr>
              <w:t>Horn Antenna</w:t>
            </w:r>
          </w:p>
        </w:tc>
      </w:tr>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Receiver antenna gain</w:t>
            </w:r>
          </w:p>
        </w:tc>
        <w:tc>
          <w:tcPr>
            <w:tcW w:w="3270" w:type="dxa"/>
          </w:tcPr>
          <w:p w:rsidR="006A0E2E" w:rsidRPr="00D72966" w:rsidRDefault="006A0E2E" w:rsidP="006A0E2E">
            <w:pPr>
              <w:pStyle w:val="Tabletext"/>
              <w:rPr>
                <w:bCs/>
                <w:lang w:eastAsia="ja-JP" w:bidi="he-IL"/>
              </w:rPr>
            </w:pPr>
            <w:r w:rsidRPr="00D72966">
              <w:rPr>
                <w:bCs/>
                <w:lang w:eastAsia="ja-JP" w:bidi="he-IL"/>
              </w:rPr>
              <w:t>25 dBi</w:t>
            </w:r>
          </w:p>
        </w:tc>
      </w:tr>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Receiver antenna half-value angle</w:t>
            </w:r>
          </w:p>
        </w:tc>
        <w:tc>
          <w:tcPr>
            <w:tcW w:w="3270" w:type="dxa"/>
          </w:tcPr>
          <w:p w:rsidR="006A0E2E" w:rsidRPr="00D72966" w:rsidRDefault="006A0E2E" w:rsidP="006A0E2E">
            <w:pPr>
              <w:pStyle w:val="Tabletext"/>
              <w:rPr>
                <w:bCs/>
                <w:lang w:eastAsia="ja-JP" w:bidi="he-IL"/>
              </w:rPr>
            </w:pPr>
            <w:r w:rsidRPr="00D72966">
              <w:rPr>
                <w:bCs/>
                <w:lang w:eastAsia="ja-JP" w:bidi="he-IL"/>
              </w:rPr>
              <w:t>10 degrees</w:t>
            </w:r>
          </w:p>
        </w:tc>
      </w:tr>
      <w:tr w:rsidR="006A0E2E" w:rsidRPr="00FB77EB" w:rsidTr="00DF3F8F">
        <w:tc>
          <w:tcPr>
            <w:tcW w:w="3935" w:type="dxa"/>
          </w:tcPr>
          <w:p w:rsidR="006A0E2E" w:rsidRPr="00FB77EB" w:rsidRDefault="006A0E2E" w:rsidP="006A0E2E">
            <w:pPr>
              <w:pStyle w:val="Tabletext"/>
              <w:rPr>
                <w:lang w:eastAsia="ja-JP" w:bidi="he-IL"/>
              </w:rPr>
            </w:pPr>
            <w:r w:rsidRPr="00FB77EB">
              <w:rPr>
                <w:lang w:eastAsia="ja-JP" w:bidi="he-IL"/>
              </w:rPr>
              <w:t>Receiver antenna height</w:t>
            </w:r>
          </w:p>
        </w:tc>
        <w:tc>
          <w:tcPr>
            <w:tcW w:w="3270" w:type="dxa"/>
          </w:tcPr>
          <w:p w:rsidR="006A0E2E" w:rsidRPr="00D72966" w:rsidRDefault="006A0E2E" w:rsidP="006A0E2E">
            <w:pPr>
              <w:pStyle w:val="Tabletext"/>
              <w:rPr>
                <w:bCs/>
                <w:lang w:eastAsia="ja-JP" w:bidi="he-IL"/>
              </w:rPr>
            </w:pPr>
            <w:r w:rsidRPr="00D72966">
              <w:rPr>
                <w:bCs/>
                <w:lang w:eastAsia="ja-JP" w:bidi="he-IL"/>
              </w:rPr>
              <w:t>0.92 m or 1.92 m</w:t>
            </w:r>
          </w:p>
        </w:tc>
      </w:tr>
    </w:tbl>
    <w:p w:rsidR="006A0E2E" w:rsidRPr="00D72966" w:rsidRDefault="006A0E2E" w:rsidP="00DF3F8F">
      <w:pPr>
        <w:pStyle w:val="Heading2"/>
      </w:pPr>
      <w:bookmarkStart w:id="277" w:name="_Toc467088053"/>
      <w:bookmarkStart w:id="278" w:name="_Toc467151224"/>
      <w:r w:rsidRPr="00D72966">
        <w:lastRenderedPageBreak/>
        <w:t>A4.6.</w:t>
      </w:r>
      <w:r w:rsidRPr="00D72966">
        <w:rPr>
          <w:rFonts w:hint="eastAsia"/>
        </w:rPr>
        <w:t>6</w:t>
      </w:r>
      <w:r w:rsidRPr="00D72966">
        <w:tab/>
        <w:t>Table of frequency allocation of W-band</w:t>
      </w:r>
      <w:bookmarkEnd w:id="277"/>
      <w:bookmarkEnd w:id="278"/>
    </w:p>
    <w:p w:rsidR="006A0E2E" w:rsidRPr="00812B25" w:rsidRDefault="006A0E2E" w:rsidP="006A0E2E">
      <w:pPr>
        <w:pStyle w:val="Tabletitle"/>
        <w:spacing w:before="360"/>
        <w:rPr>
          <w:rFonts w:ascii="Times New Roman" w:hAnsi="Times New Roman"/>
          <w:lang w:eastAsia="ja-JP"/>
        </w:rPr>
      </w:pPr>
      <w:r w:rsidRPr="00812B25">
        <w:rPr>
          <w:rFonts w:ascii="Times New Roman" w:hAnsi="Times New Roman"/>
          <w:lang w:eastAsia="ja-JP"/>
        </w:rPr>
        <w:t>86-111.8 GHz</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835"/>
        <w:gridCol w:w="2835"/>
      </w:tblGrid>
      <w:tr w:rsidR="006A0E2E" w:rsidRPr="00812B25" w:rsidTr="00C16D73">
        <w:trPr>
          <w:cantSplit/>
          <w:tblHeader/>
        </w:trPr>
        <w:tc>
          <w:tcPr>
            <w:tcW w:w="8363" w:type="dxa"/>
            <w:gridSpan w:val="3"/>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Allocation to services</w:t>
            </w:r>
          </w:p>
        </w:tc>
      </w:tr>
      <w:tr w:rsidR="006A0E2E" w:rsidRPr="00812B25" w:rsidTr="00C16D73">
        <w:trPr>
          <w:cantSplit/>
          <w:tblHeader/>
        </w:trPr>
        <w:tc>
          <w:tcPr>
            <w:tcW w:w="2693" w:type="dxa"/>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Region 1</w:t>
            </w:r>
          </w:p>
        </w:tc>
        <w:tc>
          <w:tcPr>
            <w:tcW w:w="2835" w:type="dxa"/>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Region 2</w:t>
            </w:r>
          </w:p>
        </w:tc>
        <w:tc>
          <w:tcPr>
            <w:tcW w:w="2835" w:type="dxa"/>
          </w:tcPr>
          <w:p w:rsidR="006A0E2E" w:rsidRPr="00812B25" w:rsidRDefault="006A0E2E" w:rsidP="006A0E2E">
            <w:pPr>
              <w:pStyle w:val="Tablehead"/>
              <w:rPr>
                <w:rFonts w:ascii="Times New Roman" w:hAnsi="Times New Roman" w:cs="Times New Roman"/>
                <w:lang w:eastAsia="ja-JP"/>
              </w:rPr>
            </w:pPr>
            <w:r w:rsidRPr="00812B25">
              <w:rPr>
                <w:rFonts w:ascii="Times New Roman" w:hAnsi="Times New Roman" w:cs="Times New Roman"/>
                <w:lang w:eastAsia="ja-JP"/>
              </w:rPr>
              <w:t>Region 3</w:t>
            </w:r>
          </w:p>
        </w:tc>
      </w:tr>
      <w:tr w:rsidR="006A0E2E" w:rsidRPr="00812B25" w:rsidTr="00C16D73">
        <w:trPr>
          <w:cantSplit/>
        </w:trPr>
        <w:tc>
          <w:tcPr>
            <w:tcW w:w="8363" w:type="dxa"/>
            <w:gridSpan w:val="3"/>
          </w:tcPr>
          <w:p w:rsidR="006A0E2E" w:rsidRPr="00D72966" w:rsidRDefault="006A0E2E" w:rsidP="006A0E2E">
            <w:pPr>
              <w:pStyle w:val="TableTextS5"/>
              <w:rPr>
                <w:bCs/>
                <w:lang w:eastAsia="ja-JP"/>
              </w:rPr>
            </w:pPr>
            <w:r w:rsidRPr="00D72966">
              <w:rPr>
                <w:lang w:eastAsia="ja-JP"/>
              </w:rPr>
              <w:t>86-92</w:t>
            </w:r>
            <w:r w:rsidRPr="00D72966">
              <w:rPr>
                <w:lang w:eastAsia="ja-JP"/>
              </w:rPr>
              <w:tab/>
            </w:r>
            <w:r w:rsidRPr="00D72966">
              <w:rPr>
                <w:bCs/>
                <w:lang w:eastAsia="ja-JP"/>
              </w:rPr>
              <w:tab/>
            </w:r>
            <w:r w:rsidRPr="00D72966">
              <w:rPr>
                <w:bCs/>
                <w:lang w:eastAsia="ja-JP"/>
              </w:rPr>
              <w:tab/>
              <w:t>EARTH EXPLORATION-SATELLITE (passive)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 ASTRONOMY</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SPACE RESEARCH (passive)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5.340</w:t>
            </w:r>
          </w:p>
        </w:tc>
      </w:tr>
      <w:tr w:rsidR="006A0E2E" w:rsidRPr="00812B25" w:rsidTr="00C16D73">
        <w:trPr>
          <w:cantSplit/>
        </w:trPr>
        <w:tc>
          <w:tcPr>
            <w:tcW w:w="8363" w:type="dxa"/>
            <w:gridSpan w:val="3"/>
          </w:tcPr>
          <w:p w:rsidR="006A0E2E" w:rsidRPr="00D72966" w:rsidRDefault="006A0E2E" w:rsidP="006A0E2E">
            <w:pPr>
              <w:pStyle w:val="TableTextS5"/>
              <w:rPr>
                <w:bCs/>
                <w:lang w:eastAsia="ja-JP"/>
              </w:rPr>
            </w:pPr>
            <w:r w:rsidRPr="00D72966">
              <w:rPr>
                <w:lang w:eastAsia="ja-JP"/>
              </w:rPr>
              <w:t>92-94</w:t>
            </w:r>
            <w:r w:rsidRPr="00D72966">
              <w:rPr>
                <w:bCs/>
                <w:lang w:eastAsia="ja-JP"/>
              </w:rPr>
              <w:tab/>
            </w:r>
            <w:r w:rsidRPr="00D72966">
              <w:rPr>
                <w:bCs/>
                <w:lang w:eastAsia="ja-JP"/>
              </w:rPr>
              <w:tab/>
            </w:r>
            <w:r w:rsidRPr="00D72966">
              <w:rPr>
                <w:bCs/>
                <w:lang w:eastAsia="ja-JP"/>
              </w:rPr>
              <w:tab/>
              <w:t>FIXED 5.338A</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MOBILE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 ASTRONOMY</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RADIOLOCATION</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5.149</w:t>
            </w:r>
          </w:p>
        </w:tc>
      </w:tr>
      <w:tr w:rsidR="006A0E2E" w:rsidRPr="00812B25" w:rsidTr="00C16D73">
        <w:trPr>
          <w:cantSplit/>
        </w:trPr>
        <w:tc>
          <w:tcPr>
            <w:tcW w:w="8363" w:type="dxa"/>
            <w:gridSpan w:val="3"/>
          </w:tcPr>
          <w:p w:rsidR="006A0E2E" w:rsidRPr="00D72966" w:rsidRDefault="006A0E2E" w:rsidP="006A0E2E">
            <w:pPr>
              <w:pStyle w:val="TableTextS5"/>
              <w:rPr>
                <w:bCs/>
                <w:lang w:eastAsia="ja-JP"/>
              </w:rPr>
            </w:pPr>
            <w:r w:rsidRPr="00D72966">
              <w:rPr>
                <w:lang w:eastAsia="ja-JP"/>
              </w:rPr>
              <w:t>94-94.1</w:t>
            </w:r>
            <w:r w:rsidRPr="00D72966">
              <w:rPr>
                <w:bCs/>
                <w:lang w:eastAsia="ja-JP"/>
              </w:rPr>
              <w:t xml:space="preserve"> </w:t>
            </w:r>
            <w:r w:rsidRPr="00D72966">
              <w:rPr>
                <w:bCs/>
                <w:lang w:eastAsia="ja-JP"/>
              </w:rPr>
              <w:tab/>
            </w:r>
            <w:r w:rsidRPr="00D72966">
              <w:rPr>
                <w:bCs/>
                <w:lang w:eastAsia="ja-JP"/>
              </w:rPr>
              <w:tab/>
              <w:t>EARTH EXPLORATION-SATELLITE (active)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RADIOLOCATION</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SPACE RESEARCH (active)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 astronomy</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5.562 5.562A</w:t>
            </w:r>
          </w:p>
        </w:tc>
      </w:tr>
      <w:tr w:rsidR="006A0E2E" w:rsidRPr="00812B25" w:rsidTr="00C16D73">
        <w:trPr>
          <w:cantSplit/>
        </w:trPr>
        <w:tc>
          <w:tcPr>
            <w:tcW w:w="8363" w:type="dxa"/>
            <w:gridSpan w:val="3"/>
          </w:tcPr>
          <w:p w:rsidR="006A0E2E" w:rsidRPr="00D72966" w:rsidRDefault="006A0E2E" w:rsidP="006A0E2E">
            <w:pPr>
              <w:pStyle w:val="TableTextS5"/>
              <w:rPr>
                <w:bCs/>
                <w:lang w:eastAsia="ja-JP"/>
              </w:rPr>
            </w:pPr>
            <w:r w:rsidRPr="00D72966">
              <w:rPr>
                <w:lang w:eastAsia="ja-JP"/>
              </w:rPr>
              <w:t>94.1-95</w:t>
            </w:r>
            <w:r w:rsidRPr="00D72966">
              <w:rPr>
                <w:bCs/>
                <w:lang w:eastAsia="ja-JP"/>
              </w:rPr>
              <w:tab/>
            </w:r>
            <w:r w:rsidRPr="00D72966">
              <w:rPr>
                <w:bCs/>
                <w:lang w:eastAsia="ja-JP"/>
              </w:rPr>
              <w:tab/>
              <w:t>FIXED</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MOBILE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 ASTRONOMY</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RADIOLOCATION</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5.149</w:t>
            </w:r>
          </w:p>
        </w:tc>
      </w:tr>
      <w:tr w:rsidR="006A0E2E" w:rsidRPr="00812B25" w:rsidTr="00C16D73">
        <w:trPr>
          <w:cantSplit/>
        </w:trPr>
        <w:tc>
          <w:tcPr>
            <w:tcW w:w="8363" w:type="dxa"/>
            <w:gridSpan w:val="3"/>
          </w:tcPr>
          <w:p w:rsidR="006A0E2E" w:rsidRPr="00D72966" w:rsidRDefault="006A0E2E" w:rsidP="006A0E2E">
            <w:pPr>
              <w:pStyle w:val="TableTextS5"/>
              <w:rPr>
                <w:bCs/>
                <w:lang w:eastAsia="ja-JP"/>
              </w:rPr>
            </w:pPr>
            <w:r w:rsidRPr="00D72966">
              <w:rPr>
                <w:lang w:eastAsia="ja-JP"/>
              </w:rPr>
              <w:t>95-100</w:t>
            </w:r>
            <w:r w:rsidRPr="00D72966">
              <w:rPr>
                <w:bCs/>
                <w:lang w:eastAsia="ja-JP"/>
              </w:rPr>
              <w:tab/>
            </w:r>
            <w:r w:rsidRPr="00D72966">
              <w:rPr>
                <w:bCs/>
                <w:lang w:eastAsia="ja-JP"/>
              </w:rPr>
              <w:tab/>
            </w:r>
            <w:r w:rsidRPr="00D72966">
              <w:rPr>
                <w:bCs/>
                <w:lang w:eastAsia="ja-JP"/>
              </w:rPr>
              <w:tab/>
              <w:t>FIXED</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MOBILE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 ASTRONOMY</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RADIOLOCATION</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RADIONAVIGATION</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RADIONAVIGATION-SATELLITE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5.149 5.554</w:t>
            </w:r>
          </w:p>
        </w:tc>
      </w:tr>
      <w:tr w:rsidR="006A0E2E" w:rsidRPr="00812B25" w:rsidTr="00C16D73">
        <w:trPr>
          <w:cantSplit/>
        </w:trPr>
        <w:tc>
          <w:tcPr>
            <w:tcW w:w="8363" w:type="dxa"/>
            <w:gridSpan w:val="3"/>
          </w:tcPr>
          <w:p w:rsidR="006A0E2E" w:rsidRPr="00D72966" w:rsidRDefault="006A0E2E" w:rsidP="006A0E2E">
            <w:pPr>
              <w:pStyle w:val="TableTextS5"/>
              <w:rPr>
                <w:bCs/>
                <w:lang w:eastAsia="ja-JP"/>
              </w:rPr>
            </w:pPr>
            <w:r w:rsidRPr="00D72966">
              <w:rPr>
                <w:lang w:eastAsia="ja-JP"/>
              </w:rPr>
              <w:t>100-102</w:t>
            </w:r>
            <w:r w:rsidRPr="00D72966">
              <w:rPr>
                <w:bCs/>
                <w:lang w:eastAsia="ja-JP"/>
              </w:rPr>
              <w:tab/>
            </w:r>
            <w:r w:rsidRPr="00D72966">
              <w:rPr>
                <w:bCs/>
                <w:lang w:eastAsia="ja-JP"/>
              </w:rPr>
              <w:tab/>
              <w:t>EARTH EXPLORATION-SATELLITE (passive)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 ASTRONOMY</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SPACE RESEARCH (passive)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5.340 5.341</w:t>
            </w:r>
          </w:p>
        </w:tc>
      </w:tr>
      <w:tr w:rsidR="006A0E2E" w:rsidRPr="00812B25" w:rsidTr="00C16D73">
        <w:trPr>
          <w:cantSplit/>
        </w:trPr>
        <w:tc>
          <w:tcPr>
            <w:tcW w:w="8363" w:type="dxa"/>
            <w:gridSpan w:val="3"/>
          </w:tcPr>
          <w:p w:rsidR="006A0E2E" w:rsidRPr="00D72966" w:rsidRDefault="006A0E2E" w:rsidP="006A0E2E">
            <w:pPr>
              <w:pStyle w:val="TableTextS5"/>
              <w:rPr>
                <w:bCs/>
                <w:lang w:eastAsia="ja-JP"/>
              </w:rPr>
            </w:pPr>
            <w:r w:rsidRPr="00D72966">
              <w:rPr>
                <w:lang w:eastAsia="ja-JP"/>
              </w:rPr>
              <w:t>102-105</w:t>
            </w:r>
            <w:r w:rsidRPr="00D72966">
              <w:rPr>
                <w:bCs/>
                <w:lang w:eastAsia="ja-JP"/>
              </w:rPr>
              <w:tab/>
            </w:r>
            <w:r w:rsidRPr="00D72966">
              <w:rPr>
                <w:bCs/>
                <w:lang w:eastAsia="ja-JP"/>
              </w:rPr>
              <w:tab/>
              <w:t>FIXED</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MOBILE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 ASTRONOMY</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5.149 5.341</w:t>
            </w:r>
          </w:p>
        </w:tc>
      </w:tr>
      <w:tr w:rsidR="006A0E2E" w:rsidRPr="00812B25" w:rsidTr="00C16D73">
        <w:trPr>
          <w:cantSplit/>
        </w:trPr>
        <w:tc>
          <w:tcPr>
            <w:tcW w:w="8363" w:type="dxa"/>
            <w:gridSpan w:val="3"/>
          </w:tcPr>
          <w:p w:rsidR="006A0E2E" w:rsidRPr="00D72966" w:rsidRDefault="006A0E2E" w:rsidP="006A0E2E">
            <w:pPr>
              <w:pStyle w:val="TableTextS5"/>
              <w:rPr>
                <w:bCs/>
                <w:lang w:eastAsia="ja-JP"/>
              </w:rPr>
            </w:pPr>
            <w:r w:rsidRPr="00D72966">
              <w:rPr>
                <w:lang w:eastAsia="ja-JP"/>
              </w:rPr>
              <w:t>105-109.5</w:t>
            </w:r>
            <w:r w:rsidRPr="00D72966">
              <w:rPr>
                <w:bCs/>
                <w:lang w:eastAsia="ja-JP"/>
              </w:rPr>
              <w:tab/>
              <w:t>FIXED</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MOBILE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 ASTRONOMY</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SPACE RESEARCH (passive) 5.562B</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5.149 5.341</w:t>
            </w:r>
          </w:p>
        </w:tc>
      </w:tr>
      <w:tr w:rsidR="006A0E2E" w:rsidRPr="00812B25" w:rsidTr="00C16D73">
        <w:trPr>
          <w:cantSplit/>
        </w:trPr>
        <w:tc>
          <w:tcPr>
            <w:tcW w:w="8363" w:type="dxa"/>
            <w:gridSpan w:val="3"/>
          </w:tcPr>
          <w:p w:rsidR="006A0E2E" w:rsidRPr="00D72966" w:rsidRDefault="006A0E2E" w:rsidP="006A0E2E">
            <w:pPr>
              <w:pStyle w:val="TableTextS5"/>
              <w:rPr>
                <w:bCs/>
                <w:lang w:eastAsia="ja-JP"/>
              </w:rPr>
            </w:pPr>
            <w:r w:rsidRPr="00D72966">
              <w:rPr>
                <w:lang w:eastAsia="ja-JP"/>
              </w:rPr>
              <w:t>109.5-111.8</w:t>
            </w:r>
            <w:r w:rsidRPr="00D72966">
              <w:rPr>
                <w:bCs/>
                <w:lang w:eastAsia="ja-JP"/>
              </w:rPr>
              <w:tab/>
              <w:t>EARTH EXPLORATION-SATELLITE (passive)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RADIO ASTRONOMY</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SPACE RESEARCH (passive)</w:t>
            </w:r>
          </w:p>
          <w:p w:rsidR="006A0E2E" w:rsidRPr="00D72966" w:rsidRDefault="006A0E2E" w:rsidP="006A0E2E">
            <w:pPr>
              <w:pStyle w:val="TableTextS5"/>
              <w:rPr>
                <w:bCs/>
                <w:lang w:eastAsia="ja-JP"/>
              </w:rPr>
            </w:pPr>
            <w:r w:rsidRPr="00D72966">
              <w:rPr>
                <w:bCs/>
                <w:lang w:eastAsia="ja-JP"/>
              </w:rPr>
              <w:tab/>
            </w:r>
            <w:r w:rsidRPr="00D72966">
              <w:rPr>
                <w:bCs/>
                <w:lang w:eastAsia="ja-JP"/>
              </w:rPr>
              <w:tab/>
            </w:r>
            <w:r w:rsidRPr="00D72966">
              <w:rPr>
                <w:bCs/>
                <w:lang w:eastAsia="ja-JP"/>
              </w:rPr>
              <w:tab/>
            </w:r>
            <w:r w:rsidRPr="00D72966">
              <w:rPr>
                <w:bCs/>
                <w:lang w:eastAsia="ja-JP"/>
              </w:rPr>
              <w:tab/>
              <w:t>5.340 5.341</w:t>
            </w:r>
          </w:p>
        </w:tc>
      </w:tr>
    </w:tbl>
    <w:p w:rsidR="006A0E2E" w:rsidRPr="00D72966" w:rsidRDefault="006A0E2E" w:rsidP="00C16D73">
      <w:pPr>
        <w:pStyle w:val="Heading1"/>
      </w:pPr>
      <w:bookmarkStart w:id="279" w:name="_Toc467088054"/>
      <w:bookmarkStart w:id="280" w:name="_Toc467151225"/>
      <w:r w:rsidRPr="00D72966">
        <w:rPr>
          <w:rFonts w:hint="eastAsia"/>
        </w:rPr>
        <w:lastRenderedPageBreak/>
        <w:t>A4.7</w:t>
      </w:r>
      <w:r w:rsidRPr="00D72966">
        <w:tab/>
      </w:r>
      <w:r w:rsidRPr="00D72966">
        <w:rPr>
          <w:rFonts w:hint="eastAsia"/>
        </w:rPr>
        <w:t>60</w:t>
      </w:r>
      <w:r w:rsidRPr="00D72966">
        <w:t xml:space="preserve"> </w:t>
      </w:r>
      <w:r w:rsidRPr="00D72966">
        <w:rPr>
          <w:rFonts w:hint="eastAsia"/>
        </w:rPr>
        <w:t>GHz RSTT</w:t>
      </w:r>
      <w:bookmarkEnd w:id="279"/>
      <w:bookmarkEnd w:id="280"/>
    </w:p>
    <w:p w:rsidR="006A0E2E" w:rsidRPr="00D72966" w:rsidRDefault="006A0E2E" w:rsidP="00C16D73">
      <w:pPr>
        <w:pStyle w:val="Heading2"/>
      </w:pPr>
      <w:bookmarkStart w:id="281" w:name="_Toc467088055"/>
      <w:bookmarkStart w:id="282" w:name="_Toc467151226"/>
      <w:r w:rsidRPr="00D72966">
        <w:rPr>
          <w:rFonts w:hint="eastAsia"/>
        </w:rPr>
        <w:t>A</w:t>
      </w:r>
      <w:r w:rsidRPr="00D72966">
        <w:t>4.</w:t>
      </w:r>
      <w:r w:rsidRPr="00D72966">
        <w:rPr>
          <w:rFonts w:hint="eastAsia"/>
        </w:rPr>
        <w:t>7</w:t>
      </w:r>
      <w:r w:rsidRPr="00D72966">
        <w:t>.1</w:t>
      </w:r>
      <w:r w:rsidRPr="00D72966">
        <w:tab/>
        <w:t xml:space="preserve"> 60-GHz band train platform monitoring system</w:t>
      </w:r>
      <w:bookmarkEnd w:id="281"/>
      <w:bookmarkEnd w:id="282"/>
    </w:p>
    <w:p w:rsidR="006A0E2E" w:rsidRPr="00410B77" w:rsidRDefault="006A0E2E" w:rsidP="00C16D73">
      <w:pPr>
        <w:rPr>
          <w:rFonts w:eastAsia="MS Mincho"/>
          <w:lang w:val="en-US" w:eastAsia="zh-CN"/>
        </w:rPr>
      </w:pPr>
      <w:r w:rsidRPr="00410B77">
        <w:rPr>
          <w:rFonts w:eastAsia="MS Mincho"/>
          <w:lang w:val="en-US" w:eastAsia="zh-CN"/>
        </w:rPr>
        <w:t xml:space="preserve">Since passenger safety at the station is a primary concern of railway system, the train platform monitoring system </w:t>
      </w:r>
      <w:proofErr w:type="gramStart"/>
      <w:r w:rsidRPr="00410B77">
        <w:rPr>
          <w:rFonts w:eastAsia="MS Mincho"/>
          <w:lang w:val="en-US" w:eastAsia="zh-CN"/>
        </w:rPr>
        <w:t>is introduced</w:t>
      </w:r>
      <w:proofErr w:type="gramEnd"/>
      <w:r w:rsidRPr="00410B77">
        <w:rPr>
          <w:rFonts w:eastAsia="MS Mincho"/>
          <w:lang w:val="en-US" w:eastAsia="zh-CN"/>
        </w:rPr>
        <w:t xml:space="preserve"> to monitor passengers on the track line of the station. The video monitors are equipped at the control room in the station room, the train driver’s room and the conductor’s room. Several video cameras </w:t>
      </w:r>
      <w:proofErr w:type="gramStart"/>
      <w:r w:rsidRPr="00410B77">
        <w:rPr>
          <w:rFonts w:eastAsia="MS Mincho"/>
          <w:lang w:val="en-US" w:eastAsia="zh-CN"/>
        </w:rPr>
        <w:t>are placed</w:t>
      </w:r>
      <w:proofErr w:type="gramEnd"/>
      <w:r w:rsidRPr="00410B77">
        <w:rPr>
          <w:rFonts w:eastAsia="MS Mincho"/>
          <w:lang w:val="en-US" w:eastAsia="zh-CN"/>
        </w:rPr>
        <w:t xml:space="preserve"> to monitor almost entire train platform.</w:t>
      </w:r>
      <w:r w:rsidR="00C16D73">
        <w:rPr>
          <w:rFonts w:eastAsia="MS Mincho"/>
          <w:lang w:val="en-US" w:eastAsia="zh-CN"/>
        </w:rPr>
        <w:t xml:space="preserve"> </w:t>
      </w:r>
      <w:r w:rsidRPr="00410B77">
        <w:rPr>
          <w:rFonts w:eastAsia="MS Mincho"/>
          <w:lang w:val="en-US" w:eastAsia="zh-CN"/>
        </w:rPr>
        <w:t xml:space="preserve">The 60-GHz transceivers </w:t>
      </w:r>
      <w:proofErr w:type="gramStart"/>
      <w:r w:rsidRPr="00410B77">
        <w:rPr>
          <w:rFonts w:eastAsia="MS Mincho"/>
          <w:lang w:val="en-US" w:eastAsia="zh-CN"/>
        </w:rPr>
        <w:t>are connected</w:t>
      </w:r>
      <w:proofErr w:type="gramEnd"/>
      <w:r w:rsidRPr="00410B77">
        <w:rPr>
          <w:rFonts w:eastAsia="MS Mincho"/>
          <w:lang w:val="en-US" w:eastAsia="zh-CN"/>
        </w:rPr>
        <w:t xml:space="preserve"> to those video cameras and monitors to transmit/receive video signals. Due to surveillance capabilities of the monitoring system, serious accident of passengers at the station platform </w:t>
      </w:r>
      <w:proofErr w:type="gramStart"/>
      <w:r w:rsidRPr="00410B77">
        <w:rPr>
          <w:rFonts w:eastAsia="MS Mincho"/>
          <w:lang w:val="en-US" w:eastAsia="zh-CN"/>
        </w:rPr>
        <w:t>can be prevented</w:t>
      </w:r>
      <w:proofErr w:type="gramEnd"/>
      <w:r w:rsidRPr="00410B77">
        <w:rPr>
          <w:rFonts w:eastAsia="MS Mincho"/>
          <w:lang w:val="en-US" w:eastAsia="zh-CN"/>
        </w:rPr>
        <w:t xml:space="preserve">. The system configuration </w:t>
      </w:r>
      <w:proofErr w:type="gramStart"/>
      <w:r w:rsidRPr="00410B77">
        <w:rPr>
          <w:rFonts w:eastAsia="MS Mincho"/>
          <w:lang w:val="en-US" w:eastAsia="zh-CN"/>
        </w:rPr>
        <w:t>is shown</w:t>
      </w:r>
      <w:proofErr w:type="gramEnd"/>
      <w:r w:rsidRPr="00410B77">
        <w:rPr>
          <w:rFonts w:eastAsia="MS Mincho"/>
          <w:lang w:val="en-US" w:eastAsia="zh-CN"/>
        </w:rPr>
        <w:t xml:space="preserve"> in Figure 4.</w:t>
      </w:r>
      <w:r w:rsidRPr="00410B77">
        <w:rPr>
          <w:rFonts w:eastAsia="MS Mincho" w:hint="eastAsia"/>
          <w:lang w:val="en-US" w:eastAsia="zh-CN"/>
        </w:rPr>
        <w:t>7</w:t>
      </w:r>
      <w:r w:rsidRPr="00410B77">
        <w:rPr>
          <w:rFonts w:eastAsia="MS Mincho"/>
          <w:lang w:val="en-US" w:eastAsia="zh-CN"/>
        </w:rPr>
        <w:t>.1-1.</w:t>
      </w:r>
    </w:p>
    <w:p w:rsidR="006A0E2E" w:rsidRPr="00720EC4" w:rsidRDefault="006A0E2E" w:rsidP="006A0E2E">
      <w:pPr>
        <w:pStyle w:val="TableNo"/>
        <w:rPr>
          <w:lang w:eastAsia="ja-JP"/>
        </w:rPr>
      </w:pPr>
      <w:r w:rsidRPr="00720EC4">
        <w:rPr>
          <w:lang w:eastAsia="ja-JP"/>
        </w:rPr>
        <w:t>FIGURE</w:t>
      </w:r>
      <w:r>
        <w:rPr>
          <w:lang w:eastAsia="ja-JP"/>
        </w:rPr>
        <w:t xml:space="preserve"> 4.</w:t>
      </w:r>
      <w:r>
        <w:rPr>
          <w:rFonts w:eastAsiaTheme="minorEastAsia" w:hint="eastAsia"/>
          <w:lang w:eastAsia="zh-CN"/>
        </w:rPr>
        <w:t>7</w:t>
      </w:r>
      <w:r w:rsidRPr="00720EC4">
        <w:rPr>
          <w:lang w:eastAsia="ja-JP"/>
        </w:rPr>
        <w:t>.1-1</w:t>
      </w:r>
    </w:p>
    <w:p w:rsidR="006A0E2E" w:rsidRPr="00720EC4" w:rsidRDefault="006A0E2E" w:rsidP="006A0E2E">
      <w:pPr>
        <w:pStyle w:val="Tabletitle"/>
        <w:rPr>
          <w:rFonts w:ascii="Times New Roman" w:hAnsi="Times New Roman"/>
        </w:rPr>
      </w:pPr>
      <w:r w:rsidRPr="00720EC4">
        <w:rPr>
          <w:rFonts w:ascii="Times New Roman" w:eastAsiaTheme="minorEastAsia" w:hAnsi="Times New Roman"/>
          <w:lang w:eastAsia="zh-CN"/>
        </w:rPr>
        <w:t>System configuration of 60-GHz train platform monitoring system</w:t>
      </w:r>
    </w:p>
    <w:p w:rsidR="006A0E2E" w:rsidRPr="00720EC4" w:rsidRDefault="006A0E2E" w:rsidP="00C16D73">
      <w:pPr>
        <w:pStyle w:val="Figure"/>
        <w:spacing w:after="0"/>
        <w:rPr>
          <w:lang w:eastAsia="zh-CN" w:bidi="he-IL"/>
        </w:rPr>
      </w:pPr>
      <w:r w:rsidRPr="00720EC4">
        <w:rPr>
          <w:noProof/>
          <w:lang w:eastAsia="zh-CN"/>
        </w:rPr>
        <w:drawing>
          <wp:inline distT="0" distB="0" distL="0" distR="0" wp14:anchorId="467CAEA8" wp14:editId="3845341B">
            <wp:extent cx="5676900" cy="3346867"/>
            <wp:effectExtent l="0" t="0" r="0" b="6350"/>
            <wp:docPr id="2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74662" cy="3345547"/>
                    </a:xfrm>
                    <a:prstGeom prst="rect">
                      <a:avLst/>
                    </a:prstGeom>
                    <a:noFill/>
                    <a:ln>
                      <a:noFill/>
                    </a:ln>
                  </pic:spPr>
                </pic:pic>
              </a:graphicData>
            </a:graphic>
          </wp:inline>
        </w:drawing>
      </w:r>
    </w:p>
    <w:p w:rsidR="006A0E2E" w:rsidRPr="00813475" w:rsidRDefault="006A0E2E" w:rsidP="00C16D73">
      <w:pPr>
        <w:pStyle w:val="Figurelegend"/>
        <w:jc w:val="center"/>
        <w:rPr>
          <w:lang w:val="en-US" w:eastAsia="zh-CN"/>
        </w:rPr>
      </w:pPr>
      <w:r w:rsidRPr="00813475">
        <w:rPr>
          <w:lang w:val="en-US" w:eastAsia="zh-CN"/>
        </w:rPr>
        <w:t>60-GHz band train platform monitoring system</w:t>
      </w:r>
    </w:p>
    <w:p w:rsidR="006A0E2E" w:rsidRPr="00D72966" w:rsidRDefault="006A0E2E" w:rsidP="00C16D73">
      <w:pPr>
        <w:pStyle w:val="Heading2"/>
      </w:pPr>
      <w:bookmarkStart w:id="283" w:name="_Toc451778085"/>
      <w:bookmarkStart w:id="284" w:name="_Toc451782809"/>
      <w:bookmarkStart w:id="285" w:name="_Toc467088056"/>
      <w:bookmarkStart w:id="286" w:name="_Toc467151227"/>
      <w:r w:rsidRPr="00D72966">
        <w:rPr>
          <w:rFonts w:hint="eastAsia"/>
        </w:rPr>
        <w:t>A4.7.2</w:t>
      </w:r>
      <w:r w:rsidRPr="00D72966">
        <w:tab/>
        <w:t>60-GHz band RSTT</w:t>
      </w:r>
      <w:bookmarkEnd w:id="283"/>
      <w:bookmarkEnd w:id="284"/>
      <w:bookmarkEnd w:id="285"/>
      <w:bookmarkEnd w:id="286"/>
      <w:r w:rsidRPr="00D72966">
        <w:t xml:space="preserve"> </w:t>
      </w:r>
    </w:p>
    <w:p w:rsidR="006A0E2E" w:rsidRPr="00410B77" w:rsidRDefault="006A0E2E" w:rsidP="00D72966">
      <w:pPr>
        <w:rPr>
          <w:rFonts w:eastAsia="MS Mincho"/>
          <w:lang w:val="en-US" w:eastAsia="zh-CN"/>
        </w:rPr>
      </w:pPr>
      <w:r w:rsidRPr="00410B77">
        <w:rPr>
          <w:rFonts w:eastAsia="MS Mincho"/>
          <w:lang w:val="en-US" w:eastAsia="zh-CN"/>
        </w:rPr>
        <w:t>60-GHz band train platform monitoring system is widely introduced for safety operation of railway systems. The train platform monitoring system assists train crews to open/close train doors safely to prevent passengers’ accidents by looking at the monitor equipped in the train driver’s room, as shown in Figure 4.</w:t>
      </w:r>
      <w:r w:rsidRPr="00410B77">
        <w:rPr>
          <w:rFonts w:eastAsia="MS Mincho" w:hint="eastAsia"/>
          <w:lang w:val="en-US" w:eastAsia="zh-CN"/>
        </w:rPr>
        <w:t>7</w:t>
      </w:r>
      <w:r w:rsidRPr="00410B77">
        <w:rPr>
          <w:rFonts w:eastAsia="MS Mincho"/>
          <w:lang w:val="en-US" w:eastAsia="zh-CN"/>
        </w:rPr>
        <w:t xml:space="preserve">.1-1. This section provides technical and operational characteristics of 60-GHz band train platform monitoring </w:t>
      </w:r>
      <w:proofErr w:type="gramStart"/>
      <w:r w:rsidRPr="00410B77">
        <w:rPr>
          <w:rFonts w:eastAsia="MS Mincho"/>
          <w:lang w:val="en-US" w:eastAsia="zh-CN"/>
        </w:rPr>
        <w:t>system which</w:t>
      </w:r>
      <w:proofErr w:type="gramEnd"/>
      <w:r w:rsidRPr="00410B77">
        <w:rPr>
          <w:rFonts w:eastAsia="MS Mincho"/>
          <w:lang w:val="en-US" w:eastAsia="zh-CN"/>
        </w:rPr>
        <w:t xml:space="preserve"> was already developed and is deployed in many stations.</w:t>
      </w:r>
    </w:p>
    <w:p w:rsidR="006A0E2E" w:rsidRPr="00D72966" w:rsidRDefault="006A0E2E" w:rsidP="00C16D73">
      <w:pPr>
        <w:pStyle w:val="Heading3"/>
      </w:pPr>
      <w:bookmarkStart w:id="287" w:name="_Toc467088057"/>
      <w:r w:rsidRPr="00D72966">
        <w:rPr>
          <w:rFonts w:hint="eastAsia"/>
        </w:rPr>
        <w:t>A4</w:t>
      </w:r>
      <w:r w:rsidRPr="00D72966">
        <w:t>.</w:t>
      </w:r>
      <w:r w:rsidRPr="00D72966">
        <w:rPr>
          <w:rFonts w:hint="eastAsia"/>
        </w:rPr>
        <w:t>7</w:t>
      </w:r>
      <w:r w:rsidRPr="00D72966">
        <w:t>.</w:t>
      </w:r>
      <w:r w:rsidRPr="00D72966">
        <w:rPr>
          <w:rFonts w:hint="eastAsia"/>
        </w:rPr>
        <w:t>2.1</w:t>
      </w:r>
      <w:r w:rsidRPr="00D72966">
        <w:tab/>
        <w:t>Technical characteristics</w:t>
      </w:r>
      <w:bookmarkEnd w:id="287"/>
    </w:p>
    <w:p w:rsidR="006A0E2E" w:rsidRPr="00813475" w:rsidRDefault="006A0E2E" w:rsidP="00C16D73">
      <w:pPr>
        <w:rPr>
          <w:lang w:val="en-US"/>
        </w:rPr>
      </w:pPr>
      <w:r w:rsidRPr="00813475">
        <w:rPr>
          <w:lang w:val="en-US" w:eastAsia="ja-JP" w:bidi="he-IL"/>
        </w:rPr>
        <w:t xml:space="preserve">Table </w:t>
      </w:r>
      <w:r w:rsidRPr="00813475">
        <w:rPr>
          <w:rFonts w:hint="eastAsia"/>
          <w:lang w:val="en-US" w:eastAsia="zh-CN" w:bidi="he-IL"/>
        </w:rPr>
        <w:t>4.7.2-</w:t>
      </w:r>
      <w:r w:rsidRPr="00813475">
        <w:rPr>
          <w:lang w:val="en-US" w:eastAsia="ja-JP" w:bidi="he-IL"/>
        </w:rPr>
        <w:t>1 shows technical characteristics of 60-GHz band train platform monitoring system.</w:t>
      </w:r>
    </w:p>
    <w:p w:rsidR="006A0E2E" w:rsidRPr="00720EC4" w:rsidRDefault="006A0E2E" w:rsidP="006A0E2E">
      <w:pPr>
        <w:pStyle w:val="TableNo"/>
        <w:rPr>
          <w:lang w:eastAsia="ja-JP"/>
        </w:rPr>
      </w:pPr>
      <w:r>
        <w:rPr>
          <w:lang w:eastAsia="ja-JP"/>
        </w:rPr>
        <w:lastRenderedPageBreak/>
        <w:t xml:space="preserve">Table </w:t>
      </w:r>
      <w:r>
        <w:rPr>
          <w:rFonts w:eastAsiaTheme="minorEastAsia" w:hint="eastAsia"/>
          <w:lang w:eastAsia="zh-CN"/>
        </w:rPr>
        <w:t>4</w:t>
      </w:r>
      <w:r>
        <w:rPr>
          <w:lang w:eastAsia="ja-JP"/>
        </w:rPr>
        <w:t>.</w:t>
      </w:r>
      <w:r>
        <w:rPr>
          <w:rFonts w:eastAsiaTheme="minorEastAsia" w:hint="eastAsia"/>
          <w:lang w:eastAsia="zh-CN"/>
        </w:rPr>
        <w:t>7</w:t>
      </w:r>
      <w:r>
        <w:rPr>
          <w:lang w:eastAsia="ja-JP"/>
        </w:rPr>
        <w:t>.</w:t>
      </w:r>
      <w:r>
        <w:rPr>
          <w:rFonts w:eastAsiaTheme="minorEastAsia" w:hint="eastAsia"/>
          <w:lang w:eastAsia="zh-CN"/>
        </w:rPr>
        <w:t>2</w:t>
      </w:r>
      <w:r w:rsidRPr="00720EC4">
        <w:rPr>
          <w:lang w:eastAsia="ja-JP"/>
        </w:rPr>
        <w:t>-1</w:t>
      </w:r>
    </w:p>
    <w:p w:rsidR="006A0E2E" w:rsidRPr="00720EC4" w:rsidRDefault="006A0E2E" w:rsidP="006A0E2E">
      <w:pPr>
        <w:pStyle w:val="Tabletitle"/>
        <w:rPr>
          <w:rFonts w:ascii="Times New Roman" w:hAnsi="Times New Roman"/>
        </w:rPr>
      </w:pPr>
      <w:r w:rsidRPr="00720EC4">
        <w:rPr>
          <w:rFonts w:ascii="Times New Roman" w:eastAsiaTheme="minorEastAsia" w:hAnsi="Times New Roman"/>
          <w:lang w:eastAsia="zh-CN"/>
        </w:rPr>
        <w:t xml:space="preserve">Technical </w:t>
      </w:r>
      <w:r w:rsidRPr="00720EC4">
        <w:rPr>
          <w:rFonts w:ascii="Times New Roman" w:eastAsiaTheme="minorEastAsia" w:hAnsi="Times New Roman"/>
        </w:rPr>
        <w:t>characteristics of 60-GHz train platform monitoring system</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126"/>
        <w:gridCol w:w="2126"/>
      </w:tblGrid>
      <w:tr w:rsidR="006A0E2E" w:rsidRPr="00720EC4" w:rsidTr="00C16D73">
        <w:tc>
          <w:tcPr>
            <w:tcW w:w="3828" w:type="dxa"/>
          </w:tcPr>
          <w:p w:rsidR="006A0E2E" w:rsidRPr="00720EC4" w:rsidRDefault="006A0E2E" w:rsidP="006A0E2E">
            <w:pPr>
              <w:pStyle w:val="Tablehead"/>
              <w:rPr>
                <w:lang w:eastAsia="ja-JP"/>
              </w:rPr>
            </w:pPr>
            <w:r w:rsidRPr="00720EC4">
              <w:rPr>
                <w:lang w:eastAsia="ja-JP"/>
              </w:rPr>
              <w:t>Parameters</w:t>
            </w:r>
          </w:p>
        </w:tc>
        <w:tc>
          <w:tcPr>
            <w:tcW w:w="2126" w:type="dxa"/>
          </w:tcPr>
          <w:p w:rsidR="006A0E2E" w:rsidRPr="00720EC4" w:rsidRDefault="006A0E2E" w:rsidP="006A0E2E">
            <w:pPr>
              <w:pStyle w:val="Tablehead"/>
              <w:rPr>
                <w:lang w:eastAsia="ja-JP"/>
              </w:rPr>
            </w:pPr>
            <w:r w:rsidRPr="00720EC4">
              <w:rPr>
                <w:lang w:eastAsia="ja-JP"/>
              </w:rPr>
              <w:t>Fixed station</w:t>
            </w:r>
          </w:p>
        </w:tc>
        <w:tc>
          <w:tcPr>
            <w:tcW w:w="2126" w:type="dxa"/>
          </w:tcPr>
          <w:p w:rsidR="006A0E2E" w:rsidRPr="00720EC4" w:rsidRDefault="006A0E2E" w:rsidP="006A0E2E">
            <w:pPr>
              <w:pStyle w:val="Tablehead"/>
              <w:rPr>
                <w:lang w:eastAsia="ja-JP"/>
              </w:rPr>
            </w:pPr>
            <w:r w:rsidRPr="00720EC4">
              <w:rPr>
                <w:lang w:eastAsia="ja-JP"/>
              </w:rPr>
              <w:t>On-board station</w:t>
            </w:r>
          </w:p>
        </w:tc>
      </w:tr>
      <w:tr w:rsidR="006A0E2E" w:rsidRPr="00720EC4" w:rsidTr="00C16D73">
        <w:tc>
          <w:tcPr>
            <w:tcW w:w="3828" w:type="dxa"/>
          </w:tcPr>
          <w:p w:rsidR="006A0E2E" w:rsidRPr="00C16D73" w:rsidRDefault="006A0E2E" w:rsidP="00C16D73">
            <w:pPr>
              <w:pStyle w:val="Tabletext"/>
            </w:pPr>
            <w:r w:rsidRPr="00C16D73">
              <w:t>Frequency Range (GHz)</w:t>
            </w:r>
          </w:p>
        </w:tc>
        <w:tc>
          <w:tcPr>
            <w:tcW w:w="2126" w:type="dxa"/>
          </w:tcPr>
          <w:p w:rsidR="006A0E2E" w:rsidRPr="00C16D73" w:rsidRDefault="006A0E2E" w:rsidP="00C16D73">
            <w:pPr>
              <w:pStyle w:val="Tabletext"/>
              <w:jc w:val="center"/>
            </w:pPr>
            <w:r w:rsidRPr="00C16D73">
              <w:t>57-66</w:t>
            </w:r>
          </w:p>
        </w:tc>
        <w:tc>
          <w:tcPr>
            <w:tcW w:w="2126" w:type="dxa"/>
          </w:tcPr>
          <w:p w:rsidR="006A0E2E" w:rsidRPr="00C16D73" w:rsidRDefault="006A0E2E" w:rsidP="00C16D73">
            <w:pPr>
              <w:pStyle w:val="Tabletext"/>
              <w:jc w:val="center"/>
            </w:pPr>
            <w:r w:rsidRPr="00C16D73">
              <w:t>57-66</w:t>
            </w:r>
          </w:p>
        </w:tc>
      </w:tr>
      <w:tr w:rsidR="006A0E2E" w:rsidRPr="00720EC4" w:rsidTr="00C16D73">
        <w:tc>
          <w:tcPr>
            <w:tcW w:w="3828" w:type="dxa"/>
          </w:tcPr>
          <w:p w:rsidR="006A0E2E" w:rsidRPr="00C16D73" w:rsidRDefault="006A0E2E" w:rsidP="00C16D73">
            <w:pPr>
              <w:pStyle w:val="Tabletext"/>
            </w:pPr>
            <w:r w:rsidRPr="00C16D73">
              <w:t>Channel separation (MHz)</w:t>
            </w:r>
          </w:p>
        </w:tc>
        <w:tc>
          <w:tcPr>
            <w:tcW w:w="2126" w:type="dxa"/>
          </w:tcPr>
          <w:p w:rsidR="006A0E2E" w:rsidRPr="00C16D73" w:rsidRDefault="006A0E2E" w:rsidP="00C16D73">
            <w:pPr>
              <w:pStyle w:val="Tabletext"/>
              <w:jc w:val="center"/>
            </w:pPr>
            <w:r w:rsidRPr="00C16D73">
              <w:t>125</w:t>
            </w:r>
          </w:p>
        </w:tc>
        <w:tc>
          <w:tcPr>
            <w:tcW w:w="2126" w:type="dxa"/>
          </w:tcPr>
          <w:p w:rsidR="006A0E2E" w:rsidRPr="00C16D73" w:rsidRDefault="006A0E2E" w:rsidP="00C16D73">
            <w:pPr>
              <w:pStyle w:val="Tabletext"/>
              <w:jc w:val="center"/>
            </w:pPr>
            <w:r w:rsidRPr="00C16D73">
              <w:t>125</w:t>
            </w:r>
          </w:p>
        </w:tc>
      </w:tr>
      <w:tr w:rsidR="006A0E2E" w:rsidRPr="00720EC4" w:rsidTr="00C16D73">
        <w:tc>
          <w:tcPr>
            <w:tcW w:w="3828" w:type="dxa"/>
          </w:tcPr>
          <w:p w:rsidR="006A0E2E" w:rsidRPr="00C16D73" w:rsidRDefault="006A0E2E" w:rsidP="00C16D73">
            <w:pPr>
              <w:pStyle w:val="Tabletext"/>
            </w:pPr>
            <w:r w:rsidRPr="00C16D73">
              <w:t>Antenna gain (dBi)</w:t>
            </w:r>
          </w:p>
        </w:tc>
        <w:tc>
          <w:tcPr>
            <w:tcW w:w="2126" w:type="dxa"/>
          </w:tcPr>
          <w:p w:rsidR="006A0E2E" w:rsidRPr="00C16D73" w:rsidRDefault="006A0E2E" w:rsidP="00C16D73">
            <w:pPr>
              <w:pStyle w:val="Tabletext"/>
              <w:jc w:val="center"/>
            </w:pPr>
            <w:r w:rsidRPr="00C16D73">
              <w:t>31</w:t>
            </w:r>
          </w:p>
        </w:tc>
        <w:tc>
          <w:tcPr>
            <w:tcW w:w="2126" w:type="dxa"/>
          </w:tcPr>
          <w:p w:rsidR="006A0E2E" w:rsidRPr="00C16D73" w:rsidRDefault="006A0E2E" w:rsidP="00C16D73">
            <w:pPr>
              <w:pStyle w:val="Tabletext"/>
              <w:jc w:val="center"/>
            </w:pPr>
            <w:r w:rsidRPr="00C16D73">
              <w:t>26</w:t>
            </w:r>
          </w:p>
        </w:tc>
      </w:tr>
      <w:tr w:rsidR="006A0E2E" w:rsidRPr="00720EC4" w:rsidTr="00C16D73">
        <w:tc>
          <w:tcPr>
            <w:tcW w:w="3828" w:type="dxa"/>
          </w:tcPr>
          <w:p w:rsidR="006A0E2E" w:rsidRPr="00C16D73" w:rsidRDefault="006A0E2E" w:rsidP="00C16D73">
            <w:pPr>
              <w:pStyle w:val="Tabletext"/>
            </w:pPr>
            <w:r w:rsidRPr="00C16D73">
              <w:t>Antenna beam width (degree)</w:t>
            </w:r>
          </w:p>
        </w:tc>
        <w:tc>
          <w:tcPr>
            <w:tcW w:w="2126" w:type="dxa"/>
          </w:tcPr>
          <w:p w:rsidR="006A0E2E" w:rsidRPr="00C16D73" w:rsidRDefault="006A0E2E" w:rsidP="00C16D73">
            <w:pPr>
              <w:pStyle w:val="Tabletext"/>
              <w:jc w:val="center"/>
            </w:pPr>
            <w:r w:rsidRPr="00C16D73">
              <w:t>3.5</w:t>
            </w:r>
          </w:p>
        </w:tc>
        <w:tc>
          <w:tcPr>
            <w:tcW w:w="2126" w:type="dxa"/>
          </w:tcPr>
          <w:p w:rsidR="006A0E2E" w:rsidRPr="00C16D73" w:rsidRDefault="006A0E2E" w:rsidP="00C16D73">
            <w:pPr>
              <w:pStyle w:val="Tabletext"/>
              <w:jc w:val="center"/>
            </w:pPr>
            <w:r w:rsidRPr="00C16D73">
              <w:t>7</w:t>
            </w:r>
          </w:p>
        </w:tc>
      </w:tr>
      <w:tr w:rsidR="006A0E2E" w:rsidRPr="00720EC4" w:rsidTr="00C16D73">
        <w:tc>
          <w:tcPr>
            <w:tcW w:w="3828" w:type="dxa"/>
          </w:tcPr>
          <w:p w:rsidR="006A0E2E" w:rsidRPr="00C16D73" w:rsidRDefault="006A0E2E" w:rsidP="00C16D73">
            <w:pPr>
              <w:pStyle w:val="Tabletext"/>
            </w:pPr>
            <w:r w:rsidRPr="00C16D73">
              <w:t>Polarization</w:t>
            </w:r>
          </w:p>
        </w:tc>
        <w:tc>
          <w:tcPr>
            <w:tcW w:w="2126" w:type="dxa"/>
          </w:tcPr>
          <w:p w:rsidR="006A0E2E" w:rsidRPr="00C16D73" w:rsidRDefault="006A0E2E" w:rsidP="00C16D73">
            <w:pPr>
              <w:pStyle w:val="Tabletext"/>
              <w:jc w:val="center"/>
            </w:pPr>
            <w:r w:rsidRPr="00C16D73">
              <w:t>Linear</w:t>
            </w:r>
          </w:p>
        </w:tc>
        <w:tc>
          <w:tcPr>
            <w:tcW w:w="2126" w:type="dxa"/>
          </w:tcPr>
          <w:p w:rsidR="006A0E2E" w:rsidRPr="00C16D73" w:rsidRDefault="006A0E2E" w:rsidP="00C16D73">
            <w:pPr>
              <w:pStyle w:val="Tabletext"/>
              <w:jc w:val="center"/>
            </w:pPr>
            <w:r w:rsidRPr="00C16D73">
              <w:t>Linear</w:t>
            </w:r>
          </w:p>
        </w:tc>
      </w:tr>
      <w:tr w:rsidR="006A0E2E" w:rsidRPr="00720EC4" w:rsidTr="00C16D73">
        <w:tc>
          <w:tcPr>
            <w:tcW w:w="3828" w:type="dxa"/>
          </w:tcPr>
          <w:p w:rsidR="006A0E2E" w:rsidRPr="00C16D73" w:rsidRDefault="006A0E2E" w:rsidP="00C16D73">
            <w:pPr>
              <w:pStyle w:val="Tabletext"/>
            </w:pPr>
            <w:r w:rsidRPr="00C16D73">
              <w:t>Transmitting radiation power (mW)</w:t>
            </w:r>
          </w:p>
        </w:tc>
        <w:tc>
          <w:tcPr>
            <w:tcW w:w="2126" w:type="dxa"/>
          </w:tcPr>
          <w:p w:rsidR="006A0E2E" w:rsidRPr="00C16D73" w:rsidRDefault="006A0E2E" w:rsidP="00C16D73">
            <w:pPr>
              <w:pStyle w:val="Tabletext"/>
              <w:jc w:val="center"/>
            </w:pPr>
            <w:r w:rsidRPr="00C16D73">
              <w:t>10</w:t>
            </w:r>
          </w:p>
        </w:tc>
        <w:tc>
          <w:tcPr>
            <w:tcW w:w="2126" w:type="dxa"/>
          </w:tcPr>
          <w:p w:rsidR="006A0E2E" w:rsidRPr="00C16D73" w:rsidRDefault="006A0E2E" w:rsidP="00C16D73">
            <w:pPr>
              <w:pStyle w:val="Tabletext"/>
              <w:jc w:val="center"/>
            </w:pPr>
            <w:r w:rsidRPr="00C16D73">
              <w:t>10</w:t>
            </w:r>
          </w:p>
        </w:tc>
      </w:tr>
      <w:tr w:rsidR="006A0E2E" w:rsidRPr="00720EC4" w:rsidTr="00C16D73">
        <w:tc>
          <w:tcPr>
            <w:tcW w:w="3828" w:type="dxa"/>
          </w:tcPr>
          <w:p w:rsidR="006A0E2E" w:rsidRPr="00C16D73" w:rsidRDefault="006A0E2E" w:rsidP="00C16D73">
            <w:pPr>
              <w:pStyle w:val="Tabletext"/>
            </w:pPr>
            <w:r w:rsidRPr="00C16D73">
              <w:t>e.i.r.p. (dBm)</w:t>
            </w:r>
          </w:p>
        </w:tc>
        <w:tc>
          <w:tcPr>
            <w:tcW w:w="2126" w:type="dxa"/>
          </w:tcPr>
          <w:p w:rsidR="006A0E2E" w:rsidRPr="00C16D73" w:rsidRDefault="006A0E2E" w:rsidP="00C16D73">
            <w:pPr>
              <w:pStyle w:val="Tabletext"/>
              <w:jc w:val="center"/>
            </w:pPr>
            <w:r w:rsidRPr="00C16D73">
              <w:t>41</w:t>
            </w:r>
          </w:p>
        </w:tc>
        <w:tc>
          <w:tcPr>
            <w:tcW w:w="2126" w:type="dxa"/>
          </w:tcPr>
          <w:p w:rsidR="006A0E2E" w:rsidRPr="00C16D73" w:rsidRDefault="006A0E2E" w:rsidP="00C16D73">
            <w:pPr>
              <w:pStyle w:val="Tabletext"/>
              <w:jc w:val="center"/>
            </w:pPr>
            <w:r w:rsidRPr="00C16D73">
              <w:t>31</w:t>
            </w:r>
          </w:p>
        </w:tc>
      </w:tr>
      <w:tr w:rsidR="006A0E2E" w:rsidRPr="00720EC4" w:rsidTr="00C16D73">
        <w:tc>
          <w:tcPr>
            <w:tcW w:w="3828" w:type="dxa"/>
          </w:tcPr>
          <w:p w:rsidR="006A0E2E" w:rsidRPr="00C16D73" w:rsidRDefault="006A0E2E" w:rsidP="00C16D73">
            <w:pPr>
              <w:pStyle w:val="Tabletext"/>
            </w:pPr>
            <w:r w:rsidRPr="00C16D73">
              <w:t>Receiving noise figure (dB)</w:t>
            </w:r>
          </w:p>
        </w:tc>
        <w:tc>
          <w:tcPr>
            <w:tcW w:w="2126" w:type="dxa"/>
          </w:tcPr>
          <w:p w:rsidR="006A0E2E" w:rsidRPr="00C16D73" w:rsidRDefault="006A0E2E" w:rsidP="00C16D73">
            <w:pPr>
              <w:pStyle w:val="Tabletext"/>
              <w:jc w:val="center"/>
            </w:pPr>
            <w:r w:rsidRPr="00C16D73">
              <w:t>8</w:t>
            </w:r>
          </w:p>
        </w:tc>
        <w:tc>
          <w:tcPr>
            <w:tcW w:w="2126" w:type="dxa"/>
          </w:tcPr>
          <w:p w:rsidR="006A0E2E" w:rsidRPr="00C16D73" w:rsidRDefault="006A0E2E" w:rsidP="00C16D73">
            <w:pPr>
              <w:pStyle w:val="Tabletext"/>
              <w:jc w:val="center"/>
            </w:pPr>
            <w:r w:rsidRPr="00C16D73">
              <w:t>8</w:t>
            </w:r>
          </w:p>
        </w:tc>
      </w:tr>
      <w:tr w:rsidR="006A0E2E" w:rsidRPr="00720EC4" w:rsidTr="00C16D73">
        <w:tc>
          <w:tcPr>
            <w:tcW w:w="3828" w:type="dxa"/>
          </w:tcPr>
          <w:p w:rsidR="006A0E2E" w:rsidRPr="00C16D73" w:rsidRDefault="006A0E2E" w:rsidP="00C16D73">
            <w:pPr>
              <w:pStyle w:val="Tabletext"/>
            </w:pPr>
            <w:r w:rsidRPr="00C16D73">
              <w:t>Transmission data rate (Mb/s)</w:t>
            </w:r>
          </w:p>
        </w:tc>
        <w:tc>
          <w:tcPr>
            <w:tcW w:w="2126" w:type="dxa"/>
          </w:tcPr>
          <w:p w:rsidR="006A0E2E" w:rsidRPr="00C16D73" w:rsidRDefault="006A0E2E" w:rsidP="00C16D73">
            <w:pPr>
              <w:pStyle w:val="Tabletext"/>
              <w:jc w:val="center"/>
            </w:pPr>
            <w:r w:rsidRPr="00C16D73">
              <w:t>100</w:t>
            </w:r>
          </w:p>
        </w:tc>
        <w:tc>
          <w:tcPr>
            <w:tcW w:w="2126" w:type="dxa"/>
          </w:tcPr>
          <w:p w:rsidR="006A0E2E" w:rsidRPr="00C16D73" w:rsidRDefault="006A0E2E" w:rsidP="00C16D73">
            <w:pPr>
              <w:pStyle w:val="Tabletext"/>
              <w:jc w:val="center"/>
            </w:pPr>
            <w:r w:rsidRPr="00C16D73">
              <w:t>100</w:t>
            </w:r>
          </w:p>
        </w:tc>
      </w:tr>
      <w:tr w:rsidR="006A0E2E" w:rsidRPr="00720EC4" w:rsidTr="00C16D73">
        <w:tc>
          <w:tcPr>
            <w:tcW w:w="3828" w:type="dxa"/>
          </w:tcPr>
          <w:p w:rsidR="006A0E2E" w:rsidRPr="00C16D73" w:rsidRDefault="006A0E2E" w:rsidP="00C16D73">
            <w:pPr>
              <w:pStyle w:val="Tabletext"/>
            </w:pPr>
            <w:r w:rsidRPr="00C16D73">
              <w:t>Transmission distance (m)</w:t>
            </w:r>
          </w:p>
        </w:tc>
        <w:tc>
          <w:tcPr>
            <w:tcW w:w="2126" w:type="dxa"/>
          </w:tcPr>
          <w:p w:rsidR="006A0E2E" w:rsidRPr="00C16D73" w:rsidRDefault="006A0E2E" w:rsidP="00C16D73">
            <w:pPr>
              <w:pStyle w:val="Tabletext"/>
              <w:jc w:val="center"/>
            </w:pPr>
            <w:r w:rsidRPr="00C16D73">
              <w:t>100</w:t>
            </w:r>
          </w:p>
        </w:tc>
        <w:tc>
          <w:tcPr>
            <w:tcW w:w="2126" w:type="dxa"/>
          </w:tcPr>
          <w:p w:rsidR="006A0E2E" w:rsidRPr="00C16D73" w:rsidRDefault="006A0E2E" w:rsidP="00C16D73">
            <w:pPr>
              <w:pStyle w:val="Tabletext"/>
              <w:jc w:val="center"/>
            </w:pPr>
            <w:r w:rsidRPr="00C16D73">
              <w:t>100</w:t>
            </w:r>
          </w:p>
        </w:tc>
      </w:tr>
      <w:tr w:rsidR="006A0E2E" w:rsidRPr="00720EC4" w:rsidTr="00C16D73">
        <w:tc>
          <w:tcPr>
            <w:tcW w:w="3828" w:type="dxa"/>
          </w:tcPr>
          <w:p w:rsidR="006A0E2E" w:rsidRPr="00C16D73" w:rsidRDefault="006A0E2E" w:rsidP="00C16D73">
            <w:pPr>
              <w:pStyle w:val="Tabletext"/>
            </w:pPr>
            <w:r w:rsidRPr="00C16D73">
              <w:t>Modulation</w:t>
            </w:r>
          </w:p>
        </w:tc>
        <w:tc>
          <w:tcPr>
            <w:tcW w:w="2126" w:type="dxa"/>
          </w:tcPr>
          <w:p w:rsidR="006A0E2E" w:rsidRPr="00C16D73" w:rsidRDefault="006A0E2E" w:rsidP="00C16D73">
            <w:pPr>
              <w:pStyle w:val="Tabletext"/>
              <w:jc w:val="center"/>
            </w:pPr>
            <w:r w:rsidRPr="00C16D73">
              <w:t>ASK</w:t>
            </w:r>
          </w:p>
        </w:tc>
        <w:tc>
          <w:tcPr>
            <w:tcW w:w="2126" w:type="dxa"/>
          </w:tcPr>
          <w:p w:rsidR="006A0E2E" w:rsidRPr="00C16D73" w:rsidRDefault="006A0E2E" w:rsidP="00C16D73">
            <w:pPr>
              <w:pStyle w:val="Tabletext"/>
              <w:jc w:val="center"/>
            </w:pPr>
            <w:r w:rsidRPr="00C16D73">
              <w:t>ASK</w:t>
            </w:r>
          </w:p>
        </w:tc>
      </w:tr>
      <w:tr w:rsidR="006A0E2E" w:rsidRPr="00720EC4" w:rsidTr="00C16D73">
        <w:tc>
          <w:tcPr>
            <w:tcW w:w="3828" w:type="dxa"/>
          </w:tcPr>
          <w:p w:rsidR="006A0E2E" w:rsidRPr="00C16D73" w:rsidRDefault="006A0E2E" w:rsidP="00C16D73">
            <w:pPr>
              <w:pStyle w:val="Tabletext"/>
            </w:pPr>
            <w:r w:rsidRPr="00C16D73">
              <w:t>Multiplexing method</w:t>
            </w:r>
          </w:p>
        </w:tc>
        <w:tc>
          <w:tcPr>
            <w:tcW w:w="2126" w:type="dxa"/>
          </w:tcPr>
          <w:p w:rsidR="006A0E2E" w:rsidRPr="00C16D73" w:rsidRDefault="006A0E2E" w:rsidP="00C16D73">
            <w:pPr>
              <w:pStyle w:val="Tabletext"/>
              <w:jc w:val="center"/>
            </w:pPr>
            <w:r w:rsidRPr="00C16D73">
              <w:t>FDD</w:t>
            </w:r>
          </w:p>
        </w:tc>
        <w:tc>
          <w:tcPr>
            <w:tcW w:w="2126" w:type="dxa"/>
          </w:tcPr>
          <w:p w:rsidR="006A0E2E" w:rsidRPr="00C16D73" w:rsidRDefault="006A0E2E" w:rsidP="00C16D73">
            <w:pPr>
              <w:pStyle w:val="Tabletext"/>
              <w:jc w:val="center"/>
            </w:pPr>
            <w:r w:rsidRPr="00C16D73">
              <w:t>FDD</w:t>
            </w:r>
          </w:p>
        </w:tc>
      </w:tr>
      <w:tr w:rsidR="006A0E2E" w:rsidRPr="00720EC4" w:rsidTr="00C16D73">
        <w:tc>
          <w:tcPr>
            <w:tcW w:w="3828" w:type="dxa"/>
          </w:tcPr>
          <w:p w:rsidR="006A0E2E" w:rsidRPr="00C16D73" w:rsidRDefault="006A0E2E" w:rsidP="00C16D73">
            <w:pPr>
              <w:pStyle w:val="Tabletext"/>
            </w:pPr>
            <w:r w:rsidRPr="00C16D73">
              <w:t>Network interface</w:t>
            </w:r>
          </w:p>
        </w:tc>
        <w:tc>
          <w:tcPr>
            <w:tcW w:w="2126" w:type="dxa"/>
          </w:tcPr>
          <w:p w:rsidR="006A0E2E" w:rsidRPr="00C16D73" w:rsidRDefault="006A0E2E" w:rsidP="00C16D73">
            <w:pPr>
              <w:pStyle w:val="Tabletext"/>
              <w:jc w:val="center"/>
            </w:pPr>
            <w:r w:rsidRPr="00C16D73">
              <w:t>100 Base-TX</w:t>
            </w:r>
          </w:p>
        </w:tc>
        <w:tc>
          <w:tcPr>
            <w:tcW w:w="2126" w:type="dxa"/>
          </w:tcPr>
          <w:p w:rsidR="006A0E2E" w:rsidRPr="00C16D73" w:rsidRDefault="006A0E2E" w:rsidP="00C16D73">
            <w:pPr>
              <w:pStyle w:val="Tabletext"/>
              <w:jc w:val="center"/>
            </w:pPr>
            <w:r w:rsidRPr="00C16D73">
              <w:t>100 Base-TX</w:t>
            </w:r>
          </w:p>
        </w:tc>
      </w:tr>
    </w:tbl>
    <w:p w:rsidR="006A0E2E" w:rsidRPr="00720EC4" w:rsidRDefault="006A0E2E" w:rsidP="00C16D73">
      <w:pPr>
        <w:pStyle w:val="Tablefin"/>
      </w:pPr>
    </w:p>
    <w:p w:rsidR="006A0E2E" w:rsidRPr="00D72966" w:rsidRDefault="006A0E2E" w:rsidP="00C16D73">
      <w:pPr>
        <w:pStyle w:val="Heading3"/>
      </w:pPr>
      <w:bookmarkStart w:id="288" w:name="_Toc467088058"/>
      <w:r w:rsidRPr="00D72966">
        <w:rPr>
          <w:rFonts w:hint="eastAsia"/>
        </w:rPr>
        <w:t>A4.7</w:t>
      </w:r>
      <w:r w:rsidRPr="00D72966">
        <w:t>.2.2</w:t>
      </w:r>
      <w:r w:rsidR="00D72966">
        <w:tab/>
      </w:r>
      <w:r w:rsidRPr="00D72966">
        <w:t>Operational characteristics</w:t>
      </w:r>
      <w:bookmarkEnd w:id="288"/>
    </w:p>
    <w:p w:rsidR="006A0E2E" w:rsidRPr="00813475" w:rsidRDefault="006A0E2E" w:rsidP="006A0E2E">
      <w:pPr>
        <w:rPr>
          <w:i/>
          <w:lang w:val="en-US" w:eastAsia="zh-CN"/>
        </w:rPr>
      </w:pPr>
      <w:r w:rsidRPr="00813475">
        <w:rPr>
          <w:i/>
          <w:lang w:val="en-US" w:eastAsia="ja-JP"/>
        </w:rPr>
        <w:t xml:space="preserve">Japan’s note: This information </w:t>
      </w:r>
      <w:proofErr w:type="gramStart"/>
      <w:r w:rsidRPr="00813475">
        <w:rPr>
          <w:i/>
          <w:lang w:val="en-US" w:eastAsia="ja-JP"/>
        </w:rPr>
        <w:t>will be provided</w:t>
      </w:r>
      <w:proofErr w:type="gramEnd"/>
      <w:r w:rsidRPr="00813475">
        <w:rPr>
          <w:i/>
          <w:lang w:val="en-US" w:eastAsia="ja-JP"/>
        </w:rPr>
        <w:t xml:space="preserve"> at the next meeting.</w:t>
      </w:r>
    </w:p>
    <w:p w:rsidR="006A0E2E" w:rsidRPr="00720EC4" w:rsidRDefault="006A0E2E" w:rsidP="006A0E2E">
      <w:pPr>
        <w:rPr>
          <w:lang w:eastAsia="zh-CN"/>
        </w:rPr>
      </w:pPr>
    </w:p>
    <w:p w:rsidR="006A0E2E" w:rsidRPr="0068375B" w:rsidRDefault="006A0E2E" w:rsidP="006A0E2E">
      <w:pPr>
        <w:pStyle w:val="Tablefin"/>
      </w:pPr>
    </w:p>
    <w:p w:rsidR="006A0E2E" w:rsidRPr="00813475" w:rsidRDefault="006A0E2E" w:rsidP="006A0E2E">
      <w:pPr>
        <w:rPr>
          <w:lang w:val="en-US"/>
        </w:rPr>
      </w:pPr>
      <w:r w:rsidRPr="00813475">
        <w:rPr>
          <w:lang w:val="en-US"/>
        </w:rPr>
        <w:br w:type="page"/>
      </w:r>
    </w:p>
    <w:p w:rsidR="00D72966" w:rsidRDefault="006A0E2E" w:rsidP="00D72966">
      <w:pPr>
        <w:pStyle w:val="AnnexNo"/>
        <w:rPr>
          <w:lang w:eastAsia="zh-CN"/>
        </w:rPr>
      </w:pPr>
      <w:bookmarkStart w:id="289" w:name="_Toc467151228"/>
      <w:bookmarkStart w:id="290" w:name="_Toc467088059"/>
      <w:r w:rsidRPr="006D5D30">
        <w:rPr>
          <w:lang w:eastAsia="zh-CN"/>
        </w:rPr>
        <w:lastRenderedPageBreak/>
        <w:t xml:space="preserve">ANNEX </w:t>
      </w:r>
      <w:proofErr w:type="gramStart"/>
      <w:r w:rsidRPr="006D5D30">
        <w:rPr>
          <w:rFonts w:hint="eastAsia"/>
          <w:lang w:eastAsia="zh-CN"/>
        </w:rPr>
        <w:t>5</w:t>
      </w:r>
      <w:bookmarkEnd w:id="289"/>
      <w:proofErr w:type="gramEnd"/>
    </w:p>
    <w:p w:rsidR="006A0E2E" w:rsidRPr="006D5D30" w:rsidRDefault="006A0E2E" w:rsidP="00D72966">
      <w:pPr>
        <w:pStyle w:val="Annextitle"/>
        <w:rPr>
          <w:lang w:eastAsia="zh-CN"/>
        </w:rPr>
      </w:pPr>
      <w:bookmarkStart w:id="291" w:name="_Toc467151229"/>
      <w:r w:rsidRPr="006D5D30">
        <w:rPr>
          <w:lang w:eastAsia="zh-CN"/>
        </w:rPr>
        <w:t>RSTT in China</w:t>
      </w:r>
      <w:bookmarkEnd w:id="290"/>
      <w:bookmarkEnd w:id="291"/>
    </w:p>
    <w:p w:rsidR="006A0E2E" w:rsidRPr="00D72966" w:rsidRDefault="006A0E2E" w:rsidP="00C16D73">
      <w:pPr>
        <w:pStyle w:val="Heading1"/>
      </w:pPr>
      <w:bookmarkStart w:id="292" w:name="_Toc465094397"/>
      <w:bookmarkStart w:id="293" w:name="_Toc465094887"/>
      <w:bookmarkStart w:id="294" w:name="_Toc467088060"/>
      <w:bookmarkStart w:id="295" w:name="_Toc467151230"/>
      <w:r w:rsidRPr="00D72966">
        <w:t>A5.1</w:t>
      </w:r>
      <w:r w:rsidRPr="00D72966">
        <w:tab/>
        <w:t>Overview</w:t>
      </w:r>
      <w:bookmarkEnd w:id="292"/>
      <w:bookmarkEnd w:id="293"/>
      <w:bookmarkEnd w:id="294"/>
      <w:bookmarkEnd w:id="295"/>
    </w:p>
    <w:p w:rsidR="006A0E2E" w:rsidRPr="00813475" w:rsidRDefault="006A0E2E" w:rsidP="00D72966">
      <w:pPr>
        <w:rPr>
          <w:lang w:val="en-US" w:eastAsia="ko-KR" w:bidi="he-IL"/>
        </w:rPr>
      </w:pPr>
      <w:r w:rsidRPr="00813475">
        <w:rPr>
          <w:lang w:val="en-US" w:eastAsia="ko-KR" w:bidi="he-IL"/>
        </w:rPr>
        <w:t xml:space="preserve">Chinese railway radiocommunication technology has witnessed rapid development since 1950s, especially in 450 MHz wireless train dispatching system and 900 MHz GSM-R system. These systems have been implemented into the </w:t>
      </w:r>
      <w:proofErr w:type="gramStart"/>
      <w:r w:rsidRPr="00813475">
        <w:rPr>
          <w:lang w:val="en-US" w:eastAsia="ko-KR" w:bidi="he-IL"/>
        </w:rPr>
        <w:t>whole</w:t>
      </w:r>
      <w:proofErr w:type="gramEnd"/>
      <w:r w:rsidRPr="00813475">
        <w:rPr>
          <w:lang w:val="en-US" w:eastAsia="ko-KR" w:bidi="he-IL"/>
        </w:rPr>
        <w:t xml:space="preserve"> Chinese railway network, which is of great importance for the safety of railway transportation.</w:t>
      </w:r>
    </w:p>
    <w:p w:rsidR="006A0E2E" w:rsidRPr="00D72966" w:rsidRDefault="006A0E2E" w:rsidP="00C16D73">
      <w:pPr>
        <w:pStyle w:val="Heading1"/>
      </w:pPr>
      <w:bookmarkStart w:id="296" w:name="_Toc465094398"/>
      <w:bookmarkStart w:id="297" w:name="_Toc465094888"/>
      <w:bookmarkStart w:id="298" w:name="_Toc467088061"/>
      <w:bookmarkStart w:id="299" w:name="_Toc467151231"/>
      <w:r w:rsidRPr="00D72966">
        <w:t>A5.2</w:t>
      </w:r>
      <w:r w:rsidRPr="00D72966">
        <w:tab/>
        <w:t>450 MHz -band RSTT</w:t>
      </w:r>
      <w:bookmarkEnd w:id="296"/>
      <w:bookmarkEnd w:id="297"/>
      <w:bookmarkEnd w:id="298"/>
      <w:bookmarkEnd w:id="299"/>
    </w:p>
    <w:p w:rsidR="006A0E2E" w:rsidRPr="00813475" w:rsidRDefault="006A0E2E" w:rsidP="00D72966">
      <w:pPr>
        <w:rPr>
          <w:lang w:val="en-US" w:eastAsia="ko-KR" w:bidi="he-IL"/>
        </w:rPr>
      </w:pPr>
      <w:r w:rsidRPr="00813475">
        <w:rPr>
          <w:lang w:val="en-US" w:eastAsia="ko-KR" w:bidi="he-IL"/>
        </w:rPr>
        <w:t xml:space="preserve">Wireless train dispatching system </w:t>
      </w:r>
      <w:proofErr w:type="gramStart"/>
      <w:r w:rsidRPr="00813475">
        <w:rPr>
          <w:lang w:val="en-US" w:eastAsia="ko-KR" w:bidi="he-IL"/>
        </w:rPr>
        <w:t>has been implemented</w:t>
      </w:r>
      <w:proofErr w:type="gramEnd"/>
      <w:r w:rsidRPr="00813475">
        <w:rPr>
          <w:lang w:val="en-US" w:eastAsia="ko-KR" w:bidi="he-IL"/>
        </w:rPr>
        <w:t xml:space="preserve"> in China since 1950s, which used for voice communication and dispatching order transmission. Up to 2015, 450 MHz system </w:t>
      </w:r>
      <w:proofErr w:type="gramStart"/>
      <w:r w:rsidRPr="00813475">
        <w:rPr>
          <w:lang w:val="en-US" w:eastAsia="ko-KR" w:bidi="he-IL"/>
        </w:rPr>
        <w:t>has been deployed</w:t>
      </w:r>
      <w:proofErr w:type="gramEnd"/>
      <w:r w:rsidRPr="00813475">
        <w:rPr>
          <w:lang w:val="en-US" w:eastAsia="ko-KR" w:bidi="he-IL"/>
        </w:rPr>
        <w:t xml:space="preserve"> over 84,000 kilometers lines in China.</w:t>
      </w:r>
    </w:p>
    <w:p w:rsidR="006A0E2E" w:rsidRPr="00813475" w:rsidRDefault="006A0E2E" w:rsidP="00D72966">
      <w:pPr>
        <w:rPr>
          <w:lang w:val="en-US" w:eastAsia="ko-KR" w:bidi="he-IL"/>
        </w:rPr>
      </w:pPr>
      <w:r w:rsidRPr="00813475">
        <w:rPr>
          <w:lang w:val="en-US" w:eastAsia="ko-KR" w:bidi="he-IL"/>
        </w:rPr>
        <w:t xml:space="preserve">With the development of railway radiocommunication technology, the existing 450 MHz wireless train dispatching system </w:t>
      </w:r>
      <w:proofErr w:type="gramStart"/>
      <w:r w:rsidRPr="00813475">
        <w:rPr>
          <w:lang w:val="en-US" w:eastAsia="ko-KR" w:bidi="he-IL"/>
        </w:rPr>
        <w:t>might be gradually replaced</w:t>
      </w:r>
      <w:proofErr w:type="gramEnd"/>
      <w:r w:rsidRPr="00813475">
        <w:rPr>
          <w:lang w:val="en-US" w:eastAsia="ko-KR" w:bidi="he-IL"/>
        </w:rPr>
        <w:t xml:space="preserve"> by advanced technologies in China, for instance the GSM-R or other next generation railway radiocommunication technologies.</w:t>
      </w:r>
      <w:bookmarkStart w:id="300" w:name="_Toc464468024"/>
      <w:r w:rsidR="008C0F3F">
        <w:rPr>
          <w:lang w:val="en-US" w:eastAsia="ko-KR" w:bidi="he-IL"/>
        </w:rPr>
        <w:t xml:space="preserve"> </w:t>
      </w:r>
      <w:r w:rsidRPr="00813475">
        <w:rPr>
          <w:lang w:val="en-US" w:eastAsia="ko-KR" w:bidi="he-IL"/>
        </w:rPr>
        <w:t xml:space="preserve">Wireless train dispatching system </w:t>
      </w:r>
      <w:proofErr w:type="gramStart"/>
      <w:r w:rsidRPr="00813475">
        <w:rPr>
          <w:lang w:val="en-US" w:eastAsia="ko-KR" w:bidi="he-IL"/>
        </w:rPr>
        <w:t>has been implemented</w:t>
      </w:r>
      <w:proofErr w:type="gramEnd"/>
      <w:r w:rsidRPr="00813475">
        <w:rPr>
          <w:lang w:val="en-US" w:eastAsia="ko-KR" w:bidi="he-IL"/>
        </w:rPr>
        <w:t xml:space="preserve"> in China since 1950s, which used for voice communication and dispatching order transmission. Up to 2015, 450 MHz system has been deployed over 84,000 kilometers lines in China.</w:t>
      </w:r>
    </w:p>
    <w:p w:rsidR="006A0E2E" w:rsidRPr="00812B25" w:rsidRDefault="006A0E2E" w:rsidP="006A0E2E">
      <w:pPr>
        <w:pStyle w:val="TableNo"/>
      </w:pPr>
      <w:r w:rsidRPr="00812B25">
        <w:t xml:space="preserve">Table </w:t>
      </w:r>
      <w:r>
        <w:t>A5.</w:t>
      </w:r>
      <w:r w:rsidRPr="00812B25">
        <w:t xml:space="preserve">2-1 </w:t>
      </w:r>
    </w:p>
    <w:p w:rsidR="006A0E2E" w:rsidRPr="00812B25" w:rsidRDefault="006A0E2E" w:rsidP="006A0E2E">
      <w:pPr>
        <w:pStyle w:val="Tabletitle"/>
        <w:rPr>
          <w:rFonts w:ascii="Times New Roman" w:hAnsi="Times New Roman"/>
        </w:rPr>
      </w:pPr>
      <w:r w:rsidRPr="00812B25">
        <w:rPr>
          <w:rFonts w:ascii="Times New Roman" w:hAnsi="Times New Roman"/>
        </w:rPr>
        <w:t>450 MHz band RF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5632"/>
      </w:tblGrid>
      <w:tr w:rsidR="006A0E2E" w:rsidRPr="00813475" w:rsidTr="006A0E2E">
        <w:trPr>
          <w:tblHeader/>
          <w:jc w:val="center"/>
        </w:trPr>
        <w:tc>
          <w:tcPr>
            <w:tcW w:w="4029" w:type="dxa"/>
            <w:shd w:val="clear" w:color="auto" w:fill="auto"/>
            <w:vAlign w:val="center"/>
          </w:tcPr>
          <w:p w:rsidR="006A0E2E" w:rsidRPr="00812B25" w:rsidRDefault="006A0E2E" w:rsidP="006A0E2E">
            <w:pPr>
              <w:pStyle w:val="Tablehead"/>
              <w:spacing w:before="40" w:after="40" w:line="276" w:lineRule="auto"/>
              <w:rPr>
                <w:rFonts w:ascii="Times New Roman" w:hAnsi="Times New Roman" w:cs="Times New Roman"/>
                <w:lang w:eastAsia="zh-CN"/>
              </w:rPr>
            </w:pPr>
            <w:r w:rsidRPr="00812B25">
              <w:rPr>
                <w:rFonts w:ascii="Times New Roman" w:hAnsi="Times New Roman" w:cs="Times New Roman"/>
                <w:lang w:eastAsia="zh-CN"/>
              </w:rPr>
              <w:t>Parameter</w:t>
            </w:r>
          </w:p>
        </w:tc>
        <w:tc>
          <w:tcPr>
            <w:tcW w:w="5682" w:type="dxa"/>
            <w:shd w:val="clear" w:color="auto" w:fill="auto"/>
            <w:vAlign w:val="center"/>
          </w:tcPr>
          <w:p w:rsidR="006A0E2E" w:rsidRPr="00812B25" w:rsidRDefault="006A0E2E" w:rsidP="006A0E2E">
            <w:pPr>
              <w:pStyle w:val="Tablehead"/>
              <w:spacing w:before="40" w:after="40" w:line="276" w:lineRule="auto"/>
              <w:rPr>
                <w:rFonts w:ascii="Times New Roman" w:hAnsi="Times New Roman" w:cs="Times New Roman"/>
                <w:lang w:eastAsia="zh-CN"/>
              </w:rPr>
            </w:pPr>
            <w:r w:rsidRPr="00812B25">
              <w:rPr>
                <w:rFonts w:ascii="Times New Roman" w:hAnsi="Times New Roman" w:cs="Times New Roman"/>
                <w:lang w:eastAsia="zh-CN"/>
              </w:rPr>
              <w:t>450</w:t>
            </w:r>
            <w:r>
              <w:rPr>
                <w:rFonts w:ascii="Times New Roman" w:hAnsi="Times New Roman" w:cs="Times New Roman"/>
                <w:lang w:eastAsia="zh-CN"/>
              </w:rPr>
              <w:t> </w:t>
            </w:r>
            <w:r w:rsidRPr="00812B25">
              <w:rPr>
                <w:rFonts w:ascii="Times New Roman" w:hAnsi="Times New Roman" w:cs="Times New Roman"/>
                <w:lang w:eastAsia="zh-CN"/>
              </w:rPr>
              <w:t xml:space="preserve">MHz Band Wireless Train Dispatching System </w:t>
            </w:r>
          </w:p>
        </w:tc>
      </w:tr>
      <w:tr w:rsidR="006A0E2E" w:rsidRPr="00812B25" w:rsidTr="006A0E2E">
        <w:trPr>
          <w:jc w:val="center"/>
        </w:trPr>
        <w:tc>
          <w:tcPr>
            <w:tcW w:w="4029"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ja-JP"/>
              </w:rPr>
              <w:t>Frequency Range (MHz)</w:t>
            </w:r>
          </w:p>
        </w:tc>
        <w:tc>
          <w:tcPr>
            <w:tcW w:w="5682"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457.200-458.650</w:t>
            </w:r>
          </w:p>
          <w:p w:rsidR="006A0E2E" w:rsidRPr="00812B25" w:rsidRDefault="006A0E2E" w:rsidP="006A0E2E">
            <w:pPr>
              <w:pStyle w:val="Tabletext"/>
              <w:spacing w:line="276" w:lineRule="auto"/>
              <w:jc w:val="both"/>
              <w:rPr>
                <w:lang w:eastAsia="ja-JP"/>
              </w:rPr>
            </w:pPr>
            <w:r w:rsidRPr="00812B25">
              <w:rPr>
                <w:lang w:eastAsia="zh-CN"/>
              </w:rPr>
              <w:t>467.200-468.650</w:t>
            </w:r>
          </w:p>
        </w:tc>
      </w:tr>
      <w:tr w:rsidR="006A0E2E" w:rsidRPr="00812B25" w:rsidTr="006A0E2E">
        <w:trPr>
          <w:trHeight w:val="360"/>
          <w:jc w:val="center"/>
        </w:trPr>
        <w:tc>
          <w:tcPr>
            <w:tcW w:w="4029"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Channel Spacing</w:t>
            </w:r>
          </w:p>
        </w:tc>
        <w:tc>
          <w:tcPr>
            <w:tcW w:w="5682"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25</w:t>
            </w:r>
            <w:r>
              <w:rPr>
                <w:lang w:eastAsia="zh-CN"/>
              </w:rPr>
              <w:t xml:space="preserve"> </w:t>
            </w:r>
            <w:r w:rsidRPr="00812B25">
              <w:rPr>
                <w:lang w:eastAsia="zh-CN"/>
              </w:rPr>
              <w:t>kHz</w:t>
            </w:r>
          </w:p>
        </w:tc>
      </w:tr>
      <w:tr w:rsidR="006A0E2E" w:rsidRPr="00812B25" w:rsidTr="006A0E2E">
        <w:trPr>
          <w:jc w:val="center"/>
        </w:trPr>
        <w:tc>
          <w:tcPr>
            <w:tcW w:w="4029"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 xml:space="preserve">Frequency Tolerance </w:t>
            </w:r>
          </w:p>
        </w:tc>
        <w:tc>
          <w:tcPr>
            <w:tcW w:w="5682" w:type="dxa"/>
            <w:shd w:val="clear" w:color="auto" w:fill="auto"/>
            <w:vAlign w:val="center"/>
          </w:tcPr>
          <w:p w:rsidR="006A0E2E" w:rsidRPr="00812B25" w:rsidRDefault="006A0E2E" w:rsidP="006A0E2E">
            <w:pPr>
              <w:pStyle w:val="Tabletext"/>
              <w:spacing w:line="276" w:lineRule="auto"/>
              <w:jc w:val="both"/>
              <w:rPr>
                <w:lang w:eastAsia="ja-JP"/>
              </w:rPr>
            </w:pPr>
            <w:r w:rsidRPr="00812B25">
              <w:rPr>
                <w:lang w:eastAsia="zh-CN"/>
              </w:rPr>
              <w:t>≤5×10</w:t>
            </w:r>
            <w:r w:rsidRPr="00812B25">
              <w:rPr>
                <w:vertAlign w:val="superscript"/>
                <w:lang w:eastAsia="zh-CN"/>
              </w:rPr>
              <w:t>-6</w:t>
            </w:r>
          </w:p>
        </w:tc>
      </w:tr>
      <w:tr w:rsidR="006A0E2E" w:rsidRPr="00812B25" w:rsidTr="006A0E2E">
        <w:trPr>
          <w:jc w:val="center"/>
        </w:trPr>
        <w:tc>
          <w:tcPr>
            <w:tcW w:w="4029" w:type="dxa"/>
            <w:shd w:val="clear" w:color="auto" w:fill="auto"/>
            <w:vAlign w:val="center"/>
          </w:tcPr>
          <w:p w:rsidR="006A0E2E" w:rsidRPr="00812B25" w:rsidRDefault="006A0E2E" w:rsidP="006A0E2E">
            <w:pPr>
              <w:pStyle w:val="Tabletext"/>
              <w:snapToGrid w:val="0"/>
              <w:jc w:val="both"/>
              <w:rPr>
                <w:lang w:eastAsia="zh-CN"/>
              </w:rPr>
            </w:pPr>
            <w:r w:rsidRPr="00812B25">
              <w:rPr>
                <w:lang w:eastAsia="ja-JP"/>
              </w:rPr>
              <w:t xml:space="preserve">Antenna </w:t>
            </w:r>
            <w:r w:rsidRPr="00812B25">
              <w:rPr>
                <w:lang w:eastAsia="zh-CN"/>
              </w:rPr>
              <w:t>G</w:t>
            </w:r>
            <w:r w:rsidRPr="00812B25">
              <w:rPr>
                <w:lang w:eastAsia="ja-JP"/>
              </w:rPr>
              <w:t>ain (dBi)</w:t>
            </w:r>
          </w:p>
        </w:tc>
        <w:tc>
          <w:tcPr>
            <w:tcW w:w="5682" w:type="dxa"/>
            <w:shd w:val="clear" w:color="auto" w:fill="auto"/>
            <w:vAlign w:val="center"/>
          </w:tcPr>
          <w:p w:rsidR="006A0E2E" w:rsidRPr="00812B25" w:rsidRDefault="006A0E2E" w:rsidP="006A0E2E">
            <w:pPr>
              <w:pStyle w:val="Tabletext"/>
              <w:snapToGrid w:val="0"/>
              <w:jc w:val="both"/>
              <w:rPr>
                <w:lang w:eastAsia="zh-CN"/>
              </w:rPr>
            </w:pPr>
            <w:r w:rsidRPr="00812B25">
              <w:rPr>
                <w:lang w:eastAsia="zh-CN"/>
              </w:rPr>
              <w:t>Fixed radio station: 9(Omni-directional), 12(Directional)</w:t>
            </w:r>
          </w:p>
          <w:p w:rsidR="006A0E2E" w:rsidRPr="00812B25" w:rsidRDefault="006A0E2E" w:rsidP="006A0E2E">
            <w:pPr>
              <w:pStyle w:val="Tabletext"/>
              <w:spacing w:line="276" w:lineRule="auto"/>
              <w:jc w:val="both"/>
              <w:rPr>
                <w:lang w:eastAsia="zh-CN"/>
              </w:rPr>
            </w:pPr>
            <w:r w:rsidRPr="00812B25">
              <w:rPr>
                <w:lang w:eastAsia="zh-CN"/>
              </w:rPr>
              <w:t>Locomotive station</w:t>
            </w:r>
            <w:r w:rsidRPr="00812B25">
              <w:rPr>
                <w:lang w:val="en-US" w:eastAsia="zh-CN"/>
              </w:rPr>
              <w:t xml:space="preserve">: </w:t>
            </w:r>
            <w:r w:rsidRPr="00812B25">
              <w:rPr>
                <w:lang w:eastAsia="zh-CN"/>
              </w:rPr>
              <w:t>0</w:t>
            </w:r>
          </w:p>
        </w:tc>
      </w:tr>
      <w:tr w:rsidR="006A0E2E" w:rsidRPr="00812B25" w:rsidTr="006A0E2E">
        <w:trPr>
          <w:jc w:val="center"/>
        </w:trPr>
        <w:tc>
          <w:tcPr>
            <w:tcW w:w="4029"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Carrier</w:t>
            </w:r>
            <w:r w:rsidRPr="00812B25">
              <w:rPr>
                <w:lang w:eastAsia="ja-JP"/>
              </w:rPr>
              <w:t xml:space="preserve"> </w:t>
            </w:r>
            <w:r w:rsidRPr="00812B25">
              <w:rPr>
                <w:lang w:eastAsia="zh-CN"/>
              </w:rPr>
              <w:t>P</w:t>
            </w:r>
            <w:r w:rsidRPr="00812B25">
              <w:rPr>
                <w:lang w:eastAsia="ja-JP"/>
              </w:rPr>
              <w:t>ower</w:t>
            </w:r>
            <w:r w:rsidRPr="00812B25">
              <w:rPr>
                <w:lang w:eastAsia="zh-CN"/>
              </w:rPr>
              <w:t xml:space="preserve"> (dBm)</w:t>
            </w:r>
          </w:p>
        </w:tc>
        <w:tc>
          <w:tcPr>
            <w:tcW w:w="5682" w:type="dxa"/>
            <w:shd w:val="clear" w:color="auto" w:fill="auto"/>
            <w:vAlign w:val="center"/>
          </w:tcPr>
          <w:p w:rsidR="006A0E2E" w:rsidRPr="00812B25" w:rsidRDefault="006A0E2E" w:rsidP="006A0E2E">
            <w:pPr>
              <w:pStyle w:val="Tabletext"/>
              <w:tabs>
                <w:tab w:val="center" w:pos="4201"/>
                <w:tab w:val="right" w:leader="dot" w:pos="9298"/>
              </w:tabs>
              <w:spacing w:line="276" w:lineRule="auto"/>
              <w:jc w:val="both"/>
              <w:rPr>
                <w:lang w:eastAsia="zh-CN"/>
              </w:rPr>
            </w:pPr>
            <w:r w:rsidRPr="00812B25">
              <w:rPr>
                <w:lang w:eastAsia="zh-CN"/>
              </w:rPr>
              <w:t>Fixed Radio Station</w:t>
            </w:r>
            <w:r w:rsidRPr="00812B25">
              <w:rPr>
                <w:lang w:val="en-US" w:eastAsia="zh-CN"/>
              </w:rPr>
              <w:t xml:space="preserve">: </w:t>
            </w:r>
            <w:r w:rsidRPr="00812B25">
              <w:rPr>
                <w:lang w:eastAsia="zh-CN"/>
              </w:rPr>
              <w:t>34.7-37</w:t>
            </w:r>
            <w:r w:rsidRPr="00812B25">
              <w:rPr>
                <w:lang w:val="en-US" w:eastAsia="zh-CN"/>
              </w:rPr>
              <w:t>(</w:t>
            </w:r>
            <w:r w:rsidRPr="00812B25">
              <w:rPr>
                <w:lang w:eastAsia="zh-CN"/>
              </w:rPr>
              <w:t>simplex</w:t>
            </w:r>
            <w:r w:rsidRPr="00812B25">
              <w:rPr>
                <w:lang w:val="en-US" w:eastAsia="zh-CN"/>
              </w:rPr>
              <w:t>)</w:t>
            </w:r>
            <w:r w:rsidRPr="00812B25">
              <w:rPr>
                <w:lang w:eastAsia="zh-CN"/>
              </w:rPr>
              <w:t xml:space="preserve">, 37-40 </w:t>
            </w:r>
            <w:r w:rsidRPr="00812B25">
              <w:rPr>
                <w:lang w:val="en-US" w:eastAsia="zh-CN"/>
              </w:rPr>
              <w:t>(</w:t>
            </w:r>
            <w:r w:rsidRPr="00812B25">
              <w:rPr>
                <w:lang w:eastAsia="zh-CN"/>
              </w:rPr>
              <w:t>duplex</w:t>
            </w:r>
            <w:r w:rsidRPr="00812B25">
              <w:rPr>
                <w:lang w:val="en-US" w:eastAsia="zh-CN"/>
              </w:rPr>
              <w:t>)</w:t>
            </w:r>
          </w:p>
          <w:p w:rsidR="006A0E2E" w:rsidRPr="00812B25" w:rsidRDefault="006A0E2E" w:rsidP="006A0E2E">
            <w:pPr>
              <w:pStyle w:val="Tabletext"/>
              <w:spacing w:line="276" w:lineRule="auto"/>
              <w:jc w:val="both"/>
              <w:rPr>
                <w:lang w:val="en-US" w:eastAsia="zh-CN"/>
              </w:rPr>
            </w:pPr>
            <w:r w:rsidRPr="00812B25">
              <w:rPr>
                <w:lang w:eastAsia="zh-CN"/>
              </w:rPr>
              <w:t>Locomotive Station</w:t>
            </w:r>
            <w:r w:rsidRPr="00812B25">
              <w:rPr>
                <w:lang w:val="en-US" w:eastAsia="zh-CN"/>
              </w:rPr>
              <w:t xml:space="preserve">: </w:t>
            </w:r>
            <w:r w:rsidRPr="00812B25">
              <w:rPr>
                <w:lang w:eastAsia="zh-CN"/>
              </w:rPr>
              <w:t>37</w:t>
            </w:r>
            <w:r w:rsidRPr="00812B25">
              <w:rPr>
                <w:lang w:val="en-US" w:eastAsia="zh-CN"/>
              </w:rPr>
              <w:t>(</w:t>
            </w:r>
            <w:r w:rsidRPr="00812B25">
              <w:rPr>
                <w:lang w:eastAsia="zh-CN"/>
              </w:rPr>
              <w:t>simplex</w:t>
            </w:r>
            <w:r w:rsidRPr="00812B25">
              <w:rPr>
                <w:lang w:val="en-US" w:eastAsia="zh-CN"/>
              </w:rPr>
              <w:t>)</w:t>
            </w:r>
            <w:r w:rsidRPr="00812B25">
              <w:rPr>
                <w:lang w:eastAsia="zh-CN"/>
              </w:rPr>
              <w:t xml:space="preserve">,  40 </w:t>
            </w:r>
            <w:r w:rsidRPr="00812B25">
              <w:rPr>
                <w:lang w:val="en-US" w:eastAsia="zh-CN"/>
              </w:rPr>
              <w:t>(</w:t>
            </w:r>
            <w:r w:rsidRPr="00812B25">
              <w:rPr>
                <w:lang w:eastAsia="zh-CN"/>
              </w:rPr>
              <w:t>duplex</w:t>
            </w:r>
            <w:r w:rsidRPr="00812B25">
              <w:rPr>
                <w:lang w:val="en-US" w:eastAsia="zh-CN"/>
              </w:rPr>
              <w:t>)</w:t>
            </w:r>
          </w:p>
          <w:p w:rsidR="006A0E2E" w:rsidRPr="00812B25" w:rsidRDefault="006A0E2E" w:rsidP="006A0E2E">
            <w:pPr>
              <w:pStyle w:val="Tabletext"/>
              <w:spacing w:line="276" w:lineRule="auto"/>
              <w:jc w:val="both"/>
              <w:rPr>
                <w:lang w:eastAsia="zh-CN"/>
              </w:rPr>
            </w:pPr>
            <w:r w:rsidRPr="00812B25">
              <w:rPr>
                <w:lang w:eastAsia="zh-CN"/>
              </w:rPr>
              <w:t>Handset</w:t>
            </w:r>
            <w:r w:rsidRPr="00812B25">
              <w:rPr>
                <w:lang w:val="en-US" w:eastAsia="zh-CN"/>
              </w:rPr>
              <w:t xml:space="preserve">: </w:t>
            </w:r>
            <w:r w:rsidRPr="00812B25">
              <w:rPr>
                <w:lang w:eastAsia="zh-CN"/>
              </w:rPr>
              <w:t>34.7</w:t>
            </w:r>
          </w:p>
        </w:tc>
      </w:tr>
      <w:tr w:rsidR="006A0E2E" w:rsidRPr="00812B25" w:rsidTr="006A0E2E">
        <w:trPr>
          <w:jc w:val="center"/>
        </w:trPr>
        <w:tc>
          <w:tcPr>
            <w:tcW w:w="4029"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ja-JP"/>
              </w:rPr>
              <w:t xml:space="preserve">Modulation </w:t>
            </w:r>
            <w:r w:rsidRPr="00812B25">
              <w:rPr>
                <w:lang w:eastAsia="zh-CN"/>
              </w:rPr>
              <w:t>type</w:t>
            </w:r>
          </w:p>
        </w:tc>
        <w:tc>
          <w:tcPr>
            <w:tcW w:w="5682"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FM</w:t>
            </w:r>
          </w:p>
        </w:tc>
      </w:tr>
      <w:tr w:rsidR="006A0E2E" w:rsidRPr="00812B25" w:rsidTr="006A0E2E">
        <w:trPr>
          <w:jc w:val="center"/>
        </w:trPr>
        <w:tc>
          <w:tcPr>
            <w:tcW w:w="4029"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Adjacent-channel Selectivity (receiver) (dB)</w:t>
            </w:r>
          </w:p>
        </w:tc>
        <w:tc>
          <w:tcPr>
            <w:tcW w:w="5682"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≥65</w:t>
            </w:r>
          </w:p>
        </w:tc>
      </w:tr>
      <w:tr w:rsidR="006A0E2E" w:rsidRPr="00812B25" w:rsidTr="006A0E2E">
        <w:trPr>
          <w:jc w:val="center"/>
        </w:trPr>
        <w:tc>
          <w:tcPr>
            <w:tcW w:w="4029"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Co-channel Rejection(dB)</w:t>
            </w:r>
          </w:p>
        </w:tc>
        <w:tc>
          <w:tcPr>
            <w:tcW w:w="5682" w:type="dxa"/>
            <w:shd w:val="clear" w:color="auto" w:fill="auto"/>
            <w:vAlign w:val="center"/>
          </w:tcPr>
          <w:p w:rsidR="006A0E2E" w:rsidRPr="00812B25" w:rsidRDefault="006A0E2E" w:rsidP="006A0E2E">
            <w:pPr>
              <w:pStyle w:val="Tabletext"/>
              <w:spacing w:line="276" w:lineRule="auto"/>
              <w:jc w:val="both"/>
              <w:rPr>
                <w:lang w:eastAsia="zh-CN"/>
              </w:rPr>
            </w:pPr>
            <w:r w:rsidRPr="00812B25">
              <w:rPr>
                <w:lang w:eastAsia="zh-CN"/>
              </w:rPr>
              <w:t>≥-8</w:t>
            </w:r>
          </w:p>
        </w:tc>
      </w:tr>
    </w:tbl>
    <w:p w:rsidR="006A0E2E" w:rsidRPr="00D72966" w:rsidRDefault="006A0E2E" w:rsidP="00C16D73">
      <w:pPr>
        <w:pStyle w:val="Heading1"/>
      </w:pPr>
      <w:bookmarkStart w:id="301" w:name="_Toc465094399"/>
      <w:bookmarkStart w:id="302" w:name="_Toc465094889"/>
      <w:bookmarkStart w:id="303" w:name="_Toc467088062"/>
      <w:bookmarkStart w:id="304" w:name="_Toc467151232"/>
      <w:bookmarkEnd w:id="300"/>
      <w:r w:rsidRPr="00D72966">
        <w:t>A5.3</w:t>
      </w:r>
      <w:r w:rsidRPr="00D72966">
        <w:tab/>
        <w:t>900 MHz -band RSTT</w:t>
      </w:r>
      <w:bookmarkEnd w:id="301"/>
      <w:bookmarkEnd w:id="302"/>
      <w:bookmarkEnd w:id="303"/>
      <w:bookmarkEnd w:id="304"/>
    </w:p>
    <w:p w:rsidR="006A0E2E" w:rsidRPr="00813475" w:rsidRDefault="006A0E2E" w:rsidP="00D72966">
      <w:pPr>
        <w:rPr>
          <w:lang w:val="en-US" w:eastAsia="ko-KR" w:bidi="he-IL"/>
        </w:rPr>
      </w:pPr>
      <w:r w:rsidRPr="00813475">
        <w:rPr>
          <w:lang w:val="en-US" w:eastAsia="ko-KR" w:bidi="he-IL"/>
        </w:rPr>
        <w:t>Since the first deployment of GSM-R system in the Qinghai-Tibet Railway, 900 MHz GSM-R system has been implemented in all new lines from 2006. Up to 2015, GSM-R has been implemented over 37,000 kilometers lines in China, including part of existing regular lines and all high-speed lines. In China, GSM-R system provides voice service and data service for railway transportation.</w:t>
      </w:r>
    </w:p>
    <w:p w:rsidR="006A0E2E" w:rsidRPr="00813475" w:rsidRDefault="006A0E2E" w:rsidP="00D72966">
      <w:pPr>
        <w:rPr>
          <w:lang w:val="en-US" w:eastAsia="ko-KR" w:bidi="he-IL"/>
        </w:rPr>
      </w:pPr>
      <w:r w:rsidRPr="00813475">
        <w:rPr>
          <w:lang w:val="en-US" w:eastAsia="ko-KR" w:bidi="he-IL"/>
        </w:rPr>
        <w:lastRenderedPageBreak/>
        <w:t xml:space="preserve">Voice Service: On-train outgoing voice communication from the driver towards the controller(s) of the train, on-train incoming voice communication from the controller towards a driver, railway emergency communication, trackside maintenance communication and public emergency call, etc. </w:t>
      </w:r>
    </w:p>
    <w:p w:rsidR="006A0E2E" w:rsidRPr="00813475" w:rsidRDefault="006A0E2E" w:rsidP="00D72966">
      <w:pPr>
        <w:rPr>
          <w:lang w:val="en-US" w:eastAsia="ko-KR" w:bidi="he-IL"/>
        </w:rPr>
      </w:pPr>
      <w:r w:rsidRPr="00813475">
        <w:rPr>
          <w:lang w:val="en-US" w:eastAsia="ko-KR" w:bidi="he-IL"/>
        </w:rPr>
        <w:t>Data service: Automatic train control communication, Monitoring and control of critical infrastructure, Shunting data communication, etc.</w:t>
      </w:r>
    </w:p>
    <w:p w:rsidR="006A0E2E" w:rsidRPr="00813475" w:rsidRDefault="006A0E2E" w:rsidP="00D72966">
      <w:pPr>
        <w:rPr>
          <w:lang w:val="en-US" w:eastAsia="ko-KR" w:bidi="he-IL"/>
        </w:rPr>
      </w:pPr>
      <w:r w:rsidRPr="00813475">
        <w:rPr>
          <w:lang w:val="en-US" w:eastAsia="ko-KR" w:bidi="he-IL"/>
        </w:rPr>
        <w:t>China has set up series of technical specifications for GSM-R. The RF characteristics of GSM-R in China are listed in the following Table.</w:t>
      </w:r>
    </w:p>
    <w:p w:rsidR="006A0E2E" w:rsidRPr="00812B25" w:rsidRDefault="006A0E2E" w:rsidP="006A0E2E">
      <w:pPr>
        <w:pStyle w:val="TableNo"/>
        <w:rPr>
          <w:lang w:eastAsia="zh-CN"/>
        </w:rPr>
      </w:pPr>
      <w:r w:rsidRPr="00812B25">
        <w:rPr>
          <w:lang w:eastAsia="zh-CN"/>
        </w:rPr>
        <w:t xml:space="preserve">Table </w:t>
      </w:r>
      <w:r>
        <w:rPr>
          <w:lang w:eastAsia="zh-CN"/>
        </w:rPr>
        <w:t>A5.</w:t>
      </w:r>
      <w:r w:rsidRPr="00812B25">
        <w:rPr>
          <w:lang w:eastAsia="zh-CN"/>
        </w:rPr>
        <w:t xml:space="preserve">3-1 </w:t>
      </w:r>
    </w:p>
    <w:p w:rsidR="006A0E2E" w:rsidRPr="00812B25" w:rsidRDefault="006A0E2E" w:rsidP="006A0E2E">
      <w:pPr>
        <w:pStyle w:val="Tabletitle"/>
        <w:rPr>
          <w:rFonts w:ascii="Times New Roman" w:hAnsi="Times New Roman"/>
          <w:lang w:eastAsia="zh-CN"/>
        </w:rPr>
      </w:pPr>
      <w:r w:rsidRPr="00812B25">
        <w:rPr>
          <w:rFonts w:ascii="Times New Roman" w:hAnsi="Times New Roman"/>
          <w:lang w:eastAsia="zh-CN"/>
        </w:rPr>
        <w:t>900 MHz band RF characteristics</w:t>
      </w:r>
      <w:bookmarkStart w:id="305" w:name="_GoBack"/>
      <w:bookmarkEnd w:id="3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60"/>
      </w:tblGrid>
      <w:tr w:rsidR="006A0E2E" w:rsidRPr="00C0368D" w:rsidTr="006A0E2E">
        <w:trPr>
          <w:trHeight w:val="111"/>
          <w:jc w:val="center"/>
        </w:trPr>
        <w:tc>
          <w:tcPr>
            <w:tcW w:w="3984" w:type="dxa"/>
            <w:shd w:val="clear" w:color="auto" w:fill="auto"/>
            <w:vAlign w:val="center"/>
          </w:tcPr>
          <w:p w:rsidR="006A0E2E" w:rsidRPr="00812B25" w:rsidRDefault="006A0E2E" w:rsidP="006A0E2E">
            <w:pPr>
              <w:pStyle w:val="Tablehead"/>
              <w:snapToGrid w:val="0"/>
              <w:spacing w:before="40" w:after="40"/>
              <w:rPr>
                <w:rFonts w:ascii="Times New Roman" w:hAnsi="Times New Roman" w:cs="Times New Roman"/>
                <w:lang w:eastAsia="zh-CN"/>
              </w:rPr>
            </w:pPr>
            <w:r w:rsidRPr="00812B25">
              <w:rPr>
                <w:rFonts w:ascii="Times New Roman" w:hAnsi="Times New Roman" w:cs="Times New Roman"/>
                <w:lang w:eastAsia="zh-CN"/>
              </w:rPr>
              <w:t>Parameter</w:t>
            </w:r>
          </w:p>
        </w:tc>
        <w:tc>
          <w:tcPr>
            <w:tcW w:w="5684" w:type="dxa"/>
            <w:shd w:val="clear" w:color="auto" w:fill="auto"/>
            <w:vAlign w:val="center"/>
          </w:tcPr>
          <w:p w:rsidR="006A0E2E" w:rsidRPr="00813475" w:rsidRDefault="006A0E2E" w:rsidP="006A0E2E">
            <w:pPr>
              <w:pStyle w:val="Tablehead"/>
              <w:snapToGrid w:val="0"/>
              <w:spacing w:before="40" w:after="40"/>
              <w:rPr>
                <w:rFonts w:ascii="Times New Roman" w:hAnsi="Times New Roman" w:cs="Times New Roman"/>
                <w:lang w:val="de-CH" w:eastAsia="zh-CN"/>
              </w:rPr>
            </w:pPr>
            <w:r w:rsidRPr="00813475">
              <w:rPr>
                <w:rFonts w:ascii="Times New Roman" w:hAnsi="Times New Roman" w:cs="Times New Roman"/>
                <w:lang w:val="de-CH" w:eastAsia="zh-CN"/>
              </w:rPr>
              <w:t>900 MHz Band GSM-R System</w:t>
            </w:r>
          </w:p>
        </w:tc>
      </w:tr>
      <w:tr w:rsidR="006A0E2E" w:rsidRPr="00812B25" w:rsidTr="006A0E2E">
        <w:trPr>
          <w:jc w:val="center"/>
        </w:trPr>
        <w:tc>
          <w:tcPr>
            <w:tcW w:w="3984" w:type="dxa"/>
            <w:shd w:val="clear" w:color="auto" w:fill="auto"/>
            <w:vAlign w:val="center"/>
          </w:tcPr>
          <w:p w:rsidR="006A0E2E" w:rsidRPr="00812B25" w:rsidRDefault="006A0E2E" w:rsidP="006A0E2E">
            <w:pPr>
              <w:pStyle w:val="Tabletext"/>
              <w:snapToGrid w:val="0"/>
              <w:jc w:val="both"/>
              <w:rPr>
                <w:lang w:eastAsia="zh-CN"/>
              </w:rPr>
            </w:pPr>
            <w:r w:rsidRPr="00812B25">
              <w:rPr>
                <w:lang w:eastAsia="ja-JP"/>
              </w:rPr>
              <w:t>Frequency Range (MHz)</w:t>
            </w:r>
          </w:p>
        </w:tc>
        <w:tc>
          <w:tcPr>
            <w:tcW w:w="5684" w:type="dxa"/>
            <w:shd w:val="clear" w:color="auto" w:fill="auto"/>
            <w:vAlign w:val="center"/>
          </w:tcPr>
          <w:p w:rsidR="006A0E2E" w:rsidRPr="00812B25" w:rsidRDefault="006A0E2E" w:rsidP="006A0E2E">
            <w:pPr>
              <w:pStyle w:val="Tabletext"/>
              <w:snapToGrid w:val="0"/>
              <w:jc w:val="both"/>
              <w:rPr>
                <w:lang w:eastAsia="zh-CN"/>
              </w:rPr>
            </w:pPr>
            <w:r w:rsidRPr="00812B25">
              <w:rPr>
                <w:lang w:eastAsia="zh-CN"/>
              </w:rPr>
              <w:t>885~889</w:t>
            </w:r>
            <w:r w:rsidRPr="00812B25">
              <w:rPr>
                <w:lang w:val="en-US" w:eastAsia="zh-CN"/>
              </w:rPr>
              <w:t xml:space="preserve"> (uplink)</w:t>
            </w:r>
          </w:p>
          <w:p w:rsidR="006A0E2E" w:rsidRPr="00812B25" w:rsidRDefault="006A0E2E" w:rsidP="006A0E2E">
            <w:pPr>
              <w:pStyle w:val="Tabletext"/>
              <w:snapToGrid w:val="0"/>
              <w:jc w:val="both"/>
              <w:rPr>
                <w:lang w:eastAsia="ja-JP"/>
              </w:rPr>
            </w:pPr>
            <w:r w:rsidRPr="00812B25">
              <w:rPr>
                <w:lang w:eastAsia="zh-CN"/>
              </w:rPr>
              <w:t>930~934</w:t>
            </w:r>
            <w:r w:rsidRPr="00812B25">
              <w:rPr>
                <w:lang w:val="en-US" w:eastAsia="zh-CN"/>
              </w:rPr>
              <w:t xml:space="preserve"> (downlink)</w:t>
            </w:r>
          </w:p>
        </w:tc>
      </w:tr>
      <w:tr w:rsidR="006A0E2E" w:rsidRPr="00812B25" w:rsidTr="006A0E2E">
        <w:trPr>
          <w:trHeight w:val="56"/>
          <w:jc w:val="center"/>
        </w:trPr>
        <w:tc>
          <w:tcPr>
            <w:tcW w:w="3984" w:type="dxa"/>
            <w:shd w:val="clear" w:color="auto" w:fill="auto"/>
            <w:vAlign w:val="center"/>
          </w:tcPr>
          <w:p w:rsidR="006A0E2E" w:rsidRPr="00812B25" w:rsidRDefault="006A0E2E" w:rsidP="006A0E2E">
            <w:pPr>
              <w:pStyle w:val="Tabletext"/>
              <w:snapToGrid w:val="0"/>
              <w:jc w:val="both"/>
              <w:rPr>
                <w:lang w:eastAsia="zh-CN"/>
              </w:rPr>
            </w:pPr>
            <w:r w:rsidRPr="00812B25">
              <w:rPr>
                <w:lang w:eastAsia="ja-JP"/>
              </w:rPr>
              <w:t>Channel separation (kHz)</w:t>
            </w:r>
          </w:p>
        </w:tc>
        <w:tc>
          <w:tcPr>
            <w:tcW w:w="5684" w:type="dxa"/>
            <w:shd w:val="clear" w:color="auto" w:fill="auto"/>
            <w:vAlign w:val="center"/>
          </w:tcPr>
          <w:p w:rsidR="006A0E2E" w:rsidRPr="00812B25" w:rsidRDefault="006A0E2E" w:rsidP="006A0E2E">
            <w:pPr>
              <w:pStyle w:val="Tabletext"/>
              <w:snapToGrid w:val="0"/>
              <w:jc w:val="both"/>
              <w:rPr>
                <w:lang w:eastAsia="ja-JP"/>
              </w:rPr>
            </w:pPr>
            <w:r w:rsidRPr="00812B25">
              <w:rPr>
                <w:lang w:eastAsia="zh-CN"/>
              </w:rPr>
              <w:t>200</w:t>
            </w:r>
          </w:p>
        </w:tc>
      </w:tr>
      <w:tr w:rsidR="006A0E2E" w:rsidRPr="00813475" w:rsidTr="006A0E2E">
        <w:trPr>
          <w:trHeight w:val="198"/>
          <w:jc w:val="center"/>
        </w:trPr>
        <w:tc>
          <w:tcPr>
            <w:tcW w:w="3984" w:type="dxa"/>
            <w:shd w:val="clear" w:color="auto" w:fill="auto"/>
            <w:vAlign w:val="center"/>
          </w:tcPr>
          <w:p w:rsidR="006A0E2E" w:rsidRPr="00812B25" w:rsidRDefault="006A0E2E" w:rsidP="006A0E2E">
            <w:pPr>
              <w:pStyle w:val="Tabletext"/>
              <w:snapToGrid w:val="0"/>
              <w:jc w:val="both"/>
              <w:rPr>
                <w:lang w:eastAsia="zh-CN"/>
              </w:rPr>
            </w:pPr>
            <w:r w:rsidRPr="00812B25">
              <w:rPr>
                <w:lang w:eastAsia="ja-JP"/>
              </w:rPr>
              <w:t>Antenna gain (dBi)</w:t>
            </w:r>
          </w:p>
        </w:tc>
        <w:tc>
          <w:tcPr>
            <w:tcW w:w="5684" w:type="dxa"/>
            <w:shd w:val="clear" w:color="auto" w:fill="auto"/>
            <w:vAlign w:val="center"/>
          </w:tcPr>
          <w:p w:rsidR="006A0E2E" w:rsidRPr="00812B25" w:rsidRDefault="006A0E2E" w:rsidP="006A0E2E">
            <w:pPr>
              <w:pStyle w:val="Tabletext"/>
              <w:snapToGrid w:val="0"/>
              <w:jc w:val="both"/>
              <w:rPr>
                <w:lang w:eastAsia="zh-CN"/>
              </w:rPr>
            </w:pPr>
            <w:r w:rsidRPr="00812B25">
              <w:rPr>
                <w:lang w:eastAsia="zh-CN"/>
              </w:rPr>
              <w:t>Mobile station: ≥0</w:t>
            </w:r>
          </w:p>
          <w:p w:rsidR="006A0E2E" w:rsidRPr="00812B25" w:rsidRDefault="006A0E2E" w:rsidP="006A0E2E">
            <w:pPr>
              <w:pStyle w:val="Tabletext"/>
              <w:snapToGrid w:val="0"/>
              <w:jc w:val="both"/>
              <w:rPr>
                <w:lang w:eastAsia="zh-CN"/>
              </w:rPr>
            </w:pPr>
            <w:r w:rsidRPr="00812B25">
              <w:rPr>
                <w:lang w:eastAsia="zh-CN"/>
              </w:rPr>
              <w:t>Base station : 65°(Half-power Beam width):17</w:t>
            </w:r>
          </w:p>
          <w:p w:rsidR="006A0E2E" w:rsidRPr="00812B25" w:rsidRDefault="006A0E2E" w:rsidP="006A0E2E">
            <w:pPr>
              <w:pStyle w:val="Tabletext"/>
              <w:snapToGrid w:val="0"/>
              <w:ind w:firstLineChars="424" w:firstLine="848"/>
              <w:jc w:val="both"/>
              <w:rPr>
                <w:lang w:eastAsia="zh-CN"/>
              </w:rPr>
            </w:pPr>
            <w:r w:rsidRPr="00812B25">
              <w:rPr>
                <w:lang w:eastAsia="zh-CN"/>
              </w:rPr>
              <w:t>Or 33°(Half-power Beam width):21</w:t>
            </w:r>
          </w:p>
        </w:tc>
      </w:tr>
      <w:tr w:rsidR="006A0E2E" w:rsidRPr="00812B25" w:rsidTr="006A0E2E">
        <w:trPr>
          <w:trHeight w:val="56"/>
          <w:jc w:val="center"/>
        </w:trPr>
        <w:tc>
          <w:tcPr>
            <w:tcW w:w="3984" w:type="dxa"/>
            <w:shd w:val="clear" w:color="auto" w:fill="auto"/>
            <w:vAlign w:val="center"/>
          </w:tcPr>
          <w:p w:rsidR="006A0E2E" w:rsidRPr="00812B25" w:rsidRDefault="006A0E2E" w:rsidP="006A0E2E">
            <w:pPr>
              <w:pStyle w:val="Tabletext"/>
              <w:snapToGrid w:val="0"/>
              <w:jc w:val="both"/>
              <w:rPr>
                <w:lang w:eastAsia="zh-CN"/>
              </w:rPr>
            </w:pPr>
            <w:r w:rsidRPr="00812B25">
              <w:rPr>
                <w:lang w:eastAsia="ja-JP"/>
              </w:rPr>
              <w:t>Polarization</w:t>
            </w:r>
          </w:p>
        </w:tc>
        <w:tc>
          <w:tcPr>
            <w:tcW w:w="5684" w:type="dxa"/>
            <w:shd w:val="clear" w:color="auto" w:fill="auto"/>
            <w:vAlign w:val="center"/>
          </w:tcPr>
          <w:p w:rsidR="006A0E2E" w:rsidRPr="00812B25" w:rsidRDefault="006A0E2E" w:rsidP="006A0E2E">
            <w:pPr>
              <w:pStyle w:val="Tabletext"/>
              <w:snapToGrid w:val="0"/>
              <w:jc w:val="both"/>
              <w:rPr>
                <w:lang w:eastAsia="ja-JP"/>
              </w:rPr>
            </w:pPr>
            <w:r w:rsidRPr="00812B25">
              <w:rPr>
                <w:lang w:eastAsia="ja-JP"/>
              </w:rPr>
              <w:t>Dual-polarized</w:t>
            </w:r>
          </w:p>
        </w:tc>
      </w:tr>
      <w:tr w:rsidR="006A0E2E" w:rsidRPr="00812B25" w:rsidTr="006A0E2E">
        <w:trPr>
          <w:trHeight w:val="186"/>
          <w:jc w:val="center"/>
        </w:trPr>
        <w:tc>
          <w:tcPr>
            <w:tcW w:w="3984" w:type="dxa"/>
            <w:shd w:val="clear" w:color="auto" w:fill="auto"/>
            <w:vAlign w:val="center"/>
          </w:tcPr>
          <w:p w:rsidR="006A0E2E" w:rsidRPr="00812B25" w:rsidRDefault="006A0E2E" w:rsidP="006A0E2E">
            <w:pPr>
              <w:pStyle w:val="Tabletext"/>
              <w:keepLines/>
              <w:tabs>
                <w:tab w:val="left" w:leader="dot" w:pos="7938"/>
                <w:tab w:val="center" w:pos="9526"/>
              </w:tabs>
              <w:snapToGrid w:val="0"/>
              <w:ind w:left="567" w:hanging="567"/>
              <w:jc w:val="both"/>
              <w:rPr>
                <w:lang w:eastAsia="zh-CN"/>
              </w:rPr>
            </w:pPr>
            <w:r w:rsidRPr="00812B25">
              <w:rPr>
                <w:lang w:eastAsia="ja-JP"/>
              </w:rPr>
              <w:t>Transmitting radiation power</w:t>
            </w:r>
            <w:r w:rsidRPr="00812B25">
              <w:rPr>
                <w:lang w:eastAsia="zh-CN"/>
              </w:rPr>
              <w:t xml:space="preserve"> (dBm)</w:t>
            </w:r>
          </w:p>
        </w:tc>
        <w:tc>
          <w:tcPr>
            <w:tcW w:w="5684" w:type="dxa"/>
            <w:shd w:val="clear" w:color="auto" w:fill="auto"/>
            <w:vAlign w:val="center"/>
          </w:tcPr>
          <w:p w:rsidR="006A0E2E" w:rsidRPr="00812B25" w:rsidRDefault="006A0E2E" w:rsidP="006A0E2E">
            <w:pPr>
              <w:pStyle w:val="Tabletext"/>
              <w:keepLines/>
              <w:tabs>
                <w:tab w:val="left" w:leader="dot" w:pos="7938"/>
                <w:tab w:val="center" w:pos="9526"/>
              </w:tabs>
              <w:snapToGrid w:val="0"/>
              <w:ind w:left="567" w:hanging="567"/>
              <w:jc w:val="both"/>
              <w:rPr>
                <w:lang w:eastAsia="zh-CN"/>
              </w:rPr>
            </w:pPr>
            <w:r w:rsidRPr="00812B25">
              <w:rPr>
                <w:lang w:eastAsia="zh-CN"/>
              </w:rPr>
              <w:t>Mobile station (Handset: 33, Locomotive station: 39)</w:t>
            </w:r>
          </w:p>
          <w:p w:rsidR="006A0E2E" w:rsidRPr="00812B25" w:rsidRDefault="006A0E2E" w:rsidP="006A0E2E">
            <w:pPr>
              <w:pStyle w:val="Tabletext"/>
              <w:snapToGrid w:val="0"/>
              <w:jc w:val="both"/>
              <w:rPr>
                <w:lang w:eastAsia="zh-CN"/>
              </w:rPr>
            </w:pPr>
            <w:r w:rsidRPr="00812B25">
              <w:rPr>
                <w:lang w:eastAsia="zh-CN"/>
              </w:rPr>
              <w:t>Base station: 46</w:t>
            </w:r>
          </w:p>
        </w:tc>
      </w:tr>
      <w:tr w:rsidR="006A0E2E" w:rsidRPr="00812B25" w:rsidTr="006A0E2E">
        <w:trPr>
          <w:jc w:val="center"/>
        </w:trPr>
        <w:tc>
          <w:tcPr>
            <w:tcW w:w="3984" w:type="dxa"/>
            <w:shd w:val="clear" w:color="auto" w:fill="auto"/>
            <w:vAlign w:val="center"/>
          </w:tcPr>
          <w:p w:rsidR="006A0E2E" w:rsidRPr="00812B25" w:rsidRDefault="006A0E2E" w:rsidP="006A0E2E">
            <w:pPr>
              <w:pStyle w:val="Tabletext"/>
              <w:snapToGrid w:val="0"/>
              <w:jc w:val="both"/>
              <w:rPr>
                <w:lang w:eastAsia="zh-CN"/>
              </w:rPr>
            </w:pPr>
            <w:r w:rsidRPr="00812B25">
              <w:rPr>
                <w:lang w:eastAsia="ja-JP"/>
              </w:rPr>
              <w:t>Modulation</w:t>
            </w:r>
          </w:p>
        </w:tc>
        <w:tc>
          <w:tcPr>
            <w:tcW w:w="5684" w:type="dxa"/>
            <w:shd w:val="clear" w:color="auto" w:fill="auto"/>
            <w:vAlign w:val="center"/>
          </w:tcPr>
          <w:p w:rsidR="006A0E2E" w:rsidRPr="00812B25" w:rsidRDefault="006A0E2E" w:rsidP="006A0E2E">
            <w:pPr>
              <w:pStyle w:val="Tabletext"/>
              <w:snapToGrid w:val="0"/>
              <w:jc w:val="both"/>
              <w:rPr>
                <w:lang w:eastAsia="ja-JP"/>
              </w:rPr>
            </w:pPr>
            <w:r w:rsidRPr="00812B25">
              <w:rPr>
                <w:lang w:eastAsia="ja-JP"/>
              </w:rPr>
              <w:t>GM</w:t>
            </w:r>
            <w:r w:rsidRPr="00812B25">
              <w:rPr>
                <w:lang w:eastAsia="zh-CN"/>
              </w:rPr>
              <w:t>S</w:t>
            </w:r>
            <w:r w:rsidRPr="00812B25">
              <w:rPr>
                <w:lang w:eastAsia="ja-JP"/>
              </w:rPr>
              <w:t>K</w:t>
            </w:r>
          </w:p>
        </w:tc>
      </w:tr>
      <w:tr w:rsidR="006A0E2E" w:rsidRPr="00812B25" w:rsidTr="006A0E2E">
        <w:trPr>
          <w:jc w:val="center"/>
        </w:trPr>
        <w:tc>
          <w:tcPr>
            <w:tcW w:w="3984" w:type="dxa"/>
            <w:shd w:val="clear" w:color="auto" w:fill="auto"/>
            <w:vAlign w:val="center"/>
          </w:tcPr>
          <w:p w:rsidR="006A0E2E" w:rsidRPr="00812B25" w:rsidRDefault="006A0E2E" w:rsidP="006A0E2E">
            <w:pPr>
              <w:pStyle w:val="Tabletext"/>
              <w:snapToGrid w:val="0"/>
              <w:jc w:val="both"/>
              <w:rPr>
                <w:lang w:eastAsia="zh-CN"/>
              </w:rPr>
            </w:pPr>
            <w:r w:rsidRPr="00812B25">
              <w:rPr>
                <w:lang w:eastAsia="ja-JP"/>
              </w:rPr>
              <w:t>Multiplexing method</w:t>
            </w:r>
          </w:p>
        </w:tc>
        <w:tc>
          <w:tcPr>
            <w:tcW w:w="5684" w:type="dxa"/>
            <w:shd w:val="clear" w:color="auto" w:fill="auto"/>
            <w:vAlign w:val="center"/>
          </w:tcPr>
          <w:p w:rsidR="006A0E2E" w:rsidRPr="00812B25" w:rsidRDefault="006A0E2E" w:rsidP="006A0E2E">
            <w:pPr>
              <w:pStyle w:val="Tabletext"/>
              <w:snapToGrid w:val="0"/>
              <w:jc w:val="both"/>
              <w:rPr>
                <w:lang w:eastAsia="ja-JP"/>
              </w:rPr>
            </w:pPr>
            <w:r w:rsidRPr="00812B25">
              <w:rPr>
                <w:lang w:eastAsia="ja-JP"/>
              </w:rPr>
              <w:t>TDMA</w:t>
            </w:r>
          </w:p>
        </w:tc>
      </w:tr>
      <w:tr w:rsidR="006A0E2E" w:rsidRPr="00812B25" w:rsidTr="006A0E2E">
        <w:trPr>
          <w:jc w:val="center"/>
        </w:trPr>
        <w:tc>
          <w:tcPr>
            <w:tcW w:w="3984" w:type="dxa"/>
            <w:shd w:val="clear" w:color="auto" w:fill="auto"/>
            <w:vAlign w:val="center"/>
          </w:tcPr>
          <w:p w:rsidR="006A0E2E" w:rsidRPr="00812B25" w:rsidRDefault="006A0E2E" w:rsidP="006A0E2E">
            <w:pPr>
              <w:pStyle w:val="Tabletext"/>
              <w:snapToGrid w:val="0"/>
              <w:jc w:val="both"/>
              <w:rPr>
                <w:lang w:eastAsia="zh-CN"/>
              </w:rPr>
            </w:pPr>
            <w:r w:rsidRPr="00812B25">
              <w:rPr>
                <w:lang w:eastAsia="zh-CN"/>
              </w:rPr>
              <w:t>Receiver sensitivity(dBm)</w:t>
            </w:r>
          </w:p>
        </w:tc>
        <w:tc>
          <w:tcPr>
            <w:tcW w:w="5684" w:type="dxa"/>
            <w:shd w:val="clear" w:color="auto" w:fill="auto"/>
            <w:vAlign w:val="center"/>
          </w:tcPr>
          <w:p w:rsidR="006A0E2E" w:rsidRPr="00812B25" w:rsidRDefault="006A0E2E" w:rsidP="006A0E2E">
            <w:pPr>
              <w:pStyle w:val="Tabletext"/>
              <w:snapToGrid w:val="0"/>
              <w:jc w:val="both"/>
              <w:rPr>
                <w:lang w:eastAsia="zh-CN"/>
              </w:rPr>
            </w:pPr>
            <w:r w:rsidRPr="00812B25">
              <w:rPr>
                <w:lang w:eastAsia="zh-CN"/>
              </w:rPr>
              <w:t>Mobile station:  ≤-104</w:t>
            </w:r>
          </w:p>
          <w:p w:rsidR="006A0E2E" w:rsidRPr="00812B25" w:rsidRDefault="006A0E2E" w:rsidP="006A0E2E">
            <w:pPr>
              <w:pStyle w:val="Tabletext"/>
              <w:snapToGrid w:val="0"/>
              <w:jc w:val="both"/>
              <w:rPr>
                <w:lang w:eastAsia="zh-CN"/>
              </w:rPr>
            </w:pPr>
            <w:r w:rsidRPr="00812B25">
              <w:rPr>
                <w:lang w:eastAsia="zh-CN"/>
              </w:rPr>
              <w:t>Base station: ≤ -110</w:t>
            </w:r>
          </w:p>
        </w:tc>
      </w:tr>
    </w:tbl>
    <w:p w:rsidR="006A0E2E" w:rsidRPr="00812B25" w:rsidRDefault="006A0E2E" w:rsidP="006A0E2E">
      <w:pPr>
        <w:rPr>
          <w:lang w:eastAsia="zh-CN"/>
        </w:rPr>
      </w:pPr>
      <w:r w:rsidRPr="00812B25">
        <w:rPr>
          <w:lang w:eastAsia="zh-CN"/>
        </w:rPr>
        <w:br w:type="page"/>
      </w:r>
    </w:p>
    <w:p w:rsidR="00D72966" w:rsidRDefault="006A0E2E" w:rsidP="00D72966">
      <w:pPr>
        <w:pStyle w:val="AnnexNo"/>
        <w:rPr>
          <w:lang w:eastAsia="zh-CN"/>
        </w:rPr>
      </w:pPr>
      <w:bookmarkStart w:id="306" w:name="_Toc467151233"/>
      <w:bookmarkStart w:id="307" w:name="_Toc467088063"/>
      <w:r w:rsidRPr="006D5D30">
        <w:rPr>
          <w:lang w:eastAsia="zh-CN"/>
        </w:rPr>
        <w:lastRenderedPageBreak/>
        <w:t xml:space="preserve">ANNEX </w:t>
      </w:r>
      <w:r w:rsidRPr="006D5D30">
        <w:rPr>
          <w:rFonts w:hint="eastAsia"/>
          <w:lang w:eastAsia="zh-CN"/>
        </w:rPr>
        <w:t>6</w:t>
      </w:r>
      <w:bookmarkEnd w:id="306"/>
    </w:p>
    <w:p w:rsidR="006A0E2E" w:rsidRPr="006D5D30" w:rsidRDefault="006A0E2E" w:rsidP="00D72966">
      <w:pPr>
        <w:pStyle w:val="Annextitle"/>
        <w:rPr>
          <w:lang w:eastAsia="zh-CN"/>
        </w:rPr>
      </w:pPr>
      <w:bookmarkStart w:id="308" w:name="_Toc467151234"/>
      <w:r w:rsidRPr="006D5D30">
        <w:rPr>
          <w:lang w:eastAsia="zh-CN"/>
        </w:rPr>
        <w:t>RSTT in Russia</w:t>
      </w:r>
      <w:bookmarkEnd w:id="307"/>
      <w:bookmarkEnd w:id="308"/>
    </w:p>
    <w:p w:rsidR="006A0E2E" w:rsidRPr="00D72966" w:rsidRDefault="006A0E2E" w:rsidP="00C16D73">
      <w:pPr>
        <w:pStyle w:val="Heading1"/>
      </w:pPr>
      <w:bookmarkStart w:id="309" w:name="_Toc467088064"/>
      <w:bookmarkStart w:id="310" w:name="_Toc467151235"/>
      <w:r w:rsidRPr="00D72966">
        <w:t>A6.1</w:t>
      </w:r>
      <w:r w:rsidRPr="00D72966">
        <w:tab/>
        <w:t>Overview</w:t>
      </w:r>
      <w:bookmarkEnd w:id="309"/>
      <w:bookmarkEnd w:id="310"/>
    </w:p>
    <w:p w:rsidR="006A0E2E" w:rsidRPr="00D72966" w:rsidRDefault="006A0E2E" w:rsidP="00D72966">
      <w:r w:rsidRPr="00813475">
        <w:rPr>
          <w:szCs w:val="24"/>
          <w:lang w:val="en-US" w:eastAsia="ko-KR" w:bidi="he-IL"/>
        </w:rPr>
        <w:t xml:space="preserve">Radiocommunication systems are widely used in railway transportation in Russia. Those systems </w:t>
      </w:r>
      <w:r w:rsidRPr="00D72966">
        <w:t>provide for fulfilling important tasks including railway traffic management and control, as well as provision of railway transportation safety. The systems also provide train crews, conductors and passengers with services associated with different information exchange and entertainment functions. Relevant State Radiofrequency Commission Decisions allotted different HF, VHF and UHF bands for operation of those systems.</w:t>
      </w:r>
    </w:p>
    <w:p w:rsidR="006A0E2E" w:rsidRPr="00D72966" w:rsidRDefault="006A0E2E" w:rsidP="00C16D73">
      <w:pPr>
        <w:pStyle w:val="Heading1"/>
      </w:pPr>
      <w:bookmarkStart w:id="311" w:name="_Toc467088065"/>
      <w:bookmarkStart w:id="312" w:name="_Toc467151236"/>
      <w:r w:rsidRPr="00D72966">
        <w:t>A6.2</w:t>
      </w:r>
      <w:r w:rsidRPr="00D72966">
        <w:tab/>
        <w:t>Train radio systems for train operation and railway traffic control in the HF band</w:t>
      </w:r>
      <w:bookmarkEnd w:id="311"/>
      <w:bookmarkEnd w:id="312"/>
    </w:p>
    <w:p w:rsidR="006A0E2E" w:rsidRPr="00D72966" w:rsidRDefault="006A0E2E" w:rsidP="00C16D73">
      <w:pPr>
        <w:pStyle w:val="Heading2"/>
      </w:pPr>
      <w:bookmarkStart w:id="313" w:name="_Toc467088066"/>
      <w:bookmarkStart w:id="314" w:name="_Toc467151237"/>
      <w:r w:rsidRPr="00D72966">
        <w:t>A6.2.1</w:t>
      </w:r>
      <w:r w:rsidRPr="00D72966">
        <w:tab/>
        <w:t>Architecture of train radio system in HF-band</w:t>
      </w:r>
      <w:bookmarkEnd w:id="313"/>
      <w:bookmarkEnd w:id="314"/>
    </w:p>
    <w:p w:rsidR="006A0E2E" w:rsidRPr="00812B25" w:rsidRDefault="006A0E2E" w:rsidP="006A0E2E">
      <w:pPr>
        <w:rPr>
          <w:rFonts w:eastAsia="SimSun"/>
          <w:lang w:val="en-US"/>
        </w:rPr>
      </w:pPr>
      <w:r w:rsidRPr="00812B25">
        <w:rPr>
          <w:rFonts w:eastAsia="SimSun"/>
          <w:lang w:val="en-US"/>
        </w:rPr>
        <w:t>[TBD]</w:t>
      </w:r>
    </w:p>
    <w:p w:rsidR="006A0E2E" w:rsidRPr="00D72966" w:rsidRDefault="006A0E2E" w:rsidP="00C16D73">
      <w:pPr>
        <w:pStyle w:val="Heading2"/>
      </w:pPr>
      <w:bookmarkStart w:id="315" w:name="_Toc467088067"/>
      <w:bookmarkStart w:id="316" w:name="_Toc467151238"/>
      <w:r w:rsidRPr="00D72966">
        <w:t>A6.2.2</w:t>
      </w:r>
      <w:r w:rsidRPr="00D72966">
        <w:tab/>
        <w:t>Typical technical characteristics of HF train radio system radiostations</w:t>
      </w:r>
      <w:bookmarkEnd w:id="315"/>
      <w:bookmarkEnd w:id="316"/>
    </w:p>
    <w:p w:rsidR="006A0E2E" w:rsidRPr="00813475" w:rsidRDefault="006A0E2E" w:rsidP="00D72966">
      <w:pPr>
        <w:rPr>
          <w:lang w:val="en-US" w:eastAsia="ko-KR" w:bidi="he-IL"/>
        </w:rPr>
      </w:pPr>
      <w:r w:rsidRPr="00813475">
        <w:rPr>
          <w:lang w:val="en-US" w:eastAsia="ko-KR" w:bidi="he-IL"/>
        </w:rPr>
        <w:t xml:space="preserve">Typical technical characteristics for radiostations operating in train radio systems in </w:t>
      </w:r>
      <w:r w:rsidRPr="00813475">
        <w:rPr>
          <w:rFonts w:hint="eastAsia"/>
          <w:lang w:val="en-US" w:eastAsia="ko-KR" w:bidi="he-IL"/>
        </w:rPr>
        <w:t>2</w:t>
      </w:r>
      <w:r w:rsidRPr="00813475">
        <w:rPr>
          <w:lang w:val="en-US" w:eastAsia="ko-KR" w:bidi="he-IL"/>
        </w:rPr>
        <w:t> MHz band are shown in Table A6.2-1.</w:t>
      </w:r>
    </w:p>
    <w:p w:rsidR="006A0E2E" w:rsidRPr="00812B25" w:rsidRDefault="006A0E2E" w:rsidP="006A0E2E">
      <w:pPr>
        <w:keepNext/>
        <w:spacing w:before="560" w:after="120"/>
        <w:jc w:val="center"/>
        <w:rPr>
          <w:rFonts w:eastAsia="SimSun"/>
          <w:caps/>
          <w:sz w:val="20"/>
          <w:lang w:eastAsia="ja-JP"/>
        </w:rPr>
      </w:pPr>
      <w:r w:rsidRPr="00812B25">
        <w:rPr>
          <w:rFonts w:eastAsia="SimSun"/>
          <w:caps/>
          <w:sz w:val="20"/>
          <w:lang w:val="en-US" w:eastAsia="ja-JP"/>
        </w:rPr>
        <w:t xml:space="preserve">TABLE </w:t>
      </w:r>
      <w:r>
        <w:rPr>
          <w:rFonts w:eastAsia="SimSun"/>
          <w:caps/>
          <w:sz w:val="20"/>
          <w:lang w:val="en-US" w:eastAsia="ja-JP"/>
        </w:rPr>
        <w:t>A6.</w:t>
      </w:r>
      <w:r w:rsidRPr="00812B25">
        <w:rPr>
          <w:rFonts w:eastAsia="SimSun"/>
          <w:caps/>
          <w:sz w:val="20"/>
          <w:lang w:val="en-US" w:eastAsia="ja-JP"/>
        </w:rPr>
        <w:t>2-1</w:t>
      </w:r>
    </w:p>
    <w:p w:rsidR="006A0E2E" w:rsidRPr="00812B25" w:rsidRDefault="006A0E2E" w:rsidP="006A0E2E">
      <w:pPr>
        <w:keepNext/>
        <w:keepLines/>
        <w:spacing w:after="120"/>
        <w:jc w:val="center"/>
        <w:rPr>
          <w:rFonts w:eastAsia="SimSun"/>
          <w:b/>
          <w:sz w:val="20"/>
        </w:rPr>
      </w:pPr>
      <w:r w:rsidRPr="00812B25">
        <w:rPr>
          <w:rFonts w:eastAsia="SimSun"/>
          <w:b/>
          <w:sz w:val="20"/>
          <w:lang w:val="en-US"/>
        </w:rPr>
        <w:t>Sample radiostation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2"/>
      </w:tblGrid>
      <w:tr w:rsidR="006A0E2E" w:rsidRPr="00812B25" w:rsidTr="006A0E2E">
        <w:trPr>
          <w:jc w:val="center"/>
        </w:trPr>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Frequency band (MHz)</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 xml:space="preserve">2.124-2.136/ 2.144-2.156 </w:t>
            </w:r>
          </w:p>
        </w:tc>
      </w:tr>
      <w:tr w:rsidR="006A0E2E" w:rsidRPr="00812B25" w:rsidTr="006A0E2E">
        <w:trPr>
          <w:jc w:val="center"/>
        </w:trPr>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Channel passband  (kHz)</w:t>
            </w:r>
          </w:p>
        </w:tc>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20</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Antenna gain (dBi)</w:t>
            </w:r>
          </w:p>
        </w:tc>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0</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 xml:space="preserve">Polarization </w:t>
            </w:r>
          </w:p>
        </w:tc>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 xml:space="preserve">Vertical/Horizontal </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Transmitter output power (dBW)</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11,5</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e.i.r.p. (dBW)</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11,5</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Receiver noise figure (dB)</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&lt;12</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Data rate (kbps)</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 xml:space="preserve">Radiocommunication distance (km) </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 xml:space="preserve">20 (max) </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 xml:space="preserve">Modulation </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FM</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 xml:space="preserve">Multiplexing mode </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FDMA</w:t>
            </w:r>
          </w:p>
        </w:tc>
      </w:tr>
    </w:tbl>
    <w:p w:rsidR="006A0E2E" w:rsidRPr="00812B25" w:rsidRDefault="006A0E2E" w:rsidP="006A0E2E">
      <w:pPr>
        <w:rPr>
          <w:rFonts w:eastAsia="SimSun"/>
          <w:sz w:val="20"/>
          <w:lang w:eastAsia="ja-JP"/>
        </w:rPr>
      </w:pPr>
    </w:p>
    <w:p w:rsidR="006A0E2E" w:rsidRPr="00813475" w:rsidRDefault="006A0E2E" w:rsidP="00204BBF">
      <w:pPr>
        <w:pStyle w:val="Heading1"/>
        <w:rPr>
          <w:lang w:val="en-US" w:eastAsia="ja-JP"/>
        </w:rPr>
      </w:pPr>
      <w:bookmarkStart w:id="317" w:name="_Toc467088068"/>
      <w:bookmarkStart w:id="318" w:name="_Toc467151239"/>
      <w:r w:rsidRPr="00D72966">
        <w:t>A6.3</w:t>
      </w:r>
      <w:r w:rsidRPr="00D72966">
        <w:tab/>
        <w:t>Train radio systems for train operation and railway traffic control in the VHF</w:t>
      </w:r>
      <w:r w:rsidRPr="00813475">
        <w:rPr>
          <w:lang w:val="en-US" w:eastAsia="ja-JP"/>
        </w:rPr>
        <w:t xml:space="preserve"> band</w:t>
      </w:r>
      <w:bookmarkEnd w:id="317"/>
      <w:bookmarkEnd w:id="318"/>
    </w:p>
    <w:p w:rsidR="006A0E2E" w:rsidRPr="00813475" w:rsidRDefault="006A0E2E" w:rsidP="00204BBF">
      <w:pPr>
        <w:pStyle w:val="Heading2"/>
        <w:rPr>
          <w:lang w:val="en-US" w:eastAsia="ja-JP" w:bidi="he-IL"/>
        </w:rPr>
      </w:pPr>
      <w:bookmarkStart w:id="319" w:name="_Toc467088069"/>
      <w:bookmarkStart w:id="320" w:name="_Toc467151240"/>
      <w:r w:rsidRPr="00813475">
        <w:rPr>
          <w:lang w:val="en-US" w:eastAsia="ja-JP" w:bidi="he-IL"/>
        </w:rPr>
        <w:t>A6.3.1</w:t>
      </w:r>
      <w:r w:rsidRPr="00813475">
        <w:rPr>
          <w:lang w:val="en-US" w:eastAsia="ja-JP" w:bidi="he-IL"/>
        </w:rPr>
        <w:tab/>
        <w:t>Architecture of train radio system in VHF-band</w:t>
      </w:r>
      <w:bookmarkEnd w:id="319"/>
      <w:bookmarkEnd w:id="320"/>
    </w:p>
    <w:p w:rsidR="006A0E2E" w:rsidRPr="00813475" w:rsidRDefault="006A0E2E" w:rsidP="00204BBF">
      <w:pPr>
        <w:pStyle w:val="Heading2"/>
        <w:rPr>
          <w:lang w:val="en-US" w:eastAsia="ja-JP" w:bidi="he-IL"/>
        </w:rPr>
      </w:pPr>
      <w:bookmarkStart w:id="321" w:name="_Toc467088070"/>
      <w:bookmarkStart w:id="322" w:name="_Toc467151241"/>
      <w:r w:rsidRPr="00813475">
        <w:rPr>
          <w:lang w:val="en-US" w:eastAsia="ja-JP" w:bidi="he-IL"/>
        </w:rPr>
        <w:t>A6.3.2</w:t>
      </w:r>
      <w:r w:rsidRPr="00813475">
        <w:rPr>
          <w:lang w:val="en-US" w:eastAsia="ja-JP" w:bidi="he-IL"/>
        </w:rPr>
        <w:tab/>
        <w:t>Typical technical characteristics of VHF train radio system radiostations</w:t>
      </w:r>
      <w:bookmarkEnd w:id="321"/>
      <w:bookmarkEnd w:id="322"/>
    </w:p>
    <w:p w:rsidR="006A0E2E" w:rsidRPr="00813475" w:rsidRDefault="006A0E2E" w:rsidP="006A0E2E">
      <w:pPr>
        <w:jc w:val="both"/>
        <w:rPr>
          <w:szCs w:val="24"/>
          <w:lang w:val="en-US" w:eastAsia="ko-KR" w:bidi="he-IL"/>
        </w:rPr>
      </w:pPr>
      <w:r w:rsidRPr="00813475">
        <w:rPr>
          <w:szCs w:val="24"/>
          <w:lang w:val="en-US" w:eastAsia="ko-KR" w:bidi="he-IL"/>
        </w:rPr>
        <w:t>Typical technical characteristics for radiostations operating in train radio systems in 150 MHz band are shown in Table A6.3-1.</w:t>
      </w:r>
    </w:p>
    <w:p w:rsidR="006A0E2E" w:rsidRPr="00812B25" w:rsidRDefault="006A0E2E" w:rsidP="006A0E2E">
      <w:pPr>
        <w:keepNext/>
        <w:spacing w:before="560" w:after="120"/>
        <w:jc w:val="center"/>
        <w:rPr>
          <w:rFonts w:eastAsia="SimSun"/>
          <w:caps/>
          <w:sz w:val="20"/>
          <w:lang w:eastAsia="ja-JP"/>
        </w:rPr>
      </w:pPr>
      <w:r w:rsidRPr="00812B25">
        <w:rPr>
          <w:rFonts w:eastAsia="SimSun"/>
          <w:caps/>
          <w:sz w:val="20"/>
          <w:lang w:val="en-US" w:eastAsia="ja-JP"/>
        </w:rPr>
        <w:lastRenderedPageBreak/>
        <w:t xml:space="preserve">TABLE </w:t>
      </w:r>
      <w:r>
        <w:rPr>
          <w:rFonts w:eastAsia="SimSun"/>
          <w:caps/>
          <w:sz w:val="20"/>
          <w:lang w:val="en-US" w:eastAsia="ja-JP"/>
        </w:rPr>
        <w:t>A6.</w:t>
      </w:r>
      <w:r w:rsidRPr="00812B25">
        <w:rPr>
          <w:rFonts w:eastAsia="SimSun"/>
          <w:caps/>
          <w:sz w:val="20"/>
          <w:lang w:val="en-US" w:eastAsia="ja-JP"/>
        </w:rPr>
        <w:t xml:space="preserve">3-1 </w:t>
      </w:r>
    </w:p>
    <w:p w:rsidR="006A0E2E" w:rsidRPr="00812B25" w:rsidRDefault="006A0E2E" w:rsidP="006A0E2E">
      <w:pPr>
        <w:keepNext/>
        <w:keepLines/>
        <w:spacing w:after="120"/>
        <w:jc w:val="center"/>
        <w:rPr>
          <w:rFonts w:eastAsia="SimSun"/>
          <w:b/>
          <w:sz w:val="20"/>
        </w:rPr>
      </w:pPr>
      <w:r w:rsidRPr="00812B25">
        <w:rPr>
          <w:rFonts w:eastAsia="SimSun"/>
          <w:b/>
          <w:sz w:val="20"/>
          <w:lang w:val="en-US"/>
        </w:rPr>
        <w:t xml:space="preserve">Sample radiostation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2"/>
      </w:tblGrid>
      <w:tr w:rsidR="006A0E2E" w:rsidRPr="00812B25" w:rsidTr="006A0E2E">
        <w:trPr>
          <w:jc w:val="center"/>
        </w:trPr>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Frequency band (MHz)</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 xml:space="preserve">146-174 </w:t>
            </w:r>
          </w:p>
        </w:tc>
      </w:tr>
      <w:tr w:rsidR="006A0E2E" w:rsidRPr="00812B25" w:rsidTr="006A0E2E">
        <w:trPr>
          <w:jc w:val="center"/>
        </w:trPr>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Channel passband  (kHz)</w:t>
            </w:r>
          </w:p>
        </w:tc>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12.5, 25</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Antenna gain (dBi)</w:t>
            </w:r>
          </w:p>
        </w:tc>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2 - 5</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 xml:space="preserve">Polarization </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 xml:space="preserve">Vertical </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Transmitter output power (dBW)</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16</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e.i.r.p. (dBW)</w:t>
            </w:r>
          </w:p>
        </w:tc>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18 - 21</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Receiver noise figure (dB)</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&lt;10</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Data rate (kbps)</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 xml:space="preserve">Radiocommunication distance (km) </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20 (max)</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 xml:space="preserve">Modulation </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 xml:space="preserve">FM, </w:t>
            </w:r>
            <w:r w:rsidRPr="00812B25">
              <w:rPr>
                <w:rFonts w:eastAsia="SimSun"/>
                <w:szCs w:val="24"/>
                <w:lang w:eastAsia="ja-JP"/>
              </w:rPr>
              <w:t></w:t>
            </w:r>
            <w:r w:rsidRPr="00812B25">
              <w:rPr>
                <w:rFonts w:eastAsia="SimSun"/>
                <w:sz w:val="20"/>
              </w:rPr>
              <w:t>/4QPSK</w:t>
            </w:r>
          </w:p>
        </w:tc>
      </w:tr>
      <w:tr w:rsidR="006A0E2E" w:rsidRPr="00812B25" w:rsidTr="006A0E2E">
        <w:trPr>
          <w:jc w:val="center"/>
        </w:trPr>
        <w:tc>
          <w:tcPr>
            <w:tcW w:w="4252" w:type="dxa"/>
          </w:tcPr>
          <w:p w:rsidR="006A0E2E" w:rsidRPr="00812B25" w:rsidRDefault="006A0E2E" w:rsidP="006A0E2E">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SimSun"/>
                <w:sz w:val="20"/>
              </w:rPr>
            </w:pPr>
            <w:r w:rsidRPr="00812B25">
              <w:rPr>
                <w:rFonts w:eastAsia="SimSun"/>
                <w:sz w:val="20"/>
              </w:rPr>
              <w:t xml:space="preserve">Multiplexing mode </w:t>
            </w:r>
          </w:p>
        </w:tc>
        <w:tc>
          <w:tcPr>
            <w:tcW w:w="4252" w:type="dxa"/>
          </w:tcPr>
          <w:p w:rsidR="006A0E2E" w:rsidRPr="00812B25" w:rsidRDefault="006A0E2E" w:rsidP="006A0E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812B25">
              <w:rPr>
                <w:rFonts w:eastAsia="SimSun"/>
                <w:sz w:val="20"/>
              </w:rPr>
              <w:t>FDMA</w:t>
            </w:r>
          </w:p>
        </w:tc>
      </w:tr>
    </w:tbl>
    <w:p w:rsidR="006A0E2E" w:rsidRPr="00812B25" w:rsidRDefault="006A0E2E" w:rsidP="006A0E2E">
      <w:pPr>
        <w:rPr>
          <w:rFonts w:eastAsia="SimSun"/>
          <w:sz w:val="20"/>
          <w:lang w:eastAsia="ja-JP"/>
        </w:rPr>
      </w:pPr>
    </w:p>
    <w:p w:rsidR="006A0E2E" w:rsidRPr="00D72966" w:rsidRDefault="006A0E2E" w:rsidP="00204BBF">
      <w:pPr>
        <w:pStyle w:val="Heading1"/>
      </w:pPr>
      <w:bookmarkStart w:id="323" w:name="_Toc467088071"/>
      <w:bookmarkStart w:id="324" w:name="_Toc467151242"/>
      <w:r w:rsidRPr="00D72966">
        <w:t>A6.4</w:t>
      </w:r>
      <w:r w:rsidRPr="00D72966">
        <w:tab/>
        <w:t>Train radio systems for train operation and railway traffic control in the UHF band</w:t>
      </w:r>
      <w:bookmarkEnd w:id="323"/>
      <w:bookmarkEnd w:id="324"/>
    </w:p>
    <w:p w:rsidR="006A0E2E" w:rsidRPr="00D72966" w:rsidRDefault="00D72966" w:rsidP="00204BBF">
      <w:pPr>
        <w:pStyle w:val="Heading2"/>
      </w:pPr>
      <w:bookmarkStart w:id="325" w:name="_Toc467088072"/>
      <w:bookmarkStart w:id="326" w:name="_Toc467151243"/>
      <w:r>
        <w:t>A6.4.1</w:t>
      </w:r>
      <w:r w:rsidR="006A0E2E" w:rsidRPr="00D72966">
        <w:tab/>
        <w:t>Architecture of train radio system in UHF-band</w:t>
      </w:r>
      <w:bookmarkEnd w:id="325"/>
      <w:bookmarkEnd w:id="326"/>
    </w:p>
    <w:p w:rsidR="006A0E2E" w:rsidRPr="00813475" w:rsidRDefault="006A0E2E" w:rsidP="00204BBF">
      <w:pPr>
        <w:pStyle w:val="Heading2"/>
        <w:rPr>
          <w:lang w:val="en-US" w:eastAsia="ja-JP" w:bidi="he-IL"/>
        </w:rPr>
      </w:pPr>
      <w:bookmarkStart w:id="327" w:name="_Toc467088073"/>
      <w:bookmarkStart w:id="328" w:name="_Toc467151244"/>
      <w:r w:rsidRPr="00813475">
        <w:rPr>
          <w:lang w:val="en-US" w:eastAsia="ja-JP" w:bidi="he-IL"/>
        </w:rPr>
        <w:t>A6.4.2</w:t>
      </w:r>
      <w:r w:rsidRPr="00813475">
        <w:rPr>
          <w:lang w:val="en-US" w:eastAsia="ja-JP" w:bidi="he-IL"/>
        </w:rPr>
        <w:tab/>
        <w:t>Typical technical characteristics of UHF train radio system radiostations</w:t>
      </w:r>
      <w:bookmarkEnd w:id="327"/>
      <w:bookmarkEnd w:id="328"/>
    </w:p>
    <w:p w:rsidR="006A0E2E" w:rsidRPr="00813475" w:rsidRDefault="006A0E2E" w:rsidP="006A0E2E">
      <w:pPr>
        <w:jc w:val="both"/>
        <w:rPr>
          <w:szCs w:val="24"/>
          <w:lang w:val="en-US" w:eastAsia="ko-KR" w:bidi="he-IL"/>
        </w:rPr>
      </w:pPr>
      <w:r w:rsidRPr="00813475">
        <w:rPr>
          <w:szCs w:val="24"/>
          <w:lang w:val="en-US" w:eastAsia="ko-KR" w:bidi="he-IL"/>
        </w:rPr>
        <w:t>Typical technical characteristics for radiostations operating in train radio systems TETRA standard in 450 MHz band are shown in Table A6.4-1.</w:t>
      </w:r>
    </w:p>
    <w:p w:rsidR="006A0E2E" w:rsidRPr="00812B25" w:rsidRDefault="006A0E2E" w:rsidP="00204BBF">
      <w:pPr>
        <w:pStyle w:val="TableNo"/>
        <w:rPr>
          <w:rFonts w:eastAsia="SimSun"/>
          <w:lang w:val="ru-RU" w:eastAsia="ja-JP"/>
        </w:rPr>
      </w:pPr>
      <w:r w:rsidRPr="00812B25">
        <w:rPr>
          <w:rFonts w:eastAsia="SimSun"/>
          <w:lang w:val="en-US" w:eastAsia="ja-JP"/>
        </w:rPr>
        <w:t>table</w:t>
      </w:r>
      <w:r w:rsidRPr="00812B25">
        <w:rPr>
          <w:rFonts w:eastAsia="SimSun"/>
          <w:lang w:val="ru-RU" w:eastAsia="ja-JP"/>
        </w:rPr>
        <w:t xml:space="preserve"> </w:t>
      </w:r>
      <w:r>
        <w:rPr>
          <w:rFonts w:eastAsia="SimSun"/>
          <w:lang w:val="en-US" w:eastAsia="ja-JP"/>
        </w:rPr>
        <w:t>A6.</w:t>
      </w:r>
      <w:r w:rsidRPr="00812B25">
        <w:rPr>
          <w:rFonts w:eastAsia="SimSun"/>
          <w:lang w:val="ru-RU" w:eastAsia="ja-JP"/>
        </w:rPr>
        <w:t xml:space="preserve">4-1 </w:t>
      </w:r>
    </w:p>
    <w:p w:rsidR="006A0E2E" w:rsidRPr="00812B25" w:rsidRDefault="006A0E2E" w:rsidP="00204BBF">
      <w:pPr>
        <w:pStyle w:val="Tabletitle"/>
        <w:rPr>
          <w:rFonts w:eastAsia="SimSun"/>
          <w:lang w:val="ru-RU"/>
        </w:rPr>
      </w:pPr>
      <w:r w:rsidRPr="00812B25">
        <w:rPr>
          <w:rFonts w:eastAsia="SimSun"/>
          <w:lang w:val="en-US"/>
        </w:rPr>
        <w:t xml:space="preserve">Sample radiostation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2"/>
      </w:tblGrid>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Frequency band (MHz)</w:t>
            </w:r>
          </w:p>
        </w:tc>
        <w:tc>
          <w:tcPr>
            <w:tcW w:w="4252" w:type="dxa"/>
          </w:tcPr>
          <w:p w:rsidR="006A0E2E" w:rsidRPr="00812B25" w:rsidRDefault="008C0F3F" w:rsidP="00204BBF">
            <w:pPr>
              <w:pStyle w:val="Tabletext"/>
              <w:rPr>
                <w:rFonts w:eastAsia="SimSun"/>
              </w:rPr>
            </w:pPr>
            <w:r>
              <w:rPr>
                <w:rFonts w:eastAsia="SimSun"/>
              </w:rPr>
              <w:t>450</w:t>
            </w:r>
            <w:r w:rsidR="006A0E2E" w:rsidRPr="00812B25">
              <w:rPr>
                <w:rFonts w:eastAsia="SimSun"/>
              </w:rPr>
              <w:t>-470</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Channel passband (kHz)</w:t>
            </w:r>
          </w:p>
        </w:tc>
        <w:tc>
          <w:tcPr>
            <w:tcW w:w="4252" w:type="dxa"/>
          </w:tcPr>
          <w:p w:rsidR="006A0E2E" w:rsidRPr="00812B25" w:rsidRDefault="006A0E2E" w:rsidP="00204BBF">
            <w:pPr>
              <w:pStyle w:val="Tabletext"/>
              <w:rPr>
                <w:rFonts w:eastAsia="SimSun"/>
              </w:rPr>
            </w:pPr>
            <w:r w:rsidRPr="00812B25">
              <w:rPr>
                <w:rFonts w:eastAsia="SimSun"/>
              </w:rPr>
              <w:t>25</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Antenna gain (dBi)</w:t>
            </w:r>
          </w:p>
        </w:tc>
        <w:tc>
          <w:tcPr>
            <w:tcW w:w="4252" w:type="dxa"/>
          </w:tcPr>
          <w:p w:rsidR="006A0E2E" w:rsidRPr="00812B25" w:rsidRDefault="006A0E2E" w:rsidP="00204BBF">
            <w:pPr>
              <w:pStyle w:val="Tabletext"/>
              <w:rPr>
                <w:rFonts w:eastAsia="SimSun"/>
              </w:rPr>
            </w:pPr>
            <w:r w:rsidRPr="00812B25">
              <w:rPr>
                <w:rFonts w:eastAsia="SimSun"/>
              </w:rPr>
              <w:t>3 - 7</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 xml:space="preserve">Polarization </w:t>
            </w:r>
          </w:p>
        </w:tc>
        <w:tc>
          <w:tcPr>
            <w:tcW w:w="4252" w:type="dxa"/>
          </w:tcPr>
          <w:p w:rsidR="006A0E2E" w:rsidRPr="00812B25" w:rsidRDefault="006A0E2E" w:rsidP="00204BBF">
            <w:pPr>
              <w:pStyle w:val="Tabletext"/>
              <w:rPr>
                <w:rFonts w:eastAsia="SimSun"/>
              </w:rPr>
            </w:pPr>
            <w:r w:rsidRPr="00812B25">
              <w:rPr>
                <w:rFonts w:eastAsia="SimSun"/>
              </w:rPr>
              <w:t>Vertical</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Transmitter output power (dBW)</w:t>
            </w:r>
          </w:p>
        </w:tc>
        <w:tc>
          <w:tcPr>
            <w:tcW w:w="4252" w:type="dxa"/>
          </w:tcPr>
          <w:p w:rsidR="006A0E2E" w:rsidRPr="00812B25" w:rsidRDefault="006A0E2E" w:rsidP="00204BBF">
            <w:pPr>
              <w:pStyle w:val="Tabletext"/>
              <w:rPr>
                <w:rFonts w:eastAsia="SimSun"/>
              </w:rPr>
            </w:pPr>
            <w:r w:rsidRPr="00812B25">
              <w:rPr>
                <w:rFonts w:eastAsia="SimSun"/>
              </w:rPr>
              <w:t>15</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e.i.r.p. (dBW)</w:t>
            </w:r>
          </w:p>
        </w:tc>
        <w:tc>
          <w:tcPr>
            <w:tcW w:w="4252" w:type="dxa"/>
          </w:tcPr>
          <w:p w:rsidR="006A0E2E" w:rsidRPr="00812B25" w:rsidRDefault="006A0E2E" w:rsidP="00204BBF">
            <w:pPr>
              <w:pStyle w:val="Tabletext"/>
              <w:rPr>
                <w:rFonts w:eastAsia="SimSun"/>
              </w:rPr>
            </w:pPr>
            <w:r w:rsidRPr="00812B25">
              <w:rPr>
                <w:rFonts w:eastAsia="SimSun"/>
              </w:rPr>
              <w:t>18 - 22</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Receiver noise figure (dB)</w:t>
            </w:r>
          </w:p>
        </w:tc>
        <w:tc>
          <w:tcPr>
            <w:tcW w:w="4252" w:type="dxa"/>
          </w:tcPr>
          <w:p w:rsidR="006A0E2E" w:rsidRPr="00812B25" w:rsidRDefault="006A0E2E" w:rsidP="00204BBF">
            <w:pPr>
              <w:pStyle w:val="Tabletext"/>
              <w:rPr>
                <w:rFonts w:eastAsia="SimSun"/>
              </w:rPr>
            </w:pPr>
            <w:r w:rsidRPr="00812B25">
              <w:rPr>
                <w:rFonts w:eastAsia="SimSun"/>
              </w:rPr>
              <w:t>&lt;12</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Data rate (kbps)</w:t>
            </w:r>
          </w:p>
        </w:tc>
        <w:tc>
          <w:tcPr>
            <w:tcW w:w="4252" w:type="dxa"/>
          </w:tcPr>
          <w:p w:rsidR="006A0E2E" w:rsidRPr="00812B25" w:rsidRDefault="006A0E2E" w:rsidP="00204BBF">
            <w:pPr>
              <w:pStyle w:val="Tabletext"/>
              <w:rPr>
                <w:rFonts w:eastAsia="SimSun"/>
              </w:rPr>
            </w:pPr>
            <w:r w:rsidRPr="00812B25">
              <w:rPr>
                <w:rFonts w:eastAsia="SimSun"/>
              </w:rPr>
              <w:t>-</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 xml:space="preserve">Radiocommunication distance (km) </w:t>
            </w:r>
          </w:p>
        </w:tc>
        <w:tc>
          <w:tcPr>
            <w:tcW w:w="4252" w:type="dxa"/>
          </w:tcPr>
          <w:p w:rsidR="006A0E2E" w:rsidRPr="00812B25" w:rsidRDefault="006A0E2E" w:rsidP="00204BBF">
            <w:pPr>
              <w:pStyle w:val="Tabletext"/>
              <w:rPr>
                <w:rFonts w:eastAsia="SimSun"/>
              </w:rPr>
            </w:pPr>
            <w:r w:rsidRPr="00812B25">
              <w:rPr>
                <w:rFonts w:eastAsia="SimSun"/>
              </w:rPr>
              <w:t>30 (max)</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 xml:space="preserve">Modulation </w:t>
            </w:r>
          </w:p>
        </w:tc>
        <w:tc>
          <w:tcPr>
            <w:tcW w:w="4252" w:type="dxa"/>
          </w:tcPr>
          <w:p w:rsidR="006A0E2E" w:rsidRPr="00812B25" w:rsidRDefault="006A0E2E" w:rsidP="00204BBF">
            <w:pPr>
              <w:pStyle w:val="Tabletext"/>
              <w:rPr>
                <w:rFonts w:eastAsia="SimSun"/>
                <w:lang w:val="ru-RU" w:eastAsia="ja-JP"/>
              </w:rPr>
            </w:pPr>
            <w:r w:rsidRPr="00812B25">
              <w:rPr>
                <w:rFonts w:eastAsia="SimSun"/>
                <w:lang w:val="ru-RU" w:eastAsia="ja-JP"/>
              </w:rPr>
              <w:t xml:space="preserve"> </w:t>
            </w:r>
            <w:r w:rsidRPr="00812B25">
              <w:rPr>
                <w:rFonts w:eastAsia="SimSun"/>
                <w:szCs w:val="24"/>
                <w:lang w:eastAsia="ja-JP"/>
              </w:rPr>
              <w:t></w:t>
            </w:r>
            <w:r w:rsidRPr="00812B25">
              <w:rPr>
                <w:rFonts w:eastAsia="SimSun"/>
                <w:lang w:eastAsia="ja-JP"/>
              </w:rPr>
              <w:t>/4-DQPSK</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 xml:space="preserve">Multiplexing mode </w:t>
            </w:r>
          </w:p>
        </w:tc>
        <w:tc>
          <w:tcPr>
            <w:tcW w:w="4252" w:type="dxa"/>
          </w:tcPr>
          <w:p w:rsidR="006A0E2E" w:rsidRPr="00812B25" w:rsidRDefault="006A0E2E" w:rsidP="00204BBF">
            <w:pPr>
              <w:pStyle w:val="Tabletext"/>
              <w:rPr>
                <w:rFonts w:eastAsia="SimSun"/>
              </w:rPr>
            </w:pPr>
            <w:r w:rsidRPr="00812B25">
              <w:rPr>
                <w:rFonts w:eastAsia="SimSun"/>
              </w:rPr>
              <w:t>TDMA</w:t>
            </w:r>
          </w:p>
        </w:tc>
      </w:tr>
    </w:tbl>
    <w:p w:rsidR="006A0E2E" w:rsidRPr="00812B25" w:rsidRDefault="006A0E2E" w:rsidP="00204BBF">
      <w:pPr>
        <w:pStyle w:val="Tablefin"/>
      </w:pPr>
    </w:p>
    <w:p w:rsidR="006A0E2E" w:rsidRPr="00813475" w:rsidRDefault="006A0E2E" w:rsidP="00D72966">
      <w:pPr>
        <w:rPr>
          <w:lang w:val="en-US" w:eastAsia="ko-KR" w:bidi="he-IL"/>
        </w:rPr>
      </w:pPr>
      <w:r w:rsidRPr="00813475">
        <w:rPr>
          <w:lang w:val="en-US" w:eastAsia="ko-KR" w:bidi="he-IL"/>
        </w:rPr>
        <w:t>Typical technical characteristics for radiostations operating in GSM-R train radio systems in</w:t>
      </w:r>
      <w:r w:rsidR="00D72966">
        <w:rPr>
          <w:lang w:val="en-US" w:eastAsia="ko-KR" w:bidi="he-IL"/>
        </w:rPr>
        <w:br/>
      </w:r>
      <w:r w:rsidRPr="00813475">
        <w:rPr>
          <w:lang w:val="en-US" w:eastAsia="ko-KR" w:bidi="he-IL"/>
        </w:rPr>
        <w:t>900 MHz band are shown in Table A6.4-2.</w:t>
      </w:r>
    </w:p>
    <w:p w:rsidR="006A0E2E" w:rsidRPr="00812B25" w:rsidRDefault="006A0E2E" w:rsidP="00204BBF">
      <w:pPr>
        <w:pStyle w:val="TableNo"/>
        <w:rPr>
          <w:rFonts w:eastAsia="SimSun"/>
          <w:lang w:val="en-US" w:eastAsia="ja-JP"/>
        </w:rPr>
      </w:pPr>
      <w:r w:rsidRPr="00812B25">
        <w:rPr>
          <w:rFonts w:eastAsia="SimSun"/>
          <w:lang w:val="en-US" w:eastAsia="ja-JP"/>
        </w:rPr>
        <w:lastRenderedPageBreak/>
        <w:t xml:space="preserve">TaBLE </w:t>
      </w:r>
      <w:r>
        <w:rPr>
          <w:rFonts w:eastAsia="SimSun"/>
          <w:lang w:val="en-US" w:eastAsia="ja-JP"/>
        </w:rPr>
        <w:t>A6.</w:t>
      </w:r>
      <w:r w:rsidRPr="00812B25">
        <w:rPr>
          <w:rFonts w:eastAsia="SimSun"/>
          <w:lang w:val="en-US" w:eastAsia="ja-JP"/>
        </w:rPr>
        <w:t>4-2</w:t>
      </w:r>
    </w:p>
    <w:p w:rsidR="006A0E2E" w:rsidRPr="00812B25" w:rsidRDefault="006A0E2E" w:rsidP="00204BBF">
      <w:pPr>
        <w:pStyle w:val="Tabletitle"/>
        <w:rPr>
          <w:rFonts w:eastAsia="SimSun"/>
          <w:lang w:val="en-US"/>
        </w:rPr>
      </w:pPr>
      <w:r w:rsidRPr="00812B25">
        <w:rPr>
          <w:rFonts w:eastAsia="SimSun"/>
          <w:lang w:val="en-US"/>
        </w:rPr>
        <w:t>Sample radiostation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2"/>
      </w:tblGrid>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Frequency band (MHz)</w:t>
            </w:r>
          </w:p>
        </w:tc>
        <w:tc>
          <w:tcPr>
            <w:tcW w:w="4252" w:type="dxa"/>
          </w:tcPr>
          <w:p w:rsidR="006A0E2E" w:rsidRPr="00812B25" w:rsidRDefault="006A0E2E" w:rsidP="00204BBF">
            <w:pPr>
              <w:pStyle w:val="Tabletext"/>
              <w:rPr>
                <w:rFonts w:eastAsia="SimSun"/>
              </w:rPr>
            </w:pPr>
            <w:r w:rsidRPr="00812B25">
              <w:rPr>
                <w:rFonts w:eastAsia="SimSun"/>
              </w:rPr>
              <w:t>900</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Channel passband  (kHz)</w:t>
            </w:r>
          </w:p>
        </w:tc>
        <w:tc>
          <w:tcPr>
            <w:tcW w:w="4252" w:type="dxa"/>
          </w:tcPr>
          <w:p w:rsidR="006A0E2E" w:rsidRPr="00812B25" w:rsidRDefault="006A0E2E" w:rsidP="00204BBF">
            <w:pPr>
              <w:pStyle w:val="Tabletext"/>
              <w:rPr>
                <w:rFonts w:eastAsia="SimSun"/>
              </w:rPr>
            </w:pPr>
            <w:r w:rsidRPr="00812B25">
              <w:rPr>
                <w:rFonts w:eastAsia="SimSun"/>
              </w:rPr>
              <w:t>200</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Antenna gain (dBi)</w:t>
            </w:r>
          </w:p>
        </w:tc>
        <w:tc>
          <w:tcPr>
            <w:tcW w:w="4252" w:type="dxa"/>
          </w:tcPr>
          <w:p w:rsidR="006A0E2E" w:rsidRPr="00812B25" w:rsidRDefault="008C0F3F" w:rsidP="00204BBF">
            <w:pPr>
              <w:pStyle w:val="Tabletext"/>
              <w:rPr>
                <w:rFonts w:eastAsia="SimSun"/>
              </w:rPr>
            </w:pPr>
            <w:r>
              <w:rPr>
                <w:rFonts w:eastAsia="SimSun"/>
              </w:rPr>
              <w:t>2</w:t>
            </w:r>
            <w:r w:rsidR="006A0E2E" w:rsidRPr="00812B25">
              <w:rPr>
                <w:rFonts w:eastAsia="SimSun"/>
              </w:rPr>
              <w:t>-18</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 xml:space="preserve">Polarization </w:t>
            </w:r>
          </w:p>
        </w:tc>
        <w:tc>
          <w:tcPr>
            <w:tcW w:w="4252" w:type="dxa"/>
          </w:tcPr>
          <w:p w:rsidR="006A0E2E" w:rsidRPr="00812B25" w:rsidRDefault="006A0E2E" w:rsidP="00204BBF">
            <w:pPr>
              <w:pStyle w:val="Tabletext"/>
              <w:rPr>
                <w:rFonts w:eastAsia="SimSun"/>
              </w:rPr>
            </w:pPr>
            <w:r w:rsidRPr="00812B25">
              <w:rPr>
                <w:rFonts w:eastAsia="SimSun"/>
              </w:rPr>
              <w:t>Vertical, oblique</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Transmitter output power (dBW)</w:t>
            </w:r>
          </w:p>
        </w:tc>
        <w:tc>
          <w:tcPr>
            <w:tcW w:w="4252" w:type="dxa"/>
          </w:tcPr>
          <w:p w:rsidR="006A0E2E" w:rsidRPr="00812B25" w:rsidRDefault="006A0E2E" w:rsidP="00204BBF">
            <w:pPr>
              <w:pStyle w:val="Tabletext"/>
              <w:rPr>
                <w:rFonts w:eastAsia="SimSun"/>
              </w:rPr>
            </w:pPr>
            <w:r w:rsidRPr="00812B25">
              <w:rPr>
                <w:rFonts w:eastAsia="SimSun"/>
              </w:rPr>
              <w:t>17</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e.i.r.p. (dBW)</w:t>
            </w:r>
          </w:p>
        </w:tc>
        <w:tc>
          <w:tcPr>
            <w:tcW w:w="4252" w:type="dxa"/>
          </w:tcPr>
          <w:p w:rsidR="006A0E2E" w:rsidRPr="00812B25" w:rsidRDefault="006A0E2E" w:rsidP="00204BBF">
            <w:pPr>
              <w:pStyle w:val="Tabletext"/>
              <w:rPr>
                <w:rFonts w:eastAsia="SimSun"/>
              </w:rPr>
            </w:pPr>
            <w:r w:rsidRPr="00812B25">
              <w:rPr>
                <w:rFonts w:eastAsia="SimSun"/>
              </w:rPr>
              <w:t>19 - 35</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Receiver noise figure (dB)</w:t>
            </w:r>
          </w:p>
        </w:tc>
        <w:tc>
          <w:tcPr>
            <w:tcW w:w="4252" w:type="dxa"/>
          </w:tcPr>
          <w:p w:rsidR="006A0E2E" w:rsidRPr="00812B25" w:rsidRDefault="006A0E2E" w:rsidP="00204BBF">
            <w:pPr>
              <w:pStyle w:val="Tabletext"/>
              <w:rPr>
                <w:rFonts w:eastAsia="SimSun"/>
              </w:rPr>
            </w:pPr>
            <w:r w:rsidRPr="00812B25">
              <w:rPr>
                <w:rFonts w:eastAsia="SimSun"/>
              </w:rPr>
              <w:t>&lt;8</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Data rate (kbps)</w:t>
            </w:r>
          </w:p>
        </w:tc>
        <w:tc>
          <w:tcPr>
            <w:tcW w:w="4252" w:type="dxa"/>
          </w:tcPr>
          <w:p w:rsidR="006A0E2E" w:rsidRPr="00812B25" w:rsidRDefault="006A0E2E" w:rsidP="00204BBF">
            <w:pPr>
              <w:pStyle w:val="Tabletext"/>
              <w:rPr>
                <w:rFonts w:eastAsia="SimSun"/>
              </w:rPr>
            </w:pPr>
            <w:r w:rsidRPr="00812B25">
              <w:rPr>
                <w:rFonts w:eastAsia="SimSun"/>
              </w:rPr>
              <w:t xml:space="preserve">8 × 22.8 </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 xml:space="preserve">Radiocommunication distance (km) </w:t>
            </w:r>
          </w:p>
        </w:tc>
        <w:tc>
          <w:tcPr>
            <w:tcW w:w="4252" w:type="dxa"/>
          </w:tcPr>
          <w:p w:rsidR="006A0E2E" w:rsidRPr="00812B25" w:rsidRDefault="006A0E2E" w:rsidP="00204BBF">
            <w:pPr>
              <w:pStyle w:val="Tabletext"/>
              <w:rPr>
                <w:rFonts w:eastAsia="SimSun"/>
              </w:rPr>
            </w:pPr>
            <w:r w:rsidRPr="00812B25">
              <w:rPr>
                <w:rFonts w:eastAsia="SimSun"/>
              </w:rPr>
              <w:t xml:space="preserve">20 (max) </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 xml:space="preserve">Modulation </w:t>
            </w:r>
          </w:p>
        </w:tc>
        <w:tc>
          <w:tcPr>
            <w:tcW w:w="4252" w:type="dxa"/>
          </w:tcPr>
          <w:p w:rsidR="006A0E2E" w:rsidRPr="00812B25" w:rsidRDefault="006A0E2E" w:rsidP="00204BBF">
            <w:pPr>
              <w:pStyle w:val="Tabletext"/>
              <w:rPr>
                <w:rFonts w:eastAsia="SimSun"/>
              </w:rPr>
            </w:pPr>
            <w:r w:rsidRPr="00812B25">
              <w:rPr>
                <w:rFonts w:eastAsia="SimSun"/>
              </w:rPr>
              <w:t>GMSK</w:t>
            </w:r>
          </w:p>
        </w:tc>
      </w:tr>
      <w:tr w:rsidR="006A0E2E" w:rsidRPr="00812B25" w:rsidTr="006A0E2E">
        <w:trPr>
          <w:jc w:val="center"/>
        </w:trPr>
        <w:tc>
          <w:tcPr>
            <w:tcW w:w="4252" w:type="dxa"/>
          </w:tcPr>
          <w:p w:rsidR="006A0E2E" w:rsidRPr="00812B25" w:rsidRDefault="006A0E2E" w:rsidP="00204BBF">
            <w:pPr>
              <w:pStyle w:val="Tabletext"/>
              <w:rPr>
                <w:rFonts w:eastAsia="SimSun"/>
              </w:rPr>
            </w:pPr>
            <w:r w:rsidRPr="00812B25">
              <w:rPr>
                <w:rFonts w:eastAsia="SimSun"/>
              </w:rPr>
              <w:t xml:space="preserve">Multiplexing mode </w:t>
            </w:r>
          </w:p>
        </w:tc>
        <w:tc>
          <w:tcPr>
            <w:tcW w:w="4252" w:type="dxa"/>
          </w:tcPr>
          <w:p w:rsidR="006A0E2E" w:rsidRPr="00812B25" w:rsidRDefault="006A0E2E" w:rsidP="00204BBF">
            <w:pPr>
              <w:pStyle w:val="Tabletext"/>
              <w:rPr>
                <w:rFonts w:eastAsia="SimSun"/>
              </w:rPr>
            </w:pPr>
            <w:r w:rsidRPr="00812B25">
              <w:rPr>
                <w:rFonts w:eastAsia="SimSun"/>
              </w:rPr>
              <w:t>TDMA</w:t>
            </w:r>
          </w:p>
        </w:tc>
      </w:tr>
    </w:tbl>
    <w:p w:rsidR="006A0E2E" w:rsidRPr="00812B25" w:rsidRDefault="006A0E2E" w:rsidP="006A0E2E">
      <w:pPr>
        <w:rPr>
          <w:rFonts w:eastAsia="SimSun"/>
          <w:sz w:val="20"/>
          <w:lang w:eastAsia="ja-JP"/>
        </w:rPr>
      </w:pPr>
    </w:p>
    <w:p w:rsidR="006A0E2E" w:rsidRPr="00812B25" w:rsidRDefault="006A0E2E" w:rsidP="006A0E2E">
      <w:pPr>
        <w:rPr>
          <w:rFonts w:eastAsia="SimSun"/>
        </w:rPr>
      </w:pPr>
      <w:r w:rsidRPr="00812B25">
        <w:rPr>
          <w:rFonts w:eastAsia="SimSun"/>
        </w:rPr>
        <w:br w:type="page"/>
      </w:r>
    </w:p>
    <w:p w:rsidR="00D72966" w:rsidRDefault="006A0E2E" w:rsidP="00D72966">
      <w:pPr>
        <w:pStyle w:val="AnnexNo"/>
        <w:rPr>
          <w:lang w:eastAsia="zh-CN"/>
        </w:rPr>
      </w:pPr>
      <w:bookmarkStart w:id="329" w:name="_Toc467151245"/>
      <w:bookmarkStart w:id="330" w:name="_Toc467088074"/>
      <w:r w:rsidRPr="006D5D30">
        <w:rPr>
          <w:lang w:eastAsia="zh-CN"/>
        </w:rPr>
        <w:lastRenderedPageBreak/>
        <w:t>A</w:t>
      </w:r>
      <w:r w:rsidRPr="006D5D30">
        <w:rPr>
          <w:rFonts w:hint="eastAsia"/>
          <w:lang w:eastAsia="zh-CN"/>
        </w:rPr>
        <w:t>NNEX</w:t>
      </w:r>
      <w:r w:rsidRPr="006D5D30">
        <w:rPr>
          <w:lang w:eastAsia="zh-CN"/>
        </w:rPr>
        <w:t xml:space="preserve"> </w:t>
      </w:r>
      <w:r w:rsidRPr="006D5D30">
        <w:rPr>
          <w:rFonts w:hint="eastAsia"/>
          <w:lang w:eastAsia="zh-CN"/>
        </w:rPr>
        <w:t>7</w:t>
      </w:r>
      <w:bookmarkEnd w:id="329"/>
    </w:p>
    <w:p w:rsidR="006A0E2E" w:rsidRPr="006D5D30" w:rsidRDefault="006A0E2E" w:rsidP="00D72966">
      <w:pPr>
        <w:pStyle w:val="Annextitle"/>
        <w:rPr>
          <w:lang w:eastAsia="zh-CN"/>
        </w:rPr>
      </w:pPr>
      <w:bookmarkStart w:id="331" w:name="_Toc467151246"/>
      <w:r w:rsidRPr="006D5D30">
        <w:rPr>
          <w:lang w:eastAsia="zh-CN"/>
        </w:rPr>
        <w:t>RSTT in Korea</w:t>
      </w:r>
      <w:bookmarkEnd w:id="330"/>
      <w:bookmarkEnd w:id="331"/>
    </w:p>
    <w:p w:rsidR="006A0E2E" w:rsidRPr="006A2950" w:rsidRDefault="006A0E2E" w:rsidP="00204BBF">
      <w:pPr>
        <w:pStyle w:val="Heading1"/>
        <w:rPr>
          <w:lang w:eastAsia="ja-JP"/>
        </w:rPr>
      </w:pPr>
      <w:bookmarkStart w:id="332" w:name="_Toc467088075"/>
      <w:bookmarkStart w:id="333" w:name="_Toc467151247"/>
      <w:r>
        <w:rPr>
          <w:lang w:eastAsia="ja-JP"/>
        </w:rPr>
        <w:t>A7.</w:t>
      </w:r>
      <w:r w:rsidRPr="006A2950">
        <w:rPr>
          <w:lang w:eastAsia="ja-JP"/>
        </w:rPr>
        <w:t>1</w:t>
      </w:r>
      <w:r w:rsidRPr="006A2950">
        <w:rPr>
          <w:lang w:eastAsia="ja-JP"/>
        </w:rPr>
        <w:tab/>
        <w:t>Overview</w:t>
      </w:r>
      <w:bookmarkEnd w:id="332"/>
      <w:bookmarkEnd w:id="333"/>
    </w:p>
    <w:p w:rsidR="006A0E2E" w:rsidRPr="00813475" w:rsidRDefault="006A0E2E" w:rsidP="00D72966">
      <w:pPr>
        <w:rPr>
          <w:lang w:val="en-US" w:eastAsia="ko-KR" w:bidi="he-IL"/>
        </w:rPr>
      </w:pPr>
      <w:r w:rsidRPr="00813475">
        <w:rPr>
          <w:lang w:val="en-US" w:eastAsia="ko-KR" w:bidi="he-IL"/>
        </w:rPr>
        <w:t>Korean railway uses 150 MHz, 400 MHz, 700 MHz, 800 MHz and 18 GHz band for RSTT that carries train control, command, operational information as well as monitoring data between on-board radio equipment and related radio infrastructure located along trackside. Very High Frequency (VHF) system using 150 MHz band supports only voice calls between control centre/base station and a train crew or inter-mobile station radiocommunication. Train Radio Protection Device (TRPD) system is used to alert some dangerous situations to trains within about</w:t>
      </w:r>
      <w:r w:rsidR="00D72966">
        <w:rPr>
          <w:lang w:val="en-US" w:eastAsia="ko-KR" w:bidi="he-IL"/>
        </w:rPr>
        <w:br/>
      </w:r>
      <w:r w:rsidRPr="00813475">
        <w:rPr>
          <w:lang w:val="en-US" w:eastAsia="ko-KR" w:bidi="he-IL"/>
        </w:rPr>
        <w:t>4 km range through emergency signals at the 400 MHz band. LTE-R system provides various RSTT functions using LTE based wireless communication operated at the 700 MHz band. Korea is using two TRS (Trunked Radio System) schemes, i.e., TRS-ASTRO and TRS</w:t>
      </w:r>
      <w:r w:rsidRPr="00813475">
        <w:rPr>
          <w:lang w:val="en-US" w:eastAsia="ko-KR" w:bidi="he-IL"/>
        </w:rPr>
        <w:noBreakHyphen/>
        <w:t>TETRA. These systems are operated at the 800 MHz band for transferring operational information between train and control centre. The government has a plan to replace these TRS systems to LTE-R systems. In addition, CCTV video systems are used to monitor the platform situations. The system transmits these cameras’ video stream to driver’s room using a wireless communication operated at the 18 GHz band. Table A7.1 is the list of RSTTs used in Korea.</w:t>
      </w:r>
    </w:p>
    <w:p w:rsidR="006A0E2E" w:rsidRDefault="006A0E2E" w:rsidP="006A0E2E">
      <w:pPr>
        <w:pStyle w:val="TableNo"/>
      </w:pPr>
      <w:r w:rsidRPr="00812B25">
        <w:t xml:space="preserve">Table </w:t>
      </w:r>
      <w:r>
        <w:t>A7.</w:t>
      </w:r>
      <w:r w:rsidRPr="00812B25">
        <w:t>1</w:t>
      </w:r>
    </w:p>
    <w:p w:rsidR="006A0E2E" w:rsidRPr="00812B25" w:rsidRDefault="006A0E2E" w:rsidP="006A0E2E">
      <w:pPr>
        <w:pStyle w:val="Tabletitle"/>
      </w:pPr>
      <w:r w:rsidRPr="00812B25">
        <w:t>List of RSTTs used in Korea</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2434"/>
        <w:gridCol w:w="6637"/>
      </w:tblGrid>
      <w:tr w:rsidR="006A0E2E" w:rsidRPr="00812B25" w:rsidTr="00204BBF">
        <w:trPr>
          <w:jc w:val="center"/>
        </w:trPr>
        <w:tc>
          <w:tcPr>
            <w:tcW w:w="680" w:type="dxa"/>
            <w:vAlign w:val="center"/>
          </w:tcPr>
          <w:p w:rsidR="006A0E2E" w:rsidRPr="00812B25" w:rsidRDefault="006A0E2E" w:rsidP="00204BBF">
            <w:pPr>
              <w:pStyle w:val="Tablehead"/>
            </w:pPr>
            <w:r w:rsidRPr="00812B25">
              <w:t>#</w:t>
            </w:r>
          </w:p>
        </w:tc>
        <w:tc>
          <w:tcPr>
            <w:tcW w:w="2434" w:type="dxa"/>
            <w:vAlign w:val="center"/>
          </w:tcPr>
          <w:p w:rsidR="006A0E2E" w:rsidRPr="00812B25" w:rsidRDefault="006A0E2E" w:rsidP="00204BBF">
            <w:pPr>
              <w:pStyle w:val="Tablehead"/>
            </w:pPr>
            <w:r w:rsidRPr="00812B25">
              <w:t>Name of the Systems</w:t>
            </w:r>
          </w:p>
        </w:tc>
        <w:tc>
          <w:tcPr>
            <w:tcW w:w="6637" w:type="dxa"/>
            <w:vAlign w:val="center"/>
          </w:tcPr>
          <w:p w:rsidR="006A0E2E" w:rsidRPr="00812B25" w:rsidRDefault="006A0E2E" w:rsidP="00204BBF">
            <w:pPr>
              <w:pStyle w:val="Tablehead"/>
            </w:pPr>
            <w:r w:rsidRPr="00812B25">
              <w:t>Frequency bands in use</w:t>
            </w:r>
          </w:p>
        </w:tc>
      </w:tr>
      <w:tr w:rsidR="006A0E2E" w:rsidRPr="00812B25" w:rsidTr="00204BBF">
        <w:trPr>
          <w:trHeight w:val="423"/>
          <w:jc w:val="center"/>
        </w:trPr>
        <w:tc>
          <w:tcPr>
            <w:tcW w:w="680" w:type="dxa"/>
            <w:vAlign w:val="center"/>
          </w:tcPr>
          <w:p w:rsidR="006A0E2E" w:rsidRPr="00812B25" w:rsidRDefault="006A0E2E" w:rsidP="00204BBF">
            <w:pPr>
              <w:pStyle w:val="Tabletext"/>
              <w:jc w:val="center"/>
              <w:rPr>
                <w:rFonts w:eastAsia="Batang"/>
                <w:lang w:eastAsia="ko-KR" w:bidi="he-IL"/>
              </w:rPr>
            </w:pPr>
            <w:r w:rsidRPr="00812B25">
              <w:rPr>
                <w:lang w:eastAsia="ko-KR" w:bidi="he-IL"/>
              </w:rPr>
              <w:t>1</w:t>
            </w:r>
          </w:p>
        </w:tc>
        <w:tc>
          <w:tcPr>
            <w:tcW w:w="2434" w:type="dxa"/>
            <w:vAlign w:val="center"/>
          </w:tcPr>
          <w:p w:rsidR="006A0E2E" w:rsidRPr="00812B25" w:rsidRDefault="006A0E2E" w:rsidP="006A0E2E">
            <w:pPr>
              <w:pStyle w:val="Tabletext"/>
              <w:rPr>
                <w:rFonts w:eastAsia="Batang"/>
                <w:lang w:eastAsia="ko-KR" w:bidi="he-IL"/>
              </w:rPr>
            </w:pPr>
            <w:r w:rsidRPr="00812B25">
              <w:rPr>
                <w:lang w:eastAsia="ko-KR" w:bidi="he-IL"/>
              </w:rPr>
              <w:t>LTE-R</w:t>
            </w:r>
          </w:p>
        </w:tc>
        <w:tc>
          <w:tcPr>
            <w:tcW w:w="6637" w:type="dxa"/>
            <w:vAlign w:val="center"/>
          </w:tcPr>
          <w:p w:rsidR="006A0E2E" w:rsidRPr="00D72966" w:rsidRDefault="006A0E2E" w:rsidP="006A0E2E">
            <w:pPr>
              <w:pStyle w:val="Tabletext"/>
              <w:rPr>
                <w:rFonts w:eastAsia="Batang"/>
                <w:bCs/>
                <w:lang w:eastAsia="ko-KR" w:bidi="he-IL"/>
              </w:rPr>
            </w:pPr>
            <w:r w:rsidRPr="00D72966">
              <w:rPr>
                <w:bCs/>
                <w:lang w:eastAsia="ko-KR" w:bidi="he-IL"/>
              </w:rPr>
              <w:t>718-728 MHz (uplink), 773-783 MHz (downlink)</w:t>
            </w:r>
          </w:p>
        </w:tc>
      </w:tr>
      <w:tr w:rsidR="006A0E2E" w:rsidRPr="00812B25" w:rsidTr="00204BBF">
        <w:trPr>
          <w:trHeight w:val="259"/>
          <w:jc w:val="center"/>
        </w:trPr>
        <w:tc>
          <w:tcPr>
            <w:tcW w:w="680" w:type="dxa"/>
            <w:vAlign w:val="center"/>
          </w:tcPr>
          <w:p w:rsidR="006A0E2E" w:rsidRPr="00812B25" w:rsidRDefault="006A0E2E" w:rsidP="00204BBF">
            <w:pPr>
              <w:pStyle w:val="Tabletext"/>
              <w:jc w:val="center"/>
              <w:rPr>
                <w:lang w:eastAsia="ko-KR" w:bidi="he-IL"/>
              </w:rPr>
            </w:pPr>
            <w:r w:rsidRPr="00812B25">
              <w:rPr>
                <w:lang w:eastAsia="ko-KR" w:bidi="he-IL"/>
              </w:rPr>
              <w:t>2</w:t>
            </w:r>
          </w:p>
        </w:tc>
        <w:tc>
          <w:tcPr>
            <w:tcW w:w="2434" w:type="dxa"/>
            <w:vAlign w:val="center"/>
          </w:tcPr>
          <w:p w:rsidR="006A0E2E" w:rsidRPr="00812B25" w:rsidRDefault="006A0E2E" w:rsidP="006A0E2E">
            <w:pPr>
              <w:pStyle w:val="Tabletext"/>
              <w:rPr>
                <w:lang w:eastAsia="ko-KR" w:bidi="he-IL"/>
              </w:rPr>
            </w:pPr>
            <w:r w:rsidRPr="00812B25">
              <w:rPr>
                <w:lang w:eastAsia="ko-KR" w:bidi="he-IL"/>
              </w:rPr>
              <w:t>VHF</w:t>
            </w:r>
          </w:p>
        </w:tc>
        <w:tc>
          <w:tcPr>
            <w:tcW w:w="6637" w:type="dxa"/>
            <w:vAlign w:val="center"/>
          </w:tcPr>
          <w:p w:rsidR="006A0E2E" w:rsidRPr="00D72966" w:rsidRDefault="006A0E2E" w:rsidP="006A0E2E">
            <w:pPr>
              <w:pStyle w:val="Tabletext"/>
              <w:rPr>
                <w:bCs/>
                <w:lang w:eastAsia="ko-KR" w:bidi="he-IL"/>
              </w:rPr>
            </w:pPr>
            <w:r w:rsidRPr="00D72966">
              <w:rPr>
                <w:bCs/>
                <w:lang w:eastAsia="ko-KR" w:bidi="he-IL"/>
              </w:rPr>
              <w:t>153 MHz</w:t>
            </w:r>
          </w:p>
        </w:tc>
      </w:tr>
      <w:tr w:rsidR="006A0E2E" w:rsidRPr="00813475" w:rsidTr="00204BBF">
        <w:trPr>
          <w:trHeight w:val="207"/>
          <w:jc w:val="center"/>
        </w:trPr>
        <w:tc>
          <w:tcPr>
            <w:tcW w:w="680" w:type="dxa"/>
            <w:vAlign w:val="center"/>
          </w:tcPr>
          <w:p w:rsidR="006A0E2E" w:rsidRPr="00812B25" w:rsidRDefault="006A0E2E" w:rsidP="00204BBF">
            <w:pPr>
              <w:pStyle w:val="Tabletext"/>
              <w:jc w:val="center"/>
              <w:rPr>
                <w:rFonts w:eastAsia="Batang"/>
                <w:lang w:eastAsia="ko-KR" w:bidi="he-IL"/>
              </w:rPr>
            </w:pPr>
            <w:r w:rsidRPr="00812B25">
              <w:rPr>
                <w:lang w:eastAsia="ko-KR" w:bidi="he-IL"/>
              </w:rPr>
              <w:t>3</w:t>
            </w:r>
          </w:p>
        </w:tc>
        <w:tc>
          <w:tcPr>
            <w:tcW w:w="2434" w:type="dxa"/>
            <w:vAlign w:val="center"/>
          </w:tcPr>
          <w:p w:rsidR="006A0E2E" w:rsidRPr="00812B25" w:rsidRDefault="006A0E2E" w:rsidP="006A0E2E">
            <w:pPr>
              <w:pStyle w:val="Tabletext"/>
              <w:rPr>
                <w:rFonts w:eastAsia="Batang"/>
                <w:lang w:eastAsia="ko-KR" w:bidi="he-IL"/>
              </w:rPr>
            </w:pPr>
            <w:r w:rsidRPr="00812B25">
              <w:rPr>
                <w:lang w:eastAsia="ko-KR" w:bidi="he-IL"/>
              </w:rPr>
              <w:t>TRS</w:t>
            </w:r>
          </w:p>
        </w:tc>
        <w:tc>
          <w:tcPr>
            <w:tcW w:w="6637" w:type="dxa"/>
            <w:vAlign w:val="center"/>
          </w:tcPr>
          <w:p w:rsidR="006A0E2E" w:rsidRPr="00D72966" w:rsidRDefault="008C0F3F" w:rsidP="006A0E2E">
            <w:pPr>
              <w:pStyle w:val="Tabletext"/>
              <w:rPr>
                <w:rFonts w:eastAsia="Batang"/>
                <w:bCs/>
                <w:lang w:eastAsia="ko-KR" w:bidi="he-IL"/>
              </w:rPr>
            </w:pPr>
            <w:r>
              <w:rPr>
                <w:bCs/>
                <w:lang w:eastAsia="ko-KR" w:bidi="he-IL"/>
              </w:rPr>
              <w:t>ASTRO: 806</w:t>
            </w:r>
            <w:r w:rsidR="006A0E2E" w:rsidRPr="00D72966">
              <w:rPr>
                <w:bCs/>
                <w:lang w:eastAsia="ko-KR" w:bidi="he-IL"/>
              </w:rPr>
              <w:t>-811 MHz (uplink), 851-856 MHz (downlink)</w:t>
            </w:r>
          </w:p>
          <w:p w:rsidR="006A0E2E" w:rsidRPr="00D72966" w:rsidRDefault="008C0F3F" w:rsidP="006A0E2E">
            <w:pPr>
              <w:pStyle w:val="Tabletext"/>
              <w:rPr>
                <w:rFonts w:eastAsia="Batang"/>
                <w:bCs/>
                <w:lang w:eastAsia="ko-KR" w:bidi="he-IL"/>
              </w:rPr>
            </w:pPr>
            <w:r>
              <w:rPr>
                <w:bCs/>
                <w:lang w:eastAsia="ko-KR" w:bidi="he-IL"/>
              </w:rPr>
              <w:t>TETRA: 806</w:t>
            </w:r>
            <w:r w:rsidR="006A0E2E" w:rsidRPr="00D72966">
              <w:rPr>
                <w:bCs/>
                <w:lang w:eastAsia="ko-KR" w:bidi="he-IL"/>
              </w:rPr>
              <w:t>-811 MHz (uplink), 851-856 MHz (downlink)</w:t>
            </w:r>
          </w:p>
        </w:tc>
      </w:tr>
      <w:tr w:rsidR="006A0E2E" w:rsidRPr="00812B25" w:rsidTr="00204BBF">
        <w:trPr>
          <w:trHeight w:val="63"/>
          <w:jc w:val="center"/>
        </w:trPr>
        <w:tc>
          <w:tcPr>
            <w:tcW w:w="680" w:type="dxa"/>
            <w:vAlign w:val="center"/>
          </w:tcPr>
          <w:p w:rsidR="006A0E2E" w:rsidRPr="00812B25" w:rsidRDefault="006A0E2E" w:rsidP="00204BBF">
            <w:pPr>
              <w:pStyle w:val="Tabletext"/>
              <w:jc w:val="center"/>
              <w:rPr>
                <w:rFonts w:eastAsia="Batang"/>
                <w:lang w:eastAsia="ko-KR" w:bidi="he-IL"/>
              </w:rPr>
            </w:pPr>
            <w:r w:rsidRPr="00812B25">
              <w:rPr>
                <w:lang w:eastAsia="ko-KR" w:bidi="he-IL"/>
              </w:rPr>
              <w:t>4</w:t>
            </w:r>
          </w:p>
        </w:tc>
        <w:tc>
          <w:tcPr>
            <w:tcW w:w="2434" w:type="dxa"/>
            <w:vAlign w:val="center"/>
          </w:tcPr>
          <w:p w:rsidR="006A0E2E" w:rsidRPr="00812B25" w:rsidRDefault="006A0E2E" w:rsidP="006A0E2E">
            <w:pPr>
              <w:pStyle w:val="Tabletext"/>
              <w:rPr>
                <w:rFonts w:eastAsia="Batang"/>
                <w:lang w:eastAsia="ko-KR" w:bidi="he-IL"/>
              </w:rPr>
            </w:pPr>
            <w:r w:rsidRPr="00812B25">
              <w:rPr>
                <w:lang w:eastAsia="ko-KR" w:bidi="he-IL"/>
              </w:rPr>
              <w:t>TRPD</w:t>
            </w:r>
          </w:p>
        </w:tc>
        <w:tc>
          <w:tcPr>
            <w:tcW w:w="6637" w:type="dxa"/>
            <w:vAlign w:val="center"/>
          </w:tcPr>
          <w:p w:rsidR="006A0E2E" w:rsidRPr="00D72966" w:rsidRDefault="006A0E2E" w:rsidP="006A0E2E">
            <w:pPr>
              <w:pStyle w:val="Tabletext"/>
              <w:rPr>
                <w:rFonts w:eastAsia="Batang"/>
                <w:bCs/>
                <w:lang w:eastAsia="ko-KR" w:bidi="he-IL"/>
              </w:rPr>
            </w:pPr>
            <w:r w:rsidRPr="00D72966">
              <w:rPr>
                <w:bCs/>
                <w:lang w:eastAsia="ko-KR" w:bidi="he-IL"/>
              </w:rPr>
              <w:t>433.3125 MHz</w:t>
            </w:r>
          </w:p>
        </w:tc>
      </w:tr>
      <w:tr w:rsidR="006A0E2E" w:rsidRPr="00812B25" w:rsidTr="00204BBF">
        <w:trPr>
          <w:trHeight w:val="63"/>
          <w:jc w:val="center"/>
        </w:trPr>
        <w:tc>
          <w:tcPr>
            <w:tcW w:w="680" w:type="dxa"/>
            <w:vAlign w:val="center"/>
          </w:tcPr>
          <w:p w:rsidR="006A0E2E" w:rsidRPr="00812B25" w:rsidRDefault="006A0E2E" w:rsidP="00204BBF">
            <w:pPr>
              <w:pStyle w:val="Tabletext"/>
              <w:jc w:val="center"/>
              <w:rPr>
                <w:rFonts w:eastAsia="Batang"/>
                <w:lang w:eastAsia="ko-KR" w:bidi="he-IL"/>
              </w:rPr>
            </w:pPr>
            <w:r w:rsidRPr="00812B25">
              <w:rPr>
                <w:lang w:eastAsia="ko-KR" w:bidi="he-IL"/>
              </w:rPr>
              <w:t>5</w:t>
            </w:r>
          </w:p>
        </w:tc>
        <w:tc>
          <w:tcPr>
            <w:tcW w:w="2434" w:type="dxa"/>
            <w:vAlign w:val="center"/>
          </w:tcPr>
          <w:p w:rsidR="006A0E2E" w:rsidRPr="00812B25" w:rsidRDefault="006A0E2E" w:rsidP="006A0E2E">
            <w:pPr>
              <w:pStyle w:val="Tabletext"/>
              <w:rPr>
                <w:rFonts w:eastAsia="Batang"/>
                <w:lang w:eastAsia="ko-KR" w:bidi="he-IL"/>
              </w:rPr>
            </w:pPr>
            <w:r w:rsidRPr="00812B25">
              <w:rPr>
                <w:lang w:eastAsia="ko-KR" w:bidi="he-IL"/>
              </w:rPr>
              <w:t>Video for Platform</w:t>
            </w:r>
          </w:p>
        </w:tc>
        <w:tc>
          <w:tcPr>
            <w:tcW w:w="6637" w:type="dxa"/>
            <w:vAlign w:val="center"/>
          </w:tcPr>
          <w:p w:rsidR="006A0E2E" w:rsidRPr="00D72966" w:rsidRDefault="006A0E2E" w:rsidP="006A0E2E">
            <w:pPr>
              <w:pStyle w:val="Tabletext"/>
              <w:rPr>
                <w:rFonts w:eastAsia="Batang"/>
                <w:bCs/>
                <w:lang w:eastAsia="ko-KR" w:bidi="he-IL"/>
              </w:rPr>
            </w:pPr>
            <w:r w:rsidRPr="00D72966">
              <w:rPr>
                <w:bCs/>
                <w:lang w:eastAsia="ko-KR" w:bidi="he-IL"/>
              </w:rPr>
              <w:t>18.86-18.92 GHz, 19.20-19.26 GHz</w:t>
            </w:r>
          </w:p>
        </w:tc>
      </w:tr>
    </w:tbl>
    <w:p w:rsidR="006A0E2E" w:rsidRPr="00D72966" w:rsidRDefault="006A0E2E" w:rsidP="00204BBF">
      <w:pPr>
        <w:pStyle w:val="Heading1"/>
      </w:pPr>
      <w:bookmarkStart w:id="334" w:name="_Toc467088076"/>
      <w:bookmarkStart w:id="335" w:name="_Toc467151248"/>
      <w:r w:rsidRPr="00D72966">
        <w:t>A7.2</w:t>
      </w:r>
      <w:r w:rsidRPr="00D72966">
        <w:tab/>
        <w:t>700 MHz band RSTT</w:t>
      </w:r>
      <w:bookmarkEnd w:id="334"/>
      <w:bookmarkEnd w:id="335"/>
    </w:p>
    <w:p w:rsidR="006A0E2E" w:rsidRPr="00813475" w:rsidRDefault="006A0E2E" w:rsidP="00D72966">
      <w:pPr>
        <w:rPr>
          <w:lang w:val="en-US" w:eastAsia="ko-KR" w:bidi="he-IL"/>
        </w:rPr>
      </w:pPr>
      <w:r w:rsidRPr="00813475">
        <w:rPr>
          <w:lang w:val="en-US" w:eastAsia="ko-KR" w:bidi="he-IL"/>
        </w:rPr>
        <w:t xml:space="preserve">LTE based 700 MHz band system, LTE based Railway communication (LTE-R), provides voice, data, video and control data radiocommunication services among railway entities including control centre, base station, train crews, drivers, and workers in high-speed train. LTE-R system uses single channel for uplink and downlink.  </w:t>
      </w:r>
    </w:p>
    <w:p w:rsidR="006A0E2E" w:rsidRPr="00D72966" w:rsidRDefault="006A0E2E" w:rsidP="00204BBF">
      <w:pPr>
        <w:pStyle w:val="Heading2"/>
      </w:pPr>
      <w:bookmarkStart w:id="336" w:name="_Toc467088077"/>
      <w:bookmarkStart w:id="337" w:name="_Toc467151249"/>
      <w:r w:rsidRPr="00D72966">
        <w:t>A7.2.1</w:t>
      </w:r>
      <w:r w:rsidRPr="00D72966">
        <w:tab/>
        <w:t>Architecture of LTE-R</w:t>
      </w:r>
      <w:bookmarkEnd w:id="336"/>
      <w:bookmarkEnd w:id="337"/>
    </w:p>
    <w:p w:rsidR="006A0E2E" w:rsidRPr="00813475" w:rsidRDefault="006A0E2E" w:rsidP="00D72966">
      <w:pPr>
        <w:rPr>
          <w:lang w:val="en-US" w:eastAsia="ko-KR" w:bidi="he-IL"/>
        </w:rPr>
      </w:pPr>
      <w:r w:rsidRPr="00813475">
        <w:rPr>
          <w:lang w:val="en-US" w:eastAsia="ko-KR" w:bidi="he-IL"/>
        </w:rPr>
        <w:t>Railway communication system is composed of railway train control, LTE Core for railway, LTE Access Network for railway, LTE On-Board Infra for railway, LTE trackside equipment, and other networks to be shared or interoperable. Railway train control consists of Centralized Train Control Centre (CTC) and Radio Block Control Centre (RBC). There is no need that CTC and RBC reside in the same place.</w:t>
      </w:r>
    </w:p>
    <w:p w:rsidR="006A0E2E" w:rsidRPr="00813475" w:rsidRDefault="006A0E2E" w:rsidP="00D72966">
      <w:pPr>
        <w:rPr>
          <w:lang w:val="en-US" w:eastAsia="ko-KR" w:bidi="he-IL"/>
        </w:rPr>
      </w:pPr>
      <w:r w:rsidRPr="00813475">
        <w:rPr>
          <w:lang w:val="en-US" w:eastAsia="ko-KR" w:bidi="he-IL"/>
        </w:rPr>
        <w:t>LTE-R Core consists of Evolved Packet Core (EPC), IP Multimedia Subsystem (IMS), Backbone network and Switch network. Gateways to interface with legacy wireless networks are not depicted in Figure A7.2-1.</w:t>
      </w:r>
    </w:p>
    <w:p w:rsidR="006A0E2E" w:rsidRDefault="006A0E2E" w:rsidP="006A0E2E">
      <w:pPr>
        <w:pStyle w:val="FigureNo"/>
        <w:rPr>
          <w:lang w:eastAsia="ko-KR" w:bidi="he-IL"/>
        </w:rPr>
      </w:pPr>
      <w:r w:rsidRPr="00E93017">
        <w:rPr>
          <w:lang w:eastAsia="ko-KR" w:bidi="he-IL"/>
        </w:rPr>
        <w:lastRenderedPageBreak/>
        <w:t xml:space="preserve">Figure </w:t>
      </w:r>
      <w:r>
        <w:rPr>
          <w:lang w:eastAsia="ko-KR" w:bidi="he-IL"/>
        </w:rPr>
        <w:t>A7.</w:t>
      </w:r>
      <w:r w:rsidRPr="00E93017">
        <w:rPr>
          <w:lang w:eastAsia="ko-KR" w:bidi="he-IL"/>
        </w:rPr>
        <w:t xml:space="preserve">2-1 </w:t>
      </w:r>
    </w:p>
    <w:p w:rsidR="006A0E2E" w:rsidRPr="00E93017" w:rsidRDefault="006A0E2E" w:rsidP="00EB2DD8">
      <w:pPr>
        <w:pStyle w:val="Figuretitle"/>
        <w:rPr>
          <w:lang w:bidi="he-IL"/>
        </w:rPr>
      </w:pPr>
      <w:r w:rsidRPr="00E93017">
        <w:rPr>
          <w:lang w:bidi="he-IL"/>
        </w:rPr>
        <w:t>LTE based Railway Communication System Architectural Concept</w:t>
      </w:r>
    </w:p>
    <w:p w:rsidR="006A0E2E" w:rsidRPr="00812B25" w:rsidRDefault="006A0E2E" w:rsidP="00204BBF">
      <w:pPr>
        <w:pStyle w:val="Figure"/>
      </w:pPr>
      <w:r w:rsidRPr="00812B25">
        <w:rPr>
          <w:noProof/>
          <w:lang w:eastAsia="zh-CN"/>
        </w:rPr>
        <w:drawing>
          <wp:inline distT="0" distB="0" distL="0" distR="0" wp14:anchorId="51ECB7D0" wp14:editId="015495C3">
            <wp:extent cx="6120765" cy="3742055"/>
            <wp:effectExtent l="0" t="0" r="0" b="0"/>
            <wp:docPr id="24580" name="내용 개체 틀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내용 개체 틀 5"/>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765" cy="3742055"/>
                    </a:xfrm>
                    <a:prstGeom prst="rect">
                      <a:avLst/>
                    </a:prstGeom>
                    <a:noFill/>
                    <a:ln>
                      <a:noFill/>
                    </a:ln>
                    <a:extLst/>
                  </pic:spPr>
                </pic:pic>
              </a:graphicData>
            </a:graphic>
          </wp:inline>
        </w:drawing>
      </w:r>
    </w:p>
    <w:p w:rsidR="006A0E2E" w:rsidRPr="00D72966" w:rsidRDefault="006A0E2E" w:rsidP="00204BBF">
      <w:pPr>
        <w:pStyle w:val="Heading2"/>
      </w:pPr>
      <w:bookmarkStart w:id="338" w:name="_Toc467088078"/>
      <w:bookmarkStart w:id="339" w:name="_Toc467151250"/>
      <w:r w:rsidRPr="00D72966">
        <w:t>A7.2.2</w:t>
      </w:r>
      <w:r w:rsidRPr="00D72966">
        <w:tab/>
        <w:t>Technical characteristics</w:t>
      </w:r>
      <w:bookmarkEnd w:id="338"/>
      <w:bookmarkEnd w:id="339"/>
    </w:p>
    <w:p w:rsidR="006A0E2E" w:rsidRPr="00813475" w:rsidRDefault="006A0E2E" w:rsidP="006A0E2E">
      <w:pPr>
        <w:jc w:val="both"/>
        <w:rPr>
          <w:szCs w:val="24"/>
          <w:lang w:val="en-US" w:eastAsia="ko-KR" w:bidi="he-IL"/>
        </w:rPr>
      </w:pPr>
      <w:r w:rsidRPr="00813475">
        <w:rPr>
          <w:szCs w:val="24"/>
          <w:lang w:val="en-US" w:eastAsia="ko-KR" w:bidi="he-IL"/>
        </w:rPr>
        <w:t>This system is based on the 3GPP Release 12 basically and Release 13 optionally including D2D function.</w:t>
      </w:r>
    </w:p>
    <w:p w:rsidR="006A0E2E" w:rsidRDefault="006A0E2E" w:rsidP="006A0E2E">
      <w:pPr>
        <w:pStyle w:val="TableNo"/>
      </w:pPr>
      <w:r w:rsidRPr="00812B25">
        <w:t xml:space="preserve">Table </w:t>
      </w:r>
      <w:r>
        <w:t>A7.</w:t>
      </w:r>
      <w:r w:rsidRPr="00812B25">
        <w:t xml:space="preserve">2 </w:t>
      </w:r>
    </w:p>
    <w:p w:rsidR="006A0E2E" w:rsidRPr="00812B25" w:rsidRDefault="006A0E2E" w:rsidP="006A0E2E">
      <w:pPr>
        <w:pStyle w:val="Tabletitle"/>
      </w:pPr>
      <w:r w:rsidRPr="00812B25">
        <w:t>Technical characteristics of LTE-R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5528"/>
      </w:tblGrid>
      <w:tr w:rsidR="006A0E2E" w:rsidRPr="00812B25" w:rsidTr="006A0E2E">
        <w:trPr>
          <w:trHeight w:val="181"/>
          <w:jc w:val="center"/>
        </w:trPr>
        <w:tc>
          <w:tcPr>
            <w:tcW w:w="3539" w:type="dxa"/>
            <w:shd w:val="clear" w:color="auto" w:fill="auto"/>
          </w:tcPr>
          <w:p w:rsidR="006A0E2E" w:rsidRPr="00812B25" w:rsidRDefault="006A0E2E" w:rsidP="006A0E2E">
            <w:pPr>
              <w:pStyle w:val="Tabletext"/>
              <w:rPr>
                <w:lang w:eastAsia="zh-CN"/>
              </w:rPr>
            </w:pPr>
            <w:r w:rsidRPr="00812B25">
              <w:rPr>
                <w:lang w:eastAsia="zh-CN"/>
              </w:rPr>
              <w:t>Parameter</w:t>
            </w:r>
          </w:p>
        </w:tc>
        <w:tc>
          <w:tcPr>
            <w:tcW w:w="5528" w:type="dxa"/>
            <w:shd w:val="clear" w:color="auto" w:fill="auto"/>
          </w:tcPr>
          <w:p w:rsidR="006A0E2E" w:rsidRPr="00812B25" w:rsidRDefault="006A0E2E" w:rsidP="006A0E2E">
            <w:pPr>
              <w:pStyle w:val="Tabletext"/>
              <w:rPr>
                <w:lang w:eastAsia="zh-CN"/>
              </w:rPr>
            </w:pPr>
            <w:r w:rsidRPr="00812B25">
              <w:rPr>
                <w:lang w:eastAsia="zh-CN"/>
              </w:rPr>
              <w:t>System 1: (LTE-R)</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Frequency Range (MHz)</w:t>
            </w:r>
          </w:p>
        </w:tc>
        <w:tc>
          <w:tcPr>
            <w:tcW w:w="5528" w:type="dxa"/>
            <w:shd w:val="clear" w:color="auto" w:fill="auto"/>
            <w:vAlign w:val="center"/>
          </w:tcPr>
          <w:p w:rsidR="006A0E2E" w:rsidRPr="00812B25" w:rsidRDefault="006A0E2E" w:rsidP="006A0E2E">
            <w:pPr>
              <w:pStyle w:val="Tabletext"/>
              <w:rPr>
                <w:rFonts w:eastAsia="Malgun Gothic"/>
                <w:lang w:eastAsia="ko-KR"/>
              </w:rPr>
            </w:pPr>
            <w:r w:rsidRPr="00812B25">
              <w:rPr>
                <w:rFonts w:eastAsia="Malgun Gothic"/>
                <w:lang w:eastAsia="ko-KR"/>
              </w:rPr>
              <w:t>Uplink: 718-728 MHz, Downlink: 773-783 MHz</w:t>
            </w:r>
          </w:p>
        </w:tc>
      </w:tr>
      <w:tr w:rsidR="006A0E2E" w:rsidRPr="00812B25" w:rsidTr="006A0E2E">
        <w:trPr>
          <w:trHeight w:val="164"/>
          <w:jc w:val="center"/>
        </w:trPr>
        <w:tc>
          <w:tcPr>
            <w:tcW w:w="3539" w:type="dxa"/>
            <w:shd w:val="clear" w:color="auto" w:fill="auto"/>
          </w:tcPr>
          <w:p w:rsidR="006A0E2E" w:rsidRPr="00812B25" w:rsidRDefault="006A0E2E" w:rsidP="006A0E2E">
            <w:pPr>
              <w:pStyle w:val="Tabletext"/>
              <w:rPr>
                <w:lang w:eastAsia="ko-KR"/>
              </w:rPr>
            </w:pPr>
            <w:r w:rsidRPr="00812B25">
              <w:rPr>
                <w:lang w:eastAsia="ko-KR"/>
              </w:rPr>
              <w:t>Number of Channels</w:t>
            </w:r>
          </w:p>
        </w:tc>
        <w:tc>
          <w:tcPr>
            <w:tcW w:w="5528" w:type="dxa"/>
            <w:shd w:val="clear" w:color="auto" w:fill="auto"/>
            <w:vAlign w:val="center"/>
          </w:tcPr>
          <w:p w:rsidR="006A0E2E" w:rsidRPr="00812B25" w:rsidRDefault="006A0E2E" w:rsidP="006A0E2E">
            <w:pPr>
              <w:pStyle w:val="Tabletext"/>
              <w:rPr>
                <w:rFonts w:eastAsia="Malgun Gothic"/>
                <w:lang w:eastAsia="ko-KR"/>
              </w:rPr>
            </w:pPr>
            <w:r w:rsidRPr="00812B25">
              <w:rPr>
                <w:rFonts w:eastAsia="Malgun Gothic"/>
                <w:lang w:eastAsia="ko-KR"/>
              </w:rPr>
              <w:t>1</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Channel separation (kHz)</w:t>
            </w:r>
          </w:p>
        </w:tc>
        <w:tc>
          <w:tcPr>
            <w:tcW w:w="5528" w:type="dxa"/>
            <w:shd w:val="clear" w:color="auto" w:fill="auto"/>
            <w:vAlign w:val="center"/>
          </w:tcPr>
          <w:p w:rsidR="006A0E2E" w:rsidRPr="00812B25" w:rsidRDefault="006A0E2E" w:rsidP="006A0E2E">
            <w:pPr>
              <w:pStyle w:val="Tabletext"/>
              <w:rPr>
                <w:rFonts w:eastAsia="Malgun Gothic"/>
                <w:lang w:eastAsia="ko-KR"/>
              </w:rPr>
            </w:pPr>
            <w:r w:rsidRPr="00812B25">
              <w:rPr>
                <w:rFonts w:eastAsia="Malgun Gothic"/>
                <w:lang w:eastAsia="ko-KR"/>
              </w:rPr>
              <w:t>10 MHz</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Antenna gain (dBi)</w:t>
            </w:r>
          </w:p>
        </w:tc>
        <w:tc>
          <w:tcPr>
            <w:tcW w:w="5528" w:type="dxa"/>
            <w:shd w:val="clear" w:color="auto" w:fill="auto"/>
            <w:vAlign w:val="center"/>
          </w:tcPr>
          <w:p w:rsidR="006A0E2E" w:rsidRPr="00812B25" w:rsidRDefault="006A0E2E" w:rsidP="006A0E2E">
            <w:pPr>
              <w:pStyle w:val="Tabletext"/>
              <w:rPr>
                <w:rFonts w:eastAsia="Malgun Gothic"/>
                <w:lang w:eastAsia="ko-KR"/>
              </w:rPr>
            </w:pPr>
            <w:r w:rsidRPr="00812B25">
              <w:rPr>
                <w:rFonts w:eastAsia="Malgun Gothic"/>
                <w:lang w:eastAsia="ko-KR"/>
              </w:rPr>
              <w:t>-</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Polarization</w:t>
            </w:r>
          </w:p>
        </w:tc>
        <w:tc>
          <w:tcPr>
            <w:tcW w:w="5528" w:type="dxa"/>
            <w:shd w:val="clear" w:color="auto" w:fill="auto"/>
            <w:vAlign w:val="center"/>
          </w:tcPr>
          <w:p w:rsidR="006A0E2E" w:rsidRPr="00812B25" w:rsidRDefault="006A0E2E" w:rsidP="006A0E2E">
            <w:pPr>
              <w:pStyle w:val="Tabletext"/>
              <w:rPr>
                <w:lang w:eastAsia="ko-KR"/>
              </w:rPr>
            </w:pPr>
            <w:r w:rsidRPr="00812B25">
              <w:rPr>
                <w:lang w:eastAsia="ko-KR"/>
              </w:rPr>
              <w:t>-</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Transmitting radiation power (dBm)</w:t>
            </w:r>
          </w:p>
        </w:tc>
        <w:tc>
          <w:tcPr>
            <w:tcW w:w="5528" w:type="dxa"/>
            <w:shd w:val="clear" w:color="auto" w:fill="auto"/>
            <w:vAlign w:val="center"/>
          </w:tcPr>
          <w:p w:rsidR="006A0E2E" w:rsidRPr="00812B25" w:rsidRDefault="006A0E2E" w:rsidP="006A0E2E">
            <w:pPr>
              <w:pStyle w:val="Tabletext"/>
              <w:rPr>
                <w:rFonts w:eastAsia="Malgun Gothic"/>
                <w:lang w:eastAsia="ko-KR"/>
              </w:rPr>
            </w:pPr>
            <w:r w:rsidRPr="00812B25">
              <w:rPr>
                <w:rFonts w:eastAsia="Malgun Gothic"/>
                <w:lang w:eastAsia="ko-KR"/>
              </w:rPr>
              <w:t>Terminal: Max 2 W, Base station: Max 80 W</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e.i.r.p. (dBm)</w:t>
            </w:r>
          </w:p>
        </w:tc>
        <w:tc>
          <w:tcPr>
            <w:tcW w:w="5528" w:type="dxa"/>
            <w:shd w:val="clear" w:color="auto" w:fill="auto"/>
            <w:vAlign w:val="center"/>
          </w:tcPr>
          <w:p w:rsidR="006A0E2E" w:rsidRPr="00812B25" w:rsidRDefault="006A0E2E" w:rsidP="006A0E2E">
            <w:pPr>
              <w:pStyle w:val="Tabletext"/>
              <w:rPr>
                <w:rFonts w:eastAsia="Malgun Gothic"/>
                <w:lang w:eastAsia="ko-KR"/>
              </w:rPr>
            </w:pPr>
            <w:r w:rsidRPr="00812B25">
              <w:rPr>
                <w:rFonts w:eastAsia="Malgun Gothic"/>
                <w:lang w:eastAsia="ko-KR"/>
              </w:rPr>
              <w:t>-</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Receiving noise figure (dB)</w:t>
            </w:r>
          </w:p>
        </w:tc>
        <w:tc>
          <w:tcPr>
            <w:tcW w:w="5528" w:type="dxa"/>
            <w:shd w:val="clear" w:color="auto" w:fill="auto"/>
            <w:vAlign w:val="center"/>
          </w:tcPr>
          <w:p w:rsidR="006A0E2E" w:rsidRPr="00812B25" w:rsidRDefault="006A0E2E" w:rsidP="006A0E2E">
            <w:pPr>
              <w:pStyle w:val="Tabletext"/>
              <w:rPr>
                <w:rFonts w:eastAsia="Malgun Gothic"/>
                <w:lang w:eastAsia="ko-KR"/>
              </w:rPr>
            </w:pPr>
            <w:r w:rsidRPr="00812B25">
              <w:rPr>
                <w:rFonts w:eastAsia="Malgun Gothic"/>
                <w:lang w:eastAsia="ko-KR"/>
              </w:rPr>
              <w:t>-</w:t>
            </w:r>
          </w:p>
        </w:tc>
      </w:tr>
      <w:tr w:rsidR="006A0E2E" w:rsidRPr="0081347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Transmission data rate (kb/s)</w:t>
            </w:r>
          </w:p>
        </w:tc>
        <w:tc>
          <w:tcPr>
            <w:tcW w:w="5528" w:type="dxa"/>
            <w:shd w:val="clear" w:color="auto" w:fill="auto"/>
            <w:vAlign w:val="center"/>
          </w:tcPr>
          <w:p w:rsidR="006A0E2E" w:rsidRPr="00812B25" w:rsidRDefault="006A0E2E" w:rsidP="006A0E2E">
            <w:pPr>
              <w:pStyle w:val="Tabletext"/>
              <w:rPr>
                <w:rFonts w:eastAsia="Malgun Gothic"/>
                <w:lang w:eastAsia="ko-KR"/>
              </w:rPr>
            </w:pPr>
            <w:r w:rsidRPr="00812B25">
              <w:rPr>
                <w:lang w:eastAsia="ja-JP"/>
              </w:rPr>
              <w:t>Downlink: Max 75 Mbps, Uplink: Max 37 Mbps</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zh-CN"/>
              </w:rPr>
            </w:pPr>
            <w:r w:rsidRPr="00812B25">
              <w:rPr>
                <w:lang w:eastAsia="zh-CN"/>
              </w:rPr>
              <w:t>Parameter</w:t>
            </w:r>
          </w:p>
        </w:tc>
        <w:tc>
          <w:tcPr>
            <w:tcW w:w="5528" w:type="dxa"/>
            <w:shd w:val="clear" w:color="auto" w:fill="auto"/>
          </w:tcPr>
          <w:p w:rsidR="006A0E2E" w:rsidRPr="00812B25" w:rsidRDefault="006A0E2E" w:rsidP="006A0E2E">
            <w:pPr>
              <w:pStyle w:val="Tabletext"/>
              <w:rPr>
                <w:lang w:eastAsia="zh-CN"/>
              </w:rPr>
            </w:pPr>
            <w:r w:rsidRPr="00812B25">
              <w:rPr>
                <w:lang w:eastAsia="zh-CN"/>
              </w:rPr>
              <w:t>System 1: (LTE-R)</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Transmission distance (km)</w:t>
            </w:r>
          </w:p>
        </w:tc>
        <w:tc>
          <w:tcPr>
            <w:tcW w:w="5528" w:type="dxa"/>
            <w:shd w:val="clear" w:color="auto" w:fill="auto"/>
            <w:vAlign w:val="center"/>
          </w:tcPr>
          <w:p w:rsidR="006A0E2E" w:rsidRPr="00812B25" w:rsidRDefault="006A0E2E" w:rsidP="006A0E2E">
            <w:pPr>
              <w:pStyle w:val="Tabletext"/>
              <w:rPr>
                <w:lang w:eastAsia="ja-JP"/>
              </w:rPr>
            </w:pPr>
            <w:r w:rsidRPr="00812B25">
              <w:rPr>
                <w:lang w:eastAsia="ja-JP"/>
              </w:rPr>
              <w:t>-</w:t>
            </w:r>
          </w:p>
        </w:tc>
      </w:tr>
      <w:tr w:rsidR="006A0E2E" w:rsidRPr="0081347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Modulation</w:t>
            </w:r>
          </w:p>
        </w:tc>
        <w:tc>
          <w:tcPr>
            <w:tcW w:w="5528" w:type="dxa"/>
            <w:shd w:val="clear" w:color="auto" w:fill="auto"/>
            <w:vAlign w:val="center"/>
          </w:tcPr>
          <w:p w:rsidR="006A0E2E" w:rsidRPr="00812B25" w:rsidRDefault="006A0E2E" w:rsidP="006A0E2E">
            <w:pPr>
              <w:pStyle w:val="Tabletext"/>
              <w:rPr>
                <w:lang w:eastAsia="ja-JP"/>
              </w:rPr>
            </w:pPr>
            <w:r w:rsidRPr="00812B25">
              <w:rPr>
                <w:lang w:eastAsia="ja-JP"/>
              </w:rPr>
              <w:t>Downlink: OFDMA, Uplink: SC-FDMA</w:t>
            </w:r>
          </w:p>
        </w:tc>
      </w:tr>
      <w:tr w:rsidR="006A0E2E" w:rsidRPr="00812B25" w:rsidTr="006A0E2E">
        <w:trPr>
          <w:jc w:val="center"/>
        </w:trPr>
        <w:tc>
          <w:tcPr>
            <w:tcW w:w="3539" w:type="dxa"/>
            <w:shd w:val="clear" w:color="auto" w:fill="auto"/>
          </w:tcPr>
          <w:p w:rsidR="006A0E2E" w:rsidRPr="00812B25" w:rsidRDefault="006A0E2E" w:rsidP="006A0E2E">
            <w:pPr>
              <w:pStyle w:val="Tabletext"/>
              <w:rPr>
                <w:lang w:eastAsia="ja-JP"/>
              </w:rPr>
            </w:pPr>
            <w:r w:rsidRPr="00812B25">
              <w:rPr>
                <w:lang w:eastAsia="ja-JP"/>
              </w:rPr>
              <w:t>Multiplexing method</w:t>
            </w:r>
          </w:p>
        </w:tc>
        <w:tc>
          <w:tcPr>
            <w:tcW w:w="5528" w:type="dxa"/>
            <w:shd w:val="clear" w:color="auto" w:fill="auto"/>
            <w:vAlign w:val="center"/>
          </w:tcPr>
          <w:p w:rsidR="006A0E2E" w:rsidRPr="00812B25" w:rsidRDefault="006A0E2E" w:rsidP="006A0E2E">
            <w:pPr>
              <w:pStyle w:val="Tabletext"/>
              <w:rPr>
                <w:rFonts w:eastAsia="Malgun Gothic"/>
                <w:lang w:eastAsia="ko-KR"/>
              </w:rPr>
            </w:pPr>
            <w:r w:rsidRPr="00812B25">
              <w:rPr>
                <w:rFonts w:eastAsia="Malgun Gothic"/>
                <w:lang w:eastAsia="ko-KR"/>
              </w:rPr>
              <w:t>Full Duplex FDD</w:t>
            </w:r>
          </w:p>
        </w:tc>
      </w:tr>
    </w:tbl>
    <w:p w:rsidR="006A0E2E" w:rsidRPr="00D72966" w:rsidRDefault="006A0E2E" w:rsidP="00204BBF">
      <w:pPr>
        <w:pStyle w:val="Heading2"/>
      </w:pPr>
      <w:bookmarkStart w:id="340" w:name="_Toc467088079"/>
      <w:bookmarkStart w:id="341" w:name="_Toc467151251"/>
      <w:r w:rsidRPr="00D72966">
        <w:lastRenderedPageBreak/>
        <w:t>A7.2.3</w:t>
      </w:r>
      <w:r w:rsidRPr="00D72966">
        <w:tab/>
        <w:t>Operational characteristics</w:t>
      </w:r>
      <w:bookmarkEnd w:id="340"/>
      <w:bookmarkEnd w:id="341"/>
    </w:p>
    <w:p w:rsidR="006A0E2E" w:rsidRPr="00813475" w:rsidRDefault="006A0E2E" w:rsidP="00D72966">
      <w:pPr>
        <w:rPr>
          <w:lang w:val="en-US" w:eastAsia="ko-KR" w:bidi="he-IL"/>
        </w:rPr>
      </w:pPr>
      <w:r w:rsidRPr="00813475">
        <w:rPr>
          <w:lang w:val="en-US" w:eastAsia="ko-KR" w:bidi="he-IL"/>
        </w:rPr>
        <w:t>LTE system provides voice and data services for control and operation of conventional and high speed railway</w:t>
      </w:r>
      <w:r w:rsidR="00D72966">
        <w:rPr>
          <w:lang w:val="en-US" w:eastAsia="ko-KR" w:bidi="he-IL"/>
        </w:rPr>
        <w:t>.</w:t>
      </w:r>
    </w:p>
    <w:p w:rsidR="006A0E2E" w:rsidRPr="00D72966" w:rsidRDefault="006A0E2E" w:rsidP="00204BBF">
      <w:pPr>
        <w:pStyle w:val="Heading1"/>
      </w:pPr>
      <w:bookmarkStart w:id="342" w:name="_Toc467088080"/>
      <w:bookmarkStart w:id="343" w:name="_Toc467151252"/>
      <w:r w:rsidRPr="00D72966">
        <w:t>A7.3</w:t>
      </w:r>
      <w:r w:rsidRPr="00D72966">
        <w:tab/>
        <w:t>150 MHz band RSTT</w:t>
      </w:r>
      <w:bookmarkEnd w:id="342"/>
      <w:bookmarkEnd w:id="343"/>
    </w:p>
    <w:p w:rsidR="006A0E2E" w:rsidRPr="00813475" w:rsidRDefault="006A0E2E" w:rsidP="00D72966">
      <w:pPr>
        <w:rPr>
          <w:szCs w:val="24"/>
          <w:lang w:val="en-US" w:eastAsia="ko-KR" w:bidi="he-IL"/>
        </w:rPr>
      </w:pPr>
      <w:r w:rsidRPr="00D72966">
        <w:t>150 MHz system provides point-to-point radiocommunication scheme between control centre/base station and a train crew or inter-mobile station radiocommunications in conventional train. VHF system uses 4 channels for exchanging data at the 153 MHz frequency band. Since the radiocommunication is established by voice call depending on propagation range, users must be careful to be in radiocommunication range. Due to point-to-point scheme, various radiocommunication functions such as group radiocommunication, priority radiocommunication are not supported. Furthermore, the main requirement for railway wireless networks, i.e., safety, reliability, and security, are not guaranteed. Table A7.3-1 represents frequency band allocation for</w:t>
      </w:r>
      <w:r w:rsidRPr="00813475">
        <w:rPr>
          <w:szCs w:val="24"/>
          <w:lang w:val="en-US" w:eastAsia="ko-KR" w:bidi="he-IL"/>
        </w:rPr>
        <w:t xml:space="preserve"> VHF system.</w:t>
      </w:r>
    </w:p>
    <w:p w:rsidR="006A0E2E" w:rsidRPr="00D72966" w:rsidRDefault="006A0E2E" w:rsidP="00204BBF">
      <w:pPr>
        <w:pStyle w:val="Heading2"/>
      </w:pPr>
      <w:bookmarkStart w:id="344" w:name="_Toc467088081"/>
      <w:bookmarkStart w:id="345" w:name="_Toc467151253"/>
      <w:r w:rsidRPr="00D72966">
        <w:t>A7.3.1</w:t>
      </w:r>
      <w:r w:rsidRPr="00D72966">
        <w:tab/>
        <w:t>Technical characteristics</w:t>
      </w:r>
      <w:bookmarkEnd w:id="344"/>
      <w:bookmarkEnd w:id="345"/>
    </w:p>
    <w:p w:rsidR="006A0E2E" w:rsidRPr="00813475" w:rsidRDefault="006A0E2E" w:rsidP="006A0E2E">
      <w:pPr>
        <w:jc w:val="both"/>
        <w:rPr>
          <w:szCs w:val="24"/>
          <w:lang w:val="en-US" w:eastAsia="ko-KR" w:bidi="he-IL"/>
        </w:rPr>
      </w:pPr>
      <w:r w:rsidRPr="00813475">
        <w:rPr>
          <w:szCs w:val="24"/>
          <w:lang w:val="en-US" w:eastAsia="ko-KR" w:bidi="he-IL"/>
        </w:rPr>
        <w:t>Table A7.3-1 shows technical characteristics of VHF system.</w:t>
      </w:r>
    </w:p>
    <w:p w:rsidR="006A0E2E" w:rsidRDefault="006A0E2E" w:rsidP="006A0E2E">
      <w:pPr>
        <w:pStyle w:val="TableNo"/>
      </w:pPr>
      <w:r w:rsidRPr="00812B25">
        <w:t xml:space="preserve">Table </w:t>
      </w:r>
      <w:r>
        <w:t>A7.</w:t>
      </w:r>
      <w:r w:rsidRPr="00812B25">
        <w:t>3-1</w:t>
      </w:r>
    </w:p>
    <w:p w:rsidR="006A0E2E" w:rsidRPr="00812B25" w:rsidRDefault="006A0E2E" w:rsidP="006A0E2E">
      <w:pPr>
        <w:pStyle w:val="Tabletitle"/>
      </w:pPr>
      <w:r w:rsidRPr="00812B25">
        <w:t>Technical characteristics of VHF system</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821"/>
      </w:tblGrid>
      <w:tr w:rsidR="006A0E2E" w:rsidRPr="00204BBF" w:rsidTr="00204BBF">
        <w:trPr>
          <w:jc w:val="center"/>
        </w:trPr>
        <w:tc>
          <w:tcPr>
            <w:tcW w:w="3681" w:type="dxa"/>
            <w:vAlign w:val="center"/>
          </w:tcPr>
          <w:p w:rsidR="006A0E2E" w:rsidRPr="00204BBF" w:rsidRDefault="006A0E2E" w:rsidP="00204BBF">
            <w:pPr>
              <w:pStyle w:val="Tablehead"/>
            </w:pPr>
            <w:r w:rsidRPr="00204BBF">
              <w:t>Technical Parameters</w:t>
            </w:r>
          </w:p>
        </w:tc>
        <w:tc>
          <w:tcPr>
            <w:tcW w:w="5821" w:type="dxa"/>
            <w:vAlign w:val="center"/>
          </w:tcPr>
          <w:p w:rsidR="006A0E2E" w:rsidRPr="00204BBF" w:rsidRDefault="006A0E2E" w:rsidP="00204BBF">
            <w:pPr>
              <w:pStyle w:val="Tablehead"/>
            </w:pPr>
            <w:r w:rsidRPr="00204BBF">
              <w:t>Technical characteristics</w:t>
            </w:r>
          </w:p>
        </w:tc>
      </w:tr>
      <w:tr w:rsidR="006A0E2E" w:rsidRPr="00204BBF" w:rsidTr="00204BBF">
        <w:trPr>
          <w:trHeight w:val="301"/>
          <w:jc w:val="center"/>
        </w:trPr>
        <w:tc>
          <w:tcPr>
            <w:tcW w:w="3681" w:type="dxa"/>
            <w:vAlign w:val="center"/>
          </w:tcPr>
          <w:p w:rsidR="006A0E2E" w:rsidRPr="00204BBF" w:rsidRDefault="006A0E2E" w:rsidP="00204BBF">
            <w:pPr>
              <w:pStyle w:val="Tabletext"/>
            </w:pPr>
            <w:r w:rsidRPr="00204BBF">
              <w:t>Frequency Range</w:t>
            </w:r>
          </w:p>
        </w:tc>
        <w:tc>
          <w:tcPr>
            <w:tcW w:w="5821" w:type="dxa"/>
            <w:vAlign w:val="center"/>
          </w:tcPr>
          <w:p w:rsidR="006A0E2E" w:rsidRPr="00204BBF" w:rsidRDefault="006A0E2E" w:rsidP="00204BBF">
            <w:pPr>
              <w:pStyle w:val="Tabletext"/>
              <w:rPr>
                <w:rFonts w:eastAsia="Malgun Gothic"/>
              </w:rPr>
            </w:pPr>
            <w:r w:rsidRPr="00204BBF">
              <w:t xml:space="preserve">153 MHz  </w:t>
            </w:r>
          </w:p>
        </w:tc>
      </w:tr>
      <w:tr w:rsidR="006A0E2E" w:rsidRPr="00204BBF" w:rsidTr="00204BBF">
        <w:trPr>
          <w:trHeight w:val="249"/>
          <w:jc w:val="center"/>
        </w:trPr>
        <w:tc>
          <w:tcPr>
            <w:tcW w:w="3681" w:type="dxa"/>
            <w:vAlign w:val="center"/>
          </w:tcPr>
          <w:p w:rsidR="006A0E2E" w:rsidRPr="00204BBF" w:rsidRDefault="006A0E2E" w:rsidP="00204BBF">
            <w:pPr>
              <w:pStyle w:val="Tabletext"/>
              <w:rPr>
                <w:rFonts w:eastAsia="Malgun Gothic"/>
              </w:rPr>
            </w:pPr>
            <w:r w:rsidRPr="00204BBF">
              <w:rPr>
                <w:rFonts w:eastAsia="Malgun Gothic"/>
              </w:rPr>
              <w:t xml:space="preserve">Number of channels </w:t>
            </w:r>
          </w:p>
        </w:tc>
        <w:tc>
          <w:tcPr>
            <w:tcW w:w="5821" w:type="dxa"/>
            <w:vAlign w:val="center"/>
          </w:tcPr>
          <w:p w:rsidR="006A0E2E" w:rsidRPr="00204BBF" w:rsidRDefault="006A0E2E" w:rsidP="00204BBF">
            <w:pPr>
              <w:pStyle w:val="Tabletext"/>
            </w:pPr>
            <w:r w:rsidRPr="00204BBF">
              <w:t>4</w:t>
            </w:r>
          </w:p>
        </w:tc>
      </w:tr>
      <w:tr w:rsidR="006A0E2E" w:rsidRPr="00204BBF" w:rsidTr="00204BBF">
        <w:trPr>
          <w:trHeight w:val="79"/>
          <w:jc w:val="center"/>
        </w:trPr>
        <w:tc>
          <w:tcPr>
            <w:tcW w:w="3681" w:type="dxa"/>
            <w:vAlign w:val="center"/>
          </w:tcPr>
          <w:p w:rsidR="006A0E2E" w:rsidRPr="00204BBF" w:rsidRDefault="006A0E2E" w:rsidP="00204BBF">
            <w:pPr>
              <w:pStyle w:val="Tabletext"/>
            </w:pPr>
            <w:r w:rsidRPr="00204BBF">
              <w:t>Channel separation</w:t>
            </w:r>
          </w:p>
        </w:tc>
        <w:tc>
          <w:tcPr>
            <w:tcW w:w="5821" w:type="dxa"/>
            <w:vAlign w:val="center"/>
          </w:tcPr>
          <w:p w:rsidR="006A0E2E" w:rsidRPr="00204BBF" w:rsidRDefault="006A0E2E" w:rsidP="00204BBF">
            <w:pPr>
              <w:pStyle w:val="Tabletext"/>
              <w:rPr>
                <w:rFonts w:eastAsia="Malgun Gothic"/>
              </w:rPr>
            </w:pPr>
            <w:r w:rsidRPr="00204BBF">
              <w:rPr>
                <w:rFonts w:eastAsia="Malgun Gothic"/>
              </w:rPr>
              <w:t>25 kHz</w:t>
            </w:r>
          </w:p>
        </w:tc>
      </w:tr>
      <w:tr w:rsidR="006A0E2E" w:rsidRPr="00204BBF" w:rsidTr="00204BBF">
        <w:trPr>
          <w:trHeight w:val="187"/>
          <w:jc w:val="center"/>
        </w:trPr>
        <w:tc>
          <w:tcPr>
            <w:tcW w:w="3681" w:type="dxa"/>
            <w:vAlign w:val="center"/>
          </w:tcPr>
          <w:p w:rsidR="006A0E2E" w:rsidRPr="00204BBF" w:rsidRDefault="006A0E2E" w:rsidP="00204BBF">
            <w:pPr>
              <w:pStyle w:val="Tabletext"/>
            </w:pPr>
            <w:r w:rsidRPr="00204BBF">
              <w:t>Antenna gain</w:t>
            </w:r>
          </w:p>
        </w:tc>
        <w:tc>
          <w:tcPr>
            <w:tcW w:w="5821" w:type="dxa"/>
            <w:vAlign w:val="center"/>
          </w:tcPr>
          <w:p w:rsidR="006A0E2E" w:rsidRPr="00204BBF" w:rsidRDefault="006A0E2E" w:rsidP="00204BBF">
            <w:pPr>
              <w:pStyle w:val="Tabletext"/>
            </w:pPr>
            <w:r w:rsidRPr="00204BBF">
              <w:t xml:space="preserve">3 dBi </w:t>
            </w:r>
          </w:p>
        </w:tc>
      </w:tr>
      <w:tr w:rsidR="006A0E2E" w:rsidRPr="00204BBF" w:rsidTr="00204BBF">
        <w:trPr>
          <w:trHeight w:val="149"/>
          <w:jc w:val="center"/>
        </w:trPr>
        <w:tc>
          <w:tcPr>
            <w:tcW w:w="3681" w:type="dxa"/>
            <w:vAlign w:val="center"/>
          </w:tcPr>
          <w:p w:rsidR="006A0E2E" w:rsidRPr="00204BBF" w:rsidRDefault="006A0E2E" w:rsidP="00204BBF">
            <w:pPr>
              <w:pStyle w:val="Tabletext"/>
            </w:pPr>
            <w:r w:rsidRPr="00204BBF">
              <w:t>Polarization</w:t>
            </w:r>
          </w:p>
        </w:tc>
        <w:tc>
          <w:tcPr>
            <w:tcW w:w="5821" w:type="dxa"/>
            <w:vAlign w:val="center"/>
          </w:tcPr>
          <w:p w:rsidR="006A0E2E" w:rsidRPr="00204BBF" w:rsidRDefault="006A0E2E" w:rsidP="00204BBF">
            <w:pPr>
              <w:pStyle w:val="Tabletext"/>
            </w:pPr>
          </w:p>
        </w:tc>
      </w:tr>
      <w:tr w:rsidR="006A0E2E" w:rsidRPr="00204BBF" w:rsidTr="00204BBF">
        <w:trPr>
          <w:trHeight w:val="97"/>
          <w:jc w:val="center"/>
        </w:trPr>
        <w:tc>
          <w:tcPr>
            <w:tcW w:w="3681" w:type="dxa"/>
            <w:vAlign w:val="center"/>
          </w:tcPr>
          <w:p w:rsidR="006A0E2E" w:rsidRPr="00204BBF" w:rsidRDefault="006A0E2E" w:rsidP="00204BBF">
            <w:pPr>
              <w:pStyle w:val="Tabletext"/>
            </w:pPr>
            <w:r w:rsidRPr="00204BBF">
              <w:t xml:space="preserve">Transmitting radiation power </w:t>
            </w:r>
          </w:p>
        </w:tc>
        <w:tc>
          <w:tcPr>
            <w:tcW w:w="5821" w:type="dxa"/>
            <w:vAlign w:val="center"/>
          </w:tcPr>
          <w:p w:rsidR="006A0E2E" w:rsidRPr="00204BBF" w:rsidRDefault="006A0E2E" w:rsidP="00204BBF">
            <w:pPr>
              <w:pStyle w:val="Tabletext"/>
            </w:pPr>
            <w:r w:rsidRPr="00204BBF">
              <w:t xml:space="preserve">Base statin: 25 W, Train: 25 W, Portable terminal: 3-4.8 W </w:t>
            </w:r>
          </w:p>
        </w:tc>
      </w:tr>
      <w:tr w:rsidR="006A0E2E" w:rsidRPr="00204BBF" w:rsidTr="00204BBF">
        <w:trPr>
          <w:trHeight w:val="79"/>
          <w:jc w:val="center"/>
        </w:trPr>
        <w:tc>
          <w:tcPr>
            <w:tcW w:w="3681" w:type="dxa"/>
            <w:vAlign w:val="center"/>
          </w:tcPr>
          <w:p w:rsidR="006A0E2E" w:rsidRPr="00204BBF" w:rsidRDefault="006A0E2E" w:rsidP="00204BBF">
            <w:pPr>
              <w:pStyle w:val="Tabletext"/>
            </w:pPr>
            <w:r w:rsidRPr="00204BBF">
              <w:t xml:space="preserve">e.i.r.p. </w:t>
            </w:r>
          </w:p>
        </w:tc>
        <w:tc>
          <w:tcPr>
            <w:tcW w:w="5821" w:type="dxa"/>
            <w:vAlign w:val="center"/>
          </w:tcPr>
          <w:p w:rsidR="006A0E2E" w:rsidRPr="00204BBF" w:rsidRDefault="006A0E2E" w:rsidP="00204BBF">
            <w:pPr>
              <w:pStyle w:val="Tabletext"/>
            </w:pPr>
          </w:p>
        </w:tc>
      </w:tr>
      <w:tr w:rsidR="006A0E2E" w:rsidRPr="00204BBF" w:rsidTr="00204BBF">
        <w:trPr>
          <w:trHeight w:val="79"/>
          <w:jc w:val="center"/>
        </w:trPr>
        <w:tc>
          <w:tcPr>
            <w:tcW w:w="3681" w:type="dxa"/>
            <w:vAlign w:val="center"/>
          </w:tcPr>
          <w:p w:rsidR="006A0E2E" w:rsidRPr="00204BBF" w:rsidRDefault="006A0E2E" w:rsidP="00204BBF">
            <w:pPr>
              <w:pStyle w:val="Tabletext"/>
            </w:pPr>
            <w:r w:rsidRPr="00204BBF">
              <w:t xml:space="preserve">Receiving noise figure </w:t>
            </w:r>
          </w:p>
        </w:tc>
        <w:tc>
          <w:tcPr>
            <w:tcW w:w="5821" w:type="dxa"/>
            <w:vAlign w:val="center"/>
          </w:tcPr>
          <w:p w:rsidR="006A0E2E" w:rsidRPr="00204BBF" w:rsidRDefault="006A0E2E" w:rsidP="00204BBF">
            <w:pPr>
              <w:pStyle w:val="Tabletext"/>
            </w:pPr>
            <w:r w:rsidRPr="00204BBF">
              <w:t>-113 dB</w:t>
            </w:r>
          </w:p>
        </w:tc>
      </w:tr>
      <w:tr w:rsidR="006A0E2E" w:rsidRPr="00204BBF" w:rsidTr="00204BBF">
        <w:trPr>
          <w:trHeight w:val="79"/>
          <w:jc w:val="center"/>
        </w:trPr>
        <w:tc>
          <w:tcPr>
            <w:tcW w:w="3681" w:type="dxa"/>
            <w:vAlign w:val="center"/>
          </w:tcPr>
          <w:p w:rsidR="006A0E2E" w:rsidRPr="00204BBF" w:rsidRDefault="006A0E2E" w:rsidP="00204BBF">
            <w:pPr>
              <w:pStyle w:val="Tabletext"/>
            </w:pPr>
            <w:r w:rsidRPr="00204BBF">
              <w:t xml:space="preserve">Transmission data rate </w:t>
            </w:r>
          </w:p>
        </w:tc>
        <w:tc>
          <w:tcPr>
            <w:tcW w:w="5821" w:type="dxa"/>
            <w:vAlign w:val="center"/>
          </w:tcPr>
          <w:p w:rsidR="006A0E2E" w:rsidRPr="00204BBF" w:rsidRDefault="006A0E2E" w:rsidP="00204BBF">
            <w:pPr>
              <w:pStyle w:val="Tabletext"/>
            </w:pPr>
            <w:r w:rsidRPr="00204BBF">
              <w:t>9.6 kbps</w:t>
            </w:r>
          </w:p>
        </w:tc>
      </w:tr>
      <w:tr w:rsidR="006A0E2E" w:rsidRPr="00204BBF" w:rsidTr="00204BBF">
        <w:trPr>
          <w:trHeight w:val="402"/>
          <w:jc w:val="center"/>
        </w:trPr>
        <w:tc>
          <w:tcPr>
            <w:tcW w:w="3681" w:type="dxa"/>
            <w:vAlign w:val="center"/>
          </w:tcPr>
          <w:p w:rsidR="006A0E2E" w:rsidRPr="00204BBF" w:rsidRDefault="006A0E2E" w:rsidP="00204BBF">
            <w:pPr>
              <w:pStyle w:val="Tabletext"/>
              <w:rPr>
                <w:rFonts w:eastAsia="Malgun Gothic"/>
              </w:rPr>
            </w:pPr>
            <w:r w:rsidRPr="00204BBF">
              <w:t xml:space="preserve">Transmission distance </w:t>
            </w:r>
          </w:p>
        </w:tc>
        <w:tc>
          <w:tcPr>
            <w:tcW w:w="5821" w:type="dxa"/>
            <w:vAlign w:val="center"/>
          </w:tcPr>
          <w:p w:rsidR="006A0E2E" w:rsidRPr="00204BBF" w:rsidRDefault="006A0E2E" w:rsidP="00204BBF">
            <w:pPr>
              <w:pStyle w:val="Tabletext"/>
            </w:pPr>
            <w:r w:rsidRPr="00204BBF">
              <w:t>-</w:t>
            </w:r>
          </w:p>
        </w:tc>
      </w:tr>
      <w:tr w:rsidR="006A0E2E" w:rsidRPr="00204BBF" w:rsidTr="00204BBF">
        <w:trPr>
          <w:trHeight w:val="79"/>
          <w:jc w:val="center"/>
        </w:trPr>
        <w:tc>
          <w:tcPr>
            <w:tcW w:w="3681" w:type="dxa"/>
            <w:vAlign w:val="center"/>
          </w:tcPr>
          <w:p w:rsidR="006A0E2E" w:rsidRPr="00204BBF" w:rsidRDefault="006A0E2E" w:rsidP="00204BBF">
            <w:pPr>
              <w:pStyle w:val="Tabletext"/>
            </w:pPr>
            <w:r w:rsidRPr="00204BBF">
              <w:t>Modulation</w:t>
            </w:r>
          </w:p>
        </w:tc>
        <w:tc>
          <w:tcPr>
            <w:tcW w:w="5821" w:type="dxa"/>
            <w:vAlign w:val="center"/>
          </w:tcPr>
          <w:p w:rsidR="006A0E2E" w:rsidRPr="00204BBF" w:rsidRDefault="006A0E2E" w:rsidP="00204BBF">
            <w:pPr>
              <w:pStyle w:val="Tabletext"/>
            </w:pPr>
            <w:r w:rsidRPr="00204BBF">
              <w:t xml:space="preserve">FM </w:t>
            </w:r>
          </w:p>
        </w:tc>
      </w:tr>
      <w:tr w:rsidR="006A0E2E" w:rsidRPr="00204BBF" w:rsidTr="00204BBF">
        <w:trPr>
          <w:trHeight w:val="79"/>
          <w:jc w:val="center"/>
        </w:trPr>
        <w:tc>
          <w:tcPr>
            <w:tcW w:w="3681" w:type="dxa"/>
            <w:vAlign w:val="center"/>
          </w:tcPr>
          <w:p w:rsidR="006A0E2E" w:rsidRPr="00204BBF" w:rsidRDefault="006A0E2E" w:rsidP="00204BBF">
            <w:pPr>
              <w:pStyle w:val="Tabletext"/>
            </w:pPr>
            <w:r w:rsidRPr="00204BBF">
              <w:t>Multiplexing method</w:t>
            </w:r>
          </w:p>
        </w:tc>
        <w:tc>
          <w:tcPr>
            <w:tcW w:w="5821" w:type="dxa"/>
            <w:vAlign w:val="center"/>
          </w:tcPr>
          <w:p w:rsidR="006A0E2E" w:rsidRPr="00204BBF" w:rsidRDefault="006A0E2E" w:rsidP="00204BBF">
            <w:pPr>
              <w:pStyle w:val="Tabletext"/>
              <w:rPr>
                <w:rFonts w:eastAsia="Malgun Gothic"/>
              </w:rPr>
            </w:pPr>
          </w:p>
        </w:tc>
      </w:tr>
    </w:tbl>
    <w:p w:rsidR="00124760" w:rsidRDefault="00124760" w:rsidP="00124760">
      <w:pPr>
        <w:pStyle w:val="Tablefin"/>
      </w:pPr>
      <w:bookmarkStart w:id="346" w:name="_Toc467088082"/>
      <w:bookmarkStart w:id="347" w:name="_Toc467151254"/>
    </w:p>
    <w:p w:rsidR="006A0E2E" w:rsidRPr="00D72966" w:rsidRDefault="006A0E2E" w:rsidP="00204BBF">
      <w:pPr>
        <w:pStyle w:val="Heading2"/>
      </w:pPr>
      <w:r w:rsidRPr="00D72966">
        <w:t>A7.3.2</w:t>
      </w:r>
      <w:r w:rsidRPr="00D72966">
        <w:tab/>
        <w:t>Operational characteristics</w:t>
      </w:r>
      <w:bookmarkEnd w:id="346"/>
      <w:bookmarkEnd w:id="347"/>
    </w:p>
    <w:p w:rsidR="006A0E2E" w:rsidRPr="00813475" w:rsidRDefault="006A0E2E" w:rsidP="006A0E2E">
      <w:pPr>
        <w:jc w:val="both"/>
        <w:rPr>
          <w:szCs w:val="24"/>
          <w:lang w:val="en-US" w:eastAsia="ko-KR" w:bidi="he-IL"/>
        </w:rPr>
      </w:pPr>
      <w:r w:rsidRPr="00813475">
        <w:rPr>
          <w:szCs w:val="24"/>
          <w:lang w:val="en-US" w:eastAsia="ko-KR" w:bidi="he-IL"/>
        </w:rPr>
        <w:t>Table A7.3-2 presents channel arrangement for VHF system.</w:t>
      </w:r>
    </w:p>
    <w:p w:rsidR="006A0E2E" w:rsidRDefault="006A0E2E" w:rsidP="006A0E2E">
      <w:pPr>
        <w:pStyle w:val="TableNo"/>
      </w:pPr>
      <w:r w:rsidRPr="00812B25">
        <w:lastRenderedPageBreak/>
        <w:t xml:space="preserve">Table </w:t>
      </w:r>
      <w:r>
        <w:t>A7.</w:t>
      </w:r>
      <w:r w:rsidRPr="00812B25">
        <w:t>3-2</w:t>
      </w:r>
    </w:p>
    <w:p w:rsidR="006A0E2E" w:rsidRPr="00812B25" w:rsidRDefault="006A0E2E" w:rsidP="006A0E2E">
      <w:pPr>
        <w:pStyle w:val="Tabletitle"/>
      </w:pPr>
      <w:r w:rsidRPr="00812B25">
        <w:t>Channel arrangement for VHF system</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38"/>
        <w:gridCol w:w="1701"/>
        <w:gridCol w:w="1701"/>
        <w:gridCol w:w="1701"/>
      </w:tblGrid>
      <w:tr w:rsidR="006A0E2E" w:rsidRPr="00812B25" w:rsidTr="006A0E2E">
        <w:trPr>
          <w:trHeight w:val="297"/>
          <w:jc w:val="center"/>
        </w:trPr>
        <w:tc>
          <w:tcPr>
            <w:tcW w:w="1838" w:type="dxa"/>
            <w:vAlign w:val="center"/>
            <w:hideMark/>
          </w:tcPr>
          <w:p w:rsidR="006A0E2E" w:rsidRPr="00812B25" w:rsidRDefault="006A0E2E" w:rsidP="00124760">
            <w:pPr>
              <w:pStyle w:val="Tablehead"/>
              <w:rPr>
                <w:rFonts w:eastAsia="Gulim"/>
                <w:w w:val="92"/>
                <w:lang w:eastAsia="ko-KR"/>
              </w:rPr>
            </w:pPr>
            <w:r w:rsidRPr="00812B25">
              <w:rPr>
                <w:rFonts w:eastAsia="Gulim"/>
                <w:w w:val="92"/>
                <w:lang w:eastAsia="ko-KR"/>
              </w:rPr>
              <w:t>Item</w:t>
            </w:r>
          </w:p>
        </w:tc>
        <w:tc>
          <w:tcPr>
            <w:tcW w:w="1701" w:type="dxa"/>
            <w:vAlign w:val="center"/>
            <w:hideMark/>
          </w:tcPr>
          <w:p w:rsidR="006A0E2E" w:rsidRPr="00812B25" w:rsidRDefault="006A0E2E" w:rsidP="00124760">
            <w:pPr>
              <w:pStyle w:val="Tablehead"/>
              <w:rPr>
                <w:rFonts w:eastAsia="Gulim"/>
                <w:w w:val="92"/>
                <w:lang w:eastAsia="ko-KR"/>
              </w:rPr>
            </w:pPr>
            <w:r w:rsidRPr="00812B25">
              <w:rPr>
                <w:rFonts w:eastAsia="Gulim"/>
                <w:w w:val="92"/>
                <w:lang w:eastAsia="ko-KR"/>
              </w:rPr>
              <w:t>CH</w:t>
            </w:r>
          </w:p>
        </w:tc>
        <w:tc>
          <w:tcPr>
            <w:tcW w:w="1701" w:type="dxa"/>
            <w:tcMar>
              <w:top w:w="28" w:type="dxa"/>
              <w:left w:w="28" w:type="dxa"/>
              <w:bottom w:w="28" w:type="dxa"/>
              <w:right w:w="28" w:type="dxa"/>
            </w:tcMar>
            <w:vAlign w:val="center"/>
            <w:hideMark/>
          </w:tcPr>
          <w:p w:rsidR="006A0E2E" w:rsidRPr="00812B25" w:rsidRDefault="006A0E2E" w:rsidP="00124760">
            <w:pPr>
              <w:pStyle w:val="Tablehead"/>
              <w:rPr>
                <w:rFonts w:eastAsia="Gulim"/>
                <w:w w:val="92"/>
              </w:rPr>
            </w:pPr>
            <w:r w:rsidRPr="00812B25">
              <w:rPr>
                <w:w w:val="92"/>
              </w:rPr>
              <w:t>Tx</w:t>
            </w:r>
          </w:p>
        </w:tc>
        <w:tc>
          <w:tcPr>
            <w:tcW w:w="1701" w:type="dxa"/>
            <w:tcMar>
              <w:top w:w="28" w:type="dxa"/>
              <w:left w:w="28" w:type="dxa"/>
              <w:bottom w:w="28" w:type="dxa"/>
              <w:right w:w="28" w:type="dxa"/>
            </w:tcMar>
            <w:vAlign w:val="center"/>
            <w:hideMark/>
          </w:tcPr>
          <w:p w:rsidR="006A0E2E" w:rsidRPr="00812B25" w:rsidRDefault="006A0E2E" w:rsidP="00124760">
            <w:pPr>
              <w:pStyle w:val="Tablehead"/>
              <w:rPr>
                <w:rFonts w:eastAsia="Gulim"/>
                <w:w w:val="92"/>
              </w:rPr>
            </w:pPr>
            <w:r w:rsidRPr="00812B25">
              <w:rPr>
                <w:w w:val="92"/>
              </w:rPr>
              <w:t>Rx</w:t>
            </w:r>
          </w:p>
        </w:tc>
      </w:tr>
      <w:tr w:rsidR="006A0E2E" w:rsidRPr="00812B25" w:rsidTr="006A0E2E">
        <w:trPr>
          <w:jc w:val="center"/>
        </w:trPr>
        <w:tc>
          <w:tcPr>
            <w:tcW w:w="1838" w:type="dxa"/>
            <w:vMerge w:val="restart"/>
            <w:tcMar>
              <w:top w:w="28" w:type="dxa"/>
              <w:left w:w="28" w:type="dxa"/>
              <w:bottom w:w="28" w:type="dxa"/>
              <w:right w:w="28" w:type="dxa"/>
            </w:tcMar>
            <w:vAlign w:val="center"/>
            <w:hideMark/>
          </w:tcPr>
          <w:p w:rsidR="006A0E2E" w:rsidRPr="00124760" w:rsidRDefault="006A0E2E" w:rsidP="00124760">
            <w:pPr>
              <w:pStyle w:val="Tabletext"/>
              <w:keepNext/>
              <w:keepLines/>
            </w:pPr>
            <w:r w:rsidRPr="00124760">
              <w:t>Portable terminal</w:t>
            </w:r>
          </w:p>
          <w:p w:rsidR="006A0E2E" w:rsidRPr="00124760" w:rsidRDefault="006A0E2E" w:rsidP="00124760">
            <w:pPr>
              <w:pStyle w:val="Tabletext"/>
              <w:keepNext/>
              <w:keepLines/>
            </w:pPr>
            <w:r w:rsidRPr="00124760">
              <w:t>(worker, driver)</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1(Normal)</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153.440 MHz</w:t>
            </w:r>
          </w:p>
        </w:tc>
        <w:tc>
          <w:tcPr>
            <w:tcW w:w="1701" w:type="dxa"/>
            <w:vMerge w:val="restart"/>
            <w:tcMar>
              <w:top w:w="28" w:type="dxa"/>
              <w:left w:w="28" w:type="dxa"/>
              <w:bottom w:w="28" w:type="dxa"/>
              <w:right w:w="28" w:type="dxa"/>
            </w:tcMar>
            <w:vAlign w:val="center"/>
            <w:hideMark/>
          </w:tcPr>
          <w:p w:rsidR="006A0E2E" w:rsidRPr="00124760" w:rsidRDefault="006A0E2E" w:rsidP="00124760">
            <w:pPr>
              <w:pStyle w:val="Tabletext"/>
              <w:keepNext/>
              <w:keepLines/>
            </w:pPr>
            <w:r w:rsidRPr="00124760">
              <w:t>Same as Tx</w:t>
            </w: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2(Emergency)</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153.250 MHz</w:t>
            </w:r>
          </w:p>
        </w:tc>
        <w:tc>
          <w:tcPr>
            <w:tcW w:w="1701" w:type="dxa"/>
            <w:vMerge/>
            <w:vAlign w:val="center"/>
            <w:hideMark/>
          </w:tcPr>
          <w:p w:rsidR="006A0E2E" w:rsidRPr="00124760" w:rsidRDefault="006A0E2E" w:rsidP="00124760">
            <w:pPr>
              <w:pStyle w:val="Tabletext"/>
              <w:keepNext/>
              <w:keepLines/>
            </w:pP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3(Work)</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153.280 MHz</w:t>
            </w:r>
          </w:p>
        </w:tc>
        <w:tc>
          <w:tcPr>
            <w:tcW w:w="1701" w:type="dxa"/>
            <w:vMerge/>
            <w:vAlign w:val="center"/>
            <w:hideMark/>
          </w:tcPr>
          <w:p w:rsidR="006A0E2E" w:rsidRPr="00124760" w:rsidRDefault="006A0E2E" w:rsidP="00124760">
            <w:pPr>
              <w:pStyle w:val="Tabletext"/>
              <w:keepNext/>
              <w:keepLines/>
            </w:pP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4(Work)</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153.660 MHz</w:t>
            </w:r>
          </w:p>
        </w:tc>
        <w:tc>
          <w:tcPr>
            <w:tcW w:w="1701" w:type="dxa"/>
            <w:vMerge/>
            <w:vAlign w:val="center"/>
            <w:hideMark/>
          </w:tcPr>
          <w:p w:rsidR="006A0E2E" w:rsidRPr="00124760" w:rsidRDefault="006A0E2E" w:rsidP="00124760">
            <w:pPr>
              <w:pStyle w:val="Tabletext"/>
              <w:keepNext/>
              <w:keepLines/>
            </w:pPr>
          </w:p>
        </w:tc>
      </w:tr>
      <w:tr w:rsidR="006A0E2E" w:rsidRPr="00812B25" w:rsidTr="006A0E2E">
        <w:trPr>
          <w:jc w:val="center"/>
        </w:trPr>
        <w:tc>
          <w:tcPr>
            <w:tcW w:w="1838" w:type="dxa"/>
            <w:vMerge w:val="restart"/>
            <w:tcMar>
              <w:top w:w="28" w:type="dxa"/>
              <w:left w:w="28" w:type="dxa"/>
              <w:bottom w:w="28" w:type="dxa"/>
              <w:right w:w="28" w:type="dxa"/>
            </w:tcMar>
            <w:vAlign w:val="center"/>
            <w:hideMark/>
          </w:tcPr>
          <w:p w:rsidR="006A0E2E" w:rsidRPr="00124760" w:rsidRDefault="006A0E2E" w:rsidP="00124760">
            <w:pPr>
              <w:pStyle w:val="Tabletext"/>
              <w:keepNext/>
              <w:keepLines/>
            </w:pPr>
            <w:r w:rsidRPr="00124760">
              <w:t>Portable terminal</w:t>
            </w:r>
          </w:p>
          <w:p w:rsidR="006A0E2E" w:rsidRPr="00124760" w:rsidRDefault="006A0E2E" w:rsidP="00124760">
            <w:pPr>
              <w:pStyle w:val="Tabletext"/>
              <w:keepNext/>
              <w:keepLines/>
            </w:pPr>
            <w:r w:rsidRPr="00124760">
              <w:t>(shunter)</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1(Normal)</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153.440 MHz</w:t>
            </w:r>
          </w:p>
        </w:tc>
        <w:tc>
          <w:tcPr>
            <w:tcW w:w="1701" w:type="dxa"/>
            <w:vMerge w:val="restart"/>
            <w:tcMar>
              <w:top w:w="28" w:type="dxa"/>
              <w:left w:w="28" w:type="dxa"/>
              <w:bottom w:w="28" w:type="dxa"/>
              <w:right w:w="28" w:type="dxa"/>
            </w:tcMar>
            <w:vAlign w:val="center"/>
            <w:hideMark/>
          </w:tcPr>
          <w:p w:rsidR="006A0E2E" w:rsidRPr="00124760" w:rsidRDefault="006A0E2E" w:rsidP="00124760">
            <w:pPr>
              <w:pStyle w:val="Tabletext"/>
              <w:keepNext/>
              <w:keepLines/>
            </w:pPr>
            <w:r w:rsidRPr="00124760">
              <w:t>Same as Tx</w:t>
            </w: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2(Emergency)</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153.340 MHz</w:t>
            </w:r>
          </w:p>
        </w:tc>
        <w:tc>
          <w:tcPr>
            <w:tcW w:w="1701" w:type="dxa"/>
            <w:vMerge/>
            <w:vAlign w:val="center"/>
            <w:hideMark/>
          </w:tcPr>
          <w:p w:rsidR="006A0E2E" w:rsidRPr="00124760" w:rsidRDefault="006A0E2E" w:rsidP="00124760">
            <w:pPr>
              <w:pStyle w:val="Tabletext"/>
              <w:keepNext/>
              <w:keepLines/>
            </w:pP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3(Work)</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153.740 MHz</w:t>
            </w:r>
          </w:p>
        </w:tc>
        <w:tc>
          <w:tcPr>
            <w:tcW w:w="1701" w:type="dxa"/>
            <w:vMerge/>
            <w:vAlign w:val="center"/>
            <w:hideMark/>
          </w:tcPr>
          <w:p w:rsidR="006A0E2E" w:rsidRPr="00124760" w:rsidRDefault="006A0E2E" w:rsidP="00124760">
            <w:pPr>
              <w:pStyle w:val="Tabletext"/>
              <w:keepNext/>
              <w:keepLines/>
            </w:pP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4(Work)</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153.660 MHz</w:t>
            </w:r>
          </w:p>
        </w:tc>
        <w:tc>
          <w:tcPr>
            <w:tcW w:w="1701" w:type="dxa"/>
            <w:vMerge/>
            <w:vAlign w:val="center"/>
            <w:hideMark/>
          </w:tcPr>
          <w:p w:rsidR="006A0E2E" w:rsidRPr="00124760" w:rsidRDefault="006A0E2E" w:rsidP="00124760">
            <w:pPr>
              <w:pStyle w:val="Tabletext"/>
              <w:keepNext/>
              <w:keepLines/>
            </w:pPr>
          </w:p>
        </w:tc>
      </w:tr>
      <w:tr w:rsidR="006A0E2E" w:rsidRPr="00812B25" w:rsidTr="006A0E2E">
        <w:trPr>
          <w:jc w:val="center"/>
        </w:trPr>
        <w:tc>
          <w:tcPr>
            <w:tcW w:w="1838" w:type="dxa"/>
            <w:vMerge w:val="restart"/>
            <w:tcMar>
              <w:top w:w="28" w:type="dxa"/>
              <w:left w:w="28" w:type="dxa"/>
              <w:bottom w:w="28" w:type="dxa"/>
              <w:right w:w="28" w:type="dxa"/>
            </w:tcMar>
            <w:vAlign w:val="center"/>
            <w:hideMark/>
          </w:tcPr>
          <w:p w:rsidR="006A0E2E" w:rsidRPr="00124760" w:rsidRDefault="006A0E2E" w:rsidP="00124760">
            <w:pPr>
              <w:pStyle w:val="Tabletext"/>
              <w:keepNext/>
              <w:keepLines/>
            </w:pPr>
            <w:r w:rsidRPr="00124760">
              <w:t>Mobile terminal</w:t>
            </w:r>
          </w:p>
          <w:p w:rsidR="006A0E2E" w:rsidRPr="00124760" w:rsidRDefault="006A0E2E" w:rsidP="00124760">
            <w:pPr>
              <w:pStyle w:val="Tabletext"/>
              <w:keepNext/>
              <w:keepLines/>
            </w:pPr>
            <w:r w:rsidRPr="00124760">
              <w:t>(crew)</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1(Normal)</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153.440 MHz</w:t>
            </w:r>
          </w:p>
        </w:tc>
        <w:tc>
          <w:tcPr>
            <w:tcW w:w="1701" w:type="dxa"/>
            <w:vMerge w:val="restart"/>
            <w:tcMar>
              <w:top w:w="28" w:type="dxa"/>
              <w:left w:w="28" w:type="dxa"/>
              <w:bottom w:w="28" w:type="dxa"/>
              <w:right w:w="28" w:type="dxa"/>
            </w:tcMar>
            <w:vAlign w:val="center"/>
            <w:hideMark/>
          </w:tcPr>
          <w:p w:rsidR="006A0E2E" w:rsidRPr="00124760" w:rsidRDefault="006A0E2E" w:rsidP="00124760">
            <w:pPr>
              <w:pStyle w:val="Tabletext"/>
              <w:keepNext/>
              <w:keepLines/>
            </w:pPr>
            <w:r w:rsidRPr="00124760">
              <w:t>Same as Tx</w:t>
            </w: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2(Emergency)</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153.520 MHz</w:t>
            </w:r>
          </w:p>
        </w:tc>
        <w:tc>
          <w:tcPr>
            <w:tcW w:w="1701" w:type="dxa"/>
            <w:vMerge/>
            <w:vAlign w:val="center"/>
            <w:hideMark/>
          </w:tcPr>
          <w:p w:rsidR="006A0E2E" w:rsidRPr="00124760" w:rsidRDefault="006A0E2E" w:rsidP="00124760">
            <w:pPr>
              <w:pStyle w:val="Tabletext"/>
              <w:keepNext/>
              <w:keepLines/>
            </w:pP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3(Work)</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153.590 MHz</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153.110 MHz</w:t>
            </w: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4(Work)</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153.620 MHz</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153.200 MHz</w:t>
            </w:r>
          </w:p>
        </w:tc>
      </w:tr>
      <w:tr w:rsidR="006A0E2E" w:rsidRPr="00812B25" w:rsidTr="006A0E2E">
        <w:trPr>
          <w:jc w:val="center"/>
        </w:trPr>
        <w:tc>
          <w:tcPr>
            <w:tcW w:w="1838" w:type="dxa"/>
            <w:vMerge w:val="restart"/>
            <w:tcMar>
              <w:top w:w="28" w:type="dxa"/>
              <w:left w:w="28" w:type="dxa"/>
              <w:bottom w:w="28" w:type="dxa"/>
              <w:right w:w="28" w:type="dxa"/>
            </w:tcMar>
            <w:vAlign w:val="center"/>
            <w:hideMark/>
          </w:tcPr>
          <w:p w:rsidR="006A0E2E" w:rsidRPr="00124760" w:rsidRDefault="006A0E2E" w:rsidP="00124760">
            <w:pPr>
              <w:pStyle w:val="Tabletext"/>
              <w:keepNext/>
              <w:keepLines/>
            </w:pPr>
            <w:r w:rsidRPr="00124760">
              <w:t>Base station</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1(Normal)</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153.440 MHz</w:t>
            </w:r>
          </w:p>
        </w:tc>
        <w:tc>
          <w:tcPr>
            <w:tcW w:w="1701" w:type="dxa"/>
            <w:vMerge w:val="restart"/>
            <w:tcMar>
              <w:top w:w="28" w:type="dxa"/>
              <w:left w:w="28" w:type="dxa"/>
              <w:bottom w:w="28" w:type="dxa"/>
              <w:right w:w="28" w:type="dxa"/>
            </w:tcMar>
            <w:vAlign w:val="center"/>
            <w:hideMark/>
          </w:tcPr>
          <w:p w:rsidR="006A0E2E" w:rsidRPr="00124760" w:rsidRDefault="006A0E2E" w:rsidP="00124760">
            <w:pPr>
              <w:pStyle w:val="Tabletext"/>
              <w:keepNext/>
              <w:keepLines/>
            </w:pPr>
            <w:r w:rsidRPr="00124760">
              <w:t>Same as Tx</w:t>
            </w: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2(Emergency)</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153.520 MHz</w:t>
            </w:r>
          </w:p>
        </w:tc>
        <w:tc>
          <w:tcPr>
            <w:tcW w:w="1701" w:type="dxa"/>
            <w:vMerge/>
            <w:vAlign w:val="center"/>
            <w:hideMark/>
          </w:tcPr>
          <w:p w:rsidR="006A0E2E" w:rsidRPr="00124760" w:rsidRDefault="006A0E2E" w:rsidP="00124760">
            <w:pPr>
              <w:pStyle w:val="Tabletext"/>
              <w:keepNext/>
              <w:keepLines/>
            </w:pP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3(Work)</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153.110 MHz</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153.590 MHz</w:t>
            </w:r>
          </w:p>
        </w:tc>
      </w:tr>
      <w:tr w:rsidR="006A0E2E" w:rsidRPr="00812B25" w:rsidTr="006A0E2E">
        <w:trPr>
          <w:jc w:val="center"/>
        </w:trPr>
        <w:tc>
          <w:tcPr>
            <w:tcW w:w="1838" w:type="dxa"/>
            <w:vMerge/>
            <w:vAlign w:val="center"/>
            <w:hideMark/>
          </w:tcPr>
          <w:p w:rsidR="006A0E2E" w:rsidRPr="00124760" w:rsidRDefault="006A0E2E" w:rsidP="00124760">
            <w:pPr>
              <w:pStyle w:val="Tabletext"/>
              <w:keepNext/>
              <w:keepLines/>
            </w:pP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4(Work)</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153.200 MHz</w:t>
            </w:r>
          </w:p>
        </w:tc>
        <w:tc>
          <w:tcPr>
            <w:tcW w:w="1701" w:type="dxa"/>
            <w:tcMar>
              <w:top w:w="28" w:type="dxa"/>
              <w:left w:w="28" w:type="dxa"/>
              <w:bottom w:w="28" w:type="dxa"/>
              <w:right w:w="28" w:type="dxa"/>
            </w:tcMar>
            <w:vAlign w:val="center"/>
            <w:hideMark/>
          </w:tcPr>
          <w:p w:rsidR="006A0E2E" w:rsidRPr="00124760" w:rsidRDefault="006A0E2E" w:rsidP="00124760">
            <w:pPr>
              <w:pStyle w:val="Tabletext"/>
              <w:keepNext/>
              <w:keepLines/>
            </w:pPr>
            <w:r w:rsidRPr="00124760">
              <w:t>153.620 MHz</w:t>
            </w:r>
          </w:p>
        </w:tc>
      </w:tr>
    </w:tbl>
    <w:p w:rsidR="006A0E2E" w:rsidRPr="00D72966" w:rsidRDefault="006A0E2E" w:rsidP="00124760">
      <w:pPr>
        <w:pStyle w:val="Heading1"/>
      </w:pPr>
      <w:bookmarkStart w:id="348" w:name="_Toc467088083"/>
      <w:bookmarkStart w:id="349" w:name="_Toc467151255"/>
      <w:r w:rsidRPr="00D72966">
        <w:t>A7.4</w:t>
      </w:r>
      <w:r w:rsidRPr="00D72966">
        <w:tab/>
        <w:t>800 MHz band RSTT</w:t>
      </w:r>
      <w:bookmarkEnd w:id="348"/>
      <w:bookmarkEnd w:id="349"/>
    </w:p>
    <w:p w:rsidR="006A0E2E" w:rsidRPr="00813475" w:rsidRDefault="006A0E2E" w:rsidP="00CD2CCC">
      <w:pPr>
        <w:rPr>
          <w:lang w:val="en-US" w:eastAsia="ko-KR" w:bidi="he-IL"/>
        </w:rPr>
      </w:pPr>
      <w:r w:rsidRPr="00813475">
        <w:rPr>
          <w:lang w:val="en-US" w:eastAsia="ko-KR" w:bidi="he-IL"/>
        </w:rPr>
        <w:t>Korea is using two TRS (Trunked Radio System) schemes, i.e., TRS-ASTRO and TRS</w:t>
      </w:r>
      <w:r w:rsidRPr="00813475">
        <w:rPr>
          <w:lang w:val="en-US" w:eastAsia="ko-KR" w:bidi="he-IL"/>
        </w:rPr>
        <w:noBreakHyphen/>
        <w:t xml:space="preserve">TETRA. TRS-ASTRO uses FDMA (Frequency Division Multiple Access) which uses one channel per </w:t>
      </w:r>
      <w:r w:rsidR="00CD2CCC">
        <w:rPr>
          <w:lang w:val="en-US" w:eastAsia="ko-KR" w:bidi="he-IL"/>
        </w:rPr>
        <w:br/>
      </w:r>
      <w:r w:rsidRPr="00813475">
        <w:rPr>
          <w:lang w:val="en-US" w:eastAsia="ko-KR" w:bidi="he-IL"/>
        </w:rPr>
        <w:t xml:space="preserve">12.5 kHz. TRS-TETRA uses TDMA (Time Division Multiple Access) and provides 4 channels with 25 kHz bandwidth. </w:t>
      </w:r>
    </w:p>
    <w:p w:rsidR="006A0E2E" w:rsidRPr="00D72966" w:rsidRDefault="006A0E2E" w:rsidP="00124760">
      <w:pPr>
        <w:pStyle w:val="Heading2"/>
      </w:pPr>
      <w:bookmarkStart w:id="350" w:name="_Toc467088084"/>
      <w:bookmarkStart w:id="351" w:name="_Toc467151256"/>
      <w:r w:rsidRPr="00D72966">
        <w:t>A7.4.1</w:t>
      </w:r>
      <w:r w:rsidRPr="00D72966">
        <w:tab/>
        <w:t>Technical characteristics</w:t>
      </w:r>
      <w:bookmarkEnd w:id="350"/>
      <w:bookmarkEnd w:id="351"/>
    </w:p>
    <w:p w:rsidR="006A0E2E" w:rsidRPr="00813475" w:rsidRDefault="006A0E2E" w:rsidP="006A0E2E">
      <w:pPr>
        <w:jc w:val="both"/>
        <w:rPr>
          <w:szCs w:val="24"/>
          <w:lang w:val="en-US" w:eastAsia="ko-KR" w:bidi="he-IL"/>
        </w:rPr>
      </w:pPr>
      <w:r w:rsidRPr="00813475">
        <w:rPr>
          <w:szCs w:val="24"/>
          <w:lang w:val="en-US" w:eastAsia="ko-KR" w:bidi="he-IL"/>
        </w:rPr>
        <w:t>Table A7.4-1</w:t>
      </w:r>
      <w:r w:rsidR="008C0F3F">
        <w:rPr>
          <w:szCs w:val="24"/>
          <w:lang w:val="en-US" w:eastAsia="ko-KR" w:bidi="he-IL"/>
        </w:rPr>
        <w:t xml:space="preserve"> </w:t>
      </w:r>
      <w:r w:rsidRPr="00813475">
        <w:rPr>
          <w:szCs w:val="24"/>
          <w:lang w:val="en-US" w:eastAsia="ko-KR" w:bidi="he-IL"/>
        </w:rPr>
        <w:t>shows technical characteristics of TRS system.</w:t>
      </w:r>
    </w:p>
    <w:p w:rsidR="006A0E2E" w:rsidRDefault="006A0E2E" w:rsidP="006A0E2E">
      <w:pPr>
        <w:pStyle w:val="TableNo"/>
      </w:pPr>
      <w:r w:rsidRPr="00812B25">
        <w:lastRenderedPageBreak/>
        <w:t xml:space="preserve">Table </w:t>
      </w:r>
      <w:r>
        <w:t>A7.</w:t>
      </w:r>
      <w:r w:rsidRPr="00812B25">
        <w:t>4-1</w:t>
      </w:r>
    </w:p>
    <w:p w:rsidR="006A0E2E" w:rsidRPr="00812B25" w:rsidRDefault="006A0E2E" w:rsidP="006A0E2E">
      <w:pPr>
        <w:pStyle w:val="Tabletitle"/>
      </w:pPr>
      <w:r w:rsidRPr="00812B25">
        <w:t>Technical characteristics of TRS-ASTRO and TRS-TETRA system</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A0E2E" w:rsidRPr="00812B25" w:rsidTr="00124760">
        <w:trPr>
          <w:jc w:val="center"/>
        </w:trPr>
        <w:tc>
          <w:tcPr>
            <w:tcW w:w="2547" w:type="dxa"/>
            <w:vMerge w:val="restart"/>
            <w:vAlign w:val="center"/>
          </w:tcPr>
          <w:p w:rsidR="006A0E2E" w:rsidRPr="00812B25" w:rsidRDefault="006A0E2E" w:rsidP="00124760">
            <w:pPr>
              <w:pStyle w:val="Tablehead"/>
              <w:keepLines/>
              <w:rPr>
                <w:lang w:eastAsia="ko-KR"/>
              </w:rPr>
            </w:pPr>
            <w:r w:rsidRPr="00812B25">
              <w:rPr>
                <w:lang w:eastAsia="ko-KR"/>
              </w:rPr>
              <w:t>Technical Parameters</w:t>
            </w:r>
          </w:p>
        </w:tc>
        <w:tc>
          <w:tcPr>
            <w:tcW w:w="7082" w:type="dxa"/>
            <w:gridSpan w:val="2"/>
            <w:vAlign w:val="center"/>
          </w:tcPr>
          <w:p w:rsidR="006A0E2E" w:rsidRPr="00812B25" w:rsidRDefault="006A0E2E" w:rsidP="00124760">
            <w:pPr>
              <w:pStyle w:val="Tablehead"/>
              <w:keepLines/>
            </w:pPr>
            <w:r w:rsidRPr="00812B25">
              <w:t xml:space="preserve">Technical characteristics </w:t>
            </w:r>
          </w:p>
        </w:tc>
      </w:tr>
      <w:tr w:rsidR="006A0E2E" w:rsidRPr="00812B25" w:rsidTr="00124760">
        <w:trPr>
          <w:jc w:val="center"/>
        </w:trPr>
        <w:tc>
          <w:tcPr>
            <w:tcW w:w="2547" w:type="dxa"/>
            <w:vMerge/>
            <w:vAlign w:val="center"/>
          </w:tcPr>
          <w:p w:rsidR="006A0E2E" w:rsidRPr="00812B25" w:rsidRDefault="006A0E2E" w:rsidP="00124760">
            <w:pPr>
              <w:pStyle w:val="Tablehead"/>
              <w:keepLines/>
              <w:rPr>
                <w:lang w:eastAsia="ko-KR"/>
              </w:rPr>
            </w:pPr>
          </w:p>
        </w:tc>
        <w:tc>
          <w:tcPr>
            <w:tcW w:w="2835" w:type="dxa"/>
            <w:vAlign w:val="center"/>
          </w:tcPr>
          <w:p w:rsidR="006A0E2E" w:rsidRPr="00812B25" w:rsidRDefault="006A0E2E" w:rsidP="00124760">
            <w:pPr>
              <w:pStyle w:val="Tablehead"/>
              <w:keepLines/>
              <w:rPr>
                <w:rFonts w:eastAsia="Malgun Gothic"/>
                <w:lang w:eastAsia="ko-KR"/>
              </w:rPr>
            </w:pPr>
            <w:r w:rsidRPr="00812B25">
              <w:rPr>
                <w:rFonts w:eastAsia="Malgun Gothic"/>
                <w:lang w:eastAsia="ko-KR"/>
              </w:rPr>
              <w:t>ASTRO</w:t>
            </w:r>
          </w:p>
        </w:tc>
        <w:tc>
          <w:tcPr>
            <w:tcW w:w="4247" w:type="dxa"/>
          </w:tcPr>
          <w:p w:rsidR="006A0E2E" w:rsidRPr="00812B25" w:rsidRDefault="006A0E2E" w:rsidP="00124760">
            <w:pPr>
              <w:pStyle w:val="Tablehead"/>
              <w:keepLines/>
              <w:rPr>
                <w:rFonts w:eastAsia="Malgun Gothic"/>
                <w:lang w:eastAsia="ko-KR"/>
              </w:rPr>
            </w:pPr>
            <w:r w:rsidRPr="00812B25">
              <w:rPr>
                <w:rFonts w:eastAsia="Malgun Gothic"/>
                <w:lang w:eastAsia="ko-KR"/>
              </w:rPr>
              <w:t>TETRA</w:t>
            </w:r>
          </w:p>
        </w:tc>
      </w:tr>
      <w:tr w:rsidR="006A0E2E" w:rsidRPr="00812B25" w:rsidTr="00124760">
        <w:trPr>
          <w:jc w:val="center"/>
        </w:trPr>
        <w:tc>
          <w:tcPr>
            <w:tcW w:w="2547" w:type="dxa"/>
            <w:vAlign w:val="center"/>
          </w:tcPr>
          <w:p w:rsidR="006A0E2E" w:rsidRPr="00812B25" w:rsidRDefault="006A0E2E" w:rsidP="00124760">
            <w:pPr>
              <w:pStyle w:val="Tabletext"/>
              <w:keepNext/>
              <w:keepLines/>
            </w:pPr>
            <w:r w:rsidRPr="00812B25">
              <w:t>Frequency Range</w:t>
            </w:r>
          </w:p>
        </w:tc>
        <w:tc>
          <w:tcPr>
            <w:tcW w:w="2835" w:type="dxa"/>
            <w:vAlign w:val="center"/>
          </w:tcPr>
          <w:p w:rsidR="006A0E2E" w:rsidRPr="00812B25" w:rsidRDefault="006A0E2E" w:rsidP="00124760">
            <w:pPr>
              <w:pStyle w:val="Tabletext"/>
              <w:keepNext/>
              <w:keepLines/>
              <w:rPr>
                <w:lang w:eastAsia="ko-KR"/>
              </w:rPr>
            </w:pPr>
            <w:r w:rsidRPr="00812B25">
              <w:rPr>
                <w:lang w:eastAsia="ko-KR" w:bidi="he-IL"/>
              </w:rPr>
              <w:t>Uplink: 806-811 MHz, Downlink: 851-856 MHz</w:t>
            </w:r>
          </w:p>
        </w:tc>
        <w:tc>
          <w:tcPr>
            <w:tcW w:w="4247" w:type="dxa"/>
            <w:vAlign w:val="center"/>
          </w:tcPr>
          <w:p w:rsidR="006A0E2E" w:rsidRPr="00812B25" w:rsidRDefault="006A0E2E" w:rsidP="00124760">
            <w:pPr>
              <w:pStyle w:val="Tabletext"/>
              <w:keepNext/>
              <w:keepLines/>
              <w:rPr>
                <w:lang w:eastAsia="ko-KR"/>
              </w:rPr>
            </w:pPr>
            <w:r w:rsidRPr="00812B25">
              <w:rPr>
                <w:lang w:eastAsia="ko-KR" w:bidi="he-IL"/>
              </w:rPr>
              <w:t>Uplink: 806-811 MHz, Downlink: 851-856 MHz</w:t>
            </w:r>
          </w:p>
        </w:tc>
      </w:tr>
      <w:tr w:rsidR="006A0E2E" w:rsidRPr="00812B25" w:rsidTr="00124760">
        <w:trPr>
          <w:jc w:val="center"/>
        </w:trPr>
        <w:tc>
          <w:tcPr>
            <w:tcW w:w="2547" w:type="dxa"/>
            <w:vAlign w:val="center"/>
          </w:tcPr>
          <w:p w:rsidR="006A0E2E" w:rsidRPr="00812B25" w:rsidRDefault="006A0E2E" w:rsidP="00124760">
            <w:pPr>
              <w:pStyle w:val="Tabletext"/>
              <w:keepNext/>
              <w:keepLines/>
            </w:pPr>
            <w:r w:rsidRPr="00812B25">
              <w:t>Channel separation</w:t>
            </w:r>
          </w:p>
        </w:tc>
        <w:tc>
          <w:tcPr>
            <w:tcW w:w="2835" w:type="dxa"/>
            <w:vAlign w:val="center"/>
          </w:tcPr>
          <w:p w:rsidR="006A0E2E" w:rsidRPr="00812B25" w:rsidRDefault="006A0E2E" w:rsidP="00124760">
            <w:pPr>
              <w:pStyle w:val="Tabletext"/>
              <w:keepNext/>
              <w:keepLines/>
            </w:pPr>
            <w:r w:rsidRPr="00812B25">
              <w:t>12.5 kHz, 25 kHz</w:t>
            </w:r>
          </w:p>
        </w:tc>
        <w:tc>
          <w:tcPr>
            <w:tcW w:w="4247" w:type="dxa"/>
            <w:vAlign w:val="center"/>
          </w:tcPr>
          <w:p w:rsidR="006A0E2E" w:rsidRPr="00812B25" w:rsidRDefault="006A0E2E" w:rsidP="00124760">
            <w:pPr>
              <w:pStyle w:val="Tabletext"/>
              <w:keepNext/>
              <w:keepLines/>
            </w:pPr>
            <w:r w:rsidRPr="00812B25">
              <w:t>25 kHz</w:t>
            </w:r>
          </w:p>
        </w:tc>
      </w:tr>
      <w:tr w:rsidR="006A0E2E" w:rsidRPr="00812B25" w:rsidTr="00124760">
        <w:trPr>
          <w:jc w:val="center"/>
        </w:trPr>
        <w:tc>
          <w:tcPr>
            <w:tcW w:w="2547" w:type="dxa"/>
            <w:vAlign w:val="center"/>
          </w:tcPr>
          <w:p w:rsidR="006A0E2E" w:rsidRPr="00812B25" w:rsidRDefault="006A0E2E" w:rsidP="00124760">
            <w:pPr>
              <w:pStyle w:val="Tabletext"/>
              <w:keepNext/>
              <w:keepLines/>
            </w:pPr>
            <w:r w:rsidRPr="00812B25">
              <w:t>Antenna gain</w:t>
            </w:r>
          </w:p>
        </w:tc>
        <w:tc>
          <w:tcPr>
            <w:tcW w:w="2835" w:type="dxa"/>
            <w:vAlign w:val="center"/>
          </w:tcPr>
          <w:p w:rsidR="006A0E2E" w:rsidRPr="00812B25" w:rsidRDefault="006A0E2E" w:rsidP="00124760">
            <w:pPr>
              <w:pStyle w:val="Tabletext"/>
              <w:keepNext/>
              <w:keepLines/>
            </w:pPr>
            <w:r w:rsidRPr="00812B25">
              <w:t>3 dBi</w:t>
            </w:r>
          </w:p>
        </w:tc>
        <w:tc>
          <w:tcPr>
            <w:tcW w:w="4247" w:type="dxa"/>
            <w:vAlign w:val="center"/>
          </w:tcPr>
          <w:p w:rsidR="006A0E2E" w:rsidRPr="00812B25" w:rsidRDefault="006A0E2E" w:rsidP="00124760">
            <w:pPr>
              <w:pStyle w:val="Tabletext"/>
              <w:keepNext/>
              <w:keepLines/>
              <w:rPr>
                <w:lang w:eastAsia="ko-KR"/>
              </w:rPr>
            </w:pPr>
            <w:r w:rsidRPr="00812B25">
              <w:t>3 dBi</w:t>
            </w:r>
          </w:p>
        </w:tc>
      </w:tr>
      <w:tr w:rsidR="006A0E2E" w:rsidRPr="00812B25" w:rsidTr="00124760">
        <w:trPr>
          <w:jc w:val="center"/>
        </w:trPr>
        <w:tc>
          <w:tcPr>
            <w:tcW w:w="2547" w:type="dxa"/>
            <w:vAlign w:val="center"/>
          </w:tcPr>
          <w:p w:rsidR="006A0E2E" w:rsidRPr="00812B25" w:rsidRDefault="006A0E2E" w:rsidP="00124760">
            <w:pPr>
              <w:pStyle w:val="Tabletext"/>
              <w:keepNext/>
              <w:keepLines/>
              <w:rPr>
                <w:lang w:eastAsia="ko-KR"/>
              </w:rPr>
            </w:pPr>
            <w:r w:rsidRPr="00812B25">
              <w:rPr>
                <w:lang w:eastAsia="ko-KR"/>
              </w:rPr>
              <w:t>Polarization</w:t>
            </w:r>
          </w:p>
        </w:tc>
        <w:tc>
          <w:tcPr>
            <w:tcW w:w="2835" w:type="dxa"/>
            <w:vAlign w:val="center"/>
          </w:tcPr>
          <w:p w:rsidR="006A0E2E" w:rsidRPr="00812B25" w:rsidRDefault="006A0E2E" w:rsidP="00124760">
            <w:pPr>
              <w:pStyle w:val="Tabletext"/>
              <w:keepNext/>
              <w:keepLines/>
              <w:rPr>
                <w:rFonts w:eastAsia="Malgun Gothic"/>
                <w:lang w:eastAsia="ko-KR"/>
              </w:rPr>
            </w:pPr>
            <w:r w:rsidRPr="00812B25">
              <w:rPr>
                <w:rFonts w:eastAsia="Malgun Gothic"/>
                <w:lang w:eastAsia="ko-KR"/>
              </w:rPr>
              <w:t>-</w:t>
            </w:r>
          </w:p>
        </w:tc>
        <w:tc>
          <w:tcPr>
            <w:tcW w:w="4247" w:type="dxa"/>
            <w:vAlign w:val="center"/>
          </w:tcPr>
          <w:p w:rsidR="006A0E2E" w:rsidRPr="00812B25" w:rsidRDefault="006A0E2E" w:rsidP="00124760">
            <w:pPr>
              <w:pStyle w:val="Tabletext"/>
              <w:keepNext/>
              <w:keepLines/>
              <w:rPr>
                <w:rFonts w:eastAsia="Malgun Gothic"/>
                <w:lang w:eastAsia="ko-KR"/>
              </w:rPr>
            </w:pPr>
            <w:r w:rsidRPr="00812B25">
              <w:rPr>
                <w:rFonts w:eastAsia="Malgun Gothic"/>
                <w:lang w:eastAsia="ko-KR"/>
              </w:rPr>
              <w:t>-</w:t>
            </w:r>
          </w:p>
        </w:tc>
      </w:tr>
      <w:tr w:rsidR="006A0E2E" w:rsidRPr="00812B25" w:rsidTr="00124760">
        <w:trPr>
          <w:jc w:val="center"/>
        </w:trPr>
        <w:tc>
          <w:tcPr>
            <w:tcW w:w="2547" w:type="dxa"/>
            <w:vAlign w:val="center"/>
          </w:tcPr>
          <w:p w:rsidR="006A0E2E" w:rsidRPr="00812B25" w:rsidRDefault="006A0E2E" w:rsidP="00124760">
            <w:pPr>
              <w:pStyle w:val="Tabletext"/>
              <w:keepNext/>
              <w:keepLines/>
              <w:rPr>
                <w:lang w:eastAsia="ko-KR"/>
              </w:rPr>
            </w:pPr>
            <w:r w:rsidRPr="00812B25">
              <w:rPr>
                <w:lang w:eastAsia="ko-KR"/>
              </w:rPr>
              <w:t xml:space="preserve">Transmitting radiation power </w:t>
            </w:r>
          </w:p>
        </w:tc>
        <w:tc>
          <w:tcPr>
            <w:tcW w:w="2835" w:type="dxa"/>
            <w:vAlign w:val="center"/>
          </w:tcPr>
          <w:p w:rsidR="006A0E2E" w:rsidRPr="00812B25" w:rsidRDefault="006A0E2E" w:rsidP="00124760">
            <w:pPr>
              <w:pStyle w:val="Tabletext"/>
              <w:keepNext/>
              <w:keepLines/>
              <w:rPr>
                <w:rFonts w:eastAsia="Malgun Gothic"/>
                <w:lang w:eastAsia="ko-KR"/>
              </w:rPr>
            </w:pPr>
            <w:r w:rsidRPr="00812B25">
              <w:rPr>
                <w:rFonts w:eastAsia="Malgun Gothic"/>
                <w:lang w:eastAsia="ko-KR"/>
              </w:rPr>
              <w:t>Base station: 70 W, Train: 30W, Portable terminal: 3W</w:t>
            </w:r>
          </w:p>
        </w:tc>
        <w:tc>
          <w:tcPr>
            <w:tcW w:w="4247" w:type="dxa"/>
            <w:vAlign w:val="center"/>
          </w:tcPr>
          <w:p w:rsidR="006A0E2E" w:rsidRPr="00812B25" w:rsidRDefault="006A0E2E" w:rsidP="00124760">
            <w:pPr>
              <w:pStyle w:val="Tabletext"/>
              <w:keepNext/>
              <w:keepLines/>
              <w:rPr>
                <w:lang w:eastAsia="ko-KR"/>
              </w:rPr>
            </w:pPr>
            <w:r w:rsidRPr="00812B25">
              <w:rPr>
                <w:rFonts w:eastAsia="Malgun Gothic"/>
                <w:lang w:eastAsia="ko-KR"/>
              </w:rPr>
              <w:t>Base station: 25 W, Train: 3W, Portable terminal: 1W</w:t>
            </w:r>
          </w:p>
        </w:tc>
      </w:tr>
      <w:tr w:rsidR="006A0E2E" w:rsidRPr="00812B25" w:rsidTr="00124760">
        <w:trPr>
          <w:jc w:val="center"/>
        </w:trPr>
        <w:tc>
          <w:tcPr>
            <w:tcW w:w="2547" w:type="dxa"/>
            <w:vAlign w:val="center"/>
          </w:tcPr>
          <w:p w:rsidR="006A0E2E" w:rsidRPr="00812B25" w:rsidRDefault="006A0E2E" w:rsidP="00124760">
            <w:pPr>
              <w:pStyle w:val="Tabletext"/>
              <w:keepNext/>
              <w:keepLines/>
              <w:rPr>
                <w:lang w:eastAsia="ko-KR"/>
              </w:rPr>
            </w:pPr>
            <w:r w:rsidRPr="00812B25">
              <w:rPr>
                <w:lang w:eastAsia="ko-KR"/>
              </w:rPr>
              <w:t xml:space="preserve">e.i.r.p. </w:t>
            </w:r>
          </w:p>
        </w:tc>
        <w:tc>
          <w:tcPr>
            <w:tcW w:w="2835" w:type="dxa"/>
            <w:vAlign w:val="center"/>
          </w:tcPr>
          <w:p w:rsidR="006A0E2E" w:rsidRPr="00812B25" w:rsidRDefault="006A0E2E" w:rsidP="00124760">
            <w:pPr>
              <w:pStyle w:val="Tabletext"/>
              <w:keepNext/>
              <w:keepLines/>
              <w:rPr>
                <w:rFonts w:eastAsia="Malgun Gothic"/>
                <w:lang w:eastAsia="ko-KR"/>
              </w:rPr>
            </w:pPr>
            <w:r w:rsidRPr="00812B25">
              <w:rPr>
                <w:rFonts w:eastAsia="Malgun Gothic"/>
                <w:lang w:eastAsia="ko-KR"/>
              </w:rPr>
              <w:t>-</w:t>
            </w:r>
          </w:p>
        </w:tc>
        <w:tc>
          <w:tcPr>
            <w:tcW w:w="4247" w:type="dxa"/>
            <w:vAlign w:val="center"/>
          </w:tcPr>
          <w:p w:rsidR="006A0E2E" w:rsidRPr="00812B25" w:rsidRDefault="006A0E2E" w:rsidP="00124760">
            <w:pPr>
              <w:pStyle w:val="Tabletext"/>
              <w:keepNext/>
              <w:keepLines/>
              <w:rPr>
                <w:lang w:eastAsia="ko-KR"/>
              </w:rPr>
            </w:pPr>
            <w:r w:rsidRPr="00812B25">
              <w:rPr>
                <w:lang w:eastAsia="ko-KR"/>
              </w:rPr>
              <w:t>-</w:t>
            </w:r>
          </w:p>
        </w:tc>
      </w:tr>
      <w:tr w:rsidR="006A0E2E" w:rsidRPr="00812B25" w:rsidTr="00124760">
        <w:trPr>
          <w:jc w:val="center"/>
        </w:trPr>
        <w:tc>
          <w:tcPr>
            <w:tcW w:w="2547" w:type="dxa"/>
            <w:vAlign w:val="center"/>
          </w:tcPr>
          <w:p w:rsidR="006A0E2E" w:rsidRPr="00812B25" w:rsidRDefault="006A0E2E" w:rsidP="00124760">
            <w:pPr>
              <w:pStyle w:val="Tabletext"/>
              <w:keepNext/>
              <w:keepLines/>
              <w:rPr>
                <w:lang w:eastAsia="ko-KR"/>
              </w:rPr>
            </w:pPr>
            <w:r w:rsidRPr="00812B25">
              <w:rPr>
                <w:lang w:eastAsia="ko-KR"/>
              </w:rPr>
              <w:t xml:space="preserve">Receiving noise figure </w:t>
            </w:r>
          </w:p>
        </w:tc>
        <w:tc>
          <w:tcPr>
            <w:tcW w:w="2835" w:type="dxa"/>
            <w:vAlign w:val="center"/>
          </w:tcPr>
          <w:p w:rsidR="006A0E2E" w:rsidRPr="00812B25" w:rsidRDefault="006A0E2E" w:rsidP="00124760">
            <w:pPr>
              <w:pStyle w:val="Tabletext"/>
              <w:keepNext/>
              <w:keepLines/>
              <w:rPr>
                <w:rFonts w:eastAsia="Malgun Gothic"/>
                <w:lang w:eastAsia="ko-KR"/>
              </w:rPr>
            </w:pPr>
            <w:r w:rsidRPr="00812B25">
              <w:rPr>
                <w:rFonts w:eastAsia="Malgun Gothic"/>
                <w:lang w:eastAsia="ko-KR"/>
              </w:rPr>
              <w:t>-118 dB</w:t>
            </w:r>
          </w:p>
        </w:tc>
        <w:tc>
          <w:tcPr>
            <w:tcW w:w="4247" w:type="dxa"/>
            <w:vAlign w:val="center"/>
          </w:tcPr>
          <w:p w:rsidR="006A0E2E" w:rsidRPr="00812B25" w:rsidRDefault="006A0E2E" w:rsidP="00124760">
            <w:pPr>
              <w:pStyle w:val="Tabletext"/>
              <w:keepNext/>
              <w:keepLines/>
              <w:rPr>
                <w:lang w:eastAsia="ko-KR"/>
              </w:rPr>
            </w:pPr>
            <w:r w:rsidRPr="00812B25">
              <w:rPr>
                <w:lang w:eastAsia="ko-KR"/>
              </w:rPr>
              <w:t>Terminal: -112 dB, Base station: -125 dB</w:t>
            </w:r>
          </w:p>
        </w:tc>
      </w:tr>
      <w:tr w:rsidR="006A0E2E" w:rsidRPr="00812B25" w:rsidTr="00124760">
        <w:trPr>
          <w:jc w:val="center"/>
        </w:trPr>
        <w:tc>
          <w:tcPr>
            <w:tcW w:w="2547" w:type="dxa"/>
            <w:vAlign w:val="center"/>
          </w:tcPr>
          <w:p w:rsidR="006A0E2E" w:rsidRPr="00812B25" w:rsidRDefault="006A0E2E" w:rsidP="00124760">
            <w:pPr>
              <w:pStyle w:val="Tabletext"/>
              <w:keepNext/>
              <w:keepLines/>
              <w:rPr>
                <w:lang w:eastAsia="ko-KR"/>
              </w:rPr>
            </w:pPr>
            <w:r w:rsidRPr="00812B25">
              <w:rPr>
                <w:lang w:eastAsia="ko-KR"/>
              </w:rPr>
              <w:t xml:space="preserve">Transmission data rare </w:t>
            </w:r>
          </w:p>
        </w:tc>
        <w:tc>
          <w:tcPr>
            <w:tcW w:w="2835" w:type="dxa"/>
            <w:vAlign w:val="center"/>
          </w:tcPr>
          <w:p w:rsidR="006A0E2E" w:rsidRPr="00812B25" w:rsidRDefault="006A0E2E" w:rsidP="00124760">
            <w:pPr>
              <w:pStyle w:val="Tabletext"/>
              <w:keepNext/>
              <w:keepLines/>
              <w:rPr>
                <w:rFonts w:eastAsia="Malgun Gothic"/>
                <w:lang w:eastAsia="ko-KR"/>
              </w:rPr>
            </w:pPr>
            <w:r w:rsidRPr="00812B25">
              <w:t>9.6 kbps</w:t>
            </w:r>
          </w:p>
        </w:tc>
        <w:tc>
          <w:tcPr>
            <w:tcW w:w="4247" w:type="dxa"/>
            <w:vAlign w:val="center"/>
          </w:tcPr>
          <w:p w:rsidR="006A0E2E" w:rsidRPr="00812B25" w:rsidRDefault="006A0E2E" w:rsidP="00124760">
            <w:pPr>
              <w:pStyle w:val="Tabletext"/>
              <w:keepNext/>
              <w:keepLines/>
              <w:rPr>
                <w:lang w:eastAsia="ko-KR"/>
              </w:rPr>
            </w:pPr>
            <w:r w:rsidRPr="00812B25">
              <w:rPr>
                <w:rFonts w:eastAsia="Malgun Gothic"/>
                <w:lang w:eastAsia="ko-KR"/>
              </w:rPr>
              <w:t>36 kbps</w:t>
            </w:r>
          </w:p>
        </w:tc>
      </w:tr>
      <w:tr w:rsidR="006A0E2E" w:rsidRPr="00812B25" w:rsidTr="00124760">
        <w:trPr>
          <w:jc w:val="center"/>
        </w:trPr>
        <w:tc>
          <w:tcPr>
            <w:tcW w:w="2547" w:type="dxa"/>
            <w:vAlign w:val="center"/>
          </w:tcPr>
          <w:p w:rsidR="006A0E2E" w:rsidRPr="00812B25" w:rsidRDefault="006A0E2E" w:rsidP="00124760">
            <w:pPr>
              <w:pStyle w:val="Tabletext"/>
              <w:keepNext/>
              <w:keepLines/>
              <w:rPr>
                <w:rFonts w:eastAsia="Malgun Gothic"/>
                <w:lang w:eastAsia="ko-KR"/>
              </w:rPr>
            </w:pPr>
            <w:r w:rsidRPr="00812B25">
              <w:rPr>
                <w:lang w:eastAsia="ko-KR"/>
              </w:rPr>
              <w:t xml:space="preserve">Transmission distance </w:t>
            </w:r>
          </w:p>
        </w:tc>
        <w:tc>
          <w:tcPr>
            <w:tcW w:w="2835" w:type="dxa"/>
            <w:vAlign w:val="center"/>
          </w:tcPr>
          <w:p w:rsidR="006A0E2E" w:rsidRPr="00812B25" w:rsidRDefault="006A0E2E" w:rsidP="00124760">
            <w:pPr>
              <w:pStyle w:val="Tabletext"/>
              <w:keepNext/>
              <w:keepLines/>
              <w:rPr>
                <w:lang w:eastAsia="ko-KR"/>
              </w:rPr>
            </w:pPr>
            <w:r w:rsidRPr="00812B25">
              <w:rPr>
                <w:lang w:eastAsia="ko-KR"/>
              </w:rPr>
              <w:t>-</w:t>
            </w:r>
          </w:p>
        </w:tc>
        <w:tc>
          <w:tcPr>
            <w:tcW w:w="4247" w:type="dxa"/>
            <w:vAlign w:val="center"/>
          </w:tcPr>
          <w:p w:rsidR="006A0E2E" w:rsidRPr="00812B25" w:rsidRDefault="006A0E2E" w:rsidP="00124760">
            <w:pPr>
              <w:pStyle w:val="Tabletext"/>
              <w:keepNext/>
              <w:keepLines/>
              <w:rPr>
                <w:lang w:eastAsia="ko-KR"/>
              </w:rPr>
            </w:pPr>
            <w:r w:rsidRPr="00812B25">
              <w:rPr>
                <w:lang w:eastAsia="ko-KR"/>
              </w:rPr>
              <w:t>-</w:t>
            </w:r>
          </w:p>
        </w:tc>
      </w:tr>
      <w:tr w:rsidR="006A0E2E" w:rsidRPr="00812B25" w:rsidTr="00124760">
        <w:trPr>
          <w:jc w:val="center"/>
        </w:trPr>
        <w:tc>
          <w:tcPr>
            <w:tcW w:w="2547" w:type="dxa"/>
            <w:vAlign w:val="center"/>
          </w:tcPr>
          <w:p w:rsidR="006A0E2E" w:rsidRPr="00812B25" w:rsidRDefault="006A0E2E" w:rsidP="00124760">
            <w:pPr>
              <w:pStyle w:val="Tabletext"/>
              <w:keepNext/>
              <w:keepLines/>
              <w:rPr>
                <w:lang w:eastAsia="ko-KR"/>
              </w:rPr>
            </w:pPr>
            <w:r w:rsidRPr="00812B25">
              <w:rPr>
                <w:lang w:eastAsia="ko-KR"/>
              </w:rPr>
              <w:t>Modulation</w:t>
            </w:r>
          </w:p>
        </w:tc>
        <w:tc>
          <w:tcPr>
            <w:tcW w:w="2835" w:type="dxa"/>
            <w:vAlign w:val="center"/>
          </w:tcPr>
          <w:p w:rsidR="006A0E2E" w:rsidRPr="00812B25" w:rsidRDefault="006A0E2E" w:rsidP="00124760">
            <w:pPr>
              <w:pStyle w:val="Tabletext"/>
              <w:keepNext/>
              <w:keepLines/>
              <w:rPr>
                <w:lang w:eastAsia="ko-KR"/>
              </w:rPr>
            </w:pPr>
            <w:r w:rsidRPr="00812B25">
              <w:t>C4FM</w:t>
            </w:r>
            <w:r w:rsidRPr="00812B25">
              <w:rPr>
                <w:lang w:eastAsia="ko-KR"/>
              </w:rPr>
              <w:t xml:space="preserve"> (Continuous 4 level FM) </w:t>
            </w:r>
          </w:p>
        </w:tc>
        <w:tc>
          <w:tcPr>
            <w:tcW w:w="4247" w:type="dxa"/>
            <w:vAlign w:val="center"/>
          </w:tcPr>
          <w:p w:rsidR="006A0E2E" w:rsidRPr="00812B25" w:rsidRDefault="006A0E2E" w:rsidP="00124760">
            <w:pPr>
              <w:pStyle w:val="Tabletext"/>
              <w:keepNext/>
              <w:keepLines/>
              <w:rPr>
                <w:rFonts w:eastAsia="Malgun Gothic"/>
                <w:lang w:eastAsia="ko-KR"/>
              </w:rPr>
            </w:pPr>
            <w:r w:rsidRPr="00812B25">
              <w:t>π/4 DQPSK</w:t>
            </w:r>
            <w:r w:rsidRPr="00812B25">
              <w:rPr>
                <w:rFonts w:eastAsia="Malgun Gothic"/>
                <w:lang w:eastAsia="ko-KR"/>
              </w:rPr>
              <w:t xml:space="preserve"> </w:t>
            </w:r>
          </w:p>
        </w:tc>
      </w:tr>
      <w:tr w:rsidR="006A0E2E" w:rsidRPr="00812B25" w:rsidTr="00124760">
        <w:trPr>
          <w:jc w:val="center"/>
        </w:trPr>
        <w:tc>
          <w:tcPr>
            <w:tcW w:w="2547" w:type="dxa"/>
            <w:vAlign w:val="center"/>
          </w:tcPr>
          <w:p w:rsidR="006A0E2E" w:rsidRPr="00812B25" w:rsidRDefault="006A0E2E" w:rsidP="00124760">
            <w:pPr>
              <w:pStyle w:val="Tabletext"/>
              <w:keepNext/>
              <w:keepLines/>
              <w:rPr>
                <w:lang w:eastAsia="ko-KR"/>
              </w:rPr>
            </w:pPr>
            <w:r w:rsidRPr="00812B25">
              <w:rPr>
                <w:lang w:eastAsia="ko-KR"/>
              </w:rPr>
              <w:t>Multiplexing method</w:t>
            </w:r>
          </w:p>
        </w:tc>
        <w:tc>
          <w:tcPr>
            <w:tcW w:w="2835" w:type="dxa"/>
            <w:vAlign w:val="center"/>
          </w:tcPr>
          <w:p w:rsidR="006A0E2E" w:rsidRPr="00812B25" w:rsidRDefault="006A0E2E" w:rsidP="00124760">
            <w:pPr>
              <w:pStyle w:val="Tabletext"/>
              <w:keepNext/>
              <w:keepLines/>
              <w:rPr>
                <w:lang w:eastAsia="ko-KR"/>
              </w:rPr>
            </w:pPr>
            <w:r w:rsidRPr="00812B25">
              <w:rPr>
                <w:lang w:eastAsia="ko-KR"/>
              </w:rPr>
              <w:t>FDMA</w:t>
            </w:r>
          </w:p>
        </w:tc>
        <w:tc>
          <w:tcPr>
            <w:tcW w:w="4247" w:type="dxa"/>
            <w:vAlign w:val="center"/>
          </w:tcPr>
          <w:p w:rsidR="006A0E2E" w:rsidRPr="00812B25" w:rsidRDefault="006A0E2E" w:rsidP="00124760">
            <w:pPr>
              <w:pStyle w:val="Tabletext"/>
              <w:keepNext/>
              <w:keepLines/>
              <w:rPr>
                <w:lang w:eastAsia="ko-KR"/>
              </w:rPr>
            </w:pPr>
            <w:r w:rsidRPr="00812B25">
              <w:rPr>
                <w:lang w:eastAsia="ko-KR"/>
              </w:rPr>
              <w:t>TDMA</w:t>
            </w:r>
          </w:p>
        </w:tc>
      </w:tr>
    </w:tbl>
    <w:p w:rsidR="00124760" w:rsidRDefault="00124760" w:rsidP="00124760">
      <w:pPr>
        <w:pStyle w:val="Tablefin"/>
      </w:pPr>
      <w:bookmarkStart w:id="352" w:name="_Toc467088085"/>
      <w:bookmarkStart w:id="353" w:name="_Toc467151257"/>
    </w:p>
    <w:p w:rsidR="006A0E2E" w:rsidRPr="00CD2CCC" w:rsidRDefault="006A0E2E" w:rsidP="00124760">
      <w:pPr>
        <w:pStyle w:val="Heading2"/>
      </w:pPr>
      <w:r w:rsidRPr="00CD2CCC">
        <w:t>A7.4.2</w:t>
      </w:r>
      <w:r w:rsidRPr="00CD2CCC">
        <w:tab/>
        <w:t>Operational characteristics</w:t>
      </w:r>
      <w:bookmarkEnd w:id="352"/>
      <w:bookmarkEnd w:id="353"/>
    </w:p>
    <w:p w:rsidR="006A0E2E" w:rsidRPr="00813475" w:rsidRDefault="006A0E2E" w:rsidP="00CD2CCC">
      <w:pPr>
        <w:rPr>
          <w:lang w:val="en-US" w:eastAsia="ko-KR" w:bidi="he-IL"/>
        </w:rPr>
      </w:pPr>
      <w:r w:rsidRPr="00813475">
        <w:rPr>
          <w:lang w:val="en-US" w:eastAsia="ko-KR" w:bidi="he-IL"/>
        </w:rPr>
        <w:t>TRS provides voice service such as one-to-one call, one-to-many call, group call, emergency call, and direct call as well as data service such as message and packet transmission. TRS-TETRA has versatile availability for railway wireless network compared with TRS-ASTRO and VHF.</w:t>
      </w:r>
    </w:p>
    <w:p w:rsidR="006A0E2E" w:rsidRPr="00CD2CCC" w:rsidRDefault="006A0E2E" w:rsidP="00124760">
      <w:pPr>
        <w:pStyle w:val="Heading1"/>
      </w:pPr>
      <w:bookmarkStart w:id="354" w:name="_Toc467088086"/>
      <w:bookmarkStart w:id="355" w:name="_Toc467151258"/>
      <w:r w:rsidRPr="00CD2CCC">
        <w:t>A7.5</w:t>
      </w:r>
      <w:r w:rsidRPr="00CD2CCC">
        <w:tab/>
        <w:t>400 MHz band RSTT</w:t>
      </w:r>
      <w:bookmarkEnd w:id="354"/>
      <w:bookmarkEnd w:id="355"/>
    </w:p>
    <w:p w:rsidR="006A0E2E" w:rsidRPr="00813475" w:rsidRDefault="006A0E2E" w:rsidP="00CD2CCC">
      <w:pPr>
        <w:rPr>
          <w:lang w:val="en-US" w:eastAsia="ko-KR" w:bidi="he-IL"/>
        </w:rPr>
      </w:pPr>
      <w:r w:rsidRPr="00813475">
        <w:rPr>
          <w:lang w:val="en-US" w:eastAsia="ko-KR" w:bidi="he-IL"/>
        </w:rPr>
        <w:t>TRPD (Train Radio Protection Device) in 400 MHz band provides accident information to adjacent trains to avoid additional accidents. This system has a wireless train protection function which is installed on the train for the railway vehicle the event of emergencies such as accidents and dangerous situations. It promptly informs and makes stop or decrease speed of the nearby to prevent from subsequent accidents.</w:t>
      </w:r>
    </w:p>
    <w:p w:rsidR="006A0E2E" w:rsidRPr="00CD2CCC" w:rsidRDefault="006A0E2E" w:rsidP="00124760">
      <w:pPr>
        <w:pStyle w:val="Heading2"/>
      </w:pPr>
      <w:bookmarkStart w:id="356" w:name="_Toc467088087"/>
      <w:bookmarkStart w:id="357" w:name="_Toc467151259"/>
      <w:r w:rsidRPr="00CD2CCC">
        <w:lastRenderedPageBreak/>
        <w:t>A7.5.1</w:t>
      </w:r>
      <w:r w:rsidRPr="00CD2CCC">
        <w:tab/>
        <w:t>Technical characteristics</w:t>
      </w:r>
      <w:bookmarkEnd w:id="356"/>
      <w:bookmarkEnd w:id="357"/>
    </w:p>
    <w:p w:rsidR="006A0E2E" w:rsidRDefault="006A0E2E" w:rsidP="006A0E2E">
      <w:pPr>
        <w:pStyle w:val="TableNo"/>
      </w:pPr>
      <w:r w:rsidRPr="00812B25">
        <w:t xml:space="preserve">Table </w:t>
      </w:r>
      <w:r>
        <w:t>A7.</w:t>
      </w:r>
      <w:r w:rsidRPr="00812B25">
        <w:t>5-1</w:t>
      </w:r>
    </w:p>
    <w:p w:rsidR="006A0E2E" w:rsidRPr="00812B25" w:rsidRDefault="006A0E2E" w:rsidP="006A0E2E">
      <w:pPr>
        <w:pStyle w:val="Tabletitle"/>
      </w:pPr>
      <w:r w:rsidRPr="00812B25">
        <w:t>Technical characteristics of TRPD system</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5664"/>
      </w:tblGrid>
      <w:tr w:rsidR="006A0E2E" w:rsidRPr="00812B25" w:rsidTr="00124760">
        <w:trPr>
          <w:jc w:val="center"/>
        </w:trPr>
        <w:tc>
          <w:tcPr>
            <w:tcW w:w="3120" w:type="dxa"/>
            <w:vAlign w:val="center"/>
          </w:tcPr>
          <w:p w:rsidR="006A0E2E" w:rsidRPr="00812B25" w:rsidRDefault="006A0E2E" w:rsidP="00124760">
            <w:pPr>
              <w:pStyle w:val="Tablehead"/>
              <w:keepLines/>
              <w:rPr>
                <w:lang w:eastAsia="ko-KR"/>
              </w:rPr>
            </w:pPr>
            <w:r w:rsidRPr="00812B25">
              <w:rPr>
                <w:lang w:eastAsia="ko-KR"/>
              </w:rPr>
              <w:t>Technical Parameters</w:t>
            </w:r>
          </w:p>
        </w:tc>
        <w:tc>
          <w:tcPr>
            <w:tcW w:w="5664" w:type="dxa"/>
            <w:vAlign w:val="center"/>
          </w:tcPr>
          <w:p w:rsidR="006A0E2E" w:rsidRPr="00812B25" w:rsidRDefault="006A0E2E" w:rsidP="00124760">
            <w:pPr>
              <w:pStyle w:val="Tablehead"/>
              <w:keepLines/>
            </w:pPr>
            <w:r w:rsidRPr="00812B25">
              <w:t>Technical characteristics</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Frequency Range</w:t>
            </w:r>
          </w:p>
        </w:tc>
        <w:tc>
          <w:tcPr>
            <w:tcW w:w="5664" w:type="dxa"/>
            <w:vAlign w:val="center"/>
          </w:tcPr>
          <w:p w:rsidR="006A0E2E" w:rsidRPr="00124760" w:rsidRDefault="006A0E2E" w:rsidP="00124760">
            <w:pPr>
              <w:pStyle w:val="Tabletext"/>
              <w:keepNext/>
              <w:keepLines/>
            </w:pPr>
            <w:r w:rsidRPr="00124760">
              <w:t>433.3125 MHz</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Number of channels</w:t>
            </w:r>
          </w:p>
        </w:tc>
        <w:tc>
          <w:tcPr>
            <w:tcW w:w="5664" w:type="dxa"/>
            <w:vAlign w:val="center"/>
          </w:tcPr>
          <w:p w:rsidR="006A0E2E" w:rsidRPr="00124760" w:rsidRDefault="006A0E2E" w:rsidP="00124760">
            <w:pPr>
              <w:pStyle w:val="Tabletext"/>
              <w:keepNext/>
              <w:keepLines/>
            </w:pPr>
            <w:r w:rsidRPr="00124760">
              <w:t>1</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Channel separation</w:t>
            </w:r>
          </w:p>
        </w:tc>
        <w:tc>
          <w:tcPr>
            <w:tcW w:w="5664" w:type="dxa"/>
            <w:vAlign w:val="center"/>
          </w:tcPr>
          <w:p w:rsidR="006A0E2E" w:rsidRPr="00124760" w:rsidRDefault="006A0E2E" w:rsidP="00124760">
            <w:pPr>
              <w:pStyle w:val="Tabletext"/>
              <w:keepNext/>
              <w:keepLines/>
            </w:pPr>
            <w:r w:rsidRPr="00124760">
              <w:t>12.5 kHz</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Antenna gain</w:t>
            </w:r>
          </w:p>
        </w:tc>
        <w:tc>
          <w:tcPr>
            <w:tcW w:w="5664" w:type="dxa"/>
            <w:vAlign w:val="center"/>
          </w:tcPr>
          <w:p w:rsidR="006A0E2E" w:rsidRPr="00124760" w:rsidRDefault="006A0E2E" w:rsidP="00124760">
            <w:pPr>
              <w:pStyle w:val="Tabletext"/>
              <w:keepNext/>
              <w:keepLines/>
            </w:pPr>
            <w:r w:rsidRPr="00124760">
              <w:t>3 dBi</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Polarization</w:t>
            </w:r>
          </w:p>
        </w:tc>
        <w:tc>
          <w:tcPr>
            <w:tcW w:w="5664" w:type="dxa"/>
            <w:vAlign w:val="center"/>
          </w:tcPr>
          <w:p w:rsidR="006A0E2E" w:rsidRPr="00124760" w:rsidRDefault="006A0E2E" w:rsidP="00124760">
            <w:pPr>
              <w:pStyle w:val="Tabletext"/>
              <w:keepNext/>
              <w:keepLines/>
            </w:pPr>
            <w:r w:rsidRPr="00124760">
              <w:t>Vertical</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 xml:space="preserve">Transmitting radiation power </w:t>
            </w:r>
          </w:p>
        </w:tc>
        <w:tc>
          <w:tcPr>
            <w:tcW w:w="5664" w:type="dxa"/>
            <w:vAlign w:val="center"/>
          </w:tcPr>
          <w:p w:rsidR="006A0E2E" w:rsidRPr="00124760" w:rsidRDefault="006A0E2E" w:rsidP="00124760">
            <w:pPr>
              <w:pStyle w:val="Tabletext"/>
              <w:keepNext/>
              <w:keepLines/>
            </w:pPr>
            <w:r w:rsidRPr="00124760">
              <w:t>36 dBm</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 xml:space="preserve">e.i.r.p. </w:t>
            </w:r>
          </w:p>
        </w:tc>
        <w:tc>
          <w:tcPr>
            <w:tcW w:w="5664" w:type="dxa"/>
            <w:vAlign w:val="center"/>
          </w:tcPr>
          <w:p w:rsidR="006A0E2E" w:rsidRPr="00124760" w:rsidRDefault="006A0E2E" w:rsidP="00124760">
            <w:pPr>
              <w:pStyle w:val="Tabletext"/>
              <w:keepNext/>
              <w:keepLines/>
            </w:pPr>
            <w:r w:rsidRPr="00124760">
              <w:t>39 dBm</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Technical Parameters</w:t>
            </w:r>
          </w:p>
        </w:tc>
        <w:tc>
          <w:tcPr>
            <w:tcW w:w="5664" w:type="dxa"/>
            <w:vAlign w:val="center"/>
          </w:tcPr>
          <w:p w:rsidR="006A0E2E" w:rsidRPr="00124760" w:rsidRDefault="006A0E2E" w:rsidP="00124760">
            <w:pPr>
              <w:pStyle w:val="Tabletext"/>
              <w:keepNext/>
              <w:keepLines/>
            </w:pPr>
            <w:r w:rsidRPr="00124760">
              <w:t>Technical characteristics</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 xml:space="preserve">Receiving noise figure </w:t>
            </w:r>
          </w:p>
        </w:tc>
        <w:tc>
          <w:tcPr>
            <w:tcW w:w="5664" w:type="dxa"/>
            <w:vAlign w:val="center"/>
          </w:tcPr>
          <w:p w:rsidR="006A0E2E" w:rsidRPr="00124760" w:rsidRDefault="006A0E2E" w:rsidP="00124760">
            <w:pPr>
              <w:pStyle w:val="Tabletext"/>
              <w:keepNext/>
              <w:keepLines/>
            </w:pPr>
            <w:r w:rsidRPr="00124760">
              <w:t>Under 2</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 xml:space="preserve">Transmission data rare </w:t>
            </w:r>
          </w:p>
        </w:tc>
        <w:tc>
          <w:tcPr>
            <w:tcW w:w="5664" w:type="dxa"/>
            <w:vAlign w:val="center"/>
          </w:tcPr>
          <w:p w:rsidR="006A0E2E" w:rsidRPr="00124760" w:rsidRDefault="006A0E2E" w:rsidP="00124760">
            <w:pPr>
              <w:pStyle w:val="Tabletext"/>
              <w:keepNext/>
              <w:keepLines/>
            </w:pPr>
            <w:r w:rsidRPr="00124760">
              <w:t>8 kbps</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 xml:space="preserve">Transmission distance </w:t>
            </w:r>
          </w:p>
        </w:tc>
        <w:tc>
          <w:tcPr>
            <w:tcW w:w="5664" w:type="dxa"/>
            <w:vAlign w:val="center"/>
          </w:tcPr>
          <w:p w:rsidR="006A0E2E" w:rsidRPr="00124760" w:rsidRDefault="006A0E2E" w:rsidP="00124760">
            <w:pPr>
              <w:pStyle w:val="Tabletext"/>
              <w:keepNext/>
              <w:keepLines/>
            </w:pPr>
            <w:r w:rsidRPr="00124760">
              <w:t>4 km</w:t>
            </w:r>
          </w:p>
        </w:tc>
      </w:tr>
      <w:tr w:rsidR="006A0E2E" w:rsidRPr="00813475" w:rsidTr="00124760">
        <w:trPr>
          <w:jc w:val="center"/>
        </w:trPr>
        <w:tc>
          <w:tcPr>
            <w:tcW w:w="3120" w:type="dxa"/>
            <w:vAlign w:val="center"/>
          </w:tcPr>
          <w:p w:rsidR="006A0E2E" w:rsidRPr="00124760" w:rsidRDefault="006A0E2E" w:rsidP="00124760">
            <w:pPr>
              <w:pStyle w:val="Tabletext"/>
              <w:keepNext/>
              <w:keepLines/>
            </w:pPr>
            <w:r w:rsidRPr="00124760">
              <w:t>Modulation</w:t>
            </w:r>
          </w:p>
        </w:tc>
        <w:tc>
          <w:tcPr>
            <w:tcW w:w="5664" w:type="dxa"/>
            <w:vAlign w:val="center"/>
          </w:tcPr>
          <w:p w:rsidR="006A0E2E" w:rsidRPr="00124760" w:rsidRDefault="006A0E2E" w:rsidP="00124760">
            <w:pPr>
              <w:pStyle w:val="Tabletext"/>
              <w:keepNext/>
              <w:keepLines/>
            </w:pPr>
            <w:r w:rsidRPr="00124760">
              <w:t>GMSK (Gaussian Minimum Shift Keying)</w:t>
            </w:r>
          </w:p>
        </w:tc>
      </w:tr>
      <w:tr w:rsidR="006A0E2E" w:rsidRPr="00812B25" w:rsidTr="00124760">
        <w:trPr>
          <w:jc w:val="center"/>
        </w:trPr>
        <w:tc>
          <w:tcPr>
            <w:tcW w:w="3120" w:type="dxa"/>
            <w:vAlign w:val="center"/>
          </w:tcPr>
          <w:p w:rsidR="006A0E2E" w:rsidRPr="00124760" w:rsidRDefault="006A0E2E" w:rsidP="00124760">
            <w:pPr>
              <w:pStyle w:val="Tabletext"/>
              <w:keepNext/>
              <w:keepLines/>
            </w:pPr>
            <w:r w:rsidRPr="00124760">
              <w:t>Multiplexing method</w:t>
            </w:r>
          </w:p>
        </w:tc>
        <w:tc>
          <w:tcPr>
            <w:tcW w:w="5664" w:type="dxa"/>
            <w:vAlign w:val="center"/>
          </w:tcPr>
          <w:p w:rsidR="006A0E2E" w:rsidRPr="00124760" w:rsidRDefault="006A0E2E" w:rsidP="00124760">
            <w:pPr>
              <w:pStyle w:val="Tabletext"/>
              <w:keepNext/>
              <w:keepLines/>
            </w:pPr>
            <w:r w:rsidRPr="00124760">
              <w:t>Single</w:t>
            </w:r>
          </w:p>
        </w:tc>
      </w:tr>
    </w:tbl>
    <w:p w:rsidR="00124760" w:rsidRDefault="00124760" w:rsidP="00124760">
      <w:pPr>
        <w:pStyle w:val="Tablefin"/>
      </w:pPr>
      <w:bookmarkStart w:id="358" w:name="_Toc467088088"/>
      <w:bookmarkStart w:id="359" w:name="_Toc467151260"/>
    </w:p>
    <w:p w:rsidR="006A0E2E" w:rsidRPr="00CD2CCC" w:rsidRDefault="006A0E2E" w:rsidP="00124760">
      <w:pPr>
        <w:pStyle w:val="Heading1"/>
      </w:pPr>
      <w:r w:rsidRPr="00CD2CCC">
        <w:t>A7.6</w:t>
      </w:r>
      <w:r w:rsidRPr="00CD2CCC">
        <w:tab/>
        <w:t>18 GHz band RSTT</w:t>
      </w:r>
      <w:bookmarkEnd w:id="358"/>
      <w:bookmarkEnd w:id="359"/>
    </w:p>
    <w:p w:rsidR="006A0E2E" w:rsidRPr="00813475" w:rsidRDefault="006A0E2E" w:rsidP="006A0E2E">
      <w:pPr>
        <w:jc w:val="both"/>
        <w:rPr>
          <w:szCs w:val="24"/>
          <w:lang w:val="en-US" w:eastAsia="ko-KR" w:bidi="he-IL"/>
        </w:rPr>
      </w:pPr>
      <w:r w:rsidRPr="00813475">
        <w:rPr>
          <w:szCs w:val="24"/>
          <w:lang w:val="en-US" w:eastAsia="ko-KR" w:bidi="he-IL"/>
        </w:rPr>
        <w:t xml:space="preserve">Platform Video System provides video streams to driver from the camera when the train enters to the platform of a station to monitor the clearance of the trackside. </w:t>
      </w:r>
    </w:p>
    <w:p w:rsidR="006A0E2E" w:rsidRPr="00CD2CCC" w:rsidRDefault="006A0E2E" w:rsidP="00124760">
      <w:pPr>
        <w:pStyle w:val="Heading2"/>
      </w:pPr>
      <w:bookmarkStart w:id="360" w:name="_Toc467088089"/>
      <w:bookmarkStart w:id="361" w:name="_Toc467151261"/>
      <w:r w:rsidRPr="00CD2CCC">
        <w:t>A7.6.1</w:t>
      </w:r>
      <w:r w:rsidRPr="00CD2CCC">
        <w:tab/>
        <w:t>Technical characteristics</w:t>
      </w:r>
      <w:bookmarkEnd w:id="360"/>
      <w:bookmarkEnd w:id="361"/>
    </w:p>
    <w:p w:rsidR="006A0E2E" w:rsidRDefault="006A0E2E" w:rsidP="006A0E2E">
      <w:pPr>
        <w:pStyle w:val="TableNo"/>
      </w:pPr>
      <w:r w:rsidRPr="00812B25">
        <w:t xml:space="preserve">Table </w:t>
      </w:r>
      <w:r>
        <w:t>A7.</w:t>
      </w:r>
      <w:r w:rsidRPr="00812B25">
        <w:t>6-1</w:t>
      </w:r>
    </w:p>
    <w:p w:rsidR="006A0E2E" w:rsidRPr="00812B25" w:rsidRDefault="006A0E2E" w:rsidP="006A0E2E">
      <w:pPr>
        <w:pStyle w:val="Tabletitle"/>
        <w:rPr>
          <w:rFonts w:eastAsia="Malgun Gothic"/>
          <w:lang w:eastAsia="ko-KR"/>
        </w:rPr>
      </w:pPr>
      <w:r w:rsidRPr="00812B25">
        <w:t>Technical characteristics of platform video system</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6382"/>
      </w:tblGrid>
      <w:tr w:rsidR="006A0E2E" w:rsidRPr="00812B25" w:rsidTr="00124760">
        <w:trPr>
          <w:jc w:val="center"/>
        </w:trPr>
        <w:tc>
          <w:tcPr>
            <w:tcW w:w="3120" w:type="dxa"/>
            <w:vAlign w:val="center"/>
          </w:tcPr>
          <w:p w:rsidR="006A0E2E" w:rsidRPr="00C97348" w:rsidRDefault="006A0E2E" w:rsidP="00124760">
            <w:pPr>
              <w:pStyle w:val="Tablehead"/>
            </w:pPr>
            <w:r w:rsidRPr="00C97348">
              <w:t>Technical Parameters</w:t>
            </w:r>
          </w:p>
        </w:tc>
        <w:tc>
          <w:tcPr>
            <w:tcW w:w="6382" w:type="dxa"/>
            <w:vAlign w:val="center"/>
          </w:tcPr>
          <w:p w:rsidR="006A0E2E" w:rsidRPr="00C97348" w:rsidRDefault="006A0E2E" w:rsidP="00124760">
            <w:pPr>
              <w:pStyle w:val="Tablehead"/>
            </w:pPr>
            <w:r w:rsidRPr="00C97348">
              <w:t>Technical characteristics</w:t>
            </w:r>
          </w:p>
        </w:tc>
      </w:tr>
      <w:tr w:rsidR="006A0E2E" w:rsidRPr="00812B25" w:rsidTr="00124760">
        <w:trPr>
          <w:jc w:val="center"/>
        </w:trPr>
        <w:tc>
          <w:tcPr>
            <w:tcW w:w="3120" w:type="dxa"/>
            <w:vAlign w:val="center"/>
          </w:tcPr>
          <w:p w:rsidR="006A0E2E" w:rsidRPr="00124760" w:rsidRDefault="006A0E2E" w:rsidP="00124760">
            <w:pPr>
              <w:pStyle w:val="Tabletext"/>
            </w:pPr>
            <w:r w:rsidRPr="00124760">
              <w:t>Frequency Range</w:t>
            </w:r>
          </w:p>
        </w:tc>
        <w:tc>
          <w:tcPr>
            <w:tcW w:w="6382" w:type="dxa"/>
            <w:vAlign w:val="center"/>
          </w:tcPr>
          <w:p w:rsidR="006A0E2E" w:rsidRPr="00124760" w:rsidRDefault="006A0E2E" w:rsidP="00124760">
            <w:pPr>
              <w:pStyle w:val="Tabletext"/>
            </w:pPr>
            <w:r w:rsidRPr="00124760">
              <w:t>18.86-18.92 GHz, 19.20-19.26 GHz</w:t>
            </w:r>
          </w:p>
        </w:tc>
      </w:tr>
      <w:tr w:rsidR="006A0E2E" w:rsidRPr="00812B25" w:rsidTr="00124760">
        <w:trPr>
          <w:jc w:val="center"/>
        </w:trPr>
        <w:tc>
          <w:tcPr>
            <w:tcW w:w="3120" w:type="dxa"/>
            <w:vAlign w:val="center"/>
          </w:tcPr>
          <w:p w:rsidR="006A0E2E" w:rsidRPr="00124760" w:rsidRDefault="006A0E2E" w:rsidP="00124760">
            <w:pPr>
              <w:pStyle w:val="Tabletext"/>
            </w:pPr>
            <w:r w:rsidRPr="00124760">
              <w:t xml:space="preserve">Number of channels </w:t>
            </w:r>
          </w:p>
        </w:tc>
        <w:tc>
          <w:tcPr>
            <w:tcW w:w="6382" w:type="dxa"/>
            <w:vAlign w:val="center"/>
          </w:tcPr>
          <w:p w:rsidR="006A0E2E" w:rsidRPr="00124760" w:rsidRDefault="006A0E2E" w:rsidP="00124760">
            <w:pPr>
              <w:pStyle w:val="Tabletext"/>
            </w:pPr>
            <w:r w:rsidRPr="00124760">
              <w:t>6</w:t>
            </w:r>
          </w:p>
        </w:tc>
      </w:tr>
      <w:tr w:rsidR="006A0E2E" w:rsidRPr="00812B25" w:rsidTr="00124760">
        <w:trPr>
          <w:jc w:val="center"/>
        </w:trPr>
        <w:tc>
          <w:tcPr>
            <w:tcW w:w="3120" w:type="dxa"/>
            <w:vAlign w:val="center"/>
          </w:tcPr>
          <w:p w:rsidR="006A0E2E" w:rsidRPr="00124760" w:rsidRDefault="006A0E2E" w:rsidP="00124760">
            <w:pPr>
              <w:pStyle w:val="Tabletext"/>
            </w:pPr>
            <w:r w:rsidRPr="00124760">
              <w:t>Channel separation</w:t>
            </w:r>
          </w:p>
        </w:tc>
        <w:tc>
          <w:tcPr>
            <w:tcW w:w="6382" w:type="dxa"/>
            <w:vAlign w:val="center"/>
          </w:tcPr>
          <w:p w:rsidR="006A0E2E" w:rsidRPr="00124760" w:rsidRDefault="006A0E2E" w:rsidP="00124760">
            <w:pPr>
              <w:pStyle w:val="Tabletext"/>
            </w:pPr>
            <w:r w:rsidRPr="00124760">
              <w:t>10 MHz</w:t>
            </w:r>
          </w:p>
        </w:tc>
      </w:tr>
      <w:tr w:rsidR="006A0E2E" w:rsidRPr="00812B25" w:rsidTr="00124760">
        <w:trPr>
          <w:jc w:val="center"/>
        </w:trPr>
        <w:tc>
          <w:tcPr>
            <w:tcW w:w="3120" w:type="dxa"/>
            <w:vAlign w:val="center"/>
          </w:tcPr>
          <w:p w:rsidR="006A0E2E" w:rsidRPr="00124760" w:rsidRDefault="006A0E2E" w:rsidP="00124760">
            <w:pPr>
              <w:pStyle w:val="Tabletext"/>
            </w:pPr>
            <w:r w:rsidRPr="00124760">
              <w:t>Antenna gain</w:t>
            </w:r>
          </w:p>
        </w:tc>
        <w:tc>
          <w:tcPr>
            <w:tcW w:w="6382" w:type="dxa"/>
            <w:vAlign w:val="center"/>
          </w:tcPr>
          <w:p w:rsidR="006A0E2E" w:rsidRPr="00124760" w:rsidRDefault="006A0E2E" w:rsidP="00124760">
            <w:pPr>
              <w:pStyle w:val="Tabletext"/>
            </w:pPr>
            <w:r w:rsidRPr="00124760">
              <w:t>-</w:t>
            </w:r>
          </w:p>
        </w:tc>
      </w:tr>
      <w:tr w:rsidR="006A0E2E" w:rsidRPr="00812B25" w:rsidTr="00124760">
        <w:trPr>
          <w:jc w:val="center"/>
        </w:trPr>
        <w:tc>
          <w:tcPr>
            <w:tcW w:w="3120" w:type="dxa"/>
            <w:vAlign w:val="center"/>
          </w:tcPr>
          <w:p w:rsidR="006A0E2E" w:rsidRPr="00124760" w:rsidRDefault="006A0E2E" w:rsidP="00124760">
            <w:pPr>
              <w:pStyle w:val="Tabletext"/>
            </w:pPr>
            <w:r w:rsidRPr="00124760">
              <w:t>Polarization</w:t>
            </w:r>
          </w:p>
        </w:tc>
        <w:tc>
          <w:tcPr>
            <w:tcW w:w="6382" w:type="dxa"/>
            <w:vAlign w:val="center"/>
          </w:tcPr>
          <w:p w:rsidR="006A0E2E" w:rsidRPr="00124760" w:rsidRDefault="006A0E2E" w:rsidP="00124760">
            <w:pPr>
              <w:pStyle w:val="Tabletext"/>
            </w:pPr>
            <w:r w:rsidRPr="00124760">
              <w:t>-</w:t>
            </w:r>
          </w:p>
        </w:tc>
      </w:tr>
      <w:tr w:rsidR="006A0E2E" w:rsidRPr="00812B25" w:rsidTr="00124760">
        <w:trPr>
          <w:jc w:val="center"/>
        </w:trPr>
        <w:tc>
          <w:tcPr>
            <w:tcW w:w="3120" w:type="dxa"/>
            <w:vAlign w:val="center"/>
          </w:tcPr>
          <w:p w:rsidR="006A0E2E" w:rsidRPr="00124760" w:rsidRDefault="006A0E2E" w:rsidP="00124760">
            <w:pPr>
              <w:pStyle w:val="Tabletext"/>
            </w:pPr>
            <w:r w:rsidRPr="00124760">
              <w:t xml:space="preserve">Transmitting radiation power </w:t>
            </w:r>
          </w:p>
        </w:tc>
        <w:tc>
          <w:tcPr>
            <w:tcW w:w="6382" w:type="dxa"/>
            <w:vAlign w:val="center"/>
          </w:tcPr>
          <w:p w:rsidR="006A0E2E" w:rsidRPr="00124760" w:rsidRDefault="006A0E2E" w:rsidP="00124760">
            <w:pPr>
              <w:pStyle w:val="Tabletext"/>
            </w:pPr>
            <w:r w:rsidRPr="00124760">
              <w:t>100 mW</w:t>
            </w:r>
          </w:p>
        </w:tc>
      </w:tr>
      <w:tr w:rsidR="006A0E2E" w:rsidRPr="00812B25" w:rsidTr="00124760">
        <w:trPr>
          <w:jc w:val="center"/>
        </w:trPr>
        <w:tc>
          <w:tcPr>
            <w:tcW w:w="3120" w:type="dxa"/>
            <w:vAlign w:val="center"/>
          </w:tcPr>
          <w:p w:rsidR="006A0E2E" w:rsidRPr="00124760" w:rsidRDefault="006A0E2E" w:rsidP="00124760">
            <w:pPr>
              <w:pStyle w:val="Tabletext"/>
            </w:pPr>
            <w:r w:rsidRPr="00124760">
              <w:t xml:space="preserve">e.i.r.p. </w:t>
            </w:r>
          </w:p>
        </w:tc>
        <w:tc>
          <w:tcPr>
            <w:tcW w:w="6382" w:type="dxa"/>
            <w:vAlign w:val="center"/>
          </w:tcPr>
          <w:p w:rsidR="006A0E2E" w:rsidRPr="00124760" w:rsidRDefault="006A0E2E" w:rsidP="00124760">
            <w:pPr>
              <w:pStyle w:val="Tabletext"/>
            </w:pPr>
            <w:r w:rsidRPr="00124760">
              <w:t>-</w:t>
            </w:r>
          </w:p>
        </w:tc>
      </w:tr>
      <w:tr w:rsidR="006A0E2E" w:rsidRPr="00812B25" w:rsidTr="00124760">
        <w:trPr>
          <w:jc w:val="center"/>
        </w:trPr>
        <w:tc>
          <w:tcPr>
            <w:tcW w:w="3120" w:type="dxa"/>
            <w:vAlign w:val="center"/>
          </w:tcPr>
          <w:p w:rsidR="006A0E2E" w:rsidRPr="00124760" w:rsidRDefault="006A0E2E" w:rsidP="00124760">
            <w:pPr>
              <w:pStyle w:val="Tabletext"/>
            </w:pPr>
            <w:r w:rsidRPr="00124760">
              <w:t xml:space="preserve">Receiving noise figure </w:t>
            </w:r>
          </w:p>
        </w:tc>
        <w:tc>
          <w:tcPr>
            <w:tcW w:w="6382" w:type="dxa"/>
            <w:vAlign w:val="center"/>
          </w:tcPr>
          <w:p w:rsidR="006A0E2E" w:rsidRPr="00124760" w:rsidRDefault="006A0E2E" w:rsidP="00124760">
            <w:pPr>
              <w:pStyle w:val="Tabletext"/>
            </w:pPr>
            <w:r w:rsidRPr="00124760">
              <w:t>-</w:t>
            </w:r>
          </w:p>
        </w:tc>
      </w:tr>
      <w:tr w:rsidR="006A0E2E" w:rsidRPr="00812B25" w:rsidTr="00124760">
        <w:trPr>
          <w:jc w:val="center"/>
        </w:trPr>
        <w:tc>
          <w:tcPr>
            <w:tcW w:w="3120" w:type="dxa"/>
            <w:vAlign w:val="center"/>
          </w:tcPr>
          <w:p w:rsidR="006A0E2E" w:rsidRPr="00124760" w:rsidRDefault="006A0E2E" w:rsidP="00124760">
            <w:pPr>
              <w:pStyle w:val="Tabletext"/>
            </w:pPr>
            <w:r w:rsidRPr="00124760">
              <w:t xml:space="preserve">Transmission data rate </w:t>
            </w:r>
          </w:p>
        </w:tc>
        <w:tc>
          <w:tcPr>
            <w:tcW w:w="6382" w:type="dxa"/>
            <w:vAlign w:val="center"/>
          </w:tcPr>
          <w:p w:rsidR="006A0E2E" w:rsidRPr="00124760" w:rsidRDefault="006A0E2E" w:rsidP="00124760">
            <w:pPr>
              <w:pStyle w:val="Tabletext"/>
            </w:pPr>
            <w:r w:rsidRPr="00124760">
              <w:t>-</w:t>
            </w:r>
          </w:p>
        </w:tc>
      </w:tr>
      <w:tr w:rsidR="006A0E2E" w:rsidRPr="00812B25" w:rsidTr="00124760">
        <w:trPr>
          <w:jc w:val="center"/>
        </w:trPr>
        <w:tc>
          <w:tcPr>
            <w:tcW w:w="3120" w:type="dxa"/>
            <w:vAlign w:val="center"/>
          </w:tcPr>
          <w:p w:rsidR="006A0E2E" w:rsidRPr="00124760" w:rsidRDefault="006A0E2E" w:rsidP="00124760">
            <w:pPr>
              <w:pStyle w:val="Tabletext"/>
            </w:pPr>
            <w:r w:rsidRPr="00124760">
              <w:t xml:space="preserve">Transmission distance </w:t>
            </w:r>
          </w:p>
        </w:tc>
        <w:tc>
          <w:tcPr>
            <w:tcW w:w="6382" w:type="dxa"/>
            <w:vAlign w:val="center"/>
          </w:tcPr>
          <w:p w:rsidR="006A0E2E" w:rsidRPr="00124760" w:rsidRDefault="006A0E2E" w:rsidP="00124760">
            <w:pPr>
              <w:pStyle w:val="Tabletext"/>
            </w:pPr>
            <w:r w:rsidRPr="00124760">
              <w:t>1.5-2.5 km</w:t>
            </w:r>
          </w:p>
        </w:tc>
      </w:tr>
      <w:tr w:rsidR="006A0E2E" w:rsidRPr="00812B25" w:rsidTr="00124760">
        <w:trPr>
          <w:jc w:val="center"/>
        </w:trPr>
        <w:tc>
          <w:tcPr>
            <w:tcW w:w="3120" w:type="dxa"/>
            <w:vAlign w:val="center"/>
          </w:tcPr>
          <w:p w:rsidR="006A0E2E" w:rsidRPr="00124760" w:rsidRDefault="006A0E2E" w:rsidP="00124760">
            <w:pPr>
              <w:pStyle w:val="Tabletext"/>
            </w:pPr>
            <w:r w:rsidRPr="00124760">
              <w:t>Modulation</w:t>
            </w:r>
          </w:p>
        </w:tc>
        <w:tc>
          <w:tcPr>
            <w:tcW w:w="6382" w:type="dxa"/>
            <w:vAlign w:val="center"/>
          </w:tcPr>
          <w:p w:rsidR="006A0E2E" w:rsidRPr="00124760" w:rsidRDefault="006A0E2E" w:rsidP="00124760">
            <w:pPr>
              <w:pStyle w:val="Tabletext"/>
            </w:pPr>
            <w:r w:rsidRPr="00124760">
              <w:t>OFDM</w:t>
            </w:r>
          </w:p>
        </w:tc>
      </w:tr>
      <w:tr w:rsidR="006A0E2E" w:rsidRPr="00812B25" w:rsidTr="00124760">
        <w:trPr>
          <w:jc w:val="center"/>
        </w:trPr>
        <w:tc>
          <w:tcPr>
            <w:tcW w:w="3120" w:type="dxa"/>
            <w:vAlign w:val="center"/>
          </w:tcPr>
          <w:p w:rsidR="006A0E2E" w:rsidRPr="00124760" w:rsidRDefault="006A0E2E" w:rsidP="00124760">
            <w:pPr>
              <w:pStyle w:val="Tabletext"/>
            </w:pPr>
            <w:r w:rsidRPr="00124760">
              <w:t>Multiplexing method</w:t>
            </w:r>
          </w:p>
        </w:tc>
        <w:tc>
          <w:tcPr>
            <w:tcW w:w="6382" w:type="dxa"/>
            <w:vAlign w:val="center"/>
          </w:tcPr>
          <w:p w:rsidR="006A0E2E" w:rsidRPr="00124760" w:rsidRDefault="006A0E2E" w:rsidP="00124760">
            <w:pPr>
              <w:pStyle w:val="Tabletext"/>
            </w:pPr>
            <w:r w:rsidRPr="00124760">
              <w:t>-</w:t>
            </w:r>
          </w:p>
        </w:tc>
      </w:tr>
    </w:tbl>
    <w:p w:rsidR="000069D4" w:rsidRPr="00124760" w:rsidRDefault="000069D4" w:rsidP="009F5846">
      <w:pPr>
        <w:jc w:val="center"/>
        <w:rPr>
          <w:lang w:eastAsia="zh-CN"/>
        </w:rPr>
      </w:pPr>
    </w:p>
    <w:sectPr w:rsidR="000069D4" w:rsidRPr="00124760" w:rsidSect="00A54979">
      <w:type w:val="continuous"/>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B1A" w:rsidRDefault="00363B1A">
      <w:r>
        <w:separator/>
      </w:r>
    </w:p>
  </w:endnote>
  <w:endnote w:type="continuationSeparator" w:id="0">
    <w:p w:rsidR="00363B1A" w:rsidRDefault="0036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New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1A" w:rsidRDefault="00363B1A" w:rsidP="006A0E2E">
    <w:pPr>
      <w:pStyle w:val="Footer"/>
    </w:pPr>
    <w:fldSimple w:instr=" FILENAME \p  \* MERGEFORMAT ">
      <w:r>
        <w:t>M:\BRSGD\TEXT2016\SG05\WP5A\200\298\298N016e.docx</w:t>
      </w:r>
    </w:fldSimple>
    <w:r>
      <w:tab/>
    </w:r>
    <w:r>
      <w:fldChar w:fldCharType="begin"/>
    </w:r>
    <w:r>
      <w:instrText xml:space="preserve"> SAVEDATE \@ DD.MM.YY </w:instrText>
    </w:r>
    <w:r>
      <w:fldChar w:fldCharType="separate"/>
    </w:r>
    <w:r>
      <w:t>18.11.16</w:t>
    </w:r>
    <w:r>
      <w:fldChar w:fldCharType="end"/>
    </w:r>
    <w: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1A" w:rsidRPr="00C0368D" w:rsidRDefault="00363B1A" w:rsidP="00C0368D">
    <w:pPr>
      <w:pStyle w:val="Footer"/>
      <w:rPr>
        <w:lang w:val="en-US"/>
      </w:rPr>
    </w:pPr>
    <w:fldSimple w:instr=" FILENAME \p \* MERGEFORMAT ">
      <w:r w:rsidRPr="00C0368D">
        <w:rPr>
          <w:lang w:val="en-US"/>
        </w:rPr>
        <w:t>M</w:t>
      </w:r>
      <w:r>
        <w:t>:\BRSGD\TEXT2016\SG05\WP5A\DT\124Rev1e.docx</w:t>
      </w:r>
    </w:fldSimple>
    <w:r w:rsidRPr="002F7CB3">
      <w:rPr>
        <w:lang w:val="en-US"/>
      </w:rPr>
      <w:tab/>
    </w:r>
    <w:r>
      <w:fldChar w:fldCharType="begin"/>
    </w:r>
    <w:r>
      <w:instrText xml:space="preserve"> savedate \@ dd.MM.yy </w:instrText>
    </w:r>
    <w:r>
      <w:fldChar w:fldCharType="separate"/>
    </w:r>
    <w:r>
      <w:t>18.11.16</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1A" w:rsidRDefault="00363B1A" w:rsidP="006A0E2E">
    <w:pPr>
      <w:pStyle w:val="Footer"/>
    </w:pPr>
    <w:fldSimple w:instr=" FILENAME \p  \* MERGEFORMAT ">
      <w:r>
        <w:t>M:\BRSGD\TEXT2016\SG05\WP5A\DT\124Rev1e.docx</w:t>
      </w:r>
    </w:fldSimple>
    <w:r>
      <w:tab/>
    </w:r>
    <w:r>
      <w:fldChar w:fldCharType="begin"/>
    </w:r>
    <w:r>
      <w:instrText xml:space="preserve"> SAVEDATE \@ DD.MM.YY </w:instrText>
    </w:r>
    <w:r>
      <w:fldChar w:fldCharType="separate"/>
    </w:r>
    <w:r>
      <w:t>18.11.16</w:t>
    </w:r>
    <w:r>
      <w:fldChar w:fldCharType="end"/>
    </w:r>
    <w:r>
      <w:tab/>
    </w:r>
    <w:r>
      <w:fldChar w:fldCharType="begin"/>
    </w:r>
    <w:r>
      <w:instrText xml:space="preserve"> PRINTDATE \@ DD.MM.YY </w:instrText>
    </w:r>
    <w:r>
      <w:fldChar w:fldCharType="separate"/>
    </w:r>
    <w:r>
      <w:t>17.11.16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1A" w:rsidRDefault="00363B1A">
    <w:pPr>
      <w:pStyle w:val="SpecialFooter"/>
      <w:pBdr>
        <w:top w:val="single" w:sz="6" w:space="1" w:color="auto"/>
        <w:left w:val="single" w:sz="6" w:space="1" w:color="auto"/>
        <w:bottom w:val="single" w:sz="6" w:space="1" w:color="auto"/>
        <w:right w:val="single" w:sz="6" w:space="1" w:color="auto"/>
      </w:pBdr>
    </w:pPr>
    <w:r>
      <w:rPr>
        <w:b/>
        <w:bCs/>
      </w:rPr>
      <w:t>Attention:</w:t>
    </w:r>
    <w: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rsidR="00363B1A" w:rsidRPr="002F7CB3" w:rsidRDefault="00363B1A" w:rsidP="00E6257C">
    <w:pPr>
      <w:pStyle w:val="Footer"/>
      <w:rPr>
        <w:lang w:val="en-US"/>
      </w:rPr>
    </w:pPr>
    <w:fldSimple w:instr=" FILENAME \p \* MERGEFORMAT ">
      <w:r w:rsidRPr="006A0E2E">
        <w:rPr>
          <w:lang w:val="en-US"/>
        </w:rPr>
        <w:t>Document2</w:t>
      </w:r>
    </w:fldSimple>
    <w:r>
      <w:t xml:space="preserve"> ( )</w:t>
    </w:r>
    <w:r w:rsidRPr="002F7CB3">
      <w:rPr>
        <w:lang w:val="en-US"/>
      </w:rPr>
      <w:tab/>
    </w:r>
    <w:r>
      <w:fldChar w:fldCharType="begin"/>
    </w:r>
    <w:r>
      <w:instrText xml:space="preserve"> savedate \@ dd.MM.yy </w:instrText>
    </w:r>
    <w:r>
      <w:fldChar w:fldCharType="separate"/>
    </w:r>
    <w:r>
      <w:t>18.11.16</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B1A" w:rsidRDefault="00363B1A">
      <w:r>
        <w:t>____________________</w:t>
      </w:r>
    </w:p>
  </w:footnote>
  <w:footnote w:type="continuationSeparator" w:id="0">
    <w:p w:rsidR="00363B1A" w:rsidRDefault="00363B1A">
      <w:r>
        <w:continuationSeparator/>
      </w:r>
    </w:p>
  </w:footnote>
  <w:footnote w:id="1">
    <w:p w:rsidR="00363B1A" w:rsidRPr="00813475" w:rsidRDefault="00363B1A" w:rsidP="006A0E2E">
      <w:pPr>
        <w:tabs>
          <w:tab w:val="left" w:pos="284"/>
        </w:tabs>
        <w:rPr>
          <w:lang w:val="en-US" w:eastAsia="zh-CN"/>
        </w:rPr>
      </w:pPr>
      <w:r w:rsidRPr="00AF6395">
        <w:rPr>
          <w:rStyle w:val="FootnoteReference"/>
        </w:rPr>
        <w:footnoteRef/>
      </w:r>
      <w:r w:rsidRPr="00813475">
        <w:rPr>
          <w:lang w:val="en-US"/>
        </w:rPr>
        <w:tab/>
        <w:t xml:space="preserve">Shunting mode is the term used to describe the application that will regulate and control user access to facilities and features in the mobile while it </w:t>
      </w:r>
      <w:proofErr w:type="gramStart"/>
      <w:r w:rsidRPr="00813475">
        <w:rPr>
          <w:lang w:val="en-US"/>
        </w:rPr>
        <w:t>is being used</w:t>
      </w:r>
      <w:proofErr w:type="gramEnd"/>
      <w:r w:rsidRPr="00813475">
        <w:rPr>
          <w:lang w:val="en-US"/>
        </w:rPr>
        <w:t xml:space="preserve"> for shunting communications</w:t>
      </w:r>
      <w:r w:rsidRPr="00813475">
        <w:rPr>
          <w:lang w:val="en-US" w:eastAsia="zh-CN"/>
        </w:rPr>
        <w:t>.</w:t>
      </w:r>
    </w:p>
  </w:footnote>
  <w:footnote w:id="2">
    <w:p w:rsidR="00363B1A" w:rsidRPr="006E09C0" w:rsidRDefault="00363B1A" w:rsidP="006A0E2E">
      <w:pPr>
        <w:pStyle w:val="FootnoteText"/>
        <w:rPr>
          <w:lang w:val="en-US"/>
        </w:rPr>
      </w:pPr>
      <w:r w:rsidRPr="006E09C0">
        <w:rPr>
          <w:rStyle w:val="FootnoteReference"/>
        </w:rPr>
        <w:footnoteRef/>
      </w:r>
      <w:r w:rsidRPr="006E09C0">
        <w:t xml:space="preserve"> </w:t>
      </w:r>
      <w:r>
        <w:tab/>
      </w:r>
      <w:r w:rsidRPr="006E09C0">
        <w:t xml:space="preserve">From the GSM-R Industry Group’s strategic key messages: </w:t>
      </w:r>
      <w:hyperlink r:id="rId1" w:history="1">
        <w:r w:rsidRPr="006E09C0">
          <w:rPr>
            <w:rStyle w:val="Hyperlink"/>
          </w:rPr>
          <w:t>http://www.gsm-rail.com/drupal/messages</w:t>
        </w:r>
      </w:hyperlink>
      <w:r>
        <w:t>.</w:t>
      </w:r>
    </w:p>
  </w:footnote>
  <w:footnote w:id="3">
    <w:p w:rsidR="00363B1A" w:rsidRPr="008E0BD0" w:rsidRDefault="00363B1A" w:rsidP="0081506F">
      <w:pPr>
        <w:pStyle w:val="FootnoteText"/>
        <w:rPr>
          <w:lang w:val="en-US"/>
        </w:rPr>
      </w:pPr>
      <w:r>
        <w:rPr>
          <w:rStyle w:val="FootnoteReference"/>
        </w:rPr>
        <w:footnoteRef/>
      </w:r>
      <w:r>
        <w:rPr>
          <w:lang w:val="en-US"/>
        </w:rPr>
        <w:tab/>
        <w:t xml:space="preserve">See list of TETRA projects </w:t>
      </w:r>
      <w:hyperlink r:id="rId2" w:history="1">
        <w:r w:rsidRPr="005D63A0">
          <w:rPr>
            <w:rStyle w:val="Hyperlink"/>
            <w:lang w:val="en-US"/>
          </w:rPr>
          <w:t>https://en.wikipedia.org/wiki/Terrestrial_Trunked_Radio</w:t>
        </w:r>
      </w:hyperlink>
      <w:r>
        <w:t>.</w:t>
      </w:r>
    </w:p>
  </w:footnote>
  <w:footnote w:id="4">
    <w:p w:rsidR="00363B1A" w:rsidRPr="001D45E6" w:rsidRDefault="00363B1A" w:rsidP="0081506F">
      <w:pPr>
        <w:pStyle w:val="FootnoteText"/>
      </w:pPr>
      <w:r w:rsidRPr="006E09C0">
        <w:rPr>
          <w:rStyle w:val="FootnoteReference"/>
        </w:rPr>
        <w:footnoteRef/>
      </w:r>
      <w:r>
        <w:rPr>
          <w:lang w:val="en-US"/>
        </w:rPr>
        <w:tab/>
      </w:r>
      <w:r w:rsidRPr="0081506F">
        <w:t>From</w:t>
      </w:r>
      <w:r w:rsidRPr="001D45E6">
        <w:t xml:space="preserve"> TETRA </w:t>
      </w:r>
      <w:proofErr w:type="gramStart"/>
      <w:r w:rsidRPr="001D45E6">
        <w:t>Rail</w:t>
      </w:r>
      <w:proofErr w:type="gramEnd"/>
      <w:r w:rsidRPr="001D45E6">
        <w:t xml:space="preserve"> group </w:t>
      </w:r>
      <w:hyperlink r:id="rId3" w:history="1">
        <w:r w:rsidRPr="0007331F">
          <w:rPr>
            <w:rStyle w:val="Hyperlink"/>
          </w:rPr>
          <w:t>http://www.tandcca.com/Library/Documents/TETRA_Resources/Library/Presentations/MiddleEasti2011Davis.pdf</w:t>
        </w:r>
      </w:hyperlink>
      <w:r>
        <w:t>.</w:t>
      </w:r>
    </w:p>
  </w:footnote>
  <w:footnote w:id="5">
    <w:p w:rsidR="00363B1A" w:rsidRPr="001D45E6" w:rsidRDefault="00363B1A" w:rsidP="0081506F">
      <w:pPr>
        <w:pStyle w:val="FootnoteText"/>
        <w:snapToGrid w:val="0"/>
        <w:spacing w:before="60"/>
      </w:pPr>
      <w:r>
        <w:rPr>
          <w:rStyle w:val="FootnoteReference"/>
        </w:rPr>
        <w:footnoteRef/>
      </w:r>
      <w:r>
        <w:rPr>
          <w:lang w:val="en-US"/>
        </w:rPr>
        <w:tab/>
      </w:r>
      <w:hyperlink r:id="rId4" w:history="1">
        <w:r w:rsidRPr="0007331F">
          <w:rPr>
            <w:rStyle w:val="Hyperlink"/>
          </w:rPr>
          <w:t>http://en.wikipedia.org/wiki/Taiwan_High_Speed_700T_train</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1A" w:rsidRDefault="00363B1A" w:rsidP="00FE0DE3">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60233">
      <w:rPr>
        <w:rStyle w:val="PageNumber"/>
        <w:noProof/>
      </w:rPr>
      <w:t>91</w:t>
    </w:r>
    <w:r>
      <w:rPr>
        <w:rStyle w:val="PageNumber"/>
      </w:rPr>
      <w:fldChar w:fldCharType="end"/>
    </w:r>
    <w:r>
      <w:rPr>
        <w:rStyle w:val="PageNumber"/>
      </w:rPr>
      <w:t xml:space="preserve"> -</w:t>
    </w:r>
  </w:p>
  <w:p w:rsidR="00363B1A" w:rsidRDefault="00363B1A" w:rsidP="00363B1A">
    <w:pPr>
      <w:pStyle w:val="Header"/>
    </w:pPr>
    <w:r>
      <w:rPr>
        <w:lang w:val="en-US"/>
      </w:rPr>
      <w:t>5A/298 (Annex 16)-E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532E2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3CB8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2207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40E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E71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4CF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D67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44E7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7016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56F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7C49"/>
    <w:multiLevelType w:val="hybridMultilevel"/>
    <w:tmpl w:val="522CC102"/>
    <w:lvl w:ilvl="0" w:tplc="3954C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5E43065"/>
    <w:multiLevelType w:val="multilevel"/>
    <w:tmpl w:val="2F7E6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2F4C4B"/>
    <w:multiLevelType w:val="hybridMultilevel"/>
    <w:tmpl w:val="1708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590212"/>
    <w:multiLevelType w:val="hybridMultilevel"/>
    <w:tmpl w:val="30BAAF6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48D0A56"/>
    <w:multiLevelType w:val="hybridMultilevel"/>
    <w:tmpl w:val="30BAAF6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347045E"/>
    <w:multiLevelType w:val="hybridMultilevel"/>
    <w:tmpl w:val="4D3C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0242A"/>
    <w:multiLevelType w:val="hybridMultilevel"/>
    <w:tmpl w:val="22989544"/>
    <w:lvl w:ilvl="0" w:tplc="3954C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61E0F93"/>
    <w:multiLevelType w:val="hybridMultilevel"/>
    <w:tmpl w:val="BE80E246"/>
    <w:lvl w:ilvl="0" w:tplc="8C9A99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7B919A5"/>
    <w:multiLevelType w:val="hybridMultilevel"/>
    <w:tmpl w:val="56C88910"/>
    <w:lvl w:ilvl="0" w:tplc="19622D2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315421E0"/>
    <w:multiLevelType w:val="multilevel"/>
    <w:tmpl w:val="9724AA56"/>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776" w:hanging="360"/>
      </w:pPr>
      <w:rPr>
        <w:rFonts w:hint="default"/>
      </w:rPr>
    </w:lvl>
    <w:lvl w:ilvl="3">
      <w:start w:val="1"/>
      <w:numFmt w:val="lowerLetter"/>
      <w:lvlText w:val="%1.%2.%3.%4"/>
      <w:lvlJc w:val="left"/>
      <w:pPr>
        <w:ind w:left="2484" w:hanging="360"/>
      </w:pPr>
      <w:rPr>
        <w:rFonts w:hint="default"/>
      </w:rPr>
    </w:lvl>
    <w:lvl w:ilvl="4">
      <w:start w:val="1"/>
      <w:numFmt w:val="decimal"/>
      <w:lvlText w:val="%1.%2.%3.%4.%5"/>
      <w:lvlJc w:val="left"/>
      <w:pPr>
        <w:ind w:left="3192" w:hanging="360"/>
      </w:pPr>
      <w:rPr>
        <w:rFonts w:hint="default"/>
      </w:rPr>
    </w:lvl>
    <w:lvl w:ilvl="5">
      <w:start w:val="1"/>
      <w:numFmt w:val="decimal"/>
      <w:lvlText w:val="%1.%2.%3.%4.%5.%6"/>
      <w:lvlJc w:val="left"/>
      <w:pPr>
        <w:ind w:left="4260" w:hanging="720"/>
      </w:pPr>
      <w:rPr>
        <w:rFonts w:hint="default"/>
      </w:rPr>
    </w:lvl>
    <w:lvl w:ilvl="6">
      <w:start w:val="1"/>
      <w:numFmt w:val="decimal"/>
      <w:lvlText w:val="%1.%2.%3.%4.%5.%6.%7"/>
      <w:lvlJc w:val="left"/>
      <w:pPr>
        <w:ind w:left="4968" w:hanging="720"/>
      </w:pPr>
      <w:rPr>
        <w:rFonts w:hint="default"/>
      </w:rPr>
    </w:lvl>
    <w:lvl w:ilvl="7">
      <w:start w:val="1"/>
      <w:numFmt w:val="decimal"/>
      <w:lvlText w:val="%1.%2.%3.%4.%5.%6.%7.%8"/>
      <w:lvlJc w:val="left"/>
      <w:pPr>
        <w:ind w:left="5676" w:hanging="720"/>
      </w:pPr>
      <w:rPr>
        <w:rFonts w:hint="default"/>
      </w:rPr>
    </w:lvl>
    <w:lvl w:ilvl="8">
      <w:start w:val="1"/>
      <w:numFmt w:val="decimal"/>
      <w:lvlText w:val="%1.%2.%3.%4.%5.%6.%7.%8.%9"/>
      <w:lvlJc w:val="left"/>
      <w:pPr>
        <w:ind w:left="6384" w:hanging="720"/>
      </w:pPr>
      <w:rPr>
        <w:rFonts w:hint="default"/>
      </w:rPr>
    </w:lvl>
  </w:abstractNum>
  <w:abstractNum w:abstractNumId="20" w15:restartNumberingAfterBreak="0">
    <w:nsid w:val="31A531B7"/>
    <w:multiLevelType w:val="multilevel"/>
    <w:tmpl w:val="2F7E6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0B28BD"/>
    <w:multiLevelType w:val="multilevel"/>
    <w:tmpl w:val="407C686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776" w:hanging="360"/>
      </w:pPr>
      <w:rPr>
        <w:rFonts w:hint="default"/>
      </w:rPr>
    </w:lvl>
    <w:lvl w:ilvl="3">
      <w:start w:val="1"/>
      <w:numFmt w:val="lowerLetter"/>
      <w:lvlText w:val="%1.%2.%3.%4"/>
      <w:lvlJc w:val="left"/>
      <w:pPr>
        <w:ind w:left="2484" w:hanging="360"/>
      </w:pPr>
      <w:rPr>
        <w:rFonts w:hint="default"/>
      </w:rPr>
    </w:lvl>
    <w:lvl w:ilvl="4">
      <w:start w:val="1"/>
      <w:numFmt w:val="decimal"/>
      <w:lvlText w:val="%1.%2.%3.%4.%5"/>
      <w:lvlJc w:val="left"/>
      <w:pPr>
        <w:ind w:left="3192" w:hanging="360"/>
      </w:pPr>
      <w:rPr>
        <w:rFonts w:hint="default"/>
      </w:rPr>
    </w:lvl>
    <w:lvl w:ilvl="5">
      <w:start w:val="1"/>
      <w:numFmt w:val="decimal"/>
      <w:lvlText w:val="%1.%2.%3.%4.%5.%6"/>
      <w:lvlJc w:val="left"/>
      <w:pPr>
        <w:ind w:left="4260" w:hanging="720"/>
      </w:pPr>
      <w:rPr>
        <w:rFonts w:hint="default"/>
      </w:rPr>
    </w:lvl>
    <w:lvl w:ilvl="6">
      <w:start w:val="1"/>
      <w:numFmt w:val="decimal"/>
      <w:lvlText w:val="%1.%2.%3.%4.%5.%6.%7"/>
      <w:lvlJc w:val="left"/>
      <w:pPr>
        <w:ind w:left="4968" w:hanging="720"/>
      </w:pPr>
      <w:rPr>
        <w:rFonts w:hint="default"/>
      </w:rPr>
    </w:lvl>
    <w:lvl w:ilvl="7">
      <w:start w:val="1"/>
      <w:numFmt w:val="decimal"/>
      <w:lvlText w:val="%1.%2.%3.%4.%5.%6.%7.%8"/>
      <w:lvlJc w:val="left"/>
      <w:pPr>
        <w:ind w:left="5676" w:hanging="720"/>
      </w:pPr>
      <w:rPr>
        <w:rFonts w:hint="default"/>
      </w:rPr>
    </w:lvl>
    <w:lvl w:ilvl="8">
      <w:start w:val="1"/>
      <w:numFmt w:val="decimal"/>
      <w:lvlText w:val="%1.%2.%3.%4.%5.%6.%7.%8.%9"/>
      <w:lvlJc w:val="left"/>
      <w:pPr>
        <w:ind w:left="6384" w:hanging="720"/>
      </w:pPr>
      <w:rPr>
        <w:rFonts w:hint="default"/>
      </w:rPr>
    </w:lvl>
  </w:abstractNum>
  <w:abstractNum w:abstractNumId="22" w15:restartNumberingAfterBreak="0">
    <w:nsid w:val="453E2D92"/>
    <w:multiLevelType w:val="hybridMultilevel"/>
    <w:tmpl w:val="522CC102"/>
    <w:lvl w:ilvl="0" w:tplc="3954C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6CE2278"/>
    <w:multiLevelType w:val="multilevel"/>
    <w:tmpl w:val="8F262B1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5746589B"/>
    <w:multiLevelType w:val="multilevel"/>
    <w:tmpl w:val="2F7E6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A441D95"/>
    <w:multiLevelType w:val="hybridMultilevel"/>
    <w:tmpl w:val="30BAAF6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5303636"/>
    <w:multiLevelType w:val="hybridMultilevel"/>
    <w:tmpl w:val="522CC102"/>
    <w:lvl w:ilvl="0" w:tplc="3954C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73118BC"/>
    <w:multiLevelType w:val="hybridMultilevel"/>
    <w:tmpl w:val="30BAAF6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BD65072"/>
    <w:multiLevelType w:val="hybridMultilevel"/>
    <w:tmpl w:val="22989544"/>
    <w:lvl w:ilvl="0" w:tplc="3954C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E2E2137"/>
    <w:multiLevelType w:val="multilevel"/>
    <w:tmpl w:val="2F7E6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E91067E"/>
    <w:multiLevelType w:val="hybridMultilevel"/>
    <w:tmpl w:val="30BAAF6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2767547"/>
    <w:multiLevelType w:val="multilevel"/>
    <w:tmpl w:val="2F7E6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4372329"/>
    <w:multiLevelType w:val="hybridMultilevel"/>
    <w:tmpl w:val="522CC102"/>
    <w:lvl w:ilvl="0" w:tplc="3954C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BD97D6F"/>
    <w:multiLevelType w:val="hybridMultilevel"/>
    <w:tmpl w:val="30BAAF6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DA901BC"/>
    <w:multiLevelType w:val="hybridMultilevel"/>
    <w:tmpl w:val="4E1610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4"/>
  </w:num>
  <w:num w:numId="3">
    <w:abstractNumId w:val="29"/>
  </w:num>
  <w:num w:numId="4">
    <w:abstractNumId w:val="20"/>
  </w:num>
  <w:num w:numId="5">
    <w:abstractNumId w:val="11"/>
  </w:num>
  <w:num w:numId="6">
    <w:abstractNumId w:val="31"/>
  </w:num>
  <w:num w:numId="7">
    <w:abstractNumId w:val="16"/>
  </w:num>
  <w:num w:numId="8">
    <w:abstractNumId w:val="32"/>
  </w:num>
  <w:num w:numId="9">
    <w:abstractNumId w:val="26"/>
  </w:num>
  <w:num w:numId="10">
    <w:abstractNumId w:val="10"/>
  </w:num>
  <w:num w:numId="11">
    <w:abstractNumId w:val="22"/>
  </w:num>
  <w:num w:numId="12">
    <w:abstractNumId w:val="28"/>
  </w:num>
  <w:num w:numId="13">
    <w:abstractNumId w:val="13"/>
  </w:num>
  <w:num w:numId="14">
    <w:abstractNumId w:val="33"/>
  </w:num>
  <w:num w:numId="15">
    <w:abstractNumId w:val="30"/>
  </w:num>
  <w:num w:numId="16">
    <w:abstractNumId w:val="27"/>
  </w:num>
  <w:num w:numId="17">
    <w:abstractNumId w:val="25"/>
  </w:num>
  <w:num w:numId="18">
    <w:abstractNumId w:val="14"/>
  </w:num>
  <w:num w:numId="19">
    <w:abstractNumId w:val="17"/>
  </w:num>
  <w:num w:numId="20">
    <w:abstractNumId w:val="18"/>
  </w:num>
  <w:num w:numId="21">
    <w:abstractNumId w:val="15"/>
  </w:num>
  <w:num w:numId="22">
    <w:abstractNumId w:val="12"/>
  </w:num>
  <w:num w:numId="23">
    <w:abstractNumId w:val="24"/>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fr-CH"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CA" w:vendorID="64" w:dllVersion="131078"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2E"/>
    <w:rsid w:val="000069D4"/>
    <w:rsid w:val="000174AD"/>
    <w:rsid w:val="0003344B"/>
    <w:rsid w:val="00047A1D"/>
    <w:rsid w:val="000604B9"/>
    <w:rsid w:val="000A7D55"/>
    <w:rsid w:val="000B511C"/>
    <w:rsid w:val="000C2E8E"/>
    <w:rsid w:val="000E0E7C"/>
    <w:rsid w:val="000F1B4B"/>
    <w:rsid w:val="00124760"/>
    <w:rsid w:val="0012744F"/>
    <w:rsid w:val="00131178"/>
    <w:rsid w:val="00156F66"/>
    <w:rsid w:val="00163271"/>
    <w:rsid w:val="0017609B"/>
    <w:rsid w:val="00182528"/>
    <w:rsid w:val="0018500B"/>
    <w:rsid w:val="00196A19"/>
    <w:rsid w:val="001A303F"/>
    <w:rsid w:val="00202DC1"/>
    <w:rsid w:val="00204BBF"/>
    <w:rsid w:val="002116EE"/>
    <w:rsid w:val="002309D8"/>
    <w:rsid w:val="002A7FE2"/>
    <w:rsid w:val="002E1B4F"/>
    <w:rsid w:val="002F2E67"/>
    <w:rsid w:val="002F7CB3"/>
    <w:rsid w:val="00315546"/>
    <w:rsid w:val="00330567"/>
    <w:rsid w:val="003371FD"/>
    <w:rsid w:val="00363B1A"/>
    <w:rsid w:val="003772BF"/>
    <w:rsid w:val="00386A9D"/>
    <w:rsid w:val="00391081"/>
    <w:rsid w:val="003B2789"/>
    <w:rsid w:val="003C13CE"/>
    <w:rsid w:val="003D214A"/>
    <w:rsid w:val="003E2518"/>
    <w:rsid w:val="003E7CEF"/>
    <w:rsid w:val="003F40F9"/>
    <w:rsid w:val="004B1EF7"/>
    <w:rsid w:val="004B3FAD"/>
    <w:rsid w:val="00501DCA"/>
    <w:rsid w:val="00513A47"/>
    <w:rsid w:val="005408DF"/>
    <w:rsid w:val="00573344"/>
    <w:rsid w:val="00583F9B"/>
    <w:rsid w:val="005E5C10"/>
    <w:rsid w:val="005F2C78"/>
    <w:rsid w:val="006144E4"/>
    <w:rsid w:val="006460A1"/>
    <w:rsid w:val="00650299"/>
    <w:rsid w:val="00655FC5"/>
    <w:rsid w:val="006A0E2E"/>
    <w:rsid w:val="006D06C4"/>
    <w:rsid w:val="007C5B94"/>
    <w:rsid w:val="007E7F3C"/>
    <w:rsid w:val="00814E0A"/>
    <w:rsid w:val="0081506F"/>
    <w:rsid w:val="00822581"/>
    <w:rsid w:val="008309DD"/>
    <w:rsid w:val="0083227A"/>
    <w:rsid w:val="00866900"/>
    <w:rsid w:val="00881BA1"/>
    <w:rsid w:val="008A652E"/>
    <w:rsid w:val="008C0F3F"/>
    <w:rsid w:val="008C26B8"/>
    <w:rsid w:val="008F208F"/>
    <w:rsid w:val="00982084"/>
    <w:rsid w:val="00995963"/>
    <w:rsid w:val="009977A8"/>
    <w:rsid w:val="009B190B"/>
    <w:rsid w:val="009B61EB"/>
    <w:rsid w:val="009C2064"/>
    <w:rsid w:val="009D1697"/>
    <w:rsid w:val="009F2DDB"/>
    <w:rsid w:val="009F3A46"/>
    <w:rsid w:val="009F5846"/>
    <w:rsid w:val="00A014F8"/>
    <w:rsid w:val="00A04321"/>
    <w:rsid w:val="00A326C5"/>
    <w:rsid w:val="00A5173C"/>
    <w:rsid w:val="00A54979"/>
    <w:rsid w:val="00A60233"/>
    <w:rsid w:val="00A61AEF"/>
    <w:rsid w:val="00AD2345"/>
    <w:rsid w:val="00AF173A"/>
    <w:rsid w:val="00B066A4"/>
    <w:rsid w:val="00B07A13"/>
    <w:rsid w:val="00B4279B"/>
    <w:rsid w:val="00B45FC9"/>
    <w:rsid w:val="00B81138"/>
    <w:rsid w:val="00BC7CCF"/>
    <w:rsid w:val="00BD383E"/>
    <w:rsid w:val="00BE470B"/>
    <w:rsid w:val="00C0368D"/>
    <w:rsid w:val="00C16D73"/>
    <w:rsid w:val="00C57A91"/>
    <w:rsid w:val="00C816EF"/>
    <w:rsid w:val="00CC01C2"/>
    <w:rsid w:val="00CD2CCC"/>
    <w:rsid w:val="00CE5F59"/>
    <w:rsid w:val="00CF21F2"/>
    <w:rsid w:val="00D02712"/>
    <w:rsid w:val="00D046A7"/>
    <w:rsid w:val="00D214D0"/>
    <w:rsid w:val="00D6546B"/>
    <w:rsid w:val="00D72966"/>
    <w:rsid w:val="00D80743"/>
    <w:rsid w:val="00DB178B"/>
    <w:rsid w:val="00DB428D"/>
    <w:rsid w:val="00DC17D3"/>
    <w:rsid w:val="00DD4BED"/>
    <w:rsid w:val="00DE39F0"/>
    <w:rsid w:val="00DE5A1B"/>
    <w:rsid w:val="00DF0AF3"/>
    <w:rsid w:val="00DF3F8F"/>
    <w:rsid w:val="00DF7E9F"/>
    <w:rsid w:val="00E27D7E"/>
    <w:rsid w:val="00E34B51"/>
    <w:rsid w:val="00E42E13"/>
    <w:rsid w:val="00E56D5C"/>
    <w:rsid w:val="00E6257C"/>
    <w:rsid w:val="00E63C59"/>
    <w:rsid w:val="00EB2DD8"/>
    <w:rsid w:val="00EB4193"/>
    <w:rsid w:val="00EC60CF"/>
    <w:rsid w:val="00EE06A6"/>
    <w:rsid w:val="00F20D16"/>
    <w:rsid w:val="00F25662"/>
    <w:rsid w:val="00F664EF"/>
    <w:rsid w:val="00FA124A"/>
    <w:rsid w:val="00FC08DD"/>
    <w:rsid w:val="00FC2316"/>
    <w:rsid w:val="00FC2CFD"/>
    <w:rsid w:val="00FD1A3F"/>
    <w:rsid w:val="00FE0D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E39CF00-7D2A-4EA4-B5AD-F455BD80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B51"/>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A0E2E"/>
    <w:rPr>
      <w:rFonts w:ascii="Times New Roman" w:hAnsi="Times New Roman"/>
      <w:b/>
      <w:sz w:val="28"/>
      <w:lang w:val="en-GB" w:eastAsia="en-US"/>
    </w:rPr>
  </w:style>
  <w:style w:type="character" w:customStyle="1" w:styleId="Heading2Char">
    <w:name w:val="Heading 2 Char"/>
    <w:basedOn w:val="DefaultParagraphFont"/>
    <w:link w:val="Heading2"/>
    <w:uiPriority w:val="99"/>
    <w:rsid w:val="006A0E2E"/>
    <w:rPr>
      <w:rFonts w:ascii="Times New Roman" w:hAnsi="Times New Roman"/>
      <w:b/>
      <w:sz w:val="24"/>
      <w:lang w:val="en-GB" w:eastAsia="en-US"/>
    </w:rPr>
  </w:style>
  <w:style w:type="character" w:customStyle="1" w:styleId="Heading3Char">
    <w:name w:val="Heading 3 Char"/>
    <w:basedOn w:val="DefaultParagraphFont"/>
    <w:link w:val="Heading3"/>
    <w:rsid w:val="006A0E2E"/>
    <w:rPr>
      <w:rFonts w:ascii="Times New Roman" w:hAnsi="Times New Roman"/>
      <w:b/>
      <w:sz w:val="24"/>
      <w:lang w:val="en-GB" w:eastAsia="en-US"/>
    </w:rPr>
  </w:style>
  <w:style w:type="character" w:customStyle="1" w:styleId="Heading4Char">
    <w:name w:val="Heading 4 Char"/>
    <w:basedOn w:val="DefaultParagraphFont"/>
    <w:link w:val="Heading4"/>
    <w:rsid w:val="006A0E2E"/>
    <w:rPr>
      <w:rFonts w:ascii="Times New Roman" w:hAnsi="Times New Roman"/>
      <w:b/>
      <w:sz w:val="24"/>
      <w:lang w:val="en-GB" w:eastAsia="en-US"/>
    </w:rPr>
  </w:style>
  <w:style w:type="character" w:customStyle="1" w:styleId="Heading5Char">
    <w:name w:val="Heading 5 Char"/>
    <w:basedOn w:val="DefaultParagraphFont"/>
    <w:link w:val="Heading5"/>
    <w:rsid w:val="006A0E2E"/>
    <w:rPr>
      <w:rFonts w:ascii="Times New Roman" w:hAnsi="Times New Roman"/>
      <w:b/>
      <w:sz w:val="24"/>
      <w:lang w:val="en-GB" w:eastAsia="en-US"/>
    </w:rPr>
  </w:style>
  <w:style w:type="character" w:customStyle="1" w:styleId="Heading6Char">
    <w:name w:val="Heading 6 Char"/>
    <w:basedOn w:val="DefaultParagraphFont"/>
    <w:link w:val="Heading6"/>
    <w:rsid w:val="006A0E2E"/>
    <w:rPr>
      <w:rFonts w:ascii="Times New Roman" w:hAnsi="Times New Roman"/>
      <w:b/>
      <w:sz w:val="24"/>
      <w:lang w:val="en-GB" w:eastAsia="en-US"/>
    </w:rPr>
  </w:style>
  <w:style w:type="character" w:customStyle="1" w:styleId="Heading7Char">
    <w:name w:val="Heading 7 Char"/>
    <w:basedOn w:val="DefaultParagraphFont"/>
    <w:link w:val="Heading7"/>
    <w:rsid w:val="006A0E2E"/>
    <w:rPr>
      <w:rFonts w:ascii="Times New Roman" w:hAnsi="Times New Roman"/>
      <w:b/>
      <w:sz w:val="24"/>
      <w:lang w:val="en-GB" w:eastAsia="en-US"/>
    </w:rPr>
  </w:style>
  <w:style w:type="character" w:customStyle="1" w:styleId="Heading8Char">
    <w:name w:val="Heading 8 Char"/>
    <w:basedOn w:val="DefaultParagraphFont"/>
    <w:link w:val="Heading8"/>
    <w:rsid w:val="006A0E2E"/>
    <w:rPr>
      <w:rFonts w:ascii="Times New Roman" w:hAnsi="Times New Roman"/>
      <w:b/>
      <w:sz w:val="24"/>
      <w:lang w:val="en-GB" w:eastAsia="en-US"/>
    </w:rPr>
  </w:style>
  <w:style w:type="character" w:customStyle="1" w:styleId="Heading9Char">
    <w:name w:val="Heading 9 Char"/>
    <w:basedOn w:val="DefaultParagraphFont"/>
    <w:link w:val="Heading9"/>
    <w:rsid w:val="006A0E2E"/>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character" w:customStyle="1" w:styleId="NormalaftertitleChar">
    <w:name w:val="Normal_after_title Char"/>
    <w:basedOn w:val="DefaultParagraphFont"/>
    <w:link w:val="Normalaftertitle"/>
    <w:uiPriority w:val="99"/>
    <w:locked/>
    <w:rsid w:val="006A0E2E"/>
    <w:rPr>
      <w:rFonts w:ascii="Times New Roman" w:hAnsi="Times New Roman"/>
      <w:sz w:val="24"/>
      <w:lang w:val="en-GB" w:eastAsia="en-US"/>
    </w:r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3F40F9"/>
    <w:pPr>
      <w:tabs>
        <w:tab w:val="clear" w:pos="1134"/>
        <w:tab w:val="clear" w:pos="1871"/>
        <w:tab w:val="clear" w:pos="2268"/>
      </w:tabs>
      <w:spacing w:before="20" w:after="240"/>
    </w:pPr>
    <w:rPr>
      <w:sz w:val="18"/>
    </w:rPr>
  </w:style>
  <w:style w:type="paragraph" w:customStyle="1" w:styleId="Tabletext">
    <w:name w:val="Table_text"/>
    <w:basedOn w:val="Normal"/>
    <w:link w:val="TabletextChar"/>
    <w:uiPriority w:val="99"/>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sid w:val="006A0E2E"/>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uiPriority w:val="99"/>
    <w:rsid w:val="008F208F"/>
    <w:pPr>
      <w:keepNext/>
      <w:keepLines/>
      <w:spacing w:before="480" w:after="120"/>
      <w:jc w:val="center"/>
    </w:pPr>
    <w:rPr>
      <w:caps/>
      <w:sz w:val="20"/>
    </w:rPr>
  </w:style>
  <w:style w:type="character" w:customStyle="1" w:styleId="FigureNoChar">
    <w:name w:val="Figure_No Char"/>
    <w:link w:val="FigureNo"/>
    <w:uiPriority w:val="99"/>
    <w:locked/>
    <w:rsid w:val="006A0E2E"/>
    <w:rPr>
      <w:rFonts w:ascii="Times New Roman" w:hAnsi="Times New Roman"/>
      <w:caps/>
      <w:lang w:val="en-GB" w:eastAsia="en-US"/>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Style 3,R"/>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8F208F"/>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rsid w:val="006A0E2E"/>
    <w:rPr>
      <w:rFonts w:ascii="Times New Roman" w:hAnsi="Times New Roman"/>
      <w:caps/>
      <w:sz w:val="28"/>
      <w:lang w:val="en-GB" w:eastAsia="en-US"/>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uiPriority w:val="99"/>
    <w:locked/>
    <w:rsid w:val="006A0E2E"/>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A0E2E"/>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locked/>
    <w:rsid w:val="006A0E2E"/>
    <w:rPr>
      <w:rFonts w:ascii="Times New Roman Bold" w:hAnsi="Times New Roman Bold"/>
      <w:b/>
      <w:lang w:val="en-GB"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6A0E2E"/>
    <w:rPr>
      <w:rFonts w:ascii="Times New Roman" w:hAnsi="Times New Roman"/>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1506F"/>
    <w:pPr>
      <w:keepNext/>
      <w:keepLines/>
      <w:spacing w:before="160"/>
    </w:pPr>
    <w:rPr>
      <w:rFonts w:ascii="Times New Roman Bold" w:hAnsi="Times New Roman Bold" w:cs="Times New Roman Bold"/>
      <w:b/>
      <w:lang w:val="fr-CH"/>
    </w:rPr>
  </w:style>
  <w:style w:type="paragraph" w:customStyle="1" w:styleId="Figure">
    <w:name w:val="Figure"/>
    <w:basedOn w:val="Normal"/>
    <w:next w:val="Normal"/>
    <w:rsid w:val="00EB2DD8"/>
    <w:pPr>
      <w:spacing w:after="240"/>
      <w:jc w:val="center"/>
    </w:pPr>
    <w:rPr>
      <w:rFonts w:eastAsia="SimSun"/>
      <w:bdr w:val="single" w:sz="4" w:space="0" w:color="auto"/>
    </w:rPr>
  </w:style>
  <w:style w:type="character" w:styleId="PageNumber">
    <w:name w:val="page number"/>
    <w:basedOn w:val="DefaultParagraphFont"/>
    <w:rsid w:val="00E63C59"/>
  </w:style>
  <w:style w:type="paragraph" w:customStyle="1" w:styleId="Figuretitle">
    <w:name w:val="Figure_title"/>
    <w:basedOn w:val="Normal"/>
    <w:next w:val="Normal"/>
    <w:link w:val="FiguretitleChar"/>
    <w:uiPriority w:val="99"/>
    <w:rsid w:val="00EB2DD8"/>
    <w:pPr>
      <w:keepNext/>
      <w:keepLines/>
      <w:spacing w:before="0" w:after="120"/>
      <w:jc w:val="center"/>
    </w:pPr>
    <w:rPr>
      <w:rFonts w:ascii="Times New Roman Bold" w:hAnsi="Times New Roman Bold"/>
      <w:b/>
      <w:sz w:val="20"/>
      <w:lang w:eastAsia="zh-CN"/>
    </w:rPr>
  </w:style>
  <w:style w:type="character" w:customStyle="1" w:styleId="FiguretitleChar">
    <w:name w:val="Figure_title Char"/>
    <w:link w:val="Figuretitle"/>
    <w:uiPriority w:val="99"/>
    <w:locked/>
    <w:rsid w:val="00EB2DD8"/>
    <w:rPr>
      <w:rFonts w:ascii="Times New Roman Bold" w:hAnsi="Times New Roman Bold"/>
      <w:b/>
      <w:lang w:val="en-GB"/>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styleId="ListParagraph">
    <w:name w:val="List Paragraph"/>
    <w:basedOn w:val="Normal"/>
    <w:uiPriority w:val="34"/>
    <w:qFormat/>
    <w:rsid w:val="006A0E2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Theme="minorHAnsi" w:eastAsiaTheme="minorEastAsia" w:hAnsiTheme="minorHAnsi" w:cstheme="minorBidi"/>
      <w:sz w:val="22"/>
      <w:szCs w:val="22"/>
      <w:lang w:val="de-DE"/>
    </w:rPr>
  </w:style>
  <w:style w:type="character" w:customStyle="1" w:styleId="BalloonTextChar">
    <w:name w:val="Balloon Text Char"/>
    <w:basedOn w:val="DefaultParagraphFont"/>
    <w:link w:val="BalloonText"/>
    <w:semiHidden/>
    <w:rsid w:val="006A0E2E"/>
    <w:rPr>
      <w:rFonts w:asciiTheme="minorHAnsi" w:eastAsiaTheme="minorEastAsia" w:hAnsiTheme="minorHAnsi" w:cstheme="minorBidi"/>
      <w:sz w:val="18"/>
      <w:szCs w:val="18"/>
      <w:lang w:val="de-DE" w:eastAsia="en-US"/>
    </w:rPr>
  </w:style>
  <w:style w:type="paragraph" w:styleId="BalloonText">
    <w:name w:val="Balloon Text"/>
    <w:basedOn w:val="Normal"/>
    <w:link w:val="BalloonTextChar"/>
    <w:semiHidden/>
    <w:unhideWhenUsed/>
    <w:rsid w:val="006A0E2E"/>
    <w:pPr>
      <w:tabs>
        <w:tab w:val="clear" w:pos="1134"/>
        <w:tab w:val="clear" w:pos="1871"/>
        <w:tab w:val="clear" w:pos="2268"/>
      </w:tabs>
      <w:overflowPunct/>
      <w:autoSpaceDE/>
      <w:autoSpaceDN/>
      <w:adjustRightInd/>
      <w:spacing w:before="0"/>
      <w:textAlignment w:val="auto"/>
    </w:pPr>
    <w:rPr>
      <w:rFonts w:asciiTheme="minorHAnsi" w:eastAsiaTheme="minorEastAsia" w:hAnsiTheme="minorHAnsi" w:cstheme="minorBidi"/>
      <w:sz w:val="18"/>
      <w:szCs w:val="18"/>
      <w:lang w:val="de-DE"/>
    </w:rPr>
  </w:style>
  <w:style w:type="table" w:styleId="TableGrid">
    <w:name w:val="Table Grid"/>
    <w:basedOn w:val="TableNormal"/>
    <w:uiPriority w:val="39"/>
    <w:rsid w:val="006A0E2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rsid w:val="006A0E2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6A0E2E"/>
    <w:rPr>
      <w:color w:val="0000FF"/>
      <w:u w:val="single"/>
    </w:rPr>
  </w:style>
  <w:style w:type="paragraph" w:customStyle="1" w:styleId="Tablefin">
    <w:name w:val="Table_fin"/>
    <w:basedOn w:val="Normal"/>
    <w:rsid w:val="006A0E2E"/>
    <w:pPr>
      <w:spacing w:before="0"/>
    </w:pPr>
    <w:rPr>
      <w:rFonts w:eastAsia="MS Mincho"/>
      <w:kern w:val="2"/>
      <w:sz w:val="20"/>
      <w:szCs w:val="24"/>
      <w:lang w:eastAsia="ja-JP"/>
    </w:rPr>
  </w:style>
  <w:style w:type="paragraph" w:styleId="TOC9">
    <w:name w:val="toc 9"/>
    <w:basedOn w:val="Normal"/>
    <w:next w:val="Normal"/>
    <w:autoRedefine/>
    <w:uiPriority w:val="39"/>
    <w:unhideWhenUsed/>
    <w:rsid w:val="006A0E2E"/>
    <w:pPr>
      <w:tabs>
        <w:tab w:val="clear" w:pos="1134"/>
        <w:tab w:val="clear" w:pos="1871"/>
        <w:tab w:val="clear" w:pos="2268"/>
      </w:tabs>
      <w:overflowPunct/>
      <w:autoSpaceDE/>
      <w:autoSpaceDN/>
      <w:adjustRightInd/>
      <w:spacing w:before="0" w:line="276" w:lineRule="auto"/>
      <w:ind w:left="1760"/>
      <w:textAlignment w:val="auto"/>
    </w:pPr>
    <w:rPr>
      <w:rFonts w:asciiTheme="minorHAnsi" w:eastAsiaTheme="minorEastAsia" w:hAnsiTheme="minorHAnsi" w:cstheme="minorBidi"/>
      <w:sz w:val="18"/>
      <w:szCs w:val="18"/>
      <w:lang w:val="de-DE"/>
    </w:rPr>
  </w:style>
  <w:style w:type="paragraph" w:styleId="Caption">
    <w:name w:val="caption"/>
    <w:aliases w:val="cap,Caption Char1 Char,cap Char Char1,Caption Char Char1 Char,cap Char2"/>
    <w:basedOn w:val="Normal"/>
    <w:next w:val="Normal"/>
    <w:link w:val="CaptionChar"/>
    <w:qFormat/>
    <w:rsid w:val="006A0E2E"/>
    <w:pPr>
      <w:tabs>
        <w:tab w:val="clear" w:pos="1134"/>
        <w:tab w:val="clear" w:pos="1871"/>
        <w:tab w:val="clear" w:pos="2268"/>
      </w:tabs>
      <w:overflowPunct/>
      <w:topLinePunct/>
      <w:autoSpaceDE/>
      <w:autoSpaceDN/>
      <w:snapToGrid w:val="0"/>
      <w:spacing w:before="152" w:after="160" w:line="240" w:lineRule="atLeast"/>
      <w:ind w:left="1701"/>
      <w:textAlignment w:val="auto"/>
    </w:pPr>
    <w:rPr>
      <w:rFonts w:ascii="Arial" w:eastAsia="SimHei" w:hAnsi="Arial" w:cs="Arial"/>
      <w:kern w:val="2"/>
      <w:sz w:val="20"/>
      <w:lang w:val="en-US" w:eastAsia="zh-CN"/>
    </w:rPr>
  </w:style>
  <w:style w:type="character" w:customStyle="1" w:styleId="CaptionChar">
    <w:name w:val="Caption Char"/>
    <w:aliases w:val="cap Char,Caption Char1 Char Char,cap Char Char1 Char,Caption Char Char1 Char Char,cap Char2 Char"/>
    <w:basedOn w:val="DefaultParagraphFont"/>
    <w:link w:val="Caption"/>
    <w:rsid w:val="006A0E2E"/>
    <w:rPr>
      <w:rFonts w:ascii="Arial" w:eastAsia="SimHei" w:hAnsi="Arial" w:cs="Arial"/>
      <w:kern w:val="2"/>
    </w:rPr>
  </w:style>
  <w:style w:type="table" w:customStyle="1" w:styleId="LightShading1">
    <w:name w:val="Light Shading1"/>
    <w:basedOn w:val="TableNormal"/>
    <w:uiPriority w:val="60"/>
    <w:rsid w:val="006A0E2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hyperlink" Target="http://www.itu.int/md/R12-WP3K-C-0093/en" TargetMode="External"/><Relationship Id="rId47" Type="http://schemas.openxmlformats.org/officeDocument/2006/relationships/oleObject" Target="embeddings/Microsoft_Visio_2003-2010_Drawing33.vsd"/><Relationship Id="rId63" Type="http://schemas.openxmlformats.org/officeDocument/2006/relationships/image" Target="media/image34.gif"/><Relationship Id="rId68" Type="http://schemas.openxmlformats.org/officeDocument/2006/relationships/image" Target="media/image39.emf"/><Relationship Id="rId84" Type="http://schemas.openxmlformats.org/officeDocument/2006/relationships/image" Target="media/image55.png"/><Relationship Id="rId89" Type="http://schemas.openxmlformats.org/officeDocument/2006/relationships/image" Target="media/image60.emf"/><Relationship Id="rId7" Type="http://schemas.openxmlformats.org/officeDocument/2006/relationships/settings" Target="settings.xml"/><Relationship Id="rId71" Type="http://schemas.openxmlformats.org/officeDocument/2006/relationships/image" Target="media/image42.gif"/><Relationship Id="rId92"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hyperlink" Target="http://www.uic.org/IMG/pdf/frs-8.0.0_uic_950_0.0.2_final.pdf" TargetMode="External"/><Relationship Id="rId29" Type="http://schemas.openxmlformats.org/officeDocument/2006/relationships/footer" Target="footer2.xml"/><Relationship Id="rId11" Type="http://schemas.openxmlformats.org/officeDocument/2006/relationships/image" Target="media/image1.emf"/><Relationship Id="rId24" Type="http://schemas.openxmlformats.org/officeDocument/2006/relationships/hyperlink" Target="http://www.uic.org/IMG/pdf/frs-8.0.0_uic_950_0.0.2_final.pdf" TargetMode="External"/><Relationship Id="rId32" Type="http://schemas.openxmlformats.org/officeDocument/2006/relationships/hyperlink" Target="http://www.itu.int/md/R00-SG05-CIR-0060/en" TargetMode="External"/><Relationship Id="rId37" Type="http://schemas.openxmlformats.org/officeDocument/2006/relationships/package" Target="embeddings/Microsoft_Excel_Worksheet1.xlsx"/><Relationship Id="rId40" Type="http://schemas.openxmlformats.org/officeDocument/2006/relationships/package" Target="embeddings/Microsoft_Word_Document2.docx"/><Relationship Id="rId45" Type="http://schemas.openxmlformats.org/officeDocument/2006/relationships/image" Target="media/image17.png"/><Relationship Id="rId53" Type="http://schemas.openxmlformats.org/officeDocument/2006/relationships/image" Target="media/image24.gif"/><Relationship Id="rId58" Type="http://schemas.openxmlformats.org/officeDocument/2006/relationships/image" Target="media/image29.gif"/><Relationship Id="rId66" Type="http://schemas.openxmlformats.org/officeDocument/2006/relationships/image" Target="media/image37.gif"/><Relationship Id="rId74" Type="http://schemas.openxmlformats.org/officeDocument/2006/relationships/image" Target="media/image45.gif"/><Relationship Id="rId79" Type="http://schemas.openxmlformats.org/officeDocument/2006/relationships/image" Target="media/image50.gif"/><Relationship Id="rId87" Type="http://schemas.openxmlformats.org/officeDocument/2006/relationships/image" Target="media/image58.emf"/><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gif"/><Relationship Id="rId82" Type="http://schemas.openxmlformats.org/officeDocument/2006/relationships/image" Target="media/image53.wmf"/><Relationship Id="rId90" Type="http://schemas.openxmlformats.org/officeDocument/2006/relationships/image" Target="media/image61.emf"/><Relationship Id="rId95" Type="http://schemas.openxmlformats.org/officeDocument/2006/relationships/image" Target="media/image66.emf"/><Relationship Id="rId19" Type="http://schemas.openxmlformats.org/officeDocument/2006/relationships/image" Target="media/image7.jpeg"/><Relationship Id="rId14" Type="http://schemas.openxmlformats.org/officeDocument/2006/relationships/oleObject" Target="embeddings/Microsoft_Visio_2003-2010_Drawing11.vsd"/><Relationship Id="rId22" Type="http://schemas.openxmlformats.org/officeDocument/2006/relationships/hyperlink" Target="http://www.uic.org/IMG/pdf/frs-8.0.0_uic_950_0.0.2_final.pdf" TargetMode="External"/><Relationship Id="rId27" Type="http://schemas.openxmlformats.org/officeDocument/2006/relationships/header" Target="header1.xml"/><Relationship Id="rId30" Type="http://schemas.openxmlformats.org/officeDocument/2006/relationships/hyperlink" Target="http://www.uic.org/gsm-r" TargetMode="External"/><Relationship Id="rId35" Type="http://schemas.openxmlformats.org/officeDocument/2006/relationships/footer" Target="footer4.xml"/><Relationship Id="rId43" Type="http://schemas.openxmlformats.org/officeDocument/2006/relationships/image" Target="media/image16.emf"/><Relationship Id="rId48" Type="http://schemas.openxmlformats.org/officeDocument/2006/relationships/image" Target="media/image19.emf"/><Relationship Id="rId56" Type="http://schemas.openxmlformats.org/officeDocument/2006/relationships/image" Target="media/image27.gif"/><Relationship Id="rId64" Type="http://schemas.openxmlformats.org/officeDocument/2006/relationships/image" Target="media/image35.gif"/><Relationship Id="rId69" Type="http://schemas.openxmlformats.org/officeDocument/2006/relationships/image" Target="media/image40.gif"/><Relationship Id="rId77" Type="http://schemas.openxmlformats.org/officeDocument/2006/relationships/image" Target="media/image48.gif"/><Relationship Id="rId100" Type="http://schemas.openxmlformats.org/officeDocument/2006/relationships/image" Target="media/image71.emf"/><Relationship Id="rId8" Type="http://schemas.openxmlformats.org/officeDocument/2006/relationships/webSettings" Target="webSettings.xml"/><Relationship Id="rId51" Type="http://schemas.openxmlformats.org/officeDocument/2006/relationships/image" Target="media/image22.gif"/><Relationship Id="rId72" Type="http://schemas.openxmlformats.org/officeDocument/2006/relationships/image" Target="media/image43.gif"/><Relationship Id="rId80" Type="http://schemas.openxmlformats.org/officeDocument/2006/relationships/image" Target="media/image51.jpeg"/><Relationship Id="rId85" Type="http://schemas.openxmlformats.org/officeDocument/2006/relationships/image" Target="media/image56.emf"/><Relationship Id="rId93" Type="http://schemas.openxmlformats.org/officeDocument/2006/relationships/image" Target="media/image64.emf"/><Relationship Id="rId98" Type="http://schemas.openxmlformats.org/officeDocument/2006/relationships/image" Target="media/image69.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www.itu.int/md/R15-WP5A-C-0273/en" TargetMode="External"/><Relationship Id="rId38" Type="http://schemas.openxmlformats.org/officeDocument/2006/relationships/hyperlink" Target="http://www.itu.int/md/R15-WP5A-C-0273/en" TargetMode="External"/><Relationship Id="rId46" Type="http://schemas.openxmlformats.org/officeDocument/2006/relationships/image" Target="media/image18.emf"/><Relationship Id="rId59" Type="http://schemas.openxmlformats.org/officeDocument/2006/relationships/image" Target="media/image30.gif"/><Relationship Id="rId67" Type="http://schemas.openxmlformats.org/officeDocument/2006/relationships/image" Target="media/image38.emf"/><Relationship Id="rId103"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www.itu.int/md/R12-WP3K-C-0059/en" TargetMode="External"/><Relationship Id="rId54" Type="http://schemas.openxmlformats.org/officeDocument/2006/relationships/image" Target="media/image25.emf"/><Relationship Id="rId62" Type="http://schemas.openxmlformats.org/officeDocument/2006/relationships/image" Target="media/image33.gif"/><Relationship Id="rId70" Type="http://schemas.openxmlformats.org/officeDocument/2006/relationships/image" Target="media/image41.gif"/><Relationship Id="rId75" Type="http://schemas.openxmlformats.org/officeDocument/2006/relationships/image" Target="media/image46.gif"/><Relationship Id="rId83" Type="http://schemas.openxmlformats.org/officeDocument/2006/relationships/image" Target="media/image54.emf"/><Relationship Id="rId88" Type="http://schemas.openxmlformats.org/officeDocument/2006/relationships/image" Target="media/image59.emf"/><Relationship Id="rId91" Type="http://schemas.openxmlformats.org/officeDocument/2006/relationships/image" Target="media/image62.png"/><Relationship Id="rId96"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oter" Target="footer1.xml"/><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image" Target="media/image28.gif"/><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oleObject" Target="embeddings/Microsoft_Visio_2003-2010_Drawing22.vsd"/><Relationship Id="rId52" Type="http://schemas.openxmlformats.org/officeDocument/2006/relationships/image" Target="media/image23.gif"/><Relationship Id="rId60" Type="http://schemas.openxmlformats.org/officeDocument/2006/relationships/image" Target="media/image31.gif"/><Relationship Id="rId65" Type="http://schemas.openxmlformats.org/officeDocument/2006/relationships/image" Target="media/image36.gif"/><Relationship Id="rId73" Type="http://schemas.openxmlformats.org/officeDocument/2006/relationships/image" Target="media/image44.gif"/><Relationship Id="rId78" Type="http://schemas.openxmlformats.org/officeDocument/2006/relationships/image" Target="media/image49.gif"/><Relationship Id="rId81" Type="http://schemas.openxmlformats.org/officeDocument/2006/relationships/image" Target="media/image52.emf"/><Relationship Id="rId86" Type="http://schemas.openxmlformats.org/officeDocument/2006/relationships/image" Target="media/image57.png"/><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jpeg"/><Relationship Id="rId39" Type="http://schemas.openxmlformats.org/officeDocument/2006/relationships/image" Target="media/image15.emf"/><Relationship Id="rId34" Type="http://schemas.openxmlformats.org/officeDocument/2006/relationships/footer" Target="footer3.xml"/><Relationship Id="rId50" Type="http://schemas.openxmlformats.org/officeDocument/2006/relationships/image" Target="media/image21.gif"/><Relationship Id="rId55" Type="http://schemas.openxmlformats.org/officeDocument/2006/relationships/image" Target="media/image26.emf"/><Relationship Id="rId76" Type="http://schemas.openxmlformats.org/officeDocument/2006/relationships/image" Target="media/image47.gif"/><Relationship Id="rId97" Type="http://schemas.openxmlformats.org/officeDocument/2006/relationships/image" Target="media/image68.jpeg"/></Relationships>
</file>

<file path=word/_rels/footnotes.xml.rels><?xml version="1.0" encoding="UTF-8" standalone="yes"?>
<Relationships xmlns="http://schemas.openxmlformats.org/package/2006/relationships"><Relationship Id="rId3" Type="http://schemas.openxmlformats.org/officeDocument/2006/relationships/hyperlink" Target="http://www.tandcca.com/Library/Documents/TETRA_Resources/Library/Presentations/MiddleEasti2011Davis.pdf" TargetMode="External"/><Relationship Id="rId2" Type="http://schemas.openxmlformats.org/officeDocument/2006/relationships/hyperlink" Target="https://en.wikipedia.org/wiki/Terrestrial_Trunked_Radio" TargetMode="External"/><Relationship Id="rId1" Type="http://schemas.openxmlformats.org/officeDocument/2006/relationships/hyperlink" Target="http://www.gsm-rail.com/drupal/messages" TargetMode="External"/><Relationship Id="rId4" Type="http://schemas.openxmlformats.org/officeDocument/2006/relationships/hyperlink" Target="http://en.wikipedia.org/wiki/Taiwan_High_Speed_700T_tra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et\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99A1D-41FF-4C79-86A5-731D2F242C01}">
  <ds:schemaRefs>
    <ds:schemaRef ds:uri="4c6a61cb-1973-4fc6-92ae-f4d7a4471404"/>
    <ds:schemaRef ds:uri="http://schemas.openxmlformats.org/package/2006/metadata/core-properties"/>
    <ds:schemaRef ds:uri="http://www.w3.org/XML/1998/namespace"/>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21A48C2C-B5C0-471F-8133-11852B11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4D3CEA-D9C5-492A-873F-1F3520D995BC}">
  <ds:schemaRefs>
    <ds:schemaRef ds:uri="http://schemas.microsoft.com/sharepoint/v3/contenttype/forms"/>
  </ds:schemaRefs>
</ds:datastoreItem>
</file>

<file path=customXml/itemProps4.xml><?xml version="1.0" encoding="utf-8"?>
<ds:datastoreItem xmlns:ds="http://schemas.openxmlformats.org/officeDocument/2006/customXml" ds:itemID="{9BE08A3E-1B1F-455F-B88C-D7A545735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42</TotalTime>
  <Pages>91</Pages>
  <Words>17057</Words>
  <Characters>106609</Characters>
  <Application>Microsoft Office Word</Application>
  <DocSecurity>0</DocSecurity>
  <Lines>888</Lines>
  <Paragraphs>246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123420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Song, Xiaojing</cp:lastModifiedBy>
  <cp:revision>10</cp:revision>
  <cp:lastPrinted>2008-02-21T14:04:00Z</cp:lastPrinted>
  <dcterms:created xsi:type="dcterms:W3CDTF">2016-11-18T10:03:00Z</dcterms:created>
  <dcterms:modified xsi:type="dcterms:W3CDTF">2016-11-18T10:45:00Z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