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7406" w:type="dxa"/>
        <w:jc w:val="center"/>
        <w:tblInd w:w="-1198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0" w:type="dxa"/>
        </w:tblCellMar>
        <w:tblLook w:val="0000"/>
      </w:tblPr>
      <w:tblGrid>
        <w:gridCol w:w="2320"/>
        <w:gridCol w:w="1119"/>
        <w:gridCol w:w="1275"/>
        <w:gridCol w:w="850"/>
        <w:gridCol w:w="850"/>
        <w:gridCol w:w="992"/>
      </w:tblGrid>
      <w:tr w:rsidR="00781DEC" w:rsidRPr="00773A21" w:rsidTr="00781DEC">
        <w:trPr>
          <w:tblHeader/>
          <w:jc w:val="center"/>
        </w:trPr>
        <w:tc>
          <w:tcPr>
            <w:tcW w:w="2320" w:type="dxa"/>
            <w:tcBorders>
              <w:bottom w:val="double" w:sz="4" w:space="0" w:color="auto"/>
            </w:tcBorders>
          </w:tcPr>
          <w:p w:rsidR="00781DEC" w:rsidRPr="00773A21" w:rsidRDefault="00781DEC" w:rsidP="00A027EA">
            <w:pPr>
              <w:pStyle w:val="Tabletext"/>
              <w:ind w:left="113"/>
              <w:jc w:val="center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Surname</w:t>
            </w:r>
          </w:p>
        </w:tc>
        <w:tc>
          <w:tcPr>
            <w:tcW w:w="1119" w:type="dxa"/>
            <w:tcBorders>
              <w:bottom w:val="double" w:sz="4" w:space="0" w:color="auto"/>
            </w:tcBorders>
          </w:tcPr>
          <w:p w:rsidR="00781DEC" w:rsidRPr="00773A21" w:rsidRDefault="00781DEC" w:rsidP="00A027EA">
            <w:pPr>
              <w:pStyle w:val="Tabletext"/>
              <w:ind w:left="57"/>
              <w:jc w:val="center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First name</w:t>
            </w:r>
          </w:p>
        </w:tc>
        <w:tc>
          <w:tcPr>
            <w:tcW w:w="1275" w:type="dxa"/>
            <w:tcBorders>
              <w:bottom w:val="double" w:sz="4" w:space="0" w:color="auto"/>
            </w:tcBorders>
          </w:tcPr>
          <w:p w:rsidR="00781DEC" w:rsidRPr="00773A21" w:rsidRDefault="00781DEC" w:rsidP="00A027EA">
            <w:pPr>
              <w:pStyle w:val="Tabletext"/>
              <w:jc w:val="center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Department</w:t>
            </w:r>
          </w:p>
        </w:tc>
        <w:tc>
          <w:tcPr>
            <w:tcW w:w="850" w:type="dxa"/>
            <w:tcBorders>
              <w:bottom w:val="double" w:sz="4" w:space="0" w:color="auto"/>
            </w:tcBorders>
          </w:tcPr>
          <w:p w:rsidR="00781DEC" w:rsidRPr="00773A21" w:rsidRDefault="00781DEC" w:rsidP="00A027EA">
            <w:pPr>
              <w:pStyle w:val="Tabletext"/>
              <w:jc w:val="center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Division</w:t>
            </w:r>
          </w:p>
        </w:tc>
        <w:tc>
          <w:tcPr>
            <w:tcW w:w="850" w:type="dxa"/>
            <w:tcBorders>
              <w:bottom w:val="double" w:sz="4" w:space="0" w:color="auto"/>
            </w:tcBorders>
          </w:tcPr>
          <w:p w:rsidR="00781DEC" w:rsidRPr="00773A21" w:rsidRDefault="00781DEC" w:rsidP="00A027EA">
            <w:pPr>
              <w:pStyle w:val="Tabletext"/>
              <w:jc w:val="center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Tel.</w:t>
            </w:r>
          </w:p>
        </w:tc>
        <w:tc>
          <w:tcPr>
            <w:tcW w:w="992" w:type="dxa"/>
            <w:tcBorders>
              <w:bottom w:val="double" w:sz="4" w:space="0" w:color="auto"/>
            </w:tcBorders>
          </w:tcPr>
          <w:p w:rsidR="00781DEC" w:rsidRPr="00773A21" w:rsidRDefault="00781DEC" w:rsidP="00A027EA">
            <w:pPr>
              <w:pStyle w:val="Tabletext"/>
              <w:jc w:val="center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Office No.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  <w:tcBorders>
              <w:top w:val="doub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ADOLPH</w:t>
            </w:r>
          </w:p>
        </w:tc>
        <w:tc>
          <w:tcPr>
            <w:tcW w:w="1119" w:type="dxa"/>
            <w:tcBorders>
              <w:top w:val="doub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Martin</w:t>
            </w:r>
          </w:p>
        </w:tc>
        <w:tc>
          <w:tcPr>
            <w:tcW w:w="1275" w:type="dxa"/>
            <w:tcBorders>
              <w:top w:val="double" w:sz="4" w:space="0" w:color="auto"/>
              <w:bottom w:val="single" w:sz="4" w:space="0" w:color="auto"/>
            </w:tcBorders>
          </w:tcPr>
          <w:p w:rsidR="00A11882" w:rsidRPr="00773A21" w:rsidRDefault="00A11882" w:rsidP="00F06A6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  <w:tcBorders>
              <w:top w:val="doub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P&amp;TW</w:t>
            </w:r>
          </w:p>
        </w:tc>
        <w:tc>
          <w:tcPr>
            <w:tcW w:w="850" w:type="dxa"/>
            <w:tcBorders>
              <w:top w:val="doub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6828</w:t>
            </w:r>
          </w:p>
        </w:tc>
        <w:tc>
          <w:tcPr>
            <w:tcW w:w="992" w:type="dxa"/>
            <w:tcBorders>
              <w:top w:val="doub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M-504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ANDRIAMANERASOA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Tsiory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DIR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-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6365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8E6945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</w:t>
            </w:r>
            <w:r w:rsidR="008E6945" w:rsidRPr="00773A21">
              <w:rPr>
                <w:rFonts w:ascii="Verdana" w:hAnsi="Verdana"/>
                <w:sz w:val="12"/>
                <w:szCs w:val="12"/>
                <w:lang w:val="en-US"/>
              </w:rPr>
              <w:t>-</w:t>
            </w: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514</w:t>
            </w:r>
          </w:p>
        </w:tc>
      </w:tr>
      <w:tr w:rsidR="008E6945" w:rsidRPr="00773A21" w:rsidTr="00781DEC">
        <w:trPr>
          <w:jc w:val="center"/>
        </w:trPr>
        <w:tc>
          <w:tcPr>
            <w:tcW w:w="2320" w:type="dxa"/>
            <w:tcBorders>
              <w:top w:val="single" w:sz="4" w:space="0" w:color="auto"/>
              <w:bottom w:val="single" w:sz="4" w:space="0" w:color="auto"/>
            </w:tcBorders>
          </w:tcPr>
          <w:p w:rsidR="008E6945" w:rsidRPr="00773A21" w:rsidRDefault="008E6945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ANDREEV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</w:tcPr>
          <w:p w:rsidR="008E6945" w:rsidRPr="00773A21" w:rsidRDefault="008E6945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Denis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8E6945" w:rsidRPr="00773A21" w:rsidRDefault="008E6945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8E6945" w:rsidRPr="00773A21" w:rsidRDefault="008E6945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8E6945" w:rsidRPr="00773A21" w:rsidRDefault="008E6945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5780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8E6945" w:rsidRPr="00773A21" w:rsidRDefault="008E6945" w:rsidP="0007726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M-506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ANGELES-LEON DE VIVERO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Rosa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5445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07726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M-408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BALBARO MARQUEZ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Melida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5885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BETTINI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Nadine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6321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M-522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BLONDEAU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Sophie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DIR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-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5852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M-514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BORDE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Pascal</w:t>
            </w:r>
          </w:p>
        </w:tc>
        <w:tc>
          <w:tcPr>
            <w:tcW w:w="1275" w:type="dxa"/>
          </w:tcPr>
          <w:p w:rsidR="00A11882" w:rsidRPr="00773A21" w:rsidRDefault="00A11882" w:rsidP="000C764B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0C764B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6049</w:t>
            </w:r>
          </w:p>
        </w:tc>
        <w:tc>
          <w:tcPr>
            <w:tcW w:w="992" w:type="dxa"/>
          </w:tcPr>
          <w:p w:rsidR="00A11882" w:rsidRPr="00773A21" w:rsidRDefault="00A11882" w:rsidP="00B539F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M-321</w:t>
            </w:r>
          </w:p>
        </w:tc>
      </w:tr>
      <w:tr w:rsidR="00BF5849" w:rsidRPr="00773A21" w:rsidTr="00781DEC">
        <w:trPr>
          <w:jc w:val="center"/>
        </w:trPr>
        <w:tc>
          <w:tcPr>
            <w:tcW w:w="2320" w:type="dxa"/>
          </w:tcPr>
          <w:p w:rsidR="00BF5849" w:rsidRPr="00773A21" w:rsidRDefault="00BF5849" w:rsidP="00BF5849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BOURNE ARMOUR-HESELTON</w:t>
            </w:r>
          </w:p>
        </w:tc>
        <w:tc>
          <w:tcPr>
            <w:tcW w:w="1119" w:type="dxa"/>
          </w:tcPr>
          <w:p w:rsidR="00BF5849" w:rsidRPr="00773A21" w:rsidRDefault="00BF5849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proofErr w:type="spellStart"/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Émile</w:t>
            </w:r>
            <w:proofErr w:type="spellEnd"/>
          </w:p>
        </w:tc>
        <w:tc>
          <w:tcPr>
            <w:tcW w:w="1275" w:type="dxa"/>
          </w:tcPr>
          <w:p w:rsidR="00BF5849" w:rsidRPr="00773A21" w:rsidRDefault="00BF5849" w:rsidP="00F3301F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BF5849" w:rsidRPr="00773A21" w:rsidRDefault="00BF5849" w:rsidP="00F3301F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-</w:t>
            </w:r>
          </w:p>
        </w:tc>
        <w:tc>
          <w:tcPr>
            <w:tcW w:w="850" w:type="dxa"/>
          </w:tcPr>
          <w:p w:rsidR="00BF5849" w:rsidRPr="00773A21" w:rsidRDefault="009C5000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5247</w:t>
            </w:r>
          </w:p>
        </w:tc>
        <w:tc>
          <w:tcPr>
            <w:tcW w:w="992" w:type="dxa"/>
          </w:tcPr>
          <w:p w:rsidR="00BF5849" w:rsidRPr="00773A21" w:rsidRDefault="00BF5849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M-517</w:t>
            </w:r>
          </w:p>
        </w:tc>
      </w:tr>
      <w:tr w:rsidR="002B0F92" w:rsidRPr="00773A21" w:rsidTr="00781DEC">
        <w:trPr>
          <w:jc w:val="center"/>
        </w:trPr>
        <w:tc>
          <w:tcPr>
            <w:tcW w:w="2320" w:type="dxa"/>
          </w:tcPr>
          <w:p w:rsidR="002B0F92" w:rsidRPr="00773A21" w:rsidRDefault="002B0F9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BUETI</w:t>
            </w:r>
          </w:p>
        </w:tc>
        <w:tc>
          <w:tcPr>
            <w:tcW w:w="1119" w:type="dxa"/>
          </w:tcPr>
          <w:p w:rsidR="002B0F92" w:rsidRPr="00773A21" w:rsidRDefault="002B0F9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Cristina</w:t>
            </w:r>
          </w:p>
        </w:tc>
        <w:tc>
          <w:tcPr>
            <w:tcW w:w="1275" w:type="dxa"/>
          </w:tcPr>
          <w:p w:rsidR="002B0F92" w:rsidRPr="00773A21" w:rsidRDefault="002B0F92" w:rsidP="00F3301F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2B0F92" w:rsidRPr="00773A21" w:rsidRDefault="002B0F92" w:rsidP="00F3301F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2B0F92" w:rsidRPr="00773A21" w:rsidRDefault="002B0F9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6301</w:t>
            </w:r>
          </w:p>
        </w:tc>
        <w:tc>
          <w:tcPr>
            <w:tcW w:w="992" w:type="dxa"/>
          </w:tcPr>
          <w:p w:rsidR="002B0F92" w:rsidRPr="00773A21" w:rsidRDefault="002B0F9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M-507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CABRERA MONTOYA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Anibal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6371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M-413</w:t>
            </w:r>
          </w:p>
        </w:tc>
      </w:tr>
      <w:tr w:rsidR="00576259" w:rsidRPr="00773A21" w:rsidTr="00781DEC">
        <w:trPr>
          <w:jc w:val="center"/>
        </w:trPr>
        <w:tc>
          <w:tcPr>
            <w:tcW w:w="2320" w:type="dxa"/>
          </w:tcPr>
          <w:p w:rsidR="00576259" w:rsidRPr="00773A21" w:rsidRDefault="00576259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CAMMOUN</w:t>
            </w:r>
          </w:p>
        </w:tc>
        <w:tc>
          <w:tcPr>
            <w:tcW w:w="1119" w:type="dxa"/>
          </w:tcPr>
          <w:p w:rsidR="00576259" w:rsidRPr="00773A21" w:rsidRDefault="00576259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Youssef</w:t>
            </w:r>
          </w:p>
        </w:tc>
        <w:tc>
          <w:tcPr>
            <w:tcW w:w="1275" w:type="dxa"/>
          </w:tcPr>
          <w:p w:rsidR="00576259" w:rsidRPr="00773A21" w:rsidRDefault="00576259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576259" w:rsidRPr="00773A21" w:rsidRDefault="00576259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576259" w:rsidRPr="00773A21" w:rsidRDefault="00576259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5884</w:t>
            </w:r>
          </w:p>
        </w:tc>
        <w:tc>
          <w:tcPr>
            <w:tcW w:w="992" w:type="dxa"/>
          </w:tcPr>
          <w:p w:rsidR="00576259" w:rsidRPr="00773A21" w:rsidRDefault="00576259" w:rsidP="00A76135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M-403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CAMP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Sabrina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-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5328</w:t>
            </w:r>
          </w:p>
        </w:tc>
        <w:tc>
          <w:tcPr>
            <w:tcW w:w="992" w:type="dxa"/>
          </w:tcPr>
          <w:p w:rsidR="00A11882" w:rsidRPr="00773A21" w:rsidRDefault="00A11882" w:rsidP="00A76135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M-516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CAMPILONGO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Erica</w:t>
            </w:r>
          </w:p>
        </w:tc>
        <w:tc>
          <w:tcPr>
            <w:tcW w:w="1275" w:type="dxa"/>
          </w:tcPr>
          <w:p w:rsidR="00A11882" w:rsidRPr="00773A21" w:rsidRDefault="00A11882" w:rsidP="00193DFD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193DFD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P&amp;TW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6363</w:t>
            </w:r>
          </w:p>
        </w:tc>
        <w:tc>
          <w:tcPr>
            <w:tcW w:w="992" w:type="dxa"/>
          </w:tcPr>
          <w:p w:rsidR="00A11882" w:rsidRPr="00773A21" w:rsidRDefault="00A11882" w:rsidP="00F10C8B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</w:t>
            </w:r>
            <w:r w:rsidR="00F10C8B" w:rsidRPr="00773A21">
              <w:rPr>
                <w:rFonts w:ascii="Verdana" w:hAnsi="Verdana"/>
                <w:sz w:val="12"/>
                <w:szCs w:val="12"/>
                <w:lang w:val="en-US"/>
              </w:rPr>
              <w:t>506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CASTANO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proofErr w:type="spellStart"/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Sébastien</w:t>
            </w:r>
            <w:proofErr w:type="spellEnd"/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6224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CHALINDAR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Raymond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6121</w:t>
            </w:r>
          </w:p>
        </w:tc>
        <w:tc>
          <w:tcPr>
            <w:tcW w:w="992" w:type="dxa"/>
          </w:tcPr>
          <w:p w:rsidR="00A11882" w:rsidRPr="00773A21" w:rsidRDefault="00A11882" w:rsidP="00B56384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M-527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901D33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CHEVALLEY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Christin</w:t>
            </w:r>
          </w:p>
        </w:tc>
        <w:tc>
          <w:tcPr>
            <w:tcW w:w="1275" w:type="dxa"/>
          </w:tcPr>
          <w:p w:rsidR="00A11882" w:rsidRPr="00773A21" w:rsidRDefault="00A11882" w:rsidP="0039761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39761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6034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M-321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CHOE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Young-Han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P&amp;TW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5970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M-503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CLARK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Robert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5415</w:t>
            </w:r>
          </w:p>
        </w:tc>
        <w:tc>
          <w:tcPr>
            <w:tcW w:w="992" w:type="dxa"/>
          </w:tcPr>
          <w:p w:rsidR="00A11882" w:rsidRPr="00773A21" w:rsidRDefault="00A11882" w:rsidP="00A6013C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M-404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COMAS BARNES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Maite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5901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M-422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DAILY</w:t>
            </w:r>
          </w:p>
        </w:tc>
        <w:tc>
          <w:tcPr>
            <w:tcW w:w="1119" w:type="dxa"/>
          </w:tcPr>
          <w:p w:rsidR="00A11882" w:rsidRPr="00773A21" w:rsidRDefault="00A11882" w:rsidP="00F64148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Honora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6207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M-519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DALAIS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Matthew</w:t>
            </w:r>
          </w:p>
        </w:tc>
        <w:tc>
          <w:tcPr>
            <w:tcW w:w="1275" w:type="dxa"/>
          </w:tcPr>
          <w:p w:rsidR="00A11882" w:rsidRPr="00773A21" w:rsidRDefault="00A11882" w:rsidP="005B075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5B075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5974</w:t>
            </w:r>
          </w:p>
        </w:tc>
        <w:tc>
          <w:tcPr>
            <w:tcW w:w="992" w:type="dxa"/>
          </w:tcPr>
          <w:p w:rsidR="00A11882" w:rsidRPr="00773A21" w:rsidRDefault="00A11882" w:rsidP="00A7134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M-517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DAYAO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Al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5859</w:t>
            </w:r>
          </w:p>
        </w:tc>
        <w:tc>
          <w:tcPr>
            <w:tcW w:w="992" w:type="dxa"/>
          </w:tcPr>
          <w:p w:rsidR="00A11882" w:rsidRPr="00773A21" w:rsidRDefault="00A11882" w:rsidP="00A7134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M-418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De CAMPOS NETO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proofErr w:type="spellStart"/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Simão</w:t>
            </w:r>
            <w:proofErr w:type="spellEnd"/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6805</w:t>
            </w:r>
          </w:p>
        </w:tc>
        <w:tc>
          <w:tcPr>
            <w:tcW w:w="992" w:type="dxa"/>
          </w:tcPr>
          <w:p w:rsidR="00A11882" w:rsidRPr="00773A21" w:rsidRDefault="00A11882" w:rsidP="00B22D7C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M-409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EUCHNER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Martin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505B0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5866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M-415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FIKRAT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Sara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6829</w:t>
            </w:r>
          </w:p>
        </w:tc>
        <w:tc>
          <w:tcPr>
            <w:tcW w:w="992" w:type="dxa"/>
          </w:tcPr>
          <w:p w:rsidR="00A11882" w:rsidRPr="00773A21" w:rsidRDefault="00A11882" w:rsidP="008B0DF5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GASPARI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Alexandra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WTSA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5158</w:t>
            </w:r>
          </w:p>
        </w:tc>
        <w:tc>
          <w:tcPr>
            <w:tcW w:w="992" w:type="dxa"/>
          </w:tcPr>
          <w:p w:rsidR="00A11882" w:rsidRPr="00773A21" w:rsidRDefault="00A11882" w:rsidP="008B0DF5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M-528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GONZALEZ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Richard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5875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M-520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GRATTEAU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Isabelle</w:t>
            </w:r>
          </w:p>
        </w:tc>
        <w:tc>
          <w:tcPr>
            <w:tcW w:w="1275" w:type="dxa"/>
          </w:tcPr>
          <w:p w:rsidR="00A11882" w:rsidRPr="00773A21" w:rsidRDefault="00A11882" w:rsidP="00065B51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065B51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065B51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5401</w:t>
            </w:r>
          </w:p>
        </w:tc>
        <w:tc>
          <w:tcPr>
            <w:tcW w:w="992" w:type="dxa"/>
          </w:tcPr>
          <w:p w:rsidR="00A11882" w:rsidRPr="00773A21" w:rsidRDefault="00A11882" w:rsidP="00065B51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M-410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GUEYE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proofErr w:type="spellStart"/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Ngoné</w:t>
            </w:r>
            <w:proofErr w:type="spellEnd"/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 xml:space="preserve"> Diaba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87C28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-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6784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M-517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HAMARNEH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Fatina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6169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M-414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HERNANDEZ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Rufino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5697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M-410</w:t>
            </w:r>
          </w:p>
        </w:tc>
      </w:tr>
      <w:tr w:rsidR="002C1EDB" w:rsidRPr="00773A21" w:rsidTr="00781DEC">
        <w:trPr>
          <w:jc w:val="center"/>
        </w:trPr>
        <w:tc>
          <w:tcPr>
            <w:tcW w:w="2320" w:type="dxa"/>
          </w:tcPr>
          <w:p w:rsidR="002C1EDB" w:rsidRPr="00773A21" w:rsidRDefault="002C1EDB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HESKEY</w:t>
            </w:r>
          </w:p>
        </w:tc>
        <w:tc>
          <w:tcPr>
            <w:tcW w:w="1119" w:type="dxa"/>
          </w:tcPr>
          <w:p w:rsidR="002C1EDB" w:rsidRPr="00773A21" w:rsidRDefault="002C1EDB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Judith</w:t>
            </w:r>
          </w:p>
        </w:tc>
        <w:tc>
          <w:tcPr>
            <w:tcW w:w="1275" w:type="dxa"/>
          </w:tcPr>
          <w:p w:rsidR="002C1EDB" w:rsidRPr="00773A21" w:rsidRDefault="002C1EDB" w:rsidP="00F3301F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2C1EDB" w:rsidRPr="00773A21" w:rsidRDefault="002C1EDB" w:rsidP="00F3301F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2C1EDB" w:rsidRPr="00773A21" w:rsidRDefault="000170A9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>
              <w:rPr>
                <w:rFonts w:ascii="Verdana" w:hAnsi="Verdana"/>
                <w:sz w:val="12"/>
                <w:szCs w:val="12"/>
                <w:lang w:val="en-US"/>
              </w:rPr>
              <w:t>6848</w:t>
            </w:r>
          </w:p>
        </w:tc>
        <w:tc>
          <w:tcPr>
            <w:tcW w:w="992" w:type="dxa"/>
          </w:tcPr>
          <w:p w:rsidR="002C1EDB" w:rsidRPr="00773A21" w:rsidRDefault="002C1EDB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HILL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Richard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5887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M-427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IMRU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Saba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5861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M-524</w:t>
            </w:r>
          </w:p>
        </w:tc>
      </w:tr>
      <w:tr w:rsidR="00A11882" w:rsidRPr="00773A21" w:rsidTr="002F61C8">
        <w:trPr>
          <w:jc w:val="center"/>
        </w:trPr>
        <w:tc>
          <w:tcPr>
            <w:tcW w:w="2320" w:type="dxa"/>
          </w:tcPr>
          <w:p w:rsidR="00A11882" w:rsidRPr="00773A21" w:rsidRDefault="00A11882" w:rsidP="002F61C8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JAMOUSSI</w:t>
            </w:r>
          </w:p>
        </w:tc>
        <w:tc>
          <w:tcPr>
            <w:tcW w:w="1119" w:type="dxa"/>
          </w:tcPr>
          <w:p w:rsidR="00A11882" w:rsidRPr="00773A21" w:rsidRDefault="00A11882" w:rsidP="002F61C8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Bilel</w:t>
            </w:r>
          </w:p>
        </w:tc>
        <w:tc>
          <w:tcPr>
            <w:tcW w:w="1275" w:type="dxa"/>
          </w:tcPr>
          <w:p w:rsidR="00A11882" w:rsidRPr="00773A21" w:rsidRDefault="00A11882" w:rsidP="002F61C8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2F61C8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2F61C8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6311</w:t>
            </w:r>
          </w:p>
        </w:tc>
        <w:tc>
          <w:tcPr>
            <w:tcW w:w="992" w:type="dxa"/>
          </w:tcPr>
          <w:p w:rsidR="00A11882" w:rsidRPr="00773A21" w:rsidRDefault="00A11882" w:rsidP="002F61C8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M-407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JOHNSON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Malcolm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DIR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-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5851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M-513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JOHNSON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Toby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5877</w:t>
            </w:r>
          </w:p>
        </w:tc>
        <w:tc>
          <w:tcPr>
            <w:tcW w:w="992" w:type="dxa"/>
          </w:tcPr>
          <w:p w:rsidR="00A11882" w:rsidRPr="00773A21" w:rsidRDefault="00A11882" w:rsidP="00D54449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JONES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Greg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5515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M-424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JONES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Leslie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5808</w:t>
            </w:r>
          </w:p>
        </w:tc>
        <w:tc>
          <w:tcPr>
            <w:tcW w:w="992" w:type="dxa"/>
          </w:tcPr>
          <w:p w:rsidR="00A11882" w:rsidRPr="00773A21" w:rsidRDefault="00A11882" w:rsidP="00112C34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M-518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KURAKOVA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Tatiana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5126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M-426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LABARE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Emmanuelle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Cs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6312</w:t>
            </w:r>
          </w:p>
        </w:tc>
        <w:tc>
          <w:tcPr>
            <w:tcW w:w="992" w:type="dxa"/>
          </w:tcPr>
          <w:p w:rsidR="00A11882" w:rsidRPr="00773A21" w:rsidRDefault="00A11882" w:rsidP="00725BC4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M-420</w:t>
            </w:r>
          </w:p>
        </w:tc>
      </w:tr>
      <w:tr w:rsidR="0026131A" w:rsidRPr="00773A21" w:rsidTr="00781DEC">
        <w:trPr>
          <w:jc w:val="center"/>
        </w:trPr>
        <w:tc>
          <w:tcPr>
            <w:tcW w:w="2320" w:type="dxa"/>
          </w:tcPr>
          <w:p w:rsidR="0026131A" w:rsidRPr="00773A21" w:rsidRDefault="0026131A" w:rsidP="00316B9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lastRenderedPageBreak/>
              <w:t>LACOMBE</w:t>
            </w:r>
          </w:p>
        </w:tc>
        <w:tc>
          <w:tcPr>
            <w:tcW w:w="1119" w:type="dxa"/>
          </w:tcPr>
          <w:p w:rsidR="0026131A" w:rsidRPr="00773A21" w:rsidRDefault="0026131A" w:rsidP="00316B9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Odile</w:t>
            </w:r>
          </w:p>
        </w:tc>
        <w:tc>
          <w:tcPr>
            <w:tcW w:w="1275" w:type="dxa"/>
          </w:tcPr>
          <w:p w:rsidR="0026131A" w:rsidRPr="00773A21" w:rsidRDefault="0026131A" w:rsidP="006B1821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26131A" w:rsidRPr="00773A21" w:rsidRDefault="0026131A" w:rsidP="006B1821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26131A" w:rsidRPr="00773A21" w:rsidRDefault="0026131A" w:rsidP="00316B9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5252</w:t>
            </w:r>
          </w:p>
        </w:tc>
        <w:tc>
          <w:tcPr>
            <w:tcW w:w="992" w:type="dxa"/>
          </w:tcPr>
          <w:p w:rsidR="0026131A" w:rsidRPr="00773A21" w:rsidRDefault="0026131A" w:rsidP="00316B9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316B9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LANGTRY-DUTY</w:t>
            </w:r>
          </w:p>
        </w:tc>
        <w:tc>
          <w:tcPr>
            <w:tcW w:w="1119" w:type="dxa"/>
          </w:tcPr>
          <w:p w:rsidR="00A11882" w:rsidRPr="00773A21" w:rsidRDefault="00A11882" w:rsidP="00316B9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Catherine</w:t>
            </w:r>
          </w:p>
        </w:tc>
        <w:tc>
          <w:tcPr>
            <w:tcW w:w="1275" w:type="dxa"/>
          </w:tcPr>
          <w:p w:rsidR="00A11882" w:rsidRPr="00773A21" w:rsidRDefault="00A11882" w:rsidP="00316B9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316B9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OBNA</w:t>
            </w:r>
          </w:p>
        </w:tc>
        <w:tc>
          <w:tcPr>
            <w:tcW w:w="850" w:type="dxa"/>
          </w:tcPr>
          <w:p w:rsidR="00A11882" w:rsidRPr="00773A21" w:rsidRDefault="00A11882" w:rsidP="00316B9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5807</w:t>
            </w:r>
          </w:p>
        </w:tc>
        <w:tc>
          <w:tcPr>
            <w:tcW w:w="992" w:type="dxa"/>
          </w:tcPr>
          <w:p w:rsidR="00A11882" w:rsidRPr="00773A21" w:rsidRDefault="00A11882" w:rsidP="00316B9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M-321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bookmarkStart w:id="0" w:name="_Hlk176572614"/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LE VAN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Jack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6767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M-530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LUGO COLLS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Lis</w:t>
            </w:r>
          </w:p>
        </w:tc>
        <w:tc>
          <w:tcPr>
            <w:tcW w:w="1275" w:type="dxa"/>
          </w:tcPr>
          <w:p w:rsidR="00A11882" w:rsidRPr="00773A21" w:rsidRDefault="00A87C28" w:rsidP="00391FD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87C28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5C5120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6227</w:t>
            </w:r>
          </w:p>
        </w:tc>
        <w:tc>
          <w:tcPr>
            <w:tcW w:w="992" w:type="dxa"/>
          </w:tcPr>
          <w:p w:rsidR="00A11882" w:rsidRPr="00773A21" w:rsidRDefault="00A11882" w:rsidP="00555D1B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M-403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MAFAT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Ah Ho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OBNA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5211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M-325</w:t>
            </w:r>
          </w:p>
        </w:tc>
      </w:tr>
      <w:bookmarkEnd w:id="0"/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MAGLIARDITI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Alessia</w:t>
            </w:r>
          </w:p>
        </w:tc>
        <w:tc>
          <w:tcPr>
            <w:tcW w:w="1275" w:type="dxa"/>
          </w:tcPr>
          <w:p w:rsidR="00A11882" w:rsidRPr="00773A21" w:rsidRDefault="00A11882" w:rsidP="00391FD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5882</w:t>
            </w:r>
          </w:p>
        </w:tc>
        <w:tc>
          <w:tcPr>
            <w:tcW w:w="992" w:type="dxa"/>
          </w:tcPr>
          <w:p w:rsidR="00A11882" w:rsidRPr="00773A21" w:rsidRDefault="00A11882" w:rsidP="00555D1B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M-510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MANN-CHEVALIER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Françoise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</w:t>
            </w:r>
            <w:bookmarkStart w:id="1" w:name="_GoBack"/>
            <w:bookmarkEnd w:id="1"/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6084</w:t>
            </w:r>
          </w:p>
        </w:tc>
        <w:tc>
          <w:tcPr>
            <w:tcW w:w="992" w:type="dxa"/>
          </w:tcPr>
          <w:p w:rsidR="00A11882" w:rsidRPr="00773A21" w:rsidRDefault="00A11882" w:rsidP="001B7318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M-410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5A5B2D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MATEU</w:t>
            </w:r>
          </w:p>
        </w:tc>
        <w:tc>
          <w:tcPr>
            <w:tcW w:w="1119" w:type="dxa"/>
          </w:tcPr>
          <w:p w:rsidR="00A11882" w:rsidRPr="00773A21" w:rsidRDefault="00A11882" w:rsidP="005A5B2D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Cedric</w:t>
            </w:r>
          </w:p>
        </w:tc>
        <w:tc>
          <w:tcPr>
            <w:tcW w:w="1275" w:type="dxa"/>
          </w:tcPr>
          <w:p w:rsidR="00A11882" w:rsidRPr="00773A21" w:rsidRDefault="00A11882" w:rsidP="001677C0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1677C0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5A5B2D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5972</w:t>
            </w:r>
          </w:p>
        </w:tc>
        <w:tc>
          <w:tcPr>
            <w:tcW w:w="992" w:type="dxa"/>
          </w:tcPr>
          <w:p w:rsidR="00A11882" w:rsidRPr="00773A21" w:rsidRDefault="00A11882" w:rsidP="00A5210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MAUREE</w:t>
            </w:r>
          </w:p>
        </w:tc>
        <w:tc>
          <w:tcPr>
            <w:tcW w:w="1119" w:type="dxa"/>
          </w:tcPr>
          <w:p w:rsidR="00A11882" w:rsidRPr="00773A21" w:rsidRDefault="00A11882" w:rsidP="0051512F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Venkatesen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P&amp;TW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5591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M-504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5A5B2D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 xml:space="preserve">MIZUNO </w:t>
            </w:r>
          </w:p>
        </w:tc>
        <w:tc>
          <w:tcPr>
            <w:tcW w:w="1119" w:type="dxa"/>
          </w:tcPr>
          <w:p w:rsidR="00A11882" w:rsidRPr="00773A21" w:rsidRDefault="00A11882" w:rsidP="005A5B2D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Kaoru</w:t>
            </w:r>
          </w:p>
        </w:tc>
        <w:tc>
          <w:tcPr>
            <w:tcW w:w="1275" w:type="dxa"/>
          </w:tcPr>
          <w:p w:rsidR="00A11882" w:rsidRPr="00773A21" w:rsidRDefault="00A11882" w:rsidP="005A5B2D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5A5B2D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WTSA</w:t>
            </w:r>
          </w:p>
        </w:tc>
        <w:tc>
          <w:tcPr>
            <w:tcW w:w="850" w:type="dxa"/>
          </w:tcPr>
          <w:p w:rsidR="00A11882" w:rsidRPr="00773A21" w:rsidRDefault="00A11882" w:rsidP="005A5B2D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6226</w:t>
            </w:r>
          </w:p>
        </w:tc>
        <w:tc>
          <w:tcPr>
            <w:tcW w:w="992" w:type="dxa"/>
          </w:tcPr>
          <w:p w:rsidR="00A11882" w:rsidRPr="00773A21" w:rsidRDefault="00A11882" w:rsidP="00725BC4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M-526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MUNOZ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Carlos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5822</w:t>
            </w:r>
          </w:p>
        </w:tc>
        <w:tc>
          <w:tcPr>
            <w:tcW w:w="992" w:type="dxa"/>
          </w:tcPr>
          <w:p w:rsidR="00A11882" w:rsidRPr="00773A21" w:rsidRDefault="00A11882" w:rsidP="00C074D7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M-323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NORTON VIARD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Emma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5871</w:t>
            </w:r>
          </w:p>
        </w:tc>
        <w:tc>
          <w:tcPr>
            <w:tcW w:w="992" w:type="dxa"/>
          </w:tcPr>
          <w:p w:rsidR="00A11882" w:rsidRPr="00773A21" w:rsidRDefault="00A11882" w:rsidP="00293C7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M-423</w:t>
            </w:r>
          </w:p>
        </w:tc>
      </w:tr>
      <w:tr w:rsidR="00C7017A" w:rsidRPr="00773A21" w:rsidTr="00781DEC">
        <w:trPr>
          <w:jc w:val="center"/>
        </w:trPr>
        <w:tc>
          <w:tcPr>
            <w:tcW w:w="2320" w:type="dxa"/>
          </w:tcPr>
          <w:p w:rsidR="00C7017A" w:rsidRPr="00773A21" w:rsidRDefault="00C7017A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NTOKO</w:t>
            </w:r>
          </w:p>
        </w:tc>
        <w:tc>
          <w:tcPr>
            <w:tcW w:w="1119" w:type="dxa"/>
          </w:tcPr>
          <w:p w:rsidR="00C7017A" w:rsidRPr="00773A21" w:rsidRDefault="00C7017A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Alexander</w:t>
            </w:r>
          </w:p>
        </w:tc>
        <w:tc>
          <w:tcPr>
            <w:tcW w:w="1275" w:type="dxa"/>
          </w:tcPr>
          <w:p w:rsidR="00C7017A" w:rsidRPr="00773A21" w:rsidRDefault="00C7017A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C7017A" w:rsidRPr="00773A21" w:rsidRDefault="00C7017A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SRV</w:t>
            </w:r>
          </w:p>
        </w:tc>
        <w:tc>
          <w:tcPr>
            <w:tcW w:w="850" w:type="dxa"/>
          </w:tcPr>
          <w:p w:rsidR="00C7017A" w:rsidRPr="00773A21" w:rsidRDefault="00D230AA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5525</w:t>
            </w:r>
          </w:p>
        </w:tc>
        <w:tc>
          <w:tcPr>
            <w:tcW w:w="992" w:type="dxa"/>
          </w:tcPr>
          <w:p w:rsidR="00C7017A" w:rsidRPr="00773A21" w:rsidRDefault="00C7017A" w:rsidP="004A290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M-523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OTA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Hiroshi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6356</w:t>
            </w:r>
          </w:p>
        </w:tc>
        <w:tc>
          <w:tcPr>
            <w:tcW w:w="992" w:type="dxa"/>
          </w:tcPr>
          <w:p w:rsidR="00A11882" w:rsidRPr="00773A21" w:rsidRDefault="00A11882" w:rsidP="004A290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M-425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 xml:space="preserve">PALACIOS OCHOA </w:t>
            </w:r>
          </w:p>
        </w:tc>
        <w:tc>
          <w:tcPr>
            <w:tcW w:w="1119" w:type="dxa"/>
          </w:tcPr>
          <w:p w:rsidR="00A11882" w:rsidRPr="00773A21" w:rsidRDefault="00A11882" w:rsidP="00907FD2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Pablo Andrés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6251</w:t>
            </w:r>
          </w:p>
        </w:tc>
        <w:tc>
          <w:tcPr>
            <w:tcW w:w="992" w:type="dxa"/>
          </w:tcPr>
          <w:p w:rsidR="00A11882" w:rsidRPr="00773A21" w:rsidRDefault="00A11882" w:rsidP="00540CEF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M-421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PALADIN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Rae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5854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M-412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PANDI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Sandra</w:t>
            </w:r>
          </w:p>
        </w:tc>
        <w:tc>
          <w:tcPr>
            <w:tcW w:w="1275" w:type="dxa"/>
          </w:tcPr>
          <w:p w:rsidR="00A11882" w:rsidRPr="00773A21" w:rsidRDefault="00A11882" w:rsidP="003F556E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3F556E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6360</w:t>
            </w:r>
          </w:p>
        </w:tc>
        <w:tc>
          <w:tcPr>
            <w:tcW w:w="992" w:type="dxa"/>
          </w:tcPr>
          <w:p w:rsidR="00A11882" w:rsidRPr="00773A21" w:rsidRDefault="00A11882" w:rsidP="00555B05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M-410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PAPARA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Marion</w:t>
            </w:r>
          </w:p>
        </w:tc>
        <w:tc>
          <w:tcPr>
            <w:tcW w:w="1275" w:type="dxa"/>
          </w:tcPr>
          <w:p w:rsidR="00A11882" w:rsidRPr="00773A21" w:rsidRDefault="00A11882" w:rsidP="009F7C20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9F7C20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5856</w:t>
            </w:r>
          </w:p>
        </w:tc>
        <w:tc>
          <w:tcPr>
            <w:tcW w:w="992" w:type="dxa"/>
          </w:tcPr>
          <w:p w:rsidR="00A11882" w:rsidRPr="00773A21" w:rsidRDefault="00A11882" w:rsidP="00EA5D3C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M-522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PAUVADAY-RUSH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Amanda</w:t>
            </w:r>
          </w:p>
        </w:tc>
        <w:tc>
          <w:tcPr>
            <w:tcW w:w="1275" w:type="dxa"/>
          </w:tcPr>
          <w:p w:rsidR="00A11882" w:rsidRPr="00773A21" w:rsidRDefault="00A11882" w:rsidP="00FD5C20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FD5C20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5890</w:t>
            </w:r>
          </w:p>
        </w:tc>
        <w:tc>
          <w:tcPr>
            <w:tcW w:w="992" w:type="dxa"/>
          </w:tcPr>
          <w:p w:rsidR="00A11882" w:rsidRPr="00773A21" w:rsidRDefault="00A11882" w:rsidP="007A2D1E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M-413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POLIDORI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Stefano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5858</w:t>
            </w:r>
          </w:p>
        </w:tc>
        <w:tc>
          <w:tcPr>
            <w:tcW w:w="992" w:type="dxa"/>
          </w:tcPr>
          <w:p w:rsidR="00A11882" w:rsidRPr="00773A21" w:rsidRDefault="00A11882" w:rsidP="00EA5D3C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M-405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QUINTO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Kevin</w:t>
            </w:r>
          </w:p>
        </w:tc>
        <w:tc>
          <w:tcPr>
            <w:tcW w:w="1275" w:type="dxa"/>
          </w:tcPr>
          <w:p w:rsidR="00A11882" w:rsidRPr="00773A21" w:rsidRDefault="00A11882" w:rsidP="00560FEB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560FEB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560FEB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6223</w:t>
            </w:r>
          </w:p>
        </w:tc>
        <w:tc>
          <w:tcPr>
            <w:tcW w:w="992" w:type="dxa"/>
          </w:tcPr>
          <w:p w:rsidR="00A11882" w:rsidRPr="00773A21" w:rsidRDefault="00A11882" w:rsidP="00560FEB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M-412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QUIST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Judith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5869</w:t>
            </w:r>
          </w:p>
        </w:tc>
        <w:tc>
          <w:tcPr>
            <w:tcW w:w="992" w:type="dxa"/>
          </w:tcPr>
          <w:p w:rsidR="00A11882" w:rsidRPr="00773A21" w:rsidRDefault="00A11882" w:rsidP="007A2D1E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M-509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RATTA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Greg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6320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M-406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REGAN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Gabrielle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5862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M-419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RIBALDA SANCHEZ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Isabel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6058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M-529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ROSA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Paolo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5235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M-508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SCHOLL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Reinhard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DIR/TSP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5860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M-512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SCOTT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Sarah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6188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M-505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CB3143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SEBASTIAN- RANAIVOJOELINA</w:t>
            </w:r>
          </w:p>
        </w:tc>
        <w:tc>
          <w:tcPr>
            <w:tcW w:w="1119" w:type="dxa"/>
          </w:tcPr>
          <w:p w:rsidR="00A11882" w:rsidRPr="00773A21" w:rsidRDefault="00A11882" w:rsidP="00CB3143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Tiana</w:t>
            </w:r>
          </w:p>
        </w:tc>
        <w:tc>
          <w:tcPr>
            <w:tcW w:w="1275" w:type="dxa"/>
          </w:tcPr>
          <w:p w:rsidR="00A11882" w:rsidRPr="00773A21" w:rsidRDefault="00A11882" w:rsidP="00CB314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CB314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CB314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5977</w:t>
            </w:r>
          </w:p>
        </w:tc>
        <w:tc>
          <w:tcPr>
            <w:tcW w:w="992" w:type="dxa"/>
          </w:tcPr>
          <w:p w:rsidR="00A11882" w:rsidRPr="00773A21" w:rsidRDefault="00A11882" w:rsidP="00CB3143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M-411</w:t>
            </w:r>
          </w:p>
        </w:tc>
      </w:tr>
      <w:tr w:rsidR="00F63BCB" w:rsidRPr="00773A21" w:rsidTr="00781DEC">
        <w:trPr>
          <w:jc w:val="center"/>
        </w:trPr>
        <w:tc>
          <w:tcPr>
            <w:tcW w:w="2320" w:type="dxa"/>
          </w:tcPr>
          <w:p w:rsidR="00F63BCB" w:rsidRPr="00773A21" w:rsidRDefault="00F63BCB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SITZIA</w:t>
            </w:r>
          </w:p>
        </w:tc>
        <w:tc>
          <w:tcPr>
            <w:tcW w:w="1119" w:type="dxa"/>
          </w:tcPr>
          <w:p w:rsidR="00F63BCB" w:rsidRPr="00773A21" w:rsidRDefault="00F63BCB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Andrea</w:t>
            </w:r>
          </w:p>
        </w:tc>
        <w:tc>
          <w:tcPr>
            <w:tcW w:w="1275" w:type="dxa"/>
          </w:tcPr>
          <w:p w:rsidR="00F63BCB" w:rsidRPr="00773A21" w:rsidRDefault="00F63BCB" w:rsidP="0055418F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</w:tcPr>
          <w:p w:rsidR="00F63BCB" w:rsidRPr="00773A21" w:rsidRDefault="00F63BCB" w:rsidP="0055418F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WTSA</w:t>
            </w:r>
          </w:p>
        </w:tc>
        <w:tc>
          <w:tcPr>
            <w:tcW w:w="850" w:type="dxa"/>
          </w:tcPr>
          <w:p w:rsidR="00F63BCB" w:rsidRPr="00773A21" w:rsidRDefault="00F63BCB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5213</w:t>
            </w:r>
          </w:p>
        </w:tc>
        <w:tc>
          <w:tcPr>
            <w:tcW w:w="992" w:type="dxa"/>
          </w:tcPr>
          <w:p w:rsidR="00F63BCB" w:rsidRPr="00773A21" w:rsidRDefault="00F63BCB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M-403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TUNZI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Florence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6719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M-403</w:t>
            </w:r>
          </w:p>
        </w:tc>
      </w:tr>
      <w:tr w:rsidR="00351D7B" w:rsidRPr="00773A21" w:rsidTr="00781DEC">
        <w:trPr>
          <w:jc w:val="center"/>
        </w:trPr>
        <w:tc>
          <w:tcPr>
            <w:tcW w:w="2320" w:type="dxa"/>
          </w:tcPr>
          <w:p w:rsidR="00351D7B" w:rsidRPr="00773A21" w:rsidRDefault="00351D7B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T</w:t>
            </w:r>
            <w:r w:rsidR="00A87C28"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O</w:t>
            </w: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URÉ</w:t>
            </w:r>
          </w:p>
        </w:tc>
        <w:tc>
          <w:tcPr>
            <w:tcW w:w="1119" w:type="dxa"/>
          </w:tcPr>
          <w:p w:rsidR="00351D7B" w:rsidRPr="00773A21" w:rsidRDefault="00351D7B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proofErr w:type="spellStart"/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Amara</w:t>
            </w:r>
            <w:proofErr w:type="spellEnd"/>
          </w:p>
        </w:tc>
        <w:tc>
          <w:tcPr>
            <w:tcW w:w="1275" w:type="dxa"/>
          </w:tcPr>
          <w:p w:rsidR="00351D7B" w:rsidRPr="00773A21" w:rsidRDefault="00351D7B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351D7B" w:rsidRPr="00773A21" w:rsidRDefault="00351D7B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351D7B" w:rsidRPr="00773A21" w:rsidRDefault="00351D7B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5226</w:t>
            </w:r>
          </w:p>
        </w:tc>
        <w:tc>
          <w:tcPr>
            <w:tcW w:w="992" w:type="dxa"/>
          </w:tcPr>
          <w:p w:rsidR="00351D7B" w:rsidRPr="00773A21" w:rsidRDefault="00351D7B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M-412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UGALE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Arvin Carlos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E&amp;P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5857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M-412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VAN DEN HEUVEL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Patricia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SGs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5876</w:t>
            </w:r>
          </w:p>
        </w:tc>
        <w:tc>
          <w:tcPr>
            <w:tcW w:w="992" w:type="dxa"/>
          </w:tcPr>
          <w:p w:rsidR="00A11882" w:rsidRPr="00773A21" w:rsidRDefault="00A11882" w:rsidP="00ED05B5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M-404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VASSAROTTI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Frances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SG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OBNA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5241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M-324</w:t>
            </w:r>
          </w:p>
        </w:tc>
      </w:tr>
      <w:tr w:rsidR="00A11882" w:rsidRPr="00773A21" w:rsidTr="00781DEC">
        <w:trPr>
          <w:jc w:val="center"/>
        </w:trPr>
        <w:tc>
          <w:tcPr>
            <w:tcW w:w="2320" w:type="dxa"/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WINDSOR</w:t>
            </w:r>
          </w:p>
        </w:tc>
        <w:tc>
          <w:tcPr>
            <w:tcW w:w="1119" w:type="dxa"/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Emer</w:t>
            </w:r>
          </w:p>
        </w:tc>
        <w:tc>
          <w:tcPr>
            <w:tcW w:w="1275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5259</w:t>
            </w:r>
          </w:p>
        </w:tc>
        <w:tc>
          <w:tcPr>
            <w:tcW w:w="992" w:type="dxa"/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M-529</w:t>
            </w:r>
          </w:p>
        </w:tc>
      </w:tr>
      <w:tr w:rsidR="00A11882" w:rsidRPr="00773A21" w:rsidTr="006958A2">
        <w:trPr>
          <w:jc w:val="center"/>
        </w:trPr>
        <w:tc>
          <w:tcPr>
            <w:tcW w:w="2320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YANG</w:t>
            </w:r>
          </w:p>
        </w:tc>
        <w:tc>
          <w:tcPr>
            <w:tcW w:w="1119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Xiaoya</w:t>
            </w:r>
          </w:p>
        </w:tc>
        <w:tc>
          <w:tcPr>
            <w:tcW w:w="1275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TSP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WTSA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6206</w:t>
            </w:r>
          </w:p>
        </w:tc>
        <w:tc>
          <w:tcPr>
            <w:tcW w:w="992" w:type="dxa"/>
            <w:tcBorders>
              <w:top w:val="single" w:sz="4" w:space="0" w:color="auto"/>
              <w:bottom w:val="single" w:sz="4" w:space="0" w:color="auto"/>
            </w:tcBorders>
          </w:tcPr>
          <w:p w:rsidR="00A11882" w:rsidRPr="00773A21" w:rsidRDefault="00A11882" w:rsidP="006D15B6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M-525</w:t>
            </w:r>
          </w:p>
        </w:tc>
      </w:tr>
      <w:tr w:rsidR="00A11882" w:rsidRPr="00773A21" w:rsidTr="006958A2">
        <w:trPr>
          <w:jc w:val="center"/>
        </w:trPr>
        <w:tc>
          <w:tcPr>
            <w:tcW w:w="2320" w:type="dxa"/>
            <w:tcBorders>
              <w:top w:val="single" w:sz="4" w:space="0" w:color="auto"/>
              <w:bottom w:val="doub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ZANOU</w:t>
            </w:r>
          </w:p>
        </w:tc>
        <w:tc>
          <w:tcPr>
            <w:tcW w:w="1119" w:type="dxa"/>
            <w:tcBorders>
              <w:top w:val="single" w:sz="4" w:space="0" w:color="auto"/>
              <w:bottom w:val="double" w:sz="4" w:space="0" w:color="auto"/>
            </w:tcBorders>
          </w:tcPr>
          <w:p w:rsidR="00A11882" w:rsidRPr="00773A21" w:rsidRDefault="00A11882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Marc</w:t>
            </w:r>
          </w:p>
        </w:tc>
        <w:tc>
          <w:tcPr>
            <w:tcW w:w="1275" w:type="dxa"/>
            <w:tcBorders>
              <w:top w:val="single" w:sz="4" w:space="0" w:color="auto"/>
              <w:bottom w:val="doub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OPD</w:t>
            </w:r>
          </w:p>
        </w:tc>
        <w:tc>
          <w:tcPr>
            <w:tcW w:w="850" w:type="dxa"/>
            <w:tcBorders>
              <w:top w:val="single" w:sz="4" w:space="0" w:color="auto"/>
              <w:bottom w:val="doub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ADMIN</w:t>
            </w:r>
          </w:p>
        </w:tc>
        <w:tc>
          <w:tcPr>
            <w:tcW w:w="850" w:type="dxa"/>
            <w:tcBorders>
              <w:top w:val="single" w:sz="4" w:space="0" w:color="auto"/>
              <w:bottom w:val="doub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6364</w:t>
            </w:r>
          </w:p>
        </w:tc>
        <w:tc>
          <w:tcPr>
            <w:tcW w:w="992" w:type="dxa"/>
            <w:tcBorders>
              <w:top w:val="single" w:sz="4" w:space="0" w:color="auto"/>
              <w:bottom w:val="double" w:sz="4" w:space="0" w:color="auto"/>
            </w:tcBorders>
          </w:tcPr>
          <w:p w:rsidR="00A11882" w:rsidRPr="00773A21" w:rsidRDefault="00A11882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  <w:r w:rsidRPr="00773A21">
              <w:rPr>
                <w:rFonts w:ascii="Verdana" w:hAnsi="Verdana"/>
                <w:sz w:val="12"/>
                <w:szCs w:val="12"/>
                <w:lang w:val="en-US"/>
              </w:rPr>
              <w:t>M-530</w:t>
            </w:r>
          </w:p>
        </w:tc>
      </w:tr>
      <w:tr w:rsidR="00707F75" w:rsidRPr="00240CC5" w:rsidTr="00781DEC">
        <w:trPr>
          <w:jc w:val="center"/>
        </w:trPr>
        <w:tc>
          <w:tcPr>
            <w:tcW w:w="2320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707F75" w:rsidRPr="00773A21" w:rsidRDefault="00DE75C0" w:rsidP="00DE75C0">
            <w:pPr>
              <w:pStyle w:val="Tabletext"/>
              <w:ind w:left="113"/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</w:pPr>
            <w:r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24.</w:t>
            </w:r>
            <w:r w:rsidR="00A87C28"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09</w:t>
            </w:r>
            <w:r w:rsidR="0078148F" w:rsidRPr="00773A21">
              <w:rPr>
                <w:rFonts w:ascii="Verdana" w:hAnsi="Verdana"/>
                <w:b/>
                <w:bCs/>
                <w:sz w:val="12"/>
                <w:szCs w:val="12"/>
                <w:lang w:val="en-US"/>
              </w:rPr>
              <w:t>.2012</w:t>
            </w:r>
          </w:p>
        </w:tc>
        <w:tc>
          <w:tcPr>
            <w:tcW w:w="1119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707F75" w:rsidRPr="00773A21" w:rsidRDefault="00707F75" w:rsidP="00A027EA">
            <w:pPr>
              <w:pStyle w:val="Tabletext"/>
              <w:ind w:left="57"/>
              <w:rPr>
                <w:rFonts w:ascii="Verdana" w:hAnsi="Verdana"/>
                <w:sz w:val="12"/>
                <w:szCs w:val="12"/>
                <w:lang w:val="en-US"/>
              </w:rPr>
            </w:pPr>
          </w:p>
        </w:tc>
        <w:tc>
          <w:tcPr>
            <w:tcW w:w="1275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707F75" w:rsidRPr="00773A21" w:rsidRDefault="00707F75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707F75" w:rsidRPr="00773A21" w:rsidRDefault="00707F75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</w:p>
        </w:tc>
        <w:tc>
          <w:tcPr>
            <w:tcW w:w="850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707F75" w:rsidRPr="00773A21" w:rsidRDefault="00707F75" w:rsidP="00A027EA">
            <w:pPr>
              <w:pStyle w:val="Tabletext"/>
              <w:jc w:val="center"/>
              <w:rPr>
                <w:rFonts w:ascii="Verdana" w:hAnsi="Verdana"/>
                <w:sz w:val="12"/>
                <w:szCs w:val="12"/>
                <w:lang w:val="en-US"/>
              </w:rPr>
            </w:pPr>
          </w:p>
        </w:tc>
        <w:tc>
          <w:tcPr>
            <w:tcW w:w="992" w:type="dxa"/>
            <w:tcBorders>
              <w:top w:val="double" w:sz="4" w:space="0" w:color="auto"/>
              <w:left w:val="nil"/>
              <w:bottom w:val="nil"/>
              <w:right w:val="nil"/>
            </w:tcBorders>
          </w:tcPr>
          <w:p w:rsidR="00707F75" w:rsidRPr="00773A21" w:rsidRDefault="00707F75" w:rsidP="00A027EA">
            <w:pPr>
              <w:pStyle w:val="Tabletext"/>
              <w:jc w:val="center"/>
              <w:rPr>
                <w:rFonts w:ascii="Verdana" w:hAnsi="Verdana"/>
                <w:bCs/>
                <w:sz w:val="12"/>
                <w:szCs w:val="12"/>
                <w:lang w:val="en-US"/>
              </w:rPr>
            </w:pPr>
          </w:p>
        </w:tc>
      </w:tr>
    </w:tbl>
    <w:p w:rsidR="000E6C60" w:rsidRPr="00240CC5" w:rsidRDefault="000E6C60" w:rsidP="00A027EA">
      <w:pPr>
        <w:rPr>
          <w:sz w:val="13"/>
          <w:szCs w:val="13"/>
          <w:lang w:val="en-US"/>
        </w:rPr>
      </w:pPr>
    </w:p>
    <w:sectPr w:rsidR="000E6C60" w:rsidRPr="00240CC5" w:rsidSect="002635A5">
      <w:headerReference w:type="default" r:id="rId8"/>
      <w:pgSz w:w="16840" w:h="11901" w:orient="landscape" w:code="9"/>
      <w:pgMar w:top="567" w:right="567" w:bottom="567" w:left="567" w:header="567" w:footer="567" w:gutter="0"/>
      <w:paperSrc w:first="15" w:other="15"/>
      <w:cols w:num="2"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917D7" w:rsidRDefault="00D917D7">
      <w:r>
        <w:separator/>
      </w:r>
    </w:p>
  </w:endnote>
  <w:endnote w:type="continuationSeparator" w:id="0">
    <w:p w:rsidR="00D917D7" w:rsidRDefault="00D917D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917D7" w:rsidRDefault="00D917D7">
      <w:r>
        <w:separator/>
      </w:r>
    </w:p>
  </w:footnote>
  <w:footnote w:type="continuationSeparator" w:id="0">
    <w:p w:rsidR="00D917D7" w:rsidRDefault="00D917D7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C6237" w:rsidRPr="00487A67" w:rsidRDefault="008C6237">
    <w:pPr>
      <w:pStyle w:val="Header"/>
      <w:rPr>
        <w:rFonts w:ascii="Verdana" w:hAnsi="Verdana"/>
        <w:b/>
        <w:bCs/>
        <w:sz w:val="36"/>
        <w:szCs w:val="36"/>
      </w:rPr>
    </w:pPr>
    <w:r w:rsidRPr="00487A67">
      <w:rPr>
        <w:rFonts w:ascii="Verdana" w:hAnsi="Verdana"/>
        <w:b/>
        <w:bCs/>
        <w:sz w:val="36"/>
        <w:szCs w:val="36"/>
      </w:rPr>
      <w:t>TSB</w:t>
    </w:r>
    <w:r>
      <w:rPr>
        <w:rFonts w:ascii="Verdana" w:hAnsi="Verdana"/>
        <w:b/>
        <w:bCs/>
        <w:sz w:val="36"/>
        <w:szCs w:val="36"/>
      </w:rPr>
      <w:t xml:space="preserve"> phone list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966085"/>
    <w:multiLevelType w:val="hybridMultilevel"/>
    <w:tmpl w:val="30382790"/>
    <w:lvl w:ilvl="0" w:tplc="3E20D9A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plc="4CBAFFF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plc="CCEE556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plc="F31E5C4C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plc="4F4A539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plc="B5B459E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plc="178A82C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plc="5CBC3256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plc="9D3692DE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attachedTemplate r:id="rId1"/>
  <w:linkStyles/>
  <w:stylePaneFormatFilter w:val="3F01"/>
  <w:defaultTabStop w:val="720"/>
  <w:noPunctuationKerning/>
  <w:characterSpacingControl w:val="doNotCompress"/>
  <w:hdrShapeDefaults>
    <o:shapedefaults v:ext="edit" spidmax="64513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CC4CF4"/>
    <w:rsid w:val="0000087D"/>
    <w:rsid w:val="00002597"/>
    <w:rsid w:val="00007F01"/>
    <w:rsid w:val="00013DB7"/>
    <w:rsid w:val="00014424"/>
    <w:rsid w:val="000170A9"/>
    <w:rsid w:val="00022EB4"/>
    <w:rsid w:val="00023C35"/>
    <w:rsid w:val="0002686A"/>
    <w:rsid w:val="000274CB"/>
    <w:rsid w:val="00030297"/>
    <w:rsid w:val="000303BE"/>
    <w:rsid w:val="000347F4"/>
    <w:rsid w:val="00037061"/>
    <w:rsid w:val="00040F02"/>
    <w:rsid w:val="00047828"/>
    <w:rsid w:val="00047F48"/>
    <w:rsid w:val="0006101E"/>
    <w:rsid w:val="00062935"/>
    <w:rsid w:val="00065B51"/>
    <w:rsid w:val="00067384"/>
    <w:rsid w:val="000756F3"/>
    <w:rsid w:val="00077266"/>
    <w:rsid w:val="00086426"/>
    <w:rsid w:val="00087D57"/>
    <w:rsid w:val="00095001"/>
    <w:rsid w:val="0009530A"/>
    <w:rsid w:val="000A79FC"/>
    <w:rsid w:val="000B3077"/>
    <w:rsid w:val="000B4D59"/>
    <w:rsid w:val="000C08A2"/>
    <w:rsid w:val="000C208B"/>
    <w:rsid w:val="000C2459"/>
    <w:rsid w:val="000C764B"/>
    <w:rsid w:val="000D78FE"/>
    <w:rsid w:val="000E6C60"/>
    <w:rsid w:val="000F3F9F"/>
    <w:rsid w:val="000F4C6A"/>
    <w:rsid w:val="000F50AE"/>
    <w:rsid w:val="00111152"/>
    <w:rsid w:val="001120DA"/>
    <w:rsid w:val="00112C34"/>
    <w:rsid w:val="0012177F"/>
    <w:rsid w:val="00123A94"/>
    <w:rsid w:val="00130278"/>
    <w:rsid w:val="00136F6E"/>
    <w:rsid w:val="00137606"/>
    <w:rsid w:val="00140254"/>
    <w:rsid w:val="001420A1"/>
    <w:rsid w:val="0014234D"/>
    <w:rsid w:val="001439E7"/>
    <w:rsid w:val="00144A8A"/>
    <w:rsid w:val="0015264B"/>
    <w:rsid w:val="001553AE"/>
    <w:rsid w:val="001555E8"/>
    <w:rsid w:val="001677C0"/>
    <w:rsid w:val="00172229"/>
    <w:rsid w:val="00173F2F"/>
    <w:rsid w:val="00175AD3"/>
    <w:rsid w:val="00181372"/>
    <w:rsid w:val="00181D58"/>
    <w:rsid w:val="00185F87"/>
    <w:rsid w:val="00191806"/>
    <w:rsid w:val="00193DFD"/>
    <w:rsid w:val="0019708C"/>
    <w:rsid w:val="001A003A"/>
    <w:rsid w:val="001A1298"/>
    <w:rsid w:val="001A1CC0"/>
    <w:rsid w:val="001A5E86"/>
    <w:rsid w:val="001A6AF0"/>
    <w:rsid w:val="001B02D9"/>
    <w:rsid w:val="001B05D3"/>
    <w:rsid w:val="001B1AAE"/>
    <w:rsid w:val="001B1EBF"/>
    <w:rsid w:val="001B7318"/>
    <w:rsid w:val="001D4B07"/>
    <w:rsid w:val="001D4E09"/>
    <w:rsid w:val="001E078B"/>
    <w:rsid w:val="001E61C0"/>
    <w:rsid w:val="001E7D90"/>
    <w:rsid w:val="001F0D85"/>
    <w:rsid w:val="001F6CD3"/>
    <w:rsid w:val="001F7DB4"/>
    <w:rsid w:val="0020589F"/>
    <w:rsid w:val="00206AB8"/>
    <w:rsid w:val="00207533"/>
    <w:rsid w:val="0021348E"/>
    <w:rsid w:val="002143A1"/>
    <w:rsid w:val="0021529F"/>
    <w:rsid w:val="002155C5"/>
    <w:rsid w:val="002205C4"/>
    <w:rsid w:val="00225403"/>
    <w:rsid w:val="002406A4"/>
    <w:rsid w:val="00240CC5"/>
    <w:rsid w:val="002456E2"/>
    <w:rsid w:val="002476E8"/>
    <w:rsid w:val="0025520B"/>
    <w:rsid w:val="0026131A"/>
    <w:rsid w:val="002635A5"/>
    <w:rsid w:val="00264095"/>
    <w:rsid w:val="00265BD2"/>
    <w:rsid w:val="0027307F"/>
    <w:rsid w:val="00276686"/>
    <w:rsid w:val="00293C76"/>
    <w:rsid w:val="002B0F92"/>
    <w:rsid w:val="002B339D"/>
    <w:rsid w:val="002B741F"/>
    <w:rsid w:val="002C01EC"/>
    <w:rsid w:val="002C1EDB"/>
    <w:rsid w:val="002C2210"/>
    <w:rsid w:val="002C2C9E"/>
    <w:rsid w:val="002C5B97"/>
    <w:rsid w:val="002C68B4"/>
    <w:rsid w:val="002D0971"/>
    <w:rsid w:val="002D28AD"/>
    <w:rsid w:val="002D360A"/>
    <w:rsid w:val="002D5D44"/>
    <w:rsid w:val="002D6DD7"/>
    <w:rsid w:val="002E1382"/>
    <w:rsid w:val="002E14BB"/>
    <w:rsid w:val="002E39F0"/>
    <w:rsid w:val="002F1EBD"/>
    <w:rsid w:val="002F32B6"/>
    <w:rsid w:val="002F4843"/>
    <w:rsid w:val="002F61C8"/>
    <w:rsid w:val="003153AD"/>
    <w:rsid w:val="00316B9A"/>
    <w:rsid w:val="00320B7F"/>
    <w:rsid w:val="00321908"/>
    <w:rsid w:val="00322968"/>
    <w:rsid w:val="003273C4"/>
    <w:rsid w:val="003300C3"/>
    <w:rsid w:val="003328DF"/>
    <w:rsid w:val="003375F0"/>
    <w:rsid w:val="00344C97"/>
    <w:rsid w:val="00350274"/>
    <w:rsid w:val="00351D7B"/>
    <w:rsid w:val="00354717"/>
    <w:rsid w:val="00356419"/>
    <w:rsid w:val="00357E43"/>
    <w:rsid w:val="00367469"/>
    <w:rsid w:val="0036786D"/>
    <w:rsid w:val="0037301F"/>
    <w:rsid w:val="00376F2D"/>
    <w:rsid w:val="003775B9"/>
    <w:rsid w:val="00381FDA"/>
    <w:rsid w:val="003835DB"/>
    <w:rsid w:val="003865AA"/>
    <w:rsid w:val="00387654"/>
    <w:rsid w:val="00391FD6"/>
    <w:rsid w:val="00393843"/>
    <w:rsid w:val="003A0A1B"/>
    <w:rsid w:val="003A2BC0"/>
    <w:rsid w:val="003A4789"/>
    <w:rsid w:val="003A5939"/>
    <w:rsid w:val="003B361C"/>
    <w:rsid w:val="003B4967"/>
    <w:rsid w:val="003B4DC5"/>
    <w:rsid w:val="003B715D"/>
    <w:rsid w:val="003C0DBC"/>
    <w:rsid w:val="003C2E72"/>
    <w:rsid w:val="003D1421"/>
    <w:rsid w:val="003D1A21"/>
    <w:rsid w:val="003D5862"/>
    <w:rsid w:val="003E4D6B"/>
    <w:rsid w:val="003E614F"/>
    <w:rsid w:val="003E64EA"/>
    <w:rsid w:val="003F23A9"/>
    <w:rsid w:val="003F556E"/>
    <w:rsid w:val="003F63CA"/>
    <w:rsid w:val="004034FF"/>
    <w:rsid w:val="0040669F"/>
    <w:rsid w:val="0041220F"/>
    <w:rsid w:val="00414D6F"/>
    <w:rsid w:val="00432589"/>
    <w:rsid w:val="00435203"/>
    <w:rsid w:val="00436115"/>
    <w:rsid w:val="0043723B"/>
    <w:rsid w:val="00437D03"/>
    <w:rsid w:val="0044096F"/>
    <w:rsid w:val="00445F94"/>
    <w:rsid w:val="00447BA8"/>
    <w:rsid w:val="004521FB"/>
    <w:rsid w:val="00453621"/>
    <w:rsid w:val="00455384"/>
    <w:rsid w:val="00455CDA"/>
    <w:rsid w:val="00460536"/>
    <w:rsid w:val="00462EAA"/>
    <w:rsid w:val="00477665"/>
    <w:rsid w:val="004839B8"/>
    <w:rsid w:val="004843E5"/>
    <w:rsid w:val="00487A67"/>
    <w:rsid w:val="00491379"/>
    <w:rsid w:val="00492B9A"/>
    <w:rsid w:val="00496D65"/>
    <w:rsid w:val="004A0E38"/>
    <w:rsid w:val="004A1704"/>
    <w:rsid w:val="004A2903"/>
    <w:rsid w:val="004A5D5C"/>
    <w:rsid w:val="004A6D2E"/>
    <w:rsid w:val="004B0A7B"/>
    <w:rsid w:val="004B1154"/>
    <w:rsid w:val="004B2382"/>
    <w:rsid w:val="004B377A"/>
    <w:rsid w:val="004B516F"/>
    <w:rsid w:val="004B56F8"/>
    <w:rsid w:val="004B6A9F"/>
    <w:rsid w:val="004D0E62"/>
    <w:rsid w:val="004D290C"/>
    <w:rsid w:val="004D6E47"/>
    <w:rsid w:val="004E0B23"/>
    <w:rsid w:val="004E477F"/>
    <w:rsid w:val="004E59B5"/>
    <w:rsid w:val="004E68E6"/>
    <w:rsid w:val="004E6D95"/>
    <w:rsid w:val="004F5AEF"/>
    <w:rsid w:val="004F6D10"/>
    <w:rsid w:val="004F7122"/>
    <w:rsid w:val="004F7ED3"/>
    <w:rsid w:val="00501F5E"/>
    <w:rsid w:val="005024D1"/>
    <w:rsid w:val="0050355F"/>
    <w:rsid w:val="00505B06"/>
    <w:rsid w:val="00506190"/>
    <w:rsid w:val="00514392"/>
    <w:rsid w:val="0051512F"/>
    <w:rsid w:val="00523066"/>
    <w:rsid w:val="00523896"/>
    <w:rsid w:val="00524E9A"/>
    <w:rsid w:val="00540CEF"/>
    <w:rsid w:val="00541CE1"/>
    <w:rsid w:val="00542CFD"/>
    <w:rsid w:val="00544146"/>
    <w:rsid w:val="00550F85"/>
    <w:rsid w:val="00551FA9"/>
    <w:rsid w:val="00555B05"/>
    <w:rsid w:val="00555D1B"/>
    <w:rsid w:val="00560FEB"/>
    <w:rsid w:val="00576259"/>
    <w:rsid w:val="00584978"/>
    <w:rsid w:val="00586A56"/>
    <w:rsid w:val="00587068"/>
    <w:rsid w:val="00591FC1"/>
    <w:rsid w:val="0059579B"/>
    <w:rsid w:val="005957AE"/>
    <w:rsid w:val="0059620C"/>
    <w:rsid w:val="0059713F"/>
    <w:rsid w:val="005A01BA"/>
    <w:rsid w:val="005A5B2D"/>
    <w:rsid w:val="005A77A7"/>
    <w:rsid w:val="005B0756"/>
    <w:rsid w:val="005B4669"/>
    <w:rsid w:val="005B5FDA"/>
    <w:rsid w:val="005C211E"/>
    <w:rsid w:val="005C5120"/>
    <w:rsid w:val="005D38E6"/>
    <w:rsid w:val="005D42B8"/>
    <w:rsid w:val="005E278A"/>
    <w:rsid w:val="005E6408"/>
    <w:rsid w:val="005F0D51"/>
    <w:rsid w:val="005F61C1"/>
    <w:rsid w:val="005F6FAA"/>
    <w:rsid w:val="00604F27"/>
    <w:rsid w:val="006071F2"/>
    <w:rsid w:val="00615426"/>
    <w:rsid w:val="0062167C"/>
    <w:rsid w:val="006249C0"/>
    <w:rsid w:val="0063124A"/>
    <w:rsid w:val="00632CD5"/>
    <w:rsid w:val="00640862"/>
    <w:rsid w:val="00641E24"/>
    <w:rsid w:val="00644377"/>
    <w:rsid w:val="0066313C"/>
    <w:rsid w:val="00664F6D"/>
    <w:rsid w:val="00675865"/>
    <w:rsid w:val="00687851"/>
    <w:rsid w:val="00690AD1"/>
    <w:rsid w:val="006958A2"/>
    <w:rsid w:val="00695B26"/>
    <w:rsid w:val="00696F9C"/>
    <w:rsid w:val="006B0757"/>
    <w:rsid w:val="006B09B8"/>
    <w:rsid w:val="006B1426"/>
    <w:rsid w:val="006B25A8"/>
    <w:rsid w:val="006B3F4A"/>
    <w:rsid w:val="006B4575"/>
    <w:rsid w:val="006B54A2"/>
    <w:rsid w:val="006B565B"/>
    <w:rsid w:val="006C4E2F"/>
    <w:rsid w:val="006D05A7"/>
    <w:rsid w:val="006D15B6"/>
    <w:rsid w:val="006E49A9"/>
    <w:rsid w:val="006F3372"/>
    <w:rsid w:val="006F66C0"/>
    <w:rsid w:val="006F66EE"/>
    <w:rsid w:val="006F6B9D"/>
    <w:rsid w:val="007002FE"/>
    <w:rsid w:val="00703AEA"/>
    <w:rsid w:val="0070421E"/>
    <w:rsid w:val="00707F75"/>
    <w:rsid w:val="00713F43"/>
    <w:rsid w:val="0071732A"/>
    <w:rsid w:val="007206C0"/>
    <w:rsid w:val="00725BC4"/>
    <w:rsid w:val="007305C2"/>
    <w:rsid w:val="00734B4B"/>
    <w:rsid w:val="007423B7"/>
    <w:rsid w:val="00752DA3"/>
    <w:rsid w:val="007668EA"/>
    <w:rsid w:val="0077036E"/>
    <w:rsid w:val="00773A21"/>
    <w:rsid w:val="00773C6E"/>
    <w:rsid w:val="0078148F"/>
    <w:rsid w:val="00781DEC"/>
    <w:rsid w:val="00782A9B"/>
    <w:rsid w:val="00783001"/>
    <w:rsid w:val="00786D68"/>
    <w:rsid w:val="00787270"/>
    <w:rsid w:val="00787C9D"/>
    <w:rsid w:val="0079062B"/>
    <w:rsid w:val="00790B98"/>
    <w:rsid w:val="00791ED4"/>
    <w:rsid w:val="00794F24"/>
    <w:rsid w:val="00797B56"/>
    <w:rsid w:val="007A0BF5"/>
    <w:rsid w:val="007A2CA5"/>
    <w:rsid w:val="007A2D1E"/>
    <w:rsid w:val="007A3D9A"/>
    <w:rsid w:val="007A4C16"/>
    <w:rsid w:val="007C77A6"/>
    <w:rsid w:val="007D02C0"/>
    <w:rsid w:val="007D17D1"/>
    <w:rsid w:val="007D69CE"/>
    <w:rsid w:val="008021C5"/>
    <w:rsid w:val="00803713"/>
    <w:rsid w:val="0080595A"/>
    <w:rsid w:val="00807EFB"/>
    <w:rsid w:val="00811056"/>
    <w:rsid w:val="008154AC"/>
    <w:rsid w:val="0082187E"/>
    <w:rsid w:val="00821EA1"/>
    <w:rsid w:val="00822E6A"/>
    <w:rsid w:val="00823099"/>
    <w:rsid w:val="00826C57"/>
    <w:rsid w:val="00826E18"/>
    <w:rsid w:val="0083003B"/>
    <w:rsid w:val="00831C61"/>
    <w:rsid w:val="00831E78"/>
    <w:rsid w:val="0084413C"/>
    <w:rsid w:val="008446A0"/>
    <w:rsid w:val="00844F40"/>
    <w:rsid w:val="00852EBD"/>
    <w:rsid w:val="00855D70"/>
    <w:rsid w:val="00857C6C"/>
    <w:rsid w:val="008713DA"/>
    <w:rsid w:val="008762C6"/>
    <w:rsid w:val="00885B15"/>
    <w:rsid w:val="008A15DA"/>
    <w:rsid w:val="008A2C0C"/>
    <w:rsid w:val="008A57F9"/>
    <w:rsid w:val="008A5B3B"/>
    <w:rsid w:val="008A6CBD"/>
    <w:rsid w:val="008A7B19"/>
    <w:rsid w:val="008B0DF5"/>
    <w:rsid w:val="008B39CA"/>
    <w:rsid w:val="008B43E2"/>
    <w:rsid w:val="008B5F8B"/>
    <w:rsid w:val="008B74A9"/>
    <w:rsid w:val="008C6237"/>
    <w:rsid w:val="008D118A"/>
    <w:rsid w:val="008D56E7"/>
    <w:rsid w:val="008E23DF"/>
    <w:rsid w:val="008E2795"/>
    <w:rsid w:val="008E6945"/>
    <w:rsid w:val="008F01BF"/>
    <w:rsid w:val="008F2E38"/>
    <w:rsid w:val="008F5302"/>
    <w:rsid w:val="009001B5"/>
    <w:rsid w:val="00901D33"/>
    <w:rsid w:val="0090245F"/>
    <w:rsid w:val="00902FD8"/>
    <w:rsid w:val="00907692"/>
    <w:rsid w:val="00907FD2"/>
    <w:rsid w:val="0091039F"/>
    <w:rsid w:val="00912591"/>
    <w:rsid w:val="009130D0"/>
    <w:rsid w:val="00931409"/>
    <w:rsid w:val="0093159A"/>
    <w:rsid w:val="00931BD5"/>
    <w:rsid w:val="00932D5E"/>
    <w:rsid w:val="00933AA8"/>
    <w:rsid w:val="00942B5F"/>
    <w:rsid w:val="009441E6"/>
    <w:rsid w:val="00947E4D"/>
    <w:rsid w:val="00951887"/>
    <w:rsid w:val="00954261"/>
    <w:rsid w:val="009610FE"/>
    <w:rsid w:val="00962B66"/>
    <w:rsid w:val="009669FE"/>
    <w:rsid w:val="00976EF5"/>
    <w:rsid w:val="009818BF"/>
    <w:rsid w:val="00982586"/>
    <w:rsid w:val="00985B3B"/>
    <w:rsid w:val="00987967"/>
    <w:rsid w:val="00993CB5"/>
    <w:rsid w:val="009961C4"/>
    <w:rsid w:val="00996331"/>
    <w:rsid w:val="00996DC9"/>
    <w:rsid w:val="009B0108"/>
    <w:rsid w:val="009B2DA6"/>
    <w:rsid w:val="009C0CCA"/>
    <w:rsid w:val="009C2306"/>
    <w:rsid w:val="009C5000"/>
    <w:rsid w:val="009C6DE4"/>
    <w:rsid w:val="009D43BE"/>
    <w:rsid w:val="009E6A8F"/>
    <w:rsid w:val="009F00EB"/>
    <w:rsid w:val="009F110A"/>
    <w:rsid w:val="009F260F"/>
    <w:rsid w:val="009F54A7"/>
    <w:rsid w:val="009F7C20"/>
    <w:rsid w:val="00A0121F"/>
    <w:rsid w:val="00A027EA"/>
    <w:rsid w:val="00A05CF3"/>
    <w:rsid w:val="00A076A6"/>
    <w:rsid w:val="00A11882"/>
    <w:rsid w:val="00A17700"/>
    <w:rsid w:val="00A22A97"/>
    <w:rsid w:val="00A233B2"/>
    <w:rsid w:val="00A24812"/>
    <w:rsid w:val="00A27E30"/>
    <w:rsid w:val="00A305B5"/>
    <w:rsid w:val="00A30674"/>
    <w:rsid w:val="00A31114"/>
    <w:rsid w:val="00A3544C"/>
    <w:rsid w:val="00A40B83"/>
    <w:rsid w:val="00A43D88"/>
    <w:rsid w:val="00A4522D"/>
    <w:rsid w:val="00A50532"/>
    <w:rsid w:val="00A52103"/>
    <w:rsid w:val="00A52DD8"/>
    <w:rsid w:val="00A574BF"/>
    <w:rsid w:val="00A6013C"/>
    <w:rsid w:val="00A61A3F"/>
    <w:rsid w:val="00A62E97"/>
    <w:rsid w:val="00A635B9"/>
    <w:rsid w:val="00A64F27"/>
    <w:rsid w:val="00A71343"/>
    <w:rsid w:val="00A73A22"/>
    <w:rsid w:val="00A74748"/>
    <w:rsid w:val="00A75075"/>
    <w:rsid w:val="00A76135"/>
    <w:rsid w:val="00A81843"/>
    <w:rsid w:val="00A82536"/>
    <w:rsid w:val="00A83AFC"/>
    <w:rsid w:val="00A874F6"/>
    <w:rsid w:val="00A87C28"/>
    <w:rsid w:val="00A90B84"/>
    <w:rsid w:val="00A936B4"/>
    <w:rsid w:val="00AA332D"/>
    <w:rsid w:val="00AA357C"/>
    <w:rsid w:val="00AB06E3"/>
    <w:rsid w:val="00AB1265"/>
    <w:rsid w:val="00AB16FF"/>
    <w:rsid w:val="00AB76E6"/>
    <w:rsid w:val="00AC1083"/>
    <w:rsid w:val="00AD413A"/>
    <w:rsid w:val="00AD56FF"/>
    <w:rsid w:val="00AE4807"/>
    <w:rsid w:val="00AE4871"/>
    <w:rsid w:val="00AE7A44"/>
    <w:rsid w:val="00AF7B64"/>
    <w:rsid w:val="00AF7CDC"/>
    <w:rsid w:val="00B0278A"/>
    <w:rsid w:val="00B062B3"/>
    <w:rsid w:val="00B06D0B"/>
    <w:rsid w:val="00B161D7"/>
    <w:rsid w:val="00B221E0"/>
    <w:rsid w:val="00B22D7C"/>
    <w:rsid w:val="00B33980"/>
    <w:rsid w:val="00B539F6"/>
    <w:rsid w:val="00B56384"/>
    <w:rsid w:val="00B65534"/>
    <w:rsid w:val="00B6761A"/>
    <w:rsid w:val="00B707E2"/>
    <w:rsid w:val="00B74935"/>
    <w:rsid w:val="00B749C6"/>
    <w:rsid w:val="00B917EF"/>
    <w:rsid w:val="00B97A2F"/>
    <w:rsid w:val="00BA0A25"/>
    <w:rsid w:val="00BA1C52"/>
    <w:rsid w:val="00BA2FDA"/>
    <w:rsid w:val="00BA3779"/>
    <w:rsid w:val="00BB01EC"/>
    <w:rsid w:val="00BB07BA"/>
    <w:rsid w:val="00BC3357"/>
    <w:rsid w:val="00BD33EE"/>
    <w:rsid w:val="00BD37C1"/>
    <w:rsid w:val="00BD60EE"/>
    <w:rsid w:val="00BD6490"/>
    <w:rsid w:val="00BD6890"/>
    <w:rsid w:val="00BE21C4"/>
    <w:rsid w:val="00BE2EEB"/>
    <w:rsid w:val="00BE5A63"/>
    <w:rsid w:val="00BE7A9C"/>
    <w:rsid w:val="00BF4AA2"/>
    <w:rsid w:val="00BF5849"/>
    <w:rsid w:val="00C051E4"/>
    <w:rsid w:val="00C074D7"/>
    <w:rsid w:val="00C100D3"/>
    <w:rsid w:val="00C11ED3"/>
    <w:rsid w:val="00C139FA"/>
    <w:rsid w:val="00C13F74"/>
    <w:rsid w:val="00C1544C"/>
    <w:rsid w:val="00C173E0"/>
    <w:rsid w:val="00C21D3D"/>
    <w:rsid w:val="00C2346F"/>
    <w:rsid w:val="00C23DEE"/>
    <w:rsid w:val="00C241B7"/>
    <w:rsid w:val="00C25C4F"/>
    <w:rsid w:val="00C303AA"/>
    <w:rsid w:val="00C313D0"/>
    <w:rsid w:val="00C321E4"/>
    <w:rsid w:val="00C33601"/>
    <w:rsid w:val="00C36FA2"/>
    <w:rsid w:val="00C411E0"/>
    <w:rsid w:val="00C426D7"/>
    <w:rsid w:val="00C45606"/>
    <w:rsid w:val="00C45D88"/>
    <w:rsid w:val="00C5177F"/>
    <w:rsid w:val="00C5222E"/>
    <w:rsid w:val="00C53720"/>
    <w:rsid w:val="00C54BE5"/>
    <w:rsid w:val="00C554CA"/>
    <w:rsid w:val="00C61B00"/>
    <w:rsid w:val="00C61E68"/>
    <w:rsid w:val="00C7017A"/>
    <w:rsid w:val="00C72F55"/>
    <w:rsid w:val="00C7530F"/>
    <w:rsid w:val="00C7763E"/>
    <w:rsid w:val="00C82461"/>
    <w:rsid w:val="00C85401"/>
    <w:rsid w:val="00C87024"/>
    <w:rsid w:val="00C87BF7"/>
    <w:rsid w:val="00CA086A"/>
    <w:rsid w:val="00CA2E6B"/>
    <w:rsid w:val="00CA6EDA"/>
    <w:rsid w:val="00CA7454"/>
    <w:rsid w:val="00CB101D"/>
    <w:rsid w:val="00CB2B5D"/>
    <w:rsid w:val="00CB3143"/>
    <w:rsid w:val="00CB3526"/>
    <w:rsid w:val="00CB5A92"/>
    <w:rsid w:val="00CB7D38"/>
    <w:rsid w:val="00CC4CF4"/>
    <w:rsid w:val="00CD06E0"/>
    <w:rsid w:val="00CD4F24"/>
    <w:rsid w:val="00CD6029"/>
    <w:rsid w:val="00CD687D"/>
    <w:rsid w:val="00CD75F7"/>
    <w:rsid w:val="00CE3912"/>
    <w:rsid w:val="00CF5145"/>
    <w:rsid w:val="00CF5BF9"/>
    <w:rsid w:val="00D00A22"/>
    <w:rsid w:val="00D0582E"/>
    <w:rsid w:val="00D230AA"/>
    <w:rsid w:val="00D2587C"/>
    <w:rsid w:val="00D3042D"/>
    <w:rsid w:val="00D31883"/>
    <w:rsid w:val="00D323C5"/>
    <w:rsid w:val="00D351A9"/>
    <w:rsid w:val="00D358AE"/>
    <w:rsid w:val="00D36CEE"/>
    <w:rsid w:val="00D371D3"/>
    <w:rsid w:val="00D40587"/>
    <w:rsid w:val="00D419AB"/>
    <w:rsid w:val="00D41B99"/>
    <w:rsid w:val="00D4237A"/>
    <w:rsid w:val="00D461D8"/>
    <w:rsid w:val="00D531F5"/>
    <w:rsid w:val="00D53459"/>
    <w:rsid w:val="00D54449"/>
    <w:rsid w:val="00D56F4F"/>
    <w:rsid w:val="00D6066C"/>
    <w:rsid w:val="00D6084C"/>
    <w:rsid w:val="00D73775"/>
    <w:rsid w:val="00D801FF"/>
    <w:rsid w:val="00D8483E"/>
    <w:rsid w:val="00D8662B"/>
    <w:rsid w:val="00D87601"/>
    <w:rsid w:val="00D876C6"/>
    <w:rsid w:val="00D917D7"/>
    <w:rsid w:val="00DA38EB"/>
    <w:rsid w:val="00DA5B97"/>
    <w:rsid w:val="00DB13C3"/>
    <w:rsid w:val="00DB702D"/>
    <w:rsid w:val="00DB7EDF"/>
    <w:rsid w:val="00DC7103"/>
    <w:rsid w:val="00DD4653"/>
    <w:rsid w:val="00DE0154"/>
    <w:rsid w:val="00DE0C4E"/>
    <w:rsid w:val="00DE1033"/>
    <w:rsid w:val="00DE13B5"/>
    <w:rsid w:val="00DE75C0"/>
    <w:rsid w:val="00DF0749"/>
    <w:rsid w:val="00DF177C"/>
    <w:rsid w:val="00DF674D"/>
    <w:rsid w:val="00E01BD2"/>
    <w:rsid w:val="00E117F5"/>
    <w:rsid w:val="00E153F6"/>
    <w:rsid w:val="00E16865"/>
    <w:rsid w:val="00E24EBA"/>
    <w:rsid w:val="00E27237"/>
    <w:rsid w:val="00E30BB3"/>
    <w:rsid w:val="00E335BE"/>
    <w:rsid w:val="00E37EF8"/>
    <w:rsid w:val="00E41616"/>
    <w:rsid w:val="00E52724"/>
    <w:rsid w:val="00E5420C"/>
    <w:rsid w:val="00E54DE2"/>
    <w:rsid w:val="00E640CE"/>
    <w:rsid w:val="00E645A4"/>
    <w:rsid w:val="00E64A7D"/>
    <w:rsid w:val="00E6668C"/>
    <w:rsid w:val="00E70867"/>
    <w:rsid w:val="00E71189"/>
    <w:rsid w:val="00E76F6A"/>
    <w:rsid w:val="00E7762B"/>
    <w:rsid w:val="00E86F24"/>
    <w:rsid w:val="00E91717"/>
    <w:rsid w:val="00E92BE9"/>
    <w:rsid w:val="00EA4A3A"/>
    <w:rsid w:val="00EA5D3C"/>
    <w:rsid w:val="00EB186E"/>
    <w:rsid w:val="00EB38E9"/>
    <w:rsid w:val="00EB3CDF"/>
    <w:rsid w:val="00EB4966"/>
    <w:rsid w:val="00EB55C6"/>
    <w:rsid w:val="00EC07F4"/>
    <w:rsid w:val="00EC0B65"/>
    <w:rsid w:val="00EC3E4D"/>
    <w:rsid w:val="00EC46CF"/>
    <w:rsid w:val="00EC6334"/>
    <w:rsid w:val="00EC64D9"/>
    <w:rsid w:val="00ED05B5"/>
    <w:rsid w:val="00EE271E"/>
    <w:rsid w:val="00EE2F9C"/>
    <w:rsid w:val="00EE50E4"/>
    <w:rsid w:val="00EE684B"/>
    <w:rsid w:val="00EF307A"/>
    <w:rsid w:val="00EF53A5"/>
    <w:rsid w:val="00F06A6A"/>
    <w:rsid w:val="00F06C8E"/>
    <w:rsid w:val="00F0718C"/>
    <w:rsid w:val="00F10C8B"/>
    <w:rsid w:val="00F11D23"/>
    <w:rsid w:val="00F2316B"/>
    <w:rsid w:val="00F23AAF"/>
    <w:rsid w:val="00F33A20"/>
    <w:rsid w:val="00F35325"/>
    <w:rsid w:val="00F3591E"/>
    <w:rsid w:val="00F40398"/>
    <w:rsid w:val="00F4307F"/>
    <w:rsid w:val="00F4423D"/>
    <w:rsid w:val="00F452B0"/>
    <w:rsid w:val="00F47820"/>
    <w:rsid w:val="00F50070"/>
    <w:rsid w:val="00F63BCB"/>
    <w:rsid w:val="00F64148"/>
    <w:rsid w:val="00F645F8"/>
    <w:rsid w:val="00F64926"/>
    <w:rsid w:val="00F70BE4"/>
    <w:rsid w:val="00F85C9D"/>
    <w:rsid w:val="00F86DFE"/>
    <w:rsid w:val="00F966CA"/>
    <w:rsid w:val="00FA5474"/>
    <w:rsid w:val="00FA5693"/>
    <w:rsid w:val="00FB0757"/>
    <w:rsid w:val="00FB2CFE"/>
    <w:rsid w:val="00FB4C1B"/>
    <w:rsid w:val="00FB7EC4"/>
    <w:rsid w:val="00FC1263"/>
    <w:rsid w:val="00FC6B57"/>
    <w:rsid w:val="00FD0086"/>
    <w:rsid w:val="00FD5089"/>
    <w:rsid w:val="00FD541E"/>
    <w:rsid w:val="00FD6F6E"/>
    <w:rsid w:val="00FE001A"/>
    <w:rsid w:val="00FE2D05"/>
    <w:rsid w:val="00FE4910"/>
    <w:rsid w:val="00FF1305"/>
    <w:rsid w:val="00FF31DA"/>
    <w:rsid w:val="00FF4068"/>
    <w:rsid w:val="00FF79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4513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SimSun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43723B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eastAsia="Times New Roman"/>
      <w:sz w:val="24"/>
      <w:lang w:val="en-GB" w:eastAsia="en-US"/>
    </w:rPr>
  </w:style>
  <w:style w:type="paragraph" w:styleId="Heading1">
    <w:name w:val="heading 1"/>
    <w:basedOn w:val="Normal"/>
    <w:next w:val="Normal"/>
    <w:qFormat/>
    <w:rsid w:val="0043723B"/>
    <w:pPr>
      <w:keepNext/>
      <w:keepLines/>
      <w:spacing w:before="360"/>
      <w:ind w:left="794" w:hanging="794"/>
      <w:outlineLvl w:val="0"/>
    </w:pPr>
    <w:rPr>
      <w:b/>
    </w:rPr>
  </w:style>
  <w:style w:type="paragraph" w:styleId="Heading2">
    <w:name w:val="heading 2"/>
    <w:basedOn w:val="Heading1"/>
    <w:next w:val="Normal"/>
    <w:qFormat/>
    <w:rsid w:val="0043723B"/>
    <w:pPr>
      <w:spacing w:before="240"/>
      <w:outlineLvl w:val="1"/>
    </w:pPr>
  </w:style>
  <w:style w:type="paragraph" w:styleId="Heading3">
    <w:name w:val="heading 3"/>
    <w:basedOn w:val="Heading1"/>
    <w:next w:val="Normal"/>
    <w:qFormat/>
    <w:rsid w:val="0043723B"/>
    <w:pPr>
      <w:spacing w:before="160"/>
      <w:outlineLvl w:val="2"/>
    </w:pPr>
  </w:style>
  <w:style w:type="paragraph" w:styleId="Heading4">
    <w:name w:val="heading 4"/>
    <w:basedOn w:val="Heading3"/>
    <w:next w:val="Normal"/>
    <w:qFormat/>
    <w:rsid w:val="0043723B"/>
    <w:pPr>
      <w:tabs>
        <w:tab w:val="clear" w:pos="794"/>
        <w:tab w:val="left" w:pos="1021"/>
      </w:tabs>
      <w:ind w:left="1021" w:hanging="1021"/>
      <w:outlineLvl w:val="3"/>
    </w:pPr>
  </w:style>
  <w:style w:type="paragraph" w:styleId="Heading5">
    <w:name w:val="heading 5"/>
    <w:basedOn w:val="Heading4"/>
    <w:next w:val="Normal"/>
    <w:qFormat/>
    <w:rsid w:val="0043723B"/>
    <w:pPr>
      <w:outlineLvl w:val="4"/>
    </w:pPr>
  </w:style>
  <w:style w:type="paragraph" w:styleId="Heading6">
    <w:name w:val="heading 6"/>
    <w:basedOn w:val="Heading4"/>
    <w:next w:val="Normal"/>
    <w:qFormat/>
    <w:rsid w:val="0043723B"/>
    <w:pPr>
      <w:tabs>
        <w:tab w:val="clear" w:pos="1021"/>
        <w:tab w:val="clear" w:pos="1191"/>
      </w:tabs>
      <w:ind w:left="1588" w:hanging="1588"/>
      <w:outlineLvl w:val="5"/>
    </w:pPr>
  </w:style>
  <w:style w:type="paragraph" w:styleId="Heading7">
    <w:name w:val="heading 7"/>
    <w:basedOn w:val="Heading6"/>
    <w:next w:val="Normal"/>
    <w:qFormat/>
    <w:rsid w:val="0043723B"/>
    <w:pPr>
      <w:outlineLvl w:val="6"/>
    </w:pPr>
  </w:style>
  <w:style w:type="paragraph" w:styleId="Heading8">
    <w:name w:val="heading 8"/>
    <w:basedOn w:val="Heading6"/>
    <w:next w:val="Normal"/>
    <w:qFormat/>
    <w:rsid w:val="0043723B"/>
    <w:pPr>
      <w:outlineLvl w:val="7"/>
    </w:pPr>
  </w:style>
  <w:style w:type="paragraph" w:styleId="Heading9">
    <w:name w:val="heading 9"/>
    <w:basedOn w:val="Heading6"/>
    <w:next w:val="Normal"/>
    <w:qFormat/>
    <w:rsid w:val="0043723B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3723B"/>
    <w:pPr>
      <w:tabs>
        <w:tab w:val="clear" w:pos="794"/>
        <w:tab w:val="clear" w:pos="1191"/>
        <w:tab w:val="clear" w:pos="1588"/>
        <w:tab w:val="clear" w:pos="1985"/>
      </w:tabs>
      <w:spacing w:before="0"/>
      <w:jc w:val="center"/>
    </w:pPr>
    <w:rPr>
      <w:sz w:val="18"/>
    </w:rPr>
  </w:style>
  <w:style w:type="paragraph" w:styleId="Footer">
    <w:name w:val="footer"/>
    <w:basedOn w:val="Normal"/>
    <w:rsid w:val="0043723B"/>
    <w:pPr>
      <w:tabs>
        <w:tab w:val="clear" w:pos="794"/>
        <w:tab w:val="clear" w:pos="1191"/>
        <w:tab w:val="clear" w:pos="1588"/>
        <w:tab w:val="clear" w:pos="198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Artheading">
    <w:name w:val="Art_heading"/>
    <w:basedOn w:val="Normal"/>
    <w:next w:val="Normalaftertitle"/>
    <w:rsid w:val="0043723B"/>
    <w:pPr>
      <w:spacing w:before="480"/>
      <w:jc w:val="center"/>
    </w:pPr>
    <w:rPr>
      <w:b/>
      <w:sz w:val="28"/>
    </w:rPr>
  </w:style>
  <w:style w:type="paragraph" w:customStyle="1" w:styleId="Normalaftertitle">
    <w:name w:val="Normal_after_title"/>
    <w:basedOn w:val="Normal"/>
    <w:next w:val="Normal"/>
    <w:rsid w:val="0043723B"/>
    <w:pPr>
      <w:spacing w:before="360"/>
    </w:pPr>
  </w:style>
  <w:style w:type="paragraph" w:customStyle="1" w:styleId="ChapNo">
    <w:name w:val="Chap_No"/>
    <w:basedOn w:val="Normal"/>
    <w:next w:val="Chaptitle"/>
    <w:rsid w:val="0043723B"/>
    <w:pPr>
      <w:keepNext/>
      <w:keepLines/>
      <w:spacing w:before="480"/>
      <w:jc w:val="center"/>
    </w:pPr>
    <w:rPr>
      <w:b/>
      <w:caps/>
      <w:sz w:val="28"/>
    </w:rPr>
  </w:style>
  <w:style w:type="paragraph" w:customStyle="1" w:styleId="Chaptitle">
    <w:name w:val="Chap_title"/>
    <w:basedOn w:val="Normal"/>
    <w:next w:val="Normalaftertitle"/>
    <w:rsid w:val="0043723B"/>
    <w:pPr>
      <w:keepNext/>
      <w:keepLines/>
      <w:spacing w:before="240"/>
      <w:jc w:val="center"/>
    </w:pPr>
    <w:rPr>
      <w:b/>
      <w:sz w:val="28"/>
    </w:rPr>
  </w:style>
  <w:style w:type="paragraph" w:customStyle="1" w:styleId="AppendixNotitle">
    <w:name w:val="Appendix_No &amp; title"/>
    <w:basedOn w:val="AnnexNotitle"/>
    <w:next w:val="Normalaftertitle"/>
    <w:rsid w:val="0043723B"/>
  </w:style>
  <w:style w:type="paragraph" w:customStyle="1" w:styleId="AnnexNotitle">
    <w:name w:val="Annex_No &amp; title"/>
    <w:basedOn w:val="Normal"/>
    <w:next w:val="Normalaftertitle"/>
    <w:rsid w:val="0043723B"/>
    <w:pPr>
      <w:keepNext/>
      <w:keepLines/>
      <w:spacing w:before="480"/>
      <w:jc w:val="center"/>
    </w:pPr>
    <w:rPr>
      <w:b/>
      <w:sz w:val="28"/>
    </w:rPr>
  </w:style>
  <w:style w:type="paragraph" w:customStyle="1" w:styleId="ASN1">
    <w:name w:val="ASN.1"/>
    <w:basedOn w:val="Normal"/>
    <w:rsid w:val="0043723B"/>
    <w:pPr>
      <w:tabs>
        <w:tab w:val="left" w:pos="567"/>
        <w:tab w:val="left" w:pos="1134"/>
        <w:tab w:val="left" w:pos="1701"/>
        <w:tab w:val="left" w:pos="2268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Headingi">
    <w:name w:val="Heading_i"/>
    <w:basedOn w:val="Normal"/>
    <w:next w:val="Normal"/>
    <w:rsid w:val="0043723B"/>
    <w:pPr>
      <w:keepNext/>
      <w:spacing w:before="160"/>
    </w:pPr>
    <w:rPr>
      <w:i/>
    </w:rPr>
  </w:style>
  <w:style w:type="paragraph" w:customStyle="1" w:styleId="ArtNo">
    <w:name w:val="Art_No"/>
    <w:basedOn w:val="Normal"/>
    <w:next w:val="Arttitle"/>
    <w:rsid w:val="0043723B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aftertitle"/>
    <w:rsid w:val="0043723B"/>
    <w:pPr>
      <w:keepNext/>
      <w:keepLines/>
      <w:spacing w:before="240"/>
      <w:jc w:val="center"/>
    </w:pPr>
    <w:rPr>
      <w:b/>
      <w:sz w:val="28"/>
    </w:rPr>
  </w:style>
  <w:style w:type="paragraph" w:customStyle="1" w:styleId="Call">
    <w:name w:val="Call"/>
    <w:basedOn w:val="Normal"/>
    <w:next w:val="Normal"/>
    <w:rsid w:val="0043723B"/>
    <w:pPr>
      <w:keepNext/>
      <w:keepLines/>
      <w:spacing w:before="160"/>
      <w:ind w:left="794"/>
    </w:pPr>
    <w:rPr>
      <w:i/>
    </w:rPr>
  </w:style>
  <w:style w:type="paragraph" w:customStyle="1" w:styleId="enumlev1">
    <w:name w:val="enumlev1"/>
    <w:basedOn w:val="Normal"/>
    <w:rsid w:val="0043723B"/>
    <w:pPr>
      <w:spacing w:before="80"/>
      <w:ind w:left="794" w:hanging="794"/>
    </w:pPr>
  </w:style>
  <w:style w:type="paragraph" w:customStyle="1" w:styleId="enumlev2">
    <w:name w:val="enumlev2"/>
    <w:basedOn w:val="enumlev1"/>
    <w:rsid w:val="0043723B"/>
    <w:pPr>
      <w:ind w:left="1191" w:hanging="397"/>
    </w:pPr>
  </w:style>
  <w:style w:type="paragraph" w:customStyle="1" w:styleId="enumlev3">
    <w:name w:val="enumlev3"/>
    <w:basedOn w:val="enumlev2"/>
    <w:rsid w:val="0043723B"/>
    <w:pPr>
      <w:ind w:left="1588"/>
    </w:pPr>
  </w:style>
  <w:style w:type="paragraph" w:customStyle="1" w:styleId="Equation">
    <w:name w:val="Equation"/>
    <w:basedOn w:val="Normal"/>
    <w:rsid w:val="0043723B"/>
    <w:pPr>
      <w:tabs>
        <w:tab w:val="clear" w:pos="1191"/>
        <w:tab w:val="clear" w:pos="1588"/>
        <w:tab w:val="clear" w:pos="1985"/>
        <w:tab w:val="center" w:pos="4820"/>
        <w:tab w:val="right" w:pos="9639"/>
      </w:tabs>
    </w:pPr>
  </w:style>
  <w:style w:type="paragraph" w:customStyle="1" w:styleId="Equationlegend">
    <w:name w:val="Equation_legend"/>
    <w:basedOn w:val="Normal"/>
    <w:rsid w:val="0043723B"/>
    <w:pPr>
      <w:tabs>
        <w:tab w:val="clear" w:pos="794"/>
        <w:tab w:val="clear" w:pos="1191"/>
        <w:tab w:val="clear" w:pos="1588"/>
        <w:tab w:val="right" w:pos="1814"/>
      </w:tabs>
      <w:spacing w:before="80"/>
      <w:ind w:left="1985" w:hanging="1985"/>
    </w:pPr>
  </w:style>
  <w:style w:type="paragraph" w:customStyle="1" w:styleId="Figurelegend">
    <w:name w:val="Figure_legend"/>
    <w:basedOn w:val="Normal"/>
    <w:rsid w:val="0043723B"/>
    <w:pPr>
      <w:keepNext/>
      <w:keepLines/>
      <w:tabs>
        <w:tab w:val="clear" w:pos="794"/>
        <w:tab w:val="clear" w:pos="1191"/>
        <w:tab w:val="clear" w:pos="1588"/>
        <w:tab w:val="clear" w:pos="1985"/>
      </w:tabs>
      <w:spacing w:before="20" w:after="20"/>
    </w:pPr>
    <w:rPr>
      <w:sz w:val="18"/>
    </w:rPr>
  </w:style>
  <w:style w:type="paragraph" w:customStyle="1" w:styleId="Figure">
    <w:name w:val="Figure"/>
    <w:basedOn w:val="Normal"/>
    <w:next w:val="FigureNotitle"/>
    <w:rsid w:val="0043723B"/>
    <w:pPr>
      <w:keepNext/>
      <w:keepLines/>
      <w:spacing w:before="240" w:after="120"/>
      <w:jc w:val="center"/>
    </w:pPr>
  </w:style>
  <w:style w:type="paragraph" w:customStyle="1" w:styleId="FigureNotitle">
    <w:name w:val="Figure_No &amp; title"/>
    <w:basedOn w:val="Normal"/>
    <w:next w:val="Normalaftertitle"/>
    <w:rsid w:val="0043723B"/>
    <w:pPr>
      <w:keepLines/>
      <w:spacing w:before="240" w:after="120"/>
      <w:jc w:val="center"/>
    </w:pPr>
    <w:rPr>
      <w:b/>
    </w:rPr>
  </w:style>
  <w:style w:type="character" w:styleId="PageNumber">
    <w:name w:val="page number"/>
    <w:basedOn w:val="DefaultParagraphFont"/>
    <w:rsid w:val="0043723B"/>
  </w:style>
  <w:style w:type="paragraph" w:customStyle="1" w:styleId="Tabletext">
    <w:name w:val="Table_text"/>
    <w:basedOn w:val="Normal"/>
    <w:rsid w:val="0043723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2"/>
    </w:rPr>
  </w:style>
  <w:style w:type="paragraph" w:customStyle="1" w:styleId="Figurewithouttitle">
    <w:name w:val="Figure_without_title"/>
    <w:basedOn w:val="Normal"/>
    <w:next w:val="Normalaftertitle"/>
    <w:rsid w:val="0043723B"/>
    <w:pPr>
      <w:keepLines/>
      <w:spacing w:before="240" w:after="120"/>
      <w:jc w:val="center"/>
    </w:pPr>
  </w:style>
  <w:style w:type="paragraph" w:customStyle="1" w:styleId="FirstFooter">
    <w:name w:val="FirstFooter"/>
    <w:basedOn w:val="Footer"/>
    <w:rsid w:val="0043723B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rsid w:val="0043723B"/>
    <w:rPr>
      <w:position w:val="6"/>
      <w:sz w:val="18"/>
    </w:rPr>
  </w:style>
  <w:style w:type="paragraph" w:styleId="FootnoteText">
    <w:name w:val="footnote text"/>
    <w:basedOn w:val="Note"/>
    <w:rsid w:val="0043723B"/>
    <w:pPr>
      <w:keepLines/>
      <w:tabs>
        <w:tab w:val="left" w:pos="255"/>
      </w:tabs>
      <w:ind w:left="255" w:hanging="255"/>
    </w:pPr>
  </w:style>
  <w:style w:type="paragraph" w:customStyle="1" w:styleId="Note">
    <w:name w:val="Note"/>
    <w:basedOn w:val="Normal"/>
    <w:rsid w:val="0043723B"/>
    <w:pPr>
      <w:spacing w:before="80"/>
    </w:pPr>
  </w:style>
  <w:style w:type="paragraph" w:styleId="Index1">
    <w:name w:val="index 1"/>
    <w:basedOn w:val="Normal"/>
    <w:next w:val="Normal"/>
    <w:rsid w:val="0043723B"/>
  </w:style>
  <w:style w:type="paragraph" w:styleId="Index2">
    <w:name w:val="index 2"/>
    <w:basedOn w:val="Normal"/>
    <w:next w:val="Normal"/>
    <w:rsid w:val="0043723B"/>
    <w:pPr>
      <w:ind w:left="283"/>
    </w:pPr>
  </w:style>
  <w:style w:type="paragraph" w:styleId="Index3">
    <w:name w:val="index 3"/>
    <w:basedOn w:val="Normal"/>
    <w:next w:val="Normal"/>
    <w:rsid w:val="0043723B"/>
    <w:pPr>
      <w:ind w:left="566"/>
    </w:pPr>
  </w:style>
  <w:style w:type="paragraph" w:customStyle="1" w:styleId="PartNo">
    <w:name w:val="Part_No"/>
    <w:basedOn w:val="Normal"/>
    <w:next w:val="Partref"/>
    <w:rsid w:val="0043723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Partref">
    <w:name w:val="Part_ref"/>
    <w:basedOn w:val="Normal"/>
    <w:next w:val="Parttitle"/>
    <w:rsid w:val="0043723B"/>
    <w:pPr>
      <w:keepNext/>
      <w:keepLines/>
      <w:spacing w:before="280"/>
      <w:jc w:val="center"/>
    </w:pPr>
  </w:style>
  <w:style w:type="paragraph" w:customStyle="1" w:styleId="Parttitle">
    <w:name w:val="Part_title"/>
    <w:basedOn w:val="Normal"/>
    <w:next w:val="Normalaftertitle"/>
    <w:rsid w:val="0043723B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Section1">
    <w:name w:val="Section_1"/>
    <w:basedOn w:val="Normal"/>
    <w:next w:val="Normal"/>
    <w:rsid w:val="0043723B"/>
    <w:pPr>
      <w:tabs>
        <w:tab w:val="clear" w:pos="794"/>
        <w:tab w:val="clear" w:pos="1191"/>
        <w:tab w:val="clear" w:pos="1588"/>
        <w:tab w:val="clear" w:pos="1985"/>
      </w:tabs>
      <w:spacing w:before="624"/>
      <w:jc w:val="center"/>
    </w:pPr>
    <w:rPr>
      <w:b/>
    </w:rPr>
  </w:style>
  <w:style w:type="paragraph" w:customStyle="1" w:styleId="Recref">
    <w:name w:val="Rec_ref"/>
    <w:basedOn w:val="Normal"/>
    <w:next w:val="Recdate"/>
    <w:rsid w:val="0043723B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center"/>
    </w:pPr>
    <w:rPr>
      <w:i/>
    </w:rPr>
  </w:style>
  <w:style w:type="paragraph" w:customStyle="1" w:styleId="Recdate">
    <w:name w:val="Rec_date"/>
    <w:basedOn w:val="Normal"/>
    <w:next w:val="Normalaftertitle"/>
    <w:rsid w:val="0043723B"/>
    <w:pPr>
      <w:keepNext/>
      <w:keepLines/>
      <w:tabs>
        <w:tab w:val="clear" w:pos="794"/>
        <w:tab w:val="clear" w:pos="1191"/>
        <w:tab w:val="clear" w:pos="1588"/>
        <w:tab w:val="clear" w:pos="1985"/>
      </w:tabs>
      <w:jc w:val="right"/>
    </w:pPr>
    <w:rPr>
      <w:i/>
      <w:sz w:val="22"/>
    </w:rPr>
  </w:style>
  <w:style w:type="paragraph" w:customStyle="1" w:styleId="Questiondate">
    <w:name w:val="Question_date"/>
    <w:basedOn w:val="Recdate"/>
    <w:next w:val="Normalaftertitle"/>
    <w:rsid w:val="0043723B"/>
  </w:style>
  <w:style w:type="paragraph" w:customStyle="1" w:styleId="QuestionNo">
    <w:name w:val="Question_No"/>
    <w:basedOn w:val="RecNo"/>
    <w:next w:val="Questiontitle"/>
    <w:rsid w:val="0043723B"/>
  </w:style>
  <w:style w:type="paragraph" w:customStyle="1" w:styleId="RecNo">
    <w:name w:val="Rec_No"/>
    <w:basedOn w:val="Normal"/>
    <w:next w:val="Rectitle"/>
    <w:rsid w:val="0043723B"/>
    <w:pPr>
      <w:keepNext/>
      <w:keepLines/>
      <w:spacing w:before="0"/>
    </w:pPr>
    <w:rPr>
      <w:b/>
      <w:sz w:val="28"/>
    </w:rPr>
  </w:style>
  <w:style w:type="paragraph" w:customStyle="1" w:styleId="Rectitle">
    <w:name w:val="Rec_title"/>
    <w:basedOn w:val="Normal"/>
    <w:next w:val="Normalaftertitle"/>
    <w:rsid w:val="0043723B"/>
    <w:pPr>
      <w:keepNext/>
      <w:keepLines/>
      <w:spacing w:before="360"/>
      <w:jc w:val="center"/>
    </w:pPr>
    <w:rPr>
      <w:b/>
      <w:sz w:val="28"/>
    </w:rPr>
  </w:style>
  <w:style w:type="paragraph" w:customStyle="1" w:styleId="Questiontitle">
    <w:name w:val="Question_title"/>
    <w:basedOn w:val="Rectitle"/>
    <w:next w:val="Questionref"/>
    <w:rsid w:val="0043723B"/>
  </w:style>
  <w:style w:type="paragraph" w:customStyle="1" w:styleId="Questionref">
    <w:name w:val="Question_ref"/>
    <w:basedOn w:val="Recref"/>
    <w:next w:val="Questiondate"/>
    <w:rsid w:val="0043723B"/>
  </w:style>
  <w:style w:type="paragraph" w:customStyle="1" w:styleId="Reftext">
    <w:name w:val="Ref_text"/>
    <w:basedOn w:val="Normal"/>
    <w:rsid w:val="0043723B"/>
    <w:pPr>
      <w:ind w:left="794" w:hanging="794"/>
    </w:pPr>
  </w:style>
  <w:style w:type="paragraph" w:customStyle="1" w:styleId="Repdate">
    <w:name w:val="Rep_date"/>
    <w:basedOn w:val="Recdate"/>
    <w:next w:val="Normalaftertitle"/>
    <w:rsid w:val="0043723B"/>
  </w:style>
  <w:style w:type="paragraph" w:customStyle="1" w:styleId="RepNo">
    <w:name w:val="Rep_No"/>
    <w:basedOn w:val="RecNo"/>
    <w:next w:val="Reptitle"/>
    <w:rsid w:val="0043723B"/>
  </w:style>
  <w:style w:type="paragraph" w:customStyle="1" w:styleId="Reptitle">
    <w:name w:val="Rep_title"/>
    <w:basedOn w:val="Rectitle"/>
    <w:next w:val="Repref"/>
    <w:rsid w:val="0043723B"/>
  </w:style>
  <w:style w:type="paragraph" w:customStyle="1" w:styleId="Repref">
    <w:name w:val="Rep_ref"/>
    <w:basedOn w:val="Recref"/>
    <w:next w:val="Repdate"/>
    <w:rsid w:val="0043723B"/>
  </w:style>
  <w:style w:type="paragraph" w:customStyle="1" w:styleId="Resdate">
    <w:name w:val="Res_date"/>
    <w:basedOn w:val="Recdate"/>
    <w:next w:val="Normalaftertitle"/>
    <w:rsid w:val="0043723B"/>
  </w:style>
  <w:style w:type="paragraph" w:customStyle="1" w:styleId="ResNo">
    <w:name w:val="Res_No"/>
    <w:basedOn w:val="RecNo"/>
    <w:next w:val="Restitle"/>
    <w:rsid w:val="0043723B"/>
  </w:style>
  <w:style w:type="paragraph" w:customStyle="1" w:styleId="Restitle">
    <w:name w:val="Res_title"/>
    <w:basedOn w:val="Rectitle"/>
    <w:next w:val="Resref"/>
    <w:rsid w:val="0043723B"/>
  </w:style>
  <w:style w:type="paragraph" w:customStyle="1" w:styleId="Resref">
    <w:name w:val="Res_ref"/>
    <w:basedOn w:val="Recref"/>
    <w:next w:val="Resdate"/>
    <w:rsid w:val="0043723B"/>
  </w:style>
  <w:style w:type="paragraph" w:customStyle="1" w:styleId="SectionNo">
    <w:name w:val="Section_No"/>
    <w:basedOn w:val="Normal"/>
    <w:next w:val="Sectiontitle"/>
    <w:rsid w:val="0043723B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Sectiontitle">
    <w:name w:val="Section_title"/>
    <w:basedOn w:val="Normal"/>
    <w:next w:val="Normalaftertitle"/>
    <w:rsid w:val="0043723B"/>
    <w:pPr>
      <w:keepNext/>
      <w:keepLines/>
      <w:spacing w:before="480" w:after="280"/>
      <w:jc w:val="center"/>
    </w:pPr>
    <w:rPr>
      <w:b/>
      <w:sz w:val="28"/>
    </w:rPr>
  </w:style>
  <w:style w:type="paragraph" w:customStyle="1" w:styleId="Source">
    <w:name w:val="Source"/>
    <w:basedOn w:val="Normal"/>
    <w:next w:val="Normalaftertitle"/>
    <w:rsid w:val="0043723B"/>
    <w:pPr>
      <w:spacing w:before="840" w:after="20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43723B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Normal"/>
    <w:next w:val="Tabletext"/>
    <w:rsid w:val="0043723B"/>
    <w:pPr>
      <w:keepNext/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80" w:after="80"/>
      <w:jc w:val="center"/>
    </w:pPr>
    <w:rPr>
      <w:b/>
      <w:sz w:val="22"/>
    </w:rPr>
  </w:style>
  <w:style w:type="paragraph" w:customStyle="1" w:styleId="Tablelegend">
    <w:name w:val="Table_legend"/>
    <w:basedOn w:val="Normal"/>
    <w:rsid w:val="0043723B"/>
    <w:pPr>
      <w:tabs>
        <w:tab w:val="clear" w:pos="794"/>
        <w:tab w:val="clear" w:pos="1191"/>
        <w:tab w:val="clear" w:pos="1588"/>
        <w:tab w:val="left" w:pos="284"/>
        <w:tab w:val="left" w:pos="567"/>
        <w:tab w:val="left" w:pos="851"/>
        <w:tab w:val="left" w:pos="1134"/>
        <w:tab w:val="left" w:pos="1418"/>
        <w:tab w:val="left" w:pos="1701"/>
        <w:tab w:val="left" w:pos="2268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after="40"/>
    </w:pPr>
    <w:rPr>
      <w:sz w:val="22"/>
    </w:rPr>
  </w:style>
  <w:style w:type="character" w:styleId="EndnoteReference">
    <w:name w:val="endnote reference"/>
    <w:basedOn w:val="DefaultParagraphFont"/>
    <w:rsid w:val="0043723B"/>
    <w:rPr>
      <w:vertAlign w:val="superscript"/>
    </w:rPr>
  </w:style>
  <w:style w:type="paragraph" w:customStyle="1" w:styleId="TableNotitle">
    <w:name w:val="Table_No &amp; title"/>
    <w:basedOn w:val="Normal"/>
    <w:next w:val="Tablehead"/>
    <w:rsid w:val="0043723B"/>
    <w:pPr>
      <w:keepNext/>
      <w:keepLines/>
      <w:spacing w:before="360" w:after="120"/>
      <w:jc w:val="center"/>
    </w:pPr>
    <w:rPr>
      <w:b/>
    </w:rPr>
  </w:style>
  <w:style w:type="paragraph" w:customStyle="1" w:styleId="Title1">
    <w:name w:val="Title 1"/>
    <w:basedOn w:val="Source"/>
    <w:next w:val="Title2"/>
    <w:rsid w:val="0043723B"/>
    <w:pPr>
      <w:tabs>
        <w:tab w:val="clear" w:pos="794"/>
        <w:tab w:val="clear" w:pos="1191"/>
        <w:tab w:val="clear" w:pos="1588"/>
        <w:tab w:val="clear" w:pos="1985"/>
        <w:tab w:val="left" w:pos="567"/>
        <w:tab w:val="left" w:pos="1134"/>
        <w:tab w:val="left" w:pos="1701"/>
        <w:tab w:val="left" w:pos="2268"/>
        <w:tab w:val="left" w:pos="2835"/>
      </w:tabs>
      <w:spacing w:before="240" w:after="0"/>
    </w:pPr>
    <w:rPr>
      <w:b w:val="0"/>
      <w:caps/>
    </w:rPr>
  </w:style>
  <w:style w:type="paragraph" w:customStyle="1" w:styleId="Title2">
    <w:name w:val="Title 2"/>
    <w:basedOn w:val="Title1"/>
    <w:next w:val="Title3"/>
    <w:rsid w:val="0043723B"/>
  </w:style>
  <w:style w:type="paragraph" w:customStyle="1" w:styleId="Title3">
    <w:name w:val="Title 3"/>
    <w:basedOn w:val="Title2"/>
    <w:next w:val="Title4"/>
    <w:rsid w:val="0043723B"/>
    <w:rPr>
      <w:caps w:val="0"/>
    </w:rPr>
  </w:style>
  <w:style w:type="paragraph" w:customStyle="1" w:styleId="Title4">
    <w:name w:val="Title 4"/>
    <w:basedOn w:val="Title3"/>
    <w:next w:val="Heading1"/>
    <w:rsid w:val="0043723B"/>
    <w:rPr>
      <w:b/>
    </w:rPr>
  </w:style>
  <w:style w:type="paragraph" w:customStyle="1" w:styleId="toc0">
    <w:name w:val="toc 0"/>
    <w:basedOn w:val="Normal"/>
    <w:next w:val="TOC1"/>
    <w:rsid w:val="0043723B"/>
    <w:pPr>
      <w:tabs>
        <w:tab w:val="clear" w:pos="794"/>
        <w:tab w:val="clear" w:pos="1191"/>
        <w:tab w:val="clear" w:pos="1588"/>
        <w:tab w:val="clear" w:pos="1985"/>
        <w:tab w:val="right" w:pos="9639"/>
      </w:tabs>
    </w:pPr>
    <w:rPr>
      <w:b/>
    </w:rPr>
  </w:style>
  <w:style w:type="paragraph" w:styleId="TOC1">
    <w:name w:val="toc 1"/>
    <w:basedOn w:val="Normal"/>
    <w:rsid w:val="0043723B"/>
    <w:pPr>
      <w:keepLines/>
      <w:tabs>
        <w:tab w:val="clear" w:pos="794"/>
        <w:tab w:val="clear" w:pos="1191"/>
        <w:tab w:val="clear" w:pos="1588"/>
        <w:tab w:val="clear" w:pos="1985"/>
        <w:tab w:val="left" w:pos="964"/>
        <w:tab w:val="left" w:leader="dot" w:pos="8789"/>
        <w:tab w:val="right" w:pos="9639"/>
      </w:tabs>
      <w:spacing w:before="240"/>
      <w:ind w:left="680" w:right="851" w:hanging="680"/>
    </w:pPr>
  </w:style>
  <w:style w:type="paragraph" w:styleId="TOC2">
    <w:name w:val="toc 2"/>
    <w:basedOn w:val="TOC1"/>
    <w:rsid w:val="0043723B"/>
    <w:pPr>
      <w:spacing w:before="80"/>
      <w:ind w:left="1531" w:hanging="851"/>
    </w:pPr>
  </w:style>
  <w:style w:type="paragraph" w:styleId="TOC3">
    <w:name w:val="toc 3"/>
    <w:basedOn w:val="TOC2"/>
    <w:rsid w:val="0043723B"/>
  </w:style>
  <w:style w:type="paragraph" w:styleId="TOC4">
    <w:name w:val="toc 4"/>
    <w:basedOn w:val="TOC3"/>
    <w:rsid w:val="0043723B"/>
  </w:style>
  <w:style w:type="paragraph" w:styleId="TOC5">
    <w:name w:val="toc 5"/>
    <w:basedOn w:val="TOC4"/>
    <w:rsid w:val="0043723B"/>
  </w:style>
  <w:style w:type="paragraph" w:styleId="TOC6">
    <w:name w:val="toc 6"/>
    <w:basedOn w:val="TOC4"/>
    <w:rsid w:val="0043723B"/>
  </w:style>
  <w:style w:type="paragraph" w:styleId="TOC7">
    <w:name w:val="toc 7"/>
    <w:basedOn w:val="TOC4"/>
    <w:rsid w:val="0043723B"/>
  </w:style>
  <w:style w:type="paragraph" w:styleId="TOC8">
    <w:name w:val="toc 8"/>
    <w:basedOn w:val="TOC4"/>
    <w:rsid w:val="0043723B"/>
  </w:style>
  <w:style w:type="character" w:customStyle="1" w:styleId="Appdef">
    <w:name w:val="App_def"/>
    <w:basedOn w:val="DefaultParagraphFont"/>
    <w:rsid w:val="0043723B"/>
    <w:rPr>
      <w:rFonts w:ascii="Times New Roman" w:hAnsi="Times New Roman"/>
      <w:b/>
    </w:rPr>
  </w:style>
  <w:style w:type="character" w:customStyle="1" w:styleId="Appref">
    <w:name w:val="App_ref"/>
    <w:basedOn w:val="DefaultParagraphFont"/>
    <w:rsid w:val="0043723B"/>
  </w:style>
  <w:style w:type="character" w:customStyle="1" w:styleId="Artdef">
    <w:name w:val="Art_def"/>
    <w:basedOn w:val="DefaultParagraphFont"/>
    <w:rsid w:val="0043723B"/>
    <w:rPr>
      <w:rFonts w:ascii="Times New Roman" w:hAnsi="Times New Roman"/>
      <w:b/>
    </w:rPr>
  </w:style>
  <w:style w:type="character" w:customStyle="1" w:styleId="Artref">
    <w:name w:val="Art_ref"/>
    <w:basedOn w:val="DefaultParagraphFont"/>
    <w:rsid w:val="0043723B"/>
  </w:style>
  <w:style w:type="paragraph" w:customStyle="1" w:styleId="Reftitle">
    <w:name w:val="Ref_title"/>
    <w:basedOn w:val="Normal"/>
    <w:next w:val="Reftext"/>
    <w:rsid w:val="0043723B"/>
    <w:pPr>
      <w:spacing w:before="480"/>
      <w:jc w:val="center"/>
    </w:pPr>
    <w:rPr>
      <w:b/>
    </w:rPr>
  </w:style>
  <w:style w:type="character" w:customStyle="1" w:styleId="Resdef">
    <w:name w:val="Res_def"/>
    <w:basedOn w:val="DefaultParagraphFont"/>
    <w:rsid w:val="0043723B"/>
    <w:rPr>
      <w:rFonts w:ascii="Times New Roman" w:hAnsi="Times New Roman"/>
      <w:b/>
    </w:rPr>
  </w:style>
  <w:style w:type="character" w:customStyle="1" w:styleId="Tablefreq">
    <w:name w:val="Table_freq"/>
    <w:basedOn w:val="DefaultParagraphFont"/>
    <w:rsid w:val="0043723B"/>
    <w:rPr>
      <w:b/>
      <w:color w:val="auto"/>
    </w:rPr>
  </w:style>
  <w:style w:type="paragraph" w:customStyle="1" w:styleId="Formal">
    <w:name w:val="Formal"/>
    <w:basedOn w:val="ASN1"/>
    <w:rsid w:val="0043723B"/>
    <w:rPr>
      <w:b w:val="0"/>
    </w:rPr>
  </w:style>
  <w:style w:type="paragraph" w:customStyle="1" w:styleId="FooterQP">
    <w:name w:val="Footer_QP"/>
    <w:basedOn w:val="Normal"/>
    <w:rsid w:val="0043723B"/>
    <w:pPr>
      <w:tabs>
        <w:tab w:val="clear" w:pos="794"/>
        <w:tab w:val="clear" w:pos="1191"/>
        <w:tab w:val="clear" w:pos="1588"/>
        <w:tab w:val="clear" w:pos="1985"/>
        <w:tab w:val="left" w:pos="907"/>
        <w:tab w:val="right" w:pos="8789"/>
        <w:tab w:val="right" w:pos="9639"/>
      </w:tabs>
      <w:spacing w:before="0"/>
    </w:pPr>
    <w:rPr>
      <w:b/>
      <w:sz w:val="22"/>
    </w:rPr>
  </w:style>
  <w:style w:type="paragraph" w:customStyle="1" w:styleId="Headingb">
    <w:name w:val="Heading_b"/>
    <w:basedOn w:val="Normal"/>
    <w:next w:val="Normal"/>
    <w:rsid w:val="0043723B"/>
    <w:pPr>
      <w:keepNext/>
      <w:spacing w:before="160"/>
    </w:pPr>
    <w:rPr>
      <w:b/>
    </w:rPr>
  </w:style>
  <w:style w:type="paragraph" w:customStyle="1" w:styleId="Section2">
    <w:name w:val="Section_2"/>
    <w:basedOn w:val="Normal"/>
    <w:next w:val="Normal"/>
    <w:rsid w:val="0043723B"/>
    <w:pPr>
      <w:tabs>
        <w:tab w:val="clear" w:pos="794"/>
        <w:tab w:val="clear" w:pos="1191"/>
        <w:tab w:val="clear" w:pos="1588"/>
        <w:tab w:val="clear" w:pos="1985"/>
      </w:tabs>
      <w:spacing w:before="240"/>
      <w:jc w:val="center"/>
    </w:pPr>
    <w:rPr>
      <w:i/>
    </w:rPr>
  </w:style>
  <w:style w:type="paragraph" w:customStyle="1" w:styleId="RecNoBR">
    <w:name w:val="Rec_No_BR"/>
    <w:basedOn w:val="Normal"/>
    <w:next w:val="Rectitle"/>
    <w:rsid w:val="0043723B"/>
    <w:pPr>
      <w:keepNext/>
      <w:keepLines/>
      <w:spacing w:before="480"/>
      <w:jc w:val="center"/>
    </w:pPr>
    <w:rPr>
      <w:caps/>
      <w:sz w:val="28"/>
    </w:rPr>
  </w:style>
  <w:style w:type="paragraph" w:customStyle="1" w:styleId="QuestionNoBR">
    <w:name w:val="Question_No_BR"/>
    <w:basedOn w:val="RecNoBR"/>
    <w:next w:val="Questiontitle"/>
    <w:rsid w:val="0043723B"/>
  </w:style>
  <w:style w:type="paragraph" w:customStyle="1" w:styleId="RepNoBR">
    <w:name w:val="Rep_No_BR"/>
    <w:basedOn w:val="RecNoBR"/>
    <w:next w:val="Reptitle"/>
    <w:rsid w:val="0043723B"/>
  </w:style>
  <w:style w:type="paragraph" w:customStyle="1" w:styleId="ResNoBR">
    <w:name w:val="Res_No_BR"/>
    <w:basedOn w:val="RecNoBR"/>
    <w:next w:val="Restitle"/>
    <w:rsid w:val="0043723B"/>
  </w:style>
  <w:style w:type="paragraph" w:customStyle="1" w:styleId="TabletitleBR">
    <w:name w:val="Table_title_BR"/>
    <w:basedOn w:val="Normal"/>
    <w:next w:val="Tablehead"/>
    <w:rsid w:val="0043723B"/>
    <w:pPr>
      <w:keepNext/>
      <w:keepLines/>
      <w:spacing w:before="0" w:after="120"/>
      <w:jc w:val="center"/>
    </w:pPr>
    <w:rPr>
      <w:b/>
    </w:rPr>
  </w:style>
  <w:style w:type="paragraph" w:customStyle="1" w:styleId="TableNoBR">
    <w:name w:val="Table_No_BR"/>
    <w:basedOn w:val="Normal"/>
    <w:next w:val="TabletitleBR"/>
    <w:rsid w:val="0043723B"/>
    <w:pPr>
      <w:keepNext/>
      <w:spacing w:before="560" w:after="120"/>
      <w:jc w:val="center"/>
    </w:pPr>
    <w:rPr>
      <w:caps/>
    </w:rPr>
  </w:style>
  <w:style w:type="paragraph" w:customStyle="1" w:styleId="Tableref">
    <w:name w:val="Table_ref"/>
    <w:basedOn w:val="Normal"/>
    <w:next w:val="TabletitleBR"/>
    <w:rsid w:val="0043723B"/>
    <w:pPr>
      <w:keepNext/>
      <w:spacing w:before="0" w:after="120"/>
      <w:jc w:val="center"/>
    </w:pPr>
  </w:style>
  <w:style w:type="character" w:customStyle="1" w:styleId="Recdef">
    <w:name w:val="Rec_def"/>
    <w:basedOn w:val="DefaultParagraphFont"/>
    <w:rsid w:val="0043723B"/>
    <w:rPr>
      <w:b/>
    </w:rPr>
  </w:style>
  <w:style w:type="paragraph" w:customStyle="1" w:styleId="FiguretitleBR">
    <w:name w:val="Figure_title_BR"/>
    <w:basedOn w:val="TabletitleBR"/>
    <w:next w:val="Figurewithouttitle"/>
    <w:rsid w:val="0043723B"/>
    <w:pPr>
      <w:keepNext w:val="0"/>
      <w:spacing w:after="480"/>
    </w:pPr>
  </w:style>
  <w:style w:type="paragraph" w:customStyle="1" w:styleId="FigureNoBR">
    <w:name w:val="Figure_No_BR"/>
    <w:basedOn w:val="Normal"/>
    <w:next w:val="FiguretitleBR"/>
    <w:rsid w:val="0043723B"/>
    <w:pPr>
      <w:keepNext/>
      <w:keepLines/>
      <w:spacing w:before="480" w:after="120"/>
      <w:jc w:val="center"/>
    </w:pPr>
    <w:rPr>
      <w:cap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customXml" Target="../customXml/item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customXml" Target="../customXml/item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Relationship Id="rId14" Type="http://schemas.openxmlformats.org/officeDocument/2006/relationships/customXml" Target="../customXml/item4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windsor\Application%20Data\Microsoft\Templates\POOL%20E%20-%20ITU\PE_POOL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0703FCE99CFD4AB7A3E409534C021E" ma:contentTypeVersion="1" ma:contentTypeDescription="Create a new document." ma:contentTypeScope="" ma:versionID="dee0472dd8d20b428dbade17b5ced7d3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b345722d146e7751d163e781f976917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A044C017-B98E-4973-BB46-7CAE0B718AD0}"/>
</file>

<file path=customXml/itemProps2.xml><?xml version="1.0" encoding="utf-8"?>
<ds:datastoreItem xmlns:ds="http://schemas.openxmlformats.org/officeDocument/2006/customXml" ds:itemID="{D3AE8AF3-FF57-4A6F-9448-11FFEE6AE6AE}"/>
</file>

<file path=customXml/itemProps3.xml><?xml version="1.0" encoding="utf-8"?>
<ds:datastoreItem xmlns:ds="http://schemas.openxmlformats.org/officeDocument/2006/customXml" ds:itemID="{97E527AA-49E2-4194-B2F5-8D0BD1F8825D}"/>
</file>

<file path=customXml/itemProps4.xml><?xml version="1.0" encoding="utf-8"?>
<ds:datastoreItem xmlns:ds="http://schemas.openxmlformats.org/officeDocument/2006/customXml" ds:itemID="{EC08601C-8C7C-432B-BBC4-31832BD91BE6}"/>
</file>

<file path=docProps/app.xml><?xml version="1.0" encoding="utf-8"?>
<Properties xmlns="http://schemas.openxmlformats.org/officeDocument/2006/extended-properties" xmlns:vt="http://schemas.openxmlformats.org/officeDocument/2006/docPropsVTypes">
  <Template>PE_POOL.DOT</Template>
  <TotalTime>98</TotalTime>
  <Pages>1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ITU Normal.dot</vt:lpstr>
    </vt:vector>
  </TitlesOfParts>
  <Company>ITU</Company>
  <LinksUpToDate>false</LinksUpToDate>
  <CharactersWithSpaces>2980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ITU Normal.dot</dc:title>
  <dc:subject/>
  <dc:creator>Christophe Bochet</dc:creator>
  <cp:keywords/>
  <dc:description/>
  <cp:lastModifiedBy>Ribalda Sanchez, Isabel</cp:lastModifiedBy>
  <cp:revision>73</cp:revision>
  <cp:lastPrinted>2012-07-09T12:23:00Z</cp:lastPrinted>
  <dcterms:created xsi:type="dcterms:W3CDTF">2012-01-04T14:15:00Z</dcterms:created>
  <dcterms:modified xsi:type="dcterms:W3CDTF">2012-09-21T07:24:00Z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0x010100C40703FCE99CFD4AB7A3E409534C021E</vt:lpwstr>
  </property>
</Properties>
</file>