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C9D" w:rsidRPr="00140D31" w:rsidRDefault="00420324" w:rsidP="00140D3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6E6E6"/>
        <w:ind w:left="180" w:right="246"/>
        <w:jc w:val="center"/>
        <w:rPr>
          <w:rFonts w:ascii="Verdana" w:hAnsi="Verdana" w:cs="Arial"/>
          <w:b/>
          <w:bCs/>
          <w:sz w:val="20"/>
          <w:szCs w:val="20"/>
          <w:lang w:val="fr-CH"/>
        </w:rPr>
      </w:pPr>
      <w:bookmarkStart w:id="0" w:name="_GoBack"/>
      <w:bookmarkEnd w:id="0"/>
      <w:r w:rsidRPr="00140D31">
        <w:rPr>
          <w:rFonts w:ascii="Verdana" w:hAnsi="Verdana" w:cs="Arial"/>
          <w:b/>
          <w:bCs/>
          <w:sz w:val="20"/>
          <w:szCs w:val="20"/>
          <w:lang w:val="fr-CH"/>
        </w:rPr>
        <w:t xml:space="preserve"> </w:t>
      </w:r>
      <w:r w:rsidR="00B340D3" w:rsidRPr="00140D31">
        <w:rPr>
          <w:rFonts w:ascii="Verdana" w:hAnsi="Verdana" w:cs="Arial"/>
          <w:b/>
          <w:bCs/>
          <w:sz w:val="20"/>
          <w:szCs w:val="20"/>
          <w:lang w:val="fr-CH"/>
        </w:rPr>
        <w:t>CONFIDENTI</w:t>
      </w:r>
      <w:r w:rsidRPr="00140D31">
        <w:rPr>
          <w:rFonts w:ascii="Verdana" w:hAnsi="Verdana" w:cs="Arial"/>
          <w:b/>
          <w:bCs/>
          <w:sz w:val="20"/>
          <w:szCs w:val="20"/>
          <w:lang w:val="fr-CH"/>
        </w:rPr>
        <w:t>E</w:t>
      </w:r>
      <w:r w:rsidR="00B340D3" w:rsidRPr="00140D31">
        <w:rPr>
          <w:rFonts w:ascii="Verdana" w:hAnsi="Verdana" w:cs="Arial"/>
          <w:b/>
          <w:bCs/>
          <w:sz w:val="20"/>
          <w:szCs w:val="20"/>
          <w:lang w:val="fr-CH"/>
        </w:rPr>
        <w:t>L</w:t>
      </w:r>
      <w:r w:rsidRPr="00140D31">
        <w:rPr>
          <w:rFonts w:ascii="Verdana" w:hAnsi="Verdana" w:cs="Arial"/>
          <w:b/>
          <w:sz w:val="20"/>
          <w:szCs w:val="20"/>
          <w:lang w:val="fr-CH"/>
        </w:rPr>
        <w:t>-</w:t>
      </w:r>
      <w:r w:rsidR="00033AD8" w:rsidRPr="00140D31">
        <w:rPr>
          <w:rFonts w:ascii="Verdana" w:hAnsi="Verdana" w:cs="Arial"/>
          <w:b/>
          <w:sz w:val="20"/>
          <w:szCs w:val="20"/>
          <w:lang w:val="fr-CH"/>
        </w:rPr>
        <w:t xml:space="preserve"> </w:t>
      </w:r>
      <w:r w:rsidR="00882C9D" w:rsidRPr="00140D31">
        <w:rPr>
          <w:rFonts w:ascii="Verdana" w:hAnsi="Verdana" w:cs="Arial"/>
          <w:b/>
          <w:bCs/>
          <w:sz w:val="20"/>
          <w:szCs w:val="20"/>
          <w:lang w:val="fr-CH"/>
        </w:rPr>
        <w:t>Examen médical d’engagement</w:t>
      </w:r>
      <w:r w:rsidR="00033AD8" w:rsidRPr="00140D31">
        <w:rPr>
          <w:rFonts w:ascii="Verdana" w:hAnsi="Verdana" w:cs="Arial"/>
          <w:b/>
          <w:bCs/>
          <w:sz w:val="20"/>
          <w:szCs w:val="20"/>
          <w:lang w:val="fr-CH"/>
        </w:rPr>
        <w:t xml:space="preserve"> / Entry Medical Examination - </w:t>
      </w:r>
      <w:r w:rsidR="00B340D3" w:rsidRPr="00140D31">
        <w:rPr>
          <w:rFonts w:ascii="Verdana" w:hAnsi="Verdana" w:cs="Arial"/>
          <w:b/>
          <w:bCs/>
          <w:sz w:val="20"/>
          <w:szCs w:val="20"/>
          <w:lang w:val="fr-CH"/>
        </w:rPr>
        <w:t>CONFIDENTI</w:t>
      </w:r>
      <w:r w:rsidR="00033AD8" w:rsidRPr="00140D31">
        <w:rPr>
          <w:rFonts w:ascii="Verdana" w:hAnsi="Verdana" w:cs="Arial"/>
          <w:b/>
          <w:bCs/>
          <w:sz w:val="20"/>
          <w:szCs w:val="20"/>
          <w:lang w:val="fr-CH"/>
        </w:rPr>
        <w:t>A</w:t>
      </w:r>
      <w:r w:rsidR="00B340D3" w:rsidRPr="00140D31">
        <w:rPr>
          <w:rFonts w:ascii="Verdana" w:hAnsi="Verdana" w:cs="Arial"/>
          <w:b/>
          <w:bCs/>
          <w:sz w:val="20"/>
          <w:szCs w:val="20"/>
          <w:lang w:val="fr-CH"/>
        </w:rPr>
        <w:t>L</w:t>
      </w:r>
      <w:r w:rsidRPr="00140D31">
        <w:rPr>
          <w:rFonts w:ascii="Verdana" w:hAnsi="Verdana" w:cs="Arial"/>
          <w:b/>
          <w:bCs/>
          <w:sz w:val="20"/>
          <w:szCs w:val="20"/>
          <w:lang w:val="fr-CH"/>
        </w:rPr>
        <w:t xml:space="preserve"> </w:t>
      </w:r>
    </w:p>
    <w:p w:rsidR="00882C9D" w:rsidRPr="00AD5725" w:rsidRDefault="00882C9D" w:rsidP="00CC195E">
      <w:pPr>
        <w:jc w:val="center"/>
        <w:rPr>
          <w:rFonts w:ascii="Arial" w:hAnsi="Arial" w:cs="Arial"/>
          <w:lang w:val="fr-CH"/>
        </w:rPr>
      </w:pPr>
    </w:p>
    <w:p w:rsidR="00947A12" w:rsidRPr="00140D31" w:rsidRDefault="00944943" w:rsidP="00EA733B">
      <w:pPr>
        <w:ind w:firstLine="720"/>
        <w:rPr>
          <w:rFonts w:ascii="Arial" w:hAnsi="Arial" w:cs="Arial"/>
          <w:sz w:val="22"/>
          <w:szCs w:val="22"/>
          <w:lang w:val="fr-CH"/>
        </w:rPr>
      </w:pPr>
      <w:r w:rsidRPr="00140D31">
        <w:rPr>
          <w:rFonts w:ascii="Verdana" w:hAnsi="Verdana" w:cs="Arial"/>
          <w:sz w:val="22"/>
          <w:szCs w:val="22"/>
          <w:lang w:val="fr-CH"/>
        </w:rPr>
        <w:t>Organisation</w:t>
      </w:r>
      <w:r w:rsidR="00EA733B" w:rsidRPr="00140D31">
        <w:rPr>
          <w:rFonts w:ascii="Verdana" w:hAnsi="Verdana" w:cs="Arial"/>
          <w:sz w:val="22"/>
          <w:szCs w:val="22"/>
          <w:lang w:val="fr-CH"/>
        </w:rPr>
        <w:t xml:space="preserve"> / Organization</w:t>
      </w:r>
      <w:r w:rsidRPr="00140D31">
        <w:rPr>
          <w:rFonts w:ascii="Arial" w:hAnsi="Arial" w:cs="Arial"/>
          <w:sz w:val="22"/>
          <w:szCs w:val="22"/>
          <w:lang w:val="fr-CH"/>
        </w:rPr>
        <w:t xml:space="preserve"> : </w:t>
      </w:r>
      <w:bookmarkStart w:id="1" w:name="Text37"/>
      <w:r w:rsidR="00AA1D18" w:rsidRPr="00140D31">
        <w:rPr>
          <w:rFonts w:ascii="Arial" w:hAnsi="Arial" w:cs="Arial"/>
          <w:sz w:val="22"/>
          <w:szCs w:val="22"/>
          <w:lang w:val="fr-CH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="00AA1D18" w:rsidRPr="00140D31">
        <w:rPr>
          <w:rFonts w:ascii="Arial" w:hAnsi="Arial" w:cs="Arial"/>
          <w:sz w:val="22"/>
          <w:szCs w:val="22"/>
          <w:lang w:val="fr-CH"/>
        </w:rPr>
        <w:instrText xml:space="preserve"> FORMTEXT </w:instrText>
      </w:r>
      <w:r w:rsidR="00AA1D18" w:rsidRPr="00140D31">
        <w:rPr>
          <w:rFonts w:ascii="Arial" w:hAnsi="Arial" w:cs="Arial"/>
          <w:sz w:val="22"/>
          <w:szCs w:val="22"/>
          <w:lang w:val="fr-CH"/>
        </w:rPr>
      </w:r>
      <w:r w:rsidR="00AA1D18" w:rsidRPr="00140D31">
        <w:rPr>
          <w:rFonts w:ascii="Arial" w:hAnsi="Arial" w:cs="Arial"/>
          <w:sz w:val="22"/>
          <w:szCs w:val="22"/>
          <w:lang w:val="fr-CH"/>
        </w:rPr>
        <w:fldChar w:fldCharType="separate"/>
      </w:r>
      <w:r w:rsidR="00AA1D18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AA1D18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AA1D18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AA1D18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AA1D18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AA1D18" w:rsidRPr="00140D31">
        <w:rPr>
          <w:rFonts w:ascii="Arial" w:hAnsi="Arial" w:cs="Arial"/>
          <w:sz w:val="22"/>
          <w:szCs w:val="22"/>
          <w:lang w:val="fr-CH"/>
        </w:rPr>
        <w:fldChar w:fldCharType="end"/>
      </w:r>
      <w:bookmarkEnd w:id="1"/>
      <w:r w:rsidR="00AF4483" w:rsidRPr="00140D31">
        <w:rPr>
          <w:rFonts w:ascii="Arial" w:hAnsi="Arial" w:cs="Arial"/>
          <w:sz w:val="22"/>
          <w:szCs w:val="22"/>
          <w:lang w:val="fr-CH"/>
        </w:rPr>
        <w:tab/>
      </w:r>
      <w:r w:rsidR="00AF4483" w:rsidRPr="00140D31">
        <w:rPr>
          <w:rFonts w:ascii="Arial" w:hAnsi="Arial" w:cs="Arial"/>
          <w:sz w:val="22"/>
          <w:szCs w:val="22"/>
          <w:lang w:val="fr-CH"/>
        </w:rPr>
        <w:tab/>
      </w:r>
      <w:r w:rsidR="00F7635F" w:rsidRPr="00140D31">
        <w:rPr>
          <w:rFonts w:ascii="Verdana" w:hAnsi="Verdana" w:cs="Arial"/>
          <w:sz w:val="20"/>
          <w:szCs w:val="20"/>
          <w:u w:val="single"/>
          <w:lang w:val="fr-CH"/>
        </w:rPr>
        <w:t>GROUPE SANGUIN</w:t>
      </w:r>
      <w:r w:rsidR="00EA733B" w:rsidRPr="00140D31">
        <w:rPr>
          <w:rFonts w:ascii="Verdana" w:hAnsi="Verdana" w:cs="Arial"/>
          <w:sz w:val="20"/>
          <w:szCs w:val="20"/>
          <w:u w:val="single"/>
          <w:lang w:val="fr-CH"/>
        </w:rPr>
        <w:t xml:space="preserve"> / BLOOD TYPE</w:t>
      </w:r>
      <w:r w:rsidR="00F7635F" w:rsidRPr="00140D31">
        <w:rPr>
          <w:rFonts w:ascii="Arial" w:hAnsi="Arial" w:cs="Arial"/>
          <w:sz w:val="20"/>
          <w:szCs w:val="20"/>
          <w:u w:val="single"/>
          <w:lang w:val="fr-CH"/>
        </w:rPr>
        <w:t> </w:t>
      </w:r>
      <w:r w:rsidR="00EA733B" w:rsidRPr="00140D31">
        <w:rPr>
          <w:rFonts w:ascii="Arial" w:hAnsi="Arial" w:cs="Arial"/>
          <w:sz w:val="20"/>
          <w:szCs w:val="20"/>
          <w:lang w:val="fr-CH"/>
        </w:rPr>
        <w:t>:</w:t>
      </w:r>
      <w:r w:rsidR="00EA733B" w:rsidRPr="00140D31">
        <w:rPr>
          <w:rFonts w:ascii="Arial" w:hAnsi="Arial" w:cs="Arial"/>
          <w:sz w:val="22"/>
          <w:szCs w:val="22"/>
          <w:lang w:val="fr-CH"/>
        </w:rPr>
        <w:t xml:space="preserve"> </w:t>
      </w:r>
      <w:r w:rsidR="00F7635F" w:rsidRPr="00140D31">
        <w:rPr>
          <w:rFonts w:ascii="Arial" w:hAnsi="Arial" w:cs="Arial"/>
          <w:sz w:val="22"/>
          <w:szCs w:val="22"/>
          <w:lang w:val="fr-CH"/>
        </w:rPr>
        <w:t xml:space="preserve">  </w:t>
      </w:r>
      <w:bookmarkStart w:id="2" w:name="Text149"/>
      <w:r w:rsidR="00F7635F" w:rsidRPr="00140D31">
        <w:rPr>
          <w:rFonts w:ascii="Arial" w:hAnsi="Arial" w:cs="Arial"/>
          <w:sz w:val="22"/>
          <w:szCs w:val="22"/>
          <w:lang w:val="fr-CH"/>
        </w:rPr>
        <w:fldChar w:fldCharType="begin">
          <w:ffData>
            <w:name w:val="Text149"/>
            <w:enabled/>
            <w:calcOnExit w:val="0"/>
            <w:textInput/>
          </w:ffData>
        </w:fldChar>
      </w:r>
      <w:r w:rsidR="00F7635F" w:rsidRPr="00140D31">
        <w:rPr>
          <w:rFonts w:ascii="Arial" w:hAnsi="Arial" w:cs="Arial"/>
          <w:sz w:val="22"/>
          <w:szCs w:val="22"/>
          <w:lang w:val="fr-CH"/>
        </w:rPr>
        <w:instrText xml:space="preserve"> FORMTEXT </w:instrText>
      </w:r>
      <w:r w:rsidR="00F7635F" w:rsidRPr="00140D31">
        <w:rPr>
          <w:rFonts w:ascii="Arial" w:hAnsi="Arial" w:cs="Arial"/>
          <w:sz w:val="22"/>
          <w:szCs w:val="22"/>
          <w:lang w:val="fr-CH"/>
        </w:rPr>
      </w:r>
      <w:r w:rsidR="00F7635F" w:rsidRPr="00140D31">
        <w:rPr>
          <w:rFonts w:ascii="Arial" w:hAnsi="Arial" w:cs="Arial"/>
          <w:sz w:val="22"/>
          <w:szCs w:val="22"/>
          <w:lang w:val="fr-CH"/>
        </w:rPr>
        <w:fldChar w:fldCharType="separate"/>
      </w:r>
      <w:r w:rsidR="00F7635F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F7635F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F7635F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F7635F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F7635F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F7635F" w:rsidRPr="00140D31">
        <w:rPr>
          <w:rFonts w:ascii="Arial" w:hAnsi="Arial" w:cs="Arial"/>
          <w:sz w:val="22"/>
          <w:szCs w:val="22"/>
          <w:lang w:val="fr-CH"/>
        </w:rPr>
        <w:fldChar w:fldCharType="end"/>
      </w:r>
      <w:bookmarkEnd w:id="2"/>
    </w:p>
    <w:p w:rsidR="00EA733B" w:rsidRPr="00140D31" w:rsidRDefault="00EA733B">
      <w:pPr>
        <w:rPr>
          <w:rFonts w:ascii="Arial" w:hAnsi="Arial" w:cs="Arial"/>
          <w:sz w:val="22"/>
          <w:szCs w:val="22"/>
          <w:lang w:val="fr-CH"/>
        </w:rPr>
      </w:pPr>
      <w:r w:rsidRPr="00140D31">
        <w:rPr>
          <w:rFonts w:ascii="Arial" w:hAnsi="Arial" w:cs="Arial"/>
          <w:sz w:val="22"/>
          <w:szCs w:val="22"/>
          <w:lang w:val="fr-CH"/>
        </w:rPr>
        <w:tab/>
      </w:r>
    </w:p>
    <w:p w:rsidR="00F04C98" w:rsidRPr="00140D31" w:rsidRDefault="00F04C98" w:rsidP="00EA733B">
      <w:pPr>
        <w:ind w:firstLine="720"/>
        <w:rPr>
          <w:rFonts w:ascii="Arial" w:hAnsi="Arial" w:cs="Arial"/>
          <w:sz w:val="22"/>
          <w:szCs w:val="22"/>
          <w:u w:val="single"/>
          <w:lang w:val="fr-CH"/>
        </w:rPr>
      </w:pPr>
      <w:r w:rsidRPr="00140D31">
        <w:rPr>
          <w:rFonts w:ascii="Arial" w:hAnsi="Arial" w:cs="Arial"/>
          <w:sz w:val="22"/>
          <w:szCs w:val="22"/>
          <w:lang w:val="fr-CH"/>
        </w:rPr>
        <w:tab/>
      </w:r>
      <w:r w:rsidRPr="00140D31">
        <w:rPr>
          <w:rFonts w:ascii="Arial" w:hAnsi="Arial" w:cs="Arial"/>
          <w:sz w:val="22"/>
          <w:szCs w:val="22"/>
          <w:lang w:val="fr-CH"/>
        </w:rPr>
        <w:tab/>
      </w:r>
      <w:r w:rsidRPr="00140D31">
        <w:rPr>
          <w:rFonts w:ascii="Arial" w:hAnsi="Arial" w:cs="Arial"/>
          <w:sz w:val="22"/>
          <w:szCs w:val="22"/>
          <w:lang w:val="fr-CH"/>
        </w:rPr>
        <w:tab/>
      </w:r>
      <w:r w:rsidRPr="00140D31">
        <w:rPr>
          <w:rFonts w:ascii="Arial" w:hAnsi="Arial" w:cs="Arial"/>
          <w:sz w:val="22"/>
          <w:szCs w:val="22"/>
          <w:lang w:val="fr-CH"/>
        </w:rPr>
        <w:tab/>
      </w:r>
      <w:r w:rsidRPr="00140D31">
        <w:rPr>
          <w:rFonts w:ascii="Arial" w:hAnsi="Arial" w:cs="Arial"/>
          <w:sz w:val="22"/>
          <w:szCs w:val="22"/>
          <w:lang w:val="fr-CH"/>
        </w:rPr>
        <w:tab/>
      </w:r>
      <w:r w:rsidRPr="00140D31">
        <w:rPr>
          <w:rFonts w:ascii="Arial" w:hAnsi="Arial" w:cs="Arial"/>
          <w:sz w:val="22"/>
          <w:szCs w:val="22"/>
          <w:lang w:val="fr-CH"/>
        </w:rPr>
        <w:tab/>
      </w:r>
      <w:r w:rsidRPr="00140D31">
        <w:rPr>
          <w:rFonts w:ascii="Arial" w:hAnsi="Arial" w:cs="Arial"/>
          <w:sz w:val="22"/>
          <w:szCs w:val="22"/>
          <w:lang w:val="fr-CH"/>
        </w:rPr>
        <w:tab/>
      </w:r>
      <w:r w:rsidRPr="00140D31">
        <w:rPr>
          <w:rFonts w:ascii="Verdana" w:hAnsi="Verdana" w:cs="Arial"/>
          <w:sz w:val="20"/>
          <w:szCs w:val="20"/>
          <w:u w:val="single"/>
          <w:lang w:val="fr-CH"/>
        </w:rPr>
        <w:t>ALLERGIES </w:t>
      </w:r>
      <w:r w:rsidRPr="00140D31">
        <w:rPr>
          <w:rFonts w:ascii="Verdana" w:hAnsi="Verdana" w:cs="Arial"/>
          <w:sz w:val="20"/>
          <w:szCs w:val="20"/>
          <w:lang w:val="fr-CH"/>
        </w:rPr>
        <w:t>:</w:t>
      </w:r>
      <w:r w:rsidRPr="00140D31">
        <w:rPr>
          <w:rFonts w:ascii="Arial" w:hAnsi="Arial" w:cs="Arial"/>
          <w:sz w:val="22"/>
          <w:szCs w:val="22"/>
          <w:lang w:val="fr-CH"/>
        </w:rPr>
        <w:t xml:space="preserve"> </w:t>
      </w:r>
      <w:r w:rsidR="00AF2DA7" w:rsidRPr="00140D31">
        <w:rPr>
          <w:rFonts w:ascii="Arial" w:hAnsi="Arial" w:cs="Arial"/>
          <w:sz w:val="22"/>
          <w:szCs w:val="22"/>
          <w:lang w:val="fr-CH"/>
        </w:rPr>
        <w:fldChar w:fldCharType="begin">
          <w:ffData>
            <w:name w:val="Text151"/>
            <w:enabled/>
            <w:calcOnExit w:val="0"/>
            <w:textInput/>
          </w:ffData>
        </w:fldChar>
      </w:r>
      <w:bookmarkStart w:id="3" w:name="Text151"/>
      <w:r w:rsidR="00AF2DA7" w:rsidRPr="00140D31">
        <w:rPr>
          <w:rFonts w:ascii="Arial" w:hAnsi="Arial" w:cs="Arial"/>
          <w:sz w:val="22"/>
          <w:szCs w:val="22"/>
          <w:lang w:val="fr-CH"/>
        </w:rPr>
        <w:instrText xml:space="preserve"> FORMTEXT </w:instrText>
      </w:r>
      <w:r w:rsidR="00AF2DA7" w:rsidRPr="00140D31">
        <w:rPr>
          <w:rFonts w:ascii="Arial" w:hAnsi="Arial" w:cs="Arial"/>
          <w:sz w:val="22"/>
          <w:szCs w:val="22"/>
          <w:lang w:val="fr-CH"/>
        </w:rPr>
      </w:r>
      <w:r w:rsidR="00AF2DA7" w:rsidRPr="00140D31">
        <w:rPr>
          <w:rFonts w:ascii="Arial" w:hAnsi="Arial" w:cs="Arial"/>
          <w:sz w:val="22"/>
          <w:szCs w:val="22"/>
          <w:lang w:val="fr-CH"/>
        </w:rPr>
        <w:fldChar w:fldCharType="separate"/>
      </w:r>
      <w:r w:rsidR="00AF2DA7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AF2DA7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AF2DA7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AF2DA7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AF2DA7" w:rsidRPr="00140D31">
        <w:rPr>
          <w:rFonts w:ascii="Arial" w:hAnsi="Arial" w:cs="Arial"/>
          <w:noProof/>
          <w:sz w:val="22"/>
          <w:szCs w:val="22"/>
          <w:lang w:val="fr-CH"/>
        </w:rPr>
        <w:t> </w:t>
      </w:r>
      <w:r w:rsidR="00AF2DA7" w:rsidRPr="00140D31">
        <w:rPr>
          <w:rFonts w:ascii="Arial" w:hAnsi="Arial" w:cs="Arial"/>
          <w:sz w:val="22"/>
          <w:szCs w:val="22"/>
          <w:lang w:val="fr-CH"/>
        </w:rPr>
        <w:fldChar w:fldCharType="end"/>
      </w:r>
      <w:bookmarkEnd w:id="3"/>
    </w:p>
    <w:p w:rsidR="00F04C98" w:rsidRPr="00B55D97" w:rsidRDefault="00F04C98" w:rsidP="00EA733B">
      <w:pPr>
        <w:ind w:firstLine="720"/>
        <w:rPr>
          <w:rFonts w:ascii="Arial" w:hAnsi="Arial" w:cs="Arial"/>
          <w:b/>
          <w:bCs/>
          <w:sz w:val="22"/>
          <w:szCs w:val="22"/>
          <w:lang w:val="fr-CH"/>
        </w:rPr>
      </w:pPr>
    </w:p>
    <w:p w:rsidR="00F04C98" w:rsidRPr="00140D31" w:rsidRDefault="00EA733B" w:rsidP="00F04C98">
      <w:pPr>
        <w:ind w:firstLine="720"/>
        <w:rPr>
          <w:rFonts w:ascii="Verdana" w:hAnsi="Verdana" w:cs="Arial"/>
          <w:sz w:val="20"/>
          <w:szCs w:val="20"/>
          <w:lang w:val="fr-CH"/>
        </w:rPr>
      </w:pPr>
      <w:r w:rsidRPr="00140D31">
        <w:rPr>
          <w:rFonts w:ascii="Verdana" w:hAnsi="Verdana" w:cs="Arial"/>
          <w:sz w:val="20"/>
          <w:szCs w:val="20"/>
          <w:lang w:val="fr-CH"/>
        </w:rPr>
        <w:t>Poste à pourvoir / Position applied for :</w:t>
      </w:r>
      <w:r w:rsidR="00F04C98" w:rsidRPr="00140D31">
        <w:rPr>
          <w:rFonts w:ascii="Verdana" w:hAnsi="Verdana" w:cs="Arial"/>
          <w:sz w:val="20"/>
          <w:szCs w:val="20"/>
          <w:lang w:val="fr-CH"/>
        </w:rPr>
        <w:t xml:space="preserve">    </w:t>
      </w:r>
    </w:p>
    <w:p w:rsidR="00944943" w:rsidRPr="00140D31" w:rsidRDefault="00F04C98" w:rsidP="00F04C98">
      <w:pPr>
        <w:ind w:firstLine="720"/>
        <w:rPr>
          <w:rFonts w:ascii="Arial" w:hAnsi="Arial" w:cs="Arial"/>
          <w:sz w:val="20"/>
          <w:szCs w:val="20"/>
          <w:lang w:val="fr-CH"/>
        </w:rPr>
      </w:pPr>
      <w:r w:rsidRPr="00140D31">
        <w:rPr>
          <w:rFonts w:ascii="Arial" w:hAnsi="Arial" w:cs="Arial"/>
          <w:sz w:val="20"/>
          <w:szCs w:val="20"/>
          <w:lang w:val="fr-CH"/>
        </w:rPr>
        <w:t xml:space="preserve">                  </w:t>
      </w:r>
    </w:p>
    <w:p w:rsidR="00F7635F" w:rsidRPr="00140D31" w:rsidRDefault="00F7635F">
      <w:pPr>
        <w:rPr>
          <w:rFonts w:ascii="Arial" w:hAnsi="Arial" w:cs="Arial"/>
          <w:sz w:val="22"/>
          <w:szCs w:val="22"/>
          <w:lang w:val="fr-CH"/>
        </w:rPr>
      </w:pPr>
    </w:p>
    <w:p w:rsidR="00B55D97" w:rsidRPr="00140D31" w:rsidRDefault="00B55D97" w:rsidP="00B52810">
      <w:pPr>
        <w:ind w:firstLine="720"/>
        <w:rPr>
          <w:rFonts w:ascii="Arial" w:hAnsi="Arial" w:cs="Arial"/>
          <w:sz w:val="22"/>
          <w:szCs w:val="22"/>
          <w:lang w:val="fr-CH"/>
        </w:rPr>
      </w:pPr>
    </w:p>
    <w:p w:rsidR="00882C9D" w:rsidRPr="00761665" w:rsidRDefault="00882C9D" w:rsidP="00B52810">
      <w:pPr>
        <w:ind w:firstLine="720"/>
        <w:rPr>
          <w:rFonts w:ascii="Verdana" w:hAnsi="Verdana" w:cs="Arial"/>
          <w:sz w:val="20"/>
          <w:szCs w:val="20"/>
          <w:lang w:val="fr-CH"/>
        </w:rPr>
      </w:pPr>
      <w:r w:rsidRPr="00761665">
        <w:rPr>
          <w:rFonts w:ascii="Verdana" w:hAnsi="Verdana" w:cs="Arial"/>
          <w:sz w:val="20"/>
          <w:szCs w:val="20"/>
          <w:lang w:val="fr-CH"/>
        </w:rPr>
        <w:t>Nom</w:t>
      </w:r>
      <w:r w:rsidR="00EA733B" w:rsidRPr="00761665">
        <w:rPr>
          <w:rFonts w:ascii="Verdana" w:hAnsi="Verdana" w:cs="Arial"/>
          <w:sz w:val="20"/>
          <w:szCs w:val="20"/>
          <w:lang w:val="fr-CH"/>
        </w:rPr>
        <w:t xml:space="preserve"> / Family Name</w:t>
      </w:r>
      <w:r w:rsidRPr="00761665">
        <w:rPr>
          <w:rFonts w:ascii="Verdana" w:hAnsi="Verdana" w:cs="Arial"/>
          <w:sz w:val="20"/>
          <w:szCs w:val="20"/>
          <w:lang w:val="fr-CH"/>
        </w:rPr>
        <w:t xml:space="preserve"> : </w:t>
      </w:r>
      <w:r w:rsidR="00944943" w:rsidRPr="00761665">
        <w:rPr>
          <w:rFonts w:ascii="Verdana" w:hAnsi="Verdana" w:cs="Arial"/>
          <w:sz w:val="20"/>
          <w:szCs w:val="20"/>
          <w:lang w:val="fr-CH"/>
        </w:rPr>
        <w:t xml:space="preserve">  </w:t>
      </w:r>
      <w:r w:rsidRPr="00761665">
        <w:rPr>
          <w:rFonts w:ascii="Verdana" w:hAnsi="Verdana" w:cs="Arial"/>
          <w:sz w:val="20"/>
          <w:szCs w:val="20"/>
          <w:lang w:val="fr-CH"/>
        </w:rPr>
        <w:tab/>
      </w:r>
      <w:r w:rsidR="0082777D" w:rsidRPr="00761665">
        <w:rPr>
          <w:rFonts w:ascii="Verdana" w:hAnsi="Verdana" w:cs="Arial"/>
          <w:sz w:val="20"/>
          <w:szCs w:val="20"/>
          <w:lang w:val="fr-CH"/>
        </w:rPr>
        <w:t xml:space="preserve">  </w:t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4" w:name="Text38"/>
      <w:r w:rsidR="00944943" w:rsidRPr="00761665">
        <w:rPr>
          <w:rFonts w:ascii="Verdana" w:hAnsi="Verdana" w:cs="Arial"/>
          <w:sz w:val="20"/>
          <w:szCs w:val="20"/>
          <w:lang w:val="fr-CH"/>
        </w:rPr>
        <w:instrText xml:space="preserve"> FORMTEXT </w:instrText>
      </w:r>
      <w:r w:rsidR="00944943" w:rsidRPr="00761665">
        <w:rPr>
          <w:rFonts w:ascii="Verdana" w:hAnsi="Verdana" w:cs="Arial"/>
          <w:sz w:val="20"/>
          <w:szCs w:val="20"/>
          <w:lang w:val="fr-CH"/>
        </w:rPr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separate"/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4"/>
      <w:r w:rsidR="00953B3D" w:rsidRPr="00761665">
        <w:rPr>
          <w:rFonts w:ascii="Verdana" w:hAnsi="Verdana" w:cs="Arial"/>
          <w:sz w:val="20"/>
          <w:szCs w:val="20"/>
          <w:lang w:val="fr-CH"/>
        </w:rPr>
        <w:tab/>
      </w:r>
      <w:r w:rsidR="00953B3D" w:rsidRPr="00761665">
        <w:rPr>
          <w:rFonts w:ascii="Verdana" w:hAnsi="Verdana" w:cs="Arial"/>
          <w:sz w:val="20"/>
          <w:szCs w:val="20"/>
          <w:lang w:val="fr-CH"/>
        </w:rPr>
        <w:tab/>
      </w:r>
      <w:r w:rsidR="00140D31" w:rsidRPr="00761665">
        <w:rPr>
          <w:rFonts w:ascii="Verdana" w:hAnsi="Verdana" w:cs="Arial"/>
          <w:sz w:val="20"/>
          <w:szCs w:val="20"/>
          <w:lang w:val="fr-CH"/>
        </w:rPr>
        <w:tab/>
      </w:r>
      <w:r w:rsidRPr="00761665">
        <w:rPr>
          <w:rFonts w:ascii="Verdana" w:hAnsi="Verdana" w:cs="Arial"/>
          <w:sz w:val="20"/>
          <w:szCs w:val="20"/>
          <w:lang w:val="fr-CH"/>
        </w:rPr>
        <w:t>Nom de jeune</w:t>
      </w:r>
      <w:r w:rsidR="00AD5725" w:rsidRPr="00761665">
        <w:rPr>
          <w:rFonts w:ascii="Verdana" w:hAnsi="Verdana" w:cs="Arial"/>
          <w:sz w:val="20"/>
          <w:szCs w:val="20"/>
          <w:lang w:val="fr-CH"/>
        </w:rPr>
        <w:t xml:space="preserve"> fille</w:t>
      </w:r>
      <w:r w:rsidR="00EA733B" w:rsidRPr="00761665">
        <w:rPr>
          <w:rFonts w:ascii="Verdana" w:hAnsi="Verdana" w:cs="Arial"/>
          <w:sz w:val="20"/>
          <w:szCs w:val="20"/>
          <w:lang w:val="fr-CH"/>
        </w:rPr>
        <w:t xml:space="preserve"> / Maiden name</w:t>
      </w:r>
      <w:r w:rsidRPr="00761665">
        <w:rPr>
          <w:rFonts w:ascii="Verdana" w:hAnsi="Verdana" w:cs="Arial"/>
          <w:sz w:val="20"/>
          <w:szCs w:val="20"/>
          <w:lang w:val="fr-CH"/>
        </w:rPr>
        <w:t> :</w:t>
      </w:r>
      <w:r w:rsidR="00456059" w:rsidRPr="00761665">
        <w:rPr>
          <w:rFonts w:ascii="Verdana" w:hAnsi="Verdana" w:cs="Arial"/>
          <w:sz w:val="20"/>
          <w:szCs w:val="20"/>
          <w:lang w:val="fr-CH"/>
        </w:rPr>
        <w:t xml:space="preserve"> </w:t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5" w:name="Text40"/>
      <w:r w:rsidR="00944943" w:rsidRPr="00761665">
        <w:rPr>
          <w:rFonts w:ascii="Verdana" w:hAnsi="Verdana" w:cs="Arial"/>
          <w:sz w:val="20"/>
          <w:szCs w:val="20"/>
          <w:lang w:val="fr-CH"/>
        </w:rPr>
        <w:instrText xml:space="preserve"> FORMTEXT </w:instrText>
      </w:r>
      <w:r w:rsidR="00944943" w:rsidRPr="00761665">
        <w:rPr>
          <w:rFonts w:ascii="Verdana" w:hAnsi="Verdana" w:cs="Arial"/>
          <w:sz w:val="20"/>
          <w:szCs w:val="20"/>
          <w:lang w:val="fr-CH"/>
        </w:rPr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separate"/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5"/>
    </w:p>
    <w:p w:rsidR="00882C9D" w:rsidRPr="00761665" w:rsidRDefault="00882C9D">
      <w:pPr>
        <w:rPr>
          <w:rFonts w:ascii="Verdana" w:hAnsi="Verdana" w:cs="Arial"/>
          <w:sz w:val="20"/>
          <w:szCs w:val="20"/>
          <w:lang w:val="fr-CH"/>
        </w:rPr>
      </w:pPr>
    </w:p>
    <w:p w:rsidR="00953B3D" w:rsidRPr="00761665" w:rsidRDefault="00953B3D">
      <w:pPr>
        <w:rPr>
          <w:rFonts w:ascii="Verdana" w:hAnsi="Verdana" w:cs="Arial"/>
          <w:sz w:val="20"/>
          <w:szCs w:val="20"/>
          <w:lang w:val="fr-CH"/>
        </w:rPr>
      </w:pPr>
    </w:p>
    <w:p w:rsidR="00653C33" w:rsidRPr="00761665" w:rsidRDefault="00944943" w:rsidP="00761665">
      <w:pPr>
        <w:ind w:firstLine="720"/>
        <w:rPr>
          <w:rFonts w:ascii="Verdana" w:hAnsi="Verdana" w:cs="Arial"/>
          <w:sz w:val="20"/>
          <w:szCs w:val="20"/>
          <w:lang w:val="fr-CH"/>
        </w:rPr>
      </w:pPr>
      <w:r w:rsidRPr="00761665">
        <w:rPr>
          <w:rFonts w:ascii="Verdana" w:hAnsi="Verdana" w:cs="Arial"/>
          <w:sz w:val="20"/>
          <w:szCs w:val="20"/>
          <w:lang w:val="fr-CH"/>
        </w:rPr>
        <w:t>Prénom</w:t>
      </w:r>
      <w:r w:rsidR="00EA733B" w:rsidRPr="00761665">
        <w:rPr>
          <w:rFonts w:ascii="Verdana" w:hAnsi="Verdana" w:cs="Arial"/>
          <w:sz w:val="20"/>
          <w:szCs w:val="20"/>
          <w:lang w:val="fr-CH"/>
        </w:rPr>
        <w:t xml:space="preserve"> / Given name</w:t>
      </w:r>
      <w:r w:rsidRPr="00761665">
        <w:rPr>
          <w:rFonts w:ascii="Verdana" w:hAnsi="Verdana" w:cs="Arial"/>
          <w:sz w:val="20"/>
          <w:szCs w:val="20"/>
          <w:lang w:val="fr-CH"/>
        </w:rPr>
        <w:t> :</w:t>
      </w:r>
      <w:r w:rsidR="006476F6" w:rsidRPr="00761665">
        <w:rPr>
          <w:rFonts w:ascii="Verdana" w:hAnsi="Verdana" w:cs="Arial"/>
          <w:sz w:val="20"/>
          <w:szCs w:val="20"/>
          <w:lang w:val="fr-CH"/>
        </w:rPr>
        <w:t xml:space="preserve">         </w:t>
      </w:r>
      <w:r w:rsidRPr="00761665">
        <w:rPr>
          <w:rFonts w:ascii="Verdana" w:hAnsi="Verdana" w:cs="Arial"/>
          <w:sz w:val="20"/>
          <w:szCs w:val="20"/>
          <w:lang w:val="fr-CH"/>
        </w:rPr>
        <w:t xml:space="preserve"> </w:t>
      </w:r>
      <w:r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6" w:name="Text39"/>
      <w:r w:rsidRPr="00761665">
        <w:rPr>
          <w:rFonts w:ascii="Verdana" w:hAnsi="Verdana" w:cs="Arial"/>
          <w:sz w:val="20"/>
          <w:szCs w:val="20"/>
          <w:lang w:val="fr-CH"/>
        </w:rPr>
        <w:instrText xml:space="preserve"> FORMTEXT </w:instrText>
      </w:r>
      <w:r w:rsidRPr="00761665">
        <w:rPr>
          <w:rFonts w:ascii="Verdana" w:hAnsi="Verdana" w:cs="Arial"/>
          <w:sz w:val="20"/>
          <w:szCs w:val="20"/>
          <w:lang w:val="fr-CH"/>
        </w:rPr>
      </w:r>
      <w:r w:rsidRPr="00761665">
        <w:rPr>
          <w:rFonts w:ascii="Verdana" w:hAnsi="Verdana" w:cs="Arial"/>
          <w:sz w:val="20"/>
          <w:szCs w:val="20"/>
          <w:lang w:val="fr-CH"/>
        </w:rPr>
        <w:fldChar w:fldCharType="separate"/>
      </w:r>
      <w:r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6"/>
      <w:r w:rsidR="00953B3D" w:rsidRPr="00761665">
        <w:rPr>
          <w:rFonts w:ascii="Verdana" w:hAnsi="Verdana" w:cs="Arial"/>
          <w:sz w:val="20"/>
          <w:szCs w:val="20"/>
          <w:lang w:val="fr-CH"/>
        </w:rPr>
        <w:tab/>
      </w:r>
      <w:r w:rsidR="00953B3D" w:rsidRPr="00761665">
        <w:rPr>
          <w:rFonts w:ascii="Verdana" w:hAnsi="Verdana" w:cs="Arial"/>
          <w:sz w:val="20"/>
          <w:szCs w:val="20"/>
          <w:lang w:val="fr-CH"/>
        </w:rPr>
        <w:tab/>
      </w:r>
      <w:r w:rsidR="00882C9D" w:rsidRPr="00761665">
        <w:rPr>
          <w:rFonts w:ascii="Verdana" w:hAnsi="Verdana" w:cs="Arial"/>
          <w:sz w:val="20"/>
          <w:szCs w:val="20"/>
          <w:lang w:val="fr-CH"/>
        </w:rPr>
        <w:t>Date de naissance</w:t>
      </w:r>
      <w:r w:rsidR="00953B3D" w:rsidRPr="00761665">
        <w:rPr>
          <w:rFonts w:ascii="Verdana" w:hAnsi="Verdana" w:cs="Arial"/>
          <w:sz w:val="20"/>
          <w:szCs w:val="20"/>
          <w:lang w:val="fr-CH"/>
        </w:rPr>
        <w:t>/ Date of birth</w:t>
      </w:r>
      <w:r w:rsidR="00882C9D" w:rsidRPr="00761665">
        <w:rPr>
          <w:rFonts w:ascii="Verdana" w:hAnsi="Verdana" w:cs="Arial"/>
          <w:sz w:val="20"/>
          <w:szCs w:val="20"/>
          <w:lang w:val="fr-CH"/>
        </w:rPr>
        <w:t> :</w:t>
      </w:r>
      <w:r w:rsidR="00003ED9" w:rsidRPr="00761665">
        <w:rPr>
          <w:rFonts w:ascii="Verdana" w:hAnsi="Verdana" w:cs="Arial"/>
          <w:sz w:val="20"/>
          <w:szCs w:val="20"/>
          <w:lang w:val="fr-CH"/>
        </w:rPr>
        <w:t xml:space="preserve"> </w:t>
      </w:r>
      <w:bookmarkStart w:id="7" w:name="Text146"/>
      <w:r w:rsidR="00003ED9"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Text146"/>
            <w:enabled/>
            <w:calcOnExit w:val="0"/>
            <w:textInput/>
          </w:ffData>
        </w:fldChar>
      </w:r>
      <w:r w:rsidR="00003ED9" w:rsidRPr="00761665">
        <w:rPr>
          <w:rFonts w:ascii="Verdana" w:hAnsi="Verdana" w:cs="Arial"/>
          <w:sz w:val="20"/>
          <w:szCs w:val="20"/>
          <w:lang w:val="fr-CH"/>
        </w:rPr>
        <w:instrText xml:space="preserve"> FORMTEXT </w:instrText>
      </w:r>
      <w:r w:rsidR="00003ED9" w:rsidRPr="00761665">
        <w:rPr>
          <w:rFonts w:ascii="Verdana" w:hAnsi="Verdana" w:cs="Arial"/>
          <w:sz w:val="20"/>
          <w:szCs w:val="20"/>
          <w:lang w:val="fr-CH"/>
        </w:rPr>
      </w:r>
      <w:r w:rsidR="00003ED9" w:rsidRPr="00761665">
        <w:rPr>
          <w:rFonts w:ascii="Verdana" w:hAnsi="Verdana" w:cs="Arial"/>
          <w:sz w:val="20"/>
          <w:szCs w:val="20"/>
          <w:lang w:val="fr-CH"/>
        </w:rPr>
        <w:fldChar w:fldCharType="separate"/>
      </w:r>
      <w:r w:rsidR="00003ED9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003ED9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003ED9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003ED9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003ED9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003ED9"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7"/>
    </w:p>
    <w:p w:rsidR="00653C33" w:rsidRPr="00761665" w:rsidRDefault="00653C33" w:rsidP="00653C33">
      <w:pPr>
        <w:ind w:firstLine="720"/>
        <w:rPr>
          <w:rFonts w:ascii="Verdana" w:hAnsi="Verdana" w:cs="Arial"/>
          <w:sz w:val="20"/>
          <w:szCs w:val="20"/>
          <w:lang w:val="fr-CH"/>
        </w:rPr>
      </w:pPr>
    </w:p>
    <w:p w:rsidR="00882C9D" w:rsidRPr="00761665" w:rsidRDefault="00882C9D" w:rsidP="00653C33">
      <w:pPr>
        <w:ind w:firstLine="720"/>
        <w:rPr>
          <w:rFonts w:ascii="Verdana" w:hAnsi="Verdana" w:cs="Arial"/>
          <w:sz w:val="20"/>
          <w:szCs w:val="20"/>
          <w:lang w:val="fr-CH"/>
        </w:rPr>
      </w:pPr>
      <w:r w:rsidRPr="00761665">
        <w:rPr>
          <w:rFonts w:ascii="Verdana" w:hAnsi="Verdana" w:cs="Arial"/>
          <w:sz w:val="20"/>
          <w:szCs w:val="20"/>
          <w:lang w:val="fr-CH"/>
        </w:rPr>
        <w:t>Sexe</w:t>
      </w:r>
      <w:r w:rsidR="00EA733B" w:rsidRPr="00761665">
        <w:rPr>
          <w:rFonts w:ascii="Verdana" w:hAnsi="Verdana" w:cs="Arial"/>
          <w:sz w:val="20"/>
          <w:szCs w:val="20"/>
          <w:lang w:val="fr-CH"/>
        </w:rPr>
        <w:t xml:space="preserve"> / Sex : </w:t>
      </w:r>
      <w:r w:rsidR="00EA733B" w:rsidRPr="00761665">
        <w:rPr>
          <w:rFonts w:ascii="Verdana" w:hAnsi="Verdana" w:cs="Arial"/>
          <w:sz w:val="20"/>
          <w:szCs w:val="20"/>
          <w:lang w:val="fr-CH"/>
        </w:rPr>
        <w:tab/>
        <w:t>F</w:t>
      </w:r>
      <w:r w:rsidR="00694218" w:rsidRPr="00761665">
        <w:rPr>
          <w:rFonts w:ascii="Verdana" w:hAnsi="Verdana" w:cs="Arial"/>
          <w:sz w:val="20"/>
          <w:szCs w:val="20"/>
          <w:lang w:val="fr-CH"/>
        </w:rPr>
        <w:t> :</w:t>
      </w:r>
      <w:r w:rsidRPr="00761665">
        <w:rPr>
          <w:rFonts w:ascii="Verdana" w:hAnsi="Verdana" w:cs="Arial"/>
          <w:sz w:val="20"/>
          <w:szCs w:val="20"/>
          <w:lang w:val="fr-CH"/>
        </w:rPr>
        <w:t xml:space="preserve"> </w:t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3"/>
      <w:r w:rsidR="00944943" w:rsidRPr="00761665">
        <w:rPr>
          <w:rFonts w:ascii="Verdana" w:hAnsi="Verdana" w:cs="Arial"/>
          <w:sz w:val="20"/>
          <w:szCs w:val="20"/>
          <w:lang w:val="fr-CH"/>
        </w:rPr>
        <w:instrText xml:space="preserve"> FORMCHECKBOX </w:instrText>
      </w:r>
      <w:r w:rsidR="0042086D">
        <w:rPr>
          <w:rFonts w:ascii="Verdana" w:hAnsi="Verdana" w:cs="Arial"/>
          <w:sz w:val="20"/>
          <w:szCs w:val="20"/>
          <w:lang w:val="fr-CH"/>
        </w:rPr>
      </w:r>
      <w:r w:rsidR="0042086D">
        <w:rPr>
          <w:rFonts w:ascii="Verdana" w:hAnsi="Verdana" w:cs="Arial"/>
          <w:sz w:val="20"/>
          <w:szCs w:val="20"/>
          <w:lang w:val="fr-CH"/>
        </w:rPr>
        <w:fldChar w:fldCharType="separate"/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8"/>
      <w:r w:rsidR="009A3F64" w:rsidRPr="00761665">
        <w:rPr>
          <w:rFonts w:ascii="Verdana" w:hAnsi="Verdana" w:cs="Arial"/>
          <w:sz w:val="20"/>
          <w:szCs w:val="20"/>
          <w:lang w:val="fr-CH"/>
        </w:rPr>
        <w:tab/>
      </w:r>
      <w:r w:rsidR="00EA733B" w:rsidRPr="00761665">
        <w:rPr>
          <w:rFonts w:ascii="Verdana" w:hAnsi="Verdana" w:cs="Arial"/>
          <w:sz w:val="20"/>
          <w:szCs w:val="20"/>
          <w:lang w:val="fr-CH"/>
        </w:rPr>
        <w:t>M</w:t>
      </w:r>
      <w:r w:rsidRPr="00761665">
        <w:rPr>
          <w:rFonts w:ascii="Verdana" w:hAnsi="Verdana" w:cs="Arial"/>
          <w:sz w:val="20"/>
          <w:szCs w:val="20"/>
          <w:lang w:val="fr-CH"/>
        </w:rPr>
        <w:t> :</w:t>
      </w:r>
      <w:r w:rsidR="00694218" w:rsidRPr="00761665">
        <w:rPr>
          <w:rFonts w:ascii="Verdana" w:hAnsi="Verdana" w:cs="Arial"/>
          <w:sz w:val="20"/>
          <w:szCs w:val="20"/>
          <w:lang w:val="fr-CH"/>
        </w:rPr>
        <w:t xml:space="preserve"> </w:t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2"/>
      <w:r w:rsidR="00944943" w:rsidRPr="00761665">
        <w:rPr>
          <w:rFonts w:ascii="Verdana" w:hAnsi="Verdana" w:cs="Arial"/>
          <w:sz w:val="20"/>
          <w:szCs w:val="20"/>
          <w:lang w:val="fr-CH"/>
        </w:rPr>
        <w:instrText xml:space="preserve"> FORMCHECKBOX </w:instrText>
      </w:r>
      <w:r w:rsidR="0042086D">
        <w:rPr>
          <w:rFonts w:ascii="Verdana" w:hAnsi="Verdana" w:cs="Arial"/>
          <w:sz w:val="20"/>
          <w:szCs w:val="20"/>
          <w:lang w:val="fr-CH"/>
        </w:rPr>
      </w:r>
      <w:r w:rsidR="0042086D">
        <w:rPr>
          <w:rFonts w:ascii="Verdana" w:hAnsi="Verdana" w:cs="Arial"/>
          <w:sz w:val="20"/>
          <w:szCs w:val="20"/>
          <w:lang w:val="fr-CH"/>
        </w:rPr>
        <w:fldChar w:fldCharType="separate"/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9"/>
      <w:r w:rsidR="00944943" w:rsidRPr="00761665">
        <w:rPr>
          <w:rFonts w:ascii="Verdana" w:hAnsi="Verdana" w:cs="Arial"/>
          <w:sz w:val="20"/>
          <w:szCs w:val="20"/>
          <w:lang w:val="fr-CH"/>
        </w:rPr>
        <w:t xml:space="preserve"> </w:t>
      </w:r>
      <w:r w:rsidR="00953B3D" w:rsidRPr="00761665">
        <w:rPr>
          <w:rFonts w:ascii="Verdana" w:hAnsi="Verdana" w:cs="Arial"/>
          <w:sz w:val="20"/>
          <w:szCs w:val="20"/>
          <w:lang w:val="fr-CH"/>
        </w:rPr>
        <w:tab/>
      </w:r>
      <w:r w:rsidR="00953B3D" w:rsidRPr="00761665">
        <w:rPr>
          <w:rFonts w:ascii="Verdana" w:hAnsi="Verdana" w:cs="Arial"/>
          <w:sz w:val="20"/>
          <w:szCs w:val="20"/>
          <w:lang w:val="fr-CH"/>
        </w:rPr>
        <w:tab/>
      </w:r>
      <w:r w:rsidR="00953B3D" w:rsidRPr="00761665">
        <w:rPr>
          <w:rFonts w:ascii="Verdana" w:hAnsi="Verdana" w:cs="Arial"/>
          <w:sz w:val="20"/>
          <w:szCs w:val="20"/>
          <w:lang w:val="fr-CH"/>
        </w:rPr>
        <w:tab/>
      </w:r>
      <w:r w:rsidR="00953B3D" w:rsidRPr="00761665">
        <w:rPr>
          <w:rFonts w:ascii="Verdana" w:hAnsi="Verdana" w:cs="Arial"/>
          <w:sz w:val="20"/>
          <w:szCs w:val="20"/>
          <w:lang w:val="fr-CH"/>
        </w:rPr>
        <w:tab/>
      </w:r>
      <w:r w:rsidR="00EA733B" w:rsidRPr="00761665">
        <w:rPr>
          <w:rFonts w:ascii="Verdana" w:hAnsi="Verdana" w:cs="Arial"/>
          <w:sz w:val="20"/>
          <w:szCs w:val="20"/>
          <w:lang w:val="fr-CH"/>
        </w:rPr>
        <w:t>Nationalité / Nationality :</w:t>
      </w:r>
      <w:r w:rsidR="00AF2DA7" w:rsidRPr="00761665">
        <w:rPr>
          <w:rFonts w:ascii="Verdana" w:hAnsi="Verdana" w:cs="Arial"/>
          <w:sz w:val="20"/>
          <w:szCs w:val="20"/>
          <w:lang w:val="fr-CH"/>
        </w:rPr>
        <w:t xml:space="preserve"> </w:t>
      </w:r>
      <w:r w:rsidR="00AF2DA7"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Text153"/>
            <w:enabled/>
            <w:calcOnExit w:val="0"/>
            <w:textInput/>
          </w:ffData>
        </w:fldChar>
      </w:r>
      <w:bookmarkStart w:id="10" w:name="Text153"/>
      <w:r w:rsidR="00AF2DA7" w:rsidRPr="00761665">
        <w:rPr>
          <w:rFonts w:ascii="Verdana" w:hAnsi="Verdana" w:cs="Arial"/>
          <w:sz w:val="20"/>
          <w:szCs w:val="20"/>
          <w:lang w:val="fr-CH"/>
        </w:rPr>
        <w:instrText xml:space="preserve"> FORMTEXT </w:instrText>
      </w:r>
      <w:r w:rsidR="00AF2DA7" w:rsidRPr="00761665">
        <w:rPr>
          <w:rFonts w:ascii="Verdana" w:hAnsi="Verdana" w:cs="Arial"/>
          <w:sz w:val="20"/>
          <w:szCs w:val="20"/>
          <w:lang w:val="fr-CH"/>
        </w:rPr>
      </w:r>
      <w:r w:rsidR="00AF2DA7" w:rsidRPr="00761665">
        <w:rPr>
          <w:rFonts w:ascii="Verdana" w:hAnsi="Verdana" w:cs="Arial"/>
          <w:sz w:val="20"/>
          <w:szCs w:val="20"/>
          <w:lang w:val="fr-CH"/>
        </w:rPr>
        <w:fldChar w:fldCharType="separate"/>
      </w:r>
      <w:r w:rsidR="00AF2DA7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10"/>
    </w:p>
    <w:p w:rsidR="00944943" w:rsidRPr="00761665" w:rsidRDefault="00944943">
      <w:pPr>
        <w:rPr>
          <w:rFonts w:ascii="Verdana" w:hAnsi="Verdana" w:cs="Arial"/>
          <w:sz w:val="20"/>
          <w:szCs w:val="20"/>
          <w:lang w:val="fr-CH"/>
        </w:rPr>
      </w:pPr>
    </w:p>
    <w:p w:rsidR="00882C9D" w:rsidRPr="00761665" w:rsidRDefault="00882C9D" w:rsidP="00B55D97">
      <w:pPr>
        <w:ind w:firstLine="720"/>
        <w:rPr>
          <w:rFonts w:ascii="Verdana" w:hAnsi="Verdana" w:cs="Arial"/>
          <w:sz w:val="20"/>
          <w:szCs w:val="20"/>
          <w:lang w:val="fr-CH"/>
        </w:rPr>
      </w:pPr>
      <w:r w:rsidRPr="00761665">
        <w:rPr>
          <w:rFonts w:ascii="Verdana" w:hAnsi="Verdana" w:cs="Arial"/>
          <w:sz w:val="20"/>
          <w:szCs w:val="20"/>
          <w:lang w:val="fr-CH"/>
        </w:rPr>
        <w:t>Adresse</w:t>
      </w:r>
      <w:r w:rsidR="00EA733B" w:rsidRPr="00761665">
        <w:rPr>
          <w:rFonts w:ascii="Verdana" w:hAnsi="Verdana" w:cs="Arial"/>
          <w:sz w:val="20"/>
          <w:szCs w:val="20"/>
          <w:lang w:val="fr-CH"/>
        </w:rPr>
        <w:t xml:space="preserve"> / Address</w:t>
      </w:r>
      <w:r w:rsidRPr="00761665">
        <w:rPr>
          <w:rFonts w:ascii="Verdana" w:hAnsi="Verdana" w:cs="Arial"/>
          <w:sz w:val="20"/>
          <w:szCs w:val="20"/>
          <w:lang w:val="fr-CH"/>
        </w:rPr>
        <w:t> :</w:t>
      </w:r>
      <w:r w:rsidRPr="00761665">
        <w:rPr>
          <w:rFonts w:ascii="Verdana" w:hAnsi="Verdana" w:cs="Arial"/>
          <w:sz w:val="20"/>
          <w:szCs w:val="20"/>
          <w:lang w:val="fr-CH"/>
        </w:rPr>
        <w:tab/>
      </w:r>
      <w:r w:rsidR="003D26A9" w:rsidRPr="00761665">
        <w:rPr>
          <w:rFonts w:ascii="Verdana" w:hAnsi="Verdana" w:cs="Arial"/>
          <w:sz w:val="20"/>
          <w:szCs w:val="20"/>
          <w:lang w:val="fr-CH"/>
        </w:rPr>
        <w:t xml:space="preserve">  </w:t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1" w:name="Text42"/>
      <w:r w:rsidR="00944943" w:rsidRPr="00761665">
        <w:rPr>
          <w:rFonts w:ascii="Verdana" w:hAnsi="Verdana" w:cs="Arial"/>
          <w:sz w:val="20"/>
          <w:szCs w:val="20"/>
          <w:lang w:val="fr-CH"/>
        </w:rPr>
        <w:instrText xml:space="preserve"> FORMTEXT </w:instrText>
      </w:r>
      <w:r w:rsidR="00944943" w:rsidRPr="00761665">
        <w:rPr>
          <w:rFonts w:ascii="Verdana" w:hAnsi="Verdana" w:cs="Arial"/>
          <w:sz w:val="20"/>
          <w:szCs w:val="20"/>
          <w:lang w:val="fr-CH"/>
        </w:rPr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separate"/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944943"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11"/>
      <w:r w:rsidRPr="00761665">
        <w:rPr>
          <w:rFonts w:ascii="Verdana" w:hAnsi="Verdana" w:cs="Arial"/>
          <w:sz w:val="20"/>
          <w:szCs w:val="20"/>
          <w:lang w:val="fr-CH"/>
        </w:rPr>
        <w:tab/>
      </w:r>
      <w:r w:rsidRPr="00761665">
        <w:rPr>
          <w:rFonts w:ascii="Verdana" w:hAnsi="Verdana" w:cs="Arial"/>
          <w:sz w:val="20"/>
          <w:szCs w:val="20"/>
          <w:lang w:val="fr-CH"/>
        </w:rPr>
        <w:tab/>
      </w:r>
      <w:r w:rsidRPr="00761665">
        <w:rPr>
          <w:rFonts w:ascii="Verdana" w:hAnsi="Verdana" w:cs="Arial"/>
          <w:sz w:val="20"/>
          <w:szCs w:val="20"/>
          <w:lang w:val="fr-CH"/>
        </w:rPr>
        <w:tab/>
      </w:r>
      <w:r w:rsidR="00140D31" w:rsidRPr="00761665">
        <w:rPr>
          <w:rFonts w:ascii="Verdana" w:hAnsi="Verdana" w:cs="Arial"/>
          <w:sz w:val="20"/>
          <w:szCs w:val="20"/>
          <w:lang w:val="fr-CH"/>
        </w:rPr>
        <w:tab/>
      </w:r>
      <w:r w:rsidR="00F04C98" w:rsidRPr="00761665">
        <w:rPr>
          <w:rFonts w:ascii="Verdana" w:hAnsi="Verdana" w:cs="Arial"/>
          <w:sz w:val="20"/>
          <w:szCs w:val="20"/>
          <w:lang w:val="fr-CH"/>
        </w:rPr>
        <w:t>Index :</w:t>
      </w:r>
      <w:r w:rsidRPr="00761665">
        <w:rPr>
          <w:rFonts w:ascii="Verdana" w:hAnsi="Verdana" w:cs="Arial"/>
          <w:sz w:val="20"/>
          <w:szCs w:val="20"/>
          <w:lang w:val="fr-CH"/>
        </w:rPr>
        <w:tab/>
      </w:r>
      <w:bookmarkStart w:id="12" w:name="Text152"/>
      <w:r w:rsidR="00AF2DA7"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Text152"/>
            <w:enabled/>
            <w:calcOnExit w:val="0"/>
            <w:textInput>
              <w:type w:val="number"/>
            </w:textInput>
          </w:ffData>
        </w:fldChar>
      </w:r>
      <w:r w:rsidR="00AF2DA7" w:rsidRPr="00761665">
        <w:rPr>
          <w:rFonts w:ascii="Verdana" w:hAnsi="Verdana" w:cs="Arial"/>
          <w:sz w:val="20"/>
          <w:szCs w:val="20"/>
          <w:lang w:val="fr-CH"/>
        </w:rPr>
        <w:instrText xml:space="preserve"> FORMTEXT </w:instrText>
      </w:r>
      <w:r w:rsidR="00AF2DA7" w:rsidRPr="00761665">
        <w:rPr>
          <w:rFonts w:ascii="Verdana" w:hAnsi="Verdana" w:cs="Arial"/>
          <w:sz w:val="20"/>
          <w:szCs w:val="20"/>
          <w:lang w:val="fr-CH"/>
        </w:rPr>
      </w:r>
      <w:r w:rsidR="00AF2DA7" w:rsidRPr="00761665">
        <w:rPr>
          <w:rFonts w:ascii="Verdana" w:hAnsi="Verdana" w:cs="Arial"/>
          <w:sz w:val="20"/>
          <w:szCs w:val="20"/>
          <w:lang w:val="fr-CH"/>
        </w:rPr>
        <w:fldChar w:fldCharType="separate"/>
      </w:r>
      <w:r w:rsidR="00AF2DA7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12"/>
    </w:p>
    <w:p w:rsidR="00882C9D" w:rsidRPr="00761665" w:rsidRDefault="00882C9D">
      <w:pPr>
        <w:rPr>
          <w:rFonts w:ascii="Verdana" w:hAnsi="Verdana" w:cs="Arial"/>
          <w:sz w:val="20"/>
          <w:szCs w:val="20"/>
          <w:lang w:val="fr-CH"/>
        </w:rPr>
      </w:pPr>
    </w:p>
    <w:p w:rsidR="00EA733B" w:rsidRPr="00761665" w:rsidRDefault="00882C9D" w:rsidP="00761665">
      <w:pPr>
        <w:ind w:firstLine="720"/>
        <w:rPr>
          <w:rFonts w:ascii="Verdana" w:hAnsi="Verdana" w:cs="Arial"/>
          <w:sz w:val="20"/>
          <w:szCs w:val="20"/>
          <w:lang w:val="fr-CH"/>
        </w:rPr>
      </w:pPr>
      <w:r w:rsidRPr="00761665">
        <w:rPr>
          <w:rFonts w:ascii="Verdana" w:hAnsi="Verdana" w:cs="Arial"/>
          <w:sz w:val="20"/>
          <w:szCs w:val="20"/>
          <w:lang w:val="fr-CH"/>
        </w:rPr>
        <w:t>Tel </w:t>
      </w:r>
      <w:r w:rsidR="00BA6285" w:rsidRPr="00761665">
        <w:rPr>
          <w:rFonts w:ascii="Verdana" w:hAnsi="Verdana" w:cs="Arial"/>
          <w:sz w:val="20"/>
          <w:szCs w:val="20"/>
          <w:lang w:val="fr-CH"/>
        </w:rPr>
        <w:t>privé</w:t>
      </w:r>
      <w:r w:rsidR="00EA733B" w:rsidRPr="00761665">
        <w:rPr>
          <w:rFonts w:ascii="Verdana" w:hAnsi="Verdana" w:cs="Arial"/>
          <w:sz w:val="20"/>
          <w:szCs w:val="20"/>
          <w:lang w:val="fr-CH"/>
        </w:rPr>
        <w:t xml:space="preserve"> / Home phone</w:t>
      </w:r>
      <w:r w:rsidRPr="00761665">
        <w:rPr>
          <w:rFonts w:ascii="Verdana" w:hAnsi="Verdana" w:cs="Arial"/>
          <w:sz w:val="20"/>
          <w:szCs w:val="20"/>
          <w:lang w:val="fr-CH"/>
        </w:rPr>
        <w:t>:</w:t>
      </w:r>
      <w:r w:rsidR="00551F66" w:rsidRPr="00761665">
        <w:rPr>
          <w:rFonts w:ascii="Verdana" w:hAnsi="Verdana" w:cs="Arial"/>
          <w:sz w:val="20"/>
          <w:szCs w:val="20"/>
          <w:lang w:val="fr-CH"/>
        </w:rPr>
        <w:t xml:space="preserve">            </w:t>
      </w:r>
      <w:r w:rsidR="00551F66"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Text147"/>
            <w:enabled/>
            <w:calcOnExit w:val="0"/>
            <w:textInput/>
          </w:ffData>
        </w:fldChar>
      </w:r>
      <w:bookmarkStart w:id="13" w:name="Text147"/>
      <w:r w:rsidR="00551F66" w:rsidRPr="00761665">
        <w:rPr>
          <w:rFonts w:ascii="Verdana" w:hAnsi="Verdana" w:cs="Arial"/>
          <w:sz w:val="20"/>
          <w:szCs w:val="20"/>
          <w:lang w:val="fr-CH"/>
        </w:rPr>
        <w:instrText xml:space="preserve"> FORMTEXT </w:instrText>
      </w:r>
      <w:r w:rsidR="00551F66" w:rsidRPr="00761665">
        <w:rPr>
          <w:rFonts w:ascii="Verdana" w:hAnsi="Verdana" w:cs="Arial"/>
          <w:sz w:val="20"/>
          <w:szCs w:val="20"/>
          <w:lang w:val="fr-CH"/>
        </w:rPr>
      </w:r>
      <w:r w:rsidR="00551F66" w:rsidRPr="00761665">
        <w:rPr>
          <w:rFonts w:ascii="Verdana" w:hAnsi="Verdana" w:cs="Arial"/>
          <w:sz w:val="20"/>
          <w:szCs w:val="20"/>
          <w:lang w:val="fr-CH"/>
        </w:rPr>
        <w:fldChar w:fldCharType="separate"/>
      </w:r>
      <w:r w:rsidR="00551F66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551F66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551F66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551F66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551F66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551F66"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13"/>
      <w:r w:rsidR="00EA733B" w:rsidRPr="00761665">
        <w:rPr>
          <w:rFonts w:ascii="Verdana" w:hAnsi="Verdana" w:cs="Arial"/>
          <w:sz w:val="20"/>
          <w:szCs w:val="20"/>
          <w:lang w:val="fr-CH"/>
        </w:rPr>
        <w:tab/>
      </w:r>
      <w:r w:rsidR="00EA733B" w:rsidRPr="00761665">
        <w:rPr>
          <w:rFonts w:ascii="Verdana" w:hAnsi="Verdana" w:cs="Arial"/>
          <w:sz w:val="20"/>
          <w:szCs w:val="20"/>
          <w:lang w:val="fr-CH"/>
        </w:rPr>
        <w:tab/>
      </w:r>
      <w:r w:rsidR="00BA6285" w:rsidRPr="00761665">
        <w:rPr>
          <w:rFonts w:ascii="Verdana" w:hAnsi="Verdana" w:cs="Arial"/>
          <w:sz w:val="20"/>
          <w:szCs w:val="20"/>
          <w:lang w:val="fr-CH"/>
        </w:rPr>
        <w:t>Tel professionnel</w:t>
      </w:r>
      <w:r w:rsidR="00EA733B" w:rsidRPr="00761665">
        <w:rPr>
          <w:rFonts w:ascii="Verdana" w:hAnsi="Verdana" w:cs="Arial"/>
          <w:sz w:val="20"/>
          <w:szCs w:val="20"/>
          <w:lang w:val="fr-CH"/>
        </w:rPr>
        <w:t xml:space="preserve"> / Office phone</w:t>
      </w:r>
      <w:r w:rsidR="00BA6285" w:rsidRPr="00761665">
        <w:rPr>
          <w:rFonts w:ascii="Verdana" w:hAnsi="Verdana" w:cs="Arial"/>
          <w:sz w:val="20"/>
          <w:szCs w:val="20"/>
          <w:lang w:val="fr-CH"/>
        </w:rPr>
        <w:t> :</w:t>
      </w:r>
      <w:r w:rsidR="007A74FD" w:rsidRPr="00761665">
        <w:rPr>
          <w:rFonts w:ascii="Verdana" w:hAnsi="Verdana" w:cs="Arial"/>
          <w:sz w:val="20"/>
          <w:szCs w:val="20"/>
          <w:lang w:val="fr-CH"/>
        </w:rPr>
        <w:t xml:space="preserve">      </w:t>
      </w:r>
      <w:r w:rsidR="007A74FD" w:rsidRPr="00761665">
        <w:rPr>
          <w:rFonts w:ascii="Verdana" w:hAnsi="Verdana" w:cs="Arial"/>
          <w:sz w:val="20"/>
          <w:szCs w:val="20"/>
          <w:lang w:val="fr-CH"/>
        </w:rPr>
        <w:fldChar w:fldCharType="begin">
          <w:ffData>
            <w:name w:val="Text148"/>
            <w:enabled/>
            <w:calcOnExit w:val="0"/>
            <w:textInput/>
          </w:ffData>
        </w:fldChar>
      </w:r>
      <w:bookmarkStart w:id="14" w:name="Text148"/>
      <w:r w:rsidR="007A74FD" w:rsidRPr="00761665">
        <w:rPr>
          <w:rFonts w:ascii="Verdana" w:hAnsi="Verdana" w:cs="Arial"/>
          <w:sz w:val="20"/>
          <w:szCs w:val="20"/>
          <w:lang w:val="fr-CH"/>
        </w:rPr>
        <w:instrText xml:space="preserve"> FORMTEXT </w:instrText>
      </w:r>
      <w:r w:rsidR="007A74FD" w:rsidRPr="00761665">
        <w:rPr>
          <w:rFonts w:ascii="Verdana" w:hAnsi="Verdana" w:cs="Arial"/>
          <w:sz w:val="20"/>
          <w:szCs w:val="20"/>
          <w:lang w:val="fr-CH"/>
        </w:rPr>
      </w:r>
      <w:r w:rsidR="007A74FD" w:rsidRPr="00761665">
        <w:rPr>
          <w:rFonts w:ascii="Verdana" w:hAnsi="Verdana" w:cs="Arial"/>
          <w:sz w:val="20"/>
          <w:szCs w:val="20"/>
          <w:lang w:val="fr-CH"/>
        </w:rPr>
        <w:fldChar w:fldCharType="separate"/>
      </w:r>
      <w:r w:rsidR="007A74FD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7A74FD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7A74FD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7A74FD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7A74FD" w:rsidRPr="00761665">
        <w:rPr>
          <w:rFonts w:ascii="Verdana" w:hAnsi="Arial" w:cs="Arial"/>
          <w:noProof/>
          <w:sz w:val="20"/>
          <w:szCs w:val="20"/>
          <w:lang w:val="fr-CH"/>
        </w:rPr>
        <w:t> </w:t>
      </w:r>
      <w:r w:rsidR="007A74FD" w:rsidRPr="00761665">
        <w:rPr>
          <w:rFonts w:ascii="Verdana" w:hAnsi="Verdana" w:cs="Arial"/>
          <w:sz w:val="20"/>
          <w:szCs w:val="20"/>
          <w:lang w:val="fr-CH"/>
        </w:rPr>
        <w:fldChar w:fldCharType="end"/>
      </w:r>
      <w:bookmarkEnd w:id="14"/>
      <w:r w:rsidR="005F65D5" w:rsidRPr="00761665">
        <w:rPr>
          <w:rFonts w:ascii="Verdana" w:hAnsi="Verdana" w:cs="Arial"/>
          <w:sz w:val="20"/>
          <w:szCs w:val="20"/>
          <w:lang w:val="fr-CH"/>
        </w:rPr>
        <w:tab/>
      </w:r>
    </w:p>
    <w:p w:rsidR="00EA733B" w:rsidRPr="00761665" w:rsidRDefault="00EA733B" w:rsidP="00EA733B">
      <w:pPr>
        <w:ind w:firstLine="720"/>
        <w:rPr>
          <w:rFonts w:ascii="Verdana" w:hAnsi="Verdana" w:cs="Arial"/>
          <w:sz w:val="20"/>
          <w:szCs w:val="20"/>
          <w:lang w:val="fr-CH"/>
        </w:rPr>
      </w:pPr>
    </w:p>
    <w:p w:rsidR="00882C9D" w:rsidRPr="00761665" w:rsidRDefault="00EA733B" w:rsidP="00EA733B">
      <w:pPr>
        <w:ind w:firstLine="720"/>
        <w:rPr>
          <w:rFonts w:ascii="Verdana" w:hAnsi="Verdana" w:cs="Arial"/>
          <w:b/>
          <w:bCs/>
          <w:sz w:val="20"/>
          <w:szCs w:val="20"/>
          <w:lang w:val="fr-CH"/>
        </w:rPr>
      </w:pPr>
      <w:r w:rsidRPr="00761665">
        <w:rPr>
          <w:rFonts w:ascii="Verdana" w:hAnsi="Verdana" w:cs="Arial"/>
          <w:sz w:val="20"/>
          <w:szCs w:val="20"/>
          <w:lang w:val="fr-CH"/>
        </w:rPr>
        <w:t>Médecin traitant / Private physician :</w:t>
      </w:r>
      <w:r w:rsidRPr="00761665">
        <w:rPr>
          <w:rFonts w:ascii="Verdana" w:hAnsi="Verdana" w:cs="Arial"/>
          <w:b/>
          <w:bCs/>
          <w:sz w:val="20"/>
          <w:szCs w:val="20"/>
          <w:lang w:val="fr-CH"/>
        </w:rPr>
        <w:t xml:space="preserve"> </w:t>
      </w:r>
      <w:r w:rsidR="005F65D5" w:rsidRPr="00761665">
        <w:rPr>
          <w:rFonts w:ascii="Verdana" w:hAnsi="Verdana" w:cs="Arial"/>
          <w:b/>
          <w:bCs/>
          <w:sz w:val="20"/>
          <w:szCs w:val="20"/>
          <w:lang w:val="fr-CH"/>
        </w:rPr>
        <w:tab/>
      </w:r>
      <w:r w:rsidR="00AF2DA7" w:rsidRPr="00761665">
        <w:rPr>
          <w:rFonts w:ascii="Verdana" w:hAnsi="Verdana" w:cs="Arial"/>
          <w:b/>
          <w:bCs/>
          <w:sz w:val="20"/>
          <w:szCs w:val="20"/>
          <w:lang w:val="fr-CH"/>
        </w:rPr>
        <w:fldChar w:fldCharType="begin">
          <w:ffData>
            <w:name w:val="Text154"/>
            <w:enabled/>
            <w:calcOnExit w:val="0"/>
            <w:textInput/>
          </w:ffData>
        </w:fldChar>
      </w:r>
      <w:bookmarkStart w:id="15" w:name="Text154"/>
      <w:r w:rsidR="00AF2DA7" w:rsidRPr="00761665">
        <w:rPr>
          <w:rFonts w:ascii="Verdana" w:hAnsi="Verdana" w:cs="Arial"/>
          <w:b/>
          <w:bCs/>
          <w:sz w:val="20"/>
          <w:szCs w:val="20"/>
          <w:lang w:val="fr-CH"/>
        </w:rPr>
        <w:instrText xml:space="preserve"> FORMTEXT </w:instrText>
      </w:r>
      <w:r w:rsidR="00AF2DA7" w:rsidRPr="00761665">
        <w:rPr>
          <w:rFonts w:ascii="Verdana" w:hAnsi="Verdana" w:cs="Arial"/>
          <w:b/>
          <w:bCs/>
          <w:sz w:val="20"/>
          <w:szCs w:val="20"/>
          <w:lang w:val="fr-CH"/>
        </w:rPr>
      </w:r>
      <w:r w:rsidR="00AF2DA7" w:rsidRPr="00761665">
        <w:rPr>
          <w:rFonts w:ascii="Verdana" w:hAnsi="Verdana" w:cs="Arial"/>
          <w:b/>
          <w:bCs/>
          <w:sz w:val="20"/>
          <w:szCs w:val="20"/>
          <w:lang w:val="fr-CH"/>
        </w:rPr>
        <w:fldChar w:fldCharType="separate"/>
      </w:r>
      <w:r w:rsidR="00AF2DA7" w:rsidRPr="00761665">
        <w:rPr>
          <w:rFonts w:ascii="Verdana" w:hAnsi="Arial" w:cs="Arial"/>
          <w:b/>
          <w:bCs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b/>
          <w:bCs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b/>
          <w:bCs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b/>
          <w:bCs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Arial" w:cs="Arial"/>
          <w:b/>
          <w:bCs/>
          <w:noProof/>
          <w:sz w:val="20"/>
          <w:szCs w:val="20"/>
          <w:lang w:val="fr-CH"/>
        </w:rPr>
        <w:t> </w:t>
      </w:r>
      <w:r w:rsidR="00AF2DA7" w:rsidRPr="00761665">
        <w:rPr>
          <w:rFonts w:ascii="Verdana" w:hAnsi="Verdana" w:cs="Arial"/>
          <w:b/>
          <w:bCs/>
          <w:sz w:val="20"/>
          <w:szCs w:val="20"/>
          <w:lang w:val="fr-CH"/>
        </w:rPr>
        <w:fldChar w:fldCharType="end"/>
      </w:r>
      <w:bookmarkEnd w:id="15"/>
    </w:p>
    <w:p w:rsidR="00E0198A" w:rsidRPr="00AD5725" w:rsidRDefault="00E0198A">
      <w:pPr>
        <w:rPr>
          <w:rFonts w:ascii="Arial" w:hAnsi="Arial" w:cs="Arial"/>
          <w:lang w:val="fr-CH"/>
        </w:rPr>
      </w:pPr>
    </w:p>
    <w:tbl>
      <w:tblPr>
        <w:tblStyle w:val="TableGrid"/>
        <w:tblW w:w="10620" w:type="dxa"/>
        <w:tblInd w:w="648" w:type="dxa"/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965"/>
        <w:gridCol w:w="75"/>
        <w:gridCol w:w="720"/>
        <w:gridCol w:w="676"/>
        <w:gridCol w:w="4184"/>
      </w:tblGrid>
      <w:tr w:rsidR="008C6EB2" w:rsidRPr="00AD5725" w:rsidTr="008A1A99">
        <w:trPr>
          <w:trHeight w:val="495"/>
        </w:trPr>
        <w:tc>
          <w:tcPr>
            <w:tcW w:w="10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Style w:val="TableGrid"/>
              <w:tblpPr w:leftFromText="180" w:rightFromText="180" w:vertAnchor="text" w:horzAnchor="margin" w:tblpX="-180" w:tblpY="-68"/>
              <w:tblOverlap w:val="never"/>
              <w:tblW w:w="106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040"/>
              <w:gridCol w:w="5580"/>
            </w:tblGrid>
            <w:tr w:rsidR="0039507B" w:rsidRPr="00AD5725" w:rsidTr="0039507B">
              <w:trPr>
                <w:trHeight w:val="362"/>
              </w:trPr>
              <w:tc>
                <w:tcPr>
                  <w:tcW w:w="5040" w:type="dxa"/>
                </w:tcPr>
                <w:p w:rsidR="0039507B" w:rsidRDefault="0039507B" w:rsidP="00A93993">
                  <w:pPr>
                    <w:rPr>
                      <w:rFonts w:ascii="Arial Rounded MT Bold" w:hAnsi="Arial Rounded MT Bold" w:cs="Arial"/>
                      <w:u w:val="single"/>
                      <w:lang w:val="fr-CH"/>
                    </w:rPr>
                  </w:pPr>
                  <w:r>
                    <w:rPr>
                      <w:rFonts w:ascii="Arial Rounded MT Bold" w:hAnsi="Arial Rounded MT Bold" w:cs="Arial"/>
                      <w:u w:val="single"/>
                      <w:lang w:val="fr-CH"/>
                    </w:rPr>
                    <w:t>1</w:t>
                  </w:r>
                  <w:r w:rsidRPr="00F35251">
                    <w:rPr>
                      <w:rFonts w:ascii="Arial Rounded MT Bold" w:hAnsi="Arial Rounded MT Bold" w:cs="Arial"/>
                      <w:u w:val="single"/>
                      <w:lang w:val="fr-CH"/>
                    </w:rPr>
                    <w:t xml:space="preserve"> - Histoire personnelle</w:t>
                  </w:r>
                  <w:r>
                    <w:rPr>
                      <w:rFonts w:ascii="Arial Rounded MT Bold" w:hAnsi="Arial Rounded MT Bold" w:cs="Arial"/>
                      <w:u w:val="single"/>
                      <w:lang w:val="fr-CH"/>
                    </w:rPr>
                    <w:t xml:space="preserve"> / Work history</w:t>
                  </w:r>
                </w:p>
                <w:p w:rsidR="0039507B" w:rsidRPr="00022B5C" w:rsidRDefault="0039507B" w:rsidP="00A93993">
                  <w:pPr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</w:pPr>
                </w:p>
              </w:tc>
              <w:tc>
                <w:tcPr>
                  <w:tcW w:w="5580" w:type="dxa"/>
                </w:tcPr>
                <w:p w:rsidR="0039507B" w:rsidRPr="00022B5C" w:rsidRDefault="0039507B" w:rsidP="00A93993">
                  <w:pPr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</w:pPr>
                </w:p>
              </w:tc>
            </w:tr>
            <w:tr w:rsidR="00AD5725" w:rsidRPr="00AD5725" w:rsidTr="001B5944">
              <w:trPr>
                <w:trHeight w:val="1604"/>
              </w:trPr>
              <w:tc>
                <w:tcPr>
                  <w:tcW w:w="5040" w:type="dxa"/>
                </w:tcPr>
                <w:p w:rsidR="00A36A82" w:rsidRPr="00022B5C" w:rsidRDefault="008C6EB2" w:rsidP="00A93993">
                  <w:pPr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</w:pPr>
                  <w:r w:rsidRPr="00022B5C"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  <w:t>Principaux emplois tenus</w:t>
                  </w:r>
                  <w:r w:rsidR="00A06C71" w:rsidRPr="00022B5C"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  <w:t xml:space="preserve"> / Main positions held</w:t>
                  </w:r>
                  <w:r w:rsidRPr="00022B5C"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  <w:t> :</w:t>
                  </w:r>
                </w:p>
                <w:p w:rsidR="00944943" w:rsidRPr="00AD5725" w:rsidRDefault="00944943" w:rsidP="00A93993">
                  <w:pP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  <w:fldChar w:fldCharType="begin">
                      <w:ffData>
                        <w:name w:val="Text45"/>
                        <w:enabled/>
                        <w:calcOnExit w:val="0"/>
                        <w:textInput/>
                      </w:ffData>
                    </w:fldChar>
                  </w:r>
                  <w:bookmarkStart w:id="16" w:name="Text45"/>
                  <w: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</w:r>
                  <w: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  <w:fldChar w:fldCharType="separate"/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val="fr-CH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val="fr-CH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val="fr-CH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val="fr-CH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val="fr-CH"/>
                    </w:rPr>
                    <w:t> </w:t>
                  </w:r>
                  <w: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  <w:fldChar w:fldCharType="end"/>
                  </w:r>
                  <w:bookmarkEnd w:id="16"/>
                </w:p>
              </w:tc>
              <w:tc>
                <w:tcPr>
                  <w:tcW w:w="5580" w:type="dxa"/>
                </w:tcPr>
                <w:p w:rsidR="00A36A82" w:rsidRPr="00022B5C" w:rsidRDefault="008C6EB2" w:rsidP="00A93993">
                  <w:pPr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</w:pPr>
                  <w:r w:rsidRPr="00022B5C"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  <w:t xml:space="preserve">Risques professionnels auxquels vous avez été </w:t>
                  </w:r>
                </w:p>
                <w:p w:rsidR="00022B5C" w:rsidRPr="008F43AC" w:rsidRDefault="00A06C71" w:rsidP="00A06C71">
                  <w:pPr>
                    <w:ind w:left="-288" w:firstLine="288"/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</w:pPr>
                  <w:r w:rsidRPr="008F43AC"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>E</w:t>
                  </w:r>
                  <w:r w:rsidR="008C6EB2" w:rsidRPr="008F43AC"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>xposés</w:t>
                  </w:r>
                  <w:r w:rsidRPr="008F43AC"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 xml:space="preserve"> / Occupational hazards to which you have </w:t>
                  </w:r>
                </w:p>
                <w:p w:rsidR="00A36A82" w:rsidRPr="00022B5C" w:rsidRDefault="00A06C71" w:rsidP="00022B5C">
                  <w:pPr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</w:pPr>
                  <w:r w:rsidRPr="00022B5C"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  <w:t>been exposed</w:t>
                  </w:r>
                  <w:r w:rsidR="008C6EB2" w:rsidRPr="00022B5C">
                    <w:rPr>
                      <w:rFonts w:ascii="Arial" w:hAnsi="Arial" w:cs="Arial"/>
                      <w:sz w:val="18"/>
                      <w:szCs w:val="18"/>
                      <w:lang w:val="fr-CH"/>
                    </w:rPr>
                    <w:t xml:space="preserve"> : </w:t>
                  </w:r>
                </w:p>
                <w:p w:rsidR="00944943" w:rsidRDefault="00944943" w:rsidP="00411436">
                  <w:pPr>
                    <w:ind w:left="-288" w:firstLine="288"/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  <w:fldChar w:fldCharType="begin">
                      <w:ffData>
                        <w:name w:val="Text46"/>
                        <w:enabled/>
                        <w:calcOnExit w:val="0"/>
                        <w:textInput/>
                      </w:ffData>
                    </w:fldChar>
                  </w:r>
                  <w:bookmarkStart w:id="17" w:name="Text46"/>
                  <w: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</w:r>
                  <w: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  <w:fldChar w:fldCharType="separate"/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val="fr-CH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val="fr-CH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val="fr-CH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val="fr-CH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val="fr-CH"/>
                    </w:rPr>
                    <w:t> </w:t>
                  </w:r>
                  <w: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  <w:fldChar w:fldCharType="end"/>
                  </w:r>
                  <w:bookmarkEnd w:id="17"/>
                </w:p>
                <w:p w:rsidR="00A36A82" w:rsidRPr="00AD5725" w:rsidRDefault="00A36A82" w:rsidP="00A93993">
                  <w:pP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</w:pPr>
                </w:p>
                <w:p w:rsidR="008C6EB2" w:rsidRPr="00AD5725" w:rsidRDefault="008C6EB2" w:rsidP="00A93993">
                  <w:pP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</w:pPr>
                </w:p>
                <w:p w:rsidR="008C6EB2" w:rsidRPr="00AD5725" w:rsidRDefault="008C6EB2" w:rsidP="00A93993">
                  <w:pP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</w:pPr>
                </w:p>
                <w:p w:rsidR="008C6EB2" w:rsidRPr="00AD5725" w:rsidRDefault="008C6EB2" w:rsidP="00A93993">
                  <w:pP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</w:pPr>
                </w:p>
                <w:p w:rsidR="008C6EB2" w:rsidRPr="00AD5725" w:rsidRDefault="008C6EB2" w:rsidP="00A93993">
                  <w:pPr>
                    <w:rPr>
                      <w:rFonts w:ascii="Arial" w:hAnsi="Arial" w:cs="Arial"/>
                      <w:sz w:val="20"/>
                      <w:szCs w:val="20"/>
                      <w:lang w:val="fr-CH"/>
                    </w:rPr>
                  </w:pPr>
                </w:p>
              </w:tc>
            </w:tr>
          </w:tbl>
          <w:p w:rsidR="008C6EB2" w:rsidRPr="00AD5725" w:rsidRDefault="008C6EB2" w:rsidP="008C6EB2">
            <w:pPr>
              <w:rPr>
                <w:rFonts w:ascii="Arial" w:hAnsi="Arial" w:cs="Arial"/>
                <w:lang w:val="fr-CH"/>
              </w:rPr>
            </w:pPr>
          </w:p>
        </w:tc>
      </w:tr>
      <w:tr w:rsidR="00AD5725" w:rsidRPr="00AD5725" w:rsidTr="00DC1A4F"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A12" w:rsidRPr="00AD5725" w:rsidRDefault="00947A12" w:rsidP="00882C9D">
            <w:pPr>
              <w:rPr>
                <w:rFonts w:ascii="Arial" w:hAnsi="Arial" w:cs="Arial"/>
                <w:lang w:val="fr-CH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947A12" w:rsidRPr="001B60F9" w:rsidRDefault="00A06C71" w:rsidP="00882C9D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 w:rsidRPr="001B60F9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O</w:t>
            </w:r>
            <w:r w:rsidR="00947A12" w:rsidRPr="001B60F9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ui</w:t>
            </w:r>
            <w:r w:rsidR="00C5029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Y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es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7A12" w:rsidRPr="001B60F9" w:rsidRDefault="00A06C71" w:rsidP="00882C9D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N</w:t>
            </w:r>
            <w:r w:rsidR="00947A12" w:rsidRPr="001B60F9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on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No</w:t>
            </w: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A12" w:rsidRPr="00C817C9" w:rsidRDefault="00EA733B" w:rsidP="00882C9D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</w:t>
            </w:r>
            <w:r w:rsidR="00947A12" w:rsidRPr="00C817C9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réciser</w:t>
            </w:r>
            <w:r w:rsidR="00A06C71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Specify</w:t>
            </w:r>
            <w:r w:rsidR="00947A12" w:rsidRPr="00C817C9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 </w:t>
            </w:r>
          </w:p>
        </w:tc>
      </w:tr>
      <w:tr w:rsidR="008C6EB2" w:rsidRPr="00AD5725" w:rsidTr="008A1A99">
        <w:tc>
          <w:tcPr>
            <w:tcW w:w="5040" w:type="dxa"/>
            <w:gridSpan w:val="2"/>
            <w:shd w:val="clear" w:color="auto" w:fill="FFFFFF"/>
          </w:tcPr>
          <w:p w:rsidR="00947A12" w:rsidRPr="008F43AC" w:rsidRDefault="00947A12" w:rsidP="00882C9D">
            <w:pPr>
              <w:rPr>
                <w:rFonts w:ascii="Arial" w:hAnsi="Arial" w:cs="Arial"/>
                <w:sz w:val="18"/>
                <w:szCs w:val="18"/>
              </w:rPr>
            </w:pPr>
            <w:r w:rsidRPr="008F43AC">
              <w:rPr>
                <w:rFonts w:ascii="Arial" w:hAnsi="Arial" w:cs="Arial"/>
                <w:sz w:val="18"/>
                <w:szCs w:val="18"/>
              </w:rPr>
              <w:t>Avez-vous été victime  d’un accident ou d’une maladie à caractère professionnel</w:t>
            </w:r>
            <w:r w:rsidR="00A06C71" w:rsidRPr="008F43AC">
              <w:rPr>
                <w:rFonts w:ascii="Arial" w:hAnsi="Arial" w:cs="Arial"/>
                <w:sz w:val="18"/>
                <w:szCs w:val="18"/>
              </w:rPr>
              <w:t xml:space="preserve"> / Have you ever suffered a work</w:t>
            </w:r>
            <w:r w:rsidR="00F016EB" w:rsidRPr="008F43AC">
              <w:rPr>
                <w:rFonts w:ascii="Arial" w:hAnsi="Arial" w:cs="Arial"/>
                <w:sz w:val="18"/>
                <w:szCs w:val="18"/>
              </w:rPr>
              <w:t>-</w:t>
            </w:r>
            <w:r w:rsidR="00A06C71" w:rsidRPr="008F43AC">
              <w:rPr>
                <w:rFonts w:ascii="Arial" w:hAnsi="Arial" w:cs="Arial"/>
                <w:sz w:val="18"/>
                <w:szCs w:val="18"/>
              </w:rPr>
              <w:t xml:space="preserve"> related illness or accident</w:t>
            </w:r>
            <w:r w:rsidRPr="008F43AC">
              <w:rPr>
                <w:rFonts w:ascii="Arial" w:hAnsi="Arial" w:cs="Arial"/>
                <w:sz w:val="18"/>
                <w:szCs w:val="18"/>
              </w:rPr>
              <w:t> ?</w:t>
            </w:r>
          </w:p>
          <w:p w:rsidR="00947A12" w:rsidRPr="008F43AC" w:rsidRDefault="00947A12" w:rsidP="00882C9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FFFFFF"/>
          </w:tcPr>
          <w:p w:rsidR="00947A12" w:rsidRPr="009B4EB4" w:rsidRDefault="00944943" w:rsidP="00AE18AD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4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18"/>
          </w:p>
        </w:tc>
        <w:tc>
          <w:tcPr>
            <w:tcW w:w="676" w:type="dxa"/>
            <w:shd w:val="clear" w:color="auto" w:fill="FFFFFF"/>
          </w:tcPr>
          <w:p w:rsidR="00947A12" w:rsidRPr="009B4EB4" w:rsidRDefault="00944943" w:rsidP="00A20551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5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19"/>
          </w:p>
        </w:tc>
        <w:tc>
          <w:tcPr>
            <w:tcW w:w="4184" w:type="dxa"/>
            <w:shd w:val="clear" w:color="auto" w:fill="FFFFFF"/>
          </w:tcPr>
          <w:p w:rsidR="00947A12" w:rsidRPr="00AD5725" w:rsidRDefault="00944943" w:rsidP="00882C9D">
            <w:pPr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0" w:name="Text47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lang w:val="fr-CH"/>
              </w:rPr>
              <w:fldChar w:fldCharType="end"/>
            </w:r>
            <w:bookmarkEnd w:id="20"/>
          </w:p>
        </w:tc>
      </w:tr>
      <w:tr w:rsidR="008C6EB2" w:rsidRPr="00AD5725" w:rsidTr="0039507B">
        <w:trPr>
          <w:trHeight w:val="775"/>
        </w:trPr>
        <w:tc>
          <w:tcPr>
            <w:tcW w:w="5040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947A12" w:rsidRPr="008F43AC" w:rsidRDefault="00947A12" w:rsidP="00882C9D">
            <w:pPr>
              <w:rPr>
                <w:rFonts w:ascii="Arial" w:hAnsi="Arial" w:cs="Arial"/>
                <w:sz w:val="18"/>
                <w:szCs w:val="18"/>
              </w:rPr>
            </w:pPr>
            <w:r w:rsidRPr="008F43AC">
              <w:rPr>
                <w:rFonts w:ascii="Arial" w:hAnsi="Arial" w:cs="Arial"/>
                <w:sz w:val="18"/>
                <w:szCs w:val="18"/>
              </w:rPr>
              <w:t>Vous a-t-on déjà refusé un emploi pour raison de santé</w:t>
            </w:r>
            <w:r w:rsidR="00033AD8" w:rsidRPr="008F43AC">
              <w:rPr>
                <w:rFonts w:ascii="Arial" w:hAnsi="Arial" w:cs="Arial"/>
                <w:sz w:val="18"/>
                <w:szCs w:val="18"/>
              </w:rPr>
              <w:t xml:space="preserve"> / Have you ever been refused employment for health reasons</w:t>
            </w:r>
            <w:r w:rsidRPr="008F43AC">
              <w:rPr>
                <w:rFonts w:ascii="Arial" w:hAnsi="Arial" w:cs="Arial"/>
                <w:sz w:val="18"/>
                <w:szCs w:val="18"/>
              </w:rPr>
              <w:t> ?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:rsidR="00947A12" w:rsidRPr="009B4EB4" w:rsidRDefault="00944943" w:rsidP="001F5F59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6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21"/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FFFF"/>
          </w:tcPr>
          <w:p w:rsidR="00947A12" w:rsidRPr="009B4EB4" w:rsidRDefault="00944943" w:rsidP="001F5F59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7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22"/>
          </w:p>
        </w:tc>
        <w:tc>
          <w:tcPr>
            <w:tcW w:w="4184" w:type="dxa"/>
            <w:tcBorders>
              <w:bottom w:val="single" w:sz="4" w:space="0" w:color="auto"/>
            </w:tcBorders>
            <w:shd w:val="clear" w:color="auto" w:fill="FFFFFF"/>
          </w:tcPr>
          <w:p w:rsidR="00947A12" w:rsidRPr="00AD5725" w:rsidRDefault="00944943" w:rsidP="00882C9D">
            <w:pPr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23" w:name="Text48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lang w:val="fr-CH"/>
              </w:rPr>
              <w:fldChar w:fldCharType="end"/>
            </w:r>
            <w:bookmarkEnd w:id="23"/>
          </w:p>
        </w:tc>
      </w:tr>
      <w:tr w:rsidR="001B7258" w:rsidRPr="00AD5725" w:rsidTr="0039507B">
        <w:trPr>
          <w:trHeight w:val="474"/>
        </w:trPr>
        <w:tc>
          <w:tcPr>
            <w:tcW w:w="10620" w:type="dxa"/>
            <w:gridSpan w:val="5"/>
            <w:tcBorders>
              <w:bottom w:val="single" w:sz="4" w:space="0" w:color="auto"/>
            </w:tcBorders>
            <w:shd w:val="clear" w:color="auto" w:fill="FFFFFF"/>
          </w:tcPr>
          <w:p w:rsidR="00356F8F" w:rsidRPr="00F35251" w:rsidRDefault="001B7258" w:rsidP="00882C9D">
            <w:pPr>
              <w:rPr>
                <w:rFonts w:ascii="Arial Rounded MT Bold" w:hAnsi="Arial Rounded MT Bold" w:cs="Arial"/>
                <w:u w:val="single"/>
                <w:lang w:val="fr-CH"/>
              </w:rPr>
            </w:pPr>
            <w:r w:rsidRPr="00F35251">
              <w:rPr>
                <w:rFonts w:ascii="Arial Rounded MT Bold" w:hAnsi="Arial Rounded MT Bold" w:cs="Arial"/>
                <w:u w:val="single"/>
                <w:lang w:val="fr-CH"/>
              </w:rPr>
              <w:t>2 - Histoire personnelle</w:t>
            </w:r>
            <w:r w:rsidR="00C50298" w:rsidRPr="00F35251">
              <w:rPr>
                <w:rFonts w:ascii="Arial Rounded MT Bold" w:hAnsi="Arial Rounded MT Bold" w:cs="Arial"/>
                <w:u w:val="single"/>
                <w:lang w:val="fr-CH"/>
              </w:rPr>
              <w:t xml:space="preserve"> / Personal History</w:t>
            </w:r>
          </w:p>
        </w:tc>
      </w:tr>
      <w:tr w:rsidR="001B7258" w:rsidRPr="00AD5725" w:rsidTr="008A1A99">
        <w:trPr>
          <w:trHeight w:val="362"/>
        </w:trPr>
        <w:tc>
          <w:tcPr>
            <w:tcW w:w="1062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B7258" w:rsidRPr="00F35251" w:rsidRDefault="001B7258" w:rsidP="00026516">
            <w:pPr>
              <w:rPr>
                <w:rFonts w:ascii="Verdana" w:hAnsi="Verdana" w:cs="Arial"/>
                <w:sz w:val="20"/>
                <w:szCs w:val="20"/>
                <w:u w:val="single"/>
                <w:lang w:val="fr-CH"/>
              </w:rPr>
            </w:pPr>
            <w:r w:rsidRPr="00F35251">
              <w:rPr>
                <w:rFonts w:ascii="Verdana" w:hAnsi="Verdana" w:cs="Arial"/>
                <w:sz w:val="20"/>
                <w:szCs w:val="20"/>
                <w:u w:val="single"/>
                <w:lang w:val="fr-CH"/>
              </w:rPr>
              <w:t>Mode de vie</w:t>
            </w:r>
            <w:r w:rsidR="00C50298" w:rsidRPr="00F35251">
              <w:rPr>
                <w:rFonts w:ascii="Verdana" w:hAnsi="Verdana" w:cs="Arial"/>
                <w:sz w:val="20"/>
                <w:szCs w:val="20"/>
                <w:u w:val="single"/>
                <w:lang w:val="fr-CH"/>
              </w:rPr>
              <w:t xml:space="preserve"> / Lifestyle</w:t>
            </w:r>
          </w:p>
          <w:p w:rsidR="001B7258" w:rsidRPr="00AD5725" w:rsidRDefault="001B7258" w:rsidP="00026516">
            <w:pPr>
              <w:rPr>
                <w:rFonts w:ascii="Verdana" w:hAnsi="Verdana" w:cs="Arial"/>
                <w:u w:val="single"/>
                <w:lang w:val="fr-CH"/>
              </w:rPr>
            </w:pPr>
          </w:p>
        </w:tc>
      </w:tr>
      <w:tr w:rsidR="001B7258" w:rsidRPr="00AD5725" w:rsidTr="008A1A99">
        <w:trPr>
          <w:trHeight w:val="775"/>
        </w:trPr>
        <w:tc>
          <w:tcPr>
            <w:tcW w:w="1062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tbl>
            <w:tblPr>
              <w:tblStyle w:val="TableGrid"/>
              <w:tblW w:w="945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2"/>
              <w:gridCol w:w="2137"/>
              <w:gridCol w:w="972"/>
              <w:gridCol w:w="1166"/>
              <w:gridCol w:w="1166"/>
              <w:gridCol w:w="2331"/>
              <w:gridCol w:w="1407"/>
            </w:tblGrid>
            <w:tr w:rsidR="00A06C71" w:rsidRPr="001B7258" w:rsidTr="00A301D0">
              <w:trPr>
                <w:trHeight w:val="333"/>
              </w:trPr>
              <w:tc>
                <w:tcPr>
                  <w:tcW w:w="272" w:type="dxa"/>
                </w:tcPr>
                <w:p w:rsidR="00A06C71" w:rsidRPr="00F35251" w:rsidRDefault="00A06C71" w:rsidP="001B7258">
                  <w:pPr>
                    <w:rPr>
                      <w:sz w:val="20"/>
                      <w:szCs w:val="20"/>
                      <w:lang w:val="fr-FR"/>
                    </w:rPr>
                  </w:pPr>
                </w:p>
              </w:tc>
              <w:tc>
                <w:tcPr>
                  <w:tcW w:w="2137" w:type="dxa"/>
                </w:tcPr>
                <w:p w:rsidR="00A06C71" w:rsidRPr="00F35251" w:rsidRDefault="00A06C71" w:rsidP="001B7258">
                  <w:pPr>
                    <w:rPr>
                      <w:rFonts w:ascii="Arial" w:hAnsi="Arial" w:cs="Arial"/>
                      <w:sz w:val="20"/>
                      <w:szCs w:val="20"/>
                      <w:lang w:val="fr-FR"/>
                    </w:rPr>
                  </w:pPr>
                  <w:r w:rsidRPr="00F35251">
                    <w:rPr>
                      <w:rFonts w:ascii="Arial" w:hAnsi="Arial" w:cs="Arial"/>
                      <w:sz w:val="20"/>
                      <w:szCs w:val="20"/>
                      <w:lang w:val="fr-FR"/>
                    </w:rPr>
                    <w:t>Seul (e)</w:t>
                  </w:r>
                  <w:r w:rsidR="00C50298" w:rsidRPr="00F35251">
                    <w:rPr>
                      <w:rFonts w:ascii="Arial" w:hAnsi="Arial" w:cs="Arial"/>
                      <w:sz w:val="20"/>
                      <w:szCs w:val="20"/>
                      <w:lang w:val="fr-FR"/>
                    </w:rPr>
                    <w:t xml:space="preserve"> / Single</w:t>
                  </w:r>
                </w:p>
              </w:tc>
              <w:tc>
                <w:tcPr>
                  <w:tcW w:w="972" w:type="dxa"/>
                </w:tcPr>
                <w:p w:rsidR="00A06C71" w:rsidRPr="00F35251" w:rsidRDefault="00A06C71" w:rsidP="001B7258">
                  <w:pPr>
                    <w:rPr>
                      <w:sz w:val="20"/>
                      <w:szCs w:val="20"/>
                      <w:lang w:val="fr-FR"/>
                    </w:rPr>
                  </w:pPr>
                  <w:r w:rsidRPr="00F35251">
                    <w:rPr>
                      <w:sz w:val="20"/>
                      <w:szCs w:val="20"/>
                      <w:lang w:val="fr-FR"/>
                    </w:rPr>
                    <w:fldChar w:fldCharType="begin">
                      <w:ffData>
                        <w:name w:val="Check1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4" w:name="Check145"/>
                  <w:r w:rsidRPr="00F35251">
                    <w:rPr>
                      <w:sz w:val="20"/>
                      <w:szCs w:val="20"/>
                      <w:lang w:val="fr-FR"/>
                    </w:rPr>
                    <w:instrText xml:space="preserve"> FORMCHECKBOX </w:instrText>
                  </w:r>
                  <w:r w:rsidR="0042086D">
                    <w:rPr>
                      <w:sz w:val="20"/>
                      <w:szCs w:val="20"/>
                      <w:lang w:val="fr-FR"/>
                    </w:rPr>
                  </w:r>
                  <w:r w:rsidR="0042086D">
                    <w:rPr>
                      <w:sz w:val="20"/>
                      <w:szCs w:val="20"/>
                      <w:lang w:val="fr-FR"/>
                    </w:rPr>
                    <w:fldChar w:fldCharType="separate"/>
                  </w:r>
                  <w:r w:rsidRPr="00F35251">
                    <w:rPr>
                      <w:sz w:val="20"/>
                      <w:szCs w:val="20"/>
                      <w:lang w:val="fr-FR"/>
                    </w:rPr>
                    <w:fldChar w:fldCharType="end"/>
                  </w:r>
                  <w:bookmarkEnd w:id="24"/>
                </w:p>
              </w:tc>
              <w:tc>
                <w:tcPr>
                  <w:tcW w:w="1166" w:type="dxa"/>
                </w:tcPr>
                <w:p w:rsidR="00A06C71" w:rsidRPr="00F35251" w:rsidRDefault="00A06C71" w:rsidP="00F246D3">
                  <w:pPr>
                    <w:rPr>
                      <w:rFonts w:ascii="Arial" w:hAnsi="Arial" w:cs="Arial"/>
                      <w:sz w:val="20"/>
                      <w:szCs w:val="20"/>
                      <w:lang w:val="fr-FR"/>
                    </w:rPr>
                  </w:pPr>
                  <w:r w:rsidRPr="00F35251">
                    <w:rPr>
                      <w:rFonts w:ascii="Arial" w:hAnsi="Arial" w:cs="Arial"/>
                      <w:sz w:val="20"/>
                      <w:szCs w:val="20"/>
                      <w:lang w:val="fr-FR"/>
                    </w:rPr>
                    <w:t xml:space="preserve">Couple </w:t>
                  </w:r>
                </w:p>
              </w:tc>
              <w:tc>
                <w:tcPr>
                  <w:tcW w:w="1166" w:type="dxa"/>
                </w:tcPr>
                <w:p w:rsidR="00A06C71" w:rsidRPr="00F35251" w:rsidRDefault="00A06C71" w:rsidP="00F246D3">
                  <w:pPr>
                    <w:rPr>
                      <w:sz w:val="20"/>
                      <w:szCs w:val="20"/>
                      <w:lang w:val="fr-FR"/>
                    </w:rPr>
                  </w:pPr>
                  <w:r w:rsidRPr="00F35251">
                    <w:rPr>
                      <w:sz w:val="20"/>
                      <w:szCs w:val="20"/>
                      <w:lang w:val="fr-FR"/>
                    </w:rPr>
                    <w:fldChar w:fldCharType="begin">
                      <w:ffData>
                        <w:name w:val="Check14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35251">
                    <w:rPr>
                      <w:sz w:val="20"/>
                      <w:szCs w:val="20"/>
                      <w:lang w:val="fr-FR"/>
                    </w:rPr>
                    <w:instrText xml:space="preserve"> FORMCHECKBOX </w:instrText>
                  </w:r>
                  <w:r w:rsidR="0042086D">
                    <w:rPr>
                      <w:sz w:val="20"/>
                      <w:szCs w:val="20"/>
                      <w:lang w:val="fr-FR"/>
                    </w:rPr>
                  </w:r>
                  <w:r w:rsidR="0042086D">
                    <w:rPr>
                      <w:sz w:val="20"/>
                      <w:szCs w:val="20"/>
                      <w:lang w:val="fr-FR"/>
                    </w:rPr>
                    <w:fldChar w:fldCharType="separate"/>
                  </w:r>
                  <w:r w:rsidRPr="00F35251">
                    <w:rPr>
                      <w:sz w:val="20"/>
                      <w:szCs w:val="20"/>
                      <w:lang w:val="fr-FR"/>
                    </w:rPr>
                    <w:fldChar w:fldCharType="end"/>
                  </w:r>
                </w:p>
              </w:tc>
              <w:tc>
                <w:tcPr>
                  <w:tcW w:w="2331" w:type="dxa"/>
                </w:tcPr>
                <w:p w:rsidR="00A06C71" w:rsidRPr="00F35251" w:rsidRDefault="00A06C71" w:rsidP="00C50298">
                  <w:pPr>
                    <w:ind w:right="-332"/>
                    <w:rPr>
                      <w:rFonts w:ascii="Arial" w:hAnsi="Arial" w:cs="Arial"/>
                      <w:sz w:val="20"/>
                      <w:szCs w:val="20"/>
                      <w:lang w:val="fr-FR"/>
                    </w:rPr>
                  </w:pPr>
                  <w:r w:rsidRPr="00F35251">
                    <w:rPr>
                      <w:rFonts w:ascii="Arial" w:hAnsi="Arial" w:cs="Arial"/>
                      <w:sz w:val="20"/>
                      <w:szCs w:val="20"/>
                      <w:lang w:val="fr-FR"/>
                    </w:rPr>
                    <w:t>Enfants</w:t>
                  </w:r>
                  <w:r w:rsidR="00C50298" w:rsidRPr="00F35251">
                    <w:rPr>
                      <w:rFonts w:ascii="Arial" w:hAnsi="Arial" w:cs="Arial"/>
                      <w:sz w:val="20"/>
                      <w:szCs w:val="20"/>
                      <w:lang w:val="fr-FR"/>
                    </w:rPr>
                    <w:t xml:space="preserve"> / Children</w:t>
                  </w:r>
                </w:p>
              </w:tc>
              <w:tc>
                <w:tcPr>
                  <w:tcW w:w="1407" w:type="dxa"/>
                </w:tcPr>
                <w:p w:rsidR="00A06C71" w:rsidRPr="00F35251" w:rsidRDefault="00A06C71" w:rsidP="00F246D3">
                  <w:pPr>
                    <w:rPr>
                      <w:sz w:val="20"/>
                      <w:szCs w:val="20"/>
                      <w:lang w:val="fr-FR"/>
                    </w:rPr>
                  </w:pPr>
                  <w:r w:rsidRPr="00F35251">
                    <w:rPr>
                      <w:sz w:val="20"/>
                      <w:szCs w:val="20"/>
                      <w:lang w:val="fr-FR"/>
                    </w:rPr>
                    <w:fldChar w:fldCharType="begin">
                      <w:ffData>
                        <w:name w:val="Check14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35251">
                    <w:rPr>
                      <w:sz w:val="20"/>
                      <w:szCs w:val="20"/>
                      <w:lang w:val="fr-FR"/>
                    </w:rPr>
                    <w:instrText xml:space="preserve"> FORMCHECKBOX </w:instrText>
                  </w:r>
                  <w:r w:rsidR="0042086D">
                    <w:rPr>
                      <w:sz w:val="20"/>
                      <w:szCs w:val="20"/>
                      <w:lang w:val="fr-FR"/>
                    </w:rPr>
                  </w:r>
                  <w:r w:rsidR="0042086D">
                    <w:rPr>
                      <w:sz w:val="20"/>
                      <w:szCs w:val="20"/>
                      <w:lang w:val="fr-FR"/>
                    </w:rPr>
                    <w:fldChar w:fldCharType="separate"/>
                  </w:r>
                  <w:r w:rsidRPr="00F35251">
                    <w:rPr>
                      <w:sz w:val="20"/>
                      <w:szCs w:val="20"/>
                      <w:lang w:val="fr-FR"/>
                    </w:rPr>
                    <w:fldChar w:fldCharType="end"/>
                  </w:r>
                </w:p>
              </w:tc>
            </w:tr>
          </w:tbl>
          <w:p w:rsidR="007542DF" w:rsidRDefault="001B7258" w:rsidP="00882C9D">
            <w:pPr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t xml:space="preserve">                  </w:t>
            </w:r>
          </w:p>
          <w:p w:rsidR="007542DF" w:rsidRDefault="007542DF" w:rsidP="00882C9D">
            <w:pPr>
              <w:rPr>
                <w:rFonts w:ascii="Arial" w:hAnsi="Arial" w:cs="Arial"/>
                <w:lang w:val="fr-CH"/>
              </w:rPr>
            </w:pPr>
          </w:p>
          <w:p w:rsidR="001B7258" w:rsidRPr="00AD5725" w:rsidRDefault="001B7258" w:rsidP="00882C9D">
            <w:pPr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t xml:space="preserve">                                         </w:t>
            </w:r>
          </w:p>
        </w:tc>
      </w:tr>
      <w:tr w:rsidR="001B7258" w:rsidRPr="00AD5725" w:rsidTr="00855AFB">
        <w:trPr>
          <w:trHeight w:val="321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AD5725" w:rsidRDefault="001B7258" w:rsidP="00882C9D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79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870C1B" w:rsidRDefault="00C50298" w:rsidP="007C64DD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 w:rsidRPr="00870C1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O</w:t>
            </w:r>
            <w:r w:rsidR="001B7258" w:rsidRPr="00870C1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ui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Yes</w:t>
            </w:r>
          </w:p>
        </w:tc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870C1B" w:rsidRDefault="00C50298" w:rsidP="007C64DD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N</w:t>
            </w:r>
            <w:r w:rsidR="001B7258" w:rsidRPr="00870C1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on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No</w:t>
            </w:r>
          </w:p>
        </w:tc>
        <w:tc>
          <w:tcPr>
            <w:tcW w:w="4184" w:type="dxa"/>
            <w:tcBorders>
              <w:left w:val="single" w:sz="4" w:space="0" w:color="auto"/>
            </w:tcBorders>
            <w:shd w:val="clear" w:color="auto" w:fill="FFFFFF"/>
          </w:tcPr>
          <w:p w:rsidR="001B7258" w:rsidRPr="00686F7E" w:rsidRDefault="00A06C71" w:rsidP="007C64DD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</w:t>
            </w:r>
            <w:r w:rsidR="001B7258" w:rsidRPr="00686F7E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réciser</w:t>
            </w:r>
            <w:r w:rsidR="00C5029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Specify</w:t>
            </w:r>
            <w:r w:rsidR="001B7258" w:rsidRPr="00686F7E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 </w:t>
            </w:r>
          </w:p>
        </w:tc>
      </w:tr>
      <w:tr w:rsidR="001B7258" w:rsidRPr="00AD5725" w:rsidTr="008A1A99">
        <w:trPr>
          <w:trHeight w:val="321"/>
        </w:trPr>
        <w:tc>
          <w:tcPr>
            <w:tcW w:w="4965" w:type="dxa"/>
            <w:tcBorders>
              <w:top w:val="single" w:sz="4" w:space="0" w:color="auto"/>
            </w:tcBorders>
            <w:shd w:val="clear" w:color="auto" w:fill="FFFFFF"/>
          </w:tcPr>
          <w:p w:rsidR="001B7258" w:rsidRPr="00022B5C" w:rsidRDefault="001B7258" w:rsidP="007C64D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Avez-vous déjà séjourné en pays tropical</w:t>
            </w:r>
            <w:r w:rsidR="00843BFA" w:rsidRP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 Have you ever stayed in a tropical country</w:t>
            </w: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 ?</w:t>
            </w:r>
          </w:p>
        </w:tc>
        <w:tc>
          <w:tcPr>
            <w:tcW w:w="795" w:type="dxa"/>
            <w:gridSpan w:val="2"/>
            <w:shd w:val="clear" w:color="auto" w:fill="FFFFFF"/>
          </w:tcPr>
          <w:p w:rsidR="001B7258" w:rsidRPr="009B4EB4" w:rsidRDefault="001B7258" w:rsidP="007C64DD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1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25"/>
          </w:p>
        </w:tc>
        <w:tc>
          <w:tcPr>
            <w:tcW w:w="676" w:type="dxa"/>
            <w:shd w:val="clear" w:color="auto" w:fill="FFFFFF"/>
          </w:tcPr>
          <w:p w:rsidR="001B7258" w:rsidRPr="009B4EB4" w:rsidRDefault="001B7258" w:rsidP="007C64DD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2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26"/>
          </w:p>
        </w:tc>
        <w:tc>
          <w:tcPr>
            <w:tcW w:w="4184" w:type="dxa"/>
            <w:shd w:val="clear" w:color="auto" w:fill="FFFFFF"/>
          </w:tcPr>
          <w:p w:rsidR="001B7258" w:rsidRDefault="001B7258" w:rsidP="007C64DD">
            <w:pPr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27" w:name="Text57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lang w:val="fr-CH"/>
              </w:rPr>
              <w:fldChar w:fldCharType="end"/>
            </w:r>
            <w:bookmarkEnd w:id="27"/>
          </w:p>
          <w:p w:rsidR="001B7258" w:rsidRPr="00AD5725" w:rsidRDefault="001B7258" w:rsidP="007C64DD">
            <w:pPr>
              <w:rPr>
                <w:rFonts w:ascii="Arial" w:hAnsi="Arial" w:cs="Arial"/>
                <w:lang w:val="fr-CH"/>
              </w:rPr>
            </w:pPr>
          </w:p>
        </w:tc>
      </w:tr>
      <w:tr w:rsidR="001B7258" w:rsidRPr="00AD5725" w:rsidTr="008A1A99">
        <w:trPr>
          <w:trHeight w:val="524"/>
        </w:trPr>
        <w:tc>
          <w:tcPr>
            <w:tcW w:w="4965" w:type="dxa"/>
            <w:shd w:val="clear" w:color="auto" w:fill="FFFFFF"/>
          </w:tcPr>
          <w:p w:rsidR="001B7258" w:rsidRPr="008F43AC" w:rsidRDefault="001B7258" w:rsidP="00882C9D">
            <w:pPr>
              <w:rPr>
                <w:rFonts w:ascii="Arial" w:hAnsi="Arial" w:cs="Arial"/>
                <w:sz w:val="18"/>
                <w:szCs w:val="18"/>
              </w:rPr>
            </w:pPr>
            <w:r w:rsidRPr="008F43AC">
              <w:rPr>
                <w:rFonts w:ascii="Arial" w:hAnsi="Arial" w:cs="Arial"/>
                <w:sz w:val="18"/>
                <w:szCs w:val="18"/>
              </w:rPr>
              <w:t xml:space="preserve">Pratiquez-vous </w:t>
            </w:r>
            <w:r w:rsidR="00843BFA" w:rsidRPr="008F43AC">
              <w:rPr>
                <w:rFonts w:ascii="Arial" w:hAnsi="Arial" w:cs="Arial"/>
                <w:sz w:val="18"/>
                <w:szCs w:val="18"/>
              </w:rPr>
              <w:t>une activité physique,</w:t>
            </w:r>
            <w:r w:rsidRPr="008F43AC">
              <w:rPr>
                <w:rFonts w:ascii="Arial" w:hAnsi="Arial" w:cs="Arial"/>
                <w:sz w:val="18"/>
                <w:szCs w:val="18"/>
              </w:rPr>
              <w:t>laquell</w:t>
            </w:r>
            <w:r w:rsidR="00843BFA" w:rsidRPr="008F43AC">
              <w:rPr>
                <w:rFonts w:ascii="Arial" w:hAnsi="Arial" w:cs="Arial"/>
                <w:sz w:val="18"/>
                <w:szCs w:val="18"/>
              </w:rPr>
              <w:t xml:space="preserve">e et à quel rythme / Do you </w:t>
            </w:r>
            <w:r w:rsidR="00495D45" w:rsidRPr="008F43AC">
              <w:rPr>
                <w:rFonts w:ascii="Arial" w:hAnsi="Arial" w:cs="Arial"/>
                <w:sz w:val="18"/>
                <w:szCs w:val="18"/>
              </w:rPr>
              <w:t xml:space="preserve">carry out </w:t>
            </w:r>
            <w:r w:rsidR="00843BFA" w:rsidRPr="008F43AC">
              <w:rPr>
                <w:rFonts w:ascii="Arial" w:hAnsi="Arial" w:cs="Arial"/>
                <w:sz w:val="18"/>
                <w:szCs w:val="18"/>
              </w:rPr>
              <w:t xml:space="preserve"> physical exercise, which activity and how often</w:t>
            </w:r>
            <w:r w:rsidRPr="008F43AC">
              <w:rPr>
                <w:rFonts w:ascii="Arial" w:hAnsi="Arial" w:cs="Arial"/>
                <w:sz w:val="18"/>
                <w:szCs w:val="18"/>
              </w:rPr>
              <w:t> ?</w:t>
            </w:r>
          </w:p>
        </w:tc>
        <w:tc>
          <w:tcPr>
            <w:tcW w:w="795" w:type="dxa"/>
            <w:gridSpan w:val="2"/>
            <w:shd w:val="clear" w:color="auto" w:fill="FFFFFF"/>
          </w:tcPr>
          <w:p w:rsidR="001B7258" w:rsidRPr="009B4EB4" w:rsidRDefault="001B7258" w:rsidP="00AE18AD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13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28"/>
          </w:p>
        </w:tc>
        <w:tc>
          <w:tcPr>
            <w:tcW w:w="676" w:type="dxa"/>
            <w:shd w:val="clear" w:color="auto" w:fill="FFFFFF"/>
          </w:tcPr>
          <w:p w:rsidR="001B7258" w:rsidRPr="009B4EB4" w:rsidRDefault="001B7258" w:rsidP="00AE18AD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4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29"/>
          </w:p>
        </w:tc>
        <w:tc>
          <w:tcPr>
            <w:tcW w:w="4184" w:type="dxa"/>
            <w:shd w:val="clear" w:color="auto" w:fill="FFFFFF"/>
          </w:tcPr>
          <w:p w:rsidR="001B7258" w:rsidRDefault="001B7258" w:rsidP="00882C9D">
            <w:pPr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30" w:name="Text58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lang w:val="fr-CH"/>
              </w:rPr>
              <w:fldChar w:fldCharType="end"/>
            </w:r>
            <w:bookmarkEnd w:id="30"/>
          </w:p>
          <w:p w:rsidR="001B7258" w:rsidRPr="00AD5725" w:rsidRDefault="001B7258" w:rsidP="00882C9D">
            <w:pPr>
              <w:rPr>
                <w:rFonts w:ascii="Arial" w:hAnsi="Arial" w:cs="Arial"/>
                <w:lang w:val="fr-CH"/>
              </w:rPr>
            </w:pPr>
          </w:p>
        </w:tc>
      </w:tr>
      <w:tr w:rsidR="001B7258" w:rsidRPr="00AD5725" w:rsidTr="008A1A99">
        <w:trPr>
          <w:trHeight w:val="461"/>
        </w:trPr>
        <w:tc>
          <w:tcPr>
            <w:tcW w:w="4965" w:type="dxa"/>
            <w:shd w:val="clear" w:color="auto" w:fill="FFFFFF"/>
          </w:tcPr>
          <w:p w:rsidR="001B7258" w:rsidRPr="00022B5C" w:rsidRDefault="00A06C71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Tabagisme / Smoking habits</w:t>
            </w:r>
          </w:p>
        </w:tc>
        <w:tc>
          <w:tcPr>
            <w:tcW w:w="795" w:type="dxa"/>
            <w:gridSpan w:val="2"/>
            <w:shd w:val="clear" w:color="auto" w:fill="FFFFFF"/>
          </w:tcPr>
          <w:p w:rsidR="001B7258" w:rsidRPr="009B4EB4" w:rsidRDefault="001B7258" w:rsidP="00AE18AD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5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31"/>
          </w:p>
        </w:tc>
        <w:tc>
          <w:tcPr>
            <w:tcW w:w="676" w:type="dxa"/>
            <w:shd w:val="clear" w:color="auto" w:fill="FFFFFF"/>
          </w:tcPr>
          <w:p w:rsidR="001B7258" w:rsidRPr="009B4EB4" w:rsidRDefault="001B7258" w:rsidP="00AE18AD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6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32"/>
          </w:p>
        </w:tc>
        <w:tc>
          <w:tcPr>
            <w:tcW w:w="4184" w:type="dxa"/>
            <w:shd w:val="clear" w:color="auto" w:fill="FFFFFF"/>
          </w:tcPr>
          <w:p w:rsidR="001B7258" w:rsidRDefault="001B7258" w:rsidP="00882C9D">
            <w:pPr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3" w:name="Text59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lang w:val="fr-CH"/>
              </w:rPr>
              <w:fldChar w:fldCharType="end"/>
            </w:r>
            <w:bookmarkEnd w:id="33"/>
          </w:p>
          <w:p w:rsidR="001B7258" w:rsidRPr="00AD5725" w:rsidRDefault="001B7258" w:rsidP="00882C9D">
            <w:pPr>
              <w:rPr>
                <w:rFonts w:ascii="Arial" w:hAnsi="Arial" w:cs="Arial"/>
                <w:lang w:val="fr-CH"/>
              </w:rPr>
            </w:pPr>
          </w:p>
        </w:tc>
      </w:tr>
      <w:tr w:rsidR="001B7258" w:rsidRPr="00AD5725" w:rsidTr="00020CEF">
        <w:trPr>
          <w:trHeight w:val="607"/>
        </w:trPr>
        <w:tc>
          <w:tcPr>
            <w:tcW w:w="4965" w:type="dxa"/>
            <w:tcBorders>
              <w:bottom w:val="single" w:sz="4" w:space="0" w:color="auto"/>
            </w:tcBorders>
            <w:shd w:val="clear" w:color="auto" w:fill="FFFFFF"/>
          </w:tcPr>
          <w:p w:rsidR="001B7258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Consommez-vous régulièrement de l’alcool </w:t>
            </w:r>
            <w:r w:rsidR="00C50298" w:rsidRP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 / Do you consume alcohol</w:t>
            </w:r>
            <w:r w:rsidR="000B2097">
              <w:rPr>
                <w:rFonts w:ascii="Arial" w:hAnsi="Arial" w:cs="Arial"/>
                <w:sz w:val="18"/>
                <w:szCs w:val="18"/>
                <w:lang w:val="fr-CH"/>
              </w:rPr>
              <w:t xml:space="preserve"> </w:t>
            </w:r>
            <w:r w:rsidR="000B2097" w:rsidRPr="00022B5C">
              <w:rPr>
                <w:rFonts w:ascii="Arial" w:hAnsi="Arial" w:cs="Arial"/>
                <w:sz w:val="18"/>
                <w:szCs w:val="18"/>
                <w:lang w:val="fr-CH"/>
              </w:rPr>
              <w:t>regularly</w:t>
            </w: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?</w:t>
            </w:r>
          </w:p>
          <w:p w:rsidR="00F933D9" w:rsidRPr="00022B5C" w:rsidRDefault="00F933D9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</w:tc>
        <w:tc>
          <w:tcPr>
            <w:tcW w:w="79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1B7258" w:rsidRPr="009B4EB4" w:rsidRDefault="001B7258" w:rsidP="00AE18AD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7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34"/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FFFF"/>
          </w:tcPr>
          <w:p w:rsidR="001B7258" w:rsidRPr="009B4EB4" w:rsidRDefault="001B7258" w:rsidP="00AE18AD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8"/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 w:rsidRPr="009B4EB4"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35"/>
          </w:p>
        </w:tc>
        <w:tc>
          <w:tcPr>
            <w:tcW w:w="4184" w:type="dxa"/>
            <w:tcBorders>
              <w:bottom w:val="single" w:sz="4" w:space="0" w:color="auto"/>
            </w:tcBorders>
            <w:shd w:val="clear" w:color="auto" w:fill="FFFFFF"/>
          </w:tcPr>
          <w:p w:rsidR="007542DF" w:rsidRPr="00AD5725" w:rsidRDefault="001B7258" w:rsidP="00882C9D">
            <w:pPr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36" w:name="Text60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noProof/>
                <w:lang w:val="fr-CH"/>
              </w:rPr>
              <w:t> </w:t>
            </w:r>
            <w:r>
              <w:rPr>
                <w:rFonts w:ascii="Arial" w:hAnsi="Arial" w:cs="Arial"/>
                <w:lang w:val="fr-CH"/>
              </w:rPr>
              <w:fldChar w:fldCharType="end"/>
            </w:r>
            <w:bookmarkEnd w:id="36"/>
          </w:p>
        </w:tc>
      </w:tr>
      <w:tr w:rsidR="001B7258" w:rsidRPr="00AD5725" w:rsidTr="006B1521">
        <w:trPr>
          <w:trHeight w:val="461"/>
        </w:trPr>
        <w:tc>
          <w:tcPr>
            <w:tcW w:w="4965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</w:tcPr>
          <w:p w:rsidR="001B7258" w:rsidRDefault="001B7258" w:rsidP="001A0072">
            <w:pPr>
              <w:rPr>
                <w:rFonts w:ascii="Verdana" w:hAnsi="Verdana" w:cs="Arial"/>
                <w:sz w:val="20"/>
                <w:szCs w:val="20"/>
                <w:u w:val="single"/>
                <w:lang w:val="fr-CH"/>
              </w:rPr>
            </w:pPr>
            <w:r w:rsidRPr="009E6251">
              <w:rPr>
                <w:rFonts w:ascii="Verdana" w:hAnsi="Verdana" w:cs="Arial"/>
                <w:sz w:val="20"/>
                <w:szCs w:val="20"/>
                <w:u w:val="single"/>
                <w:lang w:val="fr-CH"/>
              </w:rPr>
              <w:lastRenderedPageBreak/>
              <w:t>Antécédents personnels</w:t>
            </w:r>
            <w:r w:rsidR="00B45B7B" w:rsidRPr="009E6251">
              <w:rPr>
                <w:rFonts w:ascii="Verdana" w:hAnsi="Verdana" w:cs="Arial"/>
                <w:sz w:val="20"/>
                <w:szCs w:val="20"/>
                <w:u w:val="single"/>
                <w:lang w:val="fr-CH"/>
              </w:rPr>
              <w:t xml:space="preserve"> / </w:t>
            </w:r>
            <w:r w:rsidR="001A0072">
              <w:rPr>
                <w:rFonts w:ascii="Verdana" w:hAnsi="Verdana" w:cs="Arial"/>
                <w:sz w:val="20"/>
                <w:szCs w:val="20"/>
                <w:u w:val="single"/>
                <w:lang w:val="fr-CH"/>
              </w:rPr>
              <w:t>Past medical history :</w:t>
            </w:r>
          </w:p>
          <w:p w:rsidR="005D4314" w:rsidRPr="009E6251" w:rsidRDefault="005D4314" w:rsidP="00882C9D">
            <w:pPr>
              <w:rPr>
                <w:rFonts w:ascii="Verdana" w:hAnsi="Verdana" w:cs="Arial"/>
                <w:sz w:val="20"/>
                <w:szCs w:val="20"/>
                <w:u w:val="single"/>
                <w:lang w:val="fr-CH"/>
              </w:rPr>
            </w:pPr>
          </w:p>
        </w:tc>
        <w:tc>
          <w:tcPr>
            <w:tcW w:w="795" w:type="dxa"/>
            <w:gridSpan w:val="2"/>
            <w:tcBorders>
              <w:left w:val="nil"/>
              <w:right w:val="nil"/>
            </w:tcBorders>
            <w:shd w:val="clear" w:color="auto" w:fill="E6E6E6"/>
          </w:tcPr>
          <w:p w:rsidR="001B7258" w:rsidRPr="00870C1B" w:rsidRDefault="00B45B7B" w:rsidP="00A93993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O</w:t>
            </w:r>
            <w:r w:rsidR="001B7258" w:rsidRPr="00870C1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ui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Yes</w:t>
            </w:r>
          </w:p>
        </w:tc>
        <w:tc>
          <w:tcPr>
            <w:tcW w:w="676" w:type="dxa"/>
            <w:tcBorders>
              <w:left w:val="nil"/>
              <w:right w:val="nil"/>
            </w:tcBorders>
            <w:shd w:val="clear" w:color="auto" w:fill="E6E6E6"/>
          </w:tcPr>
          <w:p w:rsidR="001B7258" w:rsidRPr="00870C1B" w:rsidRDefault="00B45B7B" w:rsidP="00A93993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N</w:t>
            </w:r>
            <w:r w:rsidR="001B7258" w:rsidRPr="00870C1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on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No</w:t>
            </w:r>
          </w:p>
        </w:tc>
        <w:tc>
          <w:tcPr>
            <w:tcW w:w="4184" w:type="dxa"/>
            <w:tcBorders>
              <w:left w:val="nil"/>
            </w:tcBorders>
            <w:shd w:val="clear" w:color="auto" w:fill="E6E6E6"/>
          </w:tcPr>
          <w:p w:rsidR="001B7258" w:rsidRPr="00C90CB1" w:rsidRDefault="00A06C71" w:rsidP="00A93993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</w:t>
            </w:r>
            <w:r w:rsidR="001B7258" w:rsidRPr="00C90CB1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réciser</w:t>
            </w:r>
            <w:r w:rsidR="00B45B7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Specify</w:t>
            </w:r>
            <w:r w:rsidR="001B7258" w:rsidRPr="00C90CB1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 </w:t>
            </w:r>
          </w:p>
        </w:tc>
      </w:tr>
      <w:tr w:rsidR="001B7258" w:rsidRPr="00022B5C" w:rsidTr="008A1A99">
        <w:trPr>
          <w:trHeight w:val="461"/>
        </w:trPr>
        <w:tc>
          <w:tcPr>
            <w:tcW w:w="4965" w:type="dxa"/>
            <w:tcBorders>
              <w:left w:val="single" w:sz="4" w:space="0" w:color="auto"/>
            </w:tcBorders>
            <w:shd w:val="clear" w:color="auto" w:fill="FFFFFF"/>
          </w:tcPr>
          <w:p w:rsidR="001B7258" w:rsidRPr="008F43AC" w:rsidRDefault="001B7258" w:rsidP="00EC018F">
            <w:pPr>
              <w:rPr>
                <w:rFonts w:ascii="Arial" w:hAnsi="Arial" w:cs="Arial"/>
                <w:sz w:val="18"/>
                <w:szCs w:val="18"/>
              </w:rPr>
            </w:pPr>
            <w:r w:rsidRPr="008F43AC">
              <w:rPr>
                <w:rFonts w:ascii="Arial" w:hAnsi="Arial" w:cs="Arial"/>
                <w:sz w:val="18"/>
                <w:szCs w:val="18"/>
              </w:rPr>
              <w:t>Avez-vous été absent de votre travail plus d’un mois pour raison de santé</w:t>
            </w:r>
            <w:r w:rsidR="00AD276F" w:rsidRPr="008F43AC">
              <w:rPr>
                <w:rFonts w:ascii="Arial" w:hAnsi="Arial" w:cs="Arial"/>
                <w:sz w:val="18"/>
                <w:szCs w:val="18"/>
              </w:rPr>
              <w:t xml:space="preserve"> / Have you ever been absent from work for more than a month for health reasons</w:t>
            </w:r>
            <w:r w:rsidRPr="008F43AC">
              <w:rPr>
                <w:rFonts w:ascii="Arial" w:hAnsi="Arial" w:cs="Arial"/>
                <w:sz w:val="18"/>
                <w:szCs w:val="18"/>
              </w:rPr>
              <w:t> ?</w:t>
            </w:r>
          </w:p>
          <w:p w:rsidR="001B7258" w:rsidRPr="008F43AC" w:rsidRDefault="001B7258" w:rsidP="00882C9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5" w:type="dxa"/>
            <w:gridSpan w:val="2"/>
            <w:shd w:val="clear" w:color="auto" w:fill="FFFFFF"/>
          </w:tcPr>
          <w:p w:rsidR="001B7258" w:rsidRPr="00022B5C" w:rsidRDefault="008268B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8F43A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9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37"/>
          </w:p>
        </w:tc>
        <w:tc>
          <w:tcPr>
            <w:tcW w:w="676" w:type="dxa"/>
            <w:shd w:val="clear" w:color="auto" w:fill="FFFFFF"/>
          </w:tcPr>
          <w:p w:rsidR="001B7258" w:rsidRPr="00022B5C" w:rsidRDefault="001B7258" w:rsidP="005632C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20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38"/>
          </w:p>
        </w:tc>
        <w:tc>
          <w:tcPr>
            <w:tcW w:w="4184" w:type="dxa"/>
            <w:shd w:val="clear" w:color="auto" w:fill="FFFFFF"/>
          </w:tcPr>
          <w:p w:rsidR="001B7258" w:rsidRPr="00022B5C" w:rsidRDefault="001B725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39" w:name="Text49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39"/>
          </w:p>
        </w:tc>
      </w:tr>
      <w:tr w:rsidR="001B7258" w:rsidRPr="00022B5C" w:rsidTr="008A1A99">
        <w:trPr>
          <w:trHeight w:val="461"/>
        </w:trPr>
        <w:tc>
          <w:tcPr>
            <w:tcW w:w="4965" w:type="dxa"/>
            <w:tcBorders>
              <w:left w:val="single" w:sz="4" w:space="0" w:color="auto"/>
            </w:tcBorders>
            <w:shd w:val="clear" w:color="auto" w:fill="FFFFFF"/>
          </w:tcPr>
          <w:p w:rsidR="001B7258" w:rsidRPr="008F43AC" w:rsidRDefault="001B7258" w:rsidP="008308B6">
            <w:pPr>
              <w:rPr>
                <w:rFonts w:ascii="Arial" w:hAnsi="Arial" w:cs="Arial"/>
                <w:sz w:val="18"/>
                <w:szCs w:val="18"/>
              </w:rPr>
            </w:pPr>
            <w:r w:rsidRPr="008F43AC">
              <w:rPr>
                <w:rFonts w:ascii="Arial" w:hAnsi="Arial" w:cs="Arial"/>
                <w:sz w:val="18"/>
                <w:szCs w:val="18"/>
              </w:rPr>
              <w:t>Avez-vous déjà subi une intervention chirurgicale  ou devez-vous en subir une prochainement</w:t>
            </w:r>
            <w:r w:rsidR="00AD276F" w:rsidRPr="008F43AC">
              <w:rPr>
                <w:rFonts w:ascii="Arial" w:hAnsi="Arial" w:cs="Arial"/>
                <w:sz w:val="18"/>
                <w:szCs w:val="18"/>
              </w:rPr>
              <w:t xml:space="preserve"> / Have you ever undergone or do you plan </w:t>
            </w:r>
            <w:r w:rsidR="00015B97" w:rsidRPr="008F43AC">
              <w:rPr>
                <w:rFonts w:ascii="Arial" w:hAnsi="Arial" w:cs="Arial"/>
                <w:sz w:val="18"/>
                <w:szCs w:val="18"/>
              </w:rPr>
              <w:t>in the fore</w:t>
            </w:r>
            <w:r w:rsidR="00744524" w:rsidRPr="008F43AC">
              <w:rPr>
                <w:rFonts w:ascii="Arial" w:hAnsi="Arial" w:cs="Arial"/>
                <w:sz w:val="18"/>
                <w:szCs w:val="18"/>
              </w:rPr>
              <w:t>se</w:t>
            </w:r>
            <w:r w:rsidR="008308B6" w:rsidRPr="008F43AC">
              <w:rPr>
                <w:rFonts w:ascii="Arial" w:hAnsi="Arial" w:cs="Arial"/>
                <w:sz w:val="18"/>
                <w:szCs w:val="18"/>
              </w:rPr>
              <w:t>ea</w:t>
            </w:r>
            <w:r w:rsidR="00744524" w:rsidRPr="008F43AC">
              <w:rPr>
                <w:rFonts w:ascii="Arial" w:hAnsi="Arial" w:cs="Arial"/>
                <w:sz w:val="18"/>
                <w:szCs w:val="18"/>
              </w:rPr>
              <w:t>ble</w:t>
            </w:r>
            <w:r w:rsidR="00015B97" w:rsidRPr="008F43AC">
              <w:rPr>
                <w:rFonts w:ascii="Arial" w:hAnsi="Arial" w:cs="Arial"/>
                <w:sz w:val="18"/>
                <w:szCs w:val="18"/>
              </w:rPr>
              <w:t xml:space="preserve"> future to undergo surgical treatment</w:t>
            </w:r>
            <w:r w:rsidRPr="008F43AC">
              <w:rPr>
                <w:rFonts w:ascii="Arial" w:hAnsi="Arial" w:cs="Arial"/>
                <w:sz w:val="18"/>
                <w:szCs w:val="18"/>
              </w:rPr>
              <w:t> ?</w:t>
            </w:r>
          </w:p>
          <w:p w:rsidR="001B7258" w:rsidRPr="008F43AC" w:rsidRDefault="001B7258" w:rsidP="00882C9D">
            <w:pPr>
              <w:rPr>
                <w:rFonts w:ascii="Arial" w:hAnsi="Arial" w:cs="Arial"/>
                <w:sz w:val="18"/>
                <w:szCs w:val="18"/>
              </w:rPr>
            </w:pPr>
          </w:p>
          <w:p w:rsidR="001B7258" w:rsidRPr="008F43AC" w:rsidRDefault="001B7258" w:rsidP="00882C9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5" w:type="dxa"/>
            <w:gridSpan w:val="2"/>
            <w:shd w:val="clear" w:color="auto" w:fill="FFFFFF"/>
          </w:tcPr>
          <w:p w:rsidR="001B7258" w:rsidRPr="00022B5C" w:rsidRDefault="008268B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8F43A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21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40"/>
          </w:p>
        </w:tc>
        <w:tc>
          <w:tcPr>
            <w:tcW w:w="676" w:type="dxa"/>
            <w:shd w:val="clear" w:color="auto" w:fill="FFFFFF"/>
          </w:tcPr>
          <w:p w:rsidR="001B7258" w:rsidRPr="00022B5C" w:rsidRDefault="001B7258" w:rsidP="005632C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22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41"/>
          </w:p>
        </w:tc>
        <w:tc>
          <w:tcPr>
            <w:tcW w:w="4184" w:type="dxa"/>
            <w:shd w:val="clear" w:color="auto" w:fill="FFFFFF"/>
          </w:tcPr>
          <w:p w:rsidR="001B7258" w:rsidRPr="00022B5C" w:rsidRDefault="001B725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42" w:name="Text50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42"/>
          </w:p>
        </w:tc>
      </w:tr>
      <w:tr w:rsidR="001B7258" w:rsidRPr="00022B5C" w:rsidTr="008A1A99">
        <w:trPr>
          <w:trHeight w:val="461"/>
        </w:trPr>
        <w:tc>
          <w:tcPr>
            <w:tcW w:w="4965" w:type="dxa"/>
            <w:tcBorders>
              <w:left w:val="single" w:sz="4" w:space="0" w:color="auto"/>
            </w:tcBorders>
            <w:shd w:val="clear" w:color="auto" w:fill="FFFFFF"/>
          </w:tcPr>
          <w:p w:rsidR="001B7258" w:rsidRPr="00022B5C" w:rsidRDefault="001B7258" w:rsidP="00976D55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Etes-vous porteur d’une maladie congénitale</w:t>
            </w:r>
            <w:r w:rsidR="00022B5C" w:rsidRP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 / Are you a carrier of a congenital </w:t>
            </w:r>
            <w:r w:rsidR="00976D55">
              <w:rPr>
                <w:rFonts w:ascii="Arial" w:hAnsi="Arial" w:cs="Arial"/>
                <w:sz w:val="18"/>
                <w:szCs w:val="18"/>
                <w:lang w:val="fr-CH"/>
              </w:rPr>
              <w:t>disorder</w:t>
            </w: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 ?</w:t>
            </w: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</w:tc>
        <w:tc>
          <w:tcPr>
            <w:tcW w:w="795" w:type="dxa"/>
            <w:gridSpan w:val="2"/>
            <w:shd w:val="clear" w:color="auto" w:fill="FFFFFF"/>
          </w:tcPr>
          <w:p w:rsidR="001B7258" w:rsidRPr="00022B5C" w:rsidRDefault="008268B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23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43"/>
          </w:p>
        </w:tc>
        <w:tc>
          <w:tcPr>
            <w:tcW w:w="676" w:type="dxa"/>
            <w:shd w:val="clear" w:color="auto" w:fill="FFFFFF"/>
          </w:tcPr>
          <w:p w:rsidR="001B7258" w:rsidRPr="00022B5C" w:rsidRDefault="001B7258" w:rsidP="005632C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24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44"/>
          </w:p>
        </w:tc>
        <w:tc>
          <w:tcPr>
            <w:tcW w:w="4184" w:type="dxa"/>
            <w:shd w:val="clear" w:color="auto" w:fill="FFFFFF"/>
          </w:tcPr>
          <w:p w:rsidR="001B7258" w:rsidRPr="00022B5C" w:rsidRDefault="001B725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45" w:name="Text51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45"/>
          </w:p>
        </w:tc>
      </w:tr>
      <w:tr w:rsidR="001B7258" w:rsidRPr="00022B5C" w:rsidTr="00C422DE">
        <w:trPr>
          <w:trHeight w:val="461"/>
        </w:trPr>
        <w:tc>
          <w:tcPr>
            <w:tcW w:w="496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258" w:rsidRPr="008F43AC" w:rsidRDefault="001B7258" w:rsidP="00882C9D">
            <w:pPr>
              <w:rPr>
                <w:rFonts w:ascii="Arial" w:hAnsi="Arial" w:cs="Arial"/>
                <w:sz w:val="18"/>
                <w:szCs w:val="18"/>
              </w:rPr>
            </w:pPr>
            <w:r w:rsidRPr="008F43AC">
              <w:rPr>
                <w:rFonts w:ascii="Arial" w:hAnsi="Arial" w:cs="Arial"/>
                <w:sz w:val="18"/>
                <w:szCs w:val="18"/>
              </w:rPr>
              <w:t>Souffrez-vous ou avez-vous souffert de</w:t>
            </w:r>
            <w:r w:rsidR="00022B5C" w:rsidRPr="008F43AC">
              <w:rPr>
                <w:rFonts w:ascii="Arial" w:hAnsi="Arial" w:cs="Arial"/>
                <w:sz w:val="18"/>
                <w:szCs w:val="18"/>
              </w:rPr>
              <w:t xml:space="preserve"> / Do you suffer from any of the following disorders</w:t>
            </w:r>
            <w:r w:rsidRPr="008F43AC">
              <w:rPr>
                <w:rFonts w:ascii="Arial" w:hAnsi="Arial" w:cs="Arial"/>
                <w:sz w:val="18"/>
                <w:szCs w:val="18"/>
              </w:rPr>
              <w:t> ?</w:t>
            </w:r>
          </w:p>
          <w:p w:rsidR="00022B5C" w:rsidRPr="008F43AC" w:rsidRDefault="00022B5C" w:rsidP="00882C9D">
            <w:pPr>
              <w:rPr>
                <w:rFonts w:ascii="Arial" w:hAnsi="Arial" w:cs="Arial"/>
                <w:sz w:val="18"/>
                <w:szCs w:val="18"/>
              </w:rPr>
            </w:pPr>
          </w:p>
          <w:p w:rsidR="001B7258" w:rsidRPr="008F43AC" w:rsidRDefault="001B7258" w:rsidP="00882C9D">
            <w:pPr>
              <w:rPr>
                <w:rFonts w:ascii="Arial" w:hAnsi="Arial" w:cs="Arial"/>
                <w:sz w:val="18"/>
                <w:szCs w:val="18"/>
              </w:rPr>
            </w:pPr>
            <w:r w:rsidRPr="008F43AC">
              <w:rPr>
                <w:rFonts w:ascii="Arial" w:hAnsi="Arial" w:cs="Arial"/>
                <w:sz w:val="18"/>
                <w:szCs w:val="18"/>
              </w:rPr>
              <w:t>Maladie cardiovasculaire</w:t>
            </w:r>
            <w:r w:rsidR="00022B5C" w:rsidRPr="008F43AC">
              <w:rPr>
                <w:rFonts w:ascii="Arial" w:hAnsi="Arial" w:cs="Arial"/>
                <w:sz w:val="18"/>
                <w:szCs w:val="18"/>
              </w:rPr>
              <w:t xml:space="preserve"> / Cardiovascular disease  ………..</w:t>
            </w:r>
            <w:r w:rsidRPr="008F43AC">
              <w:rPr>
                <w:rFonts w:ascii="Arial" w:hAnsi="Arial" w:cs="Arial"/>
                <w:sz w:val="18"/>
                <w:szCs w:val="18"/>
              </w:rPr>
              <w:t xml:space="preserve">                                             </w:t>
            </w: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Maladie respiratoire</w:t>
            </w:r>
            <w:r w:rsidR="00022B5C" w:rsidRP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 / Respiratory illness</w:t>
            </w:r>
            <w:r w:rsidR="00022B5C">
              <w:rPr>
                <w:rFonts w:ascii="Arial" w:hAnsi="Arial" w:cs="Arial"/>
                <w:sz w:val="18"/>
                <w:szCs w:val="18"/>
                <w:lang w:val="fr-CH"/>
              </w:rPr>
              <w:t>……………………..</w:t>
            </w: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Maladie digestive</w:t>
            </w:r>
            <w:r w:rsidR="00022B5C" w:rsidRP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 / Digestive disorder</w:t>
            </w:r>
            <w:r w:rsidR="00022B5C">
              <w:rPr>
                <w:rFonts w:ascii="Arial" w:hAnsi="Arial" w:cs="Arial"/>
                <w:sz w:val="18"/>
                <w:szCs w:val="18"/>
                <w:lang w:val="fr-CH"/>
              </w:rPr>
              <w:t>………………………..</w:t>
            </w:r>
          </w:p>
          <w:p w:rsidR="001B7258" w:rsidRPr="008F43AC" w:rsidRDefault="001B7258" w:rsidP="0044532A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8F43AC">
              <w:rPr>
                <w:rFonts w:ascii="Arial" w:hAnsi="Arial" w:cs="Arial"/>
                <w:sz w:val="18"/>
                <w:szCs w:val="18"/>
                <w:lang w:val="fr-CH"/>
              </w:rPr>
              <w:t>Maladie génito-urinaire</w:t>
            </w:r>
            <w:r w:rsidR="00022B5C" w:rsidRPr="008F43AC">
              <w:rPr>
                <w:rFonts w:ascii="Arial" w:hAnsi="Arial" w:cs="Arial"/>
                <w:sz w:val="18"/>
                <w:szCs w:val="18"/>
                <w:lang w:val="fr-CH"/>
              </w:rPr>
              <w:t xml:space="preserve"> / </w:t>
            </w:r>
            <w:r w:rsidR="006F2BA6" w:rsidRPr="008F43AC">
              <w:rPr>
                <w:rFonts w:ascii="Arial" w:hAnsi="Arial" w:cs="Arial"/>
                <w:sz w:val="18"/>
                <w:szCs w:val="18"/>
                <w:lang w:val="fr-CH"/>
              </w:rPr>
              <w:t>genito-urin</w:t>
            </w:r>
            <w:r w:rsidR="0044532A" w:rsidRPr="008F43AC">
              <w:rPr>
                <w:rFonts w:ascii="Arial" w:hAnsi="Arial" w:cs="Arial"/>
                <w:sz w:val="18"/>
                <w:szCs w:val="18"/>
                <w:lang w:val="fr-CH"/>
              </w:rPr>
              <w:t>a</w:t>
            </w:r>
            <w:r w:rsidR="006F2BA6" w:rsidRPr="008F43AC">
              <w:rPr>
                <w:rFonts w:ascii="Arial" w:hAnsi="Arial" w:cs="Arial"/>
                <w:sz w:val="18"/>
                <w:szCs w:val="18"/>
                <w:lang w:val="fr-CH"/>
              </w:rPr>
              <w:t>ry</w:t>
            </w:r>
            <w:r w:rsidR="00022B5C" w:rsidRPr="008F43AC">
              <w:rPr>
                <w:rFonts w:ascii="Arial" w:hAnsi="Arial" w:cs="Arial"/>
                <w:sz w:val="18"/>
                <w:szCs w:val="18"/>
                <w:lang w:val="fr-CH"/>
              </w:rPr>
              <w:t xml:space="preserve"> disorder …………..</w:t>
            </w: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Maladie neuropsychiatrique</w:t>
            </w:r>
            <w:r w:rsidR="00022B5C" w:rsidRP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 / Neuropsychiatric illness</w:t>
            </w:r>
            <w:r w:rsidR="00022B5C">
              <w:rPr>
                <w:rFonts w:ascii="Arial" w:hAnsi="Arial" w:cs="Arial"/>
                <w:sz w:val="18"/>
                <w:szCs w:val="18"/>
                <w:lang w:val="fr-CH"/>
              </w:rPr>
              <w:t>……..</w:t>
            </w: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Allergie</w:t>
            </w:r>
            <w:r w:rsidR="00022B5C" w:rsidRP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 / Allergy</w:t>
            </w:r>
            <w:r w:rsid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 ………………………………………………...</w:t>
            </w: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Autres</w:t>
            </w:r>
            <w:r w:rsidR="00022B5C" w:rsidRP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 / Other</w:t>
            </w:r>
            <w:r w:rsid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 ………………………………………………….</w:t>
            </w:r>
          </w:p>
          <w:p w:rsidR="001B7258" w:rsidRPr="00022B5C" w:rsidRDefault="00022B5C" w:rsidP="0034653F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Prenez-vous régulièrement des médicaments / Do you take </w:t>
            </w:r>
            <w:r w:rsidR="00D21D02">
              <w:rPr>
                <w:rFonts w:ascii="Arial" w:hAnsi="Arial" w:cs="Arial"/>
                <w:sz w:val="18"/>
                <w:szCs w:val="18"/>
                <w:lang w:val="fr-CH"/>
              </w:rPr>
              <w:t xml:space="preserve"> any </w:t>
            </w: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medication regularly ?</w:t>
            </w: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</w:tc>
        <w:tc>
          <w:tcPr>
            <w:tcW w:w="79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1B7258" w:rsidRPr="00022B5C" w:rsidRDefault="001B725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  <w:p w:rsidR="00635F20" w:rsidRDefault="00635F20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  <w:p w:rsidR="00635F20" w:rsidRDefault="00635F20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  <w:p w:rsidR="001B7258" w:rsidRPr="00022B5C" w:rsidRDefault="008268B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27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46"/>
          </w:p>
          <w:p w:rsidR="001B7258" w:rsidRPr="00022B5C" w:rsidRDefault="008268B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28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47"/>
          </w:p>
          <w:p w:rsidR="001B7258" w:rsidRPr="00022B5C" w:rsidRDefault="008268B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29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48"/>
          </w:p>
          <w:p w:rsidR="001B7258" w:rsidRPr="00022B5C" w:rsidRDefault="008268B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30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49"/>
          </w:p>
          <w:p w:rsidR="001B7258" w:rsidRPr="00022B5C" w:rsidRDefault="008268B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31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50"/>
          </w:p>
          <w:p w:rsidR="001B7258" w:rsidRPr="00022B5C" w:rsidRDefault="008268B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32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51"/>
          </w:p>
          <w:p w:rsidR="001B7258" w:rsidRDefault="008268B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1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143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52"/>
          </w:p>
          <w:p w:rsidR="00635F20" w:rsidRPr="00022B5C" w:rsidRDefault="008268B8" w:rsidP="00635F20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635F20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5F20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635F20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</w:p>
          <w:p w:rsidR="00635F20" w:rsidRPr="00022B5C" w:rsidRDefault="00635F20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FFFF"/>
          </w:tcPr>
          <w:p w:rsidR="001B7258" w:rsidRPr="00022B5C" w:rsidRDefault="001B7258" w:rsidP="005632C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  <w:p w:rsidR="00635F20" w:rsidRDefault="00635F20" w:rsidP="005632C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  <w:p w:rsidR="00635F20" w:rsidRDefault="00635F20" w:rsidP="005632C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  <w:p w:rsidR="001B7258" w:rsidRPr="00022B5C" w:rsidRDefault="00635F20" w:rsidP="00635F20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33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53"/>
          </w:p>
          <w:p w:rsidR="00635F20" w:rsidRDefault="00635F20" w:rsidP="00635F20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34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54"/>
          </w:p>
          <w:p w:rsidR="001B7258" w:rsidRPr="00022B5C" w:rsidRDefault="00635F20" w:rsidP="00635F20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35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55"/>
          </w:p>
          <w:p w:rsidR="001B7258" w:rsidRPr="00022B5C" w:rsidRDefault="00635F20" w:rsidP="00635F20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36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56"/>
          </w:p>
          <w:p w:rsidR="001B7258" w:rsidRPr="00022B5C" w:rsidRDefault="00635F20" w:rsidP="00635F20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37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57"/>
          </w:p>
          <w:p w:rsidR="001B7258" w:rsidRPr="00022B5C" w:rsidRDefault="00635F20" w:rsidP="00635F20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1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144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58"/>
          </w:p>
          <w:p w:rsidR="001B7258" w:rsidRDefault="00635F20" w:rsidP="00635F20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38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59"/>
          </w:p>
          <w:p w:rsidR="00635F20" w:rsidRPr="00022B5C" w:rsidRDefault="00635F20" w:rsidP="00635F20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</w: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</w:p>
          <w:p w:rsidR="00635F20" w:rsidRPr="00022B5C" w:rsidRDefault="00635F20" w:rsidP="005632C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  <w:p w:rsidR="001B7258" w:rsidRPr="00022B5C" w:rsidRDefault="001B7258" w:rsidP="005632C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</w:tc>
        <w:tc>
          <w:tcPr>
            <w:tcW w:w="4184" w:type="dxa"/>
            <w:tcBorders>
              <w:bottom w:val="single" w:sz="4" w:space="0" w:color="auto"/>
            </w:tcBorders>
            <w:shd w:val="clear" w:color="auto" w:fill="FFFFFF"/>
          </w:tcPr>
          <w:p w:rsidR="001B7258" w:rsidRPr="00022B5C" w:rsidRDefault="001B725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  <w:p w:rsidR="001B7258" w:rsidRPr="00022B5C" w:rsidRDefault="001B7258" w:rsidP="00635F20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</w:tc>
      </w:tr>
      <w:tr w:rsidR="0034653F" w:rsidRPr="00022B5C" w:rsidTr="00C422DE">
        <w:trPr>
          <w:trHeight w:val="461"/>
        </w:trPr>
        <w:tc>
          <w:tcPr>
            <w:tcW w:w="4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4653F" w:rsidRPr="0034653F" w:rsidRDefault="0034653F" w:rsidP="00882C9D">
            <w:pPr>
              <w:rPr>
                <w:rFonts w:ascii="Arial" w:hAnsi="Arial" w:cs="Arial"/>
                <w:color w:val="000000"/>
                <w:sz w:val="18"/>
                <w:szCs w:val="18"/>
                <w:u w:val="single"/>
                <w:lang w:val="fr-CH"/>
              </w:rPr>
            </w:pPr>
            <w:r w:rsidRPr="0034653F">
              <w:rPr>
                <w:rFonts w:ascii="Arial" w:hAnsi="Arial" w:cs="Arial"/>
                <w:color w:val="000000"/>
                <w:sz w:val="18"/>
                <w:szCs w:val="18"/>
                <w:u w:val="single"/>
                <w:lang w:val="fr-CH"/>
              </w:rPr>
              <w:t>Antécédents familiaux</w:t>
            </w:r>
            <w:r w:rsidR="00596A61">
              <w:rPr>
                <w:rFonts w:ascii="Arial" w:hAnsi="Arial" w:cs="Arial"/>
                <w:color w:val="000000"/>
                <w:sz w:val="18"/>
                <w:szCs w:val="18"/>
                <w:u w:val="single"/>
                <w:lang w:val="fr-CH"/>
              </w:rPr>
              <w:t xml:space="preserve"> / family history</w:t>
            </w:r>
            <w:r>
              <w:rPr>
                <w:rFonts w:ascii="Arial" w:hAnsi="Arial" w:cs="Arial"/>
                <w:color w:val="000000"/>
                <w:sz w:val="18"/>
                <w:szCs w:val="18"/>
                <w:u w:val="single"/>
                <w:lang w:val="fr-CH"/>
              </w:rPr>
              <w:t> :</w:t>
            </w:r>
          </w:p>
        </w:tc>
        <w:tc>
          <w:tcPr>
            <w:tcW w:w="795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</w:tcPr>
          <w:p w:rsidR="0034653F" w:rsidRPr="0034653F" w:rsidRDefault="0034653F" w:rsidP="00A9399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H"/>
              </w:rPr>
            </w:pPr>
            <w:r w:rsidRPr="0034653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H"/>
              </w:rPr>
              <w:t>Oui /</w:t>
            </w:r>
          </w:p>
          <w:p w:rsidR="0034653F" w:rsidRPr="0034653F" w:rsidRDefault="0034653F" w:rsidP="00A9399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H"/>
              </w:rPr>
            </w:pPr>
            <w:r w:rsidRPr="0034653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H"/>
              </w:rPr>
              <w:t xml:space="preserve">Yes </w:t>
            </w:r>
          </w:p>
        </w:tc>
        <w:tc>
          <w:tcPr>
            <w:tcW w:w="676" w:type="dxa"/>
            <w:tcBorders>
              <w:left w:val="nil"/>
              <w:bottom w:val="single" w:sz="4" w:space="0" w:color="auto"/>
            </w:tcBorders>
            <w:shd w:val="clear" w:color="auto" w:fill="F3F3F3"/>
          </w:tcPr>
          <w:p w:rsidR="0034653F" w:rsidRPr="0034653F" w:rsidRDefault="0034653F" w:rsidP="005632C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H"/>
              </w:rPr>
            </w:pPr>
            <w:r w:rsidRPr="0034653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H"/>
              </w:rPr>
              <w:t>Non /</w:t>
            </w:r>
          </w:p>
          <w:p w:rsidR="0034653F" w:rsidRPr="0034653F" w:rsidRDefault="0034653F" w:rsidP="005632C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H"/>
              </w:rPr>
            </w:pPr>
            <w:r w:rsidRPr="0034653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H"/>
              </w:rPr>
              <w:t>No</w:t>
            </w:r>
          </w:p>
        </w:tc>
        <w:tc>
          <w:tcPr>
            <w:tcW w:w="4184" w:type="dxa"/>
            <w:tcBorders>
              <w:bottom w:val="single" w:sz="4" w:space="0" w:color="auto"/>
            </w:tcBorders>
            <w:shd w:val="clear" w:color="auto" w:fill="F3F3F3"/>
          </w:tcPr>
          <w:p w:rsidR="0034653F" w:rsidRPr="0034653F" w:rsidRDefault="0034653F" w:rsidP="00A9399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H"/>
              </w:rPr>
            </w:pPr>
            <w:r w:rsidRPr="0034653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H"/>
              </w:rPr>
              <w:t>Préciser / Specify </w:t>
            </w:r>
          </w:p>
        </w:tc>
      </w:tr>
      <w:tr w:rsidR="00602501" w:rsidRPr="00022B5C" w:rsidTr="00B462C1">
        <w:trPr>
          <w:trHeight w:val="461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2501" w:rsidRPr="00022B5C" w:rsidRDefault="00602501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Certains de vos parents ont-ils été atteints de</w:t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t xml:space="preserve"> / Have any of your relatives suffered from the following illnesses</w:t>
            </w: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 xml:space="preserve"> : 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2501" w:rsidRPr="00022B5C" w:rsidRDefault="00602501" w:rsidP="007E523C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2501" w:rsidRPr="00022B5C" w:rsidRDefault="00602501" w:rsidP="007E52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1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2501" w:rsidRPr="00022B5C" w:rsidRDefault="00602501" w:rsidP="007E523C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</w:p>
        </w:tc>
      </w:tr>
      <w:tr w:rsidR="001B7258" w:rsidRPr="00022B5C" w:rsidTr="00B462C1">
        <w:trPr>
          <w:trHeight w:val="461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Maladie cardiovasculaires</w:t>
            </w:r>
            <w:r w:rsidR="007B6026">
              <w:rPr>
                <w:rFonts w:ascii="Arial" w:hAnsi="Arial" w:cs="Arial"/>
                <w:sz w:val="18"/>
                <w:szCs w:val="18"/>
                <w:lang w:val="fr-CH"/>
              </w:rPr>
              <w:t>/ Cardiovascular disease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8268B8" w:rsidP="008268B8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134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60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DD62C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1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135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61"/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E66581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62" w:name="Text53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62"/>
          </w:p>
        </w:tc>
      </w:tr>
      <w:tr w:rsidR="001B7258" w:rsidRPr="00022B5C" w:rsidTr="00B462C1">
        <w:trPr>
          <w:trHeight w:val="461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Diabète</w:t>
            </w:r>
            <w:r w:rsidR="007B6026">
              <w:rPr>
                <w:rFonts w:ascii="Arial" w:hAnsi="Arial" w:cs="Arial"/>
                <w:sz w:val="18"/>
                <w:szCs w:val="18"/>
                <w:lang w:val="fr-CH"/>
              </w:rPr>
              <w:t xml:space="preserve"> / Diabetes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8268B8" w:rsidP="008268B8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41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63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E66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42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64"/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5" w:name="Text54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65"/>
          </w:p>
        </w:tc>
      </w:tr>
      <w:tr w:rsidR="001B7258" w:rsidRPr="00022B5C" w:rsidTr="00B462C1">
        <w:trPr>
          <w:trHeight w:val="461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Cancer</w:t>
            </w:r>
            <w:r w:rsidR="007B6026">
              <w:rPr>
                <w:rFonts w:ascii="Arial" w:hAnsi="Arial" w:cs="Arial"/>
                <w:sz w:val="18"/>
                <w:szCs w:val="18"/>
                <w:lang w:val="fr-CH"/>
              </w:rPr>
              <w:t xml:space="preserve"> / Cancer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8268B8" w:rsidP="008268B8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43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66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E66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44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67"/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68" w:name="Text55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68"/>
          </w:p>
        </w:tc>
      </w:tr>
      <w:tr w:rsidR="001B7258" w:rsidRPr="00022B5C" w:rsidTr="00B462C1">
        <w:trPr>
          <w:trHeight w:val="461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sz w:val="18"/>
                <w:szCs w:val="18"/>
                <w:lang w:val="fr-CH"/>
              </w:rPr>
              <w:t>Autres</w:t>
            </w:r>
            <w:r w:rsidR="007B6026">
              <w:rPr>
                <w:rFonts w:ascii="Arial" w:hAnsi="Arial" w:cs="Arial"/>
                <w:sz w:val="18"/>
                <w:szCs w:val="18"/>
                <w:lang w:val="fr-CH"/>
              </w:rPr>
              <w:t xml:space="preserve"> / Other</w:t>
            </w: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  <w:p w:rsidR="001B7258" w:rsidRPr="00022B5C" w:rsidRDefault="001B7258" w:rsidP="00882C9D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8268B8" w:rsidP="008268B8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45"/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="001B7258"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69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E66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46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70"/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258" w:rsidRPr="00022B5C" w:rsidRDefault="001B7258" w:rsidP="00A93993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71" w:name="Text56"/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022B5C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bookmarkEnd w:id="71"/>
          </w:p>
        </w:tc>
      </w:tr>
    </w:tbl>
    <w:p w:rsidR="0048314B" w:rsidRPr="007B6026" w:rsidRDefault="00882C9D" w:rsidP="007B6026">
      <w:pPr>
        <w:rPr>
          <w:rFonts w:ascii="Arial" w:hAnsi="Arial" w:cs="Arial"/>
          <w:sz w:val="18"/>
          <w:szCs w:val="18"/>
          <w:lang w:val="fr-CH"/>
        </w:rPr>
      </w:pPr>
      <w:r w:rsidRPr="00022B5C">
        <w:rPr>
          <w:rFonts w:ascii="Arial" w:hAnsi="Arial" w:cs="Arial"/>
          <w:sz w:val="18"/>
          <w:szCs w:val="18"/>
          <w:lang w:val="fr-CH"/>
        </w:rPr>
        <w:t xml:space="preserve"> </w:t>
      </w:r>
      <w:r w:rsidR="0048314B" w:rsidRPr="00022B5C">
        <w:rPr>
          <w:rFonts w:ascii="Arial" w:hAnsi="Arial" w:cs="Arial"/>
          <w:sz w:val="18"/>
          <w:szCs w:val="18"/>
          <w:lang w:val="fr-CH"/>
        </w:rPr>
        <w:tab/>
      </w:r>
    </w:p>
    <w:p w:rsidR="0048314B" w:rsidRPr="00022B5C" w:rsidRDefault="0048314B" w:rsidP="0048314B">
      <w:pPr>
        <w:ind w:firstLine="720"/>
        <w:rPr>
          <w:rFonts w:ascii="Arial" w:hAnsi="Arial" w:cs="Arial"/>
          <w:sz w:val="18"/>
          <w:szCs w:val="18"/>
          <w:u w:val="single"/>
          <w:lang w:val="fr-CH"/>
        </w:rPr>
      </w:pPr>
    </w:p>
    <w:p w:rsidR="00356F8F" w:rsidRDefault="0048314B" w:rsidP="00C676F6">
      <w:pPr>
        <w:ind w:firstLine="720"/>
        <w:rPr>
          <w:rFonts w:ascii="Arial" w:hAnsi="Arial" w:cs="Arial"/>
          <w:lang w:val="fr-CH"/>
        </w:rPr>
      </w:pPr>
      <w:r w:rsidRPr="00070150">
        <w:rPr>
          <w:rFonts w:ascii="Zurich Ex BT" w:hAnsi="Zurich Ex BT" w:cs="Arial"/>
          <w:b/>
          <w:bCs/>
          <w:sz w:val="20"/>
          <w:szCs w:val="20"/>
          <w:lang w:val="fr-CH"/>
        </w:rPr>
        <w:t>Date :</w:t>
      </w:r>
      <w:bookmarkStart w:id="72" w:name="Text108"/>
      <w:r w:rsidR="00A51DA0" w:rsidRPr="00070150">
        <w:rPr>
          <w:rFonts w:ascii="Zurich Ex BT" w:hAnsi="Zurich Ex BT" w:cs="Arial"/>
          <w:b/>
          <w:bCs/>
          <w:sz w:val="20"/>
          <w:szCs w:val="20"/>
          <w:lang w:val="fr-CH"/>
        </w:rPr>
        <w:fldChar w:fldCharType="begin">
          <w:ffData>
            <w:name w:val="Text108"/>
            <w:enabled/>
            <w:calcOnExit w:val="0"/>
            <w:textInput>
              <w:type w:val="date"/>
            </w:textInput>
          </w:ffData>
        </w:fldChar>
      </w:r>
      <w:r w:rsidR="00A51DA0" w:rsidRPr="00070150">
        <w:rPr>
          <w:rFonts w:ascii="Zurich Ex BT" w:hAnsi="Zurich Ex BT" w:cs="Arial"/>
          <w:b/>
          <w:bCs/>
          <w:sz w:val="20"/>
          <w:szCs w:val="20"/>
          <w:lang w:val="fr-CH"/>
        </w:rPr>
        <w:instrText xml:space="preserve"> FORMTEXT </w:instrText>
      </w:r>
      <w:r w:rsidR="00A51DA0" w:rsidRPr="00070150">
        <w:rPr>
          <w:rFonts w:ascii="Zurich Ex BT" w:hAnsi="Zurich Ex BT" w:cs="Arial"/>
          <w:b/>
          <w:bCs/>
          <w:sz w:val="20"/>
          <w:szCs w:val="20"/>
          <w:lang w:val="fr-CH"/>
        </w:rPr>
      </w:r>
      <w:r w:rsidR="00A51DA0" w:rsidRPr="00070150">
        <w:rPr>
          <w:rFonts w:ascii="Zurich Ex BT" w:hAnsi="Zurich Ex BT" w:cs="Arial"/>
          <w:b/>
          <w:bCs/>
          <w:sz w:val="20"/>
          <w:szCs w:val="20"/>
          <w:lang w:val="fr-CH"/>
        </w:rPr>
        <w:fldChar w:fldCharType="separate"/>
      </w:r>
      <w:r w:rsidR="00A51DA0" w:rsidRPr="00070150">
        <w:rPr>
          <w:rFonts w:ascii="Zurich Ex BT" w:hAnsi="Arial" w:cs="Arial"/>
          <w:b/>
          <w:bCs/>
          <w:noProof/>
          <w:sz w:val="20"/>
          <w:szCs w:val="20"/>
          <w:lang w:val="fr-CH"/>
        </w:rPr>
        <w:t> </w:t>
      </w:r>
      <w:r w:rsidR="00A51DA0" w:rsidRPr="00070150">
        <w:rPr>
          <w:rFonts w:ascii="Zurich Ex BT" w:hAnsi="Arial" w:cs="Arial"/>
          <w:b/>
          <w:bCs/>
          <w:noProof/>
          <w:sz w:val="20"/>
          <w:szCs w:val="20"/>
          <w:lang w:val="fr-CH"/>
        </w:rPr>
        <w:t> </w:t>
      </w:r>
      <w:r w:rsidR="00A51DA0" w:rsidRPr="00070150">
        <w:rPr>
          <w:rFonts w:ascii="Zurich Ex BT" w:hAnsi="Arial" w:cs="Arial"/>
          <w:b/>
          <w:bCs/>
          <w:noProof/>
          <w:sz w:val="20"/>
          <w:szCs w:val="20"/>
          <w:lang w:val="fr-CH"/>
        </w:rPr>
        <w:t> </w:t>
      </w:r>
      <w:r w:rsidR="00A51DA0" w:rsidRPr="00070150">
        <w:rPr>
          <w:rFonts w:ascii="Zurich Ex BT" w:hAnsi="Arial" w:cs="Arial"/>
          <w:b/>
          <w:bCs/>
          <w:noProof/>
          <w:sz w:val="20"/>
          <w:szCs w:val="20"/>
          <w:lang w:val="fr-CH"/>
        </w:rPr>
        <w:t> </w:t>
      </w:r>
      <w:r w:rsidR="00A51DA0" w:rsidRPr="00070150">
        <w:rPr>
          <w:rFonts w:ascii="Zurich Ex BT" w:hAnsi="Arial" w:cs="Arial"/>
          <w:b/>
          <w:bCs/>
          <w:noProof/>
          <w:sz w:val="20"/>
          <w:szCs w:val="20"/>
          <w:lang w:val="fr-CH"/>
        </w:rPr>
        <w:t> </w:t>
      </w:r>
      <w:r w:rsidR="00A51DA0" w:rsidRPr="00070150">
        <w:rPr>
          <w:rFonts w:ascii="Zurich Ex BT" w:hAnsi="Zurich Ex BT" w:cs="Arial"/>
          <w:b/>
          <w:bCs/>
          <w:sz w:val="20"/>
          <w:szCs w:val="20"/>
          <w:lang w:val="fr-CH"/>
        </w:rPr>
        <w:fldChar w:fldCharType="end"/>
      </w:r>
      <w:bookmarkEnd w:id="72"/>
      <w:r w:rsidR="007B6026">
        <w:rPr>
          <w:rFonts w:ascii="Zurich Ex BT" w:hAnsi="Zurich Ex BT" w:cs="Arial"/>
          <w:b/>
          <w:bCs/>
          <w:sz w:val="20"/>
          <w:szCs w:val="20"/>
          <w:lang w:val="fr-CH"/>
        </w:rPr>
        <w:tab/>
      </w:r>
      <w:r w:rsidR="007B6026">
        <w:rPr>
          <w:rFonts w:ascii="Zurich Ex BT" w:hAnsi="Zurich Ex BT" w:cs="Arial"/>
          <w:b/>
          <w:bCs/>
          <w:sz w:val="20"/>
          <w:szCs w:val="20"/>
          <w:lang w:val="fr-CH"/>
        </w:rPr>
        <w:tab/>
      </w:r>
      <w:r w:rsidR="007B6026">
        <w:rPr>
          <w:rFonts w:ascii="Zurich Ex BT" w:hAnsi="Zurich Ex BT" w:cs="Arial"/>
          <w:b/>
          <w:bCs/>
          <w:sz w:val="20"/>
          <w:szCs w:val="20"/>
          <w:lang w:val="fr-CH"/>
        </w:rPr>
        <w:tab/>
      </w:r>
      <w:r w:rsidR="00B0143E" w:rsidRPr="00070150">
        <w:rPr>
          <w:rFonts w:ascii="Zurich Ex BT" w:hAnsi="Zurich Ex BT" w:cs="Arial"/>
          <w:b/>
          <w:bCs/>
          <w:sz w:val="20"/>
          <w:szCs w:val="20"/>
          <w:lang w:val="fr-CH"/>
        </w:rPr>
        <w:t>Signature du fonctionnaire</w:t>
      </w:r>
      <w:r w:rsidR="007B6026">
        <w:rPr>
          <w:rFonts w:ascii="Zurich Ex BT" w:hAnsi="Zurich Ex BT" w:cs="Arial"/>
          <w:b/>
          <w:bCs/>
          <w:sz w:val="20"/>
          <w:szCs w:val="20"/>
          <w:lang w:val="fr-CH"/>
        </w:rPr>
        <w:t xml:space="preserve"> / Signature of </w:t>
      </w:r>
      <w:r w:rsidR="00C676F6">
        <w:rPr>
          <w:rFonts w:ascii="Zurich Ex BT" w:hAnsi="Zurich Ex BT" w:cs="Arial"/>
          <w:b/>
          <w:bCs/>
          <w:sz w:val="20"/>
          <w:szCs w:val="20"/>
          <w:lang w:val="fr-CH"/>
        </w:rPr>
        <w:t>official</w:t>
      </w:r>
      <w:r w:rsidR="00B0143E">
        <w:rPr>
          <w:rFonts w:ascii="Arial" w:hAnsi="Arial" w:cs="Arial"/>
          <w:lang w:val="fr-CH"/>
        </w:rPr>
        <w:t> :</w:t>
      </w:r>
      <w:bookmarkStart w:id="73" w:name="Text109"/>
      <w:r w:rsidR="00B0143E">
        <w:rPr>
          <w:rFonts w:ascii="Arial" w:hAnsi="Arial" w:cs="Arial"/>
          <w:lang w:val="fr-CH"/>
        </w:rPr>
        <w:fldChar w:fldCharType="begin">
          <w:ffData>
            <w:name w:val="Text109"/>
            <w:enabled/>
            <w:calcOnExit w:val="0"/>
            <w:textInput/>
          </w:ffData>
        </w:fldChar>
      </w:r>
      <w:r w:rsidR="00B0143E">
        <w:rPr>
          <w:rFonts w:ascii="Arial" w:hAnsi="Arial" w:cs="Arial"/>
          <w:lang w:val="fr-CH"/>
        </w:rPr>
        <w:instrText xml:space="preserve"> FORMTEXT </w:instrText>
      </w:r>
      <w:r w:rsidR="00B0143E">
        <w:rPr>
          <w:rFonts w:ascii="Arial" w:hAnsi="Arial" w:cs="Arial"/>
          <w:lang w:val="fr-CH"/>
        </w:rPr>
      </w:r>
      <w:r w:rsidR="00B0143E">
        <w:rPr>
          <w:rFonts w:ascii="Arial" w:hAnsi="Arial" w:cs="Arial"/>
          <w:lang w:val="fr-CH"/>
        </w:rPr>
        <w:fldChar w:fldCharType="separate"/>
      </w:r>
      <w:r w:rsidR="00B0143E">
        <w:rPr>
          <w:rFonts w:ascii="Arial" w:hAnsi="Arial" w:cs="Arial"/>
          <w:noProof/>
          <w:lang w:val="fr-CH"/>
        </w:rPr>
        <w:t> </w:t>
      </w:r>
      <w:r w:rsidR="00B0143E">
        <w:rPr>
          <w:rFonts w:ascii="Arial" w:hAnsi="Arial" w:cs="Arial"/>
          <w:noProof/>
          <w:lang w:val="fr-CH"/>
        </w:rPr>
        <w:t> </w:t>
      </w:r>
      <w:r w:rsidR="00B0143E">
        <w:rPr>
          <w:rFonts w:ascii="Arial" w:hAnsi="Arial" w:cs="Arial"/>
          <w:noProof/>
          <w:lang w:val="fr-CH"/>
        </w:rPr>
        <w:t> </w:t>
      </w:r>
      <w:r w:rsidR="00B0143E">
        <w:rPr>
          <w:rFonts w:ascii="Arial" w:hAnsi="Arial" w:cs="Arial"/>
          <w:noProof/>
          <w:lang w:val="fr-CH"/>
        </w:rPr>
        <w:t> </w:t>
      </w:r>
      <w:r w:rsidR="00B0143E">
        <w:rPr>
          <w:rFonts w:ascii="Arial" w:hAnsi="Arial" w:cs="Arial"/>
          <w:noProof/>
          <w:lang w:val="fr-CH"/>
        </w:rPr>
        <w:t> </w:t>
      </w:r>
      <w:r w:rsidR="00B0143E">
        <w:rPr>
          <w:rFonts w:ascii="Arial" w:hAnsi="Arial" w:cs="Arial"/>
          <w:lang w:val="fr-CH"/>
        </w:rPr>
        <w:fldChar w:fldCharType="end"/>
      </w:r>
      <w:bookmarkEnd w:id="73"/>
    </w:p>
    <w:p w:rsidR="00C8644E" w:rsidRDefault="00C8644E" w:rsidP="00C676F6">
      <w:pPr>
        <w:ind w:firstLine="720"/>
        <w:rPr>
          <w:rFonts w:ascii="Arial" w:hAnsi="Arial" w:cs="Arial"/>
          <w:lang w:val="fr-CH"/>
        </w:rPr>
      </w:pPr>
    </w:p>
    <w:p w:rsidR="00F04C98" w:rsidRDefault="00F04C98" w:rsidP="007B6026">
      <w:pPr>
        <w:ind w:firstLine="720"/>
        <w:rPr>
          <w:rFonts w:ascii="Arial" w:hAnsi="Arial" w:cs="Arial"/>
          <w:lang w:val="fr-CH"/>
        </w:rPr>
      </w:pPr>
    </w:p>
    <w:tbl>
      <w:tblPr>
        <w:tblStyle w:val="TableGrid"/>
        <w:tblW w:w="10620" w:type="dxa"/>
        <w:tblInd w:w="648" w:type="dxa"/>
        <w:tblLayout w:type="fixed"/>
        <w:tblLook w:val="01E0" w:firstRow="1" w:lastRow="1" w:firstColumn="1" w:lastColumn="1" w:noHBand="0" w:noVBand="0"/>
      </w:tblPr>
      <w:tblGrid>
        <w:gridCol w:w="10620"/>
      </w:tblGrid>
      <w:tr w:rsidR="00953B3D" w:rsidRPr="0030118E" w:rsidTr="00F91227">
        <w:trPr>
          <w:trHeight w:val="3925"/>
        </w:trPr>
        <w:tc>
          <w:tcPr>
            <w:tcW w:w="10620" w:type="dxa"/>
          </w:tcPr>
          <w:p w:rsidR="00953B3D" w:rsidRDefault="00953B3D" w:rsidP="009072FA">
            <w:pPr>
              <w:rPr>
                <w:rFonts w:ascii="Zurich Ex BT" w:hAnsi="Zurich Ex BT" w:cs="Arial"/>
                <w:b/>
                <w:bCs/>
                <w:sz w:val="32"/>
                <w:szCs w:val="32"/>
                <w:u w:val="single"/>
                <w:lang w:val="fr-CH"/>
              </w:rPr>
            </w:pPr>
          </w:p>
          <w:p w:rsidR="00C8644E" w:rsidRPr="0030118E" w:rsidRDefault="00C8644E" w:rsidP="009072FA">
            <w:pPr>
              <w:rPr>
                <w:rFonts w:ascii="Zurich Ex BT" w:hAnsi="Zurich Ex BT" w:cs="Arial"/>
                <w:b/>
                <w:bCs/>
                <w:sz w:val="32"/>
                <w:szCs w:val="32"/>
                <w:u w:val="single"/>
                <w:lang w:val="fr-CH"/>
              </w:rPr>
            </w:pPr>
          </w:p>
          <w:p w:rsidR="00953B3D" w:rsidRPr="00157097" w:rsidRDefault="00953B3D" w:rsidP="0022525F">
            <w:pPr>
              <w:jc w:val="center"/>
              <w:rPr>
                <w:rFonts w:ascii="Zurich Ex BT" w:hAnsi="Zurich Ex BT" w:cs="Arial"/>
                <w:b/>
                <w:bCs/>
                <w:sz w:val="22"/>
                <w:szCs w:val="22"/>
                <w:u w:val="single"/>
                <w:lang w:val="fr-FR"/>
              </w:rPr>
            </w:pPr>
            <w:r w:rsidRPr="00157097">
              <w:rPr>
                <w:rFonts w:ascii="Zurich Ex BT" w:hAnsi="Zurich Ex BT" w:cs="Arial"/>
                <w:b/>
                <w:bCs/>
                <w:sz w:val="22"/>
                <w:szCs w:val="22"/>
                <w:u w:val="single"/>
                <w:lang w:val="fr-FR"/>
              </w:rPr>
              <w:t xml:space="preserve">Avis d’aptitude médicale / Medical fitness </w:t>
            </w:r>
            <w:r w:rsidR="0022525F" w:rsidRPr="00157097">
              <w:rPr>
                <w:rFonts w:ascii="Zurich Ex BT" w:hAnsi="Zurich Ex BT" w:cs="Arial"/>
                <w:b/>
                <w:bCs/>
                <w:sz w:val="22"/>
                <w:szCs w:val="22"/>
                <w:u w:val="single"/>
                <w:lang w:val="fr-FR"/>
              </w:rPr>
              <w:t>advice</w:t>
            </w:r>
            <w:r w:rsidRPr="00157097">
              <w:rPr>
                <w:rFonts w:ascii="Zurich Ex BT" w:hAnsi="Zurich Ex BT" w:cs="Arial"/>
                <w:b/>
                <w:bCs/>
                <w:sz w:val="22"/>
                <w:szCs w:val="22"/>
                <w:u w:val="single"/>
                <w:lang w:val="fr-FR"/>
              </w:rPr>
              <w:t xml:space="preserve">, </w:t>
            </w:r>
          </w:p>
          <w:p w:rsidR="00953B3D" w:rsidRPr="00157097" w:rsidRDefault="00953B3D" w:rsidP="00157097">
            <w:pPr>
              <w:jc w:val="center"/>
              <w:rPr>
                <w:rFonts w:ascii="Zurich Ex BT" w:hAnsi="Zurich Ex BT" w:cs="Arial"/>
                <w:b/>
                <w:bCs/>
                <w:sz w:val="22"/>
                <w:szCs w:val="22"/>
                <w:u w:val="single"/>
                <w:lang w:val="fr-CH"/>
              </w:rPr>
            </w:pPr>
            <w:r w:rsidRPr="00157097">
              <w:rPr>
                <w:rFonts w:ascii="Zurich Ex BT" w:hAnsi="Zurich Ex BT" w:cs="Arial"/>
                <w:b/>
                <w:bCs/>
                <w:sz w:val="22"/>
                <w:szCs w:val="22"/>
                <w:u w:val="single"/>
                <w:lang w:val="fr-CH"/>
              </w:rPr>
              <w:t>Service de Santé au Travail de l’ONUG / UNOG Occupational Health Service :</w:t>
            </w:r>
          </w:p>
          <w:p w:rsidR="001E396C" w:rsidRPr="00356F8F" w:rsidRDefault="001E396C" w:rsidP="00356F8F">
            <w:pPr>
              <w:rPr>
                <w:rFonts w:ascii="Zurich Ex BT" w:hAnsi="Zurich Ex BT" w:cs="Arial"/>
                <w:b/>
                <w:bCs/>
                <w:sz w:val="28"/>
                <w:szCs w:val="28"/>
                <w:u w:val="single"/>
                <w:lang w:val="fr-CH"/>
              </w:rPr>
            </w:pPr>
          </w:p>
          <w:p w:rsidR="00953B3D" w:rsidRPr="00A33868" w:rsidRDefault="00953B3D" w:rsidP="00095E62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 w:rsidRPr="00C37EC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Apte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Fit</w:t>
            </w:r>
            <w:r w:rsidRPr="00C37EC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                 </w:t>
            </w:r>
            <w:r w:rsidR="00095E62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                           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</w:t>
            </w:r>
            <w:r w:rsidRPr="00C37EC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</w:t>
            </w:r>
            <w:r w:rsidR="00095E62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</w:t>
            </w:r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begin">
                <w:ffData>
                  <w:name w:val="Check1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130"/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separate"/>
            </w:r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end"/>
            </w:r>
            <w:bookmarkEnd w:id="74"/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</w:t>
            </w:r>
            <w:r w:rsidRPr="00C37EC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Inapte temporaire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Temporarily unfit</w:t>
            </w:r>
            <w:r w:rsidRPr="00C37EC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</w:t>
            </w:r>
            <w:r w:rsidR="00095E62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</w:t>
            </w:r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begin">
                <w:ffData>
                  <w:name w:val="Check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132"/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separate"/>
            </w:r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end"/>
            </w:r>
            <w:bookmarkEnd w:id="75"/>
          </w:p>
          <w:p w:rsidR="00953B3D" w:rsidRPr="00C37ECB" w:rsidRDefault="00953B3D" w:rsidP="009072FA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</w:p>
          <w:p w:rsidR="00953B3D" w:rsidRDefault="00953B3D" w:rsidP="00095E62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 w:rsidRPr="00C37EC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Apte avec réserve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/ Fit subject to reservations</w:t>
            </w:r>
            <w:r w:rsidRPr="00C37EC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</w:t>
            </w:r>
            <w:r w:rsidR="00095E62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</w:t>
            </w:r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begin">
                <w:ffData>
                  <w:name w:val="Check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131"/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separate"/>
            </w:r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end"/>
            </w:r>
            <w:bookmarkEnd w:id="76"/>
            <w:r w:rsidRPr="00A33868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     </w:t>
            </w:r>
            <w:r w:rsidRPr="00C37EC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Inapte définiti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f  / Permanently unfit  </w: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t xml:space="preserve">     </w: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133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  <w:bookmarkEnd w:id="77"/>
          </w:p>
          <w:p w:rsidR="00953B3D" w:rsidRDefault="00953B3D" w:rsidP="009072FA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Préciser / Specify :     </w:t>
            </w:r>
            <w:bookmarkStart w:id="78" w:name="Text150"/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end"/>
            </w:r>
            <w:bookmarkEnd w:id="78"/>
          </w:p>
          <w:p w:rsidR="00953B3D" w:rsidRPr="00FC2603" w:rsidRDefault="00953B3D" w:rsidP="009072FA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C37EC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                                  </w:t>
            </w:r>
            <w:r w:rsidRPr="00C37ECB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</w:t>
            </w:r>
          </w:p>
          <w:p w:rsidR="00953B3D" w:rsidRDefault="00953B3D" w:rsidP="009072FA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Zurich Ex BT" w:hAnsi="Zurich Ex BT" w:cs="Arial"/>
                <w:b/>
                <w:bCs/>
                <w:sz w:val="20"/>
                <w:szCs w:val="20"/>
                <w:lang w:val="fr-CH"/>
              </w:rPr>
              <w:t>Date du prochain examen / Date of next</w:t>
            </w:r>
            <w:r w:rsidR="00484620">
              <w:rPr>
                <w:rFonts w:ascii="Zurich Ex BT" w:hAnsi="Zurich Ex BT" w:cs="Arial"/>
                <w:b/>
                <w:bCs/>
                <w:sz w:val="20"/>
                <w:szCs w:val="20"/>
                <w:lang w:val="fr-CH"/>
              </w:rPr>
              <w:t xml:space="preserve"> </w:t>
            </w:r>
            <w:r>
              <w:rPr>
                <w:rFonts w:ascii="Zurich Ex BT" w:hAnsi="Zurich Ex BT" w:cs="Arial"/>
                <w:b/>
                <w:bCs/>
                <w:sz w:val="20"/>
                <w:szCs w:val="20"/>
                <w:lang w:val="fr-CH"/>
              </w:rPr>
              <w:t>assessment</w:t>
            </w:r>
            <w:r w:rsidRPr="002F789D">
              <w:rPr>
                <w:rFonts w:ascii="Zurich Ex BT" w:hAnsi="Zurich Ex BT" w:cs="Arial"/>
                <w:b/>
                <w:bCs/>
                <w:sz w:val="20"/>
                <w:szCs w:val="20"/>
                <w:lang w:val="fr-CH"/>
              </w:rPr>
              <w:t> :</w:t>
            </w:r>
            <w:bookmarkStart w:id="79" w:name="Text104"/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begin">
                <w:ffData>
                  <w:name w:val="Text104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end"/>
            </w:r>
            <w:bookmarkEnd w:id="79"/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</w:t>
            </w:r>
          </w:p>
          <w:p w:rsidR="00953B3D" w:rsidRDefault="00953B3D" w:rsidP="009072FA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  <w:p w:rsidR="00953B3D" w:rsidRDefault="00953B3D" w:rsidP="009072FA">
            <w:pPr>
              <w:rPr>
                <w:rFonts w:ascii="Zurich Ex BT" w:hAnsi="Zurich Ex BT" w:cs="Arial"/>
                <w:b/>
                <w:bCs/>
                <w:sz w:val="20"/>
                <w:szCs w:val="20"/>
                <w:lang w:val="fr-CH"/>
              </w:rPr>
            </w:pPr>
          </w:p>
          <w:p w:rsidR="00FC2603" w:rsidRDefault="00953B3D" w:rsidP="009072FA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B704A1">
              <w:rPr>
                <w:rFonts w:ascii="Zurich Ex BT" w:hAnsi="Zurich Ex BT" w:cs="Arial"/>
                <w:b/>
                <w:bCs/>
                <w:sz w:val="18"/>
                <w:szCs w:val="18"/>
                <w:lang w:val="fr-CH"/>
              </w:rPr>
              <w:t>Nom du médecin</w:t>
            </w:r>
            <w:r>
              <w:rPr>
                <w:rFonts w:ascii="Zurich Ex BT" w:hAnsi="Zurich Ex BT" w:cs="Arial"/>
                <w:b/>
                <w:bCs/>
                <w:sz w:val="18"/>
                <w:szCs w:val="18"/>
                <w:lang w:val="fr-CH"/>
              </w:rPr>
              <w:t xml:space="preserve"> / Name of physician</w:t>
            </w:r>
            <w:r w:rsidRPr="00B704A1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 :                       </w:t>
            </w:r>
            <w:r w:rsidR="00FC2603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        </w:t>
            </w:r>
            <w:r w:rsidRPr="00B704A1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 w:rsidR="00FC2603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Date : </w:t>
            </w:r>
            <w:r w:rsidRPr="00B704A1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                        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              </w:t>
            </w:r>
            <w:r w:rsidRPr="00B704A1">
              <w:rPr>
                <w:rFonts w:ascii="Zurich Ex BT" w:hAnsi="Zurich Ex BT" w:cs="Arial"/>
                <w:b/>
                <w:bCs/>
                <w:sz w:val="18"/>
                <w:szCs w:val="18"/>
                <w:lang w:val="fr-CH"/>
              </w:rPr>
              <w:t>Signature</w:t>
            </w:r>
            <w:r w:rsidRPr="002F789D">
              <w:rPr>
                <w:rFonts w:ascii="Zurich Ex BT" w:hAnsi="Zurich Ex BT" w:cs="Arial"/>
                <w:b/>
                <w:bCs/>
                <w:sz w:val="20"/>
                <w:szCs w:val="20"/>
                <w:lang w:val="fr-CH"/>
              </w:rPr>
              <w:t> :</w:t>
            </w:r>
            <w:r w:rsidR="00FC2603"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</w:p>
          <w:p w:rsidR="00953B3D" w:rsidRPr="00FC2603" w:rsidRDefault="00FC2603" w:rsidP="009072FA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133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                                                                                        </w:t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133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                                           </w:t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133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 w:rsidRPr="00C7795E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</w:p>
        </w:tc>
      </w:tr>
    </w:tbl>
    <w:p w:rsidR="007B6026" w:rsidRDefault="007B6026" w:rsidP="0022525F">
      <w:pPr>
        <w:rPr>
          <w:lang w:val="fr-CH"/>
        </w:rPr>
      </w:pPr>
    </w:p>
    <w:p w:rsidR="00A83955" w:rsidRDefault="00A83955" w:rsidP="00A83955">
      <w:pPr>
        <w:rPr>
          <w:lang w:val="fr-CH"/>
        </w:rPr>
      </w:pPr>
    </w:p>
    <w:p w:rsidR="007542DF" w:rsidRPr="00A83955" w:rsidRDefault="007542DF" w:rsidP="00A83955">
      <w:pPr>
        <w:rPr>
          <w:lang w:val="fr-CH"/>
        </w:rPr>
      </w:pPr>
    </w:p>
    <w:tbl>
      <w:tblPr>
        <w:tblStyle w:val="TableGrid"/>
        <w:tblW w:w="10620" w:type="dxa"/>
        <w:tblInd w:w="648" w:type="dxa"/>
        <w:tblLayout w:type="fixed"/>
        <w:tblLook w:val="01E0" w:firstRow="1" w:lastRow="1" w:firstColumn="1" w:lastColumn="1" w:noHBand="0" w:noVBand="0"/>
      </w:tblPr>
      <w:tblGrid>
        <w:gridCol w:w="3132"/>
        <w:gridCol w:w="1080"/>
        <w:gridCol w:w="1260"/>
        <w:gridCol w:w="5148"/>
      </w:tblGrid>
      <w:tr w:rsidR="00A83955" w:rsidTr="003C2039">
        <w:tc>
          <w:tcPr>
            <w:tcW w:w="10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Pr="00194252" w:rsidRDefault="00A83955" w:rsidP="00805A48">
            <w:pPr>
              <w:rPr>
                <w:rFonts w:ascii="Arial Rounded MT Bold" w:hAnsi="Arial Rounded MT Bold" w:cs="Arial"/>
                <w:b/>
                <w:lang w:val="en-US"/>
              </w:rPr>
            </w:pPr>
            <w:r w:rsidRPr="00194252">
              <w:rPr>
                <w:rFonts w:ascii="Arial Rounded MT Bold" w:hAnsi="Arial Rounded MT Bold" w:cs="Arial"/>
                <w:b/>
                <w:u w:val="single"/>
                <w:lang w:val="en-US"/>
              </w:rPr>
              <w:t>Examen clinique / Clinical check -up :</w:t>
            </w:r>
          </w:p>
          <w:p w:rsidR="00A83955" w:rsidRDefault="00A83955" w:rsidP="00805A48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Poids / Weight :          </w:t>
            </w:r>
            <w:bookmarkStart w:id="80" w:name="Text143"/>
            <w: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fldChar w:fldCharType="end"/>
            </w:r>
            <w:bookmarkEnd w:id="80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             Taille / Height :          </w:t>
            </w:r>
            <w:bookmarkStart w:id="81" w:name="Text144"/>
            <w:r>
              <w:fldChar w:fldCharType="begin">
                <w:ffData>
                  <w:name w:val="Text14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fldChar w:fldCharType="end"/>
            </w:r>
            <w:bookmarkEnd w:id="81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               IMC / BMI :     </w:t>
            </w:r>
            <w:bookmarkStart w:id="82" w:name="Text145"/>
            <w:r>
              <w:fldChar w:fldCharType="begin">
                <w:ffData>
                  <w:name w:val="Text14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>
              <w:fldChar w:fldCharType="end"/>
            </w:r>
            <w:bookmarkEnd w:id="82"/>
          </w:p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A83955" w:rsidTr="009F1741"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72325" w:rsidRDefault="00A83955" w:rsidP="00805A48">
            <w:pPr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>Ophtalmologie / Ophtalmology :</w:t>
            </w:r>
          </w:p>
          <w:p w:rsidR="00A83955" w:rsidRDefault="00A83955" w:rsidP="00805A48">
            <w:pPr>
              <w:rPr>
                <w:rFonts w:ascii="Arial" w:hAnsi="Arial" w:cs="Arial"/>
                <w:lang w:val="fr-CH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0A6A2D" w:rsidP="000377D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</w:t>
            </w:r>
            <w:r w:rsidR="001523AB"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ormal /</w:t>
            </w:r>
            <w:r w:rsidR="001A227D"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 xml:space="preserve"> </w:t>
            </w:r>
            <w:r w:rsid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 xml:space="preserve">     </w:t>
            </w:r>
            <w:r w:rsidR="001523AB"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Normal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1523AB" w:rsidP="000377D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Anormal</w:t>
            </w:r>
            <w:r w:rsidR="00FB5F9D"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 xml:space="preserve"> </w:t>
            </w: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/</w:t>
            </w:r>
            <w:r w:rsidR="00FB5F9D"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 xml:space="preserve"> </w:t>
            </w: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Abnormal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Précisions / Details </w:t>
            </w:r>
          </w:p>
        </w:tc>
      </w:tr>
      <w:tr w:rsidR="00A83955" w:rsidTr="009F1741"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Dernier contrôle ophtalmologique / Last eye examination</w:t>
            </w:r>
          </w:p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48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83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49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84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5" w:name="Text61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85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9F1741">
        <w:trPr>
          <w:trHeight w:val="366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Acuité visuelle / Visual acuity</w:t>
            </w:r>
          </w:p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ind w:left="-108" w:firstLine="108"/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Check50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86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Check51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87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88" w:name="Text62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88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9F1741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Pupilles / Pupils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Check56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89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Check57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90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91" w:name="Text65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91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9F1741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Autres /Other</w:t>
            </w:r>
          </w:p>
        </w:tc>
        <w:tc>
          <w:tcPr>
            <w:tcW w:w="7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tabs>
                <w:tab w:val="left" w:pos="240"/>
              </w:tabs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Précisez / Specify</w:t>
            </w:r>
            <w:r>
              <w:rPr>
                <w:rFonts w:ascii="Arial" w:hAnsi="Arial" w:cs="Arial"/>
                <w:lang w:val="fr-CH"/>
              </w:rPr>
              <w:t xml:space="preserve"> </w:t>
            </w: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</w:p>
          <w:p w:rsidR="00A83955" w:rsidRDefault="00A83955" w:rsidP="00805A48">
            <w:pPr>
              <w:tabs>
                <w:tab w:val="left" w:pos="240"/>
              </w:tabs>
              <w:rPr>
                <w:rFonts w:ascii="Arial" w:hAnsi="Arial" w:cs="Arial"/>
                <w:lang w:val="fr-CH"/>
              </w:rPr>
            </w:pPr>
          </w:p>
        </w:tc>
      </w:tr>
      <w:tr w:rsidR="00A83955" w:rsidTr="00A30966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72325" w:rsidRDefault="00A83955" w:rsidP="00805A48">
            <w:pPr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>Peau / Skin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EE71FA" w:rsidP="000377D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Normal</w:t>
            </w:r>
            <w:r w:rsidR="001A227D"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 xml:space="preserve"> /</w:t>
            </w: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 xml:space="preserve"> Normal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007C9A" w:rsidP="000377D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Anormal / Abnormal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Précisions / Details</w:t>
            </w:r>
          </w:p>
        </w:tc>
      </w:tr>
      <w:tr w:rsidR="00A83955" w:rsidTr="00F251D9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Examen / Examination</w:t>
            </w:r>
          </w:p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 xml:space="preserve">      </w: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 xml:space="preserve">       </w: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end"/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t xml:space="preserve">                           </w:t>
            </w: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Arial" w:hAnsi="Arial" w:cs="Arial"/>
                <w:noProof/>
                <w:lang w:val="fr-CH"/>
              </w:rPr>
              <w:t>     </w:t>
            </w:r>
            <w:r>
              <w:rPr>
                <w:rFonts w:ascii="Arial" w:hAnsi="Arial" w:cs="Arial"/>
                <w:lang w:val="fr-CH"/>
              </w:rPr>
              <w:fldChar w:fldCharType="end"/>
            </w:r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72325" w:rsidRDefault="00A83955" w:rsidP="00805A48">
            <w:pPr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>ORL </w:t>
            </w:r>
            <w:r w:rsidR="00A27C3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>/ ENT</w:t>
            </w: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 xml:space="preserve">: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EE71FA" w:rsidP="000377D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Normal / Normal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007C9A" w:rsidP="000377D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Anormal / Abnormal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Précisions / Details  </w:t>
            </w:r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Ouïe / Hearing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Check58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92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3" w:name="Check59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93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94" w:name="Text66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94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Tympans / Eardrums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Check60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95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Check61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96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97" w:name="Text67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97"/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Bouche/dents / Mouth / Teeth</w:t>
            </w:r>
          </w:p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Date du dernier contrôle dentaire / Last check up at the dentist :</w:t>
            </w:r>
            <w:r>
              <w:fldChar w:fldCharType="begin">
                <w:ffData>
                  <w:name w:val="Text151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18"/>
                <w:szCs w:val="18"/>
                <w:lang w:val="fr-CH"/>
              </w:rPr>
              <w:t>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Check62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98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9" w:name="Check63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99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100" w:name="Text68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00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 xml:space="preserve">Voies aériennes supérieures </w:t>
            </w:r>
            <w:r w:rsidR="001728A1">
              <w:rPr>
                <w:rFonts w:ascii="Arial" w:hAnsi="Arial" w:cs="Arial"/>
                <w:sz w:val="18"/>
                <w:szCs w:val="18"/>
                <w:lang w:val="fr-CH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t xml:space="preserve">/ </w:t>
            </w:r>
            <w:r w:rsidR="001728A1">
              <w:rPr>
                <w:rFonts w:ascii="Arial" w:hAnsi="Arial" w:cs="Arial"/>
                <w:sz w:val="18"/>
                <w:szCs w:val="18"/>
                <w:lang w:val="fr-CH"/>
              </w:rPr>
              <w:t>Upper respiratory tract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1" w:name="Check66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01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2" w:name="Check67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02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103" w:name="Text70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03"/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Thyroïde / Thyroid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Check68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04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5" w:name="Check69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05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106" w:name="Text71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06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72325" w:rsidRDefault="00A83955" w:rsidP="00805A48">
            <w:pPr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>Appareil cardio vasculaire / Cardiovascular System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EE71FA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Normal / Normal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007C9A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Anormal / Abnormal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Précisions / Details </w:t>
            </w:r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Auscultation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7" w:name="Check70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07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8" w:name="Check71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08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109" w:name="Text72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09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Tension / Blood pressure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0" w:name="Check72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10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1" w:name="Check73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11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112" w:name="Text73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12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Pouls / Pulse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3" w:name="Check74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13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4" w:name="Check75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14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115" w:name="Text74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15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F251D9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72325" w:rsidRDefault="00A83955" w:rsidP="00805A48">
            <w:pPr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>Appareil respiratoire / Respiratory System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EE71FA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Normal / Normal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007C9A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Anormal / Abnormal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Précisions / Details</w:t>
            </w:r>
          </w:p>
        </w:tc>
      </w:tr>
      <w:tr w:rsidR="00A83955" w:rsidTr="00314CEF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Auscultation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6" w:name="Check78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16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7" w:name="Check79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17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18" w:name="Text76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18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314CEF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72325" w:rsidRDefault="00A83955" w:rsidP="00805A48">
            <w:pPr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>Appareil digestif / Digestive System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136D3A" w:rsidRPr="000377DD" w:rsidRDefault="00EE71FA" w:rsidP="00554D09">
            <w:pPr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Normal</w:t>
            </w:r>
          </w:p>
          <w:p w:rsidR="00A83955" w:rsidRPr="000377DD" w:rsidRDefault="00EE71FA" w:rsidP="00554D09">
            <w:pPr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/ Normal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007C9A" w:rsidP="00554D09">
            <w:pPr>
              <w:rPr>
                <w:rFonts w:ascii="Arial" w:hAnsi="Arial" w:cs="Arial"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Anormal / Abnormal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Précisions / Details </w:t>
            </w:r>
          </w:p>
        </w:tc>
      </w:tr>
      <w:tr w:rsidR="00A83955" w:rsidTr="00DC11B2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Examen / Examination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9" w:name="Check82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19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0" w:name="Check83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20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121" w:name="Text78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21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72325" w:rsidRDefault="00A83955" w:rsidP="00805A48">
            <w:pPr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>Appareil musculosquelettique / Musculoskeletal System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496B58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</w:t>
            </w:r>
            <w:r w:rsidR="00EE71FA"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 xml:space="preserve">ormal </w:t>
            </w:r>
            <w:r w:rsidR="00136D3A"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/</w:t>
            </w:r>
            <w:r w:rsidR="00EE71FA"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 xml:space="preserve"> Normal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007C9A" w:rsidP="00554D09">
            <w:pPr>
              <w:jc w:val="center"/>
              <w:rPr>
                <w:rFonts w:ascii="Zurich Ex BT" w:hAnsi="Zurich Ex BT" w:cs="Arial"/>
                <w:b/>
                <w:bCs/>
                <w:sz w:val="16"/>
                <w:szCs w:val="16"/>
                <w:u w:val="single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Anormal / Abnormal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Default="00A83955" w:rsidP="00805A48">
            <w:pPr>
              <w:jc w:val="center"/>
              <w:rPr>
                <w:rFonts w:ascii="Zurich Ex BT" w:hAnsi="Zurich Ex BT" w:cs="Arial"/>
                <w:b/>
                <w:bCs/>
                <w:u w:val="single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Précisions / Details :</w:t>
            </w:r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Membre Sup / Upper limb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2" w:name="Check86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22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3" w:name="Check87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23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24" w:name="Text80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24"/>
          </w:p>
        </w:tc>
      </w:tr>
      <w:tr w:rsidR="00A83955" w:rsidTr="00C8644E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Membre Inf / Lower limb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5" w:name="Check88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25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6" w:name="Check89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26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27" w:name="Text81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27"/>
          </w:p>
        </w:tc>
      </w:tr>
      <w:tr w:rsidR="00A83955" w:rsidTr="00C8644E">
        <w:trPr>
          <w:trHeight w:val="6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Rachis / Spine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8" w:name="Check90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28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9" w:name="Check91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29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30" w:name="Text82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30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F251D9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72325" w:rsidRDefault="00A83955" w:rsidP="00805A48">
            <w:pPr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lastRenderedPageBreak/>
              <w:t>Système neuropsychologique / Neuropsychological System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EE71FA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Normal / Normal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007C9A" w:rsidP="00554D09">
            <w:pPr>
              <w:jc w:val="center"/>
              <w:rPr>
                <w:rFonts w:ascii="Zurich Ex BT" w:hAnsi="Zurich Ex BT" w:cs="Arial"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Anormal / Abnormal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Default="00A83955" w:rsidP="000528CA">
            <w:pPr>
              <w:jc w:val="center"/>
              <w:rPr>
                <w:rFonts w:ascii="Zurich Ex BT" w:hAnsi="Zurich Ex BT" w:cs="Arial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Précisions / Details </w:t>
            </w:r>
          </w:p>
          <w:p w:rsidR="00A83955" w:rsidRDefault="00A83955" w:rsidP="00805A48">
            <w:pPr>
              <w:jc w:val="center"/>
              <w:rPr>
                <w:rFonts w:ascii="Zurich Ex BT" w:hAnsi="Zurich Ex BT" w:cs="Arial"/>
                <w:lang w:val="fr-CH"/>
              </w:rPr>
            </w:pPr>
          </w:p>
        </w:tc>
      </w:tr>
      <w:tr w:rsidR="00A83955" w:rsidTr="00633DE5">
        <w:trPr>
          <w:trHeight w:val="7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Apparence, comportement / Appearance, behaviour</w:t>
            </w: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1" w:name="Check94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31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2" w:name="Check95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32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33" w:name="Text84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33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A83955">
        <w:trPr>
          <w:trHeight w:val="7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Sommeil / Sleep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4" w:name="Check98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34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5" w:name="Check99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35"/>
          </w:p>
        </w:tc>
        <w:bookmarkStart w:id="136" w:name="Text86"/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36"/>
          </w:p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</w:p>
        </w:tc>
      </w:tr>
      <w:tr w:rsidR="00A83955" w:rsidTr="0034306F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 xml:space="preserve">Sensibilité + motricité / </w:t>
            </w:r>
            <w:r w:rsidR="00421066">
              <w:rPr>
                <w:rFonts w:ascii="Arial" w:hAnsi="Arial" w:cs="Arial"/>
                <w:sz w:val="18"/>
                <w:szCs w:val="18"/>
                <w:lang w:val="fr-CH"/>
              </w:rPr>
              <w:t>S</w:t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t>ensitivity + motricity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7" w:name="Check102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37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8" w:name="Check103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38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139" w:name="Text88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39"/>
          </w:p>
        </w:tc>
      </w:tr>
      <w:tr w:rsidR="00A83955" w:rsidTr="0034306F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72325" w:rsidRDefault="00A83955" w:rsidP="00805A48">
            <w:pPr>
              <w:rPr>
                <w:rFonts w:ascii="Zurich Ex BT" w:hAnsi="Zurich Ex BT" w:cs="Arial"/>
                <w:sz w:val="22"/>
                <w:szCs w:val="22"/>
                <w:lang w:val="fr-CH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>Appareil lymphatique / Lymphatic System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EE71FA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Normal / Normal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007C9A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Anormal / Abnormal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Précisions / Details </w:t>
            </w:r>
          </w:p>
        </w:tc>
      </w:tr>
      <w:tr w:rsidR="00A83955" w:rsidTr="008A1A99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t>Examen / Examination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0" w:name="Check110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40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1" w:name="Check111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41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42" w:name="Text92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42"/>
          </w:p>
        </w:tc>
      </w:tr>
      <w:tr w:rsidR="00B55301" w:rsidTr="003C2039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</w:tcPr>
          <w:p w:rsidR="00B55301" w:rsidRPr="00072325" w:rsidRDefault="00B55301" w:rsidP="00805A48">
            <w:pPr>
              <w:rPr>
                <w:rFonts w:ascii="Zurich Ex BT" w:hAnsi="Zurich Ex BT" w:cs="Arial"/>
                <w:sz w:val="22"/>
                <w:szCs w:val="22"/>
                <w:u w:val="single"/>
                <w:lang w:val="en-US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en-US"/>
              </w:rPr>
              <w:t>Appareil génito urinaire / Genito-urin</w:t>
            </w:r>
            <w:r w:rsidR="00982D68">
              <w:rPr>
                <w:rFonts w:ascii="Zurich Ex BT" w:hAnsi="Zurich Ex BT" w:cs="Arial"/>
                <w:sz w:val="22"/>
                <w:szCs w:val="22"/>
                <w:u w:val="single"/>
                <w:lang w:val="en-US"/>
              </w:rPr>
              <w:t>a</w:t>
            </w: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en-US"/>
              </w:rPr>
              <w:t>ry System</w:t>
            </w:r>
          </w:p>
        </w:tc>
        <w:tc>
          <w:tcPr>
            <w:tcW w:w="74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55301" w:rsidRPr="008F43AC" w:rsidRDefault="00B55301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A83955" w:rsidTr="008A1A99">
        <w:trPr>
          <w:trHeight w:val="461"/>
        </w:trPr>
        <w:tc>
          <w:tcPr>
            <w:tcW w:w="10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>
              <w:rPr>
                <w:rFonts w:ascii="Arial" w:hAnsi="Arial" w:cs="Arial"/>
                <w:sz w:val="18"/>
                <w:szCs w:val="18"/>
                <w:lang w:val="fr-CH"/>
              </w:rPr>
              <w:fldChar w:fldCharType="begin">
                <w:ffData>
                  <w:name w:val="Check1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t xml:space="preserve"> femme / female   </w:t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fldChar w:fldCharType="begin">
                <w:ffData>
                  <w:name w:val="Check1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18"/>
                <w:szCs w:val="18"/>
                <w:lang w:val="fr-CH"/>
              </w:rPr>
            </w:r>
            <w:r w:rsidR="0042086D">
              <w:rPr>
                <w:rFonts w:ascii="Arial" w:hAnsi="Arial" w:cs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  <w:lang w:val="fr-CH"/>
              </w:rPr>
              <w:t xml:space="preserve"> homme / male  </w:t>
            </w:r>
          </w:p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Date  du suivi / Date of last check up :</w:t>
            </w:r>
            <w:r>
              <w:rPr>
                <w:rFonts w:ascii="Arial" w:hAnsi="Arial" w:cs="Arial"/>
                <w:lang w:val="fr-CH"/>
              </w:rPr>
              <w:t xml:space="preserve"> </w:t>
            </w: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Arial" w:hAnsi="Arial" w:cs="Arial"/>
                <w:noProof/>
                <w:lang w:val="fr-CH"/>
              </w:rPr>
              <w:t>     </w:t>
            </w:r>
            <w:r>
              <w:rPr>
                <w:rFonts w:ascii="Arial" w:hAnsi="Arial" w:cs="Arial"/>
                <w:lang w:val="fr-CH"/>
              </w:rPr>
              <w:fldChar w:fldCharType="end"/>
            </w:r>
          </w:p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A83955" w:rsidRDefault="00A83955" w:rsidP="00805A48">
            <w:r>
              <w:rPr>
                <w:rFonts w:ascii="Arial" w:hAnsi="Arial" w:cs="Arial"/>
                <w:sz w:val="18"/>
                <w:szCs w:val="18"/>
                <w:lang w:val="fr-CH"/>
              </w:rPr>
              <w:t>Examens complémentaires / Additional examinations :</w:t>
            </w:r>
            <w:r>
              <w:rPr>
                <w:rFonts w:ascii="Arial" w:hAnsi="Arial" w:cs="Arial"/>
                <w:lang w:val="fr-CH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143" w:name="Text94"/>
            <w:r>
              <w:rPr>
                <w:rFonts w:ascii="Arial" w:hAnsi="Arial" w:cs="Arial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lang w:val="fr-CH"/>
              </w:rPr>
            </w:r>
            <w:r>
              <w:rPr>
                <w:rFonts w:ascii="Arial" w:hAnsi="Arial" w:cs="Arial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lang w:val="fr-CH"/>
              </w:rPr>
              <w:t> </w:t>
            </w:r>
            <w:r>
              <w:fldChar w:fldCharType="end"/>
            </w:r>
            <w:bookmarkEnd w:id="143"/>
          </w:p>
          <w:p w:rsidR="00C8644E" w:rsidRDefault="00C8644E" w:rsidP="00805A48"/>
          <w:p w:rsidR="00C8644E" w:rsidRDefault="00C8644E" w:rsidP="00805A48"/>
          <w:p w:rsidR="00C8644E" w:rsidRDefault="00C8644E" w:rsidP="00805A48">
            <w:pPr>
              <w:rPr>
                <w:rFonts w:ascii="Arial" w:hAnsi="Arial" w:cs="Arial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</w:tc>
      </w:tr>
      <w:tr w:rsidR="00A83955" w:rsidTr="003C2039">
        <w:trPr>
          <w:trHeight w:val="461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72325" w:rsidRDefault="00A83955" w:rsidP="00805A48">
            <w:pPr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</w:pPr>
            <w:r w:rsidRPr="00072325">
              <w:rPr>
                <w:rFonts w:ascii="Zurich Ex BT" w:hAnsi="Zurich Ex BT" w:cs="Arial"/>
                <w:sz w:val="22"/>
                <w:szCs w:val="22"/>
                <w:u w:val="single"/>
                <w:lang w:val="fr-CH"/>
              </w:rPr>
              <w:t>Examens complémentaires / Additional examinations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10EB4" w:rsidRPr="000377DD" w:rsidRDefault="00EE71FA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Normal</w:t>
            </w:r>
          </w:p>
          <w:p w:rsidR="00A83955" w:rsidRPr="000377DD" w:rsidRDefault="00810EB4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 xml:space="preserve">/ </w:t>
            </w:r>
            <w:r w:rsidR="00EE71FA"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Normal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Pr="000377DD" w:rsidRDefault="00007C9A" w:rsidP="00554D0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</w:pPr>
            <w:r w:rsidRPr="000377DD">
              <w:rPr>
                <w:rFonts w:ascii="Arial" w:hAnsi="Arial" w:cs="Arial"/>
                <w:b/>
                <w:bCs/>
                <w:sz w:val="16"/>
                <w:szCs w:val="16"/>
                <w:lang w:val="fr-CH"/>
              </w:rPr>
              <w:t>Anormal / Abnormal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>Précisions / Details </w:t>
            </w:r>
          </w:p>
        </w:tc>
      </w:tr>
      <w:tr w:rsidR="00A83955" w:rsidTr="00A83955">
        <w:trPr>
          <w:trHeight w:val="461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58E" w:rsidRDefault="001C058E" w:rsidP="00802007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A83955" w:rsidRPr="00201907" w:rsidRDefault="00A83955" w:rsidP="00A97AB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907">
              <w:rPr>
                <w:rFonts w:ascii="Arial" w:hAnsi="Arial" w:cs="Arial"/>
                <w:sz w:val="22"/>
                <w:szCs w:val="22"/>
                <w:lang w:val="en-US"/>
              </w:rPr>
              <w:t xml:space="preserve">Biologie /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Chemistry</w:t>
            </w:r>
            <w:r w:rsidR="001728A1">
              <w:rPr>
                <w:rFonts w:ascii="Arial" w:hAnsi="Arial" w:cs="Arial"/>
                <w:sz w:val="22"/>
                <w:szCs w:val="22"/>
                <w:lang w:val="en-US"/>
              </w:rPr>
              <w:t xml:space="preserve"> + CB</w:t>
            </w:r>
            <w:r w:rsidR="00802007">
              <w:rPr>
                <w:rFonts w:ascii="Arial" w:hAnsi="Arial" w:cs="Arial"/>
                <w:sz w:val="22"/>
                <w:szCs w:val="22"/>
                <w:lang w:val="en-US"/>
              </w:rPr>
              <w:t>C</w:t>
            </w:r>
            <w:r w:rsidRPr="00201907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:</w:t>
            </w:r>
            <w:r w:rsidR="007C22D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(NFS</w:t>
            </w:r>
            <w:r w:rsidR="00B97F0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/</w:t>
            </w:r>
            <w:r w:rsidR="00B97F0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Blood count – VS</w:t>
            </w:r>
            <w:r w:rsidR="00B97F0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/</w:t>
            </w:r>
            <w:r w:rsidR="00B97F0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ESR -ASAT-ALAT-GGT- Glycémie</w:t>
            </w:r>
            <w:r w:rsidR="00B97F0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/</w:t>
            </w:r>
            <w:r w:rsidR="00B97F0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Glycemia-Uricémie</w:t>
            </w:r>
            <w:r w:rsidR="009F1C66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/</w:t>
            </w:r>
            <w:r w:rsidR="009F1C66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Uricemia - Triglycérides-Cholestérol -HDL-LDL-CT</w:t>
            </w:r>
            <w:r w:rsidR="00B97F0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/</w:t>
            </w:r>
            <w:r w:rsidR="00B97F0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907">
              <w:rPr>
                <w:rFonts w:ascii="Arial" w:hAnsi="Arial" w:cs="Arial"/>
                <w:sz w:val="16"/>
                <w:szCs w:val="16"/>
                <w:lang w:val="en-US"/>
              </w:rPr>
              <w:t>HDL- créatinine- bandelette urinaire/Urinanalysis)</w:t>
            </w:r>
          </w:p>
          <w:p w:rsidR="00A83955" w:rsidRPr="00201907" w:rsidRDefault="00A83955" w:rsidP="00805A4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ECG / EKG :</w:t>
            </w: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Radio du thorax / Chest X-ray :</w:t>
            </w: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  <w:p w:rsidR="00A83955" w:rsidRDefault="00A83955" w:rsidP="00805A48">
            <w:pPr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      </w: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4" w:name="Check122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44"/>
          </w:p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:rsidR="00A83955" w:rsidRDefault="00A83955" w:rsidP="00805A48">
            <w:pPr>
              <w:jc w:val="center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 xml:space="preserve">    </w:t>
            </w: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 xml:space="preserve">      </w: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5" w:name="Check124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45"/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 xml:space="preserve">      </w: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Check1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6" w:name="Check126"/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46"/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begin">
                <w:ffData>
                  <w:name w:val="Check1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7" w:name="Check139"/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47"/>
          </w:p>
          <w:p w:rsidR="00A83955" w:rsidRDefault="00A83955" w:rsidP="00805A48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</w:t>
            </w:r>
          </w:p>
          <w:p w:rsidR="00A83955" w:rsidRDefault="00A83955" w:rsidP="00805A48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begin">
                <w:ffData>
                  <w:name w:val="Check1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8" w:name="Check140"/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48"/>
          </w:p>
          <w:p w:rsidR="00A83955" w:rsidRDefault="00A83955" w:rsidP="00805A48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begin">
                <w:ffData>
                  <w:name w:val="Check1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9" w:name="Check141"/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instrText xml:space="preserve"> FORMCHECKBOX </w:instrText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r>
            <w:r w:rsidR="0042086D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separate"/>
            </w:r>
            <w:r>
              <w:fldChar w:fldCharType="end"/>
            </w:r>
            <w:bookmarkEnd w:id="149"/>
          </w:p>
          <w:p w:rsidR="00A83955" w:rsidRDefault="00A83955" w:rsidP="00805A48">
            <w:pPr>
              <w:rPr>
                <w:rFonts w:ascii="Arial" w:hAnsi="Arial" w:cs="Arial"/>
                <w:b/>
                <w:bCs/>
                <w:sz w:val="22"/>
                <w:szCs w:val="22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 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</w:p>
          <w:p w:rsidR="00A83955" w:rsidRDefault="001B42A8" w:rsidP="001B42A8">
            <w:pP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                                </w:t>
            </w:r>
            <w:r w:rsidR="00A83955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150" w:name="Text136"/>
            <w:r w:rsidR="00A83955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instrText xml:space="preserve"> FORMTEXT </w:instrText>
            </w:r>
            <w:r w:rsidR="00A83955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</w:r>
            <w:r w:rsidR="00A83955"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fldChar w:fldCharType="separate"/>
            </w:r>
            <w:r w:rsidR="00A83955">
              <w:rPr>
                <w:rFonts w:ascii="MS Gothic" w:eastAsia="MS Gothic" w:hAnsi="MS Gothic" w:cs="MS Gothic" w:hint="eastAsia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 w:rsidR="00A83955">
              <w:rPr>
                <w:rFonts w:ascii="MS Gothic" w:eastAsia="MS Gothic" w:hAnsi="MS Gothic" w:cs="MS Gothic" w:hint="eastAsia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 w:rsidR="00A83955">
              <w:rPr>
                <w:rFonts w:ascii="MS Gothic" w:eastAsia="MS Gothic" w:hAnsi="MS Gothic" w:cs="MS Gothic" w:hint="eastAsia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 w:rsidR="00A83955">
              <w:rPr>
                <w:rFonts w:ascii="MS Gothic" w:eastAsia="MS Gothic" w:hAnsi="MS Gothic" w:cs="MS Gothic" w:hint="eastAsia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 w:rsidR="00A83955">
              <w:rPr>
                <w:rFonts w:ascii="MS Gothic" w:eastAsia="MS Gothic" w:hAnsi="MS Gothic" w:cs="MS Gothic" w:hint="eastAsia"/>
                <w:b/>
                <w:bCs/>
                <w:noProof/>
                <w:sz w:val="20"/>
                <w:szCs w:val="20"/>
                <w:lang w:val="fr-CH"/>
              </w:rPr>
              <w:t> </w:t>
            </w:r>
            <w:r w:rsidR="00A83955">
              <w:fldChar w:fldCharType="end"/>
            </w:r>
            <w:bookmarkEnd w:id="150"/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 xml:space="preserve">                                  </w: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0"/>
                <w:szCs w:val="20"/>
                <w:lang w:val="fr-CH"/>
              </w:rPr>
              <w:t> </w:t>
            </w:r>
            <w:r>
              <w:fldChar w:fldCharType="end"/>
            </w: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:rsidR="00A83955" w:rsidRDefault="00A83955" w:rsidP="00805A48">
            <w:pPr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 xml:space="preserve">                                  </w: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</w:r>
            <w:r>
              <w:rPr>
                <w:rFonts w:ascii="Arial" w:hAnsi="Arial" w:cs="Arial"/>
                <w:sz w:val="20"/>
                <w:szCs w:val="20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0"/>
                <w:szCs w:val="20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noProof/>
                <w:sz w:val="20"/>
                <w:szCs w:val="20"/>
                <w:lang w:val="fr-CH"/>
              </w:rPr>
              <w:t> </w:t>
            </w:r>
            <w:r>
              <w:fldChar w:fldCharType="end"/>
            </w:r>
          </w:p>
        </w:tc>
      </w:tr>
      <w:tr w:rsidR="00A83955" w:rsidRPr="00201907" w:rsidTr="00A83955">
        <w:trPr>
          <w:trHeight w:val="4242"/>
        </w:trPr>
        <w:tc>
          <w:tcPr>
            <w:tcW w:w="10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55" w:rsidRDefault="00A83955" w:rsidP="00805A48">
            <w:pPr>
              <w:rPr>
                <w:rFonts w:ascii="Zurich Ex BT" w:hAnsi="Zurich Ex BT" w:cs="Arial"/>
                <w:b/>
                <w:bCs/>
                <w:u w:val="single"/>
                <w:lang w:val="fr-CH"/>
              </w:rPr>
            </w:pPr>
          </w:p>
          <w:p w:rsidR="00C8644E" w:rsidRDefault="00A83955" w:rsidP="00AE5328">
            <w:pPr>
              <w:jc w:val="center"/>
              <w:rPr>
                <w:rFonts w:ascii="Zurich Ex BT" w:hAnsi="Zurich Ex BT" w:cs="Arial"/>
                <w:b/>
                <w:bCs/>
                <w:sz w:val="22"/>
                <w:szCs w:val="22"/>
                <w:u w:val="single"/>
                <w:lang w:val="fr-CH"/>
              </w:rPr>
            </w:pPr>
            <w:r w:rsidRPr="00E34CE1">
              <w:rPr>
                <w:rFonts w:ascii="Zurich Ex BT" w:hAnsi="Zurich Ex BT" w:cs="Arial"/>
                <w:b/>
                <w:bCs/>
                <w:sz w:val="22"/>
                <w:szCs w:val="22"/>
                <w:u w:val="single"/>
                <w:lang w:val="fr-CH"/>
              </w:rPr>
              <w:t>Commentaires, conclusions et recommandations / Comments, summary  and recommendations :</w:t>
            </w:r>
          </w:p>
          <w:p w:rsidR="00C8644E" w:rsidRDefault="00C8644E" w:rsidP="00AE5328">
            <w:pPr>
              <w:jc w:val="center"/>
              <w:rPr>
                <w:rFonts w:ascii="Zurich Ex BT" w:hAnsi="Zurich Ex BT" w:cs="Arial"/>
                <w:b/>
                <w:bCs/>
                <w:sz w:val="22"/>
                <w:szCs w:val="22"/>
                <w:u w:val="single"/>
                <w:lang w:val="fr-CH"/>
              </w:rPr>
            </w:pPr>
          </w:p>
          <w:p w:rsidR="00C8644E" w:rsidRDefault="00C8644E" w:rsidP="00AE5328">
            <w:pPr>
              <w:jc w:val="center"/>
              <w:rPr>
                <w:rFonts w:ascii="Zurich Ex BT" w:hAnsi="Zurich Ex BT" w:cs="Arial"/>
                <w:b/>
                <w:bCs/>
                <w:sz w:val="22"/>
                <w:szCs w:val="22"/>
                <w:u w:val="single"/>
                <w:lang w:val="fr-CH"/>
              </w:rPr>
            </w:pPr>
          </w:p>
          <w:p w:rsidR="00A83955" w:rsidRDefault="00A83955" w:rsidP="00AE5328">
            <w:pPr>
              <w:jc w:val="center"/>
              <w:rPr>
                <w:sz w:val="22"/>
                <w:szCs w:val="22"/>
              </w:rPr>
            </w:pPr>
            <w:r w:rsidRPr="00E34CE1">
              <w:rPr>
                <w:rFonts w:ascii="Verdana" w:hAnsi="Verdana" w:cs="Arial"/>
                <w:sz w:val="22"/>
                <w:szCs w:val="22"/>
                <w:lang w:val="fr-CH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51" w:name="Text102"/>
            <w:r w:rsidRPr="00E34CE1">
              <w:rPr>
                <w:rFonts w:ascii="Verdana" w:hAnsi="Verdana" w:cs="Arial"/>
                <w:sz w:val="22"/>
                <w:szCs w:val="22"/>
                <w:lang w:val="fr-CH"/>
              </w:rPr>
              <w:instrText xml:space="preserve"> FORMTEXT </w:instrText>
            </w:r>
            <w:r w:rsidRPr="00E34CE1">
              <w:rPr>
                <w:rFonts w:ascii="Verdana" w:hAnsi="Verdana" w:cs="Arial"/>
                <w:sz w:val="22"/>
                <w:szCs w:val="22"/>
                <w:lang w:val="fr-CH"/>
              </w:rPr>
            </w:r>
            <w:r w:rsidRPr="00E34CE1">
              <w:rPr>
                <w:rFonts w:ascii="Verdana" w:hAnsi="Verdana" w:cs="Arial"/>
                <w:sz w:val="22"/>
                <w:szCs w:val="22"/>
                <w:lang w:val="fr-CH"/>
              </w:rPr>
              <w:fldChar w:fldCharType="separate"/>
            </w:r>
            <w:r w:rsidRPr="00E34CE1"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 w:rsidRPr="00E34CE1"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 w:rsidRPr="00E34CE1"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 w:rsidRPr="00E34CE1"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 w:rsidRPr="00E34CE1"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fr-CH"/>
              </w:rPr>
              <w:t> </w:t>
            </w:r>
            <w:r w:rsidRPr="00E34CE1">
              <w:rPr>
                <w:sz w:val="22"/>
                <w:szCs w:val="22"/>
              </w:rPr>
              <w:fldChar w:fldCharType="end"/>
            </w:r>
            <w:bookmarkEnd w:id="151"/>
          </w:p>
          <w:p w:rsidR="00C8644E" w:rsidRDefault="00C8644E" w:rsidP="00AE5328">
            <w:pPr>
              <w:jc w:val="center"/>
              <w:rPr>
                <w:sz w:val="22"/>
                <w:szCs w:val="22"/>
              </w:rPr>
            </w:pPr>
          </w:p>
          <w:p w:rsidR="00C8644E" w:rsidRDefault="00C8644E" w:rsidP="00AE5328">
            <w:pPr>
              <w:jc w:val="center"/>
              <w:rPr>
                <w:sz w:val="22"/>
                <w:szCs w:val="22"/>
              </w:rPr>
            </w:pPr>
          </w:p>
          <w:p w:rsidR="00C8644E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  <w:p w:rsidR="00C8644E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  <w:p w:rsidR="00C8644E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  <w:p w:rsidR="00C8644E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  <w:p w:rsidR="00C8644E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  <w:p w:rsidR="00C8644E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  <w:p w:rsidR="00C8644E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  <w:p w:rsidR="00C8644E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  <w:p w:rsidR="00C8644E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  <w:p w:rsidR="00C8644E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  <w:p w:rsidR="00C8644E" w:rsidRPr="00E34CE1" w:rsidRDefault="00C8644E" w:rsidP="00AE5328">
            <w:pPr>
              <w:jc w:val="center"/>
              <w:rPr>
                <w:rFonts w:ascii="Arial" w:hAnsi="Arial" w:cs="Arial"/>
                <w:sz w:val="22"/>
                <w:szCs w:val="22"/>
                <w:lang w:val="fr-CH"/>
              </w:rPr>
            </w:pPr>
          </w:p>
        </w:tc>
      </w:tr>
      <w:tr w:rsidR="00A83955" w:rsidTr="00A83955">
        <w:trPr>
          <w:trHeight w:val="461"/>
        </w:trPr>
        <w:tc>
          <w:tcPr>
            <w:tcW w:w="10620" w:type="dxa"/>
            <w:gridSpan w:val="4"/>
          </w:tcPr>
          <w:p w:rsidR="00A83955" w:rsidRDefault="00A83955" w:rsidP="00805A48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>
              <w:rPr>
                <w:rFonts w:ascii="Zurich Ex BT" w:hAnsi="Zurich Ex BT" w:cs="Arial"/>
                <w:b/>
                <w:bCs/>
                <w:sz w:val="18"/>
                <w:szCs w:val="18"/>
                <w:lang w:val="fr-CH"/>
              </w:rPr>
              <w:t>Date de l’examen / Date of examination 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   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133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     </w:t>
            </w:r>
          </w:p>
          <w:p w:rsidR="00A83955" w:rsidRDefault="00A83955" w:rsidP="00805A48">
            <w:pP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</w:p>
          <w:p w:rsidR="00A83955" w:rsidRDefault="00A83955" w:rsidP="00805A48">
            <w:pPr>
              <w:rPr>
                <w:rFonts w:ascii="Zurich Ex BT" w:hAnsi="Zurich Ex BT" w:cs="Arial"/>
                <w:b/>
                <w:bCs/>
                <w:sz w:val="32"/>
                <w:szCs w:val="32"/>
                <w:u w:val="single"/>
                <w:lang w:val="fr-CH"/>
              </w:rPr>
            </w:pPr>
            <w:r>
              <w:rPr>
                <w:rFonts w:ascii="Zurich Ex BT" w:hAnsi="Zurich Ex BT" w:cs="Arial"/>
                <w:b/>
                <w:bCs/>
                <w:sz w:val="18"/>
                <w:szCs w:val="18"/>
                <w:lang w:val="fr-CH"/>
              </w:rPr>
              <w:t>Nom du médecin examinateur / Name of examining physician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> 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                                             </w:t>
            </w:r>
            <w:r>
              <w:rPr>
                <w:rFonts w:ascii="Zurich Ex BT" w:hAnsi="Zurich Ex BT" w:cs="Arial"/>
                <w:b/>
                <w:bCs/>
                <w:sz w:val="18"/>
                <w:szCs w:val="18"/>
                <w:lang w:val="fr-CH"/>
              </w:rPr>
              <w:t>Signature 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bCs/>
                <w:noProof/>
                <w:sz w:val="18"/>
                <w:szCs w:val="18"/>
                <w:lang w:val="fr-CH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fr-CH"/>
              </w:rPr>
              <w:t xml:space="preserve"> </w:t>
            </w:r>
          </w:p>
        </w:tc>
      </w:tr>
    </w:tbl>
    <w:p w:rsidR="00A83955" w:rsidRPr="00A83955" w:rsidRDefault="00A83955" w:rsidP="00A83955">
      <w:pPr>
        <w:rPr>
          <w:lang w:val="fr-CH"/>
        </w:rPr>
      </w:pPr>
    </w:p>
    <w:sectPr w:rsidR="00A83955" w:rsidRPr="00A83955" w:rsidSect="0034653F">
      <w:footerReference w:type="even" r:id="rId7"/>
      <w:footerReference w:type="default" r:id="rId8"/>
      <w:pgSz w:w="11906" w:h="16838"/>
      <w:pgMar w:top="360" w:right="340" w:bottom="719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86D" w:rsidRDefault="0042086D">
      <w:r>
        <w:separator/>
      </w:r>
    </w:p>
  </w:endnote>
  <w:endnote w:type="continuationSeparator" w:id="0">
    <w:p w:rsidR="0042086D" w:rsidRDefault="00420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Zurich Ex BT">
    <w:altName w:val="Arial"/>
    <w:charset w:val="00"/>
    <w:family w:val="swiss"/>
    <w:pitch w:val="variable"/>
    <w:sig w:usb0="00000087" w:usb1="00000000" w:usb2="00000000" w:usb3="00000000" w:csb0="0000001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32A" w:rsidRDefault="0044532A" w:rsidP="003751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532A" w:rsidRDefault="0044532A" w:rsidP="00AE57A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32A" w:rsidRDefault="0044532A" w:rsidP="003751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43AC">
      <w:rPr>
        <w:rStyle w:val="PageNumber"/>
        <w:noProof/>
      </w:rPr>
      <w:t>2</w:t>
    </w:r>
    <w:r>
      <w:rPr>
        <w:rStyle w:val="PageNumber"/>
      </w:rPr>
      <w:fldChar w:fldCharType="end"/>
    </w:r>
  </w:p>
  <w:p w:rsidR="0044532A" w:rsidRPr="00703877" w:rsidRDefault="0044532A" w:rsidP="00AE57A0">
    <w:pPr>
      <w:pStyle w:val="Footer"/>
      <w:ind w:right="360"/>
      <w:rPr>
        <w:sz w:val="16"/>
        <w:szCs w:val="16"/>
      </w:rPr>
    </w:pPr>
    <w:r>
      <w:tab/>
    </w:r>
    <w:r>
      <w:tab/>
    </w:r>
    <w:r w:rsidRPr="00703877">
      <w:rPr>
        <w:sz w:val="16"/>
        <w:szCs w:val="16"/>
      </w:rPr>
      <w:t>Version 1.1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86D" w:rsidRDefault="0042086D">
      <w:r>
        <w:separator/>
      </w:r>
    </w:p>
  </w:footnote>
  <w:footnote w:type="continuationSeparator" w:id="0">
    <w:p w:rsidR="0042086D" w:rsidRDefault="004208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3AC"/>
    <w:rsid w:val="00001E95"/>
    <w:rsid w:val="00003ED9"/>
    <w:rsid w:val="00007C9A"/>
    <w:rsid w:val="000103B1"/>
    <w:rsid w:val="00015B97"/>
    <w:rsid w:val="00020CEF"/>
    <w:rsid w:val="00022B5C"/>
    <w:rsid w:val="00026516"/>
    <w:rsid w:val="00030EA1"/>
    <w:rsid w:val="00031BFE"/>
    <w:rsid w:val="00033AD8"/>
    <w:rsid w:val="000377DD"/>
    <w:rsid w:val="00040E99"/>
    <w:rsid w:val="000413D5"/>
    <w:rsid w:val="000445E9"/>
    <w:rsid w:val="00044F30"/>
    <w:rsid w:val="000528CA"/>
    <w:rsid w:val="0005339A"/>
    <w:rsid w:val="0005395A"/>
    <w:rsid w:val="00057BD2"/>
    <w:rsid w:val="00060F2A"/>
    <w:rsid w:val="00064BA7"/>
    <w:rsid w:val="00070150"/>
    <w:rsid w:val="000719EB"/>
    <w:rsid w:val="00072325"/>
    <w:rsid w:val="00085545"/>
    <w:rsid w:val="00087BB5"/>
    <w:rsid w:val="00091B20"/>
    <w:rsid w:val="00095E62"/>
    <w:rsid w:val="000A0505"/>
    <w:rsid w:val="000A248F"/>
    <w:rsid w:val="000A278E"/>
    <w:rsid w:val="000A6A2D"/>
    <w:rsid w:val="000B2097"/>
    <w:rsid w:val="000C4453"/>
    <w:rsid w:val="000C4818"/>
    <w:rsid w:val="000C49B2"/>
    <w:rsid w:val="000D05F8"/>
    <w:rsid w:val="000E5B91"/>
    <w:rsid w:val="000E68B0"/>
    <w:rsid w:val="000E6CBE"/>
    <w:rsid w:val="000E7C95"/>
    <w:rsid w:val="000F5261"/>
    <w:rsid w:val="00125D76"/>
    <w:rsid w:val="001271B7"/>
    <w:rsid w:val="0013085E"/>
    <w:rsid w:val="00136D3A"/>
    <w:rsid w:val="00140D31"/>
    <w:rsid w:val="001523AB"/>
    <w:rsid w:val="001526D1"/>
    <w:rsid w:val="00157097"/>
    <w:rsid w:val="0016038C"/>
    <w:rsid w:val="00161610"/>
    <w:rsid w:val="00161D09"/>
    <w:rsid w:val="00165074"/>
    <w:rsid w:val="001728A1"/>
    <w:rsid w:val="0017785F"/>
    <w:rsid w:val="001921E3"/>
    <w:rsid w:val="00193CE0"/>
    <w:rsid w:val="00194FF3"/>
    <w:rsid w:val="001957FE"/>
    <w:rsid w:val="00196B55"/>
    <w:rsid w:val="001A0072"/>
    <w:rsid w:val="001A04F3"/>
    <w:rsid w:val="001A227D"/>
    <w:rsid w:val="001B42A8"/>
    <w:rsid w:val="001B5944"/>
    <w:rsid w:val="001B60F9"/>
    <w:rsid w:val="001B7258"/>
    <w:rsid w:val="001C058E"/>
    <w:rsid w:val="001D028F"/>
    <w:rsid w:val="001E396C"/>
    <w:rsid w:val="001F2188"/>
    <w:rsid w:val="001F4A20"/>
    <w:rsid w:val="001F5F59"/>
    <w:rsid w:val="00201A19"/>
    <w:rsid w:val="00210EA5"/>
    <w:rsid w:val="0022525F"/>
    <w:rsid w:val="002451A4"/>
    <w:rsid w:val="002526E8"/>
    <w:rsid w:val="002622D4"/>
    <w:rsid w:val="002659AE"/>
    <w:rsid w:val="00273E75"/>
    <w:rsid w:val="00275911"/>
    <w:rsid w:val="0028365A"/>
    <w:rsid w:val="002A4DAE"/>
    <w:rsid w:val="002A7AF9"/>
    <w:rsid w:val="002B002E"/>
    <w:rsid w:val="002C3E1B"/>
    <w:rsid w:val="002E505C"/>
    <w:rsid w:val="002F789D"/>
    <w:rsid w:val="0030118E"/>
    <w:rsid w:val="00302A46"/>
    <w:rsid w:val="00306F0A"/>
    <w:rsid w:val="00307525"/>
    <w:rsid w:val="00313A1D"/>
    <w:rsid w:val="00314CEF"/>
    <w:rsid w:val="00321FDB"/>
    <w:rsid w:val="0033356F"/>
    <w:rsid w:val="00334178"/>
    <w:rsid w:val="0034306F"/>
    <w:rsid w:val="00344C00"/>
    <w:rsid w:val="0034653F"/>
    <w:rsid w:val="00356F8F"/>
    <w:rsid w:val="00357A01"/>
    <w:rsid w:val="00364EA2"/>
    <w:rsid w:val="003751DC"/>
    <w:rsid w:val="0039507B"/>
    <w:rsid w:val="003B6BE5"/>
    <w:rsid w:val="003C1852"/>
    <w:rsid w:val="003C2039"/>
    <w:rsid w:val="003C2FE1"/>
    <w:rsid w:val="003C5862"/>
    <w:rsid w:val="003C6F7F"/>
    <w:rsid w:val="003D072E"/>
    <w:rsid w:val="003D1784"/>
    <w:rsid w:val="003D26A9"/>
    <w:rsid w:val="003D5A82"/>
    <w:rsid w:val="003E01C1"/>
    <w:rsid w:val="003E2735"/>
    <w:rsid w:val="00411436"/>
    <w:rsid w:val="00412116"/>
    <w:rsid w:val="00420324"/>
    <w:rsid w:val="0042086D"/>
    <w:rsid w:val="00421066"/>
    <w:rsid w:val="004349E6"/>
    <w:rsid w:val="0044532A"/>
    <w:rsid w:val="004457BD"/>
    <w:rsid w:val="00456059"/>
    <w:rsid w:val="00456DCD"/>
    <w:rsid w:val="0046039F"/>
    <w:rsid w:val="004609BA"/>
    <w:rsid w:val="0048124A"/>
    <w:rsid w:val="0048314B"/>
    <w:rsid w:val="00484620"/>
    <w:rsid w:val="00492C63"/>
    <w:rsid w:val="00495D45"/>
    <w:rsid w:val="00496B58"/>
    <w:rsid w:val="004A1FE5"/>
    <w:rsid w:val="004B190E"/>
    <w:rsid w:val="00501C00"/>
    <w:rsid w:val="00512CC8"/>
    <w:rsid w:val="00537AF9"/>
    <w:rsid w:val="0054090A"/>
    <w:rsid w:val="005451E4"/>
    <w:rsid w:val="00551F66"/>
    <w:rsid w:val="00554D09"/>
    <w:rsid w:val="005632C6"/>
    <w:rsid w:val="005753C6"/>
    <w:rsid w:val="00592204"/>
    <w:rsid w:val="0059506B"/>
    <w:rsid w:val="00596A61"/>
    <w:rsid w:val="005C7875"/>
    <w:rsid w:val="005D085B"/>
    <w:rsid w:val="005D2F7F"/>
    <w:rsid w:val="005D4314"/>
    <w:rsid w:val="005E019E"/>
    <w:rsid w:val="005F1D5D"/>
    <w:rsid w:val="005F620F"/>
    <w:rsid w:val="005F65D5"/>
    <w:rsid w:val="005F7F20"/>
    <w:rsid w:val="00602501"/>
    <w:rsid w:val="00610EEA"/>
    <w:rsid w:val="00615893"/>
    <w:rsid w:val="00626CF1"/>
    <w:rsid w:val="00630808"/>
    <w:rsid w:val="00633DE5"/>
    <w:rsid w:val="00635F20"/>
    <w:rsid w:val="00636752"/>
    <w:rsid w:val="006476F6"/>
    <w:rsid w:val="00653C33"/>
    <w:rsid w:val="00654D03"/>
    <w:rsid w:val="00660861"/>
    <w:rsid w:val="00661866"/>
    <w:rsid w:val="00674996"/>
    <w:rsid w:val="00677B90"/>
    <w:rsid w:val="00686F7E"/>
    <w:rsid w:val="00694218"/>
    <w:rsid w:val="006947F0"/>
    <w:rsid w:val="00697FE4"/>
    <w:rsid w:val="006A54B7"/>
    <w:rsid w:val="006B1521"/>
    <w:rsid w:val="006C5199"/>
    <w:rsid w:val="006C6EE7"/>
    <w:rsid w:val="006D531B"/>
    <w:rsid w:val="006D5F96"/>
    <w:rsid w:val="006E06B0"/>
    <w:rsid w:val="006E2BD3"/>
    <w:rsid w:val="006F12CA"/>
    <w:rsid w:val="006F2BA6"/>
    <w:rsid w:val="006F4F94"/>
    <w:rsid w:val="00703877"/>
    <w:rsid w:val="00714429"/>
    <w:rsid w:val="00716805"/>
    <w:rsid w:val="00721813"/>
    <w:rsid w:val="00727174"/>
    <w:rsid w:val="007328B5"/>
    <w:rsid w:val="00735F13"/>
    <w:rsid w:val="00736E60"/>
    <w:rsid w:val="0073710A"/>
    <w:rsid w:val="00737D4E"/>
    <w:rsid w:val="00741B7E"/>
    <w:rsid w:val="00744524"/>
    <w:rsid w:val="007542DF"/>
    <w:rsid w:val="00754C7B"/>
    <w:rsid w:val="00761665"/>
    <w:rsid w:val="00761F88"/>
    <w:rsid w:val="0076236E"/>
    <w:rsid w:val="00762864"/>
    <w:rsid w:val="00767168"/>
    <w:rsid w:val="00767D53"/>
    <w:rsid w:val="00770A95"/>
    <w:rsid w:val="00781F6F"/>
    <w:rsid w:val="00783D77"/>
    <w:rsid w:val="00790C09"/>
    <w:rsid w:val="007A0631"/>
    <w:rsid w:val="007A180A"/>
    <w:rsid w:val="007A29EB"/>
    <w:rsid w:val="007A3554"/>
    <w:rsid w:val="007A74FD"/>
    <w:rsid w:val="007B1D6B"/>
    <w:rsid w:val="007B6026"/>
    <w:rsid w:val="007B6E86"/>
    <w:rsid w:val="007C22D4"/>
    <w:rsid w:val="007C2FE3"/>
    <w:rsid w:val="007C64DD"/>
    <w:rsid w:val="007E2B6D"/>
    <w:rsid w:val="007E523C"/>
    <w:rsid w:val="007F4F34"/>
    <w:rsid w:val="00802007"/>
    <w:rsid w:val="00805A48"/>
    <w:rsid w:val="0080748C"/>
    <w:rsid w:val="00810EB4"/>
    <w:rsid w:val="0081795A"/>
    <w:rsid w:val="008268B8"/>
    <w:rsid w:val="0082777D"/>
    <w:rsid w:val="008308B6"/>
    <w:rsid w:val="00831F86"/>
    <w:rsid w:val="00843BFA"/>
    <w:rsid w:val="008558B0"/>
    <w:rsid w:val="00855AFB"/>
    <w:rsid w:val="00861456"/>
    <w:rsid w:val="00863C5F"/>
    <w:rsid w:val="00870C1B"/>
    <w:rsid w:val="00871D90"/>
    <w:rsid w:val="00873F9B"/>
    <w:rsid w:val="00874579"/>
    <w:rsid w:val="00882C9D"/>
    <w:rsid w:val="0089022E"/>
    <w:rsid w:val="008923F3"/>
    <w:rsid w:val="00897578"/>
    <w:rsid w:val="008A1A99"/>
    <w:rsid w:val="008A2ACA"/>
    <w:rsid w:val="008A346A"/>
    <w:rsid w:val="008B273E"/>
    <w:rsid w:val="008C6EB2"/>
    <w:rsid w:val="008D1560"/>
    <w:rsid w:val="008E15DF"/>
    <w:rsid w:val="008E325C"/>
    <w:rsid w:val="008E561D"/>
    <w:rsid w:val="008E7EEE"/>
    <w:rsid w:val="008F43AC"/>
    <w:rsid w:val="008F4532"/>
    <w:rsid w:val="009010AC"/>
    <w:rsid w:val="00904D50"/>
    <w:rsid w:val="0090719F"/>
    <w:rsid w:val="009072FA"/>
    <w:rsid w:val="009147FE"/>
    <w:rsid w:val="00927CB8"/>
    <w:rsid w:val="00933A7A"/>
    <w:rsid w:val="00944943"/>
    <w:rsid w:val="00947A12"/>
    <w:rsid w:val="00953425"/>
    <w:rsid w:val="00953B3D"/>
    <w:rsid w:val="00953BF0"/>
    <w:rsid w:val="009631E6"/>
    <w:rsid w:val="00970DFD"/>
    <w:rsid w:val="00976D55"/>
    <w:rsid w:val="00980AC3"/>
    <w:rsid w:val="00982D68"/>
    <w:rsid w:val="009874E5"/>
    <w:rsid w:val="00996B47"/>
    <w:rsid w:val="009A3F64"/>
    <w:rsid w:val="009A48A7"/>
    <w:rsid w:val="009B123E"/>
    <w:rsid w:val="009B4EB4"/>
    <w:rsid w:val="009B7F5D"/>
    <w:rsid w:val="009C3F4C"/>
    <w:rsid w:val="009D1212"/>
    <w:rsid w:val="009E17BC"/>
    <w:rsid w:val="009E1CE4"/>
    <w:rsid w:val="009E2122"/>
    <w:rsid w:val="009E6251"/>
    <w:rsid w:val="009E6AB1"/>
    <w:rsid w:val="009E7C86"/>
    <w:rsid w:val="009F1741"/>
    <w:rsid w:val="009F1C66"/>
    <w:rsid w:val="009F7DA8"/>
    <w:rsid w:val="00A05577"/>
    <w:rsid w:val="00A06C71"/>
    <w:rsid w:val="00A1416F"/>
    <w:rsid w:val="00A20551"/>
    <w:rsid w:val="00A25A7A"/>
    <w:rsid w:val="00A27C35"/>
    <w:rsid w:val="00A301D0"/>
    <w:rsid w:val="00A30966"/>
    <w:rsid w:val="00A33868"/>
    <w:rsid w:val="00A3584F"/>
    <w:rsid w:val="00A36A82"/>
    <w:rsid w:val="00A40F0D"/>
    <w:rsid w:val="00A41BEF"/>
    <w:rsid w:val="00A42071"/>
    <w:rsid w:val="00A51DA0"/>
    <w:rsid w:val="00A57491"/>
    <w:rsid w:val="00A67582"/>
    <w:rsid w:val="00A71DB5"/>
    <w:rsid w:val="00A7329A"/>
    <w:rsid w:val="00A749E8"/>
    <w:rsid w:val="00A83955"/>
    <w:rsid w:val="00A913DD"/>
    <w:rsid w:val="00A93993"/>
    <w:rsid w:val="00A97AB0"/>
    <w:rsid w:val="00A97D0A"/>
    <w:rsid w:val="00AA1D18"/>
    <w:rsid w:val="00AB1A68"/>
    <w:rsid w:val="00AC5AFF"/>
    <w:rsid w:val="00AD276F"/>
    <w:rsid w:val="00AD5725"/>
    <w:rsid w:val="00AD579B"/>
    <w:rsid w:val="00AD5A82"/>
    <w:rsid w:val="00AE18AD"/>
    <w:rsid w:val="00AE5328"/>
    <w:rsid w:val="00AE57A0"/>
    <w:rsid w:val="00AF127F"/>
    <w:rsid w:val="00AF2DA7"/>
    <w:rsid w:val="00AF4483"/>
    <w:rsid w:val="00AF6685"/>
    <w:rsid w:val="00B0143E"/>
    <w:rsid w:val="00B0659B"/>
    <w:rsid w:val="00B22113"/>
    <w:rsid w:val="00B314B6"/>
    <w:rsid w:val="00B31E92"/>
    <w:rsid w:val="00B340D3"/>
    <w:rsid w:val="00B37394"/>
    <w:rsid w:val="00B40AF6"/>
    <w:rsid w:val="00B438F4"/>
    <w:rsid w:val="00B459AA"/>
    <w:rsid w:val="00B45B7B"/>
    <w:rsid w:val="00B462C1"/>
    <w:rsid w:val="00B52810"/>
    <w:rsid w:val="00B55301"/>
    <w:rsid w:val="00B55D97"/>
    <w:rsid w:val="00B704A1"/>
    <w:rsid w:val="00B760C3"/>
    <w:rsid w:val="00B87409"/>
    <w:rsid w:val="00B9459E"/>
    <w:rsid w:val="00B97F04"/>
    <w:rsid w:val="00BA6285"/>
    <w:rsid w:val="00BB502B"/>
    <w:rsid w:val="00BC41E5"/>
    <w:rsid w:val="00BD4F32"/>
    <w:rsid w:val="00BE3E37"/>
    <w:rsid w:val="00BE3E82"/>
    <w:rsid w:val="00BF2922"/>
    <w:rsid w:val="00BF4602"/>
    <w:rsid w:val="00BF760A"/>
    <w:rsid w:val="00C3373E"/>
    <w:rsid w:val="00C337B6"/>
    <w:rsid w:val="00C37ECB"/>
    <w:rsid w:val="00C422DE"/>
    <w:rsid w:val="00C45053"/>
    <w:rsid w:val="00C50298"/>
    <w:rsid w:val="00C56CC9"/>
    <w:rsid w:val="00C61C84"/>
    <w:rsid w:val="00C669B4"/>
    <w:rsid w:val="00C676F6"/>
    <w:rsid w:val="00C70A98"/>
    <w:rsid w:val="00C72233"/>
    <w:rsid w:val="00C7795E"/>
    <w:rsid w:val="00C817C9"/>
    <w:rsid w:val="00C8644E"/>
    <w:rsid w:val="00C9086D"/>
    <w:rsid w:val="00C90CB1"/>
    <w:rsid w:val="00C92A66"/>
    <w:rsid w:val="00C95B70"/>
    <w:rsid w:val="00C97A39"/>
    <w:rsid w:val="00CC195E"/>
    <w:rsid w:val="00CC40B3"/>
    <w:rsid w:val="00CE042A"/>
    <w:rsid w:val="00CE5DCF"/>
    <w:rsid w:val="00CF2151"/>
    <w:rsid w:val="00D03951"/>
    <w:rsid w:val="00D12AB4"/>
    <w:rsid w:val="00D17C63"/>
    <w:rsid w:val="00D217A1"/>
    <w:rsid w:val="00D21D02"/>
    <w:rsid w:val="00D253BD"/>
    <w:rsid w:val="00D37FB6"/>
    <w:rsid w:val="00D42017"/>
    <w:rsid w:val="00D441C2"/>
    <w:rsid w:val="00D46DED"/>
    <w:rsid w:val="00D5374F"/>
    <w:rsid w:val="00D55E0F"/>
    <w:rsid w:val="00D7212D"/>
    <w:rsid w:val="00D77FAE"/>
    <w:rsid w:val="00D8177E"/>
    <w:rsid w:val="00D82003"/>
    <w:rsid w:val="00D83B47"/>
    <w:rsid w:val="00D84B10"/>
    <w:rsid w:val="00D8796A"/>
    <w:rsid w:val="00DA2519"/>
    <w:rsid w:val="00DA3171"/>
    <w:rsid w:val="00DB140F"/>
    <w:rsid w:val="00DC11B2"/>
    <w:rsid w:val="00DC1A4F"/>
    <w:rsid w:val="00DC21F3"/>
    <w:rsid w:val="00DD0301"/>
    <w:rsid w:val="00DD12F3"/>
    <w:rsid w:val="00DD6271"/>
    <w:rsid w:val="00DD62C6"/>
    <w:rsid w:val="00DE14DC"/>
    <w:rsid w:val="00DE381E"/>
    <w:rsid w:val="00DE4EA0"/>
    <w:rsid w:val="00DF243C"/>
    <w:rsid w:val="00DF4A11"/>
    <w:rsid w:val="00DF631A"/>
    <w:rsid w:val="00E0198A"/>
    <w:rsid w:val="00E06290"/>
    <w:rsid w:val="00E133AA"/>
    <w:rsid w:val="00E333B0"/>
    <w:rsid w:val="00E34CE1"/>
    <w:rsid w:val="00E358DB"/>
    <w:rsid w:val="00E42D0D"/>
    <w:rsid w:val="00E45872"/>
    <w:rsid w:val="00E50873"/>
    <w:rsid w:val="00E568DB"/>
    <w:rsid w:val="00E5697C"/>
    <w:rsid w:val="00E60937"/>
    <w:rsid w:val="00E6165E"/>
    <w:rsid w:val="00E66452"/>
    <w:rsid w:val="00E66581"/>
    <w:rsid w:val="00E67FDD"/>
    <w:rsid w:val="00E768CB"/>
    <w:rsid w:val="00E77CC6"/>
    <w:rsid w:val="00E8102D"/>
    <w:rsid w:val="00EA03C3"/>
    <w:rsid w:val="00EA140F"/>
    <w:rsid w:val="00EA733B"/>
    <w:rsid w:val="00EB77FE"/>
    <w:rsid w:val="00EC018F"/>
    <w:rsid w:val="00EC6A11"/>
    <w:rsid w:val="00ED0FAC"/>
    <w:rsid w:val="00EE59B6"/>
    <w:rsid w:val="00EE71FA"/>
    <w:rsid w:val="00EF0964"/>
    <w:rsid w:val="00EF687B"/>
    <w:rsid w:val="00F016EB"/>
    <w:rsid w:val="00F04558"/>
    <w:rsid w:val="00F04C98"/>
    <w:rsid w:val="00F155F0"/>
    <w:rsid w:val="00F217DF"/>
    <w:rsid w:val="00F246D3"/>
    <w:rsid w:val="00F251D9"/>
    <w:rsid w:val="00F35251"/>
    <w:rsid w:val="00F50578"/>
    <w:rsid w:val="00F71487"/>
    <w:rsid w:val="00F7635F"/>
    <w:rsid w:val="00F81D0B"/>
    <w:rsid w:val="00F90DB3"/>
    <w:rsid w:val="00F91227"/>
    <w:rsid w:val="00F933D9"/>
    <w:rsid w:val="00F97754"/>
    <w:rsid w:val="00FA05FC"/>
    <w:rsid w:val="00FA363D"/>
    <w:rsid w:val="00FA4EDB"/>
    <w:rsid w:val="00FA5C2E"/>
    <w:rsid w:val="00FB5F9D"/>
    <w:rsid w:val="00FC18DE"/>
    <w:rsid w:val="00FC2603"/>
    <w:rsid w:val="00FC66CB"/>
    <w:rsid w:val="00FE6753"/>
    <w:rsid w:val="00FE75AE"/>
    <w:rsid w:val="00FF1D81"/>
    <w:rsid w:val="00FF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82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4831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8314B"/>
  </w:style>
  <w:style w:type="paragraph" w:styleId="Header">
    <w:name w:val="header"/>
    <w:basedOn w:val="Normal"/>
    <w:rsid w:val="00741B7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82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4831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8314B"/>
  </w:style>
  <w:style w:type="paragraph" w:styleId="Header">
    <w:name w:val="header"/>
    <w:basedOn w:val="Normal"/>
    <w:rsid w:val="00741B7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icharde\Local%20Settings\Temporary%20Internet%20Files\Content.Outlook\QWYP4I6R\2010-08-25%20Exam%20Eng%20et%20clinique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BF8AB8A3384042A9045729E48F0D41" ma:contentTypeVersion="3" ma:contentTypeDescription="Create a new document." ma:contentTypeScope="" ma:versionID="b1f3e46392034ce541af65b1e55b5da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9dd530e3df1f86ebe7020055b57088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4AF14E6-138C-48DE-907E-76D8401BF0B8}"/>
</file>

<file path=customXml/itemProps2.xml><?xml version="1.0" encoding="utf-8"?>
<ds:datastoreItem xmlns:ds="http://schemas.openxmlformats.org/officeDocument/2006/customXml" ds:itemID="{C90CC455-2606-4A0F-B2CC-8F37E2060472}"/>
</file>

<file path=customXml/itemProps3.xml><?xml version="1.0" encoding="utf-8"?>
<ds:datastoreItem xmlns:ds="http://schemas.openxmlformats.org/officeDocument/2006/customXml" ds:itemID="{FD1D7CA2-57D7-4596-B323-EE78221570FC}"/>
</file>

<file path=docProps/app.xml><?xml version="1.0" encoding="utf-8"?>
<Properties xmlns="http://schemas.openxmlformats.org/officeDocument/2006/extended-properties" xmlns:vt="http://schemas.openxmlformats.org/officeDocument/2006/docPropsVTypes">
  <Template>2010-08-25 Exam Eng et clinique (2).dot</Template>
  <TotalTime>0</TotalTime>
  <Pages>4</Pages>
  <Words>1508</Words>
  <Characters>8600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Examen médical d’engagement</vt:lpstr>
    </vt:vector>
  </TitlesOfParts>
  <Company>United Nations Geneva</Company>
  <LinksUpToDate>false</LinksUpToDate>
  <CharactersWithSpaces>10088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 médical d’engagement</dc:title>
  <dc:creator>richarde</dc:creator>
  <cp:lastModifiedBy>Suedi Medina, Subira</cp:lastModifiedBy>
  <cp:revision>2</cp:revision>
  <cp:lastPrinted>2010-08-16T12:53:00Z</cp:lastPrinted>
  <dcterms:created xsi:type="dcterms:W3CDTF">2013-11-25T09:12:00Z</dcterms:created>
  <dcterms:modified xsi:type="dcterms:W3CDTF">2013-11-25T09:12:00Z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0x010100B6BF8AB8A3384042A9045729E48F0D41</vt:lpwstr>
  </property>
</Properties>
</file>